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bookmarkStart w:id="0" w:name="_GoBack"/>
      <w:bookmarkEnd w:id="0"/>
    </w:p>
    <w:p w:rsidR="005E066B" w:rsidRDefault="00B87966"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w:pict>
          <v:shapetype id="_x0000_t202" coordsize="21600,21600" o:spt="202" path="m,l,21600r21600,l21600,xe">
            <v:stroke joinstyle="miter"/>
            <v:path gradientshapeok="t" o:connecttype="rect"/>
          </v:shapetype>
          <v:shape id="Text Box 2862" o:spid="_x0000_s1026" type="#_x0000_t202" style="position:absolute;left:0;text-align:left;margin-left:29.4pt;margin-top:539.1pt;width:418.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" filled="f" stroked="f">
            <v:textbox>
              <w:txbxContent>
                <w:p w:rsidR="00187D7A" w:rsidRPr="005F01A2" w:rsidRDefault="00187D7A" w:rsidP="003E135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187D7A" w:rsidRPr="005F01A2" w:rsidRDefault="00187D7A" w:rsidP="003E135F">
                  <w:pPr>
                    <w:spacing w:line="168" w:lineRule="auto"/>
                    <w:ind w:right="-126"/>
                    <w:jc w:val="right"/>
                    <w:rPr>
                      <w:rFonts w:ascii="Tahoma" w:hAnsi="Tahoma"/>
                      <w:b/>
                      <w:bCs/>
                      <w:color w:val="000068"/>
                      <w:sz w:val="36"/>
                      <w:szCs w:val="56"/>
                      <w:rtl/>
                      <w:lang w:bidi="ar-EG"/>
                    </w:rPr>
                  </w:pPr>
                  <w:r w:rsidRPr="003E135F">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r w:rsidRPr="005F01A2">
                    <w:rPr>
                      <w:rFonts w:ascii="Tahoma" w:hAnsi="Tahoma" w:hint="cs"/>
                      <w:b/>
                      <w:bCs/>
                      <w:color w:val="000068"/>
                      <w:sz w:val="36"/>
                      <w:szCs w:val="56"/>
                      <w:rtl/>
                      <w:lang w:bidi="ar-EG"/>
                    </w:rPr>
                    <w:t xml:space="preserve"> </w:t>
                  </w:r>
                </w:p>
              </w:txbxContent>
            </v:textbox>
          </v:shape>
        </w:pict>
      </w:r>
      <w:r>
        <w:rPr>
          <w:b/>
          <w:bCs/>
          <w:noProof/>
          <w:sz w:val="32"/>
          <w:szCs w:val="32"/>
          <w:rtl/>
          <w:lang w:eastAsia="zh-CN"/>
        </w:rPr>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eDvQ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" filled="f" stroked="f">
            <v:textbox>
              <w:txbxContent>
                <w:p w:rsidR="00187D7A" w:rsidRPr="009C6655" w:rsidRDefault="00187D7A" w:rsidP="0064318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455E64">
                    <w:rPr>
                      <w:rFonts w:ascii="Tahoma" w:hAnsi="Tahoma"/>
                      <w:b/>
                      <w:bCs/>
                      <w:color w:val="000068"/>
                      <w:sz w:val="36"/>
                      <w:szCs w:val="56"/>
                      <w:lang w:bidi="ar-EG"/>
                    </w:rPr>
                    <w:t>ITU-R M.1731-1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10/12</w:t>
                  </w:r>
                  <w:r w:rsidRPr="005F01A2">
                    <w:rPr>
                      <w:rFonts w:ascii="Tahoma" w:hAnsi="Tahoma" w:cs="Tahoma"/>
                      <w:b/>
                      <w:bCs/>
                      <w:color w:val="000068"/>
                      <w:sz w:val="24"/>
                      <w:szCs w:val="24"/>
                      <w:lang w:bidi="ar-EG"/>
                    </w:rPr>
                    <w:t>)</w:t>
                  </w:r>
                </w:p>
              </w:txbxContent>
            </v:textbox>
          </v:shape>
        </w:pict>
      </w:r>
      <w:r>
        <w:rPr>
          <w:b/>
          <w:bCs/>
          <w:noProof/>
          <w:sz w:val="32"/>
          <w:szCs w:val="32"/>
          <w:rtl/>
          <w:lang w:eastAsia="zh-CN"/>
        </w:rPr>
        <w:pict>
          <v:shape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6FvA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" filled="f" stroked="f">
            <v:textbox>
              <w:txbxContent>
                <w:p w:rsidR="00187D7A" w:rsidRPr="003E135F" w:rsidRDefault="00187D7A" w:rsidP="003E135F">
                  <w:pPr>
                    <w:spacing w:line="168" w:lineRule="auto"/>
                    <w:ind w:right="-126"/>
                    <w:jc w:val="right"/>
                    <w:rPr>
                      <w:rFonts w:ascii="Tahoma" w:hAnsi="Tahoma"/>
                      <w:b/>
                      <w:bCs/>
                      <w:color w:val="000068"/>
                      <w:sz w:val="40"/>
                      <w:szCs w:val="72"/>
                      <w:rtl/>
                      <w:lang w:bidi="ar-EG"/>
                    </w:rPr>
                  </w:pPr>
                  <w:r w:rsidRPr="003E135F">
                    <w:rPr>
                      <w:rFonts w:ascii="Tahoma" w:hAnsi="Tahoma" w:hint="cs"/>
                      <w:b/>
                      <w:bCs/>
                      <w:color w:val="000068"/>
                      <w:sz w:val="40"/>
                      <w:szCs w:val="72"/>
                      <w:rtl/>
                      <w:lang w:bidi="ar-EG"/>
                    </w:rPr>
                    <w:t xml:space="preserve">معايير حماية مطاريف المستعمل المحلي </w:t>
                  </w:r>
                  <w:r w:rsidRPr="003E135F">
                    <w:rPr>
                      <w:rFonts w:ascii="Tahoma" w:hAnsi="Tahoma"/>
                      <w:b/>
                      <w:bCs/>
                      <w:color w:val="000068"/>
                      <w:sz w:val="40"/>
                      <w:szCs w:val="72"/>
                      <w:rtl/>
                      <w:lang w:bidi="ar-EG"/>
                    </w:rPr>
                    <w:br/>
                  </w:r>
                  <w:r w:rsidRPr="003E135F">
                    <w:rPr>
                      <w:rFonts w:ascii="Tahoma" w:hAnsi="Tahoma" w:hint="cs"/>
                      <w:b/>
                      <w:bCs/>
                      <w:color w:val="000068"/>
                      <w:sz w:val="40"/>
                      <w:szCs w:val="72"/>
                      <w:rtl/>
                      <w:lang w:bidi="ar-EG"/>
                    </w:rPr>
                    <w:t xml:space="preserve">في النظام الساتلي </w:t>
                  </w:r>
                  <w:r w:rsidRPr="003E135F">
                    <w:rPr>
                      <w:rFonts w:ascii="Tahoma" w:hAnsi="Tahoma"/>
                      <w:b/>
                      <w:bCs/>
                      <w:color w:val="000068"/>
                      <w:sz w:val="40"/>
                      <w:szCs w:val="72"/>
                      <w:lang w:bidi="ar-EG"/>
                    </w:rPr>
                    <w:t>Cospas-Sarsat</w:t>
                  </w:r>
                  <w:r>
                    <w:rPr>
                      <w:rFonts w:ascii="Tahoma" w:hAnsi="Tahoma"/>
                      <w:b/>
                      <w:bCs/>
                      <w:color w:val="000068"/>
                      <w:sz w:val="40"/>
                      <w:szCs w:val="72"/>
                      <w:rtl/>
                      <w:lang w:bidi="ar-EG"/>
                    </w:rPr>
                    <w:br/>
                  </w:r>
                  <w:r w:rsidRPr="003E135F">
                    <w:rPr>
                      <w:rFonts w:ascii="Tahoma" w:hAnsi="Tahoma" w:hint="cs"/>
                      <w:b/>
                      <w:bCs/>
                      <w:color w:val="000068"/>
                      <w:sz w:val="40"/>
                      <w:szCs w:val="72"/>
                      <w:rtl/>
                      <w:lang w:bidi="ar-EG"/>
                    </w:rPr>
                    <w:t xml:space="preserve">في النطاق </w:t>
                  </w:r>
                  <w:r w:rsidRPr="003E135F">
                    <w:rPr>
                      <w:rFonts w:ascii="Tahoma" w:hAnsi="Tahoma"/>
                      <w:b/>
                      <w:bCs/>
                      <w:color w:val="000068"/>
                      <w:sz w:val="40"/>
                      <w:szCs w:val="72"/>
                      <w:lang w:bidi="ar-EG"/>
                    </w:rPr>
                    <w:t>MHz 1</w:t>
                  </w:r>
                  <w:r>
                    <w:rPr>
                      <w:rFonts w:ascii="Tahoma" w:hAnsi="Tahoma"/>
                      <w:b/>
                      <w:bCs/>
                      <w:color w:val="000068"/>
                      <w:sz w:val="40"/>
                      <w:szCs w:val="72"/>
                      <w:lang w:bidi="ar-EG"/>
                    </w:rPr>
                    <w:t xml:space="preserve"> </w:t>
                  </w:r>
                  <w:r w:rsidRPr="003E135F">
                    <w:rPr>
                      <w:rFonts w:ascii="Tahoma" w:hAnsi="Tahoma"/>
                      <w:b/>
                      <w:bCs/>
                      <w:color w:val="000068"/>
                      <w:sz w:val="40"/>
                      <w:szCs w:val="72"/>
                      <w:lang w:bidi="ar-EG"/>
                    </w:rPr>
                    <w:t>545-1</w:t>
                  </w:r>
                  <w:r>
                    <w:rPr>
                      <w:rFonts w:ascii="Tahoma" w:hAnsi="Tahoma"/>
                      <w:b/>
                      <w:bCs/>
                      <w:color w:val="000068"/>
                      <w:sz w:val="40"/>
                      <w:szCs w:val="72"/>
                      <w:lang w:bidi="ar-EG"/>
                    </w:rPr>
                    <w:t xml:space="preserve"> </w:t>
                  </w:r>
                  <w:r w:rsidRPr="003E135F">
                    <w:rPr>
                      <w:rFonts w:ascii="Tahoma" w:hAnsi="Tahoma"/>
                      <w:b/>
                      <w:bCs/>
                      <w:color w:val="000068"/>
                      <w:sz w:val="40"/>
                      <w:szCs w:val="72"/>
                      <w:lang w:bidi="ar-EG"/>
                    </w:rPr>
                    <w:t>544</w:t>
                  </w:r>
                  <w:r w:rsidRPr="003569F0">
                    <w:rPr>
                      <w:rFonts w:hint="cs"/>
                      <w:rtl/>
                    </w:rPr>
                    <w:t xml:space="preserve"> </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A42DC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A42DC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A42DC2">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left" w:pos="1471"/>
              </w:tabs>
              <w:spacing w:before="20" w:after="40" w:line="240" w:lineRule="exact"/>
              <w:rPr>
                <w:sz w:val="20"/>
                <w:szCs w:val="26"/>
                <w:lang w:val="ru-RU"/>
              </w:rPr>
            </w:pPr>
            <w:r w:rsidRPr="00187D7A">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A42DC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A42DC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187D7A" w:rsidTr="00B93F62">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187D7A" w:rsidRDefault="00E964C9" w:rsidP="00E964C9">
            <w:pPr>
              <w:tabs>
                <w:tab w:val="left" w:pos="1471"/>
              </w:tabs>
              <w:spacing w:before="20" w:after="40" w:line="240" w:lineRule="exact"/>
              <w:rPr>
                <w:b/>
                <w:bCs/>
                <w:color w:val="000080"/>
                <w:sz w:val="20"/>
                <w:szCs w:val="26"/>
              </w:rPr>
            </w:pPr>
            <w:r w:rsidRPr="00187D7A">
              <w:rPr>
                <w:b/>
                <w:bCs/>
                <w:color w:val="000080"/>
                <w:sz w:val="20"/>
                <w:szCs w:val="26"/>
              </w:rPr>
              <w:t>M</w:t>
            </w:r>
            <w:r w:rsidRPr="00187D7A">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A42DC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A42DC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A42DC2">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A42DC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A42DC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A42DC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A42DC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A42DC2">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A42DC2">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A42DC2">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187D7A">
            <w:pPr>
              <w:ind w:left="329" w:right="471"/>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6B1851">
              <w:rPr>
                <w:rFonts w:hint="eastAsia"/>
                <w:i/>
                <w:iCs/>
                <w:sz w:val="21"/>
                <w:szCs w:val="26"/>
                <w:rtl/>
                <w:lang w:val="ru-RU"/>
              </w:rPr>
              <w:t> </w:t>
            </w:r>
            <w:r w:rsidRPr="008113E9">
              <w:rPr>
                <w:rFonts w:hint="cs"/>
                <w:i/>
                <w:iCs/>
                <w:sz w:val="21"/>
                <w:szCs w:val="26"/>
                <w:rtl/>
                <w:lang w:val="ru-RU"/>
              </w:rPr>
              <w:t>القرار</w:t>
            </w:r>
            <w:r w:rsidR="006B1851">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236AF1">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236AF1">
        <w:rPr>
          <w:sz w:val="20"/>
          <w:szCs w:val="26"/>
        </w:rPr>
        <w:t>2011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236AF1">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236AF1">
        <w:rPr>
          <w:sz w:val="21"/>
          <w:szCs w:val="20"/>
        </w:rPr>
        <w:t>2011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3569F0" w:rsidRPr="003569F0" w:rsidRDefault="003569F0" w:rsidP="002A5907">
      <w:pPr>
        <w:pStyle w:val="RecNo"/>
        <w:rPr>
          <w:rtl/>
        </w:rPr>
      </w:pPr>
      <w:r w:rsidRPr="003569F0">
        <w:rPr>
          <w:rFonts w:hint="cs"/>
          <w:rtl/>
        </w:rPr>
        <w:lastRenderedPageBreak/>
        <w:t xml:space="preserve">التوصيـة </w:t>
      </w:r>
      <w:r w:rsidR="002A5907" w:rsidRPr="003569F0">
        <w:rPr>
          <w:rStyle w:val="FootnoteReference"/>
          <w:rtl/>
        </w:rPr>
        <w:footnoteReference w:customMarkFollows="1" w:id="1"/>
        <w:sym w:font="Symbol" w:char="F02A"/>
      </w:r>
      <w:r w:rsidRPr="003569F0">
        <w:t>ITU-R M.1731</w:t>
      </w:r>
      <w:r>
        <w:t>-1</w:t>
      </w:r>
    </w:p>
    <w:p w:rsidR="003569F0" w:rsidRPr="003569F0" w:rsidRDefault="003569F0" w:rsidP="004330CD">
      <w:pPr>
        <w:pStyle w:val="Rectitle"/>
        <w:rPr>
          <w:rtl/>
        </w:rPr>
      </w:pPr>
      <w:r w:rsidRPr="003569F0">
        <w:rPr>
          <w:rFonts w:hint="cs"/>
          <w:rtl/>
        </w:rPr>
        <w:t>معايير حماية مطاريف المستعمل المحلي</w:t>
      </w:r>
      <w:r w:rsidRPr="003569F0">
        <w:rPr>
          <w:rtl/>
        </w:rPr>
        <w:br/>
      </w:r>
      <w:r w:rsidRPr="003569F0">
        <w:rPr>
          <w:rFonts w:hint="cs"/>
          <w:rtl/>
        </w:rPr>
        <w:t xml:space="preserve">في النظام الساتلي </w:t>
      </w:r>
      <w:r w:rsidRPr="003569F0">
        <w:t>Cospas-Sarsat</w:t>
      </w:r>
      <w:r w:rsidRPr="003569F0">
        <w:rPr>
          <w:rFonts w:hint="cs"/>
          <w:rtl/>
        </w:rPr>
        <w:t xml:space="preserve"> في النطاق </w:t>
      </w:r>
      <w:r w:rsidRPr="003569F0">
        <w:t>MHz</w:t>
      </w:r>
      <w:r w:rsidR="00F3320D">
        <w:t> </w:t>
      </w:r>
      <w:r w:rsidRPr="003569F0">
        <w:t>1</w:t>
      </w:r>
      <w:r w:rsidR="00A42DC2">
        <w:t> </w:t>
      </w:r>
      <w:r w:rsidRPr="003569F0">
        <w:t>545</w:t>
      </w:r>
      <w:r w:rsidR="00F3320D">
        <w:noBreakHyphen/>
      </w:r>
      <w:r w:rsidRPr="003569F0">
        <w:t>1</w:t>
      </w:r>
      <w:r w:rsidR="00A42DC2">
        <w:t> </w:t>
      </w:r>
      <w:r w:rsidRPr="003569F0">
        <w:t>544</w:t>
      </w:r>
    </w:p>
    <w:p w:rsidR="003569F0" w:rsidRPr="006D09A0" w:rsidRDefault="003569F0" w:rsidP="003569F0">
      <w:pPr>
        <w:spacing w:after="480"/>
        <w:jc w:val="right"/>
        <w:rPr>
          <w:szCs w:val="22"/>
        </w:rPr>
      </w:pPr>
      <w:r w:rsidRPr="006D09A0">
        <w:rPr>
          <w:szCs w:val="22"/>
        </w:rPr>
        <w:t>(</w:t>
      </w:r>
      <w:r w:rsidR="00A42DC2">
        <w:t>2010</w:t>
      </w:r>
      <w:r w:rsidR="00A42DC2">
        <w:noBreakHyphen/>
      </w:r>
      <w:r w:rsidRPr="003569F0">
        <w:t>2005</w:t>
      </w:r>
      <w:r w:rsidRPr="006D09A0">
        <w:rPr>
          <w:szCs w:val="22"/>
        </w:rPr>
        <w:t>)</w:t>
      </w:r>
    </w:p>
    <w:p w:rsidR="003569F0" w:rsidRPr="00187D7A" w:rsidRDefault="003569F0" w:rsidP="00047BD2">
      <w:pPr>
        <w:pStyle w:val="Headingb"/>
        <w:rPr>
          <w:sz w:val="24"/>
          <w:szCs w:val="32"/>
          <w:rtl/>
        </w:rPr>
      </w:pPr>
      <w:r w:rsidRPr="00187D7A">
        <w:rPr>
          <w:rFonts w:hint="cs"/>
          <w:sz w:val="24"/>
          <w:szCs w:val="32"/>
          <w:rtl/>
        </w:rPr>
        <w:t>مجال التطبيق</w:t>
      </w:r>
    </w:p>
    <w:p w:rsidR="003569F0" w:rsidRDefault="003569F0" w:rsidP="00D11D3B">
      <w:pPr>
        <w:rPr>
          <w:rtl/>
        </w:rPr>
      </w:pPr>
      <w:r>
        <w:rPr>
          <w:rFonts w:hint="cs"/>
          <w:rtl/>
        </w:rPr>
        <w:t xml:space="preserve">تضع هذه التوصية معايير حماية مطاريف المستعمل المحلي في النظام الساتلي </w:t>
      </w:r>
      <w:r>
        <w:t>Cospas-Sarsat</w:t>
      </w:r>
      <w:r>
        <w:rPr>
          <w:rFonts w:hint="cs"/>
          <w:rtl/>
        </w:rPr>
        <w:t xml:space="preserve"> التي تستقبل في النطاق</w:t>
      </w:r>
      <w:r w:rsidR="00D11D3B">
        <w:rPr>
          <w:rFonts w:hint="eastAsia"/>
          <w:rtl/>
        </w:rPr>
        <w:t> </w:t>
      </w:r>
      <w:r>
        <w:t>MHz</w:t>
      </w:r>
      <w:r w:rsidR="00F3320D">
        <w:t> </w:t>
      </w:r>
      <w:r>
        <w:t>1</w:t>
      </w:r>
      <w:r w:rsidR="00A42DC2">
        <w:t> </w:t>
      </w:r>
      <w:r>
        <w:t>545</w:t>
      </w:r>
      <w:r w:rsidR="00F3320D">
        <w:noBreakHyphen/>
      </w:r>
      <w:r>
        <w:t>1</w:t>
      </w:r>
      <w:r w:rsidR="00A42DC2">
        <w:t> </w:t>
      </w:r>
      <w:r>
        <w:t>544</w:t>
      </w:r>
      <w:r>
        <w:rPr>
          <w:rFonts w:hint="cs"/>
          <w:rtl/>
        </w:rPr>
        <w:t xml:space="preserve"> وصلات هابطة من سواتل تعمل في</w:t>
      </w:r>
      <w:r w:rsidRPr="00CF52AF">
        <w:rPr>
          <w:rFonts w:hint="cs"/>
          <w:rtl/>
        </w:rPr>
        <w:t xml:space="preserve"> مدارات مستقرة بالنسبة الأرض ومدارات أرضية منخفضة</w:t>
      </w:r>
      <w:r>
        <w:rPr>
          <w:rFonts w:hint="cs"/>
          <w:rtl/>
        </w:rPr>
        <w:t xml:space="preserve">. ويتولى برنامج </w:t>
      </w:r>
      <w:r>
        <w:t>Cospas-Sarsat</w:t>
      </w:r>
      <w:r>
        <w:rPr>
          <w:rFonts w:hint="cs"/>
          <w:rtl/>
        </w:rPr>
        <w:t xml:space="preserve"> استقبال ومعالجة الإشارات التي ترسلها </w:t>
      </w:r>
      <w:r w:rsidRPr="00EF56A3">
        <w:rPr>
          <w:rFonts w:hint="cs"/>
          <w:rtl/>
        </w:rPr>
        <w:t>ال</w:t>
      </w:r>
      <w:r w:rsidRPr="00EF56A3">
        <w:rPr>
          <w:color w:val="000000"/>
          <w:rtl/>
        </w:rPr>
        <w:t>منار</w:t>
      </w:r>
      <w:r w:rsidRPr="00EF56A3">
        <w:rPr>
          <w:rFonts w:hint="cs"/>
          <w:color w:val="000000"/>
          <w:rtl/>
        </w:rPr>
        <w:t>ات</w:t>
      </w:r>
      <w:r w:rsidRPr="00EF56A3">
        <w:rPr>
          <w:color w:val="000000"/>
          <w:rtl/>
        </w:rPr>
        <w:t xml:space="preserve"> </w:t>
      </w:r>
      <w:r w:rsidRPr="00EF56A3">
        <w:rPr>
          <w:rFonts w:hint="cs"/>
          <w:color w:val="000000"/>
          <w:rtl/>
        </w:rPr>
        <w:t>ال</w:t>
      </w:r>
      <w:r w:rsidRPr="00EF56A3">
        <w:rPr>
          <w:color w:val="000000"/>
          <w:rtl/>
        </w:rPr>
        <w:t>راديوي</w:t>
      </w:r>
      <w:r w:rsidRPr="00EF56A3">
        <w:rPr>
          <w:rFonts w:hint="cs"/>
          <w:color w:val="000000"/>
          <w:rtl/>
        </w:rPr>
        <w:t>ة</w:t>
      </w:r>
      <w:r w:rsidRPr="00EF56A3">
        <w:rPr>
          <w:color w:val="000000"/>
          <w:rtl/>
        </w:rPr>
        <w:t xml:space="preserve"> لتحديد </w:t>
      </w:r>
      <w:r>
        <w:rPr>
          <w:rFonts w:hint="cs"/>
          <w:color w:val="000000"/>
          <w:rtl/>
        </w:rPr>
        <w:t>ال</w:t>
      </w:r>
      <w:r w:rsidRPr="00EF56A3">
        <w:rPr>
          <w:color w:val="000000"/>
          <w:rtl/>
        </w:rPr>
        <w:t>موقع</w:t>
      </w:r>
      <w:r>
        <w:rPr>
          <w:rFonts w:hint="cs"/>
          <w:color w:val="000000"/>
          <w:rtl/>
        </w:rPr>
        <w:t xml:space="preserve"> في حالات الطوارئ</w:t>
      </w:r>
      <w:r w:rsidR="00700AFA">
        <w:rPr>
          <w:rFonts w:hint="eastAsia"/>
          <w:color w:val="000000"/>
          <w:rtl/>
        </w:rPr>
        <w:t> </w:t>
      </w:r>
      <w:r w:rsidRPr="00EF56A3">
        <w:t>(EPIRB)</w:t>
      </w:r>
      <w:r w:rsidRPr="005543A7">
        <w:rPr>
          <w:rFonts w:hint="cs"/>
          <w:b/>
          <w:bCs/>
          <w:rtl/>
        </w:rPr>
        <w:t xml:space="preserve"> </w:t>
      </w:r>
      <w:r w:rsidRPr="00B830F8">
        <w:rPr>
          <w:rFonts w:hint="cs"/>
          <w:rtl/>
        </w:rPr>
        <w:t xml:space="preserve">ومنارات الاستغاثة الأخرى التي تعمل </w:t>
      </w:r>
      <w:r>
        <w:rPr>
          <w:rFonts w:hint="cs"/>
          <w:rtl/>
        </w:rPr>
        <w:t>بتردد</w:t>
      </w:r>
      <w:r w:rsidRPr="00B830F8">
        <w:rPr>
          <w:rFonts w:hint="cs"/>
          <w:rtl/>
        </w:rPr>
        <w:t xml:space="preserve"> </w:t>
      </w:r>
      <w:r w:rsidRPr="00B830F8">
        <w:t>MHz</w:t>
      </w:r>
      <w:r w:rsidR="00F3320D">
        <w:t> 406</w:t>
      </w:r>
      <w:r w:rsidRPr="00B830F8">
        <w:rPr>
          <w:rFonts w:hint="cs"/>
          <w:rtl/>
        </w:rPr>
        <w:t>.</w:t>
      </w:r>
      <w:r>
        <w:rPr>
          <w:rFonts w:hint="cs"/>
          <w:rtl/>
        </w:rPr>
        <w:t xml:space="preserve"> وفي بعض الحالات تُرسل الإشارات إلى المحطات الأرضية عبر الوصلة الهابطة التي تعمل في النطاق </w:t>
      </w:r>
      <w:r>
        <w:t>MHz</w:t>
      </w:r>
      <w:r w:rsidR="00A42DC2">
        <w:t> </w:t>
      </w:r>
      <w:r>
        <w:t>1</w:t>
      </w:r>
      <w:r w:rsidR="00A42DC2">
        <w:t> </w:t>
      </w:r>
      <w:r>
        <w:t>545</w:t>
      </w:r>
      <w:r w:rsidR="00391DAC">
        <w:noBreakHyphen/>
      </w:r>
      <w:r>
        <w:t>1</w:t>
      </w:r>
      <w:r w:rsidR="00A42DC2">
        <w:t> </w:t>
      </w:r>
      <w:r>
        <w:t>544</w:t>
      </w:r>
      <w:r>
        <w:rPr>
          <w:rFonts w:hint="cs"/>
          <w:rtl/>
        </w:rPr>
        <w:t>.</w:t>
      </w:r>
    </w:p>
    <w:p w:rsidR="003569F0" w:rsidRPr="00B36FDA" w:rsidRDefault="003569F0" w:rsidP="002A5907">
      <w:pPr>
        <w:pStyle w:val="Normalaftertitle"/>
        <w:rPr>
          <w:rtl/>
        </w:rPr>
      </w:pPr>
      <w:r w:rsidRPr="00B36FDA">
        <w:rPr>
          <w:rtl/>
        </w:rPr>
        <w:t>إن</w:t>
      </w:r>
      <w:r w:rsidRPr="00B36FDA">
        <w:t xml:space="preserve"> </w:t>
      </w:r>
      <w:r w:rsidRPr="00B36FDA">
        <w:rPr>
          <w:rtl/>
        </w:rPr>
        <w:t>جمعية الاتصالات الراديوية ا</w:t>
      </w:r>
      <w:r>
        <w:rPr>
          <w:rtl/>
        </w:rPr>
        <w:t>لتابعة للاتحاد الدولي للاتصالات</w:t>
      </w:r>
      <w:r w:rsidRPr="00B36FDA">
        <w:rPr>
          <w:rtl/>
        </w:rPr>
        <w:t>،</w:t>
      </w:r>
    </w:p>
    <w:p w:rsidR="003569F0" w:rsidRPr="00B36FDA" w:rsidRDefault="003569F0" w:rsidP="00A42DC2">
      <w:pPr>
        <w:pStyle w:val="Call"/>
        <w:rPr>
          <w:rtl/>
        </w:rPr>
      </w:pPr>
      <w:r w:rsidRPr="00B36FDA">
        <w:rPr>
          <w:rtl/>
        </w:rPr>
        <w:t>إذ تضع في اعتبارها</w:t>
      </w:r>
    </w:p>
    <w:p w:rsidR="003569F0" w:rsidRDefault="003569F0" w:rsidP="00047BD2">
      <w:pPr>
        <w:rPr>
          <w:rtl/>
        </w:rPr>
      </w:pPr>
      <w:r>
        <w:rPr>
          <w:rFonts w:hint="cs"/>
          <w:rtl/>
        </w:rPr>
        <w:t xml:space="preserve"> أ )</w:t>
      </w:r>
      <w:r>
        <w:rPr>
          <w:rFonts w:hint="cs"/>
          <w:rtl/>
        </w:rPr>
        <w:tab/>
        <w:t xml:space="preserve">أن التوصية </w:t>
      </w:r>
      <w:r>
        <w:t>ITU</w:t>
      </w:r>
      <w:r w:rsidR="00047BD2">
        <w:noBreakHyphen/>
      </w:r>
      <w:r>
        <w:t>R</w:t>
      </w:r>
      <w:r w:rsidR="00047BD2">
        <w:t> </w:t>
      </w:r>
      <w:r>
        <w:t>SM.1535</w:t>
      </w:r>
      <w:r>
        <w:rPr>
          <w:rFonts w:hint="cs"/>
          <w:rtl/>
        </w:rPr>
        <w:t xml:space="preserve"> تدعو إلى حماية خدمات السلامة من الإرسالات غير المرغوب فيها؛</w:t>
      </w:r>
    </w:p>
    <w:p w:rsidR="003569F0" w:rsidRDefault="003569F0" w:rsidP="00FE49CA">
      <w:pPr>
        <w:rPr>
          <w:rtl/>
        </w:rPr>
      </w:pPr>
      <w:r>
        <w:rPr>
          <w:rFonts w:hint="cs"/>
          <w:rtl/>
        </w:rPr>
        <w:t>ب)</w:t>
      </w:r>
      <w:r>
        <w:rPr>
          <w:rFonts w:hint="cs"/>
          <w:rtl/>
        </w:rPr>
        <w:tab/>
        <w:t xml:space="preserve">أن النظام العالمي الساتلي للبحث والإنقاذ </w:t>
      </w:r>
      <w:r>
        <w:t>(Cospas-Sarsat)</w:t>
      </w:r>
      <w:r>
        <w:rPr>
          <w:rFonts w:hint="cs"/>
          <w:rtl/>
        </w:rPr>
        <w:t xml:space="preserve"> يعمل داخل النطاق </w:t>
      </w:r>
      <w:r>
        <w:t>MHz</w:t>
      </w:r>
      <w:r w:rsidR="00A42DC2">
        <w:t> </w:t>
      </w:r>
      <w:r>
        <w:t>1</w:t>
      </w:r>
      <w:r w:rsidR="00A42DC2">
        <w:t> </w:t>
      </w:r>
      <w:r>
        <w:t>545</w:t>
      </w:r>
      <w:r w:rsidR="00047BD2">
        <w:noBreakHyphen/>
      </w:r>
      <w:r>
        <w:t>1</w:t>
      </w:r>
      <w:r w:rsidR="00A42DC2">
        <w:t> </w:t>
      </w:r>
      <w:r>
        <w:t>544</w:t>
      </w:r>
      <w:r>
        <w:rPr>
          <w:rFonts w:hint="cs"/>
          <w:rtl/>
        </w:rPr>
        <w:t xml:space="preserve"> الذي يقتصر بموجب الرقم </w:t>
      </w:r>
      <w:r w:rsidR="00FE49CA">
        <w:t>356.5</w:t>
      </w:r>
      <w:r>
        <w:rPr>
          <w:rFonts w:hint="cs"/>
          <w:rtl/>
        </w:rPr>
        <w:t xml:space="preserve"> من لوائح الراديو </w:t>
      </w:r>
      <w:r>
        <w:t>(RR)</w:t>
      </w:r>
      <w:r>
        <w:rPr>
          <w:rFonts w:hint="cs"/>
          <w:rtl/>
        </w:rPr>
        <w:t xml:space="preserve"> على اتصالات الاستغاثة والسلامة</w:t>
      </w:r>
      <w:r w:rsidRPr="006878DD">
        <w:rPr>
          <w:rFonts w:hint="cs"/>
          <w:rtl/>
        </w:rPr>
        <w:t>، اتصالات</w:t>
      </w:r>
      <w:r w:rsidR="006878DD">
        <w:rPr>
          <w:rFonts w:hint="cs"/>
          <w:rtl/>
        </w:rPr>
        <w:t xml:space="preserve"> راديوية</w:t>
      </w:r>
      <w:r>
        <w:rPr>
          <w:rFonts w:hint="cs"/>
          <w:rtl/>
        </w:rPr>
        <w:t xml:space="preserve"> من الفضاء إلى الأرض؛</w:t>
      </w:r>
    </w:p>
    <w:p w:rsidR="003569F0" w:rsidRDefault="003569F0" w:rsidP="003569F0">
      <w:pPr>
        <w:rPr>
          <w:rtl/>
        </w:rPr>
      </w:pPr>
      <w:r>
        <w:rPr>
          <w:rFonts w:hint="cs"/>
          <w:rtl/>
        </w:rPr>
        <w:t>ج)</w:t>
      </w:r>
      <w:r>
        <w:rPr>
          <w:rFonts w:hint="cs"/>
          <w:rtl/>
        </w:rPr>
        <w:tab/>
        <w:t>أن التداخل الضار الذي تتعرض له خدمات السلامة قد يؤدي إلى خسائر في الأرواح والممتلكات؛</w:t>
      </w:r>
    </w:p>
    <w:p w:rsidR="003569F0" w:rsidRPr="00FE49CA" w:rsidRDefault="003569F0" w:rsidP="00FE49CA">
      <w:pPr>
        <w:rPr>
          <w:rtl/>
        </w:rPr>
      </w:pPr>
      <w:r w:rsidRPr="00047BD2">
        <w:rPr>
          <w:rFonts w:hint="cs"/>
          <w:rtl/>
        </w:rPr>
        <w:t>د )</w:t>
      </w:r>
      <w:r w:rsidRPr="00047BD2">
        <w:rPr>
          <w:rFonts w:hint="cs"/>
          <w:rtl/>
        </w:rPr>
        <w:tab/>
      </w:r>
      <w:r w:rsidRPr="00FE49CA">
        <w:rPr>
          <w:rFonts w:hint="cs"/>
          <w:rtl/>
        </w:rPr>
        <w:t xml:space="preserve">أن مطاريف المستعمل المحلي المرتبطة بسواتل تعمل في مدار مستقر بالنسبة إلى الأرض </w:t>
      </w:r>
      <w:r w:rsidRPr="00FE49CA">
        <w:t>(GEOLUT)</w:t>
      </w:r>
      <w:r w:rsidRPr="00FE49CA">
        <w:rPr>
          <w:rFonts w:hint="cs"/>
          <w:rtl/>
        </w:rPr>
        <w:t xml:space="preserve"> في النظام</w:t>
      </w:r>
      <w:r w:rsidR="00FE49CA" w:rsidRPr="00FE49CA">
        <w:rPr>
          <w:rFonts w:hint="eastAsia"/>
          <w:rtl/>
        </w:rPr>
        <w:t> </w:t>
      </w:r>
      <w:r w:rsidRPr="00FE49CA">
        <w:t>Cospas</w:t>
      </w:r>
      <w:r w:rsidR="00047BD2" w:rsidRPr="00FE49CA">
        <w:t>-</w:t>
      </w:r>
      <w:r w:rsidRPr="00FE49CA">
        <w:t>Sarsat</w:t>
      </w:r>
      <w:r w:rsidRPr="00FE49CA">
        <w:rPr>
          <w:rFonts w:hint="cs"/>
          <w:rtl/>
        </w:rPr>
        <w:t xml:space="preserve"> تستقبل في النطاق </w:t>
      </w:r>
      <w:r w:rsidRPr="00FE49CA">
        <w:t>MHz</w:t>
      </w:r>
      <w:r w:rsidR="00047BD2" w:rsidRPr="00FE49CA">
        <w:t> </w:t>
      </w:r>
      <w:r w:rsidRPr="00FE49CA">
        <w:t>1</w:t>
      </w:r>
      <w:r w:rsidR="00A42DC2" w:rsidRPr="00FE49CA">
        <w:t> </w:t>
      </w:r>
      <w:r w:rsidRPr="00FE49CA">
        <w:t>545</w:t>
      </w:r>
      <w:r w:rsidR="00871676" w:rsidRPr="00FE49CA">
        <w:noBreakHyphen/>
      </w:r>
      <w:r w:rsidRPr="00FE49CA">
        <w:t>1</w:t>
      </w:r>
      <w:r w:rsidR="00A42DC2" w:rsidRPr="00FE49CA">
        <w:t> </w:t>
      </w:r>
      <w:r w:rsidRPr="00FE49CA">
        <w:t>544</w:t>
      </w:r>
      <w:r w:rsidRPr="00FE49CA">
        <w:rPr>
          <w:rFonts w:hint="cs"/>
          <w:rtl/>
        </w:rPr>
        <w:t xml:space="preserve"> إشارات ال</w:t>
      </w:r>
      <w:r w:rsidRPr="00FE49CA">
        <w:rPr>
          <w:color w:val="000000"/>
          <w:rtl/>
        </w:rPr>
        <w:t>منار</w:t>
      </w:r>
      <w:r w:rsidRPr="00FE49CA">
        <w:rPr>
          <w:rFonts w:hint="cs"/>
          <w:color w:val="000000"/>
          <w:rtl/>
        </w:rPr>
        <w:t>ات</w:t>
      </w:r>
      <w:r w:rsidRPr="00FE49CA">
        <w:rPr>
          <w:color w:val="000000"/>
          <w:rtl/>
        </w:rPr>
        <w:t xml:space="preserve"> </w:t>
      </w:r>
      <w:r w:rsidRPr="00FE49CA">
        <w:rPr>
          <w:rFonts w:hint="cs"/>
          <w:color w:val="000000"/>
          <w:rtl/>
        </w:rPr>
        <w:t>ال</w:t>
      </w:r>
      <w:r w:rsidRPr="00FE49CA">
        <w:rPr>
          <w:color w:val="000000"/>
          <w:rtl/>
        </w:rPr>
        <w:t>راديوي</w:t>
      </w:r>
      <w:r w:rsidRPr="00FE49CA">
        <w:rPr>
          <w:rFonts w:hint="cs"/>
          <w:color w:val="000000"/>
          <w:rtl/>
        </w:rPr>
        <w:t>ة</w:t>
      </w:r>
      <w:r w:rsidRPr="00FE49CA">
        <w:rPr>
          <w:color w:val="000000"/>
          <w:rtl/>
        </w:rPr>
        <w:t xml:space="preserve"> لتحديد </w:t>
      </w:r>
      <w:r w:rsidRPr="00FE49CA">
        <w:rPr>
          <w:rFonts w:hint="cs"/>
          <w:color w:val="000000"/>
          <w:rtl/>
        </w:rPr>
        <w:t>ال</w:t>
      </w:r>
      <w:r w:rsidRPr="00FE49CA">
        <w:rPr>
          <w:color w:val="000000"/>
          <w:rtl/>
        </w:rPr>
        <w:t>موقع</w:t>
      </w:r>
      <w:r w:rsidRPr="00FE49CA">
        <w:rPr>
          <w:color w:val="000000"/>
        </w:rPr>
        <w:t xml:space="preserve"> </w:t>
      </w:r>
      <w:r w:rsidRPr="00FE49CA">
        <w:rPr>
          <w:rFonts w:hint="cs"/>
          <w:color w:val="000000"/>
          <w:rtl/>
        </w:rPr>
        <w:t>في حالات</w:t>
      </w:r>
      <w:r w:rsidR="00FE49CA">
        <w:rPr>
          <w:rFonts w:hint="eastAsia"/>
          <w:color w:val="000000"/>
          <w:rtl/>
        </w:rPr>
        <w:t> </w:t>
      </w:r>
      <w:r w:rsidRPr="00FE49CA">
        <w:rPr>
          <w:rFonts w:hint="cs"/>
          <w:color w:val="000000"/>
          <w:rtl/>
        </w:rPr>
        <w:t>الطوارئ</w:t>
      </w:r>
      <w:r w:rsidR="00FE49CA" w:rsidRPr="00FE49CA">
        <w:rPr>
          <w:rFonts w:hint="eastAsia"/>
          <w:color w:val="000000"/>
          <w:rtl/>
        </w:rPr>
        <w:t> </w:t>
      </w:r>
      <w:r w:rsidRPr="00FE49CA">
        <w:t>(EPIRB)</w:t>
      </w:r>
      <w:r w:rsidRPr="00FE49CA">
        <w:rPr>
          <w:rFonts w:hint="cs"/>
          <w:rtl/>
        </w:rPr>
        <w:t xml:space="preserve"> المرّحلة من </w:t>
      </w:r>
      <w:r w:rsidRPr="00FE49CA">
        <w:rPr>
          <w:rFonts w:hint="cs"/>
          <w:color w:val="000000"/>
          <w:rtl/>
        </w:rPr>
        <w:t xml:space="preserve">سواتل تعمل في مدارات لدراسة البيئة مستقرة بالنسبة إلى الأرض </w:t>
      </w:r>
      <w:r w:rsidRPr="00FE49CA">
        <w:rPr>
          <w:color w:val="000000"/>
        </w:rPr>
        <w:t>(GOES)</w:t>
      </w:r>
      <w:r w:rsidR="00FE49CA">
        <w:rPr>
          <w:color w:val="000000"/>
          <w:rtl/>
        </w:rPr>
        <w:br/>
      </w:r>
      <w:r w:rsidRPr="00FE49CA">
        <w:rPr>
          <w:rFonts w:hint="cs"/>
          <w:color w:val="000000"/>
          <w:rtl/>
        </w:rPr>
        <w:t xml:space="preserve">وسواتل </w:t>
      </w:r>
      <w:r w:rsidRPr="00FE49CA">
        <w:rPr>
          <w:color w:val="000000"/>
        </w:rPr>
        <w:t>Meteo-Sat</w:t>
      </w:r>
      <w:r w:rsidRPr="00FE49CA">
        <w:rPr>
          <w:rFonts w:hint="cs"/>
          <w:color w:val="000000"/>
          <w:rtl/>
        </w:rPr>
        <w:t xml:space="preserve"> من</w:t>
      </w:r>
      <w:r w:rsidR="00047BD2" w:rsidRPr="00FE49CA">
        <w:rPr>
          <w:rFonts w:hint="eastAsia"/>
          <w:color w:val="000000"/>
          <w:rtl/>
        </w:rPr>
        <w:t> </w:t>
      </w:r>
      <w:r w:rsidRPr="00FE49CA">
        <w:rPr>
          <w:rFonts w:hint="cs"/>
          <w:color w:val="000000"/>
          <w:rtl/>
        </w:rPr>
        <w:t>الجيل الثاني</w:t>
      </w:r>
      <w:r w:rsidR="00A42DC2" w:rsidRPr="00FE49CA">
        <w:rPr>
          <w:rFonts w:hint="eastAsia"/>
          <w:color w:val="000000"/>
          <w:rtl/>
        </w:rPr>
        <w:t> </w:t>
      </w:r>
      <w:r w:rsidRPr="00FE49CA">
        <w:rPr>
          <w:color w:val="000000"/>
        </w:rPr>
        <w:t>(MSG)</w:t>
      </w:r>
      <w:r w:rsidRPr="00FE49CA">
        <w:rPr>
          <w:rFonts w:hint="cs"/>
          <w:color w:val="000000"/>
          <w:rtl/>
        </w:rPr>
        <w:t>؛</w:t>
      </w:r>
    </w:p>
    <w:p w:rsidR="003569F0" w:rsidRPr="00047BD2" w:rsidRDefault="003569F0" w:rsidP="00BB006F">
      <w:pPr>
        <w:rPr>
          <w:spacing w:val="-4"/>
          <w:rtl/>
        </w:rPr>
      </w:pPr>
      <w:r w:rsidRPr="00047BD2">
        <w:rPr>
          <w:rFonts w:hint="cs"/>
          <w:spacing w:val="-4"/>
          <w:rtl/>
        </w:rPr>
        <w:t>ﻫ )</w:t>
      </w:r>
      <w:r w:rsidRPr="00047BD2">
        <w:rPr>
          <w:rFonts w:hint="cs"/>
          <w:spacing w:val="-4"/>
          <w:rtl/>
        </w:rPr>
        <w:tab/>
        <w:t xml:space="preserve">أن مطاريف المستعمل المحلي المرتبطة بسواتل تعمل في مدارات أرضية منخفضة </w:t>
      </w:r>
      <w:r w:rsidRPr="00047BD2">
        <w:rPr>
          <w:spacing w:val="-4"/>
        </w:rPr>
        <w:t>(LEOLUT)</w:t>
      </w:r>
      <w:r w:rsidRPr="00047BD2">
        <w:rPr>
          <w:rFonts w:hint="cs"/>
          <w:spacing w:val="-4"/>
          <w:rtl/>
        </w:rPr>
        <w:t xml:space="preserve"> في النظام </w:t>
      </w:r>
      <w:r w:rsidRPr="00047BD2">
        <w:rPr>
          <w:spacing w:val="-4"/>
        </w:rPr>
        <w:t>Cospas-Sarsat</w:t>
      </w:r>
      <w:r w:rsidRPr="00047BD2">
        <w:rPr>
          <w:rFonts w:hint="cs"/>
          <w:spacing w:val="-4"/>
          <w:rtl/>
        </w:rPr>
        <w:t xml:space="preserve"> تستقبل في النطاق </w:t>
      </w:r>
      <w:r w:rsidRPr="00047BD2">
        <w:rPr>
          <w:spacing w:val="-4"/>
        </w:rPr>
        <w:t>MHz 1</w:t>
      </w:r>
      <w:r w:rsidR="00A42DC2" w:rsidRPr="00047BD2">
        <w:rPr>
          <w:spacing w:val="-4"/>
        </w:rPr>
        <w:t> </w:t>
      </w:r>
      <w:r w:rsidRPr="00047BD2">
        <w:rPr>
          <w:spacing w:val="-4"/>
        </w:rPr>
        <w:t>545</w:t>
      </w:r>
      <w:r w:rsidR="00BB006F">
        <w:rPr>
          <w:spacing w:val="-4"/>
        </w:rPr>
        <w:noBreakHyphen/>
      </w:r>
      <w:r w:rsidRPr="00047BD2">
        <w:rPr>
          <w:spacing w:val="-4"/>
        </w:rPr>
        <w:t>1</w:t>
      </w:r>
      <w:r w:rsidR="00A42DC2" w:rsidRPr="00047BD2">
        <w:rPr>
          <w:spacing w:val="-4"/>
        </w:rPr>
        <w:t> </w:t>
      </w:r>
      <w:r w:rsidRPr="00047BD2">
        <w:rPr>
          <w:spacing w:val="-4"/>
        </w:rPr>
        <w:t>544</w:t>
      </w:r>
      <w:r w:rsidRPr="00047BD2">
        <w:rPr>
          <w:rFonts w:hint="cs"/>
          <w:spacing w:val="-4"/>
          <w:rtl/>
        </w:rPr>
        <w:t xml:space="preserve"> إشارات ال</w:t>
      </w:r>
      <w:r w:rsidRPr="00047BD2">
        <w:rPr>
          <w:color w:val="000000"/>
          <w:spacing w:val="-4"/>
          <w:rtl/>
        </w:rPr>
        <w:t>منار</w:t>
      </w:r>
      <w:r w:rsidRPr="00047BD2">
        <w:rPr>
          <w:rFonts w:hint="cs"/>
          <w:color w:val="000000"/>
          <w:spacing w:val="-4"/>
          <w:rtl/>
        </w:rPr>
        <w:t>ات</w:t>
      </w:r>
      <w:r w:rsidRPr="00047BD2">
        <w:rPr>
          <w:color w:val="000000"/>
          <w:spacing w:val="-4"/>
          <w:rtl/>
        </w:rPr>
        <w:t xml:space="preserve"> </w:t>
      </w:r>
      <w:r w:rsidRPr="00047BD2">
        <w:rPr>
          <w:rFonts w:hint="cs"/>
          <w:color w:val="000000"/>
          <w:spacing w:val="-4"/>
          <w:rtl/>
        </w:rPr>
        <w:t>ال</w:t>
      </w:r>
      <w:r w:rsidRPr="00047BD2">
        <w:rPr>
          <w:color w:val="000000"/>
          <w:spacing w:val="-4"/>
          <w:rtl/>
        </w:rPr>
        <w:t>راديوي</w:t>
      </w:r>
      <w:r w:rsidRPr="00047BD2">
        <w:rPr>
          <w:rFonts w:hint="cs"/>
          <w:color w:val="000000"/>
          <w:spacing w:val="-4"/>
          <w:rtl/>
        </w:rPr>
        <w:t>ة</w:t>
      </w:r>
      <w:r w:rsidRPr="00047BD2">
        <w:rPr>
          <w:color w:val="000000"/>
          <w:spacing w:val="-4"/>
          <w:rtl/>
        </w:rPr>
        <w:t xml:space="preserve"> لتحديد </w:t>
      </w:r>
      <w:r w:rsidRPr="00047BD2">
        <w:rPr>
          <w:rFonts w:hint="cs"/>
          <w:color w:val="000000"/>
          <w:spacing w:val="-4"/>
          <w:rtl/>
        </w:rPr>
        <w:t>ال</w:t>
      </w:r>
      <w:r w:rsidRPr="00047BD2">
        <w:rPr>
          <w:color w:val="000000"/>
          <w:spacing w:val="-4"/>
          <w:rtl/>
        </w:rPr>
        <w:t>موقع</w:t>
      </w:r>
      <w:r w:rsidRPr="00047BD2">
        <w:rPr>
          <w:color w:val="000000"/>
          <w:spacing w:val="-4"/>
        </w:rPr>
        <w:t xml:space="preserve"> </w:t>
      </w:r>
      <w:r w:rsidRPr="00047BD2">
        <w:rPr>
          <w:rFonts w:hint="cs"/>
          <w:color w:val="000000"/>
          <w:spacing w:val="-4"/>
          <w:rtl/>
        </w:rPr>
        <w:t xml:space="preserve">في حالات الطوارئ </w:t>
      </w:r>
      <w:r w:rsidRPr="00047BD2">
        <w:rPr>
          <w:spacing w:val="-4"/>
        </w:rPr>
        <w:t>(EPIRB)</w:t>
      </w:r>
      <w:r w:rsidRPr="00047BD2">
        <w:rPr>
          <w:rFonts w:hint="cs"/>
          <w:spacing w:val="-4"/>
          <w:rtl/>
        </w:rPr>
        <w:t xml:space="preserve"> المرحّلة من مكرّرات البحث والإنقاذ </w:t>
      </w:r>
      <w:r w:rsidRPr="00047BD2">
        <w:rPr>
          <w:spacing w:val="-4"/>
        </w:rPr>
        <w:t>(SARR)</w:t>
      </w:r>
      <w:r w:rsidRPr="00047BD2">
        <w:rPr>
          <w:rFonts w:hint="cs"/>
          <w:spacing w:val="-4"/>
          <w:rtl/>
        </w:rPr>
        <w:t xml:space="preserve"> في سواتل </w:t>
      </w:r>
      <w:r w:rsidRPr="00047BD2">
        <w:rPr>
          <w:spacing w:val="-4"/>
        </w:rPr>
        <w:t>Cospas</w:t>
      </w:r>
      <w:r w:rsidRPr="00047BD2">
        <w:rPr>
          <w:rFonts w:hint="cs"/>
          <w:spacing w:val="-4"/>
          <w:rtl/>
        </w:rPr>
        <w:t xml:space="preserve"> و</w:t>
      </w:r>
      <w:r w:rsidRPr="00047BD2">
        <w:rPr>
          <w:spacing w:val="-4"/>
        </w:rPr>
        <w:t>Sarsat</w:t>
      </w:r>
      <w:r w:rsidRPr="00047BD2">
        <w:rPr>
          <w:rFonts w:hint="cs"/>
          <w:spacing w:val="-4"/>
          <w:rtl/>
        </w:rPr>
        <w:t>؛</w:t>
      </w:r>
    </w:p>
    <w:p w:rsidR="003569F0" w:rsidRPr="00047BD2" w:rsidRDefault="003569F0" w:rsidP="00391DAC">
      <w:pPr>
        <w:rPr>
          <w:spacing w:val="-4"/>
          <w:rtl/>
        </w:rPr>
      </w:pPr>
      <w:r w:rsidRPr="00047BD2">
        <w:rPr>
          <w:rFonts w:hint="cs"/>
          <w:spacing w:val="-4"/>
          <w:rtl/>
        </w:rPr>
        <w:t>و )</w:t>
      </w:r>
      <w:r w:rsidRPr="00047BD2">
        <w:rPr>
          <w:rFonts w:hint="cs"/>
          <w:spacing w:val="-4"/>
          <w:rtl/>
        </w:rPr>
        <w:tab/>
        <w:t xml:space="preserve">أن مطاريف المستعمل المحلي المرتبطة بسواتل تعمل في مدارات أرضية منخفضة </w:t>
      </w:r>
      <w:r w:rsidRPr="00047BD2">
        <w:rPr>
          <w:spacing w:val="-4"/>
        </w:rPr>
        <w:t>(LEOLUT)</w:t>
      </w:r>
      <w:r w:rsidRPr="00047BD2">
        <w:rPr>
          <w:rFonts w:hint="cs"/>
          <w:spacing w:val="-4"/>
          <w:rtl/>
        </w:rPr>
        <w:t xml:space="preserve"> في النظام </w:t>
      </w:r>
      <w:r w:rsidRPr="00047BD2">
        <w:rPr>
          <w:spacing w:val="-4"/>
        </w:rPr>
        <w:t>Cospas-Sarsat</w:t>
      </w:r>
      <w:r w:rsidRPr="00047BD2">
        <w:rPr>
          <w:rFonts w:hint="cs"/>
          <w:spacing w:val="-4"/>
          <w:rtl/>
        </w:rPr>
        <w:t xml:space="preserve"> تستقبل في النطاق </w:t>
      </w:r>
      <w:r w:rsidRPr="00047BD2">
        <w:rPr>
          <w:spacing w:val="-4"/>
        </w:rPr>
        <w:t>MHz</w:t>
      </w:r>
      <w:r w:rsidR="00047BD2">
        <w:rPr>
          <w:spacing w:val="-4"/>
        </w:rPr>
        <w:t> </w:t>
      </w:r>
      <w:r w:rsidRPr="00047BD2">
        <w:rPr>
          <w:spacing w:val="-4"/>
        </w:rPr>
        <w:t>1</w:t>
      </w:r>
      <w:r w:rsidR="00391DAC">
        <w:rPr>
          <w:spacing w:val="-4"/>
        </w:rPr>
        <w:t> </w:t>
      </w:r>
      <w:r w:rsidRPr="00047BD2">
        <w:rPr>
          <w:spacing w:val="-4"/>
        </w:rPr>
        <w:t>545</w:t>
      </w:r>
      <w:r w:rsidR="00391DAC">
        <w:rPr>
          <w:spacing w:val="-4"/>
        </w:rPr>
        <w:noBreakHyphen/>
      </w:r>
      <w:r w:rsidRPr="00047BD2">
        <w:rPr>
          <w:spacing w:val="-4"/>
        </w:rPr>
        <w:t>1</w:t>
      </w:r>
      <w:r w:rsidR="00391DAC">
        <w:rPr>
          <w:spacing w:val="-4"/>
        </w:rPr>
        <w:t> </w:t>
      </w:r>
      <w:r w:rsidRPr="00047BD2">
        <w:rPr>
          <w:spacing w:val="-4"/>
        </w:rPr>
        <w:t>544</w:t>
      </w:r>
      <w:r w:rsidRPr="00047BD2">
        <w:rPr>
          <w:rFonts w:hint="cs"/>
          <w:spacing w:val="-4"/>
          <w:rtl/>
        </w:rPr>
        <w:t xml:space="preserve"> تدفق معطيات معالجة عالمياً وآتية من المنارات </w:t>
      </w:r>
      <w:r w:rsidRPr="00047BD2">
        <w:rPr>
          <w:rFonts w:hint="cs"/>
          <w:color w:val="000000"/>
          <w:spacing w:val="-4"/>
          <w:rtl/>
        </w:rPr>
        <w:t>ال</w:t>
      </w:r>
      <w:r w:rsidRPr="00047BD2">
        <w:rPr>
          <w:color w:val="000000"/>
          <w:spacing w:val="-4"/>
          <w:rtl/>
        </w:rPr>
        <w:t>راديوي</w:t>
      </w:r>
      <w:r w:rsidRPr="00047BD2">
        <w:rPr>
          <w:rFonts w:hint="cs"/>
          <w:color w:val="000000"/>
          <w:spacing w:val="-4"/>
          <w:rtl/>
        </w:rPr>
        <w:t>ة</w:t>
      </w:r>
      <w:r w:rsidRPr="00047BD2">
        <w:rPr>
          <w:color w:val="000000"/>
          <w:spacing w:val="-4"/>
          <w:rtl/>
        </w:rPr>
        <w:t xml:space="preserve"> لتحديد </w:t>
      </w:r>
      <w:r w:rsidRPr="00047BD2">
        <w:rPr>
          <w:rFonts w:hint="cs"/>
          <w:color w:val="000000"/>
          <w:spacing w:val="-4"/>
          <w:rtl/>
        </w:rPr>
        <w:t>ال</w:t>
      </w:r>
      <w:r w:rsidRPr="00047BD2">
        <w:rPr>
          <w:color w:val="000000"/>
          <w:spacing w:val="-4"/>
          <w:rtl/>
        </w:rPr>
        <w:t>موقع</w:t>
      </w:r>
      <w:r w:rsidRPr="00047BD2">
        <w:rPr>
          <w:color w:val="000000"/>
          <w:spacing w:val="-4"/>
        </w:rPr>
        <w:t xml:space="preserve"> </w:t>
      </w:r>
      <w:r w:rsidRPr="00047BD2">
        <w:rPr>
          <w:rFonts w:hint="cs"/>
          <w:color w:val="000000"/>
          <w:spacing w:val="-4"/>
          <w:rtl/>
        </w:rPr>
        <w:t xml:space="preserve">في حالات الطوارئ </w:t>
      </w:r>
      <w:r w:rsidRPr="00047BD2">
        <w:rPr>
          <w:color w:val="000000"/>
          <w:spacing w:val="-4"/>
        </w:rPr>
        <w:t>(</w:t>
      </w:r>
      <w:r w:rsidRPr="00047BD2">
        <w:rPr>
          <w:spacing w:val="-4"/>
        </w:rPr>
        <w:t>EPIRB)</w:t>
      </w:r>
      <w:r w:rsidRPr="00047BD2">
        <w:rPr>
          <w:rFonts w:hint="cs"/>
          <w:spacing w:val="-4"/>
          <w:rtl/>
        </w:rPr>
        <w:t xml:space="preserve"> وهي معالجة في وحدات البحث </w:t>
      </w:r>
      <w:r w:rsidR="00735297" w:rsidRPr="00047BD2">
        <w:rPr>
          <w:rFonts w:hint="cs"/>
          <w:spacing w:val="-4"/>
          <w:rtl/>
        </w:rPr>
        <w:t>والإنقاذ</w:t>
      </w:r>
      <w:r w:rsidRPr="00047BD2">
        <w:rPr>
          <w:rFonts w:hint="cs"/>
          <w:spacing w:val="-4"/>
          <w:rtl/>
        </w:rPr>
        <w:t xml:space="preserve"> </w:t>
      </w:r>
      <w:r w:rsidRPr="00047BD2">
        <w:rPr>
          <w:spacing w:val="-4"/>
        </w:rPr>
        <w:t>(SARP)</w:t>
      </w:r>
      <w:r w:rsidRPr="00047BD2">
        <w:rPr>
          <w:rFonts w:hint="cs"/>
          <w:spacing w:val="-4"/>
          <w:rtl/>
        </w:rPr>
        <w:t xml:space="preserve"> في سواتل </w:t>
      </w:r>
      <w:r w:rsidRPr="00047BD2">
        <w:rPr>
          <w:spacing w:val="-4"/>
        </w:rPr>
        <w:t>Cospas</w:t>
      </w:r>
      <w:r w:rsidRPr="00047BD2">
        <w:rPr>
          <w:rFonts w:hint="cs"/>
          <w:spacing w:val="-4"/>
          <w:rtl/>
        </w:rPr>
        <w:t xml:space="preserve"> و</w:t>
      </w:r>
      <w:r w:rsidRPr="00047BD2">
        <w:rPr>
          <w:spacing w:val="-4"/>
        </w:rPr>
        <w:t>Sarsat</w:t>
      </w:r>
      <w:r w:rsidRPr="00047BD2">
        <w:rPr>
          <w:rFonts w:hint="cs"/>
          <w:spacing w:val="-4"/>
          <w:rtl/>
        </w:rPr>
        <w:t>.</w:t>
      </w:r>
    </w:p>
    <w:p w:rsidR="00266E45" w:rsidRPr="00BB006F" w:rsidRDefault="00A42DC2" w:rsidP="00BB006F">
      <w:pPr>
        <w:rPr>
          <w:spacing w:val="-4"/>
          <w:rtl/>
        </w:rPr>
      </w:pPr>
      <w:r w:rsidRPr="00BB006F">
        <w:rPr>
          <w:rFonts w:hint="cs"/>
          <w:spacing w:val="-4"/>
          <w:rtl/>
        </w:rPr>
        <w:t>ز</w:t>
      </w:r>
      <w:r w:rsidR="004466B9">
        <w:rPr>
          <w:rFonts w:hint="cs"/>
          <w:spacing w:val="-4"/>
          <w:rtl/>
        </w:rPr>
        <w:t xml:space="preserve"> </w:t>
      </w:r>
      <w:r w:rsidRPr="00BB006F">
        <w:rPr>
          <w:rFonts w:hint="cs"/>
          <w:spacing w:val="-4"/>
          <w:rtl/>
        </w:rPr>
        <w:t>)</w:t>
      </w:r>
      <w:r w:rsidR="00266E45" w:rsidRPr="00BB006F">
        <w:rPr>
          <w:rFonts w:hint="cs"/>
          <w:spacing w:val="-4"/>
          <w:rtl/>
        </w:rPr>
        <w:tab/>
        <w:t xml:space="preserve">أن مطاريف المستعمل المحلي المرتبطة بسواتل تعمل في مدارات أرضية متوسطة </w:t>
      </w:r>
      <w:r w:rsidR="00266E45" w:rsidRPr="00BB006F">
        <w:rPr>
          <w:spacing w:val="-4"/>
        </w:rPr>
        <w:t>(MEOLUT)</w:t>
      </w:r>
      <w:r w:rsidR="00266E45" w:rsidRPr="00BB006F">
        <w:rPr>
          <w:rFonts w:hint="cs"/>
          <w:spacing w:val="-4"/>
          <w:rtl/>
        </w:rPr>
        <w:t xml:space="preserve"> في النظام </w:t>
      </w:r>
      <w:r w:rsidR="00266E45" w:rsidRPr="00BB006F">
        <w:rPr>
          <w:spacing w:val="-4"/>
        </w:rPr>
        <w:t>Cospas-Sarsat</w:t>
      </w:r>
      <w:r w:rsidR="00266E45" w:rsidRPr="00BB006F">
        <w:rPr>
          <w:rFonts w:hint="cs"/>
          <w:spacing w:val="-4"/>
          <w:rtl/>
        </w:rPr>
        <w:t xml:space="preserve"> تستقبل في النطاق </w:t>
      </w:r>
      <w:r w:rsidR="00266E45" w:rsidRPr="00BB006F">
        <w:rPr>
          <w:spacing w:val="-4"/>
        </w:rPr>
        <w:t>MHz 1 545</w:t>
      </w:r>
      <w:r w:rsidR="00BB006F" w:rsidRPr="00BB006F">
        <w:rPr>
          <w:spacing w:val="-4"/>
        </w:rPr>
        <w:noBreakHyphen/>
      </w:r>
      <w:r w:rsidR="00266E45" w:rsidRPr="00BB006F">
        <w:rPr>
          <w:spacing w:val="-4"/>
        </w:rPr>
        <w:t>1 544</w:t>
      </w:r>
      <w:r w:rsidR="00266E45" w:rsidRPr="00BB006F">
        <w:rPr>
          <w:rFonts w:hint="cs"/>
          <w:spacing w:val="-4"/>
          <w:rtl/>
        </w:rPr>
        <w:t xml:space="preserve"> إشارات ال</w:t>
      </w:r>
      <w:r w:rsidR="00266E45" w:rsidRPr="00BB006F">
        <w:rPr>
          <w:color w:val="000000"/>
          <w:spacing w:val="-4"/>
          <w:rtl/>
        </w:rPr>
        <w:t>منار</w:t>
      </w:r>
      <w:r w:rsidR="00266E45" w:rsidRPr="00BB006F">
        <w:rPr>
          <w:rFonts w:hint="cs"/>
          <w:color w:val="000000"/>
          <w:spacing w:val="-4"/>
          <w:rtl/>
        </w:rPr>
        <w:t>ات</w:t>
      </w:r>
      <w:r w:rsidR="00266E45" w:rsidRPr="00BB006F">
        <w:rPr>
          <w:color w:val="000000"/>
          <w:spacing w:val="-4"/>
          <w:rtl/>
        </w:rPr>
        <w:t xml:space="preserve"> </w:t>
      </w:r>
      <w:r w:rsidR="00266E45" w:rsidRPr="00BB006F">
        <w:rPr>
          <w:rFonts w:hint="cs"/>
          <w:color w:val="000000"/>
          <w:spacing w:val="-4"/>
          <w:rtl/>
        </w:rPr>
        <w:t>ال</w:t>
      </w:r>
      <w:r w:rsidR="00266E45" w:rsidRPr="00BB006F">
        <w:rPr>
          <w:color w:val="000000"/>
          <w:spacing w:val="-4"/>
          <w:rtl/>
        </w:rPr>
        <w:t>راديوي</w:t>
      </w:r>
      <w:r w:rsidR="00266E45" w:rsidRPr="00BB006F">
        <w:rPr>
          <w:rFonts w:hint="cs"/>
          <w:color w:val="000000"/>
          <w:spacing w:val="-4"/>
          <w:rtl/>
        </w:rPr>
        <w:t>ة</w:t>
      </w:r>
      <w:r w:rsidR="00266E45" w:rsidRPr="00BB006F">
        <w:rPr>
          <w:color w:val="000000"/>
          <w:spacing w:val="-4"/>
          <w:rtl/>
        </w:rPr>
        <w:t xml:space="preserve"> لتحديد </w:t>
      </w:r>
      <w:r w:rsidR="00266E45" w:rsidRPr="00BB006F">
        <w:rPr>
          <w:rFonts w:hint="cs"/>
          <w:color w:val="000000"/>
          <w:spacing w:val="-4"/>
          <w:rtl/>
        </w:rPr>
        <w:t>ال</w:t>
      </w:r>
      <w:r w:rsidR="00266E45" w:rsidRPr="00BB006F">
        <w:rPr>
          <w:color w:val="000000"/>
          <w:spacing w:val="-4"/>
          <w:rtl/>
        </w:rPr>
        <w:t>موقع</w:t>
      </w:r>
      <w:r w:rsidR="00266E45" w:rsidRPr="00BB006F">
        <w:rPr>
          <w:color w:val="000000"/>
          <w:spacing w:val="-4"/>
        </w:rPr>
        <w:t xml:space="preserve"> </w:t>
      </w:r>
      <w:r w:rsidR="00266E45" w:rsidRPr="00BB006F">
        <w:rPr>
          <w:rFonts w:hint="cs"/>
          <w:color w:val="000000"/>
          <w:spacing w:val="-4"/>
          <w:rtl/>
        </w:rPr>
        <w:t xml:space="preserve">في حالات الطوارئ </w:t>
      </w:r>
      <w:r w:rsidR="00266E45" w:rsidRPr="00BB006F">
        <w:rPr>
          <w:spacing w:val="-4"/>
        </w:rPr>
        <w:t>(EPIRB)</w:t>
      </w:r>
      <w:r w:rsidR="00266E45" w:rsidRPr="00BB006F">
        <w:rPr>
          <w:rFonts w:hint="cs"/>
          <w:spacing w:val="-4"/>
          <w:rtl/>
        </w:rPr>
        <w:t xml:space="preserve"> المرحّلة من </w:t>
      </w:r>
      <w:r w:rsidR="009C2E10" w:rsidRPr="00BB006F">
        <w:rPr>
          <w:rFonts w:hint="cs"/>
          <w:spacing w:val="-4"/>
          <w:rtl/>
        </w:rPr>
        <w:t xml:space="preserve">أنظمة الملاحة الساتلية العاملة في مدارات أرضية متوسطة </w:t>
      </w:r>
      <w:r w:rsidR="009C2E10" w:rsidRPr="00BB006F">
        <w:rPr>
          <w:spacing w:val="-4"/>
        </w:rPr>
        <w:t>(GALILEO)</w:t>
      </w:r>
      <w:r w:rsidR="00266E45" w:rsidRPr="00BB006F">
        <w:rPr>
          <w:rFonts w:hint="cs"/>
          <w:spacing w:val="-4"/>
          <w:rtl/>
        </w:rPr>
        <w:t>؛</w:t>
      </w:r>
    </w:p>
    <w:p w:rsidR="00A42DC2" w:rsidRPr="00B41211" w:rsidRDefault="00A42DC2" w:rsidP="00041E45">
      <w:pPr>
        <w:rPr>
          <w:rtl/>
          <w:lang w:bidi="ar-EG"/>
        </w:rPr>
      </w:pPr>
      <w:r w:rsidRPr="00B41211">
        <w:rPr>
          <w:rFonts w:hint="cs"/>
          <w:rtl/>
        </w:rPr>
        <w:lastRenderedPageBreak/>
        <w:t>ح)</w:t>
      </w:r>
      <w:r w:rsidR="00B41211">
        <w:rPr>
          <w:rFonts w:hint="cs"/>
          <w:rtl/>
        </w:rPr>
        <w:tab/>
        <w:t xml:space="preserve">أن الملحق </w:t>
      </w:r>
      <w:r w:rsidR="00B41211">
        <w:t>6</w:t>
      </w:r>
      <w:r w:rsidR="00391DAC">
        <w:rPr>
          <w:rFonts w:hint="cs"/>
          <w:rtl/>
          <w:lang w:bidi="ar-EG"/>
        </w:rPr>
        <w:t xml:space="preserve"> يتضمن موازنات</w:t>
      </w:r>
      <w:r w:rsidR="00B41211">
        <w:rPr>
          <w:rFonts w:hint="cs"/>
          <w:rtl/>
          <w:lang w:bidi="ar-EG"/>
        </w:rPr>
        <w:t xml:space="preserve"> الوصلة </w:t>
      </w:r>
      <w:r w:rsidR="00B41211">
        <w:t>Cospas-Sarsat</w:t>
      </w:r>
      <w:r w:rsidR="00B41211">
        <w:rPr>
          <w:rFonts w:hint="cs"/>
          <w:rtl/>
        </w:rPr>
        <w:t xml:space="preserve"> فيما يتعلق بالتشغيل على مدارات أرضية منخفضة</w:t>
      </w:r>
      <w:r w:rsidR="00041E45">
        <w:rPr>
          <w:rFonts w:hint="eastAsia"/>
          <w:rtl/>
        </w:rPr>
        <w:t> </w:t>
      </w:r>
      <w:r w:rsidR="00B41211">
        <w:t>(LEO)</w:t>
      </w:r>
      <w:r w:rsidR="00B41211">
        <w:rPr>
          <w:rFonts w:hint="cs"/>
          <w:rtl/>
        </w:rPr>
        <w:t xml:space="preserve"> ومتوسطة </w:t>
      </w:r>
      <w:r w:rsidR="00B41211">
        <w:rPr>
          <w:lang w:bidi="ar-EG"/>
        </w:rPr>
        <w:t>(MEO)</w:t>
      </w:r>
      <w:r w:rsidR="00B41211">
        <w:rPr>
          <w:rFonts w:hint="cs"/>
          <w:rtl/>
          <w:lang w:bidi="ar-EG"/>
        </w:rPr>
        <w:t xml:space="preserve"> وعلى مدار سواتل مستقرة بالنسبة إلى الأرض </w:t>
      </w:r>
      <w:r w:rsidR="00B41211">
        <w:rPr>
          <w:lang w:bidi="ar-EG"/>
        </w:rPr>
        <w:t>(GEO)</w:t>
      </w:r>
      <w:r w:rsidR="00B41211">
        <w:rPr>
          <w:rFonts w:hint="cs"/>
          <w:rtl/>
          <w:lang w:bidi="ar-EG"/>
        </w:rPr>
        <w:t xml:space="preserve"> على أساس قيم قريبة من قيم أسوأ حالة مشار إليها في الملحق في العمود "</w:t>
      </w:r>
      <w:r w:rsidR="002C0805">
        <w:rPr>
          <w:rFonts w:hint="cs"/>
          <w:rtl/>
          <w:lang w:bidi="ar-EG"/>
        </w:rPr>
        <w:t xml:space="preserve">حالة </w:t>
      </w:r>
      <w:r w:rsidR="00E17E0B">
        <w:rPr>
          <w:rFonts w:hint="cs"/>
          <w:rtl/>
          <w:lang w:bidi="ar-EG"/>
        </w:rPr>
        <w:t>مستوى منخفض</w:t>
      </w:r>
      <w:r w:rsidR="002C0805">
        <w:rPr>
          <w:rFonts w:hint="cs"/>
          <w:rtl/>
          <w:lang w:bidi="ar-EG"/>
        </w:rPr>
        <w:t>"،</w:t>
      </w:r>
    </w:p>
    <w:p w:rsidR="003569F0" w:rsidRPr="00656F38" w:rsidRDefault="003569F0" w:rsidP="00BB006F">
      <w:pPr>
        <w:pStyle w:val="Call"/>
        <w:rPr>
          <w:rtl/>
        </w:rPr>
      </w:pPr>
      <w:r w:rsidRPr="00656F38">
        <w:rPr>
          <w:rFonts w:hint="cs"/>
          <w:rtl/>
        </w:rPr>
        <w:t>توصي</w:t>
      </w:r>
    </w:p>
    <w:p w:rsidR="003569F0" w:rsidRDefault="003569F0" w:rsidP="00FE49CA">
      <w:pPr>
        <w:rPr>
          <w:rtl/>
          <w:lang w:bidi="ar-EG"/>
        </w:rPr>
      </w:pPr>
      <w:r w:rsidRPr="00825482">
        <w:rPr>
          <w:b/>
          <w:bCs/>
          <w:sz w:val="24"/>
          <w:szCs w:val="32"/>
        </w:rPr>
        <w:t>1</w:t>
      </w:r>
      <w:r>
        <w:tab/>
      </w:r>
      <w:r>
        <w:rPr>
          <w:rFonts w:hint="cs"/>
          <w:rtl/>
        </w:rPr>
        <w:t xml:space="preserve">بأن يكون تحليل التداخل الذي تتعرض له مطاريف </w:t>
      </w:r>
      <w:r w:rsidR="00FE49CA">
        <w:t>GEOLUT</w:t>
      </w:r>
      <w:r>
        <w:rPr>
          <w:rFonts w:hint="cs"/>
          <w:rtl/>
        </w:rPr>
        <w:t xml:space="preserve"> في النظام </w:t>
      </w:r>
      <w:r w:rsidR="00B41211">
        <w:t>Cospas-Sarsat</w:t>
      </w:r>
      <w:r w:rsidR="00B41211">
        <w:rPr>
          <w:rFonts w:hint="cs"/>
          <w:rtl/>
        </w:rPr>
        <w:t xml:space="preserve"> </w:t>
      </w:r>
      <w:r>
        <w:rPr>
          <w:rFonts w:hint="cs"/>
          <w:rtl/>
        </w:rPr>
        <w:t>التي تستخدم السواتل</w:t>
      </w:r>
      <w:r w:rsidR="000C187B">
        <w:rPr>
          <w:rFonts w:hint="eastAsia"/>
          <w:rtl/>
        </w:rPr>
        <w:t> </w:t>
      </w:r>
      <w:r>
        <w:t>GOES</w:t>
      </w:r>
      <w:r>
        <w:rPr>
          <w:rFonts w:hint="cs"/>
          <w:rtl/>
        </w:rPr>
        <w:t xml:space="preserve"> على أساس الملحق </w:t>
      </w:r>
      <w:r>
        <w:t>1</w:t>
      </w:r>
      <w:r>
        <w:rPr>
          <w:rFonts w:hint="cs"/>
          <w:rtl/>
        </w:rPr>
        <w:t>؛</w:t>
      </w:r>
    </w:p>
    <w:p w:rsidR="003569F0" w:rsidRDefault="003569F0" w:rsidP="004330CD">
      <w:pPr>
        <w:rPr>
          <w:rtl/>
        </w:rPr>
      </w:pPr>
      <w:r w:rsidRPr="00825482">
        <w:rPr>
          <w:b/>
          <w:bCs/>
          <w:sz w:val="24"/>
          <w:szCs w:val="32"/>
        </w:rPr>
        <w:t>2</w:t>
      </w:r>
      <w:r>
        <w:rPr>
          <w:rFonts w:hint="cs"/>
        </w:rPr>
        <w:tab/>
      </w:r>
      <w:r>
        <w:rPr>
          <w:rFonts w:hint="cs"/>
          <w:rtl/>
        </w:rPr>
        <w:t xml:space="preserve">بأن يكون تحليل التداخل الذي تتعرض له مطاريف </w:t>
      </w:r>
      <w:r w:rsidR="004330CD">
        <w:t>LEOLUT</w:t>
      </w:r>
      <w:r>
        <w:rPr>
          <w:rFonts w:hint="cs"/>
          <w:rtl/>
        </w:rPr>
        <w:t xml:space="preserve"> في النظام </w:t>
      </w:r>
      <w:r>
        <w:t>Cospas-Sarsat</w:t>
      </w:r>
      <w:r>
        <w:rPr>
          <w:rFonts w:hint="cs"/>
          <w:rtl/>
        </w:rPr>
        <w:t xml:space="preserve"> التي تستقبل تدفق معطيات معالجة عالمياً آتية من منارات</w:t>
      </w:r>
      <w:r>
        <w:t xml:space="preserve">EPIRB </w:t>
      </w:r>
      <w:r>
        <w:rPr>
          <w:rFonts w:hint="cs"/>
          <w:rtl/>
        </w:rPr>
        <w:t xml:space="preserve">، على أساس الملحق </w:t>
      </w:r>
      <w:r>
        <w:t>2</w:t>
      </w:r>
      <w:r>
        <w:rPr>
          <w:rFonts w:hint="cs"/>
          <w:rtl/>
        </w:rPr>
        <w:t>؛</w:t>
      </w:r>
    </w:p>
    <w:p w:rsidR="003569F0" w:rsidRPr="00825482" w:rsidRDefault="003569F0" w:rsidP="00041E45">
      <w:pPr>
        <w:rPr>
          <w:spacing w:val="-4"/>
        </w:rPr>
      </w:pPr>
      <w:r w:rsidRPr="00825482">
        <w:rPr>
          <w:b/>
          <w:bCs/>
          <w:spacing w:val="-4"/>
          <w:sz w:val="24"/>
          <w:szCs w:val="32"/>
        </w:rPr>
        <w:t>3</w:t>
      </w:r>
      <w:r w:rsidRPr="00825482">
        <w:rPr>
          <w:rFonts w:hint="cs"/>
          <w:spacing w:val="-4"/>
        </w:rPr>
        <w:tab/>
      </w:r>
      <w:r w:rsidRPr="00825482">
        <w:rPr>
          <w:rFonts w:hint="cs"/>
          <w:spacing w:val="-4"/>
          <w:rtl/>
        </w:rPr>
        <w:t xml:space="preserve">بأن يكون تحليل التداخل الذي تتعرض له مطاريف </w:t>
      </w:r>
      <w:r w:rsidRPr="00825482">
        <w:rPr>
          <w:spacing w:val="-4"/>
        </w:rPr>
        <w:t>LEOLUT</w:t>
      </w:r>
      <w:r w:rsidRPr="00825482">
        <w:rPr>
          <w:rFonts w:hint="cs"/>
          <w:spacing w:val="-4"/>
          <w:rtl/>
        </w:rPr>
        <w:t xml:space="preserve"> في النظام </w:t>
      </w:r>
      <w:r w:rsidRPr="00825482">
        <w:rPr>
          <w:spacing w:val="-4"/>
        </w:rPr>
        <w:t>Cospas-Sarsat</w:t>
      </w:r>
      <w:r w:rsidRPr="00825482">
        <w:rPr>
          <w:rFonts w:hint="cs"/>
          <w:spacing w:val="-4"/>
          <w:rtl/>
        </w:rPr>
        <w:t xml:space="preserve"> التي تستقبل إشارات</w:t>
      </w:r>
      <w:r w:rsidR="00041E45">
        <w:rPr>
          <w:rFonts w:hint="eastAsia"/>
          <w:spacing w:val="-4"/>
          <w:rtl/>
        </w:rPr>
        <w:t> </w:t>
      </w:r>
      <w:r w:rsidRPr="00825482">
        <w:rPr>
          <w:spacing w:val="-4"/>
        </w:rPr>
        <w:t>EPIRB</w:t>
      </w:r>
      <w:r w:rsidRPr="00825482">
        <w:rPr>
          <w:rFonts w:hint="cs"/>
          <w:spacing w:val="-4"/>
          <w:rtl/>
        </w:rPr>
        <w:t xml:space="preserve"> بتردد </w:t>
      </w:r>
      <w:r w:rsidRPr="00825482">
        <w:rPr>
          <w:spacing w:val="-4"/>
        </w:rPr>
        <w:t>MHz 406</w:t>
      </w:r>
      <w:r w:rsidRPr="00825482">
        <w:rPr>
          <w:rFonts w:hint="cs"/>
          <w:spacing w:val="-4"/>
          <w:rtl/>
        </w:rPr>
        <w:t xml:space="preserve"> المرحلة من سواتل تعمل في مدارات أرضية منخفضة في النظام </w:t>
      </w:r>
      <w:r w:rsidRPr="00825482">
        <w:rPr>
          <w:spacing w:val="-4"/>
        </w:rPr>
        <w:t>Cospas-Sarsat</w:t>
      </w:r>
      <w:r w:rsidRPr="00825482">
        <w:rPr>
          <w:rFonts w:hint="cs"/>
          <w:spacing w:val="-4"/>
          <w:rtl/>
        </w:rPr>
        <w:t xml:space="preserve"> على أساس الملحق </w:t>
      </w:r>
      <w:r w:rsidRPr="00825482">
        <w:rPr>
          <w:spacing w:val="-4"/>
        </w:rPr>
        <w:t>3</w:t>
      </w:r>
      <w:r w:rsidRPr="00825482">
        <w:rPr>
          <w:rFonts w:hint="cs"/>
          <w:spacing w:val="-4"/>
          <w:rtl/>
        </w:rPr>
        <w:t>؛</w:t>
      </w:r>
    </w:p>
    <w:p w:rsidR="003569F0" w:rsidRDefault="003569F0" w:rsidP="00187D7A">
      <w:pPr>
        <w:rPr>
          <w:rtl/>
        </w:rPr>
      </w:pPr>
      <w:r w:rsidRPr="00825482">
        <w:rPr>
          <w:b/>
          <w:bCs/>
          <w:sz w:val="24"/>
          <w:szCs w:val="32"/>
        </w:rPr>
        <w:t>4</w:t>
      </w:r>
      <w:r>
        <w:rPr>
          <w:rFonts w:hint="cs"/>
        </w:rPr>
        <w:tab/>
      </w:r>
      <w:r>
        <w:rPr>
          <w:rFonts w:hint="cs"/>
          <w:rtl/>
        </w:rPr>
        <w:t xml:space="preserve">بأن يكون تحليل التداخل الذي تتعرض له مطاريف </w:t>
      </w:r>
      <w:r>
        <w:t>GEOLUT</w:t>
      </w:r>
      <w:r>
        <w:rPr>
          <w:rFonts w:hint="cs"/>
          <w:rtl/>
        </w:rPr>
        <w:t xml:space="preserve"> في النظام </w:t>
      </w:r>
      <w:r>
        <w:t>Cospas-Sarsat</w:t>
      </w:r>
      <w:r>
        <w:rPr>
          <w:rFonts w:hint="cs"/>
          <w:rtl/>
        </w:rPr>
        <w:t xml:space="preserve"> التي تستخدم السواتل</w:t>
      </w:r>
      <w:r w:rsidR="00004E86">
        <w:rPr>
          <w:rFonts w:hint="eastAsia"/>
          <w:rtl/>
        </w:rPr>
        <w:t> </w:t>
      </w:r>
      <w:r>
        <w:t>MSG</w:t>
      </w:r>
      <w:r>
        <w:rPr>
          <w:rFonts w:hint="cs"/>
          <w:rtl/>
        </w:rPr>
        <w:t xml:space="preserve">، على أساس الملحق </w:t>
      </w:r>
      <w:r>
        <w:t>4</w:t>
      </w:r>
      <w:r w:rsidR="00187D7A">
        <w:rPr>
          <w:rFonts w:hint="cs"/>
          <w:rtl/>
        </w:rPr>
        <w:t>؛</w:t>
      </w:r>
    </w:p>
    <w:p w:rsidR="00A42DC2" w:rsidRPr="00187D7A" w:rsidRDefault="00A42DC2" w:rsidP="00004E86">
      <w:pPr>
        <w:rPr>
          <w:rtl/>
        </w:rPr>
      </w:pPr>
      <w:r w:rsidRPr="002634F1">
        <w:rPr>
          <w:b/>
          <w:bCs/>
          <w:lang w:bidi="ar-EG"/>
        </w:rPr>
        <w:t>5</w:t>
      </w:r>
      <w:r w:rsidRPr="00A42DC2">
        <w:rPr>
          <w:rFonts w:hint="cs"/>
          <w:b/>
          <w:bCs/>
          <w:rtl/>
          <w:lang w:bidi="ar-EG"/>
        </w:rPr>
        <w:tab/>
      </w:r>
      <w:r w:rsidR="002634F1">
        <w:rPr>
          <w:rFonts w:hint="cs"/>
          <w:rtl/>
        </w:rPr>
        <w:t xml:space="preserve">بأن يكون تحليل التداخل الذي تتعرض له مطاريف </w:t>
      </w:r>
      <w:r w:rsidR="002634F1">
        <w:t>MEOLUT</w:t>
      </w:r>
      <w:r w:rsidR="002634F1">
        <w:rPr>
          <w:rFonts w:hint="cs"/>
          <w:rtl/>
        </w:rPr>
        <w:t xml:space="preserve"> في النظام </w:t>
      </w:r>
      <w:r w:rsidR="002634F1">
        <w:t>Cospas-Sarsat</w:t>
      </w:r>
      <w:r w:rsidR="002634F1">
        <w:rPr>
          <w:rFonts w:hint="cs"/>
          <w:rtl/>
        </w:rPr>
        <w:t xml:space="preserve"> التي تستخدم السواتل</w:t>
      </w:r>
      <w:r w:rsidR="00004E86">
        <w:rPr>
          <w:rFonts w:hint="eastAsia"/>
          <w:rtl/>
        </w:rPr>
        <w:t> </w:t>
      </w:r>
      <w:r w:rsidR="002634F1">
        <w:t>GALILEO</w:t>
      </w:r>
      <w:r w:rsidR="002634F1">
        <w:rPr>
          <w:rFonts w:hint="cs"/>
          <w:rtl/>
        </w:rPr>
        <w:t xml:space="preserve">، على أساس الملحق </w:t>
      </w:r>
      <w:r w:rsidR="002634F1">
        <w:t>5</w:t>
      </w:r>
      <w:r w:rsidR="002634F1">
        <w:rPr>
          <w:rFonts w:hint="cs"/>
          <w:rtl/>
        </w:rPr>
        <w:t>.</w:t>
      </w:r>
    </w:p>
    <w:p w:rsidR="00187D7A" w:rsidRPr="00187D7A" w:rsidRDefault="00187D7A" w:rsidP="00004E86">
      <w:pPr>
        <w:rPr>
          <w:rtl/>
        </w:rPr>
      </w:pPr>
    </w:p>
    <w:p w:rsidR="00187D7A" w:rsidRPr="00187D7A" w:rsidRDefault="00187D7A" w:rsidP="00004E86">
      <w:pPr>
        <w:rPr>
          <w:rtl/>
        </w:rPr>
      </w:pPr>
    </w:p>
    <w:p w:rsidR="00187D7A" w:rsidRPr="00187D7A" w:rsidRDefault="00187D7A" w:rsidP="00004E86"/>
    <w:p w:rsidR="003569F0" w:rsidRPr="00136DB3" w:rsidRDefault="003569F0" w:rsidP="00187D7A">
      <w:pPr>
        <w:pStyle w:val="AnnexNotitle"/>
        <w:rPr>
          <w:rtl/>
        </w:rPr>
      </w:pPr>
      <w:r w:rsidRPr="00136DB3">
        <w:rPr>
          <w:rFonts w:hint="cs"/>
          <w:rtl/>
        </w:rPr>
        <w:t xml:space="preserve">الملحق </w:t>
      </w:r>
      <w:r w:rsidRPr="00136DB3">
        <w:t>1</w:t>
      </w:r>
    </w:p>
    <w:p w:rsidR="003569F0" w:rsidRPr="00136DB3" w:rsidRDefault="003569F0" w:rsidP="00242D3A">
      <w:pPr>
        <w:pStyle w:val="AnnexNotitle"/>
        <w:rPr>
          <w:rtl/>
        </w:rPr>
      </w:pPr>
      <w:r w:rsidRPr="00136DB3">
        <w:rPr>
          <w:rFonts w:hint="cs"/>
          <w:rtl/>
        </w:rPr>
        <w:t xml:space="preserve">معايير حماية مطاريف </w:t>
      </w:r>
      <w:r w:rsidRPr="00136DB3">
        <w:t>GEOLUT</w:t>
      </w:r>
      <w:r>
        <w:rPr>
          <w:rFonts w:hint="cs"/>
          <w:rtl/>
        </w:rPr>
        <w:t xml:space="preserve"> </w:t>
      </w:r>
      <w:r w:rsidRPr="00136DB3">
        <w:rPr>
          <w:rFonts w:hint="cs"/>
          <w:rtl/>
        </w:rPr>
        <w:t xml:space="preserve">في النظام </w:t>
      </w:r>
      <w:r w:rsidRPr="00136DB3">
        <w:t>Cospas-Sarsa</w:t>
      </w:r>
      <w:r>
        <w:t>t</w:t>
      </w:r>
      <w:r>
        <w:rPr>
          <w:rFonts w:hint="cs"/>
          <w:rtl/>
        </w:rPr>
        <w:t>،</w:t>
      </w:r>
      <w:r w:rsidRPr="00136DB3">
        <w:rPr>
          <w:rFonts w:hint="cs"/>
          <w:rtl/>
        </w:rPr>
        <w:t xml:space="preserve"> </w:t>
      </w:r>
      <w:r>
        <w:rPr>
          <w:rtl/>
        </w:rPr>
        <w:br/>
      </w:r>
      <w:r w:rsidRPr="00136DB3">
        <w:rPr>
          <w:rFonts w:hint="cs"/>
          <w:rtl/>
        </w:rPr>
        <w:t xml:space="preserve">التي تستقبل إشارات </w:t>
      </w:r>
      <w:r>
        <w:rPr>
          <w:rFonts w:hint="cs"/>
          <w:rtl/>
        </w:rPr>
        <w:t xml:space="preserve">المنارات الراديوية لتحديد الموقع في حالات الطوارئ </w:t>
      </w:r>
      <w:r w:rsidRPr="00136DB3">
        <w:t>EPIRB</w:t>
      </w:r>
      <w:r w:rsidRPr="00136DB3">
        <w:rPr>
          <w:rFonts w:hint="cs"/>
          <w:rtl/>
        </w:rPr>
        <w:t xml:space="preserve"> </w:t>
      </w:r>
      <w:r>
        <w:rPr>
          <w:rtl/>
        </w:rPr>
        <w:br/>
      </w:r>
      <w:r>
        <w:rPr>
          <w:rFonts w:hint="cs"/>
          <w:rtl/>
        </w:rPr>
        <w:t>ال</w:t>
      </w:r>
      <w:r w:rsidRPr="00136DB3">
        <w:rPr>
          <w:rFonts w:hint="cs"/>
          <w:rtl/>
        </w:rPr>
        <w:t xml:space="preserve">مرحلة بواسطة السواتل </w:t>
      </w:r>
      <w:r w:rsidRPr="00136DB3">
        <w:t>GOES</w:t>
      </w:r>
      <w:r>
        <w:rPr>
          <w:rFonts w:hint="cs"/>
          <w:rtl/>
        </w:rPr>
        <w:t xml:space="preserve"> </w:t>
      </w:r>
      <w:r w:rsidRPr="00136DB3">
        <w:rPr>
          <w:rFonts w:hint="cs"/>
          <w:rtl/>
        </w:rPr>
        <w:t xml:space="preserve">في النطاق </w:t>
      </w:r>
      <w:r w:rsidRPr="00136DB3">
        <w:t>MHz 1</w:t>
      </w:r>
      <w:r w:rsidR="00391DAC">
        <w:t> </w:t>
      </w:r>
      <w:r w:rsidRPr="00136DB3">
        <w:t>545</w:t>
      </w:r>
      <w:r>
        <w:t>-</w:t>
      </w:r>
      <w:r w:rsidRPr="00136DB3">
        <w:t>1</w:t>
      </w:r>
      <w:r w:rsidR="00391DAC">
        <w:t> </w:t>
      </w:r>
      <w:r w:rsidRPr="00136DB3">
        <w:t>544</w:t>
      </w:r>
      <w:r w:rsidRPr="00136DB3">
        <w:rPr>
          <w:rFonts w:hint="cs"/>
          <w:rtl/>
        </w:rPr>
        <w:t xml:space="preserve"> </w:t>
      </w:r>
    </w:p>
    <w:p w:rsidR="003569F0" w:rsidRDefault="003569F0" w:rsidP="00242D3A">
      <w:pPr>
        <w:pStyle w:val="Heading2"/>
        <w:rPr>
          <w:rtl/>
        </w:rPr>
      </w:pPr>
      <w:r w:rsidRPr="008849E7">
        <w:t>1.1</w:t>
      </w:r>
      <w:r>
        <w:tab/>
      </w:r>
      <w:r w:rsidRPr="00CE21E8">
        <w:rPr>
          <w:rFonts w:hint="cs"/>
          <w:rtl/>
        </w:rPr>
        <w:t>مقدمة</w:t>
      </w:r>
    </w:p>
    <w:p w:rsidR="003569F0" w:rsidRDefault="003569F0" w:rsidP="00377D3B">
      <w:pPr>
        <w:rPr>
          <w:rtl/>
        </w:rPr>
      </w:pPr>
      <w:r>
        <w:rPr>
          <w:rFonts w:hint="cs"/>
          <w:rtl/>
        </w:rPr>
        <w:t xml:space="preserve">تكون سواتل </w:t>
      </w:r>
      <w:r>
        <w:t>GOES</w:t>
      </w:r>
      <w:r>
        <w:rPr>
          <w:rFonts w:hint="cs"/>
          <w:rtl/>
        </w:rPr>
        <w:t xml:space="preserve"> مزوّدة بمكرّرات البحث والإنقاذ في نظام </w:t>
      </w:r>
      <w:r>
        <w:t>Cospas-Sarsat</w:t>
      </w:r>
      <w:r>
        <w:rPr>
          <w:rFonts w:hint="cs"/>
          <w:rtl/>
        </w:rPr>
        <w:t xml:space="preserve">، وتستقبل هذه المكررات إشارات صادرة عن المنارات </w:t>
      </w:r>
      <w:r>
        <w:t>EPIRB</w:t>
      </w:r>
      <w:r>
        <w:rPr>
          <w:rFonts w:hint="cs"/>
          <w:rtl/>
        </w:rPr>
        <w:t xml:space="preserve"> بتردد </w:t>
      </w:r>
      <w:r>
        <w:t>MHz</w:t>
      </w:r>
      <w:r w:rsidR="00242D3A">
        <w:t> </w:t>
      </w:r>
      <w:r>
        <w:t>406</w:t>
      </w:r>
      <w:r>
        <w:rPr>
          <w:rFonts w:hint="cs"/>
          <w:rtl/>
        </w:rPr>
        <w:t xml:space="preserve"> وتُرحلها إلى مطاريف </w:t>
      </w:r>
      <w:r>
        <w:t>GEOLUT</w:t>
      </w:r>
      <w:r>
        <w:rPr>
          <w:rFonts w:hint="cs"/>
          <w:rtl/>
        </w:rPr>
        <w:t xml:space="preserve"> في النظام </w:t>
      </w:r>
      <w:r>
        <w:t>Cospas-Sarsat</w:t>
      </w:r>
      <w:r>
        <w:rPr>
          <w:rFonts w:hint="cs"/>
          <w:rtl/>
        </w:rPr>
        <w:t xml:space="preserve"> على ترددات الوصلة الهابطة في النطاق </w:t>
      </w:r>
      <w:r>
        <w:t>MHz</w:t>
      </w:r>
      <w:r w:rsidR="00242D3A">
        <w:t> </w:t>
      </w:r>
      <w:r>
        <w:t>1</w:t>
      </w:r>
      <w:r w:rsidR="00391DAC">
        <w:t> </w:t>
      </w:r>
      <w:r>
        <w:t>545</w:t>
      </w:r>
      <w:r w:rsidR="00242D3A">
        <w:noBreakHyphen/>
      </w:r>
      <w:r>
        <w:t>1</w:t>
      </w:r>
      <w:r w:rsidR="00391DAC">
        <w:t> </w:t>
      </w:r>
      <w:r>
        <w:t>544</w:t>
      </w:r>
      <w:r>
        <w:rPr>
          <w:rFonts w:hint="cs"/>
          <w:rtl/>
        </w:rPr>
        <w:t xml:space="preserve">. وعملاً بأحكام لوائح الراديو </w:t>
      </w:r>
      <w:r>
        <w:t>(RR)</w:t>
      </w:r>
      <w:r>
        <w:rPr>
          <w:rFonts w:hint="cs"/>
          <w:rtl/>
        </w:rPr>
        <w:t xml:space="preserve">، فإن النطاق </w:t>
      </w:r>
      <w:r>
        <w:t>MHz</w:t>
      </w:r>
      <w:r w:rsidR="00242D3A">
        <w:t> </w:t>
      </w:r>
      <w:r>
        <w:t>1</w:t>
      </w:r>
      <w:r w:rsidR="00391DAC">
        <w:t> </w:t>
      </w:r>
      <w:r>
        <w:t>545</w:t>
      </w:r>
      <w:r w:rsidR="00242D3A">
        <w:noBreakHyphen/>
      </w:r>
      <w:r>
        <w:t>1</w:t>
      </w:r>
      <w:r w:rsidR="00391DAC">
        <w:t> </w:t>
      </w:r>
      <w:r>
        <w:t>544</w:t>
      </w:r>
      <w:r>
        <w:rPr>
          <w:rFonts w:hint="cs"/>
          <w:rtl/>
        </w:rPr>
        <w:t xml:space="preserve"> مخصص إلى</w:t>
      </w:r>
      <w:r w:rsidR="00391DAC">
        <w:rPr>
          <w:rFonts w:hint="eastAsia"/>
          <w:rtl/>
        </w:rPr>
        <w:t> </w:t>
      </w:r>
      <w:r>
        <w:rPr>
          <w:rFonts w:hint="cs"/>
          <w:rtl/>
        </w:rPr>
        <w:t xml:space="preserve">الخدمة المتنقلة الساتلية </w:t>
      </w:r>
      <w:r>
        <w:t>(MSS)</w:t>
      </w:r>
      <w:r>
        <w:rPr>
          <w:rFonts w:hint="cs"/>
          <w:rtl/>
        </w:rPr>
        <w:t xml:space="preserve">، من الفضاء إلى الأرض، وهو يقتصر بموجب الرقم </w:t>
      </w:r>
      <w:r w:rsidR="00391DAC">
        <w:t>356</w:t>
      </w:r>
      <w:r w:rsidR="00D96D16">
        <w:t>.</w:t>
      </w:r>
      <w:r w:rsidR="00391DAC">
        <w:t>5</w:t>
      </w:r>
      <w:r>
        <w:rPr>
          <w:rFonts w:hint="cs"/>
          <w:rtl/>
        </w:rPr>
        <w:t xml:space="preserve"> من لوائح الراديو </w:t>
      </w:r>
      <w:r>
        <w:t>(RR)</w:t>
      </w:r>
      <w:r>
        <w:rPr>
          <w:rFonts w:hint="cs"/>
          <w:rtl/>
        </w:rPr>
        <w:t xml:space="preserve"> على اتصالات الاستغاثة والسلامة. ويحدد التحليل في هذا الملحق معايير الحماية من التداخل بشأن مطاريف</w:t>
      </w:r>
      <w:r w:rsidR="00377D3B">
        <w:rPr>
          <w:rFonts w:hint="eastAsia"/>
          <w:rtl/>
        </w:rPr>
        <w:t> </w:t>
      </w:r>
      <w:r>
        <w:t>GEOLUT</w:t>
      </w:r>
      <w:r>
        <w:rPr>
          <w:rFonts w:hint="cs"/>
          <w:rtl/>
        </w:rPr>
        <w:t xml:space="preserve"> التي</w:t>
      </w:r>
      <w:r w:rsidR="00391DAC">
        <w:rPr>
          <w:rFonts w:hint="eastAsia"/>
          <w:rtl/>
        </w:rPr>
        <w:t> </w:t>
      </w:r>
      <w:r>
        <w:rPr>
          <w:rFonts w:hint="cs"/>
          <w:rtl/>
        </w:rPr>
        <w:t xml:space="preserve">تستقبل إشارات على الوصلة الهابطة لسواتل </w:t>
      </w:r>
      <w:r>
        <w:t>GOES</w:t>
      </w:r>
      <w:r>
        <w:rPr>
          <w:rFonts w:hint="cs"/>
          <w:rtl/>
        </w:rPr>
        <w:t xml:space="preserve"> في النطاق </w:t>
      </w:r>
      <w:r>
        <w:t>MHz</w:t>
      </w:r>
      <w:r w:rsidR="00242D3A">
        <w:t> </w:t>
      </w:r>
      <w:r>
        <w:t>1</w:t>
      </w:r>
      <w:r w:rsidR="00391DAC">
        <w:t> </w:t>
      </w:r>
      <w:r>
        <w:t>545</w:t>
      </w:r>
      <w:r w:rsidR="00242D3A">
        <w:noBreakHyphen/>
      </w:r>
      <w:r>
        <w:t>1</w:t>
      </w:r>
      <w:r w:rsidR="00391DAC">
        <w:t> </w:t>
      </w:r>
      <w:r>
        <w:t>544</w:t>
      </w:r>
      <w:r>
        <w:rPr>
          <w:rFonts w:hint="cs"/>
          <w:rtl/>
        </w:rPr>
        <w:t>.</w:t>
      </w:r>
    </w:p>
    <w:p w:rsidR="003569F0" w:rsidRPr="00EA1E32" w:rsidRDefault="003569F0" w:rsidP="00242D3A">
      <w:pPr>
        <w:pStyle w:val="Heading2"/>
        <w:rPr>
          <w:rtl/>
        </w:rPr>
      </w:pPr>
      <w:r>
        <w:t>2.1</w:t>
      </w:r>
      <w:r>
        <w:rPr>
          <w:rFonts w:hint="cs"/>
          <w:rtl/>
        </w:rPr>
        <w:tab/>
      </w:r>
      <w:r w:rsidRPr="00CE21E8">
        <w:rPr>
          <w:rFonts w:hint="cs"/>
          <w:rtl/>
        </w:rPr>
        <w:t xml:space="preserve">الحد الأدنى </w:t>
      </w:r>
      <w:r>
        <w:rPr>
          <w:rFonts w:hint="cs"/>
          <w:rtl/>
        </w:rPr>
        <w:t xml:space="preserve">المقبول </w:t>
      </w:r>
      <w:r w:rsidRPr="00CE21E8">
        <w:rPr>
          <w:rFonts w:hint="cs"/>
          <w:rtl/>
        </w:rPr>
        <w:t>من الأداء للكشف عن إشارات</w:t>
      </w:r>
      <w:r>
        <w:rPr>
          <w:rFonts w:hint="cs"/>
          <w:rtl/>
        </w:rPr>
        <w:t xml:space="preserve"> المنارات</w:t>
      </w:r>
      <w:r w:rsidRPr="00CE21E8">
        <w:rPr>
          <w:rFonts w:hint="cs"/>
          <w:rtl/>
        </w:rPr>
        <w:t xml:space="preserve"> </w:t>
      </w:r>
      <w:r w:rsidRPr="00CE21E8">
        <w:t>EPIRB</w:t>
      </w:r>
      <w:r w:rsidRPr="00CE21E8">
        <w:rPr>
          <w:rFonts w:hint="cs"/>
          <w:rtl/>
        </w:rPr>
        <w:t xml:space="preserve"> المرح</w:t>
      </w:r>
      <w:r>
        <w:rPr>
          <w:rFonts w:hint="cs"/>
          <w:rtl/>
        </w:rPr>
        <w:t>َّ</w:t>
      </w:r>
      <w:r w:rsidRPr="00CE21E8">
        <w:rPr>
          <w:rFonts w:hint="cs"/>
          <w:rtl/>
        </w:rPr>
        <w:t xml:space="preserve">لة </w:t>
      </w:r>
      <w:r>
        <w:rPr>
          <w:rFonts w:hint="cs"/>
          <w:rtl/>
        </w:rPr>
        <w:t>بواسطة سواتل</w:t>
      </w:r>
      <w:r w:rsidRPr="00CE21E8">
        <w:rPr>
          <w:rFonts w:hint="cs"/>
          <w:rtl/>
        </w:rPr>
        <w:t xml:space="preserve"> </w:t>
      </w:r>
      <w:r w:rsidRPr="00CE21E8">
        <w:t>GOES</w:t>
      </w:r>
    </w:p>
    <w:p w:rsidR="003569F0" w:rsidRPr="00A34CFF" w:rsidRDefault="003569F0" w:rsidP="00187D7A">
      <w:pPr>
        <w:rPr>
          <w:rtl/>
        </w:rPr>
      </w:pPr>
      <w:r w:rsidRPr="00EA1E32">
        <w:rPr>
          <w:rFonts w:hint="cs"/>
          <w:rtl/>
        </w:rPr>
        <w:t>تشترط دقة الكشف المضم</w:t>
      </w:r>
      <w:r>
        <w:rPr>
          <w:rFonts w:hint="cs"/>
          <w:rtl/>
        </w:rPr>
        <w:t xml:space="preserve">ون عن منارات الاستغاثة بتردد </w:t>
      </w:r>
      <w:r>
        <w:t>MHz 406</w:t>
      </w:r>
      <w:r>
        <w:rPr>
          <w:rFonts w:hint="cs"/>
          <w:rtl/>
        </w:rPr>
        <w:t xml:space="preserve"> باستعمال مكررات سواتل </w:t>
      </w:r>
      <w:r>
        <w:t>GOES</w:t>
      </w:r>
      <w:r>
        <w:rPr>
          <w:rFonts w:hint="cs"/>
          <w:rtl/>
        </w:rPr>
        <w:t xml:space="preserve"> بتردد</w:t>
      </w:r>
      <w:r w:rsidR="00B41124">
        <w:rPr>
          <w:rFonts w:hint="eastAsia"/>
          <w:rtl/>
        </w:rPr>
        <w:t> </w:t>
      </w:r>
      <w:r>
        <w:t>MHz 406</w:t>
      </w:r>
      <w:r>
        <w:rPr>
          <w:rFonts w:hint="cs"/>
          <w:rtl/>
        </w:rPr>
        <w:t xml:space="preserve">، ألا يتجاوز معدل الخطأ في البتات </w:t>
      </w:r>
      <w:r>
        <w:t>(BER)</w:t>
      </w:r>
      <w:r>
        <w:rPr>
          <w:rFonts w:hint="cs"/>
          <w:rtl/>
        </w:rPr>
        <w:t xml:space="preserve"> في القناة مقدار</w:t>
      </w:r>
      <w:r w:rsidRPr="00A902CD">
        <w:t>5 </w:t>
      </w:r>
      <w:r>
        <w:rPr>
          <w:rFonts w:hint="cs"/>
          <w:rtl/>
        </w:rPr>
        <w:t xml:space="preserve"> </w:t>
      </w:r>
      <w:r w:rsidRPr="00A902CD">
        <w:rPr>
          <w:vertAlign w:val="superscript"/>
        </w:rPr>
        <w:t>5−</w:t>
      </w:r>
      <w:r w:rsidRPr="00A902CD">
        <w:t>10</w:t>
      </w:r>
      <w:r>
        <w:t xml:space="preserve"> </w:t>
      </w:r>
      <w:r>
        <w:sym w:font="Symbol" w:char="F0B4"/>
      </w:r>
      <w:r>
        <w:rPr>
          <w:rFonts w:hint="cs"/>
          <w:rtl/>
        </w:rPr>
        <w:t>.</w:t>
      </w:r>
    </w:p>
    <w:p w:rsidR="003569F0" w:rsidRDefault="003569F0" w:rsidP="00242D3A">
      <w:pPr>
        <w:pStyle w:val="Heading2"/>
        <w:rPr>
          <w:rtl/>
          <w:lang w:bidi="ar-EG"/>
        </w:rPr>
      </w:pPr>
      <w:r>
        <w:lastRenderedPageBreak/>
        <w:t>3.1</w:t>
      </w:r>
      <w:r>
        <w:tab/>
      </w:r>
      <w:r w:rsidRPr="00435615">
        <w:rPr>
          <w:rFonts w:hint="cs"/>
          <w:rtl/>
        </w:rPr>
        <w:t xml:space="preserve">تحليل كثافة </w:t>
      </w:r>
      <w:r>
        <w:rPr>
          <w:rFonts w:hint="cs"/>
          <w:rtl/>
        </w:rPr>
        <w:t xml:space="preserve">تدفق القدرة </w:t>
      </w:r>
      <w:r w:rsidRPr="00435615">
        <w:rPr>
          <w:rFonts w:hint="cs"/>
          <w:rtl/>
        </w:rPr>
        <w:t xml:space="preserve">الطيفية </w:t>
      </w:r>
      <w:r w:rsidRPr="00435615">
        <w:t>(spfd)</w:t>
      </w:r>
      <w:r>
        <w:rPr>
          <w:rFonts w:hint="cs"/>
          <w:rtl/>
        </w:rPr>
        <w:t xml:space="preserve"> ل</w:t>
      </w:r>
      <w:r w:rsidRPr="00435615">
        <w:rPr>
          <w:rFonts w:hint="cs"/>
          <w:rtl/>
        </w:rPr>
        <w:t>لتداخل</w:t>
      </w:r>
    </w:p>
    <w:p w:rsidR="003569F0" w:rsidRDefault="003569F0" w:rsidP="00242D3A">
      <w:pPr>
        <w:rPr>
          <w:rtl/>
        </w:rPr>
      </w:pPr>
      <w:r>
        <w:rPr>
          <w:rFonts w:hint="cs"/>
          <w:rtl/>
        </w:rPr>
        <w:t xml:space="preserve">معدل الخطأ في البتات </w:t>
      </w:r>
      <w:r>
        <w:t>(BER)</w:t>
      </w:r>
      <w:r>
        <w:rPr>
          <w:rFonts w:hint="cs"/>
          <w:rtl/>
        </w:rPr>
        <w:t xml:space="preserve"> لقناة اتصالات هو نسبة الطاقة في كل بتة معطيات، </w:t>
      </w:r>
      <w:r w:rsidRPr="00A902CD">
        <w:rPr>
          <w:i/>
          <w:iCs/>
        </w:rPr>
        <w:t>E</w:t>
      </w:r>
      <w:r w:rsidRPr="00A902CD">
        <w:rPr>
          <w:i/>
          <w:iCs/>
          <w:vertAlign w:val="subscript"/>
        </w:rPr>
        <w:t>b</w:t>
      </w:r>
      <w:r>
        <w:rPr>
          <w:rFonts w:hint="cs"/>
          <w:rtl/>
        </w:rPr>
        <w:t xml:space="preserve">، إلى كثافة الضوضاء. وتتكون كثافة الضوضاء الكلية من الضوضاء التي تسببها تجهيزات </w:t>
      </w:r>
      <w:r>
        <w:t>Cospas-Sarsat</w:t>
      </w:r>
      <w:r>
        <w:rPr>
          <w:rFonts w:hint="cs"/>
          <w:rtl/>
        </w:rPr>
        <w:t xml:space="preserve">، </w:t>
      </w:r>
      <w:r w:rsidRPr="00A902CD">
        <w:rPr>
          <w:i/>
          <w:iCs/>
        </w:rPr>
        <w:t>N</w:t>
      </w:r>
      <w:r w:rsidRPr="00A902CD">
        <w:rPr>
          <w:vertAlign w:val="subscript"/>
        </w:rPr>
        <w:t>0</w:t>
      </w:r>
      <w:r>
        <w:rPr>
          <w:rFonts w:hint="cs"/>
          <w:rtl/>
        </w:rPr>
        <w:t xml:space="preserve">، والضوضاء الناجمة عن التداخل الذي تسببه أنظمة أخرى، </w:t>
      </w:r>
      <w:r w:rsidRPr="00A902CD">
        <w:rPr>
          <w:i/>
          <w:iCs/>
        </w:rPr>
        <w:t>I</w:t>
      </w:r>
      <w:r w:rsidRPr="00A902CD">
        <w:rPr>
          <w:vertAlign w:val="subscript"/>
        </w:rPr>
        <w:t>0</w:t>
      </w:r>
      <w:r>
        <w:rPr>
          <w:rFonts w:hint="cs"/>
          <w:rtl/>
        </w:rPr>
        <w:t xml:space="preserve">. ويوضح الشكل </w:t>
      </w:r>
      <w:r>
        <w:t>1</w:t>
      </w:r>
      <w:r>
        <w:rPr>
          <w:rFonts w:hint="cs"/>
          <w:rtl/>
        </w:rPr>
        <w:t xml:space="preserve"> قناة </w:t>
      </w:r>
      <w:r>
        <w:t>SARR</w:t>
      </w:r>
      <w:r>
        <w:rPr>
          <w:rFonts w:hint="cs"/>
          <w:rtl/>
        </w:rPr>
        <w:t xml:space="preserve"> بتردد</w:t>
      </w:r>
      <w:r>
        <w:t xml:space="preserve">406 </w:t>
      </w:r>
      <w:r>
        <w:rPr>
          <w:rFonts w:hint="cs"/>
          <w:rtl/>
        </w:rPr>
        <w:t xml:space="preserve"> </w:t>
      </w:r>
      <w:r>
        <w:t>MHz</w:t>
      </w:r>
      <w:r>
        <w:rPr>
          <w:rFonts w:hint="cs"/>
          <w:rtl/>
        </w:rPr>
        <w:t xml:space="preserve"> لسواتل </w:t>
      </w:r>
      <w:r>
        <w:t>GOES</w:t>
      </w:r>
      <w:r>
        <w:rPr>
          <w:rFonts w:hint="cs"/>
          <w:rtl/>
        </w:rPr>
        <w:t xml:space="preserve"> في حالة تداخل في الوصلة الهابطة.</w:t>
      </w:r>
    </w:p>
    <w:p w:rsidR="00242D3A" w:rsidRPr="008849E7" w:rsidRDefault="00242D3A" w:rsidP="00242D3A">
      <w:pPr>
        <w:pStyle w:val="FigureNo"/>
        <w:keepNext/>
        <w:rPr>
          <w:rtl/>
        </w:rPr>
      </w:pPr>
      <w:r w:rsidRPr="008849E7">
        <w:rPr>
          <w:rFonts w:hint="cs"/>
          <w:rtl/>
        </w:rPr>
        <w:t>الش</w:t>
      </w:r>
      <w:r w:rsidR="00187D7A">
        <w:rPr>
          <w:rFonts w:hint="cs"/>
          <w:rtl/>
        </w:rPr>
        <w:t>ـ</w:t>
      </w:r>
      <w:r w:rsidRPr="008849E7">
        <w:rPr>
          <w:rFonts w:hint="cs"/>
          <w:rtl/>
        </w:rPr>
        <w:t xml:space="preserve">كل </w:t>
      </w:r>
      <w:r w:rsidRPr="008849E7">
        <w:t>1</w:t>
      </w:r>
    </w:p>
    <w:p w:rsidR="00242D3A" w:rsidRDefault="00242D3A" w:rsidP="00592B75">
      <w:pPr>
        <w:pStyle w:val="FigureTitle"/>
        <w:keepNext/>
        <w:rPr>
          <w:rtl/>
        </w:rPr>
      </w:pPr>
      <w:r w:rsidRPr="008849E7">
        <w:rPr>
          <w:rFonts w:hint="cs"/>
          <w:rtl/>
        </w:rPr>
        <w:t xml:space="preserve">قناة مكررات البحث والإنقاذ </w:t>
      </w:r>
      <w:r w:rsidRPr="008849E7">
        <w:t>SARR</w:t>
      </w:r>
      <w:r w:rsidRPr="008849E7">
        <w:rPr>
          <w:rFonts w:hint="cs"/>
          <w:rtl/>
        </w:rPr>
        <w:t xml:space="preserve"> في سواتل </w:t>
      </w:r>
      <w:r w:rsidRPr="008849E7">
        <w:t>GOES</w:t>
      </w:r>
      <w:r w:rsidRPr="008849E7">
        <w:rPr>
          <w:rFonts w:hint="cs"/>
          <w:rtl/>
        </w:rPr>
        <w:t xml:space="preserve"> في حالة تداخل في الوصلة الهابطة</w:t>
      </w:r>
    </w:p>
    <w:p w:rsidR="003C61BE" w:rsidRPr="003C61BE" w:rsidRDefault="00B87966" w:rsidP="00592B75">
      <w:pPr>
        <w:spacing w:before="0" w:after="120" w:line="240" w:lineRule="auto"/>
        <w:jc w:val="center"/>
        <w:rPr>
          <w:rtl/>
          <w:lang w:val="fr-FR" w:bidi="ar-EG"/>
        </w:rPr>
      </w:pPr>
      <w:r>
        <w:rPr>
          <w:noProof/>
          <w:rtl/>
          <w:lang w:val="en-GB" w:eastAsia="zh-CN"/>
        </w:rPr>
        <w:pict>
          <v:shape id="_x0000_s1197" type="#_x0000_t202" style="position:absolute;left:0;text-align:left;margin-left:247.45pt;margin-top:184pt;width:90pt;height:30.35pt;z-index:251673088;visibility:visible;mso-wrap-style:square;v-text-anchor:middle"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ssUA&#10;AADcAAAADwAAAGRycy9kb3ducmV2LnhtbESP0WrCQBRE3wX/YbmFvjWbSCk1dZUiaNOCgtoPuGSv&#10;2Zjs3ZDdxvTvuwXBx2FmzjCL1WhbMVDva8cKsiQFQVw6XXOl4Pu0eXoF4QOyxtYxKfglD6vldLLA&#10;XLsrH2g4hkpECPscFZgQulxKXxqy6BPXEUfv7HqLIcq+krrHa4TbVs7S9EVarDkuGOxobahsjj9W&#10;wbY+Z6f90FSdaT4/tl/F7lJcglKPD+P7G4hAY7iHb+1CK5hnz/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2yyxQAAANwAAAAPAAAAAAAAAAAAAAAAAJgCAABkcnMv&#10;ZG93bnJldi54bWxQSwUGAAAAAAQABAD1AAAAigMAAAAA&#10;" filled="f" stroked="f" strokeweight=".5pt">
            <v:textbox inset="0,0,0,0">
              <w:txbxContent>
                <w:p w:rsidR="00187D7A" w:rsidRPr="00537851" w:rsidRDefault="00187D7A" w:rsidP="008F5CB2">
                  <w:pPr>
                    <w:pStyle w:val="NormalWeb"/>
                    <w:overflowPunct w:val="0"/>
                    <w:spacing w:before="0" w:beforeAutospacing="0" w:after="0" w:afterAutospacing="0"/>
                    <w:jc w:val="center"/>
                    <w:rPr>
                      <w:sz w:val="18"/>
                      <w:szCs w:val="18"/>
                    </w:rPr>
                  </w:pPr>
                  <w:r>
                    <w:rPr>
                      <w:rFonts w:eastAsia="Times New Roman" w:cs="Traditional Arabic"/>
                      <w:sz w:val="18"/>
                      <w:szCs w:val="18"/>
                      <w:lang w:bidi="ar-EG"/>
                    </w:rPr>
                    <w:t xml:space="preserve">K 165,96 = </w:t>
                  </w:r>
                  <w:r w:rsidRPr="00B32BDB">
                    <w:rPr>
                      <w:rFonts w:eastAsia="Times New Roman" w:cs="Traditional Arabic"/>
                      <w:i/>
                      <w:iCs/>
                      <w:sz w:val="18"/>
                      <w:szCs w:val="18"/>
                      <w:lang w:bidi="ar-EG"/>
                    </w:rPr>
                    <w:t>T</w:t>
                  </w:r>
                  <w:r w:rsidRPr="008F5CB2">
                    <w:rPr>
                      <w:rFonts w:eastAsia="Times New Roman" w:cs="Traditional Arabic"/>
                      <w:i/>
                      <w:iCs/>
                      <w:sz w:val="18"/>
                      <w:szCs w:val="18"/>
                      <w:vertAlign w:val="subscript"/>
                      <w:lang w:bidi="ar-EG"/>
                    </w:rPr>
                    <w:t>sys</w:t>
                  </w:r>
                </w:p>
              </w:txbxContent>
            </v:textbox>
          </v:shape>
        </w:pict>
      </w:r>
      <w:r>
        <w:rPr>
          <w:noProof/>
          <w:rtl/>
          <w:lang w:val="en-GB" w:eastAsia="zh-CN"/>
        </w:rPr>
        <w:pict>
          <v:shape id="_x0000_s1196" type="#_x0000_t202" style="position:absolute;left:0;text-align:left;margin-left:215.2pt;margin-top:112.8pt;width:49.35pt;height:30.35pt;z-index:251672064;visibility:visible;mso-wrap-style:square;v-text-anchor:middle"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RXcUA&#10;AADcAAAADwAAAGRycy9kb3ducmV2LnhtbESP0WrCQBRE3wv+w3KFvtVNfBCbukopqKlgQe0HXLLX&#10;bEz2bsiuMf37riD4OMzMGWaxGmwjeup85VhBOklAEBdOV1wq+D2t3+YgfEDW2DgmBX/kYbUcvSww&#10;0+7GB+qPoRQRwj5DBSaENpPSF4Ys+olriaN3dp3FEGVXSt3hLcJtI6dJMpMWK44LBlv6MlTUx6tV&#10;sKnO6emnr8vW1N/bzS7fX/JLUOp1PHx+gAg0hGf40c61gvd0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lFdxQAAANwAAAAPAAAAAAAAAAAAAAAAAJgCAABkcnMv&#10;ZG93bnJldi54bWxQSwUGAAAAAAQABAD1AAAAigMAAAAA&#10;" filled="f" stroked="f" strokeweight=".5pt">
            <v:textbox inset="0,0,0,0">
              <w:txbxContent>
                <w:p w:rsidR="00187D7A" w:rsidRPr="00537851" w:rsidRDefault="00187D7A" w:rsidP="008F5CB2">
                  <w:pPr>
                    <w:pStyle w:val="NormalWeb"/>
                    <w:overflowPunct w:val="0"/>
                    <w:bidi/>
                    <w:spacing w:before="0" w:beforeAutospacing="0" w:after="0" w:afterAutospacing="0"/>
                    <w:jc w:val="center"/>
                    <w:rPr>
                      <w:sz w:val="18"/>
                      <w:szCs w:val="18"/>
                      <w:rtl/>
                    </w:rPr>
                  </w:pPr>
                  <w:r>
                    <w:rPr>
                      <w:rFonts w:eastAsia="Times New Roman" w:cs="Traditional Arabic"/>
                      <w:sz w:val="18"/>
                      <w:szCs w:val="18"/>
                      <w:lang w:bidi="ar-EG"/>
                    </w:rPr>
                    <w:t>GEOLUT</w:t>
                  </w:r>
                </w:p>
              </w:txbxContent>
            </v:textbox>
          </v:shape>
        </w:pict>
      </w:r>
      <w:r>
        <w:rPr>
          <w:noProof/>
          <w:rtl/>
          <w:lang w:val="en-GB" w:eastAsia="zh-CN"/>
        </w:rPr>
        <w:pict>
          <v:shape id="_x0000_s1195" type="#_x0000_t202" style="position:absolute;left:0;text-align:left;margin-left:357.65pt;margin-top:53.5pt;width:49.35pt;height:30.35pt;z-index:251671040;visibility:visible;mso-wrap-style:square;v-text-anchor:middle"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TPKsUA&#10;AADcAAAADwAAAGRycy9kb3ducmV2LnhtbESP3WrCQBSE7wu+w3KE3tVNeiE2uooI2lRowZ8HOGSP&#10;2Zjs2ZBdY/r23YLg5TAz3zCL1WAb0VPnK8cK0kkCgrhwuuJSwfm0fZuB8AFZY+OYFPySh9Vy9LLA&#10;TLs7H6g/hlJECPsMFZgQ2kxKXxiy6CeuJY7exXUWQ5RdKXWH9wi3jXxPkqm0WHFcMNjSxlBRH29W&#10;wa66pKefvi5bU3997vb59zW/BqVex8N6DiLQEJ7hRzvXCj7SF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M8qxQAAANwAAAAPAAAAAAAAAAAAAAAAAJgCAABkcnMv&#10;ZG93bnJldi54bWxQSwUGAAAAAAQABAD1AAAAigMAAAAA&#10;" filled="f" stroked="f" strokeweight=".5pt">
            <v:textbox inset="0,0,0,0">
              <w:txbxContent>
                <w:p w:rsidR="00187D7A" w:rsidRPr="00537851" w:rsidRDefault="00187D7A" w:rsidP="008F5CB2">
                  <w:pPr>
                    <w:pStyle w:val="NormalWeb"/>
                    <w:overflowPunct w:val="0"/>
                    <w:bidi/>
                    <w:spacing w:before="0" w:beforeAutospacing="0" w:after="0" w:afterAutospacing="0"/>
                    <w:jc w:val="center"/>
                    <w:rPr>
                      <w:sz w:val="18"/>
                      <w:szCs w:val="18"/>
                      <w:rtl/>
                    </w:rPr>
                  </w:pPr>
                  <w:r>
                    <w:rPr>
                      <w:rFonts w:eastAsia="Times New Roman" w:cs="Traditional Arabic"/>
                      <w:sz w:val="18"/>
                      <w:szCs w:val="18"/>
                      <w:lang w:bidi="ar-EG"/>
                    </w:rPr>
                    <w:t>MHz 1 544,5</w:t>
                  </w:r>
                </w:p>
              </w:txbxContent>
            </v:textbox>
          </v:shape>
        </w:pict>
      </w:r>
      <w:r>
        <w:rPr>
          <w:noProof/>
          <w:rtl/>
          <w:lang w:val="en-GB" w:eastAsia="zh-CN"/>
        </w:rPr>
        <w:pict>
          <v:shape id="_x0000_s1194" type="#_x0000_t202" style="position:absolute;left:0;text-align:left;margin-left:116.85pt;margin-top:146.9pt;width:86.85pt;height:44.1pt;z-index:251670016;visibility:visible;mso-wrap-style:square;v-text-anchor:middle"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qscIA&#10;AADcAAAADwAAAGRycy9kb3ducmV2LnhtbERP3WrCMBS+H/gO4QjezbReiKtGEUHXDRz48wCH5tjU&#10;NielyWr39suF4OXH97/aDLYRPXW+cqwgnSYgiAunKy4VXC/79wUIH5A1No5JwR952KxHbyvMtHvw&#10;ifpzKEUMYZ+hAhNCm0npC0MW/dS1xJG7uc5iiLArpe7wEcNtI2dJMpcWK44NBlvaGSrq869VcKhu&#10;6eWnr8vW1F+fh+/8eM/vQanJeNguQQQawkv8dOdawUca58c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GqxwgAAANwAAAAPAAAAAAAAAAAAAAAAAJgCAABkcnMvZG93&#10;bnJldi54bWxQSwUGAAAAAAQABAD1AAAAhwMAAAAA&#10;" filled="f" stroked="f" strokeweight=".5pt">
            <v:textbox inset="0,0,0,0">
              <w:txbxContent>
                <w:p w:rsidR="00187D7A" w:rsidRDefault="00187D7A" w:rsidP="008F5CB2">
                  <w:pPr>
                    <w:pStyle w:val="NormalWeb"/>
                    <w:overflowPunct w:val="0"/>
                    <w:bidi/>
                    <w:spacing w:before="0" w:beforeAutospacing="0" w:after="0" w:afterAutospacing="0" w:line="144" w:lineRule="auto"/>
                    <w:jc w:val="center"/>
                  </w:pPr>
                  <w:r>
                    <w:rPr>
                      <w:rFonts w:eastAsia="Times New Roman" w:cs="Traditional Arabic" w:hint="cs"/>
                      <w:rtl/>
                      <w:lang w:bidi="ar-EG"/>
                    </w:rPr>
                    <w:t>مزيل التشكيل/</w:t>
                  </w:r>
                  <w:r>
                    <w:rPr>
                      <w:rFonts w:eastAsia="Times New Roman" w:cs="Traditional Arabic"/>
                      <w:rtl/>
                      <w:lang w:bidi="ar-EG"/>
                    </w:rPr>
                    <w:br/>
                  </w:r>
                  <w:r>
                    <w:rPr>
                      <w:rFonts w:eastAsia="Times New Roman" w:cs="Traditional Arabic" w:hint="cs"/>
                      <w:rtl/>
                      <w:lang w:bidi="ar-EG"/>
                    </w:rPr>
                    <w:t>وحدة المعالجة</w:t>
                  </w:r>
                </w:p>
              </w:txbxContent>
            </v:textbox>
          </v:shape>
        </w:pict>
      </w:r>
      <w:r>
        <w:rPr>
          <w:noProof/>
          <w:rtl/>
          <w:lang w:val="en-GB" w:eastAsia="zh-CN"/>
        </w:rPr>
        <w:pict>
          <v:shape id="_x0000_s1192" type="#_x0000_t202" style="position:absolute;left:0;text-align:left;margin-left:406.65pt;margin-top:129.3pt;width:68.6pt;height:44.1pt;z-index:251667968;visibility:visible;mso-wrap-style:square;v-text-anchor:middle"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asEA&#10;AADcAAAADwAAAGRycy9kb3ducmV2LnhtbERPy4rCMBTdD/gP4QruxlQXMlONIoLaERzw8QGX5trU&#10;NjelibXz92Yx4PJw3otVb2vRUetLxwom4wQEce50yYWC62X7+QXCB2SNtWNS8EceVsvBxwJT7Z58&#10;ou4cChFD2KeowITQpFL63JBFP3YNceRurrUYImwLqVt8xnBby2mSzKTFkmODwYY2hvLq/LAKduVt&#10;cvntqqIx1c9+d8iO9+welBoN+/UcRKA+vMX/7kwr+E7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X8GrBAAAA3AAAAA8AAAAAAAAAAAAAAAAAmAIAAGRycy9kb3du&#10;cmV2LnhtbFBLBQYAAAAABAAEAPUAAACGAwAAAAA=&#10;" filled="f" stroked="f" strokeweight=".5pt">
            <v:textbox inset="0,0,0,0">
              <w:txbxContent>
                <w:p w:rsidR="00187D7A" w:rsidRPr="008F5CB2" w:rsidRDefault="00187D7A" w:rsidP="008F5CB2">
                  <w:pPr>
                    <w:pStyle w:val="NormalWeb"/>
                    <w:overflowPunct w:val="0"/>
                    <w:bidi/>
                    <w:spacing w:before="0" w:beforeAutospacing="0" w:after="0" w:afterAutospacing="0" w:line="144" w:lineRule="auto"/>
                    <w:jc w:val="center"/>
                    <w:rPr>
                      <w:sz w:val="18"/>
                      <w:rtl/>
                    </w:rPr>
                  </w:pPr>
                  <w:r w:rsidRPr="008F5CB2">
                    <w:rPr>
                      <w:rFonts w:eastAsia="Times New Roman" w:cs="Traditional Arabic" w:hint="cs"/>
                      <w:sz w:val="18"/>
                      <w:rtl/>
                      <w:lang w:bidi="ar-EG"/>
                    </w:rPr>
                    <w:t xml:space="preserve">الكسب = </w:t>
                  </w:r>
                  <w:r w:rsidRPr="008F5CB2">
                    <w:rPr>
                      <w:rFonts w:eastAsia="Times New Roman" w:cs="Traditional Arabic"/>
                      <w:sz w:val="18"/>
                      <w:lang w:bidi="ar-EG"/>
                    </w:rPr>
                    <w:t>dB 33,3</w:t>
                  </w:r>
                </w:p>
              </w:txbxContent>
            </v:textbox>
          </v:shape>
        </w:pict>
      </w:r>
      <w:r>
        <w:rPr>
          <w:noProof/>
          <w:rtl/>
          <w:lang w:val="en-GB" w:eastAsia="zh-CN"/>
        </w:rPr>
        <w:pict>
          <v:shape id="_x0000_s1191" type="#_x0000_t202" style="position:absolute;left:0;text-align:left;margin-left:279.25pt;margin-top:67.85pt;width:86.85pt;height:44.1pt;z-index:251666944;visibility:visible;mso-wrap-style:square;v-text-anchor:middle"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hkGMUA&#10;AADcAAAADwAAAGRycy9kb3ducmV2LnhtbESP3WrCQBSE7wu+w3IE7+rGXmiNriJCbSpU8OcBDtlj&#10;NiZ7NmS3MX17Vyj0cpiZb5jlure16Kj1pWMFk3ECgjh3uuRCweX88foOwgdkjbVjUvBLHtarwcsS&#10;U+3ufKTuFAoRIexTVGBCaFIpfW7Ioh+7hjh6V9daDFG2hdQt3iPc1vItSabSYslxwWBDW0N5dfqx&#10;CnbldXI+dFXRmOrrc7fPvm/ZLSg1GvabBYhAffgP/7UzrWCezOB5Jh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GQYxQAAANwAAAAPAAAAAAAAAAAAAAAAAJgCAABkcnMv&#10;ZG93bnJldi54bWxQSwUGAAAAAAQABAD1AAAAigMAAAAA&#10;" filled="f" stroked="f" strokeweight=".5pt">
            <v:textbox inset="0,0,0,0">
              <w:txbxContent>
                <w:p w:rsidR="00187D7A" w:rsidRDefault="00187D7A" w:rsidP="008F5CB2">
                  <w:pPr>
                    <w:pStyle w:val="NormalWeb"/>
                    <w:overflowPunct w:val="0"/>
                    <w:bidi/>
                    <w:spacing w:before="0" w:beforeAutospacing="0" w:after="0" w:afterAutospacing="0" w:line="144" w:lineRule="auto"/>
                    <w:jc w:val="center"/>
                  </w:pPr>
                  <w:r>
                    <w:rPr>
                      <w:rFonts w:eastAsia="Times New Roman" w:cs="Traditional Arabic" w:hint="cs"/>
                      <w:rtl/>
                      <w:lang w:bidi="ar-EG"/>
                    </w:rPr>
                    <w:t>إشارة الوصلة الهابطة</w:t>
                  </w:r>
                </w:p>
              </w:txbxContent>
            </v:textbox>
          </v:shape>
        </w:pict>
      </w:r>
      <w:r>
        <w:rPr>
          <w:noProof/>
          <w:rtl/>
          <w:lang w:val="en-GB" w:eastAsia="zh-CN"/>
        </w:rPr>
        <w:pict>
          <v:shape id="_x0000_s1190" type="#_x0000_t202" style="position:absolute;left:0;text-align:left;margin-left:413.85pt;margin-top:53.5pt;width:61.4pt;height:44.1pt;z-index:251665920;visibility:visible;mso-wrap-style:square;v-text-anchor:middle"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Bg8UA&#10;AADcAAAADwAAAGRycy9kb3ducmV2LnhtbESP3WrCQBSE7wu+w3IE7+pGL8RGVxFBjUIL/jzAIXvM&#10;xmTPhuwa07fvFgq9HGbmG2a57m0tOmp96VjBZJyAIM6dLrlQcLvu3ucgfEDWWDsmBd/kYb0avC0x&#10;1e7FZ+ouoRARwj5FBSaEJpXS54Ys+rFriKN3d63FEGVbSN3iK8JtLadJMpMWS44LBhvaGsqry9Mq&#10;2Jf3yfWrq4rGVMfD/pR9PrJHUGo07DcLEIH68B/+a2dawUcyg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MGDxQAAANwAAAAPAAAAAAAAAAAAAAAAAJgCAABkcnMv&#10;ZG93bnJldi54bWxQSwUGAAAAAAQABAD1AAAAigMAAAAA&#10;" filled="f" stroked="f" strokeweight=".5pt">
            <v:textbox inset="0,0,0,0">
              <w:txbxContent>
                <w:p w:rsidR="00187D7A" w:rsidRPr="00537851" w:rsidRDefault="00187D7A" w:rsidP="008F5CB2">
                  <w:pPr>
                    <w:pStyle w:val="NormalWeb"/>
                    <w:overflowPunct w:val="0"/>
                    <w:bidi/>
                    <w:spacing w:before="0" w:beforeAutospacing="0" w:after="0" w:afterAutospacing="0" w:line="144" w:lineRule="auto"/>
                    <w:jc w:val="center"/>
                    <w:rPr>
                      <w:sz w:val="18"/>
                    </w:rPr>
                  </w:pPr>
                  <w:r w:rsidRPr="00537851">
                    <w:rPr>
                      <w:rFonts w:eastAsia="Times New Roman" w:cs="Traditional Arabic" w:hint="cs"/>
                      <w:sz w:val="18"/>
                      <w:rtl/>
                      <w:lang w:bidi="ar-EG"/>
                    </w:rPr>
                    <w:t>كثافة تدفق القدرة</w:t>
                  </w:r>
                  <w:r>
                    <w:rPr>
                      <w:rFonts w:eastAsia="Times New Roman" w:cs="Traditional Arabic"/>
                      <w:sz w:val="18"/>
                      <w:rtl/>
                      <w:lang w:bidi="ar-EG"/>
                    </w:rPr>
                    <w:br/>
                  </w:r>
                  <w:r w:rsidRPr="00537851">
                    <w:rPr>
                      <w:rFonts w:eastAsia="Times New Roman" w:cs="Traditional Arabic" w:hint="cs"/>
                      <w:sz w:val="18"/>
                      <w:rtl/>
                      <w:lang w:bidi="ar-EG"/>
                    </w:rPr>
                    <w:t xml:space="preserve">الطيفية </w:t>
                  </w:r>
                  <w:r w:rsidRPr="00537851">
                    <w:rPr>
                      <w:rFonts w:eastAsia="Times New Roman" w:cs="Traditional Arabic"/>
                      <w:sz w:val="18"/>
                      <w:lang w:bidi="ar-EG"/>
                    </w:rPr>
                    <w:t>(spfd)</w:t>
                  </w:r>
                  <w:r w:rsidRPr="00537851">
                    <w:rPr>
                      <w:rFonts w:eastAsia="Times New Roman" w:cs="Traditional Arabic" w:hint="cs"/>
                      <w:sz w:val="18"/>
                      <w:rtl/>
                      <w:lang w:bidi="ar-EG"/>
                    </w:rPr>
                    <w:t xml:space="preserve"> للتداخل</w:t>
                  </w:r>
                </w:p>
              </w:txbxContent>
            </v:textbox>
          </v:shape>
        </w:pict>
      </w:r>
      <w:r>
        <w:rPr>
          <w:noProof/>
          <w:rtl/>
          <w:lang w:val="en-GB" w:eastAsia="zh-CN"/>
        </w:rPr>
        <w:pict>
          <v:shape id="_x0000_s1189" type="#_x0000_t202" style="position:absolute;left:0;text-align:left;margin-left:9.35pt;margin-top:48.15pt;width:49.35pt;height:30.3pt;z-index:251664896;visibility:visible;mso-wrap-style:square;v-text-anchor:middle"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f9MUA&#10;AADcAAAADwAAAGRycy9kb3ducmV2LnhtbESP3WrCQBSE7wu+w3IE7+rGglKjq4hQmwoV/HmAQ/aY&#10;jcmeDdltTN/eFQq9HGbmG2a57m0tOmp96VjBZJyAIM6dLrlQcDl/vL6D8AFZY+2YFPySh/Vq8LLE&#10;VLs7H6k7hUJECPsUFZgQmlRKnxuy6MeuIY7e1bUWQ5RtIXWL9wi3tXxLkpm0WHJcMNjQ1lBenX6s&#10;gl15nZwPXVU0pvr63O2z71t2C0qNhv1mASJQH/7Df+1MK5gnU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l/0xQAAANwAAAAPAAAAAAAAAAAAAAAAAJgCAABkcnMv&#10;ZG93bnJldi54bWxQSwUGAAAAAAQABAD1AAAAigMAAAAA&#10;" filled="f" stroked="f" strokeweight=".5pt">
            <v:textbox inset="0,0,0,0">
              <w:txbxContent>
                <w:p w:rsidR="00187D7A" w:rsidRPr="00537851" w:rsidRDefault="00187D7A" w:rsidP="008F5CB2">
                  <w:pPr>
                    <w:pStyle w:val="NormalWeb"/>
                    <w:overflowPunct w:val="0"/>
                    <w:bidi/>
                    <w:spacing w:before="0" w:beforeAutospacing="0" w:after="0" w:afterAutospacing="0"/>
                    <w:jc w:val="center"/>
                    <w:rPr>
                      <w:sz w:val="18"/>
                      <w:szCs w:val="18"/>
                    </w:rPr>
                  </w:pPr>
                  <w:r w:rsidRPr="00537851">
                    <w:rPr>
                      <w:rFonts w:eastAsia="Times New Roman" w:cs="Traditional Arabic"/>
                      <w:sz w:val="18"/>
                      <w:szCs w:val="18"/>
                      <w:lang w:bidi="ar-EG"/>
                    </w:rPr>
                    <w:t>MHz 406</w:t>
                  </w:r>
                </w:p>
              </w:txbxContent>
            </v:textbox>
          </v:shape>
        </w:pict>
      </w:r>
      <w:r>
        <w:rPr>
          <w:noProof/>
          <w:rtl/>
          <w:lang w:val="en-GB" w:eastAsia="zh-CN"/>
        </w:rPr>
        <w:pict>
          <v:shape id="Text Box 4008" o:spid="_x0000_s1188" type="#_x0000_t202" style="position:absolute;left:0;text-align:left;margin-left:117.25pt;margin-top:1pt;width:86.85pt;height:44.15pt;z-index:251663872;visibility:visible;mso-wrap-style:square;v-text-anchor:middle"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BVeMIA&#10;AADdAAAADwAAAGRycy9kb3ducmV2LnhtbERP3WrCMBS+H/gO4QjezcQhY1SjjMG0Exz48wCH5tjU&#10;NielibV7e3Mx8PLj+1+uB9eInrpQedYwmyoQxIU3FZcazqfv1w8QISIbbDyThj8KsF6NXpaYGX/n&#10;A/XHWIoUwiFDDTbGNpMyFJYchqlviRN38Z3DmGBXStPhPYW7Rr4p9S4dVpwaLLb0ZamojzenYVNd&#10;Zqffvi5bW/9sN7t8f82vUevJePhcgIg0xKf4350bDXOl0tz0Jj0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FV4wgAAAN0AAAAPAAAAAAAAAAAAAAAAAJgCAABkcnMvZG93&#10;bnJldi54bWxQSwUGAAAAAAQABAD1AAAAhwMAAAAA&#10;" filled="f" stroked="f" strokeweight=".5pt">
            <v:textbox inset="0,0,0,0">
              <w:txbxContent>
                <w:p w:rsidR="00187D7A" w:rsidRPr="00537851" w:rsidRDefault="00187D7A" w:rsidP="008F5CB2">
                  <w:pPr>
                    <w:autoSpaceDE/>
                    <w:autoSpaceDN/>
                    <w:adjustRightInd/>
                    <w:spacing w:before="0" w:line="144" w:lineRule="auto"/>
                    <w:jc w:val="center"/>
                    <w:textAlignment w:val="auto"/>
                    <w:rPr>
                      <w:sz w:val="18"/>
                      <w:szCs w:val="24"/>
                      <w:rtl/>
                      <w:lang w:bidi="ar-EG"/>
                    </w:rPr>
                  </w:pPr>
                  <w:r w:rsidRPr="00537851">
                    <w:rPr>
                      <w:rFonts w:hint="cs"/>
                      <w:sz w:val="18"/>
                      <w:szCs w:val="24"/>
                      <w:rtl/>
                      <w:lang w:bidi="ar-EG"/>
                    </w:rPr>
                    <w:t xml:space="preserve">قناة </w:t>
                  </w:r>
                  <w:r w:rsidRPr="00537851">
                    <w:rPr>
                      <w:sz w:val="18"/>
                      <w:szCs w:val="24"/>
                      <w:lang w:bidi="ar-EG"/>
                    </w:rPr>
                    <w:t>GOES SARR</w:t>
                  </w:r>
                </w:p>
              </w:txbxContent>
            </v:textbox>
          </v:shape>
        </w:pict>
      </w:r>
      <w:r>
        <w:rPr>
          <w:noProof/>
          <w:rtl/>
          <w:lang w:val="en-GB" w:eastAsia="zh-CN"/>
        </w:rPr>
        <w:pict>
          <v:rect id="Rectangle 5" o:spid="_x0000_s1187" style="position:absolute;left:0;text-align:left;margin-left:6.7pt;margin-top:0;width:2.5pt;height:19.8pt;z-index:251662848;visibility:visible;mso-wrap-style:none;v-text-anchor:top"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MEsMA&#10;AADdAAAADwAAAGRycy9kb3ducmV2LnhtbESPzWrDMBCE74G8g9hAb7FcQ4NxooRSCCSllzh5gMVa&#10;/1BpZSQldt++KhRyHGbmG2Z3mK0RD/JhcKzgNctBEDdOD9wpuF2P6xJEiMgajWNS8EMBDvvlYoeV&#10;dhNf6FHHTiQIhwoV9DGOlZSh6cliyNxInLzWeYsxSd9J7XFKcGtkkecbaXHgtNDjSB89Nd/13SqQ&#10;1/o4lbXxufss2i9zPl1ackq9rOb3LYhIc3yG/9snraAo3wr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eMEsMAAADdAAAADwAAAAAAAAAAAAAAAACYAgAAZHJzL2Rv&#10;d25yZXYueG1sUEsFBgAAAAAEAAQA9QAAAIgDAAAAAA==&#10;" filled="f" stroked="f">
            <v:textbox style="mso-fit-shape-to-text:t" inset="0,0,0,0">
              <w:txbxContent>
                <w:p w:rsidR="00187D7A" w:rsidRDefault="00187D7A">
                  <w:r>
                    <w:rPr>
                      <w:rFonts w:ascii="Calibri" w:hAnsi="Calibri" w:cs="Calibri"/>
                      <w:color w:val="000000"/>
                    </w:rPr>
                    <w:t xml:space="preserve"> </w:t>
                  </w:r>
                </w:p>
              </w:txbxContent>
            </v:textbox>
          </v:rect>
        </w:pict>
      </w:r>
      <w:r>
        <w:rPr>
          <w:noProof/>
          <w:rtl/>
          <w:lang w:eastAsia="zh-CN"/>
        </w:rPr>
      </w:r>
      <w:r>
        <w:rPr>
          <w:noProof/>
          <w:lang w:eastAsia="zh-CN"/>
        </w:rPr>
        <w:pict>
          <v:group id="Canvas 4007" o:spid="_x0000_s1029" editas="canvas" style="width:468.3pt;height:266.5pt;mso-position-horizontal-relative:char;mso-position-vertical-relative:line" coordorigin="1268,4175" coordsize="9366,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268;top:4175;width:9366;height:5330;visibility:visible;mso-wrap-style:square">
              <v:fill o:detectmouseclick="t"/>
              <v:path o:connecttype="none"/>
            </v:shape>
            <v:group id="Group 178" o:spid="_x0000_s1031" style="position:absolute;left:1688;top:4213;width:8864;height:5258" coordorigin="420,38" coordsize="8864,5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8K8UAAADdAAAADwAAAGRycy9kb3ducmV2LnhtbESPQYvCMBSE7wv+h/AE&#10;b2taxUWqUURc8SDCqiDeHs2zLTYvpcm29d8bQfA4zMw3zHzZmVI0VLvCsoJ4GIEgTq0uOFNwPv1+&#10;T0E4j6yxtEwKHuRgueh9zTHRtuU/ao4+EwHCLkEFufdVIqVLczLohrYiDt7N1gZ9kHUmdY1tgJtS&#10;jqLoRxosOCzkWNE6p/R+/DcKti22q3G8afb32/pxPU0Ol31MSg363WoGwlPnP+F3e6cVjKaTM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P/CvFAAAA3QAA&#10;AA8AAAAAAAAAAAAAAAAAqgIAAGRycy9kb3ducmV2LnhtbFBLBQYAAAAABAAEAPoAAACcAwAAAAA=&#10;">
              <v:shape id="Freeform 6" o:spid="_x0000_s1032" style="position:absolute;left:8647;top:5189;width:132;height:107;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nD8UA&#10;AADdAAAADwAAAGRycy9kb3ducmV2LnhtbESPQWsCMRSE74X+h/AKXopmlVhkaxQRBIVe1B48PpLn&#10;7tLNy7qJ6/rvG0HwOMzMN8x82btadNSGyrOG8SgDQWy8rbjQ8HvcDGcgQkS2WHsmDXcKsFy8v80x&#10;t/7Ge+oOsRAJwiFHDWWMTS5lMCU5DCPfECfv7FuHMcm2kLbFW4K7Wk6y7Es6rDgtlNjQuiTzd7g6&#10;DZ9q26mdW51Vpn7wer8YPu2N1oOPfvUNIlIfX+Fne2s1TGZTBY836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2cPxQAAAN0AAAAPAAAAAAAAAAAAAAAAAJgCAABkcnMv&#10;ZG93bnJldi54bWxQSwUGAAAAAAQABAD1AAAAigMAAAAA&#10;" path="m6,9l2,1r,7c2,8,2,8,2,8v,,,,1,l3,8r,1l,9,,8r,c1,8,1,8,1,8v,,,,,l1,1v,,,,,c1,1,1,1,1,1,1,1,,1,,1l,,3,,6,8,8,r3,l11,1r,c10,1,10,1,10,1v,,,,,l10,8v,,,,,c10,8,10,8,11,8r,l11,9,8,9,8,8r,c9,8,9,8,9,8v,,,,,l9,1,6,9xe" fillcolor="#24282b" stroked="f">
                <v:path arrowok="t" o:connecttype="custom" o:connectlocs="72,107;24,12;24,95;24,95;36,95;36,95;36,107;0,107;0,95;0,95;12,95;12,95;12,12;12,12;12,12;0,12;0,0;36,0;72,95;96,0;132,0;132,12;132,12;120,12;120,12;120,95;120,95;132,95;132,95;132,107;96,107;96,95;96,95;108,95;108,95;108,12;72,107" o:connectangles="0,0,0,0,0,0,0,0,0,0,0,0,0,0,0,0,0,0,0,0,0,0,0,0,0,0,0,0,0,0,0,0,0,0,0,0,0"/>
              </v:shape>
              <v:shape id="Freeform 7" o:spid="_x0000_s1033" style="position:absolute;left:8791;top:5284;width:12;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NkeMQA&#10;AADdAAAADwAAAGRycy9kb3ducmV2LnhtbESPQWsCMRSE74X+h/AEbzWrosjWKKVU9FTQevD42Dyz&#10;azcvS5Jq9Nc3guBxmJlvmPky2VacyYfGsYLhoABBXDndsFGw/1m9zUCEiKyxdUwKrhRguXh9mWOp&#10;3YW3dN5FIzKEQ4kK6hi7UspQ1WQxDFxHnL2j8xZjlt5I7fGS4baVo6KYSosN54UaO/qsqfrd/VkF&#10;R+PN1zeP022dnLnZw2m6P5yU6vfSxzuISCk+w4/2RisYzSYTuL/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jZHjEAAAA3QAAAA8AAAAAAAAAAAAAAAAAmAIAAGRycy9k&#10;b3ducmV2LnhtbFBLBQYAAAAABAAEAPUAAACJAwAAAAA=&#10;" path="m1,v,,,,,c1,,1,,1,v,1,,1,,1c1,1,1,1,1,1,,1,,1,,1,,1,,1,,,,,,,,,,,,,1,xe" fillcolor="#24282b" stroked="f">
                <v:path arrowok="t" o:connecttype="custom" o:connectlocs="12,0;12,0;12,0;12,12;12,12;0,12;0,0;0,0;12,0" o:connectangles="0,0,0,0,0,0,0,0,0"/>
              </v:shape>
              <v:shape id="Freeform 8" o:spid="_x0000_s1034" style="position:absolute;left:8827;top:5189;width:37;height:107;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gjMYA&#10;AADdAAAADwAAAGRycy9kb3ducmV2LnhtbESPQWvCQBSE7wX/w/IEb3VjSkNIXUWUlEK9aEXa22v2&#10;mQSzb0N2TdJ/7xYKPQ4z8w2zXI+mET11rrasYDGPQBAXVtdcKjh95I8pCOeRNTaWScEPOVivJg9L&#10;zLQd+ED90ZciQNhlqKDyvs2kdEVFBt3ctsTBu9jOoA+yK6XucAhw08g4ihJpsOawUGFL24qK6/Fm&#10;FKT5+9f37vK0P7PTyeHT1K+l3yo1m46bFxCeRv8f/mu/aQVx+pzA75vw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rgjMYAAADdAAAADwAAAAAAAAAAAAAAAACYAgAAZHJz&#10;L2Rvd25yZXYueG1sUEsFBgAAAAAEAAQA9QAAAIsDAAAAAA==&#10;" path="m,1l2,r,l2,8v,,,,,c2,8,2,8,2,8v,,1,,1,l3,9,,9,,8v,,1,,1,c1,8,1,8,1,8v,,,,,l1,2v,,,,,c1,2,1,2,1,2v,,,,,c,2,,2,,2l,1xe" fillcolor="#24282b" stroked="f">
                <v:path arrowok="t" o:connecttype="custom" o:connectlocs="0,12;25,0;25,0;25,95;25,95;25,95;37,95;37,107;0,107;0,95;12,95;12,95;12,95;12,24;12,24;12,24;12,24;0,24;0,12" o:connectangles="0,0,0,0,0,0,0,0,0,0,0,0,0,0,0,0,0,0,0"/>
              </v:shape>
              <v:shape id="Freeform 9" o:spid="_x0000_s1035" style="position:absolute;left:8888;top:5189;width:60;height:10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7D8YA&#10;AADdAAAADwAAAGRycy9kb3ducmV2LnhtbESPQWvCQBSE74L/YXlCb7pRaKrRVUqpJRcPWj14e2Sf&#10;STD7Nuxuk7S/visUehxm5htmsxtMIzpyvrasYD5LQBAXVtdcKjh/7qdLED4ga2wsk4Jv8rDbjkcb&#10;zLTt+UjdKZQiQthnqKAKoc2k9EVFBv3MtsTRu1lnMETpSqkd9hFuGrlIklQarDkuVNjSW0XF/fRl&#10;FNDeXvmOP/R+ObpVfru0h4/0qtTTZHhdgwg0hP/wXzvXChbL5xd4vI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M7D8YAAADdAAAADwAAAAAAAAAAAAAAAACYAgAAZHJz&#10;L2Rvd25yZXYueG1sUEsFBgAAAAAEAAQA9QAAAIsDAAAAAA==&#10;" path="m1,l5,r,1l3,9,2,9,4,1,2,1c1,1,1,1,1,1,1,1,,2,,2r,l1,xe" fillcolor="#24282b" stroked="f">
                <v:path arrowok="t" o:connecttype="custom" o:connectlocs="12,0;60,0;60,12;36,107;24,107;48,12;24,12;12,12;0,24;0,24;12,0" o:connectangles="0,0,0,0,0,0,0,0,0,0,0"/>
              </v:shape>
              <v:shape id="Freeform 10" o:spid="_x0000_s1036" style="position:absolute;left:8960;top:5189;width:60;height:10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vfcMA&#10;AADdAAAADwAAAGRycy9kb3ducmV2LnhtbERPu27CMBTdK/UfrFuJrXFAIqIpBiEEVZYO4TGwXcWX&#10;JCK+jmyXBL6+Hip1PDrv5Xo0nbiT861lBdMkBUFcWd1yreB03L8vQPiArLGzTAoe5GG9en1ZYq7t&#10;wCXdD6EWMYR9jgqaEPpcSl81ZNAntieO3NU6gyFCV0vtcIjhppOzNM2kwZZjQ4M9bRuqbocfo4D2&#10;9sI3fNLuXLqP4nruv7+yi1KTt3HzCSLQGP7Ff+5CK5gt5nFu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yvfcMAAADdAAAADwAAAAAAAAAAAAAAAACYAgAAZHJzL2Rv&#10;d25yZXYueG1sUEsFBgAAAAAEAAQA9QAAAIgDAAAAAA==&#10;" path="m,2c,1,1,1,1,1,2,,2,,3,l4,,5,1r,l5,2v,,,1,-1,2l4,4,5,5r,1l5,8r,l4,9,2,9c1,9,1,9,,9v,,,,,-1c,8,,8,,8v,,,,1,c1,8,1,8,1,8v,,,,,c2,8,2,8,2,8v,,,,,l3,8,4,7r,l4,6r,l4,6r,l4,6,3,5,2,5,1,5,2,4v,,,,1,c3,4,4,3,4,3v,,,,,-1l4,2,3,1,2,1c1,1,1,1,,2xe" fillcolor="#24282b" stroked="f">
                <v:path arrowok="t" o:connecttype="custom" o:connectlocs="0,24;12,12;36,0;48,0;60,12;60,12;60,24;48,48;48,48;60,59;60,71;60,95;60,95;48,107;24,107;0,107;0,95;0,95;12,95;12,95;12,95;24,95;24,95;36,95;48,83;48,83;48,71;48,71;48,71;48,71;48,71;36,59;24,59;12,59;24,48;36,48;48,36;48,24;48,24;36,12;24,12;0,24" o:connectangles="0,0,0,0,0,0,0,0,0,0,0,0,0,0,0,0,0,0,0,0,0,0,0,0,0,0,0,0,0,0,0,0,0,0,0,0,0,0,0,0,0,0"/>
              </v:shape>
              <v:shape id="Freeform 11" o:spid="_x0000_s1037" style="position:absolute;left:9044;top:5189;width:48;height:107;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WA5cYA&#10;AADdAAAADwAAAGRycy9kb3ducmV2LnhtbESPT2vCQBTE7wW/w/IEb3VjwKKpq4i0IvTkH0J7e2Sf&#10;SWj27Zpdk/Tbd4VCj8PM/IZZbQbTiI5aX1tWMJsmIIgLq2suFVzO788LED4ga2wsk4If8rBZj55W&#10;mGnb85G6UyhFhLDPUEEVgsuk9EVFBv3UOuLoXW1rMETZllK32Ee4aWSaJC/SYM1xoUJHu4qK79Pd&#10;KNjmt48uPXx+ubTf+X3+5nK6OqUm42H7CiLQEP7Df+2DVpAu5kt4vI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WA5cYAAADdAAAADwAAAAAAAAAAAAAAAACYAgAAZHJz&#10;L2Rvd25yZXYueG1sUEsFBgAAAAAEAAQA9QAAAIsDAAAAAA==&#10;" path="m,1l3,r,l3,8v,,,,,c3,8,3,8,3,8v,,1,,1,l4,9,,9,,8v,,1,,1,c1,8,1,8,1,8v,,,,,l1,2v,,,,,c1,2,1,2,1,2v,,,,,c,2,,2,,2l,1xe" fillcolor="#24282b" stroked="f">
                <v:path arrowok="t" o:connecttype="custom" o:connectlocs="0,12;36,0;36,0;36,95;36,95;36,95;48,95;48,107;0,107;0,95;12,95;12,95;12,95;12,24;12,24;12,24;12,24;0,24;0,12" o:connectangles="0,0,0,0,0,0,0,0,0,0,0,0,0,0,0,0,0,0,0"/>
              </v:shape>
              <v:rect id="Rectangle 12" o:spid="_x0000_s1038" style="position:absolute;left:9116;top:5260;width:3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umgsMA&#10;AADdAAAADwAAAGRycy9kb3ducmV2LnhtbERPz2vCMBS+D/wfwhO8jJnaQ5HOKCKIXgauE3G3R/PW&#10;FpuXmmRt/e/NYbDjx/d7tRlNK3pyvrGsYDFPQBCXVjdcKTh/7d+WIHxA1thaJgUP8rBZT15WmGs7&#10;8Cf1RahEDGGfo4I6hC6X0pc1GfRz2xFH7sc6gyFCV0ntcIjhppVpkmTSYMOxocaOdjWVt+LXKLDH&#10;wyuf7/7y7cxu/7EwzfV6KpSaTcftO4hAY/gX/7mPWkG6zOL++C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umgsMAAADdAAAADwAAAAAAAAAAAAAAAACYAgAAZHJzL2Rv&#10;d25yZXYueG1sUEsFBgAAAAAEAAQA9QAAAIgDAAAAAA==&#10;" fillcolor="#24282b" stroked="f"/>
              <v:shape id="Freeform 13" o:spid="_x0000_s1039" style="position:absolute;left:9164;top:5189;width:60;height:10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MXcYA&#10;AADdAAAADwAAAGRycy9kb3ducmV2LnhtbESPzWrDMBCE74W+g9hAb42cHIzrRg4lNMWXHJwmh9wW&#10;a/1DrJWR1NjN01eFQo/DzHzDbLazGcSNnO8tK1gtExDEtdU9twpOn/vnDIQPyBoHy6Tgmzxsi8eH&#10;DebaTlzR7RhaESHsc1TQhTDmUvq6I4N+aUfi6DXWGQxRulZqh1OEm0GukySVBnuOCx2OtOuovh6/&#10;jALa2wtf8U7v58q9lM15PHykF6WeFvPbK4hAc/gP/7VLrWCdpSv4fROf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rMXcYAAADdAAAADwAAAAAAAAAAAAAAAACYAgAAZHJz&#10;L2Rvd25yZXYueG1sUEsFBgAAAAAEAAQA9QAAAIsDAAAAAA==&#10;" path="m,5l,1r,l,1,1,,3,,4,,5,1r,l5,4r,4l5,8,4,9,2,9,1,9,,8r,l,5xm1,5r,2l1,7,2,8r,l3,8,4,7r,l4,7,4,4,4,2r,l4,2r,l3,1r,l2,1,1,2r,l1,2r,3xe" fillcolor="#24282b" stroked="f">
                <v:path arrowok="t" o:connecttype="custom" o:connectlocs="0,59;0,12;0,12;0,12;12,0;36,0;48,0;60,12;60,12;60,48;60,95;60,95;48,107;24,107;12,107;0,95;0,95;0,59;12,59;12,83;12,83;24,95;24,95;36,95;48,83;48,83;48,83;48,48;48,24;48,24;48,24;48,24;36,12;36,12;24,12;12,24;12,24;12,24;12,59" o:connectangles="0,0,0,0,0,0,0,0,0,0,0,0,0,0,0,0,0,0,0,0,0,0,0,0,0,0,0,0,0,0,0,0,0,0,0,0,0,0,0"/>
                <o:lock v:ext="edit" verticies="t"/>
              </v:shape>
              <v:shape id="Freeform 14" o:spid="_x0000_s1040" style="position:absolute;left:9248;top:5189;width:36;height:107;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0sMsUA&#10;AADdAAAADwAAAGRycy9kb3ducmV2LnhtbESPT4vCMBTE7wt+h/AEb2tqhVKqUURxEdyLfxC9PZtn&#10;W2xeSpPV7rc3wsIeh5n5DTOdd6YWD2pdZVnBaBiBIM6trrhQcDysP1MQziNrrC2Tgl9yMJ/1PqaY&#10;afvkHT32vhABwi5DBaX3TSaly0sy6Ia2IQ7ezbYGfZBtIXWLzwA3tYyjKJEGKw4LJTa0LCm/73+M&#10;gnS9vVxXt/H3iZ1OdmdTfRV+qdSg3y0mIDx1/j/8195oBXGaxPB+E5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SwyxQAAAN0AAAAPAAAAAAAAAAAAAAAAAJgCAABkcnMv&#10;ZG93bnJldi54bWxQSwUGAAAAAAQABAD1AAAAigMAAAAA&#10;" path="m,1l2,r,l2,8v,,,,,c2,8,2,8,2,8v,,1,,1,l3,9,,9,,8v,,1,,1,c1,8,1,8,1,8v,,,,,l1,2v,,,,,c1,2,1,2,1,2v,,,,,c,2,,2,,2l,1xe" fillcolor="#24282b" stroked="f">
                <v:path arrowok="t" o:connecttype="custom" o:connectlocs="0,12;24,0;24,0;24,95;24,95;24,95;36,95;36,107;0,107;0,95;12,95;12,95;12,95;12,24;12,24;12,24;12,24;0,24;0,12" o:connectangles="0,0,0,0,0,0,0,0,0,0,0,0,0,0,0,0,0,0,0"/>
              </v:shape>
              <v:shape id="Freeform 15" o:spid="_x0000_s1041" style="position:absolute;left:7482;top:2386;width:193;height:215;visibility:visible;mso-wrap-style:square;v-text-anchor:top" coordsize="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15lMYA&#10;AADdAAAADwAAAGRycy9kb3ducmV2LnhtbESPQWvCQBSE74X+h+UJvTWbKA0SXUUK0h5Kq2kRvD2y&#10;zySYfZtm1yT9911B8DjMzDfMcj2aRvTUudqygiSKQRAXVtdcKvj53j7PQTiPrLGxTAr+yMF69fiw&#10;xEzbgffU574UAcIuQwWV920mpSsqMugi2xIH72Q7gz7IrpS6wyHATSOncZxKgzWHhQpbeq2oOOcX&#10;o2D38nv5On3KY7LFdJYcPt4Y96zU02TcLEB4Gv09fGu/awXTeTqD65vw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15lMYAAADdAAAADwAAAAAAAAAAAAAAAACYAgAAZHJz&#10;L2Rvd25yZXYueG1sUEsFBgAAAAAEAAQA9QAAAIsDAAAAAA==&#10;" path="m15,r1,18l,8,15,xe" fillcolor="#24282b" stroked="f">
                <v:path arrowok="t" o:connecttype="custom" o:connectlocs="181,0;193,215;0,96;181,0" o:connectangles="0,0,0,0"/>
              </v:shape>
              <v:shape id="Freeform 16" o:spid="_x0000_s1042" style="position:absolute;left:6882;top:1512;width:708;height:946;visibility:visible;mso-wrap-style:square;v-text-anchor:top" coordsize="5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M+7sYA&#10;AADdAAAADwAAAGRycy9kb3ducmV2LnhtbESPW2sCMRSE3wv9D+EU+lazWhVZzUovCL6JVn0+bk73&#10;0s3JkkR3219vBKGPw8x8wyyWvWnEhZyvLCsYDhIQxLnVFRcK9l+rlxkIH5A1NpZJwS95WGaPDwtM&#10;te14S5ddKESEsE9RQRlCm0rp85IM+oFtiaP3bZ3BEKUrpHbYRbhp5ChJptJgxXGhxJY+Ssp/dmej&#10;4PjujnKTdPjZn+rqMBz/hddNrdTzU/82BxGoD//he3utFYxm0wnc3s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M+7sYAAADdAAAADwAAAAAAAAAAAAAAAACYAgAAZHJz&#10;L2Rvd25yZXYueG1sUEsFBgAAAAAEAAQA9QAAAIsDAAAAAA==&#10;" path="m,l29,52,27,26,59,79e" filled="f" strokecolor="#24282b" strokeweight="67e-5mm">
                <v:stroke endcap="round"/>
                <v:path arrowok="t" o:connecttype="custom" o:connectlocs="0,0;348,623;324,311;708,946" o:connectangles="0,0,0,0"/>
              </v:shape>
              <v:shape id="Freeform 17" o:spid="_x0000_s1043" style="position:absolute;left:7795;top:2314;width:204;height:204;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QJsEA&#10;AADdAAAADwAAAGRycy9kb3ducmV2LnhtbESPQYvCMBSE74L/ITxhb5palyLVKFIQvOp28fponm2x&#10;eSlNWqu/fiMIexxm5htmux9NIwbqXG1ZwXIRgSAurK65VJD/HOdrEM4ja2wsk4InOdjvppMtpto+&#10;+EzDxZciQNilqKDyvk2ldEVFBt3CtsTBu9nOoA+yK6Xu8BHgppFxFCXSYM1hocKWsoqK+6U3Cuj1&#10;KvPsaofsab7dyudU/Oa9Ul+z8bAB4Wn0/+FP+6QVxOskgfeb8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EkCbBAAAA3QAAAA8AAAAAAAAAAAAAAAAAmAIAAGRycy9kb3du&#10;cmV2LnhtbFBLBQYAAAAABAAEAPUAAACGAwAAAAA=&#10;" path="m,l8,17,17,,,xe" fillcolor="#24282b" stroked="f">
                <v:path arrowok="t" o:connecttype="custom" o:connectlocs="0,0;96,204;204,0;0,0" o:connectangles="0,0,0,0"/>
              </v:shape>
              <v:shape id="Freeform 18" o:spid="_x0000_s1044" style="position:absolute;left:7891;top:1176;width:180;height:1162;visibility:visible;mso-wrap-style:square;v-text-anchor:top" coordsize="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vQsQA&#10;AADdAAAADwAAAGRycy9kb3ducmV2LnhtbESPQYvCMBSE78L+h/AW9qapPahbjaJCQfayWL3s7dE8&#10;m2rzUpqo9d9vBMHjMDPfMItVbxtxo87XjhWMRwkI4tLpmisFx0M+nIHwAVlj45gUPMjDavkxWGCm&#10;3Z33dCtCJSKEfYYKTAhtJqUvDVn0I9cSR+/kOoshyq6SusN7hNtGpkkykRZrjgsGW9oaKi/F1So4&#10;/2zzDXL6+93w3v2ZXdHm+UOpr89+PQcRqA/v8Ku90wrS2WQKzzfx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rr0LEAAAA3QAAAA8AAAAAAAAAAAAAAAAAmAIAAGRycy9k&#10;b3ducmV2LnhtbFBLBQYAAAAABAAEAPUAAACJAwAAAAA=&#10;" path="m15,l14,60,3,36,,97e" filled="f" strokecolor="#24282b" strokeweight="67e-5mm">
                <v:stroke endcap="round"/>
                <v:path arrowok="t" o:connecttype="custom" o:connectlocs="180,0;168,719;36,431;0,1162" o:connectangles="0,0,0,0"/>
              </v:shape>
              <v:shape id="Freeform 19" o:spid="_x0000_s1045" style="position:absolute;left:4083;top:2985;width:997;height:754;visibility:visible;mso-wrap-style:square;v-text-anchor:top" coordsize="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AsIA&#10;AADdAAAADwAAAGRycy9kb3ducmV2LnhtbERPyW7CMBC9V+IfrEHqrTikVYQCBgFVlwMXFonrKB7i&#10;iHgc2W6S/n19qMTx6e2rzWhb0ZMPjWMF81kGgrhyuuFaweX88bIAESKyxtYxKfilAJv15GmFpXYD&#10;H6k/xVqkEA4lKjAxdqWUoTJkMcxcR5y4m/MWY4K+ltrjkMJtK/MsK6TFhlODwY72hqr76ccqyPBr&#10;uNSvn7bYzd/fums8yvZglHqejtsliEhjfIj/3d9aQb4o0tz0Jj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Qh8CwgAAAN0AAAAPAAAAAAAAAAAAAAAAAJgCAABkcnMvZG93&#10;bnJldi54bWxQSwUGAAAAAAQABAD1AAAAhwMAAAAA&#10;" path="m,32l83,63,83,,,32xe" strokecolor="#24282b" strokeweight="67e-5mm">
                <v:stroke endcap="round"/>
                <v:path arrowok="t" o:connecttype="custom" o:connectlocs="0,383;997,754;997,0;0,383" o:connectangles="0,0,0,0"/>
              </v:shape>
              <v:rect id="Rectangle 20" o:spid="_x0000_s1046" style="position:absolute;left:2366;top:2913;width:1369;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IP8gA&#10;AADdAAAADwAAAGRycy9kb3ducmV2LnhtbESP3WrCQBSE7wt9h+UUvJG6UYqY6CqlIKRUqD9F6N0h&#10;e8wGs2dDdqvRp3cFoZfDzHzDzBadrcWJWl85VjAcJCCIC6crLhX87JavExA+IGusHZOCC3lYzJ+f&#10;Zphpd+YNnbahFBHCPkMFJoQmk9IXhiz6gWuIo3dwrcUQZVtK3eI5wm0tR0kylhYrjgsGG/owVBy3&#10;f1ZBf7X/3Hzt80N/9700/LZOf695qlTvpXufggjUhf/wo51rBaPJOIX7m/gE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x4g/yAAAAN0AAAAPAAAAAAAAAAAAAAAAAJgCAABk&#10;cnMvZG93bnJldi54bWxQSwUGAAAAAAQABAD1AAAAjQMAAAAA&#10;" strokecolor="#24282b" strokeweight="67e-5mm">
                <v:stroke joinstyle="round" endcap="round"/>
              </v:rect>
              <v:shape id="Freeform 21" o:spid="_x0000_s1047" style="position:absolute;left:5092;top:2745;width:2871;height:623;visibility:visible;mso-wrap-style:square;v-text-anchor:top" coordsize="2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4MkcIA&#10;AADdAAAADwAAAGRycy9kb3ducmV2LnhtbERPy4rCMBTdC/5DuII7Ta0wSscoUlDEQfDR2V+aa1ts&#10;bkoTa52vnywGZnk479WmN7XoqHWVZQWzaQSCOLe64kJBdttNliCcR9ZYWyYFb3KwWQ8HK0y0ffGF&#10;uqsvRAhhl6CC0vsmkdLlJRl0U9sQB+5uW4M+wLaQusVXCDe1jKPoQxqsODSU2FBaUv64Po2C/nY6&#10;x8cuwyxNLz/fX5r3+jRXajzqt58gPPX+X/znPmgF8XIR9oc34Qn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gyRwgAAAN0AAAAPAAAAAAAAAAAAAAAAAJgCAABkcnMvZG93&#10;bnJldi54bWxQSwUGAAAAAAQABAD1AAAAhwMAAAAA&#10;" path="m239,r,52l,52e" filled="f" strokecolor="#24282b" strokeweight="67e-5mm">
                <v:stroke endcap="round"/>
                <v:path arrowok="t" o:connecttype="custom" o:connectlocs="2871,0;2871,623;0,623" o:connectangles="0,0,0"/>
              </v:shape>
              <v:shape id="Freeform 22" o:spid="_x0000_s1048" style="position:absolute;left:7038;top:4518;width:48;height:72;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VGsQA&#10;AADdAAAADwAAAGRycy9kb3ducmV2LnhtbESPT4vCMBTE74LfITxhb5r6d6UaRRQXwYu6u/dH82yL&#10;zUttsrXrpzeC4HGYmd8w82VjClFT5XLLCvq9CARxYnXOqYKf7213CsJ5ZI2FZVLwTw6Wi3ZrjrG2&#10;Nz5SffKpCBB2MSrIvC9jKV2SkUHXsyVx8M62MuiDrFKpK7wFuCnkIIom0mDOYSHDktYZJZfTn1Fw&#10;3aR72o3r7QjR30f7Q/E1xF+lPjrNagbCU+Pf4Vd7pxUMpp99eL4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2VRrEAAAA3QAAAA8AAAAAAAAAAAAAAAAAmAIAAGRycy9k&#10;b3ducmV2LnhtbFBLBQYAAAAABAAEAPUAAACJAwAAAAA=&#10;" path="m3,5r,l3,4,,4,,6r3,l4,6,4,5,4,,3,r,5xe" fillcolor="#24282b" stroked="f">
                <v:path arrowok="t" o:connecttype="custom" o:connectlocs="36,60;36,60;36,48;0,48;0,72;36,72;48,72;48,60;48,0;36,0;36,60" o:connectangles="0,0,0,0,0,0,0,0,0,0,0"/>
              </v:shape>
              <v:rect id="Rectangle 23" o:spid="_x0000_s1049" style="position:absolute;left:7074;top:4422;width:12;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wLs8cA&#10;AADdAAAADwAAAGRycy9kb3ducmV2LnhtbESPQWvCQBSE70L/w/IKXqRuzKFKzEaKIPUitGkoentk&#10;n0kw+zbd3Wr677sFocdhZr5h8s1oenEl5zvLChbzBARxbXXHjYLqY/e0AuEDssbeMin4IQ+b4mGS&#10;Y6btjd/pWoZGRAj7DBW0IQyZlL5uyaCf24E4emfrDIYoXSO1w1uEm16mSfIsDXYcF1ocaNtSfSm/&#10;jQK7f51x9eU/T85sd4eF6Y7Ht1Kp6eP4sgYRaAz/4Xt7rxWkq2UKf2/iE5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sC7PHAAAA3QAAAA8AAAAAAAAAAAAAAAAAmAIAAGRy&#10;cy9kb3ducmV2LnhtbFBLBQYAAAAABAAEAPUAAACMAwAAAAA=&#10;" fillcolor="#24282b" stroked="f"/>
              <v:rect id="Rectangle 24" o:spid="_x0000_s1050" style="position:absolute;left:7074;top:4314;width:12;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uKMYA&#10;AADdAAAADwAAAGRycy9kb3ducmV2LnhtbESPQWvCQBSE7wX/w/KEXorZqNBKzCoiSL0U2lREb4/s&#10;Mwlm38bdrcZ/3y0UPA4z8w2TL3vTiis531hWME5SEMSl1Q1XCnbfm9EMhA/IGlvLpOBOHpaLwVOO&#10;mbY3/qJrESoRIewzVFCH0GVS+rImgz6xHXH0TtYZDFG6SmqHtwg3rZyk6as02HBcqLGjdU3lufgx&#10;Cuz2/YV3F78/OrPefIxNczh8Fko9D/vVHESgPjzC/+2tVjCZvU3h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CuKMYAAADdAAAADwAAAAAAAAAAAAAAAACYAgAAZHJz&#10;L2Rvd25yZXYueG1sUEsFBgAAAAAEAAQA9QAAAIsDAAAAAA==&#10;" fillcolor="#24282b" stroked="f"/>
              <v:rect id="Rectangle 25" o:spid="_x0000_s1051" style="position:absolute;left:7074;top:4218;width:12;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2XMYA&#10;AADdAAAADwAAAGRycy9kb3ducmV2LnhtbESPQWvCQBSE7wX/w/KEXorZKNJKzCoiSL0U2lREb4/s&#10;Mwlm38bdrcZ/3y0UPA4z8w2TL3vTiis531hWME5SEMSl1Q1XCnbfm9EMhA/IGlvLpOBOHpaLwVOO&#10;mbY3/qJrESoRIewzVFCH0GVS+rImgz6xHXH0TtYZDFG6SmqHtwg3rZyk6as02HBcqLGjdU3lufgx&#10;Cuz2/YV3F78/OrPefIxNczh8Fko9D/vVHESgPjzC/+2tVjCZvU3h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k2XMYAAADdAAAADwAAAAAAAAAAAAAAAACYAgAAZHJz&#10;L2Rvd25yZXYueG1sUEsFBgAAAAAEAAQA9QAAAIsDAAAAAA==&#10;" fillcolor="#24282b" stroked="f"/>
              <v:rect id="Rectangle 26" o:spid="_x0000_s1052" style="position:absolute;left:7074;top:4123;width:12;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Tx8YA&#10;AADdAAAADwAAAGRycy9kb3ducmV2LnhtbESPQWvCQBSE7wX/w/KEXorZKNhKzCoiSL0U2lREb4/s&#10;Mwlm38bdrcZ/3y0UPA4z8w2TL3vTiis531hWME5SEMSl1Q1XCnbfm9EMhA/IGlvLpOBOHpaLwVOO&#10;mbY3/qJrESoRIewzVFCH0GVS+rImgz6xHXH0TtYZDFG6SmqHtwg3rZyk6as02HBcqLGjdU3lufgx&#10;Cuz2/YV3F78/OrPefIxNczh8Fko9D/vVHESgPjzC/+2tVjCZvU3h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WTx8YAAADdAAAADwAAAAAAAAAAAAAAAACYAgAAZHJz&#10;L2Rvd25yZXYueG1sUEsFBgAAAAAEAAQA9QAAAIsDAAAAAA==&#10;" fillcolor="#24282b" stroked="f"/>
              <v:rect id="Rectangle 27" o:spid="_x0000_s1053" style="position:absolute;left:7074;top:4015;width:12;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NsMcA&#10;AADdAAAADwAAAGRycy9kb3ducmV2LnhtbESPQWvCQBSE7wX/w/KEXopukoOV1FVEkOZSaKOI3h7Z&#10;1ySYfZvubmP677uFgsdhZr5hVpvRdGIg51vLCtJ5AoK4srrlWsHxsJ8tQfiArLGzTAp+yMNmPXlY&#10;Ya7tjT9oKEMtIoR9jgqaEPpcSl81ZNDPbU8cvU/rDIYoXS21w1uEm05mSbKQBluOCw32tGuoupbf&#10;RoEtXp/4+OVPF2d2+7fUtOfze6nU43TcvoAINIZ7+L9daAXZ8nkBf2/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XDbDHAAAA3QAAAA8AAAAAAAAAAAAAAAAAmAIAAGRy&#10;cy9kb3ducmV2LnhtbFBLBQYAAAAABAAEAPUAAACMAwAAAAA=&#10;" fillcolor="#24282b" stroked="f"/>
              <v:rect id="Rectangle 28" o:spid="_x0000_s1054" style="position:absolute;left:7074;top:3919;width:12;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uoK8cA&#10;AADdAAAADwAAAGRycy9kb3ducmV2LnhtbESPQWvCQBSE7wX/w/KEXopukkOV1FVEkOZSaKOI3h7Z&#10;1ySYfZvubmP677uFgsdhZr5hVpvRdGIg51vLCtJ5AoK4srrlWsHxsJ8tQfiArLGzTAp+yMNmPXlY&#10;Ya7tjT9oKEMtIoR9jgqaEPpcSl81ZNDPbU8cvU/rDIYoXS21w1uEm05mSfIsDbYcFxrsaddQdS2/&#10;jQJbvD7x8cufLs7s9m+pac/n91Kpx+m4fQERaAz38H+70Aqy5WIBf2/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bqCvHAAAA3QAAAA8AAAAAAAAAAAAAAAAAmAIAAGRy&#10;cy9kb3ducmV2LnhtbFBLBQYAAAAABAAEAPUAAACMAwAAAAA=&#10;" fillcolor="#24282b" stroked="f"/>
              <v:rect id="Rectangle 29" o:spid="_x0000_s1055" style="position:absolute;left:7074;top:3811;width:12;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8WcQA&#10;AADdAAAADwAAAGRycy9kb3ducmV2LnhtbERPz2vCMBS+D/wfwhN2GTO1ByedUUSQeRm4WkZ3ezTP&#10;tti81CSr9b83h8GOH9/v1WY0nRjI+daygvksAUFcWd1yraA47V+XIHxA1thZJgV38rBZT55WmGl7&#10;4y8a8lCLGMI+QwVNCH0mpa8aMuhntieO3Nk6gyFCV0vt8BbDTSfTJFlIgy3HhgZ72jVUXfJfo8Ae&#10;Pl64uPrvH2d2+8+5acvymCv1PB237yACjeFf/Oc+aAXp8i3OjW/i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EPFnEAAAA3QAAAA8AAAAAAAAAAAAAAAAAmAIAAGRycy9k&#10;b3ducmV2LnhtbFBLBQYAAAAABAAEAPUAAACJAwAAAAA=&#10;" fillcolor="#24282b" stroked="f"/>
              <v:rect id="Rectangle 30" o:spid="_x0000_s1056" style="position:absolute;left:7074;top:3715;width:12;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wsYA&#10;AADdAAAADwAAAGRycy9kb3ducmV2LnhtbESPT2sCMRTE74LfITzBi2hWD/7ZGkUE0UuhXUXs7bF5&#10;3V26eVmTVNdv3xQEj8PM/IZZrltTixs5X1lWMB4lIIhzqysuFJyOu+EchA/IGmvLpOBBHtarbmeJ&#10;qbZ3/qRbFgoRIexTVFCG0KRS+rwkg35kG+LofVtnMETpCqkd3iPc1HKSJFNpsOK4UGJD25Lyn+zX&#10;KLCH/YBPV3/+cma7ex+b6nL5yJTq99rNG4hAbXiFn+2DVjCZzx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ZwsYAAADdAAAADwAAAAAAAAAAAAAAAACYAgAAZHJz&#10;L2Rvd25yZXYueG1sUEsFBgAAAAAEAAQA9QAAAIsDAAAAAA==&#10;" fillcolor="#24282b" stroked="f"/>
              <v:rect id="Rectangle 31" o:spid="_x0000_s1057" style="position:absolute;left:7074;top:3620;width:12;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BdO8IA&#10;AADdAAAADwAAAGRycy9kb3ducmV2LnhtbERPTYvCMBC9C/sfwix4EU1VkFKNsgiilwW3iuhtaMa2&#10;2Ey6SdTuv98cBI+P971YdaYRD3K+tqxgPEpAEBdW11wqOB42wxSED8gaG8uk4I88rJYfvQVm2j75&#10;hx55KEUMYZ+hgiqENpPSFxUZ9CPbEkfuap3BEKErpXb4jOGmkZMkmUmDNceGCltaV1Tc8rtRYHfb&#10;AR9//enizHrzPTb1+bzPlep/dl9zEIG68Ba/3DutYJrO4v7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F07wgAAAN0AAAAPAAAAAAAAAAAAAAAAAJgCAABkcnMvZG93&#10;bnJldi54bWxQSwUGAAAAAAQABAD1AAAAhwMAAAAA&#10;" fillcolor="#24282b" stroked="f"/>
              <v:rect id="Rectangle 32" o:spid="_x0000_s1058" style="position:absolute;left:7074;top:3512;width:12;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4oMYA&#10;AADdAAAADwAAAGRycy9kb3ducmV2LnhtbESPQWvCQBSE70L/w/IKvUjdpAWRmI0UQfRSaGMoentk&#10;n0kw+zbdXTX9991CweMwM98w+Wo0vbiS851lBeksAUFcW91xo6Dab54XIHxA1thbJgU/5GFVPExy&#10;zLS98Sddy9CICGGfoYI2hCGT0tctGfQzOxBH72SdwRCla6R2eItw08uXJJlLgx3HhRYHWrdUn8uL&#10;UWB32ylX3/7r6Mx6856a7nD4KJV6ehzfliACjeEe/m/vtILXxTyFvzfx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z4oMYAAADdAAAADwAAAAAAAAAAAAAAAACYAgAAZHJz&#10;L2Rvd25yZXYueG1sUEsFBgAAAAAEAAQA9QAAAIsDAAAAAA==&#10;" fillcolor="#24282b" stroked="f"/>
              <v:rect id="Rectangle 33" o:spid="_x0000_s1059" style="position:absolute;left:7074;top:3416;width:12;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5m18cA&#10;AADdAAAADwAAAGRycy9kb3ducmV2LnhtbESPQWvCQBSE7wX/w/KEXopukoJI6ioiSHMptFFEb4/s&#10;axLMvk13tzH9991CweMwM98wq81oOjGQ861lBek8AUFcWd1yreB42M+WIHxA1thZJgU/5GGznjys&#10;MNf2xh80lKEWEcI+RwVNCH0upa8aMujntieO3qd1BkOUrpba4S3CTSezJFlIgy3HhQZ72jVUXctv&#10;o8AWr098/PKnizO7/Vtq2vP5vVTqcTpuX0AEGsM9/N8utILn5SKD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uZtfHAAAA3QAAAA8AAAAAAAAAAAAAAAAAmAIAAGRy&#10;cy9kb3ducmV2LnhtbFBLBQYAAAAABAAEAPUAAACMAwAAAAA=&#10;" fillcolor="#24282b" stroked="f"/>
              <v:rect id="Rectangle 34" o:spid="_x0000_s1060" style="position:absolute;left:7074;top:3320;width:12;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LDTMUA&#10;AADdAAAADwAAAGRycy9kb3ducmV2LnhtbESPQYvCMBSE78L+h/AWvMiaqiBSjbIIsl4ErSLu7dE8&#10;27LNSzeJWv+9EQSPw8x8w8wWranFlZyvLCsY9BMQxLnVFRcKDvvV1wSED8gaa8uk4E4eFvOPzgxT&#10;bW+8o2sWChEh7FNUUIbQpFL6vCSDvm8b4uidrTMYonSF1A5vEW5qOUySsTRYcVwosaFlSflfdjEK&#10;7Pqnx4d/f/x1ZrnaDEx1Om0zpbqf7fcURKA2vMOv9lorGE3GI3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sNMxQAAAN0AAAAPAAAAAAAAAAAAAAAAAJgCAABkcnMv&#10;ZG93bnJldi54bWxQSwUGAAAAAAQABAD1AAAAigMAAAAA&#10;" fillcolor="#24282b" stroked="f"/>
              <v:rect id="Rectangle 35" o:spid="_x0000_s1061" style="position:absolute;left:7074;top:3212;width:12;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bOMYA&#10;AADdAAAADwAAAGRycy9kb3ducmV2LnhtbESPQWvCQBSE7wX/w/KEXkrdWCVI6ioiSL0Imkqxt0f2&#10;NQlm36a7q8Z/7wqCx2FmvmGm88404kzO15YVDAcJCOLC6ppLBfvv1fsEhA/IGhvLpOBKHuaz3ssU&#10;M20vvKNzHkoRIewzVFCF0GZS+qIig35gW+Lo/VlnMETpSqkdXiLcNPIjSVJpsOa4UGFLy4qKY34y&#10;Cuz66433//7n15nlajM09eGwzZV67XeLTxCBuvAMP9prrWA0Scd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tbOMYAAADdAAAADwAAAAAAAAAAAAAAAACYAgAAZHJz&#10;L2Rvd25yZXYueG1sUEsFBgAAAAAEAAQA9QAAAIsDAAAAAA==&#10;" fillcolor="#24282b" stroked="f"/>
              <v:rect id="Rectangle 36" o:spid="_x0000_s1062" style="position:absolute;left:7074;top:3117;width:12;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o8YA&#10;AADdAAAADwAAAGRycy9kb3ducmV2LnhtbESPQWvCQBSE7wX/w/KEXkrdWDFI6ioiSL0Imkqxt0f2&#10;NQlm36a7q8Z/7wqCx2FmvmGm88404kzO15YVDAcJCOLC6ppLBfvv1fsEhA/IGhvLpOBKHuaz3ssU&#10;M20vvKNzHkoRIewzVFCF0GZS+qIig35gW+Lo/VlnMETpSqkdXiLcNPIjSVJpsOa4UGFLy4qKY34y&#10;Cuz66433//7n15nlajM09eGwzZV67XeLTxCBuvAMP9prrWA0Scd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f+o8YAAADdAAAADwAAAAAAAAAAAAAAAACYAgAAZHJz&#10;L2Rvd25yZXYueG1sUEsFBgAAAAAEAAQA9QAAAIsDAAAAAA==&#10;" fillcolor="#24282b" stroked="f"/>
              <v:rect id="Rectangle 37" o:spid="_x0000_s1063" style="position:absolute;left:7074;top:3009;width:12;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Vg1MYA&#10;AADdAAAADwAAAGRycy9kb3ducmV2LnhtbESPQWvCQBSE74X+h+UVvJS60UKQNBspguhFaGMo9vbI&#10;viah2bfp7qrx33cFweMwM98w+XI0vTiR851lBbNpAoK4trrjRkG1X78sQPiArLG3TAou5GFZPD7k&#10;mGl75k86laEREcI+QwVtCEMmpa9bMuindiCO3o91BkOUrpHa4TnCTS/nSZJKgx3HhRYHWrVU/5ZH&#10;o8BuN89c/fmvb2dW693MdIfDR6nU5Gl8fwMRaAz38K291QpeF2kK1zfxCcj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Vg1MYAAADdAAAADwAAAAAAAAAAAAAAAACYAgAAZHJz&#10;L2Rvd25yZXYueG1sUEsFBgAAAAAEAAQA9QAAAIsDAAAAAA==&#10;" fillcolor="#24282b" stroked="f"/>
              <v:rect id="Rectangle 38" o:spid="_x0000_s1064" style="position:absolute;left:7074;top:2913;width:12;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FT8cA&#10;AADdAAAADwAAAGRycy9kb3ducmV2LnhtbESPQWvCQBSE74X+h+UVeilmo4KVmFWKIHoRahpEb4/s&#10;axKafZvubjX9992C4HGYmW+YfDWYTlzI+daygnGSgiCurG65VlB+bEZzED4ga+wsk4Jf8rBaPj7k&#10;mGl75QNdilCLCGGfoYImhD6T0lcNGfSJ7Ymj92mdwRClq6V2eI1w08lJms6kwZbjQoM9rRuqvoof&#10;o8Duti9cfvvj2Zn1Zj827en0Xij1/DS8LUAEGsI9fGvvtILpfPYK/2/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ZxU/HAAAA3QAAAA8AAAAAAAAAAAAAAAAAmAIAAGRy&#10;cy9kb3ducmV2LnhtbFBLBQYAAAAABAAEAPUAAACMAwAAAAA=&#10;" fillcolor="#24282b" stroked="f"/>
              <v:rect id="Rectangle 39" o:spid="_x0000_s1065" style="position:absolute;left:7074;top:2817;width:12;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PcIA&#10;AADdAAAADwAAAGRycy9kb3ducmV2LnhtbERPTYvCMBC9C/sfwix4EU1VkFKNsgiilwW3iuhtaMa2&#10;2Ey6SdTuv98cBI+P971YdaYRD3K+tqxgPEpAEBdW11wqOB42wxSED8gaG8uk4I88rJYfvQVm2j75&#10;hx55KEUMYZ+hgiqENpPSFxUZ9CPbEkfuap3BEKErpXb4jOGmkZMkmUmDNceGCltaV1Tc8rtRYHfb&#10;AR9//enizHrzPTb1+bzPlep/dl9zEIG68Ba/3DutYJrO4tz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BlE9wgAAAN0AAAAPAAAAAAAAAAAAAAAAAJgCAABkcnMvZG93&#10;bnJldi54bWxQSwUGAAAAAAQABAD1AAAAhwMAAAAA&#10;" fillcolor="#24282b" stroked="f"/>
              <v:shape id="Freeform 40" o:spid="_x0000_s1066" style="position:absolute;left:7062;top:2721;width:24;height:48;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Bi0sIA&#10;AADdAAAADwAAAGRycy9kb3ducmV2LnhtbESP0YrCMBRE3xf8h3AFXxZNVRCtRhGxIgjCuv2Aa3Nt&#10;i81NaaLWvzeC4OMwc2aYxao1lbhT40rLCoaDCARxZnXJuYL0P+lPQTiPrLGyTAqe5GC17PwsMNb2&#10;wX90P/lchBJ2MSoovK9jKV1WkEE3sDVx8C62MeiDbHKpG3yEclPJURRNpMGSw0KBNW0Kyq6nm1Ew&#10;PudbPmS+1OMkSbe/6e58ZKNUr9uu5yA8tf4b/tB7HbjpZAbvN+E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GLSwgAAAN0AAAAPAAAAAAAAAAAAAAAAAJgCAABkcnMvZG93&#10;bnJldi54bWxQSwUGAAAAAAQABAD1AAAAhwMAAAAA&#10;" path="m1,4r1,l2,r,l1,,,,,1r1,l1,r,l1,4xe" fillcolor="#24282b" stroked="f">
                <v:path arrowok="t" o:connecttype="custom" o:connectlocs="12,48;24,48;24,0;24,0;12,0;0,0;0,12;12,12;12,0;12,0;12,48" o:connectangles="0,0,0,0,0,0,0,0,0,0,0"/>
              </v:shape>
              <v:rect id="Rectangle 41" o:spid="_x0000_s1067" style="position:absolute;left:6954;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L5sQA&#10;AADdAAAADwAAAGRycy9kb3ducmV2LnhtbERPz2vCMBS+C/sfwht4kTV1gpPaVIYg8yLMTka9PZq3&#10;tqx56ZKo3X+/HAYeP77f+WY0vbiS851lBfMkBUFcW91xo+D0sXtagfABWWNvmRT8kodN8TDJMdP2&#10;xke6lqERMYR9hgraEIZMSl+3ZNAndiCO3Jd1BkOErpHa4S2Gm14+p+lSGuw4NrQ40Lal+ru8GAV2&#10;/zbj04//PDuz3R3mpquq91Kp6eP4ugYRaAx38b97rxUsVi9xf3wTn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py+bEAAAA3QAAAA8AAAAAAAAAAAAAAAAAmAIAAGRycy9k&#10;b3ducmV2LnhtbFBLBQYAAAAABAAEAPUAAACJAwAAAAA=&#10;" fillcolor="#24282b" stroked="f"/>
              <v:rect id="Rectangle 42" o:spid="_x0000_s1068" style="position:absolute;left:6846;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VufccA&#10;AADdAAAADwAAAGRycy9kb3ducmV2LnhtbESPQWvCQBSE70L/w/IKvYhu0oKVmI0UQepFqKkUvT2y&#10;zyQ0+zbdXTX9911B6HGYmW+YfDmYTlzI+daygnSagCCurG65VrD/XE/mIHxA1thZJgW/5GFZPIxy&#10;zLS98o4uZahFhLDPUEETQp9J6auGDPqp7Ymjd7LOYIjS1VI7vEa46eRzksykwZbjQoM9rRqqvsuz&#10;UWA372Pe//ivozOr9TY17eHwUSr19Di8LUAEGsJ/+N7eaAUv89cUbm/iE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lbn3HAAAA3QAAAA8AAAAAAAAAAAAAAAAAmAIAAGRy&#10;cy9kb3ducmV2LnhtbFBLBQYAAAAABAAEAPUAAACMAwAAAAA=&#10;" fillcolor="#24282b" stroked="f"/>
              <v:rect id="Rectangle 43" o:spid="_x0000_s1069" style="position:absolute;left:6738;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wCsYA&#10;AADdAAAADwAAAGRycy9kb3ducmV2LnhtbESPQWvCQBSE7wX/w/KEXorZqNBKzCoiSL0U2lREb4/s&#10;Mwlm38bdrcZ/3y0UPA4z8w2TL3vTiis531hWME5SEMSl1Q1XCnbfm9EMhA/IGlvLpOBOHpaLwVOO&#10;mbY3/qJrESoRIewzVFCH0GVS+rImgz6xHXH0TtYZDFG6SmqHtwg3rZyk6as02HBcqLGjdU3lufgx&#10;Cuz2/YV3F78/OrPefIxNczh8Fko9D/vVHESgPjzC/+2tVjCdvU3g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wCsYAAADdAAAADwAAAAAAAAAAAAAAAACYAgAAZHJz&#10;L2Rvd25yZXYueG1sUEsFBgAAAAAEAAQA9QAAAIsDAAAAAA==&#10;" fillcolor="#24282b" stroked="f"/>
              <v:rect id="Rectangle 44" o:spid="_x0000_s1070" style="position:absolute;left:6630;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VkcYA&#10;AADdAAAADwAAAGRycy9kb3ducmV2LnhtbESPQWsCMRSE7wX/Q3iCl1KzKqhsjSKC6EVoVyn29tg8&#10;dxc3L2sSdf33TUHwOMzMN8xs0Zpa3Mj5yrKCQT8BQZxbXXGh4LBff0xB+ICssbZMCh7kYTHvvM0w&#10;1fbO33TLQiEihH2KCsoQmlRKn5dk0PdtQxy9k3UGQ5SukNrhPcJNLYdJMpYGK44LJTa0Kik/Z1ej&#10;wG4373y4+J9fZ1br3cBUx+NXplSv2y4/QQRqwyv8bG+1gtF0MoL/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tVkcYAAADdAAAADwAAAAAAAAAAAAAAAACYAgAAZHJz&#10;L2Rvd25yZXYueG1sUEsFBgAAAAAEAAQA9QAAAIsDAAAAAA==&#10;" fillcolor="#24282b" stroked="f"/>
              <v:rect id="Rectangle 45" o:spid="_x0000_s1071" style="position:absolute;left:6522;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5ccA&#10;AADdAAAADwAAAGRycy9kb3ducmV2LnhtbESPQWvCQBSE74X+h+UVeilmYytWoquIIPVS0FQk3h7Z&#10;1yQ0+zbubjX9911B8DjMzDfMbNGbVpzJ+caygmGSgiAurW64UrD/Wg8mIHxA1thaJgV/5GExf3yY&#10;YabthXd0zkMlIoR9hgrqELpMSl/WZNAntiOO3rd1BkOUrpLa4SXCTStf03QsDTYcF2rsaFVT+ZP/&#10;GgV28/HC+5M/HJ1ZrT+HpimKba7U81O/nIII1Id7+NbeaAVvk/cRX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SzeXHAAAA3QAAAA8AAAAAAAAAAAAAAAAAmAIAAGRy&#10;cy9kb3ducmV2LnhtbFBLBQYAAAAABAAEAPUAAACMAwAAAAA=&#10;" fillcolor="#24282b" stroked="f"/>
              <v:rect id="Rectangle 46" o:spid="_x0000_s1072" style="position:absolute;left:6413;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5ofscA&#10;AADdAAAADwAAAGRycy9kb3ducmV2LnhtbESPQWvCQBSE74X+h+UVeilmY4tWoquIIPVS0FQk3h7Z&#10;1yQ0+zbubjX9911B8DjMzDfMbNGbVpzJ+caygmGSgiAurW64UrD/Wg8mIHxA1thaJgV/5GExf3yY&#10;YabthXd0zkMlIoR9hgrqELpMSl/WZNAntiOO3rd1BkOUrpLa4SXCTStf03QsDTYcF2rsaFVT+ZP/&#10;GgV28/HC+5M/HJ1ZrT+HpimKba7U81O/nIII1Id7+NbeaAVvk/cRX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eaH7HAAAA3QAAAA8AAAAAAAAAAAAAAAAAmAIAAGRy&#10;cy9kb3ducmV2LnhtbFBLBQYAAAAABAAEAPUAAACMAwAAAAA=&#10;" fillcolor="#24282b" stroked="f"/>
              <v:rect id="Rectangle 47" o:spid="_x0000_s1073" style="position:absolute;left:6305;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2CccA&#10;AADdAAAADwAAAGRycy9kb3ducmV2LnhtbESPQWvCQBSE74X+h+UVeilmo4KVmFWKIHoRahpEb4/s&#10;axKafZvubjX9992C4HGYmW+YfDWYTlzI+daygnGSgiCurG65VlB+bEZzED4ga+wsk4Jf8rBaPj7k&#10;mGl75QNdilCLCGGfoYImhD6T0lcNGfSJ7Ymj92mdwRClq6V2eI1w08lJms6kwZbjQoM9rRuqvoof&#10;o8Duti9cfvvj2Zn1Zj827en0Xij1/DS8LUAEGsI9fGvvtILp/HUG/2/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M9gnHAAAA3QAAAA8AAAAAAAAAAAAAAAAAmAIAAGRy&#10;cy9kb3ducmV2LnhtbFBLBQYAAAAABAAEAPUAAACMAwAAAAA=&#10;" fillcolor="#24282b" stroked="f"/>
              <v:rect id="Rectangle 48" o:spid="_x0000_s1074" style="position:absolute;left:6197;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TksYA&#10;AADdAAAADwAAAGRycy9kb3ducmV2LnhtbESPQWvCQBSE7wX/w/KEXkrdWMFI6ioiSL0Imkqxt0f2&#10;NQlm36a7q8Z/7wqCx2FmvmGm88404kzO15YVDAcJCOLC6ppLBfvv1fsEhA/IGhvLpOBKHuaz3ssU&#10;M20vvKNzHkoRIewzVFCF0GZS+qIig35gW+Lo/VlnMETpSqkdXiLcNPIjScbSYM1xocKWlhUVx/xk&#10;FNj11xvv//3PrzPL1WZo6sNhmyv12u8WnyACdeEZfrTXWsFokqZ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BTksYAAADdAAAADwAAAAAAAAAAAAAAAACYAgAAZHJz&#10;L2Rvd25yZXYueG1sUEsFBgAAAAAEAAQA9QAAAIsDAAAAAA==&#10;" fillcolor="#24282b" stroked="f"/>
              <v:rect id="Rectangle 49" o:spid="_x0000_s1075" style="position:absolute;left:6089;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4MQA&#10;AADdAAAADwAAAGRycy9kb3ducmV2LnhtbERPz2vCMBS+C/sfwht4kTV1gpPaVIYg8yLMTka9PZq3&#10;tqx56ZKo3X+/HAYeP77f+WY0vbiS851lBfMkBUFcW91xo+D0sXtagfABWWNvmRT8kodN8TDJMdP2&#10;xke6lqERMYR9hgraEIZMSl+3ZNAndiCO3Jd1BkOErpHa4S2Gm14+p+lSGuw4NrQ40Lal+ru8GAV2&#10;/zbj04//PDuz3R3mpquq91Kp6eP4ugYRaAx38b97rxUsVi9xbnwTn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x+DEAAAA3QAAAA8AAAAAAAAAAAAAAAAAmAIAAGRycy9k&#10;b3ducmV2LnhtbFBLBQYAAAAABAAEAPUAAACJAwAAAAA=&#10;" fillcolor="#24282b" stroked="f"/>
              <v:rect id="Rectangle 50" o:spid="_x0000_s1076" style="position:absolute;left:5981;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ie8cA&#10;AADdAAAADwAAAGRycy9kb3ducmV2LnhtbESPQWvCQBSE74X+h+UVvBTdqNBqmo0UQfQi1Chib4/s&#10;axKafZvurhr/vVso9DjMzDdMtuhNKy7kfGNZwXiUgCAurW64UnDYr4YzED4ga2wtk4IbeVjkjw8Z&#10;ptpeeUeXIlQiQtinqKAOoUul9GVNBv3IdsTR+7LOYIjSVVI7vEa4aeUkSV6kwYbjQo0dLWsqv4uz&#10;UWA362c+/PjjpzPL1XZsmtPpo1Bq8NS/v4EI1If/8F97oxVMZ69z+H0Tn4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TYnvHAAAA3QAAAA8AAAAAAAAAAAAAAAAAmAIAAGRy&#10;cy9kb3ducmV2LnhtbFBLBQYAAAAABAAEAPUAAACMAwAAAAA=&#10;" fillcolor="#24282b" stroked="f"/>
              <v:rect id="Rectangle 51" o:spid="_x0000_s1077" style="position:absolute;left:5873;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y7wcQA&#10;AADdAAAADwAAAGRycy9kb3ducmV2LnhtbERPz2vCMBS+D/wfwhN2GZp2g1GqUUQQexlsnQy9PZpn&#10;W2xeapK13X+/HAY7fny/19vJdGIg51vLCtJlAoK4srrlWsHp87DIQPiArLGzTAp+yMN2M3tYY67t&#10;yB80lKEWMYR9jgqaEPpcSl81ZNAvbU8cuat1BkOErpba4RjDTSefk+RVGmw5NjTY076h6lZ+GwW2&#10;OD7x6e6/Ls7sD2+pac/n91Kpx/m0W4EINIV/8Z+70Apesizuj2/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8u8HEAAAA3QAAAA8AAAAAAAAAAAAAAAAAmAIAAGRycy9k&#10;b3ducmV2LnhtbFBLBQYAAAAABAAEAPUAAACJAwAAAAA=&#10;" fillcolor="#24282b" stroked="f"/>
              <v:rect id="Rectangle 52" o:spid="_x0000_s1078" style="position:absolute;left:5765;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AeWsYA&#10;AADdAAAADwAAAGRycy9kb3ducmV2LnhtbESPQWvCQBSE7wX/w/IEL0U3sVBCdBURpF6ENoro7ZF9&#10;JsHs23R31fTfdwsFj8PMfMPMl71pxZ2cbywrSCcJCOLS6oYrBYf9ZpyB8AFZY2uZFPyQh+Vi8DLH&#10;XNsHf9G9CJWIEPY5KqhD6HIpfVmTQT+xHXH0LtYZDFG6SmqHjwg3rZwmybs02HBcqLGjdU3ltbgZ&#10;BXb78cqHb388O7Pe7FLTnE6fhVKjYb+agQjUh2f4v73VCt6yLIW/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AeWsYAAADdAAAADwAAAAAAAAAAAAAAAACYAgAAZHJz&#10;L2Rvd25yZXYueG1sUEsFBgAAAAAEAAQA9QAAAIsDAAAAAA==&#10;" fillcolor="#24282b" stroked="f"/>
              <v:rect id="Rectangle 53" o:spid="_x0000_s1079" style="position:absolute;left:5657;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ALcUA&#10;AADdAAAADwAAAGRycy9kb3ducmV2LnhtbESPQWvCQBSE7wX/w/KEXoputFBCdBURRC8FTUX09sg+&#10;k2D2bdxdNf77rlDocZiZb5jpvDONuJPztWUFo2ECgriwuuZSwf5nNUhB+ICssbFMCp7kYT7rvU0x&#10;0/bBO7rnoRQRwj5DBVUIbSalLyoy6Ie2JY7e2TqDIUpXSu3wEeGmkeMk+ZIGa44LFba0rKi45Dej&#10;wG7WH7y/+sPJmeXqe2Tq43GbK/Xe7xYTEIG68B/+a2+0gs80HcPrTX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oAtxQAAAN0AAAAPAAAAAAAAAAAAAAAAAJgCAABkcnMv&#10;ZG93bnJldi54bWxQSwUGAAAAAAQABAD1AAAAigMAAAAA&#10;" fillcolor="#24282b" stroked="f"/>
              <v:rect id="Rectangle 54" o:spid="_x0000_s1080" style="position:absolute;left:5549;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4ltsYA&#10;AADdAAAADwAAAGRycy9kb3ducmV2LnhtbESPQWvCQBSE74X+h+UJXkrdqFBCzEZEkHoR2jQUvT2y&#10;zySYfZvubjX++26h0OMwM98w+Xo0vbiS851lBfNZAoK4trrjRkH1sXtOQfiArLG3TAru5GFdPD7k&#10;mGl743e6lqEREcI+QwVtCEMmpa9bMuhndiCO3tk6gyFK10jt8BbhppeLJHmRBjuOCy0OtG2pvpTf&#10;RoHdvz5x9eU/T85sd4e56Y7Ht1Kp6WTcrEAEGsN/+K+91wqWabqE3zfxCcj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4ltsYAAADdAAAADwAAAAAAAAAAAAAAAACYAgAAZHJz&#10;L2Rvd25yZXYueG1sUEsFBgAAAAAEAAQA9QAAAIsDAAAAAA==&#10;" fillcolor="#24282b" stroked="f"/>
              <v:rect id="Rectangle 55" o:spid="_x0000_s1081" style="position:absolute;left:5441;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9wsYA&#10;AADdAAAADwAAAGRycy9kb3ducmV2LnhtbESPQWvCQBSE74L/YXlCL6Iba5EQXUUEqZdCTUX09sg+&#10;k2D2bbq71fjvu0Khx2FmvmEWq8404kbO15YVTMYJCOLC6ppLBYev7SgF4QOyxsYyKXiQh9Wy31tg&#10;pu2d93TLQykihH2GCqoQ2kxKX1Rk0I9tSxy9i3UGQ5SulNrhPcJNI1+TZCYN1hwXKmxpU1FxzX+M&#10;Art7H/Lh2x/Pzmy2HxNTn06fuVIvg249BxGoC//hv/ZOK5im6Rs838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e9wsYAAADdAAAADwAAAAAAAAAAAAAAAACYAgAAZHJz&#10;L2Rvd25yZXYueG1sUEsFBgAAAAAEAAQA9QAAAIsDAAAAAA==&#10;" fillcolor="#24282b" stroked="f"/>
              <v:rect id="Rectangle 56" o:spid="_x0000_s1082" style="position:absolute;left:5333;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YWcYA&#10;AADdAAAADwAAAGRycy9kb3ducmV2LnhtbESPQWvCQBSE74L/YXlCL6IbK5UQXUUEqZdCTUX09sg+&#10;k2D2bbq71fjvu0Khx2FmvmEWq8404kbO15YVTMYJCOLC6ppLBYev7SgF4QOyxsYyKXiQh9Wy31tg&#10;pu2d93TLQykihH2GCqoQ2kxKX1Rk0I9tSxy9i3UGQ5SulNrhPcJNI1+TZCYN1hwXKmxpU1FxzX+M&#10;Art7H/Lh2x/Pzmy2HxNTn06fuVIvg249BxGoC//hv/ZOK5im6Rs838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sYWcYAAADdAAAADwAAAAAAAAAAAAAAAACYAgAAZHJz&#10;L2Rvd25yZXYueG1sUEsFBgAAAAAEAAQA9QAAAIsDAAAAAA==&#10;" fillcolor="#24282b" stroked="f"/>
              <v:rect id="Rectangle 57" o:spid="_x0000_s1083" style="position:absolute;left:5224;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mGLsYA&#10;AADdAAAADwAAAGRycy9kb3ducmV2LnhtbESPQWvCQBSE74X+h+UVvJS60YKENBspguhFaGMo9vbI&#10;viah2bfp7qrx33cFweMwM98w+XI0vTiR851lBbNpAoK4trrjRkG1X7+kIHxA1thbJgUX8rAsHh9y&#10;zLQ98yedytCICGGfoYI2hCGT0tctGfRTOxBH78c6gyFK10jt8BzhppfzJFlIgx3HhRYHWrVU/5ZH&#10;o8BuN89c/fmvb2dW693MdIfDR6nU5Gl8fwMRaAz38K291Qpe03QB1zfxCcj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mGLsYAAADdAAAADwAAAAAAAAAAAAAAAACYAgAAZHJz&#10;L2Rvd25yZXYueG1sUEsFBgAAAAAEAAQA9QAAAIsDAAAAAA==&#10;" fillcolor="#24282b" stroked="f"/>
              <v:rect id="Rectangle 58" o:spid="_x0000_s1084" style="position:absolute;left:5116;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jtcYA&#10;AADdAAAADwAAAGRycy9kb3ducmV2LnhtbESPQWvCQBSE74L/YXlCL6IbK9QQXUUEqZdCTUX09sg+&#10;k2D2bbq71fjvu0Khx2FmvmEWq8404kbO15YVTMYJCOLC6ppLBYev7SgF4QOyxsYyKXiQh9Wy31tg&#10;pu2d93TLQykihH2GCqoQ2kxKX1Rk0I9tSxy9i3UGQ5SulNrhPcJNI1+T5E0arDkuVNjSpqLimv8Y&#10;BXb3PuTDtz+endlsPyamPp0+c6VeBt16DiJQF/7Df+2dVjBN0xk838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UjtcYAAADdAAAADwAAAAAAAAAAAAAAAACYAgAAZHJz&#10;L2Rvd25yZXYueG1sUEsFBgAAAAAEAAQA9QAAAIsDAAAAAA==&#10;" fillcolor="#24282b" stroked="f"/>
              <v:rect id="Rectangle 59" o:spid="_x0000_s1085" style="position:absolute;left:5008;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3x8QA&#10;AADdAAAADwAAAGRycy9kb3ducmV2LnhtbERPz2vCMBS+D/wfwhN2GZp2g1GqUUQQexlsnQy9PZpn&#10;W2xeapK13X+/HAY7fny/19vJdGIg51vLCtJlAoK4srrlWsHp87DIQPiArLGzTAp+yMN2M3tYY67t&#10;yB80lKEWMYR9jgqaEPpcSl81ZNAvbU8cuat1BkOErpba4RjDTSefk+RVGmw5NjTY076h6lZ+GwW2&#10;OD7x6e6/Ls7sD2+pac/n91Kpx/m0W4EINIV/8Z+70ApesizOjW/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Kt8fEAAAA3QAAAA8AAAAAAAAAAAAAAAAAmAIAAGRycy9k&#10;b3ducmV2LnhtbFBLBQYAAAAABAAEAPUAAACJAwAAAAA=&#10;" fillcolor="#24282b" stroked="f"/>
              <v:rect id="Rectangle 60" o:spid="_x0000_s1086" style="position:absolute;left:4900;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SXMYA&#10;AADdAAAADwAAAGRycy9kb3ducmV2LnhtbESPQWvCQBSE7wX/w/IEL6VuVCgxdRURRC8FG0Xs7ZF9&#10;TYLZt3F3q/Hfu4WCx2FmvmFmi8404krO15YVjIYJCOLC6ppLBYf9+i0F4QOyxsYyKbiTh8W89zLD&#10;TNsbf9E1D6WIEPYZKqhCaDMpfVGRQT+0LXH0fqwzGKJ0pdQObxFuGjlOkndpsOa4UGFLq4qKc/5r&#10;FNjt5pUPF3/8dma1/hyZ+nTa5UoN+t3yA0SgLjzD/+2tVjBJ0yn8vY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YSXMYAAADdAAAADwAAAAAAAAAAAAAAAACYAgAAZHJz&#10;L2Rvd25yZXYueG1sUEsFBgAAAAAEAAQA9QAAAIsDAAAAAA==&#10;" fillcolor="#24282b" stroked="f"/>
              <v:rect id="Rectangle 61" o:spid="_x0000_s1087" style="position:absolute;left:4792;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tHMIA&#10;AADdAAAADwAAAGRycy9kb3ducmV2LnhtbERPTYvCMBC9L/gfwgh7WTTVhUWrUUQQvSy4VURvQzO2&#10;xWZSk6zWf28OgsfH+57OW1OLGzlfWVYw6CcgiHOrKy4U7Her3giED8gaa8uk4EEe5rPOxxRTbe/8&#10;R7csFCKGsE9RQRlCk0rp85IM+r5tiCN3ts5giNAVUju8x3BTy2GS/EiDFceGEhtalpRfsn+jwG7W&#10;X7y/+sPJmeXqd2Cq43GbKfXZbRcTEIHa8Ba/3But4Hs0jvvjm/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S0cwgAAAN0AAAAPAAAAAAAAAAAAAAAAAJgCAABkcnMvZG93&#10;bnJldi54bWxQSwUGAAAAAAQABAD1AAAAhwMAAAAA&#10;" fillcolor="#24282b" stroked="f"/>
              <v:rect id="Rectangle 62" o:spid="_x0000_s1088" style="position:absolute;left:4684;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Ih8cA&#10;AADdAAAADwAAAGRycy9kb3ducmV2LnhtbESPQWvCQBSE7wX/w/IKXkrdREFsmo2IIPUi2FSKvT2y&#10;r0lo9m26u2r8925B6HGYmW+YfDmYTpzJ+daygnSSgCCurG65VnD42DwvQPiArLGzTAqu5GFZjB5y&#10;zLS98Dudy1CLCGGfoYImhD6T0lcNGfQT2xNH79s6gyFKV0vt8BLhppPTJJlLgy3HhQZ7WjdU/ZQn&#10;o8Bu35748Os/v5xZb3apaY/HfanU+HFYvYIINIT/8L291Qpmi5cU/t7EJy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piIfHAAAA3QAAAA8AAAAAAAAAAAAAAAAAmAIAAGRy&#10;cy9kb3ducmV2LnhtbFBLBQYAAAAABAAEAPUAAACMAwAAAAA=&#10;" fillcolor="#24282b" stroked="f"/>
              <v:rect id="Rectangle 63" o:spid="_x0000_s1089" style="position:absolute;left:4576;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W8MYA&#10;AADdAAAADwAAAGRycy9kb3ducmV2LnhtbESPQWsCMRSE74L/ITzBi2hWBdGtUUQQvRTaVcTeHpvX&#10;3aWblzVJdf33TUHwOMzMN8xy3Zpa3Mj5yrKC8SgBQZxbXXGh4HTcDecgfEDWWFsmBQ/ysF51O0tM&#10;tb3zJ92yUIgIYZ+igjKEJpXS5yUZ9CPbEEfv2zqDIUpXSO3wHuGmlpMkmUmDFceFEhvalpT/ZL9G&#10;gT3sB3y6+vOXM9vd+9hUl8tHplS/127eQARqwyv8bB+0gul8MYH/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sW8MYAAADdAAAADwAAAAAAAAAAAAAAAACYAgAAZHJz&#10;L2Rvd25yZXYueG1sUEsFBgAAAAAEAAQA9QAAAIsDAAAAAA==&#10;" fillcolor="#24282b" stroked="f"/>
              <v:rect id="Rectangle 64" o:spid="_x0000_s1090" style="position:absolute;left:4468;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za8YA&#10;AADdAAAADwAAAGRycy9kb3ducmV2LnhtbESPQWsCMRSE7wX/Q3iCl6JZFUS3RhFB9CK0q4i9PTav&#10;u0s3L2sSdf33TUHwOMzMN8x82Zpa3Mj5yrKC4SABQZxbXXGh4HjY9KcgfEDWWFsmBQ/ysFx03uaY&#10;anvnL7ploRARwj5FBWUITSqlz0sy6Ae2IY7ej3UGQ5SukNrhPcJNLUdJMpEGK44LJTa0Lin/za5G&#10;gd1t3/l48advZ9ab/dBU5/NnplSv264+QARqwyv8bO+0gvF0Nob/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eza8YAAADdAAAADwAAAAAAAAAAAAAAAACYAgAAZHJz&#10;L2Rvd25yZXYueG1sUEsFBgAAAAAEAAQA9QAAAIsDAAAAAA==&#10;" fillcolor="#24282b" stroked="f"/>
              <v:rect id="Rectangle 65" o:spid="_x0000_s1091" style="position:absolute;left:4360;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4rH8cA&#10;AADdAAAADwAAAGRycy9kb3ducmV2LnhtbESPQWvCQBSE74X+h+UVvBTdqKVomo0UQfQi1Chib4/s&#10;axKafZvurhr/vVso9DjMzDdMtuhNKy7kfGNZwXiUgCAurW64UnDYr4YzED4ga2wtk4IbeVjkjw8Z&#10;ptpeeUeXIlQiQtinqKAOoUul9GVNBv3IdsTR+7LOYIjSVVI7vEa4aeUkSV6lwYbjQo0dLWsqv4uz&#10;UWA362c+/PjjpzPL1XZsmtPpo1Bq8NS/v4EI1If/8F97oxVMZ/MX+H0Tn4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eKx/HAAAA3QAAAA8AAAAAAAAAAAAAAAAAmAIAAGRy&#10;cy9kb3ducmV2LnhtbFBLBQYAAAAABAAEAPUAAACMAwAAAAA=&#10;" fillcolor="#24282b" stroked="f"/>
              <v:rect id="Rectangle 66" o:spid="_x0000_s1092" style="position:absolute;left:4252;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OhMcA&#10;AADdAAAADwAAAGRycy9kb3ducmV2LnhtbESPQWvCQBSE74X+h+UVvBTdqLRomo0UQfQi1Chib4/s&#10;axKafZvurhr/vVso9DjMzDdMtuhNKy7kfGNZwXiUgCAurW64UnDYr4YzED4ga2wtk4IbeVjkjw8Z&#10;ptpeeUeXIlQiQtinqKAOoUul9GVNBv3IdsTR+7LOYIjSVVI7vEa4aeUkSV6lwYbjQo0dLWsqv4uz&#10;UWA362c+/PjjpzPL1XZsmtPpo1Bq8NS/v4EI1If/8F97oxVMZ/MX+H0Tn4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SjoTHAAAA3QAAAA8AAAAAAAAAAAAAAAAAmAIAAGRy&#10;cy9kb3ducmV2LnhtbFBLBQYAAAAABAAEAPUAAACMAwAAAAA=&#10;" fillcolor="#24282b" stroked="f"/>
              <v:rect id="Rectangle 67" o:spid="_x0000_s1093" style="position:absolute;left:4144;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AQ88cA&#10;AADdAAAADwAAAGRycy9kb3ducmV2LnhtbESPQWvCQBSE74X+h+UVeinNRgVJY1YpguhFqKkUvT2y&#10;zySYfZvubjX9992C4HGYmW+YYjGYTlzI+dayglGSgiCurG65VrD/XL1mIHxA1thZJgW/5GExf3wo&#10;MNf2yju6lKEWEcI+RwVNCH0upa8aMugT2xNH72SdwRClq6V2eI1w08lxmk6lwZbjQoM9LRuqzuWP&#10;UWA36xfef/uvozPL1XZk2sPho1Tq+Wl4n4EINIR7+NbeaAWT7G0K/2/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AEPPHAAAA3QAAAA8AAAAAAAAAAAAAAAAAmAIAAGRy&#10;cy9kb3ducmV2LnhtbFBLBQYAAAAABAAEAPUAAACMAwAAAAA=&#10;" fillcolor="#24282b" stroked="f"/>
              <v:rect id="Rectangle 68" o:spid="_x0000_s1094" style="position:absolute;left:4035;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1aMcA&#10;AADdAAAADwAAAGRycy9kb3ducmV2LnhtbESPQWvCQBSE74X+h+UVvBTdqNBqmo0UQfQi1Chib4/s&#10;axKafZvurhr/vVso9DjMzDdMtuhNKy7kfGNZwXiUgCAurW64UnDYr4YzED4ga2wtk4IbeVjkjw8Z&#10;ptpeeUeXIlQiQtinqKAOoUul9GVNBv3IdsTR+7LOYIjSVVI7vEa4aeUkSV6kwYbjQo0dLWsqv4uz&#10;UWA362c+/PjjpzPL1XZsmtPpo1Bq8NS/v4EI1If/8F97oxVMZ/NX+H0Tn4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MtWjHAAAA3QAAAA8AAAAAAAAAAAAAAAAAmAIAAGRy&#10;cy9kb3ducmV2LnhtbFBLBQYAAAAABAAEAPUAAACMAwAAAAA=&#10;" fillcolor="#24282b" stroked="f"/>
              <v:rect id="Rectangle 69" o:spid="_x0000_s1095" style="position:absolute;left:3927;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hGsIA&#10;AADdAAAADwAAAGRycy9kb3ducmV2LnhtbERPTYvCMBC9L/gfwgh7WTTVhUWrUUQQvSy4VURvQzO2&#10;xWZSk6zWf28OgsfH+57OW1OLGzlfWVYw6CcgiHOrKy4U7Her3giED8gaa8uk4EEe5rPOxxRTbe/8&#10;R7csFCKGsE9RQRlCk0rp85IM+r5tiCN3ts5giNAVUju8x3BTy2GS/EiDFceGEhtalpRfsn+jwG7W&#10;X7y/+sPJmeXqd2Cq43GbKfXZbRcTEIHa8Ba/3But4Hs0jnPjm/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0yEawgAAAN0AAAAPAAAAAAAAAAAAAAAAAJgCAABkcnMvZG93&#10;bnJldi54bWxQSwUGAAAAAAQABAD1AAAAhwMAAAAA&#10;" fillcolor="#24282b" stroked="f"/>
              <v:rect id="Rectangle 70" o:spid="_x0000_s1096" style="position:absolute;left:3819;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EgcYA&#10;AADdAAAADwAAAGRycy9kb3ducmV2LnhtbESPQWvCQBSE7wX/w/KEXkrdWEFi6ioiSL0Imkqxt0f2&#10;NQlm36a7q8Z/7wqCx2FmvmGm88404kzO15YVDAcJCOLC6ppLBfvv1XsKwgdkjY1lUnAlD/NZ72WK&#10;mbYX3tE5D6WIEPYZKqhCaDMpfVGRQT+wLXH0/qwzGKJ0pdQOLxFuGvmRJGNpsOa4UGFLy4qKY34y&#10;Cuz66433//7n15nlajM09eGwzZV67XeLTxCBuvAMP9prrWCUTiZ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EgcYAAADdAAAADwAAAAAAAAAAAAAAAACYAgAAZHJz&#10;L2Rvd25yZXYueG1sUEsFBgAAAAAEAAQA9QAAAIsDAAAAAA==&#10;" fillcolor="#24282b" stroked="f"/>
              <v:rect id="Rectangle 71" o:spid="_x0000_s1097" style="position:absolute;left:3711;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63BsQA&#10;AADdAAAADwAAAGRycy9kb3ducmV2LnhtbERPz2vCMBS+D/wfwhO8jJl2g+E6o0hB5mXgOhF3ezTP&#10;tti81CS23X+/HIQdP77fy/VoWtGT841lBek8AUFcWt1wpeDwvX1agPABWWNrmRT8kof1avKwxEzb&#10;gb+oL0IlYgj7DBXUIXSZlL6syaCf2444cmfrDIYIXSW1wyGGm1Y+J8mrNNhwbKixo7ym8lLcjAK7&#10;+3jkw9Uff5zJt5+paU6nfaHUbDpu3kEEGsO/+O7eaQUvb0ncH9/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OtwbEAAAA3QAAAA8AAAAAAAAAAAAAAAAAmAIAAGRycy9k&#10;b3ducmV2LnhtbFBLBQYAAAAABAAEAPUAAACJAwAAAAA=&#10;" fillcolor="#24282b" stroked="f"/>
              <v:rect id="Rectangle 72" o:spid="_x0000_s1098" style="position:absolute;left:3603;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SncYA&#10;AADdAAAADwAAAGRycy9kb3ducmV2LnhtbESPQWvCQBSE7wX/w/KEXorZpEKpMauIIPVSaFMRvT2y&#10;zySYfZvubjX++26h4HGYmW+YYjmYTlzI+daygixJQRBXVrdcK9h9bSavIHxA1thZJgU38rBcjB4K&#10;zLW98iddylCLCGGfo4ImhD6X0lcNGfSJ7Ymjd7LOYIjS1VI7vEa46eRzmr5Igy3HhQZ7WjdUncsf&#10;o8Bu35549+33R2fWm/fMtIfDR6nU43hYzUEEGsI9/N/eagXTWZrB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ISncYAAADdAAAADwAAAAAAAAAAAAAAAACYAgAAZHJz&#10;L2Rvd25yZXYueG1sUEsFBgAAAAAEAAQA9QAAAIsDAAAAAA==&#10;" fillcolor="#24282b" stroked="f"/>
              <v:rect id="Rectangle 73" o:spid="_x0000_s1099" style="position:absolute;left:3495;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CM6sUA&#10;AADdAAAADwAAAGRycy9kb3ducmV2LnhtbESPQWsCMRSE74L/ITyhF6lZFYpdjSKC1ItgVxG9PTav&#10;u0s3L2sSdf33plDwOMzMN8xs0Zpa3Mj5yrKC4SABQZxbXXGh4LBfv09A+ICssbZMCh7kYTHvdmaY&#10;anvnb7ploRARwj5FBWUITSqlz0sy6Ae2IY7ej3UGQ5SukNrhPcJNLUdJ8iENVhwXSmxoVVL+m12N&#10;Arv56vPh4o9nZ1br7dBUp9MuU+qt1y6nIAK14RX+b2+0gvFnMoK/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0IzqxQAAAN0AAAAPAAAAAAAAAAAAAAAAAJgCAABkcnMv&#10;ZG93bnJldi54bWxQSwUGAAAAAAQABAD1AAAAigMAAAAA&#10;" fillcolor="#24282b" stroked="f"/>
              <v:rect id="Rectangle 74" o:spid="_x0000_s1100" style="position:absolute;left:3387;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pccUA&#10;AADdAAAADwAAAGRycy9kb3ducmV2LnhtbESPQWsCMRSE74L/ITyhF6lZFcSuRhFB9FKwq4jeHpvX&#10;3aWblzVJdfvvTUHwOMzMN8x82Zpa3Mj5yrKC4SABQZxbXXGh4HjYvE9B+ICssbZMCv7Iw3LR7cwx&#10;1fbOX3TLQiEihH2KCsoQmlRKn5dk0A9sQxy9b+sMhihdIbXDe4SbWo6SZCINVhwXSmxoXVL+k/0a&#10;BXa37fPx6k8XZ9abz6Gpzud9ptRbr13NQARqwyv8bO+0gvFHMob/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ClxxQAAAN0AAAAPAAAAAAAAAAAAAAAAAJgCAABkcnMv&#10;ZG93bnJldi54bWxQSwUGAAAAAAQABAD1AAAAigMAAAAA&#10;" fillcolor="#24282b" stroked="f"/>
              <v:rect id="Rectangle 75" o:spid="_x0000_s1101" style="position:absolute;left:3279;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WxBcYA&#10;AADdAAAADwAAAGRycy9kb3ducmV2LnhtbESPT2sCMRTE74V+h/AKXopm/UPR1SgiSL0UdCuit8fm&#10;dXfp5mVNUl2/fSMIHoeZ+Q0zW7SmFhdyvrKsoN9LQBDnVldcKNh/r7tjED4ga6wtk4IbeVjMX19m&#10;mGp75R1dslCICGGfooIyhCaV0uclGfQ92xBH78c6gyFKV0jt8BrhppaDJPmQBiuOCyU2tCop/83+&#10;jAK7+Xzn/dkfTs6s1l99Ux2P20ypzlu7nIII1IZn+NHeaAXDSTKC+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WxBcYAAADdAAAADwAAAAAAAAAAAAAAAACYAgAAZHJz&#10;L2Rvd25yZXYueG1sUEsFBgAAAAAEAAQA9QAAAIsDAAAAAA==&#10;" fillcolor="#24282b" stroked="f"/>
              <v:rect id="Rectangle 76" o:spid="_x0000_s1102" style="position:absolute;left:3171;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UnsYA&#10;AADdAAAADwAAAGRycy9kb3ducmV2LnhtbESPQWsCMRSE74X+h/AKXopmVSy6GkUEqZeCbkX09ti8&#10;7i7dvKxJquu/bwTB4zAz3zCzRWtqcSHnK8sK+r0EBHFudcWFgv33ujsG4QOyxtoyKbiRh8X89WWG&#10;qbZX3tElC4WIEPYpKihDaFIpfV6SQd+zDXH0fqwzGKJ0hdQOrxFuajlIkg9psOK4UGJDq5Ly3+zP&#10;KLCbz3fen/3h5Mxq/dU31fG4zZTqvLXLKYhAbXiGH+2NVjCcJCO4v4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kUnsYAAADdAAAADwAAAAAAAAAAAAAAAACYAgAAZHJz&#10;L2Rvd25yZXYueG1sUEsFBgAAAAAEAAQA9QAAAIsDAAAAAA==&#10;" fillcolor="#24282b" stroked="f"/>
              <v:rect id="Rectangle 77" o:spid="_x0000_s1103" style="position:absolute;left:3063;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K6ccA&#10;AADdAAAADwAAAGRycy9kb3ducmV2LnhtbESPQWvCQBSE74X+h+UVvBTdWEFqzEaKIPUi1DQUvT2y&#10;zySYfZvurpr++25B6HGYmW+YbDWYTlzJ+daygukkAUFcWd1yraD83IxfQfiArLGzTAp+yMMqf3zI&#10;MNX2xnu6FqEWEcI+RQVNCH0qpa8aMugntieO3sk6gyFKV0vt8BbhppMvSTKXBluOCw32tG6oOhcX&#10;o8Bu35+5/PZfR2fWm93UtIfDR6HU6Gl4W4IINIT/8L291Qpmi2QOf2/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riunHAAAA3QAAAA8AAAAAAAAAAAAAAAAAmAIAAGRy&#10;cy9kb3ducmV2LnhtbFBLBQYAAAAABAAEAPUAAACMAwAAAAA=&#10;" fillcolor="#24282b" stroked="f"/>
              <v:rect id="Rectangle 78" o:spid="_x0000_s1104" style="position:absolute;left:2955;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cvcsYA&#10;AADdAAAADwAAAGRycy9kb3ducmV2LnhtbESPQWsCMRSE74X+h/AKXopmVbC6GkUEqZeCbkX09ti8&#10;7i7dvKxJquu/bwTB4zAz3zCzRWtqcSHnK8sK+r0EBHFudcWFgv33ujsG4QOyxtoyKbiRh8X89WWG&#10;qbZX3tElC4WIEPYpKihDaFIpfV6SQd+zDXH0fqwzGKJ0hdQOrxFuajlIkpE0WHFcKLGhVUn5b/Zn&#10;FNjN5zvvz/5wcma1/uqb6njcZkp13trlFESgNjzDj/ZGKxhOkg+4v4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cvcsYAAADdAAAADwAAAAAAAAAAAAAAAACYAgAAZHJz&#10;L2Rvd25yZXYueG1sUEsFBgAAAAAEAAQA9QAAAIsDAAAAAA==&#10;" fillcolor="#24282b" stroked="f"/>
              <v:rect id="Rectangle 79" o:spid="_x0000_s1105" style="position:absolute;left:2846;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7AMQA&#10;AADdAAAADwAAAGRycy9kb3ducmV2LnhtbERPz2vCMBS+D/wfwhO8jJl2g+E6o0hB5mXgOhF3ezTP&#10;tti81CS23X+/HIQdP77fy/VoWtGT841lBek8AUFcWt1wpeDwvX1agPABWWNrmRT8kof1avKwxEzb&#10;gb+oL0IlYgj7DBXUIXSZlL6syaCf2444cmfrDIYIXSW1wyGGm1Y+J8mrNNhwbKixo7ym8lLcjAK7&#10;+3jkw9Uff5zJt5+paU6nfaHUbDpu3kEEGsO/+O7eaQUvb0mcG9/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4uwDEAAAA3QAAAA8AAAAAAAAAAAAAAAAAmAIAAGRycy9k&#10;b3ducmV2LnhtbFBLBQYAAAAABAAEAPUAAACJAwAAAAA=&#10;" fillcolor="#24282b" stroked="f"/>
              <v:rect id="Rectangle 80" o:spid="_x0000_s1106" style="position:absolute;left:2738;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em8YA&#10;AADdAAAADwAAAGRycy9kb3ducmV2LnhtbESPQWvCQBSE7wX/w/KEXopubEE0uooIopdCTYPo7ZF9&#10;JsHs27i71fTfdwWhx2FmvmHmy8404kbO15YVjIYJCOLC6ppLBfn3ZjAB4QOyxsYyKfglD8tF72WO&#10;qbZ33tMtC6WIEPYpKqhCaFMpfVGRQT+0LXH0ztYZDFG6UmqH9wg3jXxPkrE0WHNcqLCldUXFJfsx&#10;Cuxu+8b51R9Ozqw3nyNTH49fmVKv/W41AxGoC//hZ3unFXxMkyk83s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Qem8YAAADdAAAADwAAAAAAAAAAAAAAAACYAgAAZHJz&#10;L2Rvd25yZXYueG1sUEsFBgAAAAAEAAQA9QAAAIsDAAAAAA==&#10;" fillcolor="#24282b" stroked="f"/>
              <v:rect id="Rectangle 81" o:spid="_x0000_s1107" style="position:absolute;left:2630;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h28MA&#10;AADdAAAADwAAAGRycy9kb3ducmV2LnhtbERPz2vCMBS+D/wfwhN2GZrWwdBqFBFELwPXiejt0Tzb&#10;YvNSk0zrf28Owo4f3+/ZojONuJHztWUF6TABQVxYXXOpYP+7HoxB+ICssbFMCh7kYTHvvc0w0/bO&#10;P3TLQyliCPsMFVQhtJmUvqjIoB/aljhyZ+sMhghdKbXDeww3jRwlyZc0WHNsqLClVUXFJf8zCux2&#10;88H7qz+cnFmtv1NTH4+7XKn3frecggjUhX/xy73VCj4nadwf38Qn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ch28MAAADdAAAADwAAAAAAAAAAAAAAAACYAgAAZHJzL2Rv&#10;d25yZXYueG1sUEsFBgAAAAAEAAQA9QAAAIgDAAAAAA==&#10;" fillcolor="#24282b" stroked="f"/>
              <v:rect id="Rectangle 82" o:spid="_x0000_s1108" style="position:absolute;left:2522;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EQMYA&#10;AADdAAAADwAAAGRycy9kb3ducmV2LnhtbESPQWvCQBSE74X+h+UVvBSziYViY1YpgtSLYKMUvT2y&#10;zyQ0+zbdXTX9926h4HGYmW+YYjGYTlzI+daygixJQRBXVrdcK9jvVuMpCB+QNXaWScEveVjMHx8K&#10;zLW98iddylCLCGGfo4ImhD6X0lcNGfSJ7Ymjd7LOYIjS1VI7vEa46eQkTV+lwZbjQoM9LRuqvsuz&#10;UWDXH8+8//FfR2eWq01m2sNhWyo1ehreZyACDeEe/m+vtYKXtyyDv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uEQMYAAADdAAAADwAAAAAAAAAAAAAAAACYAgAAZHJz&#10;L2Rvd25yZXYueG1sUEsFBgAAAAAEAAQA9QAAAIsDAAAAAA==&#10;" fillcolor="#24282b" stroked="f"/>
              <v:rect id="Rectangle 83" o:spid="_x0000_s1109" style="position:absolute;left:2414;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aN8cA&#10;AADdAAAADwAAAGRycy9kb3ducmV2LnhtbESPQWvCQBSE74L/YXmCF2k2UShtmlWKIHoRairF3h7Z&#10;1yQ0+zbdXTX++65Q6HGYmW+YYjWYTlzI+daygixJQRBXVrdcKzi+bx6eQPiArLGzTApu5GG1HI8K&#10;zLW98oEuZahFhLDPUUETQp9L6auGDPrE9sTR+7LOYIjS1VI7vEa46eQ8TR+lwZbjQoM9rRuqvsuz&#10;UWB32xkff/zHpzPrzT4z7en0Vio1nQyvLyACDeE//NfeaQWL52wO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JGjfHAAAA3QAAAA8AAAAAAAAAAAAAAAAAmAIAAGRy&#10;cy9kb3ducmV2LnhtbFBLBQYAAAAABAAEAPUAAACMAwAAAAA=&#10;" fillcolor="#24282b" stroked="f"/>
              <v:rect id="Rectangle 84" o:spid="_x0000_s1110" style="position:absolute;left:2306;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W/rMcA&#10;AADdAAAADwAAAGRycy9kb3ducmV2LnhtbESPQWvCQBSE70L/w/IKvUjdRKHY1E0oguhFqKmIvT2y&#10;zySYfZvubjX++65Q6HGYmW+YRTGYTlzI+daygnSSgCCurG65VrD/XD3PQfiArLGzTApu5KHIH0YL&#10;zLS98o4uZahFhLDPUEETQp9J6auGDPqJ7Ymjd7LOYIjS1VI7vEa46eQ0SV6kwZbjQoM9LRuqzuWP&#10;UWA36zHvv/3hy5nlapua9nj8KJV6ehze30AEGsJ/+K+90Qpmr+kM7m/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Fv6zHAAAA3QAAAA8AAAAAAAAAAAAAAAAAmAIAAGRy&#10;cy9kb3ducmV2LnhtbFBLBQYAAAAABAAEAPUAAACMAwAAAAA=&#10;" fillcolor="#24282b" stroked="f"/>
              <v:rect id="Rectangle 85" o:spid="_x0000_s1111" style="position:absolute;left:2198;top:2721;width:6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n2MYA&#10;AADdAAAADwAAAGRycy9kb3ducmV2LnhtbESPQWvCQBSE70L/w/IKXkQ30VI0ukoRRC9Cm4ro7ZF9&#10;TUKzb9PdVeO/dwuFHoeZ+YZZrDrTiCs5X1tWkI4SEMSF1TWXCg6fm+EUhA/IGhvLpOBOHlbLp94C&#10;M21v/EHXPJQiQthnqKAKoc2k9EVFBv3ItsTR+7LOYIjSlVI7vEW4aeQ4SV6lwZrjQoUtrSsqvvOL&#10;UWB32wEffvzx7Mx6s09NfTq950r1n7u3OYhAXfgP/7V3WsFklr7A7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wn2MYAAADdAAAADwAAAAAAAAAAAAAAAACYAgAAZHJz&#10;L2Rvd25yZXYueG1sUEsFBgAAAAAEAAQA9QAAAIsDAAAAAA==&#10;" fillcolor="#24282b" stroked="f"/>
              <v:rect id="Rectangle 86" o:spid="_x0000_s1112" style="position:absolute;left:2174;top:2757;width:24;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CQ8YA&#10;AADdAAAADwAAAGRycy9kb3ducmV2LnhtbESPQWvCQBSE70L/w/IKXkQ3UVo0ukoRRC9Cm4ro7ZF9&#10;TUKzb9PdVeO/dwuFHoeZ+YZZrDrTiCs5X1tWkI4SEMSF1TWXCg6fm+EUhA/IGhvLpOBOHlbLp94C&#10;M21v/EHXPJQiQthnqKAKoc2k9EVFBv3ItsTR+7LOYIjSlVI7vEW4aeQ4SV6lwZrjQoUtrSsqvvOL&#10;UWB32wEffvzx7Mx6s09NfTq950r1n7u3OYhAXfgP/7V3WsFklr7A7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CCQ8YAAADdAAAADwAAAAAAAAAAAAAAAACYAgAAZHJz&#10;L2Rvd25yZXYueG1sUEsFBgAAAAAEAAQA9QAAAIsDAAAAAA==&#10;" fillcolor="#24282b" stroked="f"/>
              <v:rect id="Rectangle 87" o:spid="_x0000_s1113" style="position:absolute;left:2174;top:2853;width:24;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cNMYA&#10;AADdAAAADwAAAGRycy9kb3ducmV2LnhtbESPQWvCQBSE7wX/w/IEL0U3aUE0uooIUi8Fm4ro7ZF9&#10;JsHs27i7avrvu0Khx2FmvmHmy8404k7O15YVpKMEBHFhdc2lgv33ZjgB4QOyxsYyKfghD8tF72WO&#10;mbYP/qJ7HkoRIewzVFCF0GZS+qIig35kW+Lona0zGKJ0pdQOHxFuGvmWJGNpsOa4UGFL64qKS34z&#10;Cuz245X3V384ObPefKamPh53uVKDfreagQjUhf/wX3urFbxP0zE838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IcNMYAAADdAAAADwAAAAAAAAAAAAAAAACYAgAAZHJz&#10;L2Rvd25yZXYueG1sUEsFBgAAAAAEAAQA9QAAAIsDAAAAAA==&#10;" fillcolor="#24282b" stroked="f"/>
              <v:rect id="Rectangle 88" o:spid="_x0000_s1114" style="position:absolute;left:2174;top:2961;width:24;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65r8YA&#10;AADdAAAADwAAAGRycy9kb3ducmV2LnhtbESPQWvCQBSE70L/w/IKXkQ3UWg1ukoRRC9Cm4ro7ZF9&#10;TUKzb9PdVeO/dwuFHoeZ+YZZrDrTiCs5X1tWkI4SEMSF1TWXCg6fm+EUhA/IGhvLpOBOHlbLp94C&#10;M21v/EHXPJQiQthnqKAKoc2k9EVFBv3ItsTR+7LOYIjSlVI7vEW4aeQ4SV6kwZrjQoUtrSsqvvOL&#10;UWB32wEffvzx7Mx6s09NfTq950r1n7u3OYhAXfgP/7V3WsFklr7C7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65r8YAAADdAAAADwAAAAAAAAAAAAAAAACYAgAAZHJz&#10;L2Rvd25yZXYueG1sUEsFBgAAAAAEAAQA9QAAAIsDAAAAAA==&#10;" fillcolor="#24282b" stroked="f"/>
              <v:rect id="Rectangle 89" o:spid="_x0000_s1115" style="position:absolute;left:2174;top:3057;width:24;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3cMA&#10;AADdAAAADwAAAGRycy9kb3ducmV2LnhtbERPz2vCMBS+D/wfwhN2GZrWwdBqFBFELwPXiejt0Tzb&#10;YvNSk0zrf28Owo4f3+/ZojONuJHztWUF6TABQVxYXXOpYP+7HoxB+ICssbFMCh7kYTHvvc0w0/bO&#10;P3TLQyliCPsMFVQhtJmUvqjIoB/aljhyZ+sMhghdKbXDeww3jRwlyZc0WHNsqLClVUXFJf8zCux2&#10;88H7qz+cnFmtv1NTH4+7XKn3frecggjUhX/xy73VCj4naZwb38Qn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t3cMAAADdAAAADwAAAAAAAAAAAAAAAACYAgAAZHJzL2Rv&#10;d25yZXYueG1sUEsFBgAAAAAEAAQA9QAAAIgDAAAAAA==&#10;" fillcolor="#24282b" stroked="f"/>
              <v:rect id="Rectangle 90" o:spid="_x0000_s1116" style="position:absolute;left:2174;top:3152;width:24;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2IRscA&#10;AADdAAAADwAAAGRycy9kb3ducmV2LnhtbESPQWvCQBSE70L/w/IKvYhu0oLUmI0UQepFqKkUvT2y&#10;zyQ0+zbdXTX9911B6HGYmW+YfDmYTlzI+daygnSagCCurG65VrD/XE9eQfiArLGzTAp+ycOyeBjl&#10;mGl75R1dylCLCGGfoYImhD6T0lcNGfRT2xNH72SdwRClq6V2eI1w08nnJJlJgy3HhQZ7WjVUfZdn&#10;o8Bu3se8//FfR2dW621q2sPho1Tq6XF4W4AINIT/8L290Qpe5ukcbm/iE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tiEbHAAAA3QAAAA8AAAAAAAAAAAAAAAAAmAIAAGRy&#10;cy9kb3ducmV2LnhtbFBLBQYAAAAABAAEAPUAAACMAwAAAAA=&#10;" fillcolor="#24282b" stroked="f"/>
              <v:rect id="Rectangle 91" o:spid="_x0000_s1117" style="position:absolute;left:2174;top:3260;width:24;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rZsQA&#10;AADdAAAADwAAAGRycy9kb3ducmV2LnhtbERPz2vCMBS+D/wfwhN2GZpWYbjOKFKQ9SJsVYbeHs1b&#10;W2xeuiSr3X+/HAYeP77f6+1oOjGQ861lBek8AUFcWd1yreB03M9WIHxA1thZJgW/5GG7mTysMdP2&#10;xh80lKEWMYR9hgqaEPpMSl81ZNDPbU8cuS/rDIYIXS21w1sMN51cJMmzNNhybGiwp7yh6lr+GAW2&#10;eHvi07f/vDiT7w+pac/n91Kpx+m4ewURaAx38b+70AqWL4u4P7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762bEAAAA3QAAAA8AAAAAAAAAAAAAAAAAmAIAAGRycy9k&#10;b3ducmV2LnhtbFBLBQYAAAAABAAEAPUAAACJAwAAAAA=&#10;" fillcolor="#24282b" stroked="f"/>
              <v:rect id="Rectangle 92" o:spid="_x0000_s1118" style="position:absolute;left:2174;top:3356;width:24;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O/ccA&#10;AADdAAAADwAAAGRycy9kb3ducmV2LnhtbESPQWvCQBSE74L/YXmCF2k2UShtmlWKIHoRairF3h7Z&#10;1yQ0+zbdXTX++65Q6HGYmW+YYjWYTlzI+daygixJQRBXVrdcKzi+bx6eQPiArLGzTApu5GG1HI8K&#10;zLW98oEuZahFhLDPUUETQp9L6auGDPrE9sTR+7LOYIjS1VI7vEa46eQ8TR+lwZbjQoM9rRuqvsuz&#10;UWB32xkff/zHpzPrzT4z7en0Vio1nQyvLyACDeE//NfeaQWL53kG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3Tv3HAAAA3QAAAA8AAAAAAAAAAAAAAAAAmAIAAGRy&#10;cy9kb3ducmV2LnhtbFBLBQYAAAAABAAEAPUAAACMAwAAAAA=&#10;" fillcolor="#24282b" stroked="f"/>
              <v:rect id="Rectangle 93" o:spid="_x0000_s1119" style="position:absolute;left:2174;top:3464;width:24;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QiscA&#10;AADdAAAADwAAAGRycy9kb3ducmV2LnhtbESPQWvCQBSE74L/YXmCF2k2RihtmlWKIHoRairF3h7Z&#10;1yQ0+zbdXTX++65Q6HGYmW+YYjWYTlzI+daygnmSgiCurG65VnB83zw8gfABWWNnmRTcyMNqOR4V&#10;mGt75QNdylCLCGGfo4ImhD6X0lcNGfSJ7Ymj92WdwRClq6V2eI1w08ksTR+lwZbjQoM9rRuqvsuz&#10;UWB32xkff/zHpzPrzX5u2tPprVRqOhleX0AEGsJ/+K+90woWz1kG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l0IrHAAAA3QAAAA8AAAAAAAAAAAAAAAAAmAIAAGRy&#10;cy9kb3ducmV2LnhtbFBLBQYAAAAABAAEAPUAAACMAwAAAAA=&#10;" fillcolor="#24282b" stroked="f"/>
              <v:rect id="Rectangle 94" o:spid="_x0000_s1120" style="position:absolute;left:2174;top:3560;width:24;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1EcYA&#10;AADdAAAADwAAAGRycy9kb3ducmV2LnhtbESPQWvCQBSE7wX/w/IEL0U3KhQbXUUEqZdCjaHo7ZF9&#10;JsHs23R31fTfd4WCx2FmvmEWq8404kbO15YVjEcJCOLC6ppLBflhO5yB8AFZY2OZFPySh9Wy97LA&#10;VNs77+mWhVJECPsUFVQhtKmUvqjIoB/Zljh6Z+sMhihdKbXDe4SbRk6S5E0arDkuVNjSpqLikl2N&#10;Arv7eOX8x3+fnNlsP8emPh6/MqUG/W49BxGoC8/wf3unFUzfJ1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l1EcYAAADdAAAADwAAAAAAAAAAAAAAAACYAgAAZHJz&#10;L2Rvd25yZXYueG1sUEsFBgAAAAAEAAQA9QAAAIsDAAAAAA==&#10;" fillcolor="#24282b" stroked="f"/>
              <v:rect id="Rectangle 95" o:spid="_x0000_s1121" style="position:absolute;left:2174;top:3656;width:24;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tZcYA&#10;AADdAAAADwAAAGRycy9kb3ducmV2LnhtbESPQWsCMRSE74L/ITyhF6lZtYhdjSKC6KVQVyn29tg8&#10;dxc3L9sk6vrvm0LB4zAz3zDzZWtqcSPnK8sKhoMEBHFudcWFguNh8zoF4QOyxtoyKXiQh+Wi25lj&#10;qu2d93TLQiEihH2KCsoQmlRKn5dk0A9sQxy9s3UGQ5SukNrhPcJNLUdJMpEGK44LJTa0Lim/ZFej&#10;wO62fT7++K9vZ9abj6GpTqfPTKmXXruagQjUhmf4v73TCsbvozf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DtZcYAAADdAAAADwAAAAAAAAAAAAAAAACYAgAAZHJz&#10;L2Rvd25yZXYueG1sUEsFBgAAAAAEAAQA9QAAAIsDAAAAAA==&#10;" fillcolor="#24282b" stroked="f"/>
              <v:rect id="Rectangle 96" o:spid="_x0000_s1122" style="position:absolute;left:2174;top:3763;width:24;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xI/sYA&#10;AADdAAAADwAAAGRycy9kb3ducmV2LnhtbESPQWsCMRSE74L/ITyhF6lZlYpdjSKC6KVQVyn29tg8&#10;dxc3L9sk6vrvm0LB4zAz3zDzZWtqcSPnK8sKhoMEBHFudcWFguNh8zoF4QOyxtoyKXiQh+Wi25lj&#10;qu2d93TLQiEihH2KCsoQmlRKn5dk0A9sQxy9s3UGQ5SukNrhPcJNLUdJMpEGK44LJTa0Lim/ZFej&#10;wO62fT7++K9vZ9abj6GpTqfPTKmXXruagQjUhmf4v73TCsbvozf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xI/sYAAADdAAAADwAAAAAAAAAAAAAAAACYAgAAZHJz&#10;L2Rvd25yZXYueG1sUEsFBgAAAAAEAAQA9QAAAIsDAAAAAA==&#10;" fillcolor="#24282b" stroked="f"/>
              <v:rect id="Rectangle 97" o:spid="_x0000_s1123" style="position:absolute;left:2174;top:3859;width:24;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7WiccA&#10;AADdAAAADwAAAGRycy9kb3ducmV2LnhtbESPQWvCQBSE74X+h+UVvJS6UUFqmo0UQfQi1DSIvT2y&#10;r0lo9m3cXTX9992C4HGYmW+YbDmYTlzI+daygsk4AUFcWd1yraD8XL+8gvABWWNnmRT8kodl/viQ&#10;Yartlfd0KUItIoR9igqaEPpUSl81ZNCPbU8cvW/rDIYoXS21w2uEm05Ok2QuDbYcFxrsadVQ9VOc&#10;jQK73TxzefKHL2dW693EtMfjR6HU6Gl4fwMRaAj38K291Qpmi+kc/t/EJ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e1onHAAAA3QAAAA8AAAAAAAAAAAAAAAAAmAIAAGRy&#10;cy9kb3ducmV2LnhtbFBLBQYAAAAABAAEAPUAAACMAwAAAAA=&#10;" fillcolor="#24282b" stroked="f"/>
              <v:rect id="Rectangle 98" o:spid="_x0000_s1124" style="position:absolute;left:2174;top:3955;width:24;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JzEsYA&#10;AADdAAAADwAAAGRycy9kb3ducmV2LnhtbESPQWsCMRSE74L/ITyhF6lZFapdjSKC6KVQVyn29tg8&#10;dxc3L9sk6vrvm0LB4zAz3zDzZWtqcSPnK8sKhoMEBHFudcWFguNh8zoF4QOyxtoyKXiQh+Wi25lj&#10;qu2d93TLQiEihH2KCsoQmlRKn5dk0A9sQxy9s3UGQ5SukNrhPcJNLUdJ8iYNVhwXSmxoXVJ+ya5G&#10;gd1t+3z88V/fzqw3H0NTnU6fmVIvvXY1AxGoDc/wf3unFYzfRx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JzEsYAAADdAAAADwAAAAAAAAAAAAAAAACYAgAAZHJz&#10;L2Rvd25yZXYueG1sUEsFBgAAAAAEAAQA9QAAAIsDAAAAAA==&#10;" fillcolor="#24282b" stroked="f"/>
              <v:rect id="Rectangle 99" o:spid="_x0000_s1125" style="position:absolute;left:2174;top:4063;width:24;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3nYMQA&#10;AADdAAAADwAAAGRycy9kb3ducmV2LnhtbERPz2vCMBS+D/wfwhN2GZpWYbjOKFKQ9SJsVYbeHs1b&#10;W2xeuiSr3X+/HAYeP77f6+1oOjGQ861lBek8AUFcWd1yreB03M9WIHxA1thZJgW/5GG7mTysMdP2&#10;xh80lKEWMYR9hgqaEPpMSl81ZNDPbU8cuS/rDIYIXS21w1sMN51cJMmzNNhybGiwp7yh6lr+GAW2&#10;eHvi07f/vDiT7w+pac/n91Kpx+m4ewURaAx38b+70AqWL4s4N7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N52DEAAAA3QAAAA8AAAAAAAAAAAAAAAAAmAIAAGRycy9k&#10;b3ducmV2LnhtbFBLBQYAAAAABAAEAPUAAACJAwAAAAA=&#10;" fillcolor="#24282b" stroked="f"/>
              <v:rect id="Rectangle 100" o:spid="_x0000_s1126" style="position:absolute;left:2174;top:4159;width:24;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C+8YA&#10;AADdAAAADwAAAGRycy9kb3ducmV2LnhtbESPQWvCQBSE7wX/w/KEXorZqFBqzCoiSL0U2lREb4/s&#10;Mwlm38bdrcZ/3y0UPA4z8w2TL3vTiis531hWME5SEMSl1Q1XCnbfm9EbCB+QNbaWScGdPCwXg6cc&#10;M21v/EXXIlQiQthnqKAOocuk9GVNBn1iO+LonawzGKJ0ldQObxFuWjlJ01dpsOG4UGNH65rKc/Fj&#10;FNjt+wvvLn5/dGa9+Rib5nD4LJR6HvarOYhAfXiE/9tbrWA6m8zg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FC+8YAAADdAAAADwAAAAAAAAAAAAAAAACYAgAAZHJz&#10;L2Rvd25yZXYueG1sUEsFBgAAAAAEAAQA9QAAAIsDAAAAAA==&#10;" fillcolor="#24282b" stroked="f"/>
              <v:rect id="Rectangle 101" o:spid="_x0000_s1127" style="position:absolute;left:2174;top:4266;width:24;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9u8QA&#10;AADdAAAADwAAAGRycy9kb3ducmV2LnhtbERPz2vCMBS+D/wfwhN2GZp2wtg6o0hB9DJwnQy9PZq3&#10;tti81CRru/9+OQgeP77fy/VoWtGT841lBek8AUFcWt1wpeD4tZ29gvABWWNrmRT8kYf1avKwxEzb&#10;gT+pL0IlYgj7DBXUIXSZlL6syaCf2444cj/WGQwRukpqh0MMN618TpIXabDh2FBjR3lN5aX4NQrs&#10;fvfEx6v/PjuTbz9S05xOh0Kpx+m4eQcRaAx38c291woWb4u4P76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fbvEAAAA3QAAAA8AAAAAAAAAAAAAAAAAmAIAAGRycy9k&#10;b3ducmV2LnhtbFBLBQYAAAAABAAEAPUAAACJAwAAAAA=&#10;" fillcolor="#24282b" stroked="f"/>
              <v:rect id="Rectangle 102" o:spid="_x0000_s1128" style="position:absolute;left:2174;top:4362;width:24;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7YIMcA&#10;AADdAAAADwAAAGRycy9kb3ducmV2LnhtbESPQWvCQBSE70L/w/IKvUjdRKHY1E0oguhFqKmIvT2y&#10;zySYfZvubjX++65Q6HGYmW+YRTGYTlzI+daygnSSgCCurG65VrD/XD3PQfiArLGzTApu5KHIH0YL&#10;zLS98o4uZahFhLDPUEETQp9J6auGDPqJ7Ymjd7LOYIjS1VI7vEa46eQ0SV6kwZbjQoM9LRuqzuWP&#10;UWA36zHvv/3hy5nlapua9nj8KJV6ehze30AEGsJ/+K+90Qpmr7MU7m/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u2CDHAAAA3QAAAA8AAAAAAAAAAAAAAAAAmAIAAGRy&#10;cy9kb3ducmV2LnhtbFBLBQYAAAAABAAEAPUAAACMAwAAAAA=&#10;" fillcolor="#24282b" stroked="f"/>
              <v:rect id="Rectangle 103" o:spid="_x0000_s1129" style="position:absolute;left:2174;top:4458;width:24;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V8YA&#10;AADdAAAADwAAAGRycy9kb3ducmV2LnhtbESPQWvCQBSE7wX/w/IEL0U3KhQbXUUEqZdCjaHo7ZF9&#10;JsHs23R31fTfd4WCx2FmvmEWq8404kbO15YVjEcJCOLC6ppLBflhO5yB8AFZY2OZFPySh9Wy97LA&#10;VNs77+mWhVJECPsUFVQhtKmUvqjIoB/Zljh6Z+sMhihdKbXDe4SbRk6S5E0arDkuVNjSpqLikl2N&#10;Arv7eOX8x3+fnNlsP8emPh6/MqUG/W49BxGoC8/wf3unFUzfpx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GV8YAAADdAAAADwAAAAAAAAAAAAAAAACYAgAAZHJz&#10;L2Rvd25yZXYueG1sUEsFBgAAAAAEAAQA9QAAAIsDAAAAAA==&#10;" fillcolor="#24282b" stroked="f"/>
              <v:shape id="Freeform 104" o:spid="_x0000_s1130" style="position:absolute;left:2174;top:4566;width:60;height:24;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bYcYA&#10;AADdAAAADwAAAGRycy9kb3ducmV2LnhtbESPQWvCQBSE7wX/w/IEb83GBkqNboIIQnuSWoseH9ln&#10;Esy+TXdXTfrru4VCj8PMfMOsysF04kbOt5YVzJMUBHFldcu1gsPH9vEFhA/IGjvLpGAkD2UxeVhh&#10;ru2d3+m2D7WIEPY5KmhC6HMpfdWQQZ/Ynjh6Z+sMhihdLbXDe4SbTj6l6bM02HJcaLCnTUPVZX81&#10;CqrT9utzCPb77A7X0b912bjDo1Kz6bBeggg0hP/wX/tVK8gWWQa/b+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ibYcYAAADdAAAADwAAAAAAAAAAAAAAAACYAgAAZHJz&#10;L2Rvd25yZXYueG1sUEsFBgAAAAAEAAQA9QAAAIsDAAAAAA==&#10;" path="m2,l,,,1,,2r1,l5,2,5,,1,r,1l2,1,2,xe" fillcolor="#24282b" stroked="f">
                <v:path arrowok="t" o:connecttype="custom" o:connectlocs="24,0;0,0;0,12;0,24;12,24;60,24;60,0;12,0;12,12;24,12;24,0" o:connectangles="0,0,0,0,0,0,0,0,0,0,0"/>
              </v:shape>
              <v:rect id="Rectangle 105" o:spid="_x0000_s1131" style="position:absolute;left:2282;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7uMYA&#10;AADdAAAADwAAAGRycy9kb3ducmV2LnhtbESPQWsCMRSE7wX/Q3iCl1Kz1iJ2NYoIohehrlLs7bF5&#10;7i5uXrZJ1PXfm0LB4zAz3zDTeWtqcSXnK8sKBv0EBHFudcWFgsN+9TYG4QOyxtoyKbiTh/ms8zLF&#10;VNsb7+iahUJECPsUFZQhNKmUPi/JoO/bhjh6J+sMhihdIbXDW4SbWr4nyUgarDgulNjQsqT8nF2M&#10;ArtZv/Lh13//OLNcbQemOh6/MqV63XYxARGoDc/wf3ujFQw/hx/w9yY+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l7uMYAAADdAAAADwAAAAAAAAAAAAAAAACYAgAAZHJz&#10;L2Rvd25yZXYueG1sUEsFBgAAAAAEAAQA9QAAAIsDAAAAAA==&#10;" fillcolor="#24282b" stroked="f"/>
              <v:rect id="Rectangle 106" o:spid="_x0000_s1132" style="position:absolute;left:2390;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eI8YA&#10;AADdAAAADwAAAGRycy9kb3ducmV2LnhtbESPQWsCMRSE7wX/Q3iCl1KzVip2NYoIohehrlLs7bF5&#10;7i5uXrZJ1PXfm0LB4zAz3zDTeWtqcSXnK8sKBv0EBHFudcWFgsN+9TYG4QOyxtoyKbiTh/ms8zLF&#10;VNsb7+iahUJECPsUFZQhNKmUPi/JoO/bhjh6J+sMhihdIbXDW4SbWr4nyUgarDgulNjQsqT8nF2M&#10;ArtZv/Lh13//OLNcbQemOh6/MqV63XYxARGoDc/wf3ujFQw/hx/w9yY+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XeI8YAAADdAAAADwAAAAAAAAAAAAAAAACYAgAAZHJz&#10;L2Rvd25yZXYueG1sUEsFBgAAAAAEAAQA9QAAAIsDAAAAAA==&#10;" fillcolor="#24282b" stroked="f"/>
              <v:rect id="Rectangle 107" o:spid="_x0000_s1133" style="position:absolute;left:2498;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AVMYA&#10;AADdAAAADwAAAGRycy9kb3ducmV2LnhtbESPQWsCMRSE7wX/Q3iCl1KzKohdjSKC6KWgqxR7e2ye&#10;u4ublzVJdfvvG0HwOMzMN8xs0Zpa3Mj5yrKCQT8BQZxbXXGh4HhYf0xA+ICssbZMCv7Iw2LeeZth&#10;qu2d93TLQiEihH2KCsoQmlRKn5dk0PdtQxy9s3UGQ5SukNrhPcJNLYdJMpYGK44LJTa0Kim/ZL9G&#10;gd1u3vl49d8/zqzWXwNTnU67TKlet11OQQRqwyv8bG+1gtHnaAyPN/E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dAVMYAAADdAAAADwAAAAAAAAAAAAAAAACYAgAAZHJz&#10;L2Rvd25yZXYueG1sUEsFBgAAAAAEAAQA9QAAAIsDAAAAAA==&#10;" fillcolor="#24282b" stroked="f"/>
              <v:rect id="Rectangle 108" o:spid="_x0000_s1134" style="position:absolute;left:2606;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vlz8YA&#10;AADdAAAADwAAAGRycy9kb3ducmV2LnhtbESPQWsCMRSE7wX/Q3iCl1KzVqh2NYoIohehrlLs7bF5&#10;7i5uXrZJ1PXfm0LB4zAz3zDTeWtqcSXnK8sKBv0EBHFudcWFgsN+9TYG4QOyxtoyKbiTh/ms8zLF&#10;VNsb7+iahUJECPsUFZQhNKmUPi/JoO/bhjh6J+sMhihdIbXDW4SbWr4nyYc0WHFcKLGhZUn5ObsY&#10;BXazfuXDr//+cWa52g5MdTx+ZUr1uu1iAiJQG57h//ZGKxh+Dkfw9yY+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vlz8YAAADdAAAADwAAAAAAAAAAAAAAAACYAgAAZHJz&#10;L2Rvd25yZXYueG1sUEsFBgAAAAAEAAQA9QAAAIsDAAAAAA==&#10;" fillcolor="#24282b" stroked="f"/>
              <v:rect id="Rectangle 109" o:spid="_x0000_s1135" style="position:absolute;left:2714;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xvcQA&#10;AADdAAAADwAAAGRycy9kb3ducmV2LnhtbERPz2vCMBS+D/wfwhN2GZp2wtg6o0hB9DJwnQy9PZq3&#10;tti81CRru/9+OQgeP77fy/VoWtGT841lBek8AUFcWt1wpeD4tZ29gvABWWNrmRT8kYf1avKwxEzb&#10;gT+pL0IlYgj7DBXUIXSZlL6syaCf2444cj/WGQwRukpqh0MMN618TpIXabDh2FBjR3lN5aX4NQrs&#10;fvfEx6v/PjuTbz9S05xOh0Kpx+m4eQcRaAx38c291woWb4s4N76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Ucb3EAAAA3QAAAA8AAAAAAAAAAAAAAAAAmAIAAGRycy9k&#10;b3ducmV2LnhtbFBLBQYAAAAABAAEAPUAAACJAwAAAAA=&#10;" fillcolor="#24282b" stroked="f"/>
              <v:rect id="Rectangle 110" o:spid="_x0000_s1136" style="position:absolute;left:2822;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jUJsYA&#10;AADdAAAADwAAAGRycy9kb3ducmV2LnhtbESPQWsCMRSE7wX/Q3iCl1KzKohujSKC6EVoVyn29tg8&#10;dxc3L2sSdf33TUHwOMzMN8xs0Zpa3Mj5yrKCQT8BQZxbXXGh4LBff0xA+ICssbZMCh7kYTHvvM0w&#10;1fbO33TLQiEihH2KCsoQmlRKn5dk0PdtQxy9k3UGQ5SukNrhPcJNLYdJMpYGK44LJTa0Kik/Z1ej&#10;wG4373y4+J9fZ1br3cBUx+NXplSv2y4/QQRqwyv8bG+1gtF0NIX/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jUJsYAAADdAAAADwAAAAAAAAAAAAAAAACYAgAAZHJz&#10;L2Rvd25yZXYueG1sUEsFBgAAAAAEAAQA9QAAAIsDAAAAAA==&#10;" fillcolor="#24282b" stroked="f"/>
              <v:rect id="Rectangle 111" o:spid="_x0000_s1137" style="position:absolute;left:2930;top:4566;width:61;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OxsMA&#10;AADdAAAADwAAAGRycy9kb3ducmV2LnhtbERPz2vCMBS+D/wfwhO8DE11Q7QaRQTRy2BWEb09mmdb&#10;bF5qErX775fDYMeP7/d82ZpaPMn5yrKC4SABQZxbXXGh4HjY9CcgfEDWWFsmBT/kYbnovM0x1fbF&#10;e3pmoRAxhH2KCsoQmlRKn5dk0A9sQxy5q3UGQ4SukNrhK4abWo6SZCwNVhwbSmxoXVJ+yx5Ggd1t&#10;3/l496eLM+vN19BU5/N3plSv265mIAK14V/8595pBR/Tz7g/vo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QOxsMAAADdAAAADwAAAAAAAAAAAAAAAACYAgAAZHJzL2Rv&#10;d25yZXYueG1sUEsFBgAAAAAEAAQA9QAAAIgDAAAAAA==&#10;" fillcolor="#24282b" stroked="f"/>
              <v:rect id="Rectangle 112" o:spid="_x0000_s1138" style="position:absolute;left:3039;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rXcYA&#10;AADdAAAADwAAAGRycy9kb3ducmV2LnhtbESPQWvCQBSE70L/w/IKXkQ30VI0ukoRRC9Cm4ro7ZF9&#10;TUKzb9PdVeO/dwuFHoeZ+YZZrDrTiCs5X1tWkI4SEMSF1TWXCg6fm+EUhA/IGhvLpOBOHlbLp94C&#10;M21v/EHXPJQiQthnqKAKoc2k9EVFBv3ItsTR+7LOYIjSlVI7vEW4aeQ4SV6lwZrjQoUtrSsqvvOL&#10;UWB32wEffvzx7Mx6s09NfTq950r1n7u3OYhAXfgP/7V3WsFk9pLC7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irXcYAAADdAAAADwAAAAAAAAAAAAAAAACYAgAAZHJz&#10;L2Rvd25yZXYueG1sUEsFBgAAAAAEAAQA9QAAAIsDAAAAAA==&#10;" fillcolor="#24282b" stroked="f"/>
              <v:rect id="Rectangle 113" o:spid="_x0000_s1139" style="position:absolute;left:3147;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1KsYA&#10;AADdAAAADwAAAGRycy9kb3ducmV2LnhtbESPQWsCMRSE74L/ITyhF6lZtYhdjSKC6KVQVyn29tg8&#10;dxc3L9sk6vrvm0LB4zAz3zDzZWtqcSPnK8sKhoMEBHFudcWFguNh8zoF4QOyxtoyKXiQh+Wi25lj&#10;qu2d93TLQiEihH2KCsoQmlRKn5dk0A9sQxy9s3UGQ5SukNrhPcJNLUdJMpEGK44LJTa0Lim/ZFej&#10;wO62fT7++K9vZ9abj6GpTqfPTKmXXruagQjUhmf4v73TCsbvby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o1KsYAAADdAAAADwAAAAAAAAAAAAAAAACYAgAAZHJz&#10;L2Rvd25yZXYueG1sUEsFBgAAAAAEAAQA9QAAAIsDAAAAAA==&#10;" fillcolor="#24282b" stroked="f"/>
              <v:rect id="Rectangle 114" o:spid="_x0000_s1140" style="position:absolute;left:3255;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QscYA&#10;AADdAAAADwAAAGRycy9kb3ducmV2LnhtbESPQWsCMRSE7wX/Q3iCl1Kz1iJ2NYoIohehrlLs7bF5&#10;7i5uXrZJ1PXfm0LB4zAz3zDTeWtqcSXnK8sKBv0EBHFudcWFgsN+9TYG4QOyxtoyKbiTh/ms8zLF&#10;VNsb7+iahUJECPsUFZQhNKmUPi/JoO/bhjh6J+sMhihdIbXDW4SbWr4nyUgarDgulNjQsqT8nF2M&#10;ArtZv/Lh13//OLNcbQemOh6/MqV63XYxARGoDc/wf3ujFQw/P4bw9yY+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aQscYAAADdAAAADwAAAAAAAAAAAAAAAACYAgAAZHJz&#10;L2Rvd25yZXYueG1sUEsFBgAAAAAEAAQA9QAAAIsDAAAAAA==&#10;" fillcolor="#24282b" stroked="f"/>
              <v:rect id="Rectangle 115" o:spid="_x0000_s1141" style="position:absolute;left:3363;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8IxcYA&#10;AADdAAAADwAAAGRycy9kb3ducmV2LnhtbESPQWsCMRSE70L/Q3iCF9GsrUjdGqUIUi+CbkX09ti8&#10;7i5uXrZJ1PXfNwXB4zAz3zCzRWtqcSXnK8sKRsMEBHFudcWFgv33avAOwgdkjbVlUnAnD4v5S2eG&#10;qbY33tE1C4WIEPYpKihDaFIpfV6SQT+0DXH0fqwzGKJ0hdQObxFuavmaJBNpsOK4UGJDy5Lyc3Yx&#10;Cuz6q8/7X384ObNcbUamOh63mVK9bvv5ASJQG57hR3utFbxNx2P4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8IxcYAAADdAAAADwAAAAAAAAAAAAAAAACYAgAAZHJz&#10;L2Rvd25yZXYueG1sUEsFBgAAAAAEAAQA9QAAAIsDAAAAAA==&#10;" fillcolor="#24282b" stroked="f"/>
              <v:rect id="Rectangle 116" o:spid="_x0000_s1142" style="position:absolute;left:3471;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tXscA&#10;AADdAAAADwAAAGRycy9kb3ducmV2LnhtbESPQWsCMRSE74L/ITyhF6lZayt1NUoRRC8Fu0qxt8fm&#10;ubu4edkmUdd/3xQEj8PMfMPMFq2pxYWcrywrGA4SEMS51RUXCva71fM7CB+QNdaWScGNPCzm3c4M&#10;U22v/EWXLBQiQtinqKAMoUml9HlJBv3ANsTRO1pnMETpCqkdXiPc1PIlScbSYMVxocSGliXlp+xs&#10;FNjNus/7X//948xy9Tk01eGwzZR66rUfUxCB2vAI39sbrWA0eX2D/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TrV7HAAAA3QAAAA8AAAAAAAAAAAAAAAAAmAIAAGRy&#10;cy9kb3ducmV2LnhtbFBLBQYAAAAABAAEAPUAAACMAwAAAAA=&#10;" fillcolor="#24282b" stroked="f"/>
              <v:rect id="Rectangle 117" o:spid="_x0000_s1143" style="position:absolute;left:3579;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EzKccA&#10;AADdAAAADwAAAGRycy9kb3ducmV2LnhtbESPT2sCMRTE74V+h/AKXopm/YPYrVGKIHoRdCvF3h6b&#10;5+7i5mWbRF2/vRGEHoeZ+Q0znbemFhdyvrKsoN9LQBDnVldcKNh/L7sTED4ga6wtk4IbeZjPXl+m&#10;mGp75R1dslCICGGfooIyhCaV0uclGfQ92xBH72idwRClK6R2eI1wU8tBkoylwYrjQokNLUrKT9nZ&#10;KLDr1Tvv//zPrzOL5aZvqsNhmynVeWu/PkEEasN/+NleawXDj9EYHm/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BMynHAAAA3QAAAA8AAAAAAAAAAAAAAAAAmAIAAGRy&#10;cy9kb3ducmV2LnhtbFBLBQYAAAAABAAEAPUAAACMAwAAAAA=&#10;" fillcolor="#24282b" stroked="f"/>
              <v:rect id="Rectangle 118" o:spid="_x0000_s1144" style="position:absolute;left:3687;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2WsscA&#10;AADdAAAADwAAAGRycy9kb3ducmV2LnhtbESPQWsCMRSE74L/ITyhF6lZa6l1NUoRRC8Fu0qxt8fm&#10;ubu4edkmUdd/3xQEj8PMfMPMFq2pxYWcrywrGA4SEMS51RUXCva71fM7CB+QNdaWScGNPCzm3c4M&#10;U22v/EWXLBQiQtinqKAMoUml9HlJBv3ANsTRO1pnMETpCqkdXiPc1PIlSd6kwYrjQokNLUvKT9nZ&#10;KLCbdZ/3v/77x5nl6nNoqsNhmyn11Gs/piACteERvrc3WsFo8jqG/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NlrLHAAAA3QAAAA8AAAAAAAAAAAAAAAAAmAIAAGRy&#10;cy9kb3ducmV2LnhtbFBLBQYAAAAABAAEAPUAAACMAwAAAAA=&#10;" fillcolor="#24282b" stroked="f"/>
              <v:rect id="Rectangle 119" o:spid="_x0000_s1145" style="position:absolute;left:3795;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CwMMA&#10;AADdAAAADwAAAGRycy9kb3ducmV2LnhtbERPz2vCMBS+D/wfwhO8DE11Q7QaRQTRy2BWEb09mmdb&#10;bF5qErX775fDYMeP7/d82ZpaPMn5yrKC4SABQZxbXXGh4HjY9CcgfEDWWFsmBT/kYbnovM0x1fbF&#10;e3pmoRAxhH2KCsoQmlRKn5dk0A9sQxy5q3UGQ4SukNrhK4abWo6SZCwNVhwbSmxoXVJ+yx5Ggd1t&#10;3/l496eLM+vN19BU5/N3plSv265mIAK14V/8595pBR/Tzzg3vo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ICwMMAAADdAAAADwAAAAAAAAAAAAAAAACYAgAAZHJzL2Rv&#10;d25yZXYueG1sUEsFBgAAAAAEAAQA9QAAAIgDAAAAAA==&#10;" fillcolor="#24282b" stroked="f"/>
              <v:rect id="Rectangle 120" o:spid="_x0000_s1146" style="position:absolute;left:3903;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6nW8cA&#10;AADdAAAADwAAAGRycy9kb3ducmV2LnhtbESPQWvCQBSE74X+h+UVeilmYytSo6uIIPVS0FQk3h7Z&#10;1yQ0+zbubjX9911B8DjMzDfMbNGbVpzJ+caygmGSgiAurW64UrD/Wg/eQfiArLG1TAr+yMNi/vgw&#10;w0zbC+/onIdKRAj7DBXUIXSZlL6syaBPbEccvW/rDIYoXSW1w0uEm1a+pulYGmw4LtTY0aqm8if/&#10;NQrs5uOF9yd/ODqzWn8OTVMU21yp56d+OQURqA/38K290QreJqMJX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ep1vHAAAA3QAAAA8AAAAAAAAAAAAAAAAAmAIAAGRy&#10;cy9kb3ducmV2LnhtbFBLBQYAAAAABAAEAPUAAACMAwAAAAA=&#10;" fillcolor="#24282b" stroked="f"/>
              <v:rect id="Rectangle 121" o:spid="_x0000_s1147" style="position:absolute;left:4011;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8MA&#10;AADdAAAADwAAAGRycy9kb3ducmV2LnhtbERPz2vCMBS+D/wfwhO8DE11TLQaRQTRy2BWEb09mmdb&#10;bF5qErX775fDYMeP7/d82ZpaPMn5yrKC4SABQZxbXXGh4HjY9CcgfEDWWFsmBT/kYbnovM0x1fbF&#10;e3pmoRAxhH2KCsoQmlRKn5dk0A9sQxy5q3UGQ4SukNrhK4abWo6SZCwNVhwbSmxoXVJ+yx5Ggd1t&#10;3/l496eLM+vN19BU5/N3plSv265mIAK14V/8595pBR/Tz7g/vo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YG8MAAADdAAAADwAAAAAAAAAAAAAAAACYAgAAZHJzL2Rv&#10;d25yZXYueG1sUEsFBgAAAAAEAAQA9QAAAIgDAAAAAA==&#10;" fillcolor="#24282b" stroked="f"/>
              <v:rect id="Rectangle 122" o:spid="_x0000_s1148" style="position:absolute;left:4119;top:4566;width:61;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E9gMYA&#10;AADdAAAADwAAAGRycy9kb3ducmV2LnhtbESPQWvCQBSE70L/w/IKXkQ3UVo0ukoRRC9Cm4ro7ZF9&#10;TUKzb9PdVeO/dwuFHoeZ+YZZrDrTiCs5X1tWkI4SEMSF1TWXCg6fm+EUhA/IGhvLpOBOHlbLp94C&#10;M21v/EHXPJQiQthnqKAKoc2k9EVFBv3ItsTR+7LOYIjSlVI7vEW4aeQ4SV6lwZrjQoUtrSsqvvOL&#10;UWB32wEffvzx7Mx6s09NfTq950r1n7u3OYhAXfgP/7V3WsFk9pLC7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E9gMYAAADdAAAADwAAAAAAAAAAAAAAAACYAgAAZHJz&#10;L2Rvd25yZXYueG1sUEsFBgAAAAAEAAQA9QAAAIsDAAAAAA==&#10;" fillcolor="#24282b" stroked="f"/>
              <v:rect id="Rectangle 123" o:spid="_x0000_s1149" style="position:absolute;left:4228;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j98YA&#10;AADdAAAADwAAAGRycy9kb3ducmV2LnhtbESPQWsCMRSE74L/ITyhF6lZlYpdjSKC6KVQVyn29tg8&#10;dxc3L9sk6vrvm0LB4zAz3zDzZWtqcSPnK8sKhoMEBHFudcWFguNh8zoF4QOyxtoyKXiQh+Wi25lj&#10;qu2d93TLQiEihH2KCsoQmlRKn5dk0A9sQxy9s3UGQ5SukNrhPcJNLUdJMpEGK44LJTa0Lim/ZFej&#10;wO62fT7++K9vZ9abj6GpTqfPTKmXXruagQjUhmf4v73TCsbvby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Oj98YAAADdAAAADwAAAAAAAAAAAAAAAACYAgAAZHJz&#10;L2Rvd25yZXYueG1sUEsFBgAAAAAEAAQA9QAAAIsDAAAAAA==&#10;" fillcolor="#24282b" stroked="f"/>
              <v:rect id="Rectangle 124" o:spid="_x0000_s1150" style="position:absolute;left:4336;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8GbMYA&#10;AADdAAAADwAAAGRycy9kb3ducmV2LnhtbESPQWsCMRSE7wX/Q3iCl1KzVip2NYoIohehrlLs7bF5&#10;7i5uXrZJ1PXfm0LB4zAz3zDTeWtqcSXnK8sKBv0EBHFudcWFgsN+9TYG4QOyxtoyKbiTh/ms8zLF&#10;VNsb7+iahUJECPsUFZQhNKmUPi/JoO/bhjh6J+sMhihdIbXDW4SbWr4nyUgarDgulNjQsqT8nF2M&#10;ArtZv/Lh13//OLNcbQemOh6/MqV63XYxARGoDc/wf3ujFQw/P4bw9yY+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8GbMYAAADdAAAADwAAAAAAAAAAAAAAAACYAgAAZHJz&#10;L2Rvd25yZXYueG1sUEsFBgAAAAAEAAQA9QAAAIsDAAAAAA==&#10;" fillcolor="#24282b" stroked="f"/>
              <v:rect id="Rectangle 125" o:spid="_x0000_s1151" style="position:absolute;left:4444;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eGMcA&#10;AADdAAAADwAAAGRycy9kb3ducmV2LnhtbESPQWsCMRSE74L/ITyhF6lZayt1NUoRRC8Fu0qxt8fm&#10;ubu4edkmUdd/3xQEj8PMfMPMFq2pxYWcrywrGA4SEMS51RUXCva71fM7CB+QNdaWScGNPCzm3c4M&#10;U22v/EWXLBQiQtinqKAMoUml9HlJBv3ANsTRO1pnMETpCqkdXiPc1PIlScbSYMVxocSGliXlp+xs&#10;FNjNus/7X//948xy9Tk01eGwzZR66rUfUxCB2vAI39sbrWA0eXuF/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GnhjHAAAA3QAAAA8AAAAAAAAAAAAAAAAAmAIAAGRy&#10;cy9kb3ducmV2LnhtbFBLBQYAAAAABAAEAPUAAACMAwAAAAA=&#10;" fillcolor="#24282b" stroked="f"/>
              <v:rect id="Rectangle 126" o:spid="_x0000_s1152" style="position:absolute;left:4552;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o7g8YA&#10;AADdAAAADwAAAGRycy9kb3ducmV2LnhtbESPQWsCMRSE70L/Q3iCF9GsLUrdGqUIUi+CbkX09ti8&#10;7i5uXrZJ1PXfNwXB4zAz3zCzRWtqcSXnK8sKRsMEBHFudcWFgv33avAOwgdkjbVlUnAnD4v5S2eG&#10;qbY33tE1C4WIEPYpKihDaFIpfV6SQT+0DXH0fqwzGKJ0hdQObxFuavmaJBNpsOK4UGJDy5Lyc3Yx&#10;Cuz6q8/7X384ObNcbUamOh63mVK9bvv5ASJQG57hR3utFbxNx2P4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o7g8YAAADdAAAADwAAAAAAAAAAAAAAAACYAgAAZHJz&#10;L2Rvd25yZXYueG1sUEsFBgAAAAAEAAQA9QAAAIsDAAAAAA==&#10;" fillcolor="#24282b" stroked="f"/>
              <v:rect id="Rectangle 127" o:spid="_x0000_s1153" style="position:absolute;left:4660;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il9MYA&#10;AADdAAAADwAAAGRycy9kb3ducmV2LnhtbESPQWsCMRSE74X+h/AKXopmVRS7NUoRRC+CbqXY22Pz&#10;3F3cvGyTqOu/N4LQ4zAz3zDTeWtqcSHnK8sK+r0EBHFudcWFgv33sjsB4QOyxtoyKbiRh/ns9WWK&#10;qbZX3tElC4WIEPYpKihDaFIpfV6SQd+zDXH0jtYZDFG6QmqH1wg3tRwkyVgarDgulNjQoqT8lJ2N&#10;ArtevfP+z//8OrNYbvqmOhy2mVKdt/brE0SgNvyHn+21VjD8GI3h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il9MYAAADdAAAADwAAAAAAAAAAAAAAAACYAgAAZHJz&#10;L2Rvd25yZXYueG1sUEsFBgAAAAAEAAQA9QAAAIsDAAAAAA==&#10;" fillcolor="#24282b" stroked="f"/>
              <v:rect id="Rectangle 128" o:spid="_x0000_s1154" style="position:absolute;left:4768;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Ab8cA&#10;AADdAAAADwAAAGRycy9kb3ducmV2LnhtbESPQWsCMRSE74L/ITyhF6lZK611NUoRRC8Fu0qxt8fm&#10;ubu4edkmUdd/3xQEj8PMfMPMFq2pxYWcrywrGA4SEMS51RUXCva71fM7CB+QNdaWScGNPCzm3c4M&#10;U22v/EWXLBQiQtinqKAMoUml9HlJBv3ANsTRO1pnMETpCqkdXiPc1PIlSd6kwYrjQokNLUvKT9nZ&#10;KLCbdZ/3v/77x5nl6nNoqsNhmyn11Gs/piACteERvrc3WsFo8jqG/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UAG/HAAAA3QAAAA8AAAAAAAAAAAAAAAAAmAIAAGRy&#10;cy9kb3ducmV2LnhtbFBLBQYAAAAABAAEAPUAAACMAwAAAAA=&#10;" fillcolor="#24282b" stroked="f"/>
              <v:rect id="Rectangle 129" o:spid="_x0000_s1155" style="position:absolute;left:4876;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UHcMA&#10;AADdAAAADwAAAGRycy9kb3ducmV2LnhtbERPz2vCMBS+D/wfwhO8DE11TLQaRQTRy2BWEb09mmdb&#10;bF5qErX775fDYMeP7/d82ZpaPMn5yrKC4SABQZxbXXGh4HjY9CcgfEDWWFsmBT/kYbnovM0x1fbF&#10;e3pmoRAxhH2KCsoQmlRKn5dk0A9sQxy5q3UGQ4SukNrhK4abWo6SZCwNVhwbSmxoXVJ+yx5Ggd1t&#10;3/l496eLM+vN19BU5/N3plSv265mIAK14V/8595pBR/Tzzg3vo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uUHcMAAADdAAAADwAAAAAAAAAAAAAAAACYAgAAZHJzL2Rv&#10;d25yZXYueG1sUEsFBgAAAAAEAAQA9QAAAIgDAAAAAA==&#10;" fillcolor="#24282b" stroked="f"/>
              <v:rect id="Rectangle 130" o:spid="_x0000_s1156" style="position:absolute;left:4984;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xhscA&#10;AADdAAAADwAAAGRycy9kb3ducmV2LnhtbESPQWvCQBSE74X+h+UVeilmY4tSo6uIIPVS0FQk3h7Z&#10;1yQ0+zbubjX9911B8DjMzDfMbNGbVpzJ+caygmGSgiAurW64UrD/Wg/eQfiArLG1TAr+yMNi/vgw&#10;w0zbC+/onIdKRAj7DBXUIXSZlL6syaBPbEccvW/rDIYoXSW1w0uEm1a+pulYGmw4LtTY0aqm8if/&#10;NQrs5uOF9yd/ODqzWn8OTVMU21yp56d+OQURqA/38K290QreJqMJX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HMYbHAAAA3QAAAA8AAAAAAAAAAAAAAAAAmAIAAGRy&#10;cy9kb3ducmV2LnhtbFBLBQYAAAAABAAEAPUAAACMAwAAAAA=&#10;" fillcolor="#24282b" stroked="f"/>
              <v:rect id="Rectangle 131" o:spid="_x0000_s1157" style="position:absolute;left:5092;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SpsQA&#10;AADdAAAADwAAAGRycy9kb3ducmV2LnhtbERPz2vCMBS+D/wfwhN2GZp2A9k6o0hB9DJwnQy9PZq3&#10;tti81CRru//eHAYeP77fy/VoWtGT841lBek8AUFcWt1wpeD4tZ29gvABWWNrmRT8kYf1avKwxEzb&#10;gT+pL0IlYgj7DBXUIXSZlL6syaCf2444cj/WGQwRukpqh0MMN618TpKFNNhwbKixo7ym8lL8GgV2&#10;v3vi49V/n53Jtx+paU6nQ6HU43TcvIMINIa7+N+91wpe3hZxf3wTn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RUqbEAAAA3QAAAA8AAAAAAAAAAAAAAAAAmAIAAGRycy9k&#10;b3ducmV2LnhtbFBLBQYAAAAABAAEAPUAAACJAwAAAAA=&#10;" fillcolor="#24282b" stroked="f"/>
              <v:rect id="Rectangle 132" o:spid="_x0000_s1158" style="position:absolute;left:5200;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33PcYA&#10;AADdAAAADwAAAGRycy9kb3ducmV2LnhtbESPQWvCQBSE7wX/w/IEL0U3aUE0uooIUi8Fm4ro7ZF9&#10;JsHs27i7avrvu0Khx2FmvmHmy8404k7O15YVpKMEBHFhdc2lgv33ZjgB4QOyxsYyKfghD8tF72WO&#10;mbYP/qJ7HkoRIewzVFCF0GZS+qIig35kW+Lona0zGKJ0pdQOHxFuGvmWJGNpsOa4UGFL64qKS34z&#10;Cuz245X3V384ObPefKamPh53uVKDfreagQjUhf/wX3urFbxPxyk838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33PcYAAADdAAAADwAAAAAAAAAAAAAAAACYAgAAZHJz&#10;L2Rvd25yZXYueG1sUEsFBgAAAAAEAAQA9QAAAIsDAAAAAA==&#10;" fillcolor="#24282b" stroked="f"/>
              <v:rect id="Rectangle 133" o:spid="_x0000_s1159" style="position:absolute;left:5309;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9pSscA&#10;AADdAAAADwAAAGRycy9kb3ducmV2LnhtbESPQWvCQBSE74X+h+UVvJS6UUFqmo0UQfQi1DSIvT2y&#10;r0lo9m3cXTX9992C4HGYmW+YbDmYTlzI+daygsk4AUFcWd1yraD8XL+8gvABWWNnmRT8kodl/viQ&#10;Yartlfd0KUItIoR9igqaEPpUSl81ZNCPbU8cvW/rDIYoXS21w2uEm05Ok2QuDbYcFxrsadVQ9VOc&#10;jQK73TxzefKHL2dW693EtMfjR6HU6Gl4fwMRaAj38K291Qpmi/kU/t/EJ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PaUrHAAAA3QAAAA8AAAAAAAAAAAAAAAAAmAIAAGRy&#10;cy9kb3ducmV2LnhtbFBLBQYAAAAABAAEAPUAAACMAwAAAAA=&#10;" fillcolor="#24282b" stroked="f"/>
              <v:rect id="Rectangle 134" o:spid="_x0000_s1160" style="position:absolute;left:5417;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M0cYA&#10;AADdAAAADwAAAGRycy9kb3ducmV2LnhtbESPQWsCMRSE7wX/Q3iCl1KzKohdjSKC6KWgqxR7e2ye&#10;u4ublzVJdfvvG0HwOMzMN8xs0Zpa3Mj5yrKCQT8BQZxbXXGh4HhYf0xA+ICssbZMCv7Iw2LeeZth&#10;qu2d93TLQiEihH2KCsoQmlRKn5dk0PdtQxy9s3UGQ5SukNrhPcJNLYdJMpYGK44LJTa0Kim/ZL9G&#10;gd1u3vl49d8/zqzWXwNTnU67TKlet11OQQRqwyv8bG+1gtHneASPN/E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PM0cYAAADdAAAADwAAAAAAAAAAAAAAAACYAgAAZHJz&#10;L2Rvd25yZXYueG1sUEsFBgAAAAAEAAQA9QAAAIsDAAAAAA==&#10;" fillcolor="#24282b" stroked="f"/>
              <v:rect id="Rectangle 135" o:spid="_x0000_s1161" style="position:absolute;left:5525;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UpccA&#10;AADdAAAADwAAAGRycy9kb3ducmV2LnhtbESPT2sCMRTE74V+h/AKXopm/YPYrVGKIHoRdCvF3h6b&#10;5+7i5mWbRF2/vRGEHoeZ+Q0znbemFhdyvrKsoN9LQBDnVldcKNh/L7sTED4ga6wtk4IbeZjPXl+m&#10;mGp75R1dslCICGGfooIyhCaV0uclGfQ92xBH72idwRClK6R2eI1wU8tBkoylwYrjQokNLUrKT9nZ&#10;KLDr1Tvv//zPrzOL5aZvqsNhmynVeWu/PkEEasN/+NleawXDj/EIHm/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qVKXHAAAA3QAAAA8AAAAAAAAAAAAAAAAAmAIAAGRy&#10;cy9kb3ducmV2LnhtbFBLBQYAAAAABAAEAPUAAACMAwAAAAA=&#10;" fillcolor="#24282b" stroked="f"/>
              <v:rect id="Rectangle 136" o:spid="_x0000_s1162" style="position:absolute;left:5633;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xPsYA&#10;AADdAAAADwAAAGRycy9kb3ducmV2LnhtbESPQWsCMRSE74X+h/AKXopmVRS7NUoRRC+CbqXY22Pz&#10;3F3cvGyTqOu/N4LQ4zAz3zDTeWtqcSHnK8sK+r0EBHFudcWFgv33sjsB4QOyxtoyKbiRh/ns9WWK&#10;qbZX3tElC4WIEPYpKihDaFIpfV6SQd+zDXH0jtYZDFG6QmqH1wg3tRwkyVgarDgulNjQoqT8lJ2N&#10;ArtevfP+z//8OrNYbvqmOhy2mVKdt/brE0SgNvyHn+21VjD8GI/g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bxPsYAAADdAAAADwAAAAAAAAAAAAAAAACYAgAAZHJz&#10;L2Rvd25yZXYueG1sUEsFBgAAAAAEAAQA9QAAAIsDAAAAAA==&#10;" fillcolor="#24282b" stroked="f"/>
              <v:rect id="Rectangle 137" o:spid="_x0000_s1163" style="position:absolute;left:5741;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vSccA&#10;AADdAAAADwAAAGRycy9kb3ducmV2LnhtbESPQWvCQBSE70L/w/IKvYjZ2EKoMasUQeqlUKMUvT2y&#10;r0lo9m26u9X4792C4HGYmW+YYjmYTpzI+daygmmSgiCurG65VrDfrSevIHxA1thZJgUX8rBcPIwK&#10;zLU985ZOZahFhLDPUUETQp9L6auGDPrE9sTR+7bOYIjS1VI7PEe46eRzmmbSYMtxocGeVg1VP+Wf&#10;UWA372Pe//qvozOr9cfUtIfDZ6nU0+PwNgcRaAj38K290QpeZlkG/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0b0nHAAAA3QAAAA8AAAAAAAAAAAAAAAAAmAIAAGRy&#10;cy9kb3ducmV2LnhtbFBLBQYAAAAABAAEAPUAAACMAwAAAAA=&#10;" fillcolor="#24282b" stroked="f"/>
              <v:rect id="Rectangle 138" o:spid="_x0000_s1164" style="position:absolute;left:5849;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0sYA&#10;AADdAAAADwAAAGRycy9kb3ducmV2LnhtbESPQWsCMRSE70L/Q3iCF9GsLWjdGqUIUi+CbkX09ti8&#10;7i5uXrZJ1PXfNwXB4zAz3zCzRWtqcSXnK8sKRsMEBHFudcWFgv33avAOwgdkjbVlUnAnD4v5S2eG&#10;qbY33tE1C4WIEPYpKihDaFIpfV6SQT+0DXH0fqwzGKJ0hdQObxFuavmaJGNpsOK4UGJDy5Lyc3Yx&#10;Cuz6q8/7X384ObNcbUamOh63mVK9bvv5ASJQG57hR3utFbxNxxP4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K0sYAAADdAAAADwAAAAAAAAAAAAAAAACYAgAAZHJz&#10;L2Rvd25yZXYueG1sUEsFBgAAAAAEAAQA9QAAAIsDAAAAAA==&#10;" fillcolor="#24282b" stroked="f"/>
              <v:rect id="Rectangle 139" o:spid="_x0000_s1165" style="position:absolute;left:5957;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oMQA&#10;AADdAAAADwAAAGRycy9kb3ducmV2LnhtbERPz2vCMBS+D/wfwhN2GZp2A9k6o0hB9DJwnQy9PZq3&#10;tti81CRru//eHAYeP77fy/VoWtGT841lBek8AUFcWt1wpeD4tZ29gvABWWNrmRT8kYf1avKwxEzb&#10;gT+pL0IlYgj7DBXUIXSZlL6syaCf2444cj/WGQwRukpqh0MMN618TpKFNNhwbKixo7ym8lL8GgV2&#10;v3vi49V/n53Jtx+paU6nQ6HU43TcvIMINIa7+N+91wpe3hZxbnwTn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nXqDEAAAA3QAAAA8AAAAAAAAAAAAAAAAAmAIAAGRycy9k&#10;b3ducmV2LnhtbFBLBQYAAAAABAAEAPUAAACJAwAAAAA=&#10;" fillcolor="#24282b" stroked="f"/>
              <v:rect id="Rectangle 140" o:spid="_x0000_s1166" style="position:absolute;left:6065;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v7O8cA&#10;AADdAAAADwAAAGRycy9kb3ducmV2LnhtbESPQWvCQBSE74X+h+UVeilmo4LUmFWKIHoRahpEb4/s&#10;axKafZvubjX9992C4HGYmW+YfDWYTlzI+daygnGSgiCurG65VlB+bEavIHxA1thZJgW/5GG1fHzI&#10;MdP2yge6FKEWEcI+QwVNCH0mpa8aMugT2xNH79M6gyFKV0vt8BrhppOTNJ1Jgy3HhQZ7WjdUfRU/&#10;RoHdbV+4/PbHszPrzX5s2tPpvVDq+Wl4W4AINIR7+NbeaQXT+WwO/2/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r+zvHAAAA3QAAAA8AAAAAAAAAAAAAAAAAmAIAAGRy&#10;cy9kb3ducmV2LnhtbFBLBQYAAAAABAAEAPUAAACMAwAAAAA=&#10;" fillcolor="#24282b" stroked="f"/>
              <v:rect id="Rectangle 141" o:spid="_x0000_s1167" style="position:absolute;left:6173;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jEe8MA&#10;AADdAAAADwAAAGRycy9kb3ducmV2LnhtbERPz2vCMBS+D/wfwhO8DE11MLUaRQTRy2BWEb09mmdb&#10;bF5qErX775fDYMeP7/d82ZpaPMn5yrKC4SABQZxbXXGh4HjY9CcgfEDWWFsmBT/kYbnovM0x1fbF&#10;e3pmoRAxhH2KCsoQmlRKn5dk0A9sQxy5q3UGQ4SukNrhK4abWo6S5FMarDg2lNjQuqT8lj2MArvb&#10;vvPx7k8XZ9abr6GpzufvTKlet13NQARqw7/4z73TCj6m47g/vo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jEe8MAAADdAAAADwAAAAAAAAAAAAAAAACYAgAAZHJzL2Rv&#10;d25yZXYueG1sUEsFBgAAAAAEAAQA9QAAAIgDAAAAAA==&#10;" fillcolor="#24282b" stroked="f"/>
              <v:rect id="Rectangle 142" o:spid="_x0000_s1168" style="position:absolute;left:6281;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h4MYA&#10;AADdAAAADwAAAGRycy9kb3ducmV2LnhtbESPQWvCQBSE70L/w/IKXkQ3UWg1ukoRRC9Cm4ro7ZF9&#10;TUKzb9PdVeO/dwuFHoeZ+YZZrDrTiCs5X1tWkI4SEMSF1TWXCg6fm+EUhA/IGhvLpOBOHlbLp94C&#10;M21v/EHXPJQiQthnqKAKoc2k9EVFBv3ItsTR+7LOYIjSlVI7vEW4aeQ4SV6kwZrjQoUtrSsqvvOL&#10;UWB32wEffvzx7Mx6s09NfTq950r1n7u3OYhAXfgP/7V3WsFk9prC7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Rh4MYAAADdAAAADwAAAAAAAAAAAAAAAACYAgAAZHJz&#10;L2Rvd25yZXYueG1sUEsFBgAAAAAEAAQA9QAAAIsDAAAAAA==&#10;" fillcolor="#24282b" stroked="f"/>
              <v:rect id="Rectangle 143" o:spid="_x0000_s1169" style="position:absolute;left:6389;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b/l8YA&#10;AADdAAAADwAAAGRycy9kb3ducmV2LnhtbESPQWsCMRSE74L/ITyhF6lZFapdjSKC6KVQVyn29tg8&#10;dxc3L9sk6vrvm0LB4zAz3zDzZWtqcSPnK8sKhoMEBHFudcWFguNh8zoF4QOyxtoyKXiQh+Wi25lj&#10;qu2d93TLQiEihH2KCsoQmlRKn5dk0A9sQxy9s3UGQ5SukNrhPcJNLUdJ8iYNVhwXSmxoXVJ+ya5G&#10;gd1t+3z88V/fzqw3H0NTnU6fmVIvvXY1AxGoDc/wf3unFYzfJy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b/l8YAAADdAAAADwAAAAAAAAAAAAAAAACYAgAAZHJz&#10;L2Rvd25yZXYueG1sUEsFBgAAAAAEAAQA9QAAAIsDAAAAAA==&#10;" fillcolor="#24282b" stroked="f"/>
              <v:rect id="Rectangle 144" o:spid="_x0000_s1170" style="position:absolute;left:6498;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aDMYA&#10;AADdAAAADwAAAGRycy9kb3ducmV2LnhtbESPQWsCMRSE7wX/Q3iCl1KzVqh2NYoIohehrlLs7bF5&#10;7i5uXrZJ1PXfm0LB4zAz3zDTeWtqcSXnK8sKBv0EBHFudcWFgsN+9TYG4QOyxtoyKbiTh/ms8zLF&#10;VNsb7+iahUJECPsUFZQhNKmUPi/JoO/bhjh6J+sMhihdIbXDW4SbWr4nyYc0WHFcKLGhZUn5ObsY&#10;BXazfuXDr//+cWa52g5MdTx+ZUr1uu1iAiJQG57h//ZGKxh+jobw9yY+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paDMYAAADdAAAADwAAAAAAAAAAAAAAAACYAgAAZHJz&#10;L2Rvd25yZXYueG1sUEsFBgAAAAAEAAQA9QAAAIsDAAAAAA==&#10;" fillcolor="#24282b" stroked="f"/>
              <v:rect id="Rectangle 145" o:spid="_x0000_s1171" style="position:absolute;left:6606;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CeMcA&#10;AADdAAAADwAAAGRycy9kb3ducmV2LnhtbESPQWsCMRSE74L/ITyhF6lZa6l1NUoRRC8Fu0qxt8fm&#10;ubu4edkmUdd/3xQEj8PMfMPMFq2pxYWcrywrGA4SEMS51RUXCva71fM7CB+QNdaWScGNPCzm3c4M&#10;U22v/EWXLBQiQtinqKAMoUml9HlJBv3ANsTRO1pnMETpCqkdXiPc1PIlSd6kwYrjQokNLUvKT9nZ&#10;KLCbdZ/3v/77x5nl6nNoqsNhmyn11Gs/piACteERvrc3WsFoMn6F/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zwnjHAAAA3QAAAA8AAAAAAAAAAAAAAAAAmAIAAGRy&#10;cy9kb3ducmV2LnhtbFBLBQYAAAAABAAEAPUAAACMAwAAAAA=&#10;" fillcolor="#24282b" stroked="f"/>
              <v:rect id="Rectangle 146" o:spid="_x0000_s1172" style="position:absolute;left:6714;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9n48cA&#10;AADdAAAADwAAAGRycy9kb3ducmV2LnhtbESPQWsCMRSE74L/ITyhF6lZK611NUoRRC8Fu0qxt8fm&#10;ubu4edkmUdd/3xQEj8PMfMPMFq2pxYWcrywrGA4SEMS51RUXCva71fM7CB+QNdaWScGNPCzm3c4M&#10;U22v/EWXLBQiQtinqKAMoUml9HlJBv3ANsTRO1pnMETpCqkdXiPc1PIlSd6kwYrjQokNLUvKT9nZ&#10;KLCbdZ/3v/77x5nl6nNoqsNhmyn11Gs/piACteERvrc3WsFoMn6F/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Z+PHAAAA3QAAAA8AAAAAAAAAAAAAAAAAmAIAAGRy&#10;cy9kb3ducmV2LnhtbFBLBQYAAAAABAAEAPUAAACMAwAAAAA=&#10;" fillcolor="#24282b" stroked="f"/>
              <v:rect id="Rectangle 147" o:spid="_x0000_s1173" style="position:absolute;left:6822;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35lMYA&#10;AADdAAAADwAAAGRycy9kb3ducmV2LnhtbESPQWsCMRSE70L/Q3iCF9GsLWjdGqUIUi+CbkX09ti8&#10;7i5uXrZJ1PXfNwXB4zAz3zCzRWtqcSXnK8sKRsMEBHFudcWFgv33avAOwgdkjbVlUnAnD4v5S2eG&#10;qbY33tE1C4WIEPYpKihDaFIpfV6SQT+0DXH0fqwzGKJ0hdQObxFuavmaJGNpsOK4UGJDy5Lyc3Yx&#10;Cuz6q8/7X384ObNcbUamOh63mVK9bvv5ASJQG57hR3utFbxNJ2P4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35lMYAAADdAAAADwAAAAAAAAAAAAAAAACYAgAAZHJz&#10;L2Rvd25yZXYueG1sUEsFBgAAAAAEAAQA9QAAAIsDAAAAAA==&#10;" fillcolor="#24282b" stroked="f"/>
              <v:rect id="Rectangle 148" o:spid="_x0000_s1174" style="position:absolute;left:6930;top:4566;width: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FcD8YA&#10;AADdAAAADwAAAGRycy9kb3ducmV2LnhtbESPQWsCMRSE74X+h/AKXopmVVC7NUoRRC+CbqXY22Pz&#10;3F3cvGyTqOu/N4LQ4zAz3zDTeWtqcSHnK8sK+r0EBHFudcWFgv33sjsB4QOyxtoyKbiRh/ns9WWK&#10;qbZX3tElC4WIEPYpKihDaFIpfV6SQd+zDXH0jtYZDFG6QmqH1wg3tRwkyUgarDgulNjQoqT8lJ2N&#10;ArtevfP+z//8OrNYbvqmOhy2mVKdt/brE0SgNvyHn+21VjD8GI/h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FcD8YAAADdAAAADwAAAAAAAAAAAAAAAACYAgAAZHJz&#10;L2Rvd25yZXYueG1sUEsFBgAAAAAEAAQA9QAAAIsDAAAAAA==&#10;" fillcolor="#24282b" stroked="f"/>
              <v:line id="Line 149" o:spid="_x0000_s1175" style="position:absolute;flip:x;visibility:visible;mso-wrap-style:square" from="3759,3368" to="4095,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JRZsUAAADdAAAADwAAAGRycy9kb3ducmV2LnhtbERPy2rCQBTdF/oPwy10IzpppT6ioxRB&#10;mk0RExcuL5lrJpi5k2amMe3XdxZCl4fzXm8H24ieOl87VvAySUAQl07XXCk4FfvxAoQPyBobx6Tg&#10;hzxsN48Pa0y1u/GR+jxUIoawT1GBCaFNpfSlIYt+4lriyF1cZzFE2FVSd3iL4baRr0kykxZrjg0G&#10;W9oZKq/5t1Ww+5wV54/+Ny/avZmPsrdD9jWVSj0/De8rEIGG8C++uzOtYLqcx7nxTXw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JRZsUAAADdAAAADwAAAAAAAAAA&#10;AAAAAAChAgAAZHJzL2Rvd25yZXYueG1sUEsFBgAAAAAEAAQA+QAAAJMDAAAAAA==&#10;" strokecolor="#24282b" strokeweight="67e-5mm">
                <v:stroke endcap="round"/>
              </v:line>
              <v:line id="Line 150" o:spid="_x0000_s1176" style="position:absolute;visibility:visible;mso-wrap-style:square" from="5717,3464" to="5717,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pDqMgAAADdAAAADwAAAGRycy9kb3ducmV2LnhtbESPQUvDQBSE74L/YXlCb3YTS1sbuy1i&#10;KHgoxUZFvD2yz2ww+zZk1yT9991CweMwM98w6+1oG9FT52vHCtJpAoK4dLrmSsHH++7+EYQPyBob&#10;x6TgRB62m9ubNWbaDXykvgiViBD2GSowIbSZlL40ZNFPXUscvR/XWQxRdpXUHQ4Rbhv5kCQLabHm&#10;uGCwpRdD5W/xZxUUh+M+3aX5MufPfv+dm7f54WtQanI3Pj+BCDSG//C1/aoVzFbLFVzexCcgN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LpDqMgAAADdAAAADwAAAAAA&#10;AAAAAAAAAAChAgAAZHJzL2Rvd25yZXYueG1sUEsFBgAAAAAEAAQA+QAAAJYDAAAAAA==&#10;" strokecolor="#24282b" strokeweight="67e-5mm">
                <v:stroke endcap="round"/>
              </v:line>
              <v:shape id="Freeform 151" o:spid="_x0000_s1177" style="position:absolute;left:5645;top:3380;width:132;height:132;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SlsIA&#10;AADdAAAADwAAAGRycy9kb3ducmV2LnhtbERPTYvCMBC9C/6HMMJeRBMVRKtRRFhWWJGtK56HZrbt&#10;2kxKE7X+e3MQPD7e93Ld2krcqPGlYw2joQJBnDlTcq7h9Ps5mIHwAdlg5Zg0PMjDetXtLDEx7s4p&#10;3Y4hFzGEfYIaihDqREqfFWTRD11NHLk/11gMETa5NA3eY7it5FipqbRYcmwosKZtQdnleLUaDum1&#10;2vE4+1bmXP//zMNh/6X6Wn/02s0CRKA2vMUv985omMxncX98E5+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FKWwgAAAN0AAAAPAAAAAAAAAAAAAAAAAJgCAABkcnMvZG93&#10;bnJldi54bWxQSwUGAAAAAAQABAD1AAAAhwMAAAAA&#10;" path="m11,11l5,,,11r11,xe" fillcolor="#24282b" strokecolor="#24282b" strokeweight="0">
                <v:path arrowok="t" o:connecttype="custom" o:connectlocs="132,132;60,0;0,132;132,132" o:connectangles="0,0,0,0"/>
              </v:shape>
              <v:shape id="Freeform 152" o:spid="_x0000_s1178" style="position:absolute;left:7566;top:2398;width:577;height:491;visibility:visible;mso-wrap-style:square;v-text-anchor:top" coordsize="4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4WMUA&#10;AADdAAAADwAAAGRycy9kb3ducmV2LnhtbESPQWvCQBSE74X+h+UJvTUbLS0xukpRBIVempR6fWSf&#10;2WD2bciuSfz33UKhx2FmvmHW28m2YqDeN44VzJMUBHHldMO1gq/y8JyB8AFZY+uYFNzJw3bz+LDG&#10;XLuRP2koQi0ihH2OCkwIXS6lrwxZ9InriKN3cb3FEGVfS93jGOG2lYs0fZMWG44LBjvaGaquxc0q&#10;+HjtrkO6L/G0P32P2bnShi9aqafZ9L4CEWgK/+G/9lEreFlmc/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PhYxQAAAN0AAAAPAAAAAAAAAAAAAAAAAJgCAABkcnMv&#10;ZG93bnJldi54bWxQSwUGAAAAAAQABAD1AAAAigMAAAAA&#10;" path="m,41c29,37,44,22,48,e" filled="f" strokecolor="#24282b" strokeweight="67e-5mm">
                <v:stroke endcap="round"/>
                <v:path arrowok="t" o:connecttype="custom" o:connectlocs="0,491;577,0" o:connectangles="0,0"/>
              </v:shape>
              <v:shape id="Freeform 153" o:spid="_x0000_s1179" style="position:absolute;left:3747;top:458;width:3135;height:610;visibility:visible;mso-wrap-style:square;v-text-anchor:top" coordsize="2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3x98UA&#10;AADdAAAADwAAAGRycy9kb3ducmV2LnhtbESPwWrDMBBE74X+g9hCbo1cB0riRgnF4NAeemhict5a&#10;G0vEWhlJTZy/rwqFHoeZecOst5MbxIVCtJ4VPM0LEMSd15Z7Be2heVyCiAlZ4+CZFNwownZzf7fG&#10;Svsrf9Jln3qRIRwrVGBSGispY2fIYZz7kTh7Jx8cpixDL3XAa4a7QZZF8SwdWs4LBkeqDXXn/bdT&#10;8F6WxyIsPmrbfJm2trthF9pGqdnD9PoCItGU/sN/7TetYLFalvD7Jj8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fH3xQAAAN0AAAAPAAAAAAAAAAAAAAAAAJgCAABkcnMv&#10;ZG93bnJldi54bWxQSwUGAAAAAAQABAD1AAAAigMAAAAA&#10;" path="m261,51l228,1,,e" filled="f" strokecolor="#24282b" strokeweight="67e-5mm">
                <v:stroke endcap="round"/>
                <v:path arrowok="t" o:connecttype="custom" o:connectlocs="3135,610;2739,12;0,0" o:connectangles="0,0,0"/>
              </v:shape>
              <v:shape id="Freeform 154" o:spid="_x0000_s1180" style="position:absolute;left:6666;top:961;width:576;height:491;visibility:visible;mso-wrap-style:square;v-text-anchor:top" coordsize="4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DtMQA&#10;AADdAAAADwAAAGRycy9kb3ducmV2LnhtbESPQWvCQBSE74L/YXmCN91UaUlTVxFFqOClsbTXR/aZ&#10;DWbfhuyapP++Kwgeh5n5hlltBluLjlpfOVbwMk9AEBdOV1wq+D4fZikIH5A11o5JwR952KzHoxVm&#10;2vX8RV0eShEh7DNUYEJoMil9Yciin7uGOHoX11oMUbal1C32EW5ruUiSN2mx4rhgsKGdoeKa36yC&#10;02tz7ZL9GY/740+f/hba8EUrNZ0M2w8QgYbwDD/an1rB8j1dwv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Ww7TEAAAA3QAAAA8AAAAAAAAAAAAAAAAAmAIAAGRycy9k&#10;b3ducmV2LnhtbFBLBQYAAAAABAAEAPUAAACJAwAAAAA=&#10;" path="m48,c19,3,4,18,,41e" filled="f" strokecolor="#24282b" strokeweight="67e-5mm">
                <v:stroke endcap="round"/>
                <v:path arrowok="t" o:connecttype="custom" o:connectlocs="576,0;0,491" o:connectangles="0,0"/>
              </v:shape>
              <v:shape id="Freeform 155" o:spid="_x0000_s1181" style="position:absolute;left:805;top:1320;width:192;height:215;visibility:visible;mso-wrap-style:square;v-text-anchor:top" coordsize="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zPscA&#10;AADdAAAADwAAAGRycy9kb3ducmV2LnhtbESPW2vCQBSE34X+h+UUfNNNvKFpVpGC6EPRxkqhb4fs&#10;yYVmz6bZVdN/3y0U+jjMzDdMuulNI27UudqygngcgSDOra65VHB5242WIJxH1thYJgXf5GCzfhik&#10;mGh754xuZ1+KAGGXoILK+zaR0uUVGXRj2xIHr7CdQR9kV0rd4T3ATSMnUbSQBmsOCxW29FxR/nm+&#10;GgWv86/rqTjKj3iHi2n8/rJnzFip4WO/fQLhqff/4b/2QSuYrpYz+H0Tn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C8z7HAAAA3QAAAA8AAAAAAAAAAAAAAAAAmAIAAGRy&#10;cy9kb3ducmV2LnhtbFBLBQYAAAAABAAEAPUAAACMAwAAAAA=&#10;" path="m16,18l13,,,13r16,5xe" fillcolor="#24282b" stroked="f">
                <v:path arrowok="t" o:connecttype="custom" o:connectlocs="192,215;156,0;0,155;192,215" o:connectangles="0,0,0,0"/>
              </v:shape>
              <v:shape id="Freeform 156" o:spid="_x0000_s1182" style="position:absolute;left:420;top:1476;width:481;height:1078;visibility:visible;mso-wrap-style:square;v-text-anchor:top" coordsize="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z88YA&#10;AADdAAAADwAAAGRycy9kb3ducmV2LnhtbESP3WrCQBSE7wt9h+UUvCl1o9aSpFlFCoJYvPDnAQ7Z&#10;4yY0ezZktzH69K5Q6OUwM98wxXKwjeip87VjBZNxAoK4dLpmo+B0XL+lIHxA1tg4JgVX8rBcPD8V&#10;mGt34T31h2BEhLDPUUEVQptL6cuKLPqxa4mjd3adxRBlZ6Tu8BLhtpHTJPmQFmuOCxW29FVR+XP4&#10;tQrw1UzSfbZLvl1/3b7f6tWUGqPU6GVYfYIINIT/8F97oxXMsnQOj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Bz88YAAADdAAAADwAAAAAAAAAAAAAAAACYAgAAZHJz&#10;L2Rvd25yZXYueG1sUEsFBgAAAAAEAAQA9QAAAIsDAAAAAA==&#10;" path="m,90l17,33r4,26l40,e" filled="f" strokecolor="#24282b" strokeweight="67e-5mm">
                <v:stroke endcap="round"/>
                <v:path arrowok="t" o:connecttype="custom" o:connectlocs="0,1078;204,395;253,707;481,0" o:connectangles="0,0,0,0"/>
              </v:shape>
              <v:shape id="Freeform 157" o:spid="_x0000_s1183" style="position:absolute;left:1105;top:458;width:1249;height:610;visibility:visible;mso-wrap-style:square;v-text-anchor:top" coordsize="10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4EncMA&#10;AADdAAAADwAAAGRycy9kb3ducmV2LnhtbESPQWvCQBSE7wX/w/KE3urGKqLRVaRFkN5MBK+P7DMJ&#10;yb4Nu1uT/PuuUPA4zMw3zO4wmFY8yPnasoL5LAFBXFhdc6ngmp8+1iB8QNbYWiYFI3k47CdvO0y1&#10;7flCjyyUIkLYp6igCqFLpfRFRQb9zHbE0btbZzBE6UqpHfYRblr5mSQrabDmuFBhR18VFU32axT0&#10;zffyljVuzH+W+Vzj4MYbOqXep8NxCyLQEF7h//ZZK1hs1it4vo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4EncMAAADdAAAADwAAAAAAAAAAAAAAAACYAgAAZHJzL2Rv&#10;d25yZXYueG1sUEsFBgAAAAAEAAQA9QAAAIgDAAAAAA==&#10;" path="m,51l33,r71,1e" filled="f" strokecolor="#24282b" strokeweight="67e-5mm">
                <v:stroke endcap="round"/>
                <v:path arrowok="t" o:connecttype="custom" o:connectlocs="0,610;396,0;1249,12" o:connectangles="0,0,0"/>
              </v:shape>
              <v:shape id="Freeform 158" o:spid="_x0000_s1184" style="position:absolute;left:745;top:961;width:588;height:491;visibility:visible;mso-wrap-style:square;v-text-anchor:top" coordsize="4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8sj8UA&#10;AADdAAAADwAAAGRycy9kb3ducmV2LnhtbESPUWvCQBCE3wv9D8cWfNNLK7Qx9RQRBCsttCr4uuTW&#10;JJjbS3Orif/eKwh9HGbmG2Y6712tLtSGyrOB51ECijj3tuLCwH63GqaggiBbrD2TgSsFmM8eH6aY&#10;Wd/xD122UqgI4ZChgVKkybQOeUkOw8g3xNE7+tahRNkW2rbYRbir9UuSvGqHFceFEhtalpSftmdn&#10;IJUNHsLXXqj7PKzw+6Q/Nr9HYwZP/eIdlFAv/+F7e20NjCfpG/y9iU9Az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yyPxQAAAN0AAAAPAAAAAAAAAAAAAAAAAJgCAABkcnMv&#10;ZG93bnJldi54bWxQSwUGAAAAAAQABAD1AAAAigMAAAAA&#10;" path="m,c29,3,45,18,49,41e" filled="f" strokecolor="#24282b" strokeweight="67e-5mm">
                <v:stroke endcap="round"/>
                <v:path arrowok="t" o:connecttype="custom" o:connectlocs="0,0;588,491" o:connectangles="0,0"/>
              </v:shape>
              <v:rect id="Rectangle 159" o:spid="_x0000_s1185" style="position:absolute;left:2366;top:38;width:1369;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0/esUA&#10;AADdAAAADwAAAGRycy9kb3ducmV2LnhtbERPW2vCMBR+H+w/hDPwRTSdE7HVKGMgdEzwiuDboTk2&#10;Zc1JaTLt9uvNg7DHj+8+X3a2FldqfeVYweswAUFcOF1xqeB4WA2mIHxA1lg7JgW/5GG5eH6aY6bd&#10;jXd03YdSxBD2GSowITSZlL4wZNEPXUMcuYtrLYYI21LqFm8x3NZylCQTabHi2GCwoQ9Dxff+xyro&#10;r0+fu69TfukfNivD4216/stTpXov3fsMRKAu/Isf7lwreEuncW58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T96xQAAAN0AAAAPAAAAAAAAAAAAAAAAAJgCAABkcnMv&#10;ZG93bnJldi54bWxQSwUGAAAAAAQABAD1AAAAigMAAAAA&#10;" strokecolor="#24282b" strokeweight="67e-5mm">
                <v:stroke joinstyle="round" endcap="round"/>
              </v:rect>
            </v:group>
            <v:group id="_x0000_s1869" style="position:absolute;left:1268;top:6603;width:5690;height:1389" coordorigin="1268,6603" coordsize="5690,1389">
              <v:shape id="_x0000_s1198" type="#_x0000_t202" style="position:absolute;left:1268;top:6603;width:1269;height: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jrMUA&#10;AADcAAAADwAAAGRycy9kb3ducmV2LnhtbESP0WrCQBRE34X+w3ILfdONRYqNriKCmhYU1H7AJXvN&#10;xmTvhuw2pn/fFQQfh5k5w8yXva1FR60vHSsYjxIQxLnTJRcKfs6b4RSED8gaa8ek4I88LBcvgzmm&#10;2t34SN0pFCJC2KeowITQpFL63JBFP3INcfQurrUYomwLqVu8Rbit5XuSfEiLJccFgw2tDeXV6dcq&#10;2JaX8fnQVUVjqq/d9jvbX7NrUOrttV/NQATqwzP8aGdawXTyC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OOsxQAAANwAAAAPAAAAAAAAAAAAAAAAAJgCAABkcnMv&#10;ZG93bnJldi54bWxQSwUGAAAAAAQABAD1AAAAigMAAAAA&#10;" filled="f" stroked="f" strokeweight=".5pt">
                <v:textbox inset="0,0,0,0">
                  <w:txbxContent>
                    <w:p w:rsidR="00187D7A" w:rsidRDefault="00187D7A" w:rsidP="00831833">
                      <w:pPr>
                        <w:pStyle w:val="NormalWeb"/>
                        <w:overflowPunct w:val="0"/>
                        <w:bidi/>
                        <w:spacing w:before="0" w:beforeAutospacing="0" w:after="0" w:afterAutospacing="0" w:line="144" w:lineRule="auto"/>
                        <w:jc w:val="center"/>
                      </w:pPr>
                      <w:r>
                        <w:rPr>
                          <w:rFonts w:eastAsia="Times New Roman" w:cs="Traditional Arabic" w:hint="cs"/>
                          <w:rtl/>
                          <w:lang w:bidi="ar-EG"/>
                        </w:rPr>
                        <w:t>منارات الاستغاثة</w:t>
                      </w:r>
                    </w:p>
                  </w:txbxContent>
                </v:textbox>
              </v:shape>
              <v:shape id="_x0000_s1193" type="#_x0000_t202" style="position:absolute;left:5221;top:7110;width:1737;height:882;visibility:visible;mso-wrap-style:square;v-text-anchor:middle"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V8cUA&#10;AADcAAAADwAAAGRycy9kb3ducmV2LnhtbESP3WrCQBSE7wu+w3IE7+pGL0Sjq4igTQsW/HmAQ/aY&#10;jcmeDdltTN++Kwi9HGbmG2a16W0tOmp96VjBZJyAIM6dLrlQcL3s3+cgfEDWWDsmBb/kYbMevK0w&#10;1e7BJ+rOoRARwj5FBSaEJpXS54Ys+rFriKN3c63FEGVbSN3iI8JtLadJMpMWS44LBhvaGcqr849V&#10;cChvk8t3VxWNqT4/Dl/Z8Z7dg1KjYb9dggjUh//wq51pBYtkAc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1XxxQAAANwAAAAPAAAAAAAAAAAAAAAAAJgCAABkcnMv&#10;ZG93bnJldi54bWxQSwUGAAAAAAQABAD1AAAAigMAAAAA&#10;" filled="f" stroked="f" strokeweight=".5pt">
                <v:textbox inset="0,0,0,0">
                  <w:txbxContent>
                    <w:p w:rsidR="00187D7A" w:rsidRPr="008F5CB2" w:rsidRDefault="00187D7A" w:rsidP="008F5CB2">
                      <w:pPr>
                        <w:pStyle w:val="NormalWeb"/>
                        <w:overflowPunct w:val="0"/>
                        <w:bidi/>
                        <w:spacing w:before="0" w:beforeAutospacing="0" w:after="0" w:afterAutospacing="0" w:line="144" w:lineRule="auto"/>
                        <w:jc w:val="center"/>
                        <w:rPr>
                          <w:sz w:val="18"/>
                          <w:szCs w:val="18"/>
                        </w:rPr>
                      </w:pPr>
                      <w:r w:rsidRPr="008F5CB2">
                        <w:rPr>
                          <w:rFonts w:eastAsia="Times New Roman" w:cs="Traditional Arabic" w:hint="cs"/>
                          <w:sz w:val="18"/>
                          <w:szCs w:val="18"/>
                          <w:rtl/>
                          <w:lang w:bidi="ar-EG"/>
                        </w:rPr>
                        <w:t>مضخّم</w:t>
                      </w:r>
                      <w:r w:rsidRPr="008F5CB2">
                        <w:rPr>
                          <w:rFonts w:eastAsia="Times New Roman" w:cs="Traditional Arabic"/>
                          <w:sz w:val="18"/>
                          <w:szCs w:val="18"/>
                          <w:rtl/>
                          <w:lang w:bidi="ar-EG"/>
                        </w:rPr>
                        <w:br/>
                      </w:r>
                      <w:r w:rsidRPr="008F5CB2">
                        <w:rPr>
                          <w:rFonts w:eastAsia="Times New Roman" w:cs="Traditional Arabic" w:hint="cs"/>
                          <w:sz w:val="18"/>
                          <w:szCs w:val="18"/>
                          <w:rtl/>
                          <w:lang w:bidi="ar-EG"/>
                        </w:rPr>
                        <w:t>الضوضاء</w:t>
                      </w:r>
                      <w:r w:rsidRPr="008F5CB2">
                        <w:rPr>
                          <w:rFonts w:eastAsia="Times New Roman" w:cs="Traditional Arabic"/>
                          <w:sz w:val="18"/>
                          <w:szCs w:val="18"/>
                          <w:rtl/>
                          <w:lang w:bidi="ar-EG"/>
                        </w:rPr>
                        <w:br/>
                      </w:r>
                      <w:r w:rsidRPr="008F5CB2">
                        <w:rPr>
                          <w:rFonts w:eastAsia="Times New Roman" w:cs="Traditional Arabic" w:hint="cs"/>
                          <w:sz w:val="18"/>
                          <w:szCs w:val="18"/>
                          <w:rtl/>
                          <w:lang w:bidi="ar-EG"/>
                        </w:rPr>
                        <w:t>المنخفضة</w:t>
                      </w:r>
                    </w:p>
                  </w:txbxContent>
                </v:textbox>
              </v:shape>
            </v:group>
            <w10:wrap type="none"/>
            <w10:anchorlock/>
          </v:group>
        </w:pict>
      </w:r>
    </w:p>
    <w:p w:rsidR="003569F0" w:rsidRDefault="003569F0" w:rsidP="006B38F8">
      <w:pPr>
        <w:spacing w:before="360"/>
        <w:rPr>
          <w:rtl/>
        </w:rPr>
      </w:pPr>
      <w:r>
        <w:rPr>
          <w:rFonts w:hint="cs"/>
          <w:rtl/>
        </w:rPr>
        <w:t xml:space="preserve">ويكون معدل الخطأ في البتات </w:t>
      </w:r>
      <w:r>
        <w:t>(BER)</w:t>
      </w:r>
      <w:r>
        <w:rPr>
          <w:rFonts w:hint="cs"/>
          <w:rtl/>
        </w:rPr>
        <w:t xml:space="preserve"> بمقدار </w:t>
      </w:r>
      <w:r w:rsidRPr="00A902CD">
        <w:t>5</w:t>
      </w:r>
      <w:r>
        <w:rPr>
          <w:rFonts w:hint="cs"/>
          <w:rtl/>
        </w:rPr>
        <w:t xml:space="preserve"> </w:t>
      </w:r>
      <w:r>
        <w:sym w:font="Symbol" w:char="F0B4"/>
      </w:r>
      <w:r>
        <w:rPr>
          <w:rFonts w:hint="cs"/>
          <w:rtl/>
        </w:rPr>
        <w:t xml:space="preserve"> </w:t>
      </w:r>
      <w:r w:rsidRPr="00A902CD">
        <w:rPr>
          <w:vertAlign w:val="superscript"/>
        </w:rPr>
        <w:t>5−</w:t>
      </w:r>
      <w:r w:rsidRPr="00A902CD">
        <w:t>10</w:t>
      </w:r>
      <w:r>
        <w:rPr>
          <w:rFonts w:hint="cs"/>
          <w:rtl/>
        </w:rPr>
        <w:t>، عندما تكون نسبة الطاقة في كل بتة بالنسبة إلى الضوضاء، زائد</w:t>
      </w:r>
      <w:r w:rsidR="005344F6">
        <w:rPr>
          <w:rFonts w:hint="cs"/>
          <w:rtl/>
        </w:rPr>
        <w:t>اً</w:t>
      </w:r>
      <w:r>
        <w:rPr>
          <w:rFonts w:hint="cs"/>
          <w:rtl/>
        </w:rPr>
        <w:t xml:space="preserve"> كثافة التداخل </w:t>
      </w:r>
      <w:r>
        <w:t>(</w:t>
      </w:r>
      <w:r>
        <w:rPr>
          <w:i/>
          <w:iCs/>
        </w:rPr>
        <w:t>E</w:t>
      </w:r>
      <w:r>
        <w:rPr>
          <w:i/>
          <w:iCs/>
          <w:vertAlign w:val="subscript"/>
        </w:rPr>
        <w:t>b</w:t>
      </w:r>
      <w:r>
        <w:t>/(</w:t>
      </w:r>
      <w:r>
        <w:rPr>
          <w:i/>
          <w:iCs/>
        </w:rPr>
        <w:t>N</w:t>
      </w:r>
      <w:r>
        <w:rPr>
          <w:vertAlign w:val="subscript"/>
        </w:rPr>
        <w:t>0</w:t>
      </w:r>
      <w:r>
        <w:t> + </w:t>
      </w:r>
      <w:r>
        <w:rPr>
          <w:i/>
          <w:iCs/>
        </w:rPr>
        <w:t>I</w:t>
      </w:r>
      <w:r>
        <w:rPr>
          <w:vertAlign w:val="subscript"/>
        </w:rPr>
        <w:t>0</w:t>
      </w:r>
      <w:r>
        <w:t>))</w:t>
      </w:r>
      <w:r>
        <w:rPr>
          <w:rFonts w:hint="cs"/>
          <w:rtl/>
        </w:rPr>
        <w:t xml:space="preserve"> عند مزيل تشكيل مطراف</w:t>
      </w:r>
      <w:r w:rsidR="0076433B">
        <w:rPr>
          <w:rFonts w:hint="eastAsia"/>
          <w:rtl/>
        </w:rPr>
        <w:t> </w:t>
      </w:r>
      <w:r>
        <w:t>GEOLUT</w:t>
      </w:r>
      <w:r>
        <w:rPr>
          <w:rFonts w:hint="cs"/>
          <w:rtl/>
        </w:rPr>
        <w:t xml:space="preserve">، مساوية أو أعلى من </w:t>
      </w:r>
      <w:r w:rsidR="00880645">
        <w:t>dB </w:t>
      </w:r>
      <w:r>
        <w:t>8,8</w:t>
      </w:r>
      <w:r>
        <w:rPr>
          <w:rFonts w:hint="cs"/>
          <w:rtl/>
        </w:rPr>
        <w:t xml:space="preserve">. ويحدد هذا التحليل الكمية القصوى من التداخل من قبيل ضوضاء النطاق العريض مقدرة في شكل كثافة تدفق القدرة الطيفية </w:t>
      </w:r>
      <w:r>
        <w:t>spfd</w:t>
      </w:r>
      <w:r>
        <w:rPr>
          <w:rFonts w:hint="cs"/>
          <w:rtl/>
        </w:rPr>
        <w:t xml:space="preserve"> نسبة إلى دخل هوائي مطراف</w:t>
      </w:r>
      <w:r w:rsidR="006B38F8">
        <w:rPr>
          <w:rFonts w:hint="eastAsia"/>
          <w:rtl/>
        </w:rPr>
        <w:t> </w:t>
      </w:r>
      <w:r>
        <w:t>GEOLUT</w:t>
      </w:r>
      <w:r>
        <w:rPr>
          <w:rFonts w:hint="cs"/>
          <w:rtl/>
        </w:rPr>
        <w:t xml:space="preserve"> التي يمكن تحملها دون انحطاط الوصلة الإجمالية </w:t>
      </w:r>
      <w:r w:rsidRPr="00A902CD">
        <w:rPr>
          <w:i/>
          <w:iCs/>
        </w:rPr>
        <w:t>E</w:t>
      </w:r>
      <w:r w:rsidRPr="00A902CD">
        <w:rPr>
          <w:i/>
          <w:iCs/>
          <w:vertAlign w:val="subscript"/>
        </w:rPr>
        <w:t>b</w:t>
      </w:r>
      <w:r w:rsidRPr="00A902CD">
        <w:t>/(</w:t>
      </w:r>
      <w:r w:rsidRPr="00A902CD">
        <w:rPr>
          <w:i/>
          <w:iCs/>
        </w:rPr>
        <w:t>N</w:t>
      </w:r>
      <w:r w:rsidRPr="00A902CD">
        <w:rPr>
          <w:vertAlign w:val="subscript"/>
        </w:rPr>
        <w:t>0</w:t>
      </w:r>
      <w:r w:rsidRPr="00A902CD">
        <w:t> + </w:t>
      </w:r>
      <w:r w:rsidRPr="00A902CD">
        <w:rPr>
          <w:i/>
          <w:iCs/>
        </w:rPr>
        <w:t>I</w:t>
      </w:r>
      <w:r w:rsidRPr="00A902CD">
        <w:rPr>
          <w:vertAlign w:val="subscript"/>
        </w:rPr>
        <w:t>0</w:t>
      </w:r>
      <w:r w:rsidRPr="00A902CD">
        <w:t>)</w:t>
      </w:r>
      <w:r>
        <w:rPr>
          <w:rFonts w:hint="cs"/>
          <w:rtl/>
        </w:rPr>
        <w:t xml:space="preserve"> إلى ما دون </w:t>
      </w:r>
      <w:r>
        <w:t>8,8</w:t>
      </w:r>
      <w:r>
        <w:rPr>
          <w:rFonts w:hint="cs"/>
          <w:rtl/>
        </w:rPr>
        <w:t xml:space="preserve"> </w:t>
      </w:r>
      <w:r>
        <w:t>dB</w:t>
      </w:r>
      <w:r>
        <w:rPr>
          <w:rFonts w:hint="cs"/>
          <w:rtl/>
        </w:rPr>
        <w:t>.</w:t>
      </w:r>
    </w:p>
    <w:p w:rsidR="003569F0" w:rsidRDefault="003569F0" w:rsidP="00AD2FD3">
      <w:pPr>
        <w:rPr>
          <w:rtl/>
        </w:rPr>
      </w:pPr>
      <w:r>
        <w:rPr>
          <w:rFonts w:hint="cs"/>
          <w:rtl/>
        </w:rPr>
        <w:t xml:space="preserve">وكما يبدو في الشكل </w:t>
      </w:r>
      <w:r>
        <w:t>1</w:t>
      </w:r>
      <w:r>
        <w:rPr>
          <w:rFonts w:hint="cs"/>
          <w:rtl/>
        </w:rPr>
        <w:t xml:space="preserve">، فإن مكررات البحث والإنقاذ </w:t>
      </w:r>
      <w:r>
        <w:t>SAAR</w:t>
      </w:r>
      <w:r>
        <w:rPr>
          <w:rFonts w:hint="cs"/>
          <w:rtl/>
        </w:rPr>
        <w:t xml:space="preserve"> في سواتل </w:t>
      </w:r>
      <w:r>
        <w:t>GOES</w:t>
      </w:r>
      <w:r>
        <w:rPr>
          <w:rFonts w:hint="cs"/>
          <w:rtl/>
        </w:rPr>
        <w:t xml:space="preserve"> تستقبل إشارات منارات الاستغاثة بتردد </w:t>
      </w:r>
      <w:r>
        <w:t>406</w:t>
      </w:r>
      <w:r>
        <w:rPr>
          <w:rFonts w:hint="cs"/>
          <w:rtl/>
        </w:rPr>
        <w:t xml:space="preserve"> </w:t>
      </w:r>
      <w:r>
        <w:t>MHz</w:t>
      </w:r>
      <w:r>
        <w:rPr>
          <w:rFonts w:hint="cs"/>
          <w:rtl/>
        </w:rPr>
        <w:t xml:space="preserve"> وتشكلها في أطوار على الموجة الحاملة للوصلة الهابطة بتردد </w:t>
      </w:r>
      <w:r>
        <w:t>MHz 1 544,5</w:t>
      </w:r>
      <w:r>
        <w:rPr>
          <w:rFonts w:hint="cs"/>
          <w:rtl/>
        </w:rPr>
        <w:t xml:space="preserve"> لكي تتمكن مطاريف</w:t>
      </w:r>
      <w:r w:rsidR="00913B60">
        <w:rPr>
          <w:rFonts w:hint="eastAsia"/>
          <w:rtl/>
        </w:rPr>
        <w:t> </w:t>
      </w:r>
      <w:r>
        <w:t>GEOLUT</w:t>
      </w:r>
      <w:r>
        <w:rPr>
          <w:rFonts w:hint="cs"/>
          <w:rtl/>
        </w:rPr>
        <w:t xml:space="preserve"> من الكشف عنها ومعالجتها. ويكون كسب الهوائي وحرارة ضوضاء النظام في مطاريف</w:t>
      </w:r>
      <w:r w:rsidR="00AD2FD3">
        <w:rPr>
          <w:rFonts w:hint="eastAsia"/>
          <w:rtl/>
        </w:rPr>
        <w:t> </w:t>
      </w:r>
      <w:r>
        <w:t>GEOLUT</w:t>
      </w:r>
      <w:r>
        <w:rPr>
          <w:rFonts w:hint="cs"/>
          <w:rtl/>
        </w:rPr>
        <w:t xml:space="preserve"> المرتبطة بسواتل</w:t>
      </w:r>
      <w:r w:rsidR="00913B60">
        <w:rPr>
          <w:rFonts w:hint="eastAsia"/>
          <w:rtl/>
        </w:rPr>
        <w:t> </w:t>
      </w:r>
      <w:r>
        <w:t>GOES</w:t>
      </w:r>
      <w:r>
        <w:rPr>
          <w:rFonts w:hint="cs"/>
          <w:rtl/>
        </w:rPr>
        <w:t xml:space="preserve"> بمقدار </w:t>
      </w:r>
      <w:r>
        <w:t>dB 33,3</w:t>
      </w:r>
      <w:r>
        <w:rPr>
          <w:rFonts w:hint="cs"/>
          <w:rtl/>
        </w:rPr>
        <w:t xml:space="preserve"> و </w:t>
      </w:r>
      <w:r>
        <w:t>165,96</w:t>
      </w:r>
      <w:r>
        <w:rPr>
          <w:rFonts w:hint="cs"/>
          <w:rtl/>
        </w:rPr>
        <w:t xml:space="preserve"> </w:t>
      </w:r>
      <w:r>
        <w:t>K</w:t>
      </w:r>
      <w:r>
        <w:rPr>
          <w:rFonts w:hint="cs"/>
          <w:rtl/>
        </w:rPr>
        <w:t xml:space="preserve"> على التوالي.</w:t>
      </w:r>
    </w:p>
    <w:p w:rsidR="003569F0" w:rsidRDefault="003569F0" w:rsidP="00155ABB">
      <w:pPr>
        <w:rPr>
          <w:rtl/>
        </w:rPr>
      </w:pPr>
      <w:r>
        <w:rPr>
          <w:rFonts w:hint="cs"/>
          <w:rtl/>
        </w:rPr>
        <w:t xml:space="preserve">وتبلغ زاوية ارتفاع إشارة المنارات الراديوية </w:t>
      </w:r>
      <w:r>
        <w:t>EPIRB</w:t>
      </w:r>
      <w:r>
        <w:rPr>
          <w:rFonts w:hint="cs"/>
          <w:rtl/>
        </w:rPr>
        <w:t xml:space="preserve"> بالنسبة إلى المركبة الفضائية مقدار </w:t>
      </w:r>
      <w:r w:rsidRPr="00A902CD">
        <w:t>°5</w:t>
      </w:r>
      <w:r>
        <w:rPr>
          <w:rFonts w:hint="cs"/>
          <w:rtl/>
        </w:rPr>
        <w:t xml:space="preserve">. وفي حال عدم وجود مصادر خارجية للتداخل، تكون النسبة الإجمالية </w:t>
      </w:r>
      <w:r w:rsidRPr="00A902CD">
        <w:rPr>
          <w:i/>
          <w:iCs/>
        </w:rPr>
        <w:t>C</w:t>
      </w:r>
      <w:r w:rsidRPr="00A902CD">
        <w:t>/</w:t>
      </w:r>
      <w:r w:rsidRPr="00A902CD">
        <w:rPr>
          <w:i/>
          <w:iCs/>
        </w:rPr>
        <w:t>N</w:t>
      </w:r>
      <w:r w:rsidRPr="00A902CD">
        <w:rPr>
          <w:vertAlign w:val="subscript"/>
        </w:rPr>
        <w:t>0</w:t>
      </w:r>
      <w:r>
        <w:rPr>
          <w:rFonts w:hint="cs"/>
          <w:rtl/>
        </w:rPr>
        <w:t xml:space="preserve"> بمقدار </w:t>
      </w:r>
      <w:r w:rsidR="007420D5">
        <w:t>dB-Hz </w:t>
      </w:r>
      <w:r>
        <w:t>31,1</w:t>
      </w:r>
      <w:r>
        <w:rPr>
          <w:rFonts w:hint="cs"/>
          <w:rtl/>
        </w:rPr>
        <w:t xml:space="preserve">، أي أن </w:t>
      </w:r>
      <w:r w:rsidRPr="00A902CD">
        <w:rPr>
          <w:i/>
          <w:iCs/>
        </w:rPr>
        <w:t>E</w:t>
      </w:r>
      <w:r w:rsidRPr="00A902CD">
        <w:rPr>
          <w:i/>
          <w:iCs/>
          <w:vertAlign w:val="subscript"/>
        </w:rPr>
        <w:t>b</w:t>
      </w:r>
      <w:r w:rsidRPr="00A902CD">
        <w:t>/</w:t>
      </w:r>
      <w:r w:rsidRPr="00A902CD">
        <w:rPr>
          <w:i/>
          <w:iCs/>
        </w:rPr>
        <w:t>N</w:t>
      </w:r>
      <w:r w:rsidRPr="00A902CD">
        <w:rPr>
          <w:vertAlign w:val="subscript"/>
        </w:rPr>
        <w:t>0</w:t>
      </w:r>
      <w:r>
        <w:rPr>
          <w:rFonts w:hint="cs"/>
          <w:rtl/>
        </w:rPr>
        <w:t xml:space="preserve">  تساوي </w:t>
      </w:r>
      <w:r w:rsidR="007420D5">
        <w:t>dB </w:t>
      </w:r>
      <w:r>
        <w:t>5,1</w:t>
      </w:r>
      <w:r>
        <w:rPr>
          <w:rFonts w:hint="cs"/>
          <w:rtl/>
        </w:rPr>
        <w:t xml:space="preserve">. وعندما تؤخذ في الحسبان خسائر التنفيذ وإزالة تشكيل معطيات المنارة </w:t>
      </w:r>
      <w:r w:rsidRPr="00D32FBD">
        <w:rPr>
          <w:rFonts w:hint="cs"/>
          <w:rtl/>
        </w:rPr>
        <w:t>و</w:t>
      </w:r>
      <w:r>
        <w:rPr>
          <w:rFonts w:hint="cs"/>
          <w:rtl/>
        </w:rPr>
        <w:t xml:space="preserve">كذلك مقدار </w:t>
      </w:r>
      <w:r w:rsidRPr="00D32FBD">
        <w:rPr>
          <w:rFonts w:hint="cs"/>
          <w:rtl/>
        </w:rPr>
        <w:t>كسب</w:t>
      </w:r>
      <w:r>
        <w:rPr>
          <w:rFonts w:hint="cs"/>
          <w:rtl/>
        </w:rPr>
        <w:t xml:space="preserve"> المعالجة عند مطراف</w:t>
      </w:r>
      <w:r w:rsidR="007420D5">
        <w:rPr>
          <w:rFonts w:hint="eastAsia"/>
          <w:rtl/>
        </w:rPr>
        <w:t> </w:t>
      </w:r>
      <w:r>
        <w:t>GEOLUT</w:t>
      </w:r>
      <w:r>
        <w:rPr>
          <w:rFonts w:hint="cs"/>
          <w:rtl/>
        </w:rPr>
        <w:t xml:space="preserve"> تكون النسبة الفعلية </w:t>
      </w:r>
      <w:r w:rsidRPr="00A902CD">
        <w:rPr>
          <w:i/>
          <w:iCs/>
        </w:rPr>
        <w:t>E</w:t>
      </w:r>
      <w:r w:rsidRPr="00A902CD">
        <w:rPr>
          <w:i/>
          <w:iCs/>
          <w:vertAlign w:val="subscript"/>
        </w:rPr>
        <w:t>b</w:t>
      </w:r>
      <w:r w:rsidRPr="00A902CD">
        <w:t>/</w:t>
      </w:r>
      <w:r w:rsidRPr="00A902CD">
        <w:rPr>
          <w:i/>
          <w:iCs/>
        </w:rPr>
        <w:t>N</w:t>
      </w:r>
      <w:r w:rsidRPr="00A902CD">
        <w:rPr>
          <w:vertAlign w:val="subscript"/>
        </w:rPr>
        <w:t>0</w:t>
      </w:r>
      <w:r>
        <w:rPr>
          <w:rFonts w:hint="cs"/>
          <w:rtl/>
        </w:rPr>
        <w:t xml:space="preserve"> بمقدار </w:t>
      </w:r>
      <w:r w:rsidR="00155ABB">
        <w:t>dB </w:t>
      </w:r>
      <w:r>
        <w:t>10,1</w:t>
      </w:r>
      <w:r>
        <w:rPr>
          <w:rFonts w:hint="cs"/>
          <w:rtl/>
        </w:rPr>
        <w:t xml:space="preserve">. وبما أن القناة تستوجب أن تكون النسبة الإجمالية </w:t>
      </w:r>
      <w:r w:rsidRPr="00A902CD">
        <w:rPr>
          <w:i/>
          <w:iCs/>
        </w:rPr>
        <w:t>E</w:t>
      </w:r>
      <w:r w:rsidRPr="00A902CD">
        <w:rPr>
          <w:i/>
          <w:iCs/>
          <w:vertAlign w:val="subscript"/>
        </w:rPr>
        <w:t>b</w:t>
      </w:r>
      <w:r w:rsidRPr="00A902CD">
        <w:t>/(</w:t>
      </w:r>
      <w:r w:rsidRPr="00A902CD">
        <w:rPr>
          <w:i/>
          <w:iCs/>
        </w:rPr>
        <w:t>N</w:t>
      </w:r>
      <w:r w:rsidRPr="00A902CD">
        <w:rPr>
          <w:vertAlign w:val="subscript"/>
        </w:rPr>
        <w:t>0</w:t>
      </w:r>
      <w:r w:rsidRPr="00A902CD">
        <w:t> + </w:t>
      </w:r>
      <w:r w:rsidRPr="00A902CD">
        <w:rPr>
          <w:i/>
          <w:iCs/>
        </w:rPr>
        <w:t>I</w:t>
      </w:r>
      <w:r w:rsidRPr="00A902CD">
        <w:rPr>
          <w:vertAlign w:val="subscript"/>
        </w:rPr>
        <w:t>0</w:t>
      </w:r>
      <w:r w:rsidRPr="00A902CD">
        <w:t>)</w:t>
      </w:r>
      <w:r w:rsidRPr="00A902CD">
        <w:rPr>
          <w:vertAlign w:val="subscript"/>
        </w:rPr>
        <w:t xml:space="preserve"> </w:t>
      </w:r>
      <w:r>
        <w:rPr>
          <w:rFonts w:hint="cs"/>
          <w:rtl/>
        </w:rPr>
        <w:t xml:space="preserve"> بمقدار </w:t>
      </w:r>
      <w:r w:rsidR="005F554B">
        <w:t>dB </w:t>
      </w:r>
      <w:r>
        <w:t>8,8</w:t>
      </w:r>
      <w:r>
        <w:rPr>
          <w:rFonts w:hint="cs"/>
          <w:rtl/>
        </w:rPr>
        <w:t xml:space="preserve"> على الأقل، لضمان الحد الأدنى من شروط الأداء فمن الضروري ألاّ يؤدي مجموع التداخل عريض النطاق في الوصلة الهابطة إلى تخفيض مجموع </w:t>
      </w:r>
      <w:r w:rsidRPr="00B54BED">
        <w:rPr>
          <w:rFonts w:hint="cs"/>
          <w:rtl/>
        </w:rPr>
        <w:t>نسبة الموجة الحاملة إلى الضوضاء</w:t>
      </w:r>
      <w:r>
        <w:rPr>
          <w:rFonts w:hint="cs"/>
          <w:rtl/>
        </w:rPr>
        <w:t xml:space="preserve"> ونسبة كثافة التداخل بأكثر من </w:t>
      </w:r>
      <w:r w:rsidR="00AD2FD3">
        <w:t>dB </w:t>
      </w:r>
      <w:r>
        <w:t>1,3</w:t>
      </w:r>
      <w:r>
        <w:rPr>
          <w:rFonts w:hint="cs"/>
          <w:rtl/>
        </w:rPr>
        <w:t>.</w:t>
      </w:r>
    </w:p>
    <w:p w:rsidR="003569F0" w:rsidRDefault="003569F0" w:rsidP="006E3A33">
      <w:pPr>
        <w:rPr>
          <w:rtl/>
        </w:rPr>
      </w:pPr>
      <w:r>
        <w:rPr>
          <w:rFonts w:hint="cs"/>
          <w:rtl/>
        </w:rPr>
        <w:lastRenderedPageBreak/>
        <w:t xml:space="preserve">وبما أن النسبة الإجمالية </w:t>
      </w:r>
      <w:r w:rsidRPr="00A902CD">
        <w:rPr>
          <w:i/>
          <w:iCs/>
        </w:rPr>
        <w:t>C</w:t>
      </w:r>
      <w:r w:rsidRPr="00A902CD">
        <w:t>/</w:t>
      </w:r>
      <w:r w:rsidRPr="00A902CD">
        <w:rPr>
          <w:i/>
          <w:iCs/>
        </w:rPr>
        <w:t>N</w:t>
      </w:r>
      <w:r w:rsidRPr="00A902CD">
        <w:rPr>
          <w:vertAlign w:val="subscript"/>
        </w:rPr>
        <w:t>0</w:t>
      </w:r>
      <w:r>
        <w:rPr>
          <w:rFonts w:hint="cs"/>
          <w:rtl/>
        </w:rPr>
        <w:t xml:space="preserve"> في غياب أي تداخل تساوي </w:t>
      </w:r>
      <w:r w:rsidR="00B80EB8">
        <w:t>dB-Hz </w:t>
      </w:r>
      <w:r>
        <w:t>31,1</w:t>
      </w:r>
      <w:r>
        <w:rPr>
          <w:rFonts w:hint="cs"/>
          <w:rtl/>
        </w:rPr>
        <w:t xml:space="preserve">، فإن التداخل من قبيل ضوضاء النطاق العريض الذي يتسبب في انحطاط الوصلة الهابطة بمقدار </w:t>
      </w:r>
      <w:r w:rsidR="006E3A33">
        <w:t>dB </w:t>
      </w:r>
      <w:r>
        <w:t>1,3</w:t>
      </w:r>
      <w:r>
        <w:rPr>
          <w:rFonts w:hint="cs"/>
          <w:rtl/>
        </w:rPr>
        <w:t xml:space="preserve"> يؤدي إلى مجموع نسبة الموجة الحاملة إلى الضوضاء ونسبة كثافة التداخل </w:t>
      </w:r>
      <w:r w:rsidRPr="00A902CD">
        <w:t>(</w:t>
      </w:r>
      <w:r w:rsidRPr="00A902CD">
        <w:rPr>
          <w:i/>
          <w:iCs/>
        </w:rPr>
        <w:t>C</w:t>
      </w:r>
      <w:r w:rsidRPr="00A902CD">
        <w:t>/(</w:t>
      </w:r>
      <w:r w:rsidRPr="00A902CD">
        <w:rPr>
          <w:i/>
          <w:iCs/>
        </w:rPr>
        <w:t>N</w:t>
      </w:r>
      <w:r w:rsidRPr="00A902CD">
        <w:rPr>
          <w:vertAlign w:val="subscript"/>
        </w:rPr>
        <w:t>0</w:t>
      </w:r>
      <w:r w:rsidRPr="00A902CD">
        <w:t> + </w:t>
      </w:r>
      <w:r w:rsidRPr="00A902CD">
        <w:rPr>
          <w:i/>
          <w:iCs/>
        </w:rPr>
        <w:t>I</w:t>
      </w:r>
      <w:r w:rsidRPr="00A902CD">
        <w:rPr>
          <w:vertAlign w:val="subscript"/>
        </w:rPr>
        <w:t>0</w:t>
      </w:r>
      <w:r w:rsidRPr="00A902CD">
        <w:t>))</w:t>
      </w:r>
      <w:r w:rsidRPr="00A902CD">
        <w:rPr>
          <w:i/>
          <w:iCs/>
          <w:vertAlign w:val="subscript"/>
        </w:rPr>
        <w:t>overall</w:t>
      </w:r>
      <w:r>
        <w:rPr>
          <w:rFonts w:hint="cs"/>
          <w:rtl/>
        </w:rPr>
        <w:t xml:space="preserve"> كما يلي:</w:t>
      </w:r>
    </w:p>
    <w:p w:rsidR="00606E17" w:rsidRPr="00606E17" w:rsidRDefault="00606E17" w:rsidP="008415FD">
      <w:pPr>
        <w:tabs>
          <w:tab w:val="left" w:pos="794"/>
          <w:tab w:val="left" w:pos="2835"/>
          <w:tab w:val="left" w:pos="4649"/>
          <w:tab w:val="right" w:pos="9639"/>
        </w:tabs>
        <w:bidi w:val="0"/>
        <w:spacing w:line="240" w:lineRule="auto"/>
        <w:rPr>
          <w:rFonts w:cs="Times New Roman"/>
          <w:sz w:val="24"/>
          <w:szCs w:val="20"/>
          <w:lang w:eastAsia="en-US"/>
        </w:rPr>
      </w:pPr>
      <w:r w:rsidRPr="00606E17">
        <w:rPr>
          <w:rFonts w:cs="Times New Roman"/>
          <w:sz w:val="24"/>
          <w:szCs w:val="20"/>
          <w:lang w:eastAsia="en-US"/>
        </w:rPr>
        <w:tab/>
      </w:r>
      <w:r w:rsidRPr="00606E17">
        <w:rPr>
          <w:rFonts w:cs="Times New Roman"/>
          <w:sz w:val="24"/>
          <w:szCs w:val="20"/>
          <w:lang w:eastAsia="en-US"/>
        </w:rPr>
        <w:tab/>
        <w:t>(</w:t>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 + </w:t>
      </w:r>
      <w:r w:rsidRPr="00606E17">
        <w:rPr>
          <w:rFonts w:cs="Times New Roman"/>
          <w:i/>
          <w:iCs/>
          <w:sz w:val="24"/>
          <w:szCs w:val="20"/>
          <w:lang w:eastAsia="en-US"/>
        </w:rPr>
        <w:t>I</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i/>
          <w:iCs/>
          <w:sz w:val="24"/>
          <w:szCs w:val="20"/>
          <w:vertAlign w:val="subscript"/>
          <w:lang w:eastAsia="en-US"/>
        </w:rPr>
        <w:t>overall</w:t>
      </w:r>
      <w:r w:rsidRPr="00606E17">
        <w:rPr>
          <w:rFonts w:cs="Times New Roman"/>
          <w:sz w:val="24"/>
          <w:szCs w:val="20"/>
          <w:lang w:eastAsia="en-US"/>
        </w:rPr>
        <w:tab/>
        <w:t>= (</w:t>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i/>
          <w:iCs/>
          <w:sz w:val="24"/>
          <w:szCs w:val="20"/>
          <w:vertAlign w:val="subscript"/>
          <w:lang w:eastAsia="en-US"/>
        </w:rPr>
        <w:t>overall</w:t>
      </w:r>
      <w:r w:rsidRPr="00606E17">
        <w:rPr>
          <w:rFonts w:cs="Times New Roman"/>
          <w:sz w:val="24"/>
          <w:szCs w:val="20"/>
          <w:lang w:eastAsia="en-US"/>
        </w:rPr>
        <w:t xml:space="preserve"> – 1</w:t>
      </w:r>
      <w:r w:rsidR="008415FD">
        <w:rPr>
          <w:rFonts w:cs="Times New Roman"/>
          <w:sz w:val="24"/>
          <w:szCs w:val="20"/>
          <w:lang w:eastAsia="en-US"/>
        </w:rPr>
        <w:t>,</w:t>
      </w:r>
      <w:r w:rsidRPr="00606E17">
        <w:rPr>
          <w:rFonts w:cs="Times New Roman"/>
          <w:sz w:val="24"/>
          <w:szCs w:val="20"/>
          <w:lang w:eastAsia="en-US"/>
        </w:rPr>
        <w:t>3 dB</w:t>
      </w:r>
    </w:p>
    <w:p w:rsidR="00606E17" w:rsidRPr="00606E17" w:rsidRDefault="00606E17" w:rsidP="008415FD">
      <w:pPr>
        <w:tabs>
          <w:tab w:val="left" w:pos="794"/>
          <w:tab w:val="left" w:pos="2835"/>
          <w:tab w:val="left" w:pos="4649"/>
          <w:tab w:val="right" w:pos="9639"/>
        </w:tabs>
        <w:bidi w:val="0"/>
        <w:spacing w:line="240" w:lineRule="auto"/>
        <w:rPr>
          <w:rFonts w:cs="Times New Roman"/>
          <w:sz w:val="24"/>
          <w:szCs w:val="20"/>
          <w:lang w:eastAsia="en-US"/>
        </w:rPr>
      </w:pPr>
      <w:r w:rsidRPr="00606E17">
        <w:rPr>
          <w:rFonts w:cs="Times New Roman"/>
          <w:sz w:val="24"/>
          <w:szCs w:val="20"/>
          <w:lang w:eastAsia="en-US"/>
        </w:rPr>
        <w:tab/>
      </w:r>
      <w:r w:rsidRPr="00606E17">
        <w:rPr>
          <w:rFonts w:cs="Times New Roman"/>
          <w:sz w:val="24"/>
          <w:szCs w:val="20"/>
          <w:lang w:eastAsia="en-US"/>
        </w:rPr>
        <w:tab/>
      </w:r>
      <w:r w:rsidRPr="00606E17">
        <w:rPr>
          <w:rFonts w:cs="Times New Roman"/>
          <w:sz w:val="24"/>
          <w:szCs w:val="20"/>
          <w:lang w:eastAsia="en-US"/>
        </w:rPr>
        <w:tab/>
        <w:t>= 31</w:t>
      </w:r>
      <w:r w:rsidR="008415FD">
        <w:rPr>
          <w:rFonts w:cs="Times New Roman"/>
          <w:sz w:val="24"/>
          <w:szCs w:val="20"/>
          <w:lang w:eastAsia="en-US"/>
        </w:rPr>
        <w:t>,</w:t>
      </w:r>
      <w:r w:rsidRPr="00606E17">
        <w:rPr>
          <w:rFonts w:cs="Times New Roman"/>
          <w:sz w:val="24"/>
          <w:szCs w:val="20"/>
          <w:lang w:eastAsia="en-US"/>
        </w:rPr>
        <w:t>1 dB</w:t>
      </w:r>
      <w:r w:rsidRPr="00606E17">
        <w:rPr>
          <w:rFonts w:cs="Times New Roman"/>
          <w:sz w:val="24"/>
          <w:szCs w:val="20"/>
          <w:lang w:eastAsia="en-US"/>
        </w:rPr>
        <w:noBreakHyphen/>
        <w:t>Hz – 1</w:t>
      </w:r>
      <w:r w:rsidR="008415FD">
        <w:rPr>
          <w:rFonts w:cs="Times New Roman"/>
          <w:sz w:val="24"/>
          <w:szCs w:val="20"/>
          <w:lang w:eastAsia="en-US"/>
        </w:rPr>
        <w:t>,</w:t>
      </w:r>
      <w:r w:rsidRPr="00606E17">
        <w:rPr>
          <w:rFonts w:cs="Times New Roman"/>
          <w:sz w:val="24"/>
          <w:szCs w:val="20"/>
          <w:lang w:eastAsia="en-US"/>
        </w:rPr>
        <w:t>3 dB</w:t>
      </w:r>
    </w:p>
    <w:p w:rsidR="00606E17" w:rsidRPr="00606E17" w:rsidRDefault="00606E17" w:rsidP="008415FD">
      <w:pPr>
        <w:tabs>
          <w:tab w:val="left" w:pos="794"/>
          <w:tab w:val="left" w:pos="2835"/>
          <w:tab w:val="left" w:pos="4649"/>
          <w:tab w:val="right" w:pos="9639"/>
        </w:tabs>
        <w:bidi w:val="0"/>
        <w:spacing w:line="240" w:lineRule="auto"/>
        <w:rPr>
          <w:rFonts w:cs="Times New Roman"/>
          <w:sz w:val="24"/>
          <w:szCs w:val="20"/>
          <w:lang w:eastAsia="en-US"/>
        </w:rPr>
      </w:pPr>
      <w:r w:rsidRPr="00606E17">
        <w:rPr>
          <w:rFonts w:cs="Times New Roman"/>
          <w:sz w:val="24"/>
          <w:szCs w:val="20"/>
          <w:lang w:eastAsia="en-US"/>
        </w:rPr>
        <w:tab/>
      </w:r>
      <w:r w:rsidRPr="00606E17">
        <w:rPr>
          <w:rFonts w:cs="Times New Roman"/>
          <w:sz w:val="24"/>
          <w:szCs w:val="20"/>
          <w:lang w:eastAsia="en-US"/>
        </w:rPr>
        <w:tab/>
      </w:r>
      <w:r w:rsidRPr="00606E17">
        <w:rPr>
          <w:rFonts w:cs="Times New Roman"/>
          <w:sz w:val="24"/>
          <w:szCs w:val="20"/>
          <w:lang w:eastAsia="en-US"/>
        </w:rPr>
        <w:tab/>
        <w:t>= 29</w:t>
      </w:r>
      <w:r w:rsidR="008415FD">
        <w:rPr>
          <w:rFonts w:cs="Times New Roman"/>
          <w:sz w:val="24"/>
          <w:szCs w:val="20"/>
          <w:lang w:eastAsia="en-US"/>
        </w:rPr>
        <w:t>,</w:t>
      </w:r>
      <w:r w:rsidRPr="00606E17">
        <w:rPr>
          <w:rFonts w:cs="Times New Roman"/>
          <w:sz w:val="24"/>
          <w:szCs w:val="20"/>
          <w:lang w:eastAsia="en-US"/>
        </w:rPr>
        <w:t>8 dB</w:t>
      </w:r>
      <w:r w:rsidRPr="00606E17">
        <w:rPr>
          <w:rFonts w:cs="Times New Roman"/>
          <w:sz w:val="24"/>
          <w:szCs w:val="20"/>
          <w:lang w:eastAsia="en-US"/>
        </w:rPr>
        <w:noBreakHyphen/>
        <w:t>Hz</w:t>
      </w:r>
    </w:p>
    <w:p w:rsidR="003569F0" w:rsidRDefault="003569F0" w:rsidP="00592B75">
      <w:pPr>
        <w:rPr>
          <w:rtl/>
        </w:rPr>
      </w:pPr>
      <w:r>
        <w:rPr>
          <w:rFonts w:hint="cs"/>
          <w:rtl/>
        </w:rPr>
        <w:t xml:space="preserve">تحسب النسبة </w:t>
      </w:r>
      <w:r w:rsidRPr="00A902CD">
        <w:t>(</w:t>
      </w:r>
      <w:r w:rsidRPr="00A902CD">
        <w:rPr>
          <w:i/>
          <w:iCs/>
        </w:rPr>
        <w:t>C</w:t>
      </w:r>
      <w:r w:rsidRPr="00A902CD">
        <w:t>/(</w:t>
      </w:r>
      <w:r w:rsidRPr="00A902CD">
        <w:rPr>
          <w:i/>
          <w:iCs/>
        </w:rPr>
        <w:t>N</w:t>
      </w:r>
      <w:r w:rsidRPr="00A902CD">
        <w:rPr>
          <w:vertAlign w:val="subscript"/>
        </w:rPr>
        <w:t>0</w:t>
      </w:r>
      <w:r w:rsidRPr="00A902CD">
        <w:t> + </w:t>
      </w:r>
      <w:r w:rsidRPr="00A902CD">
        <w:rPr>
          <w:i/>
          <w:iCs/>
        </w:rPr>
        <w:t>I</w:t>
      </w:r>
      <w:r w:rsidRPr="00A902CD">
        <w:rPr>
          <w:vertAlign w:val="subscript"/>
        </w:rPr>
        <w:t>0</w:t>
      </w:r>
      <w:r w:rsidRPr="00A902CD">
        <w:t>))</w:t>
      </w:r>
      <w:r w:rsidRPr="00A902CD">
        <w:rPr>
          <w:i/>
          <w:iCs/>
          <w:vertAlign w:val="subscript"/>
        </w:rPr>
        <w:t>overall</w:t>
      </w:r>
      <w:r>
        <w:rPr>
          <w:rFonts w:hint="cs"/>
          <w:rtl/>
        </w:rPr>
        <w:t xml:space="preserve"> بإضافة نسبة الموجة الحاملة إلى الضوضاء إلى نسبة كثافة التداخل للوصلة الصاعدة والوصلة الهابطة كما يلي:</w:t>
      </w:r>
    </w:p>
    <w:p w:rsidR="00606E17" w:rsidRPr="00606E17" w:rsidRDefault="00606E17" w:rsidP="00606E17">
      <w:pPr>
        <w:tabs>
          <w:tab w:val="left" w:pos="794"/>
          <w:tab w:val="center" w:pos="4820"/>
          <w:tab w:val="right" w:pos="9639"/>
        </w:tabs>
        <w:bidi w:val="0"/>
        <w:spacing w:line="240" w:lineRule="auto"/>
        <w:rPr>
          <w:rFonts w:cs="Times New Roman"/>
          <w:sz w:val="24"/>
          <w:szCs w:val="20"/>
          <w:lang w:eastAsia="en-US"/>
        </w:rPr>
      </w:pPr>
      <w:r w:rsidRPr="00606E17">
        <w:rPr>
          <w:rFonts w:cs="Times New Roman"/>
          <w:sz w:val="24"/>
          <w:szCs w:val="20"/>
          <w:lang w:eastAsia="en-US"/>
        </w:rPr>
        <w:tab/>
      </w:r>
      <w:r w:rsidRPr="00606E17">
        <w:rPr>
          <w:rFonts w:cs="Times New Roman"/>
          <w:sz w:val="24"/>
          <w:szCs w:val="20"/>
          <w:lang w:eastAsia="en-US"/>
        </w:rPr>
        <w:tab/>
        <w:t>(</w:t>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 + </w:t>
      </w:r>
      <w:r w:rsidRPr="00606E17">
        <w:rPr>
          <w:rFonts w:cs="Times New Roman"/>
          <w:i/>
          <w:iCs/>
          <w:sz w:val="24"/>
          <w:szCs w:val="20"/>
          <w:lang w:eastAsia="en-US"/>
        </w:rPr>
        <w:t>I</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i/>
          <w:iCs/>
          <w:sz w:val="24"/>
          <w:szCs w:val="20"/>
          <w:vertAlign w:val="subscript"/>
          <w:lang w:eastAsia="en-US"/>
        </w:rPr>
        <w:t>overall</w:t>
      </w:r>
      <w:r w:rsidRPr="00606E17">
        <w:rPr>
          <w:rFonts w:cs="Times New Roman"/>
          <w:sz w:val="24"/>
          <w:szCs w:val="20"/>
          <w:lang w:eastAsia="en-US"/>
        </w:rPr>
        <w:t> = ((</w:t>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 + </w:t>
      </w:r>
      <w:r w:rsidRPr="00606E17">
        <w:rPr>
          <w:rFonts w:cs="Times New Roman"/>
          <w:i/>
          <w:iCs/>
          <w:sz w:val="24"/>
          <w:szCs w:val="20"/>
          <w:lang w:eastAsia="en-US"/>
        </w:rPr>
        <w:t>I</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sz w:val="24"/>
          <w:szCs w:val="20"/>
          <w:vertAlign w:val="superscript"/>
          <w:lang w:eastAsia="en-US"/>
        </w:rPr>
        <w:t>−1</w:t>
      </w:r>
      <w:r w:rsidRPr="00606E17">
        <w:rPr>
          <w:rFonts w:cs="Times New Roman"/>
          <w:iCs/>
          <w:sz w:val="24"/>
          <w:szCs w:val="20"/>
          <w:vertAlign w:val="subscript"/>
          <w:lang w:eastAsia="en-US"/>
        </w:rPr>
        <w:sym w:font="Symbol" w:char="F0AD"/>
      </w:r>
      <w:r w:rsidRPr="00606E17">
        <w:rPr>
          <w:rFonts w:cs="Times New Roman"/>
          <w:sz w:val="24"/>
          <w:szCs w:val="20"/>
          <w:lang w:eastAsia="en-US"/>
        </w:rPr>
        <w:t xml:space="preserve"> + (</w:t>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 + </w:t>
      </w:r>
      <w:r w:rsidRPr="00606E17">
        <w:rPr>
          <w:rFonts w:cs="Times New Roman"/>
          <w:i/>
          <w:iCs/>
          <w:sz w:val="24"/>
          <w:szCs w:val="20"/>
          <w:lang w:eastAsia="en-US"/>
        </w:rPr>
        <w:t>I</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sz w:val="24"/>
          <w:szCs w:val="20"/>
          <w:vertAlign w:val="superscript"/>
          <w:lang w:eastAsia="en-US"/>
        </w:rPr>
        <w:t>−1</w:t>
      </w:r>
      <w:r w:rsidRPr="00606E17">
        <w:rPr>
          <w:rFonts w:cs="Times New Roman"/>
          <w:iCs/>
          <w:sz w:val="24"/>
          <w:szCs w:val="20"/>
          <w:vertAlign w:val="subscript"/>
          <w:lang w:eastAsia="en-US"/>
        </w:rPr>
        <w:sym w:font="Symbol" w:char="F0AF"/>
      </w:r>
      <w:r w:rsidRPr="00606E17">
        <w:rPr>
          <w:rFonts w:cs="Times New Roman"/>
          <w:sz w:val="24"/>
          <w:szCs w:val="20"/>
          <w:lang w:eastAsia="en-US"/>
        </w:rPr>
        <w:t>)</w:t>
      </w:r>
      <w:r w:rsidRPr="00606E17">
        <w:rPr>
          <w:rFonts w:cs="Times New Roman"/>
          <w:sz w:val="24"/>
          <w:szCs w:val="20"/>
          <w:vertAlign w:val="superscript"/>
          <w:lang w:eastAsia="en-US"/>
        </w:rPr>
        <w:t>−1</w:t>
      </w:r>
    </w:p>
    <w:p w:rsidR="003569F0" w:rsidRDefault="003569F0" w:rsidP="00592B75">
      <w:pPr>
        <w:rPr>
          <w:rtl/>
        </w:rPr>
      </w:pPr>
      <w:r>
        <w:rPr>
          <w:rFonts w:hint="cs"/>
          <w:rtl/>
        </w:rPr>
        <w:t>و</w:t>
      </w:r>
      <w:r w:rsidRPr="00FF3533">
        <w:rPr>
          <w:rFonts w:hint="cs"/>
          <w:rtl/>
        </w:rPr>
        <w:t>بما</w:t>
      </w:r>
      <w:r>
        <w:rPr>
          <w:rFonts w:hint="cs"/>
          <w:vertAlign w:val="superscript"/>
          <w:rtl/>
        </w:rPr>
        <w:t xml:space="preserve"> </w:t>
      </w:r>
      <w:r>
        <w:rPr>
          <w:rFonts w:hint="cs"/>
          <w:rtl/>
        </w:rPr>
        <w:t>أن هذا التحليل لا يتناول سوى تداخل الوصلة الهابطة، تصبح المعادلة كما يلي:</w:t>
      </w:r>
    </w:p>
    <w:p w:rsidR="00606E17" w:rsidRPr="00606E17" w:rsidRDefault="00606E17" w:rsidP="00606E17">
      <w:pPr>
        <w:tabs>
          <w:tab w:val="left" w:pos="794"/>
          <w:tab w:val="center" w:pos="4820"/>
          <w:tab w:val="right" w:pos="9639"/>
        </w:tabs>
        <w:bidi w:val="0"/>
        <w:spacing w:line="240" w:lineRule="auto"/>
        <w:rPr>
          <w:rFonts w:cs="Times New Roman"/>
          <w:sz w:val="24"/>
          <w:szCs w:val="20"/>
          <w:lang w:eastAsia="en-US"/>
        </w:rPr>
      </w:pPr>
      <w:r w:rsidRPr="00606E17">
        <w:rPr>
          <w:rFonts w:cs="Times New Roman"/>
          <w:sz w:val="24"/>
          <w:szCs w:val="20"/>
          <w:lang w:eastAsia="en-US"/>
        </w:rPr>
        <w:tab/>
      </w:r>
      <w:r w:rsidRPr="00606E17">
        <w:rPr>
          <w:rFonts w:cs="Times New Roman"/>
          <w:sz w:val="24"/>
          <w:szCs w:val="20"/>
          <w:lang w:eastAsia="en-US"/>
        </w:rPr>
        <w:tab/>
        <w:t>(</w:t>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 + </w:t>
      </w:r>
      <w:r w:rsidRPr="00606E17">
        <w:rPr>
          <w:rFonts w:cs="Times New Roman"/>
          <w:i/>
          <w:iCs/>
          <w:sz w:val="24"/>
          <w:szCs w:val="20"/>
          <w:lang w:eastAsia="en-US"/>
        </w:rPr>
        <w:t>I</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i/>
          <w:iCs/>
          <w:sz w:val="24"/>
          <w:szCs w:val="20"/>
          <w:vertAlign w:val="subscript"/>
          <w:lang w:eastAsia="en-US"/>
        </w:rPr>
        <w:t>overall</w:t>
      </w:r>
      <w:r w:rsidRPr="00606E17">
        <w:rPr>
          <w:rFonts w:cs="Times New Roman"/>
          <w:sz w:val="24"/>
          <w:szCs w:val="20"/>
          <w:lang w:eastAsia="en-US"/>
        </w:rPr>
        <w:t> = ((</w:t>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sz w:val="24"/>
          <w:szCs w:val="20"/>
          <w:vertAlign w:val="superscript"/>
          <w:lang w:eastAsia="en-US"/>
        </w:rPr>
        <w:t>−1</w:t>
      </w:r>
      <w:r w:rsidRPr="00606E17">
        <w:rPr>
          <w:rFonts w:cs="Times New Roman"/>
          <w:iCs/>
          <w:sz w:val="24"/>
          <w:szCs w:val="20"/>
          <w:vertAlign w:val="subscript"/>
          <w:lang w:eastAsia="en-US"/>
        </w:rPr>
        <w:sym w:font="Symbol" w:char="F0AD"/>
      </w:r>
      <w:r w:rsidRPr="00606E17">
        <w:rPr>
          <w:rFonts w:cs="Times New Roman"/>
          <w:sz w:val="24"/>
          <w:szCs w:val="20"/>
          <w:lang w:eastAsia="en-US"/>
        </w:rPr>
        <w:t xml:space="preserve"> + (</w:t>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 + </w:t>
      </w:r>
      <w:r w:rsidRPr="00606E17">
        <w:rPr>
          <w:rFonts w:cs="Times New Roman"/>
          <w:i/>
          <w:iCs/>
          <w:sz w:val="24"/>
          <w:szCs w:val="20"/>
          <w:lang w:eastAsia="en-US"/>
        </w:rPr>
        <w:t>I</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sz w:val="24"/>
          <w:szCs w:val="20"/>
          <w:vertAlign w:val="superscript"/>
          <w:lang w:eastAsia="en-US"/>
        </w:rPr>
        <w:t>−1</w:t>
      </w:r>
      <w:r w:rsidRPr="00606E17">
        <w:rPr>
          <w:rFonts w:cs="Times New Roman"/>
          <w:iCs/>
          <w:sz w:val="24"/>
          <w:szCs w:val="20"/>
          <w:vertAlign w:val="subscript"/>
          <w:lang w:eastAsia="en-US"/>
        </w:rPr>
        <w:sym w:font="Symbol" w:char="F0AF"/>
      </w:r>
      <w:r w:rsidRPr="00606E17">
        <w:rPr>
          <w:rFonts w:cs="Times New Roman"/>
          <w:sz w:val="24"/>
          <w:szCs w:val="20"/>
          <w:lang w:eastAsia="en-US"/>
        </w:rPr>
        <w:t>)</w:t>
      </w:r>
      <w:r w:rsidRPr="00606E17">
        <w:rPr>
          <w:rFonts w:cs="Times New Roman"/>
          <w:sz w:val="24"/>
          <w:szCs w:val="20"/>
          <w:vertAlign w:val="superscript"/>
          <w:lang w:eastAsia="en-US"/>
        </w:rPr>
        <w:t>−1</w:t>
      </w:r>
    </w:p>
    <w:p w:rsidR="003569F0" w:rsidRPr="008E50C6" w:rsidRDefault="003569F0" w:rsidP="00AB32DA">
      <w:pPr>
        <w:rPr>
          <w:i/>
          <w:rtl/>
        </w:rPr>
      </w:pPr>
      <w:r>
        <w:rPr>
          <w:rFonts w:hint="cs"/>
          <w:rtl/>
        </w:rPr>
        <w:t xml:space="preserve">فإذا كانت </w:t>
      </w:r>
      <w:r w:rsidRPr="008E50C6">
        <w:t>(</w:t>
      </w:r>
      <w:r w:rsidRPr="008E50C6">
        <w:rPr>
          <w:i/>
          <w:iCs/>
        </w:rPr>
        <w:t>C</w:t>
      </w:r>
      <w:r w:rsidRPr="008E50C6">
        <w:t>/(</w:t>
      </w:r>
      <w:r w:rsidRPr="008E50C6">
        <w:rPr>
          <w:i/>
          <w:iCs/>
        </w:rPr>
        <w:t>N</w:t>
      </w:r>
      <w:r w:rsidRPr="008E50C6">
        <w:rPr>
          <w:vertAlign w:val="subscript"/>
        </w:rPr>
        <w:t>0</w:t>
      </w:r>
      <w:r w:rsidRPr="008E50C6">
        <w:t> + </w:t>
      </w:r>
      <w:r w:rsidRPr="008E50C6">
        <w:rPr>
          <w:i/>
          <w:iCs/>
        </w:rPr>
        <w:t>I</w:t>
      </w:r>
      <w:r w:rsidRPr="008E50C6">
        <w:rPr>
          <w:vertAlign w:val="subscript"/>
        </w:rPr>
        <w:t>0</w:t>
      </w:r>
      <w:r w:rsidRPr="008E50C6">
        <w:t>))</w:t>
      </w:r>
      <w:r w:rsidRPr="008E50C6">
        <w:rPr>
          <w:i/>
          <w:iCs/>
          <w:vertAlign w:val="subscript"/>
        </w:rPr>
        <w:t>overall</w:t>
      </w:r>
      <w:r w:rsidRPr="008E50C6">
        <w:rPr>
          <w:rFonts w:hint="cs"/>
          <w:rtl/>
        </w:rPr>
        <w:t xml:space="preserve"> </w:t>
      </w:r>
      <w:r>
        <w:rPr>
          <w:rFonts w:hint="cs"/>
          <w:rtl/>
        </w:rPr>
        <w:t xml:space="preserve">تساوي </w:t>
      </w:r>
      <w:r w:rsidRPr="008E50C6">
        <w:t>29</w:t>
      </w:r>
      <w:r>
        <w:t>,</w:t>
      </w:r>
      <w:r w:rsidRPr="008E50C6">
        <w:t>8 </w:t>
      </w:r>
      <w:r w:rsidRPr="008E50C6">
        <w:rPr>
          <w:rFonts w:hint="cs"/>
          <w:rtl/>
        </w:rPr>
        <w:t xml:space="preserve"> </w:t>
      </w:r>
      <w:r w:rsidRPr="008E50C6">
        <w:t>dB-Hz</w:t>
      </w:r>
      <w:r w:rsidRPr="008E50C6">
        <w:rPr>
          <w:rFonts w:hint="cs"/>
          <w:rtl/>
        </w:rPr>
        <w:t xml:space="preserve"> و</w:t>
      </w:r>
      <w:r>
        <w:rPr>
          <w:rFonts w:hint="cs"/>
          <w:rtl/>
        </w:rPr>
        <w:t xml:space="preserve">كانت </w:t>
      </w:r>
      <w:r w:rsidRPr="008E50C6">
        <w:t>(</w:t>
      </w:r>
      <w:r w:rsidRPr="008E50C6">
        <w:rPr>
          <w:i/>
          <w:iCs/>
        </w:rPr>
        <w:t>C</w:t>
      </w:r>
      <w:r w:rsidRPr="008E50C6">
        <w:t>/</w:t>
      </w:r>
      <w:r w:rsidRPr="008E50C6">
        <w:rPr>
          <w:i/>
          <w:iCs/>
        </w:rPr>
        <w:t>N</w:t>
      </w:r>
      <w:r w:rsidRPr="008E50C6">
        <w:rPr>
          <w:vertAlign w:val="subscript"/>
        </w:rPr>
        <w:t>0</w:t>
      </w:r>
      <w:r w:rsidRPr="008E50C6">
        <w:t>)</w:t>
      </w:r>
      <w:r w:rsidRPr="008E50C6">
        <w:rPr>
          <w:iCs/>
          <w:vertAlign w:val="subscript"/>
        </w:rPr>
        <w:sym w:font="Symbol" w:char="F0AD"/>
      </w:r>
      <w:r w:rsidRPr="008E50C6">
        <w:rPr>
          <w:rFonts w:hint="cs"/>
          <w:rtl/>
        </w:rPr>
        <w:t xml:space="preserve"> </w:t>
      </w:r>
      <w:r>
        <w:rPr>
          <w:rFonts w:hint="cs"/>
          <w:rtl/>
        </w:rPr>
        <w:t xml:space="preserve">تساوي </w:t>
      </w:r>
      <w:r w:rsidR="00B4069D" w:rsidRPr="008E50C6">
        <w:t>dB</w:t>
      </w:r>
      <w:r w:rsidR="00B4069D" w:rsidRPr="008E50C6">
        <w:noBreakHyphen/>
        <w:t>Hz</w:t>
      </w:r>
      <w:r w:rsidR="00B4069D">
        <w:t> </w:t>
      </w:r>
      <w:r w:rsidRPr="008E50C6">
        <w:t>31</w:t>
      </w:r>
      <w:r>
        <w:t>,</w:t>
      </w:r>
      <w:r w:rsidRPr="008E50C6">
        <w:t>3</w:t>
      </w:r>
      <w:r w:rsidRPr="008E50C6">
        <w:rPr>
          <w:rFonts w:hint="cs"/>
          <w:rtl/>
        </w:rPr>
        <w:t xml:space="preserve"> </w:t>
      </w:r>
      <w:r>
        <w:rPr>
          <w:rFonts w:hint="cs"/>
          <w:rtl/>
        </w:rPr>
        <w:t xml:space="preserve">عندئذ تبلغ </w:t>
      </w:r>
      <w:r w:rsidRPr="008E50C6">
        <w:rPr>
          <w:rFonts w:hint="cs"/>
          <w:rtl/>
        </w:rPr>
        <w:t xml:space="preserve">نسبة </w:t>
      </w:r>
      <w:r w:rsidRPr="008E50C6">
        <w:t>(</w:t>
      </w:r>
      <w:r w:rsidRPr="008E50C6">
        <w:rPr>
          <w:i/>
          <w:iCs/>
        </w:rPr>
        <w:t>C</w:t>
      </w:r>
      <w:r w:rsidRPr="008E50C6">
        <w:t>/(</w:t>
      </w:r>
      <w:r w:rsidRPr="008E50C6">
        <w:rPr>
          <w:i/>
          <w:iCs/>
        </w:rPr>
        <w:t>N</w:t>
      </w:r>
      <w:r w:rsidRPr="008E50C6">
        <w:rPr>
          <w:vertAlign w:val="subscript"/>
        </w:rPr>
        <w:t>0</w:t>
      </w:r>
      <w:r w:rsidRPr="008E50C6">
        <w:t> + </w:t>
      </w:r>
      <w:r w:rsidRPr="008E50C6">
        <w:rPr>
          <w:i/>
          <w:iCs/>
        </w:rPr>
        <w:t>I</w:t>
      </w:r>
      <w:r w:rsidRPr="008E50C6">
        <w:rPr>
          <w:vertAlign w:val="subscript"/>
        </w:rPr>
        <w:t>0</w:t>
      </w:r>
      <w:r w:rsidRPr="008E50C6">
        <w:t>))</w:t>
      </w:r>
      <w:r w:rsidRPr="008E50C6">
        <w:rPr>
          <w:iCs/>
          <w:vertAlign w:val="subscript"/>
        </w:rPr>
        <w:sym w:font="Symbol" w:char="F0AF"/>
      </w:r>
      <w:r w:rsidRPr="008E50C6">
        <w:rPr>
          <w:rFonts w:hint="cs"/>
          <w:iCs/>
          <w:vertAlign w:val="subscript"/>
          <w:rtl/>
        </w:rPr>
        <w:t xml:space="preserve"> </w:t>
      </w:r>
      <w:r>
        <w:rPr>
          <w:rFonts w:hint="cs"/>
          <w:rtl/>
        </w:rPr>
        <w:t>مقدار</w:t>
      </w:r>
      <w:r w:rsidRPr="008E50C6">
        <w:rPr>
          <w:rFonts w:hint="cs"/>
          <w:i/>
          <w:rtl/>
        </w:rPr>
        <w:t xml:space="preserve"> </w:t>
      </w:r>
      <w:r w:rsidR="00AB32DA" w:rsidRPr="008E50C6">
        <w:t>dB</w:t>
      </w:r>
      <w:r w:rsidR="00AB32DA" w:rsidRPr="008E50C6">
        <w:noBreakHyphen/>
        <w:t>Hz</w:t>
      </w:r>
      <w:r w:rsidR="00AB32DA">
        <w:t> </w:t>
      </w:r>
      <w:r w:rsidRPr="008E50C6">
        <w:t>35</w:t>
      </w:r>
      <w:r>
        <w:t>,</w:t>
      </w:r>
      <w:r w:rsidRPr="008E50C6">
        <w:t>1</w:t>
      </w:r>
      <w:r w:rsidRPr="008E50C6">
        <w:rPr>
          <w:rFonts w:hint="cs"/>
          <w:i/>
          <w:rtl/>
        </w:rPr>
        <w:t xml:space="preserve"> (انظر أدناه):</w:t>
      </w:r>
    </w:p>
    <w:p w:rsidR="00606E17" w:rsidRPr="00606E17" w:rsidRDefault="00606E17" w:rsidP="00606E17">
      <w:pPr>
        <w:tabs>
          <w:tab w:val="left" w:pos="794"/>
          <w:tab w:val="center" w:pos="4820"/>
          <w:tab w:val="right" w:pos="9639"/>
        </w:tabs>
        <w:bidi w:val="0"/>
        <w:spacing w:line="240" w:lineRule="auto"/>
        <w:rPr>
          <w:rFonts w:cs="Times New Roman"/>
          <w:sz w:val="24"/>
          <w:szCs w:val="20"/>
          <w:vertAlign w:val="superscript"/>
          <w:lang w:eastAsia="en-US"/>
        </w:rPr>
      </w:pPr>
      <w:r w:rsidRPr="00606E17">
        <w:rPr>
          <w:rFonts w:cs="Times New Roman"/>
          <w:sz w:val="24"/>
          <w:szCs w:val="20"/>
          <w:lang w:eastAsia="en-US"/>
        </w:rPr>
        <w:tab/>
      </w:r>
      <w:r w:rsidRPr="00606E17">
        <w:rPr>
          <w:rFonts w:cs="Times New Roman"/>
          <w:sz w:val="24"/>
          <w:szCs w:val="20"/>
          <w:lang w:eastAsia="en-US"/>
        </w:rPr>
        <w:tab/>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 + </w:t>
      </w:r>
      <w:r w:rsidRPr="00606E17">
        <w:rPr>
          <w:rFonts w:cs="Times New Roman"/>
          <w:i/>
          <w:iCs/>
          <w:sz w:val="24"/>
          <w:szCs w:val="20"/>
          <w:lang w:eastAsia="en-US"/>
        </w:rPr>
        <w:t>I</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iCs/>
          <w:sz w:val="24"/>
          <w:szCs w:val="20"/>
          <w:vertAlign w:val="subscript"/>
          <w:lang w:eastAsia="en-US"/>
        </w:rPr>
        <w:sym w:font="Symbol" w:char="F0AF"/>
      </w:r>
      <w:r w:rsidRPr="00606E17">
        <w:rPr>
          <w:rFonts w:cs="Times New Roman"/>
          <w:sz w:val="24"/>
          <w:szCs w:val="20"/>
          <w:lang w:eastAsia="en-US"/>
        </w:rPr>
        <w:t xml:space="preserve"> = ((</w:t>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 + </w:t>
      </w:r>
      <w:r w:rsidRPr="00606E17">
        <w:rPr>
          <w:rFonts w:cs="Times New Roman"/>
          <w:i/>
          <w:iCs/>
          <w:sz w:val="24"/>
          <w:szCs w:val="20"/>
          <w:lang w:eastAsia="en-US"/>
        </w:rPr>
        <w:t>I</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i/>
          <w:iCs/>
          <w:sz w:val="24"/>
          <w:szCs w:val="20"/>
          <w:vertAlign w:val="subscript"/>
          <w:lang w:eastAsia="en-US"/>
        </w:rPr>
        <w:t>overall</w:t>
      </w:r>
      <w:r w:rsidRPr="00606E17">
        <w:rPr>
          <w:rFonts w:cs="Times New Roman"/>
          <w:sz w:val="24"/>
          <w:szCs w:val="20"/>
          <w:vertAlign w:val="superscript"/>
          <w:lang w:eastAsia="en-US"/>
        </w:rPr>
        <w:t>−1</w:t>
      </w:r>
      <w:r w:rsidRPr="00606E17">
        <w:rPr>
          <w:rFonts w:cs="Times New Roman"/>
          <w:sz w:val="24"/>
          <w:szCs w:val="20"/>
          <w:lang w:eastAsia="en-US"/>
        </w:rPr>
        <w:t> – (</w:t>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iCs/>
          <w:sz w:val="24"/>
          <w:szCs w:val="20"/>
          <w:vertAlign w:val="subscript"/>
          <w:lang w:eastAsia="en-US"/>
        </w:rPr>
        <w:sym w:font="Symbol" w:char="F0AD"/>
      </w:r>
      <w:r w:rsidRPr="00606E17">
        <w:rPr>
          <w:rFonts w:cs="Times New Roman"/>
          <w:sz w:val="24"/>
          <w:szCs w:val="20"/>
          <w:vertAlign w:val="superscript"/>
          <w:lang w:eastAsia="en-US"/>
        </w:rPr>
        <w:t>−1</w:t>
      </w:r>
      <w:r w:rsidRPr="00606E17">
        <w:rPr>
          <w:rFonts w:cs="Times New Roman"/>
          <w:sz w:val="24"/>
          <w:szCs w:val="20"/>
          <w:lang w:eastAsia="en-US"/>
        </w:rPr>
        <w:t>)</w:t>
      </w:r>
      <w:r w:rsidRPr="00606E17">
        <w:rPr>
          <w:rFonts w:cs="Times New Roman"/>
          <w:sz w:val="24"/>
          <w:szCs w:val="20"/>
          <w:vertAlign w:val="superscript"/>
          <w:lang w:eastAsia="en-US"/>
        </w:rPr>
        <w:t>−1</w:t>
      </w:r>
    </w:p>
    <w:p w:rsidR="003569F0" w:rsidRPr="00592B75" w:rsidRDefault="003569F0" w:rsidP="003569F0">
      <w:pPr>
        <w:rPr>
          <w:rtl/>
        </w:rPr>
      </w:pPr>
      <w:r>
        <w:rPr>
          <w:rFonts w:hint="cs"/>
          <w:rtl/>
        </w:rPr>
        <w:t>أو</w:t>
      </w:r>
    </w:p>
    <w:p w:rsidR="00606E17" w:rsidRPr="00606E17" w:rsidRDefault="00606E17" w:rsidP="00DA1973">
      <w:pPr>
        <w:tabs>
          <w:tab w:val="left" w:pos="794"/>
          <w:tab w:val="center" w:pos="4820"/>
          <w:tab w:val="right" w:pos="9639"/>
        </w:tabs>
        <w:bidi w:val="0"/>
        <w:spacing w:line="240" w:lineRule="auto"/>
        <w:rPr>
          <w:rFonts w:cs="Times New Roman"/>
          <w:sz w:val="24"/>
          <w:szCs w:val="20"/>
          <w:lang w:eastAsia="en-US"/>
        </w:rPr>
      </w:pPr>
      <w:r w:rsidRPr="00606E17">
        <w:rPr>
          <w:rFonts w:cs="Times New Roman"/>
          <w:sz w:val="24"/>
          <w:szCs w:val="20"/>
          <w:lang w:eastAsia="en-US"/>
        </w:rPr>
        <w:tab/>
      </w:r>
      <w:r w:rsidRPr="00606E17">
        <w:rPr>
          <w:rFonts w:cs="Times New Roman"/>
          <w:sz w:val="24"/>
          <w:szCs w:val="20"/>
          <w:lang w:eastAsia="en-US"/>
        </w:rPr>
        <w:tab/>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 + </w:t>
      </w:r>
      <w:r w:rsidRPr="00606E17">
        <w:rPr>
          <w:rFonts w:cs="Times New Roman"/>
          <w:i/>
          <w:iCs/>
          <w:sz w:val="24"/>
          <w:szCs w:val="20"/>
          <w:lang w:eastAsia="en-US"/>
        </w:rPr>
        <w:t>I</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iCs/>
          <w:sz w:val="24"/>
          <w:szCs w:val="20"/>
          <w:vertAlign w:val="subscript"/>
          <w:lang w:eastAsia="en-US"/>
        </w:rPr>
        <w:sym w:font="Symbol" w:char="F0AF"/>
      </w:r>
      <w:r w:rsidRPr="00606E17">
        <w:rPr>
          <w:rFonts w:cs="Times New Roman"/>
          <w:sz w:val="24"/>
          <w:szCs w:val="20"/>
          <w:lang w:eastAsia="en-US"/>
        </w:rPr>
        <w:t xml:space="preserve"> = 10 log ((10</w:t>
      </w:r>
      <w:r w:rsidRPr="00606E17">
        <w:rPr>
          <w:rFonts w:cs="Times New Roman"/>
          <w:sz w:val="24"/>
          <w:szCs w:val="20"/>
          <w:vertAlign w:val="superscript"/>
          <w:lang w:eastAsia="en-US"/>
        </w:rPr>
        <w:t>–29</w:t>
      </w:r>
      <w:r w:rsidR="00DA1973">
        <w:rPr>
          <w:rFonts w:cs="Times New Roman"/>
          <w:sz w:val="24"/>
          <w:szCs w:val="20"/>
          <w:vertAlign w:val="superscript"/>
          <w:lang w:eastAsia="en-US"/>
        </w:rPr>
        <w:t>,</w:t>
      </w:r>
      <w:r w:rsidRPr="00606E17">
        <w:rPr>
          <w:rFonts w:cs="Times New Roman"/>
          <w:sz w:val="24"/>
          <w:szCs w:val="20"/>
          <w:vertAlign w:val="superscript"/>
          <w:lang w:eastAsia="en-US"/>
        </w:rPr>
        <w:t xml:space="preserve">8/10 </w:t>
      </w:r>
      <w:r w:rsidRPr="00606E17">
        <w:rPr>
          <w:rFonts w:cs="Times New Roman"/>
          <w:sz w:val="24"/>
          <w:szCs w:val="20"/>
          <w:lang w:eastAsia="en-US"/>
        </w:rPr>
        <w:t>– 10</w:t>
      </w:r>
      <w:r w:rsidRPr="00606E17">
        <w:rPr>
          <w:rFonts w:cs="Times New Roman"/>
          <w:sz w:val="24"/>
          <w:szCs w:val="20"/>
          <w:vertAlign w:val="superscript"/>
          <w:lang w:eastAsia="en-US"/>
        </w:rPr>
        <w:t>–31</w:t>
      </w:r>
      <w:r w:rsidR="00DA1973">
        <w:rPr>
          <w:rFonts w:cs="Times New Roman"/>
          <w:sz w:val="24"/>
          <w:szCs w:val="20"/>
          <w:vertAlign w:val="superscript"/>
          <w:lang w:eastAsia="en-US"/>
        </w:rPr>
        <w:t>,</w:t>
      </w:r>
      <w:r w:rsidRPr="00606E17">
        <w:rPr>
          <w:rFonts w:cs="Times New Roman"/>
          <w:sz w:val="24"/>
          <w:szCs w:val="20"/>
          <w:vertAlign w:val="superscript"/>
          <w:lang w:eastAsia="en-US"/>
        </w:rPr>
        <w:t>3/10</w:t>
      </w:r>
      <w:r w:rsidRPr="00606E17">
        <w:rPr>
          <w:rFonts w:cs="Times New Roman"/>
          <w:sz w:val="24"/>
          <w:szCs w:val="20"/>
          <w:lang w:eastAsia="en-US"/>
        </w:rPr>
        <w:t>)</w:t>
      </w:r>
      <w:r w:rsidRPr="00606E17">
        <w:rPr>
          <w:rFonts w:cs="Times New Roman"/>
          <w:sz w:val="24"/>
          <w:szCs w:val="20"/>
          <w:vertAlign w:val="superscript"/>
          <w:lang w:eastAsia="en-US"/>
        </w:rPr>
        <w:t>–1</w:t>
      </w:r>
      <w:r w:rsidRPr="00606E17">
        <w:rPr>
          <w:rFonts w:cs="Times New Roman"/>
          <w:sz w:val="24"/>
          <w:szCs w:val="20"/>
          <w:lang w:eastAsia="en-US"/>
        </w:rPr>
        <w:t>)</w:t>
      </w:r>
    </w:p>
    <w:p w:rsidR="003569F0" w:rsidRPr="00FF3533" w:rsidRDefault="003569F0" w:rsidP="003569F0">
      <w:pPr>
        <w:rPr>
          <w:rtl/>
          <w:lang w:bidi="ar-EG"/>
        </w:rPr>
      </w:pPr>
      <w:r w:rsidRPr="00FF3533">
        <w:rPr>
          <w:rFonts w:hint="cs"/>
          <w:rtl/>
        </w:rPr>
        <w:t>و</w:t>
      </w:r>
      <w:r>
        <w:rPr>
          <w:rFonts w:hint="cs"/>
          <w:rtl/>
        </w:rPr>
        <w:t>بالتالي</w:t>
      </w:r>
    </w:p>
    <w:p w:rsidR="00606E17" w:rsidRPr="00606E17" w:rsidRDefault="00606E17" w:rsidP="008415FD">
      <w:pPr>
        <w:tabs>
          <w:tab w:val="left" w:pos="794"/>
          <w:tab w:val="center" w:pos="4820"/>
          <w:tab w:val="right" w:pos="9639"/>
        </w:tabs>
        <w:bidi w:val="0"/>
        <w:spacing w:line="240" w:lineRule="auto"/>
        <w:rPr>
          <w:rFonts w:cs="Times New Roman"/>
          <w:sz w:val="24"/>
          <w:szCs w:val="20"/>
          <w:lang w:eastAsia="en-US"/>
        </w:rPr>
      </w:pPr>
      <w:r w:rsidRPr="00606E17">
        <w:rPr>
          <w:rFonts w:cs="Times New Roman"/>
          <w:sz w:val="24"/>
          <w:szCs w:val="20"/>
          <w:lang w:eastAsia="en-US"/>
        </w:rPr>
        <w:tab/>
      </w:r>
      <w:r w:rsidRPr="00606E17">
        <w:rPr>
          <w:rFonts w:cs="Times New Roman"/>
          <w:sz w:val="24"/>
          <w:szCs w:val="20"/>
          <w:lang w:eastAsia="en-US"/>
        </w:rPr>
        <w:tab/>
      </w:r>
      <w:r w:rsidRPr="00606E17">
        <w:rPr>
          <w:rFonts w:cs="Times New Roman"/>
          <w:i/>
          <w:iCs/>
          <w:sz w:val="24"/>
          <w:szCs w:val="20"/>
          <w:lang w:eastAsia="en-US"/>
        </w:rPr>
        <w:t>C</w:t>
      </w:r>
      <w:r w:rsidRPr="00606E17">
        <w:rPr>
          <w:rFonts w:cs="Times New Roman"/>
          <w:sz w:val="24"/>
          <w:szCs w:val="20"/>
          <w:lang w:eastAsia="en-US"/>
        </w:rPr>
        <w:t>/(</w:t>
      </w:r>
      <w:r w:rsidRPr="00606E17">
        <w:rPr>
          <w:rFonts w:cs="Times New Roman"/>
          <w:i/>
          <w:iCs/>
          <w:sz w:val="24"/>
          <w:szCs w:val="20"/>
          <w:lang w:eastAsia="en-US"/>
        </w:rPr>
        <w:t>N</w:t>
      </w:r>
      <w:r w:rsidRPr="00606E17">
        <w:rPr>
          <w:rFonts w:cs="Times New Roman"/>
          <w:sz w:val="24"/>
          <w:szCs w:val="20"/>
          <w:vertAlign w:val="subscript"/>
          <w:lang w:eastAsia="en-US"/>
        </w:rPr>
        <w:t>0</w:t>
      </w:r>
      <w:r w:rsidRPr="00606E17">
        <w:rPr>
          <w:rFonts w:cs="Times New Roman"/>
          <w:sz w:val="24"/>
          <w:szCs w:val="20"/>
          <w:lang w:eastAsia="en-US"/>
        </w:rPr>
        <w:t> + </w:t>
      </w:r>
      <w:r w:rsidRPr="00606E17">
        <w:rPr>
          <w:rFonts w:cs="Times New Roman"/>
          <w:i/>
          <w:iCs/>
          <w:sz w:val="24"/>
          <w:szCs w:val="20"/>
          <w:lang w:eastAsia="en-US"/>
        </w:rPr>
        <w:t>I</w:t>
      </w:r>
      <w:r w:rsidRPr="00606E17">
        <w:rPr>
          <w:rFonts w:cs="Times New Roman"/>
          <w:sz w:val="24"/>
          <w:szCs w:val="20"/>
          <w:vertAlign w:val="subscript"/>
          <w:lang w:eastAsia="en-US"/>
        </w:rPr>
        <w:t>0</w:t>
      </w:r>
      <w:r w:rsidRPr="00606E17">
        <w:rPr>
          <w:rFonts w:cs="Times New Roman"/>
          <w:sz w:val="24"/>
          <w:szCs w:val="20"/>
          <w:lang w:eastAsia="en-US"/>
        </w:rPr>
        <w:t>)</w:t>
      </w:r>
      <w:r w:rsidRPr="00606E17">
        <w:rPr>
          <w:rFonts w:cs="Times New Roman"/>
          <w:iCs/>
          <w:sz w:val="24"/>
          <w:szCs w:val="20"/>
          <w:vertAlign w:val="subscript"/>
          <w:lang w:eastAsia="en-US"/>
        </w:rPr>
        <w:sym w:font="Symbol" w:char="F0AF"/>
      </w:r>
      <w:r w:rsidRPr="00606E17">
        <w:rPr>
          <w:rFonts w:cs="Times New Roman"/>
          <w:sz w:val="24"/>
          <w:szCs w:val="20"/>
          <w:lang w:eastAsia="en-US"/>
        </w:rPr>
        <w:t xml:space="preserve"> = 35</w:t>
      </w:r>
      <w:r w:rsidR="008415FD">
        <w:rPr>
          <w:rFonts w:cs="Times New Roman"/>
          <w:sz w:val="24"/>
          <w:szCs w:val="20"/>
          <w:lang w:eastAsia="en-US"/>
        </w:rPr>
        <w:t>,</w:t>
      </w:r>
      <w:r w:rsidRPr="00606E17">
        <w:rPr>
          <w:rFonts w:cs="Times New Roman"/>
          <w:sz w:val="24"/>
          <w:szCs w:val="20"/>
          <w:lang w:eastAsia="en-US"/>
        </w:rPr>
        <w:t>1 dB</w:t>
      </w:r>
      <w:r w:rsidRPr="00606E17">
        <w:rPr>
          <w:rFonts w:cs="Times New Roman"/>
          <w:sz w:val="24"/>
          <w:szCs w:val="20"/>
          <w:lang w:eastAsia="en-US"/>
        </w:rPr>
        <w:noBreakHyphen/>
        <w:t>Hz</w:t>
      </w:r>
    </w:p>
    <w:p w:rsidR="003569F0" w:rsidRDefault="003569F0" w:rsidP="00592B75">
      <w:pPr>
        <w:rPr>
          <w:rtl/>
          <w:lang w:bidi="ar-EG"/>
        </w:rPr>
      </w:pPr>
      <w:r>
        <w:rPr>
          <w:rFonts w:hint="cs"/>
          <w:rtl/>
          <w:lang w:bidi="ar-EG"/>
        </w:rPr>
        <w:t xml:space="preserve">وتكون </w:t>
      </w:r>
      <w:r>
        <w:rPr>
          <w:rFonts w:hint="cs"/>
          <w:rtl/>
        </w:rPr>
        <w:t xml:space="preserve">الكثافة الطيفية لقدرة الضوضاء في الوصلة الهابطة دون تداخل عند دخل مضخم الضوضاء المنخفضة </w:t>
      </w:r>
      <w:r>
        <w:t>(LNA)</w:t>
      </w:r>
      <w:r>
        <w:rPr>
          <w:rFonts w:hint="cs"/>
          <w:rtl/>
        </w:rPr>
        <w:t xml:space="preserve"> هي </w:t>
      </w:r>
      <w:r w:rsidRPr="00A902CD">
        <w:rPr>
          <w:i/>
          <w:iCs/>
        </w:rPr>
        <w:t>k</w:t>
      </w:r>
      <w:r>
        <w:rPr>
          <w:i/>
          <w:iCs/>
        </w:rPr>
        <w:t> </w:t>
      </w:r>
      <w:r w:rsidRPr="00A902CD">
        <w:rPr>
          <w:i/>
          <w:iCs/>
        </w:rPr>
        <w:t>T</w:t>
      </w:r>
      <w:r w:rsidRPr="00A902CD">
        <w:t> =</w:t>
      </w:r>
      <w:r>
        <w:t xml:space="preserve"> </w:t>
      </w:r>
      <w:r w:rsidRPr="00A902CD">
        <w:rPr>
          <w:i/>
          <w:iCs/>
        </w:rPr>
        <w:t>N</w:t>
      </w:r>
      <w:r w:rsidRPr="00A902CD">
        <w:rPr>
          <w:vertAlign w:val="subscript"/>
        </w:rPr>
        <w:t>0</w:t>
      </w:r>
      <w:r>
        <w:rPr>
          <w:rFonts w:hint="cs"/>
          <w:i/>
          <w:iCs/>
          <w:rtl/>
        </w:rPr>
        <w:t xml:space="preserve">، </w:t>
      </w:r>
      <w:r w:rsidRPr="004421F5">
        <w:rPr>
          <w:rFonts w:hint="cs"/>
          <w:rtl/>
        </w:rPr>
        <w:t>حيث</w:t>
      </w:r>
      <w:r>
        <w:rPr>
          <w:rFonts w:hint="cs"/>
          <w:i/>
          <w:iCs/>
          <w:rtl/>
        </w:rPr>
        <w:t xml:space="preserve"> </w:t>
      </w:r>
      <w:r w:rsidRPr="008206F1">
        <w:rPr>
          <w:i/>
          <w:iCs/>
        </w:rPr>
        <w:t>k</w:t>
      </w:r>
      <w:r>
        <w:rPr>
          <w:rFonts w:hint="cs"/>
          <w:rtl/>
        </w:rPr>
        <w:t xml:space="preserve"> هي ثابت</w:t>
      </w:r>
      <w:r w:rsidRPr="002C36B3">
        <w:rPr>
          <w:rFonts w:hint="cs"/>
          <w:rtl/>
        </w:rPr>
        <w:t xml:space="preserve"> </w:t>
      </w:r>
      <w:r w:rsidRPr="002C36B3">
        <w:rPr>
          <w:rtl/>
        </w:rPr>
        <w:t>بولتزمان</w:t>
      </w:r>
      <w:r>
        <w:rPr>
          <w:rFonts w:hint="cs"/>
          <w:rtl/>
        </w:rPr>
        <w:t>. وبالتالي،</w:t>
      </w:r>
      <w:r w:rsidRPr="00A902CD">
        <w:t>dB(W/Hz) 206</w:t>
      </w:r>
      <w:r>
        <w:t>,</w:t>
      </w:r>
      <w:r w:rsidRPr="00A902CD">
        <w:t>4–</w:t>
      </w:r>
      <w:r>
        <w:t xml:space="preserve"> =</w:t>
      </w:r>
      <w:r w:rsidRPr="00A902CD">
        <w:t> 22</w:t>
      </w:r>
      <w:r>
        <w:t>,</w:t>
      </w:r>
      <w:r w:rsidRPr="00A902CD">
        <w:t>2 + 228</w:t>
      </w:r>
      <w:r>
        <w:t>,</w:t>
      </w:r>
      <w:r w:rsidRPr="00A902CD">
        <w:t>6–</w:t>
      </w:r>
      <w:r>
        <w:t xml:space="preserve"> =</w:t>
      </w:r>
      <w:r w:rsidRPr="008206F1">
        <w:rPr>
          <w:i/>
          <w:iCs/>
        </w:rPr>
        <w:t xml:space="preserve"> </w:t>
      </w:r>
      <w:r w:rsidRPr="00A902CD">
        <w:rPr>
          <w:i/>
          <w:iCs/>
        </w:rPr>
        <w:t>N</w:t>
      </w:r>
      <w:r w:rsidRPr="00A902CD">
        <w:rPr>
          <w:vertAlign w:val="subscript"/>
        </w:rPr>
        <w:t>0</w:t>
      </w:r>
      <w:r w:rsidRPr="00A902CD">
        <w:t> </w:t>
      </w:r>
      <w:r>
        <w:rPr>
          <w:rFonts w:hint="cs"/>
          <w:rtl/>
        </w:rPr>
        <w:t>.</w:t>
      </w:r>
    </w:p>
    <w:p w:rsidR="003569F0" w:rsidRDefault="003569F0" w:rsidP="00592B75">
      <w:pPr>
        <w:rPr>
          <w:i/>
          <w:rtl/>
        </w:rPr>
      </w:pPr>
      <w:r>
        <w:rPr>
          <w:rFonts w:hint="cs"/>
          <w:rtl/>
        </w:rPr>
        <w:t xml:space="preserve">وبما أن </w:t>
      </w:r>
      <w:r w:rsidRPr="00A902CD">
        <w:t>(</w:t>
      </w:r>
      <w:r w:rsidRPr="00A902CD">
        <w:rPr>
          <w:i/>
          <w:iCs/>
        </w:rPr>
        <w:t>C</w:t>
      </w:r>
      <w:r w:rsidRPr="00A902CD">
        <w:t>/</w:t>
      </w:r>
      <w:r w:rsidRPr="00A902CD">
        <w:rPr>
          <w:i/>
          <w:iCs/>
        </w:rPr>
        <w:t>N</w:t>
      </w:r>
      <w:r w:rsidRPr="00A902CD">
        <w:rPr>
          <w:vertAlign w:val="subscript"/>
        </w:rPr>
        <w:t>0</w:t>
      </w:r>
      <w:r w:rsidRPr="00A902CD">
        <w:t>)</w:t>
      </w:r>
      <w:r>
        <w:rPr>
          <w:iCs/>
          <w:vertAlign w:val="subscript"/>
        </w:rPr>
        <w:sym w:font="Symbol" w:char="F0AF"/>
      </w:r>
      <w:r>
        <w:rPr>
          <w:rFonts w:hint="cs"/>
          <w:rtl/>
        </w:rPr>
        <w:t xml:space="preserve"> تساوي </w:t>
      </w:r>
      <w:r>
        <w:t>43,8</w:t>
      </w:r>
      <w:r>
        <w:rPr>
          <w:rFonts w:hint="cs"/>
          <w:rtl/>
        </w:rPr>
        <w:t xml:space="preserve"> </w:t>
      </w:r>
      <w:r>
        <w:t>dB</w:t>
      </w:r>
      <w:r>
        <w:rPr>
          <w:rFonts w:hint="cs"/>
          <w:rtl/>
        </w:rPr>
        <w:t xml:space="preserve"> و</w:t>
      </w:r>
      <w:r w:rsidRPr="00A902CD">
        <w:t>(</w:t>
      </w:r>
      <w:r w:rsidRPr="00A902CD">
        <w:rPr>
          <w:i/>
          <w:iCs/>
        </w:rPr>
        <w:t>N</w:t>
      </w:r>
      <w:r w:rsidRPr="00A902CD">
        <w:rPr>
          <w:vertAlign w:val="subscript"/>
        </w:rPr>
        <w:t>0</w:t>
      </w:r>
      <w:r w:rsidRPr="00A902CD">
        <w:t>)</w:t>
      </w:r>
      <w:r>
        <w:rPr>
          <w:iCs/>
          <w:vertAlign w:val="subscript"/>
        </w:rPr>
        <w:sym w:font="Symbol" w:char="F0AF"/>
      </w:r>
      <w:r>
        <w:rPr>
          <w:rFonts w:hint="cs"/>
          <w:iCs/>
          <w:vertAlign w:val="subscript"/>
          <w:rtl/>
        </w:rPr>
        <w:t xml:space="preserve"> </w:t>
      </w:r>
      <w:r>
        <w:rPr>
          <w:rFonts w:hint="cs"/>
          <w:i/>
          <w:rtl/>
        </w:rPr>
        <w:t>تساوي</w:t>
      </w:r>
      <w:r>
        <w:rPr>
          <w:rFonts w:hint="cs"/>
          <w:iCs/>
          <w:rtl/>
        </w:rPr>
        <w:t xml:space="preserve"> </w:t>
      </w:r>
      <w:r w:rsidRPr="00A902CD">
        <w:t>dB(W/Hz) 206</w:t>
      </w:r>
      <w:r>
        <w:t>,</w:t>
      </w:r>
      <w:r w:rsidRPr="00A902CD">
        <w:t>4–</w:t>
      </w:r>
      <w:r>
        <w:rPr>
          <w:rFonts w:hint="cs"/>
          <w:rtl/>
        </w:rPr>
        <w:t xml:space="preserve">، فإن </w:t>
      </w:r>
      <w:r w:rsidRPr="00A902CD">
        <w:t>C</w:t>
      </w:r>
      <w:r>
        <w:rPr>
          <w:iCs/>
          <w:vertAlign w:val="subscript"/>
        </w:rPr>
        <w:sym w:font="Symbol" w:char="F0AF"/>
      </w:r>
      <w:r>
        <w:rPr>
          <w:rFonts w:hint="cs"/>
          <w:rtl/>
        </w:rPr>
        <w:t xml:space="preserve"> تساوي </w:t>
      </w:r>
      <w:r w:rsidRPr="00A902CD">
        <w:t>162</w:t>
      </w:r>
      <w:r>
        <w:t>,</w:t>
      </w:r>
      <w:r w:rsidRPr="00A902CD">
        <w:t>6−</w:t>
      </w:r>
      <w:r w:rsidRPr="00A902CD">
        <w:rPr>
          <w:i/>
        </w:rPr>
        <w:t> </w:t>
      </w:r>
      <w:r>
        <w:rPr>
          <w:rFonts w:hint="cs"/>
          <w:rtl/>
        </w:rPr>
        <w:t xml:space="preserve"> </w:t>
      </w:r>
      <w:r w:rsidRPr="00A902CD">
        <w:rPr>
          <w:iCs/>
        </w:rPr>
        <w:t>dBW</w:t>
      </w:r>
      <w:r>
        <w:rPr>
          <w:rFonts w:hint="cs"/>
          <w:iCs/>
          <w:rtl/>
        </w:rPr>
        <w:t>.</w:t>
      </w:r>
    </w:p>
    <w:p w:rsidR="003569F0" w:rsidRPr="007F5BED" w:rsidRDefault="003569F0" w:rsidP="00592B75">
      <w:pPr>
        <w:rPr>
          <w:rtl/>
          <w:lang w:bidi="ar-EG"/>
        </w:rPr>
      </w:pPr>
      <w:r>
        <w:rPr>
          <w:rFonts w:hint="cs"/>
          <w:rtl/>
        </w:rPr>
        <w:t>ويكون الحد الأقصى من ا</w:t>
      </w:r>
      <w:r w:rsidRPr="000C0E36">
        <w:rPr>
          <w:rFonts w:hint="cs"/>
          <w:rtl/>
        </w:rPr>
        <w:t xml:space="preserve">لكثافة الطيفية لقدرة التداخل </w:t>
      </w:r>
      <w:r>
        <w:rPr>
          <w:rFonts w:hint="cs"/>
          <w:rtl/>
        </w:rPr>
        <w:t>المسموح به في</w:t>
      </w:r>
      <w:r w:rsidRPr="000C0E36">
        <w:rPr>
          <w:rFonts w:hint="cs"/>
          <w:rtl/>
        </w:rPr>
        <w:t xml:space="preserve"> الوصلة الهابطة</w:t>
      </w:r>
      <w:r>
        <w:rPr>
          <w:rFonts w:hint="cs"/>
          <w:rtl/>
        </w:rPr>
        <w:t xml:space="preserve"> من مجموع المرسلات المسببة للتداخل، </w:t>
      </w:r>
      <w:r w:rsidRPr="00C1709B">
        <w:rPr>
          <w:i/>
        </w:rPr>
        <w:t>I</w:t>
      </w:r>
      <w:r w:rsidRPr="00A902CD">
        <w:rPr>
          <w:vertAlign w:val="subscript"/>
        </w:rPr>
        <w:t>0</w:t>
      </w:r>
      <w:r w:rsidRPr="00A902CD">
        <w:t>(max)</w:t>
      </w:r>
      <w:r>
        <w:rPr>
          <w:rFonts w:hint="cs"/>
          <w:rtl/>
        </w:rPr>
        <w:t xml:space="preserve">، مقيسة عند دخل المضخم </w:t>
      </w:r>
      <w:r>
        <w:rPr>
          <w:iCs/>
        </w:rPr>
        <w:t>(LNA)</w:t>
      </w:r>
      <w:r>
        <w:rPr>
          <w:rFonts w:hint="cs"/>
          <w:rtl/>
        </w:rPr>
        <w:t xml:space="preserve"> لمستقبل المطراف </w:t>
      </w:r>
      <w:r>
        <w:rPr>
          <w:iCs/>
        </w:rPr>
        <w:t>GEOLUT</w:t>
      </w:r>
      <w:r>
        <w:rPr>
          <w:rFonts w:hint="cs"/>
          <w:iCs/>
          <w:rtl/>
        </w:rPr>
        <w:t xml:space="preserve"> </w:t>
      </w:r>
      <w:r>
        <w:rPr>
          <w:rFonts w:hint="cs"/>
          <w:rtl/>
        </w:rPr>
        <w:t>في</w:t>
      </w:r>
      <w:r w:rsidRPr="004421F5">
        <w:rPr>
          <w:rFonts w:hint="cs"/>
          <w:rtl/>
        </w:rPr>
        <w:t xml:space="preserve"> النطاق</w:t>
      </w:r>
      <w:r>
        <w:rPr>
          <w:rFonts w:hint="cs"/>
          <w:iCs/>
          <w:rtl/>
        </w:rPr>
        <w:t xml:space="preserve"> </w:t>
      </w:r>
      <w:r w:rsidRPr="00A902CD">
        <w:t>1 544</w:t>
      </w:r>
      <w:r>
        <w:t>,</w:t>
      </w:r>
      <w:r w:rsidRPr="00A902CD">
        <w:t>5</w:t>
      </w:r>
      <w:r>
        <w:rPr>
          <w:rFonts w:hint="cs"/>
          <w:rtl/>
        </w:rPr>
        <w:t xml:space="preserve"> </w:t>
      </w:r>
      <w:r w:rsidRPr="00A902CD">
        <w:t>kHz 100 </w:t>
      </w:r>
      <w:r>
        <w:sym w:font="Symbol" w:char="F0B1"/>
      </w:r>
      <w:r>
        <w:t xml:space="preserve"> </w:t>
      </w:r>
      <w:r w:rsidRPr="00A902CD">
        <w:t>MHz</w:t>
      </w:r>
      <w:r>
        <w:rPr>
          <w:rFonts w:hint="cs"/>
          <w:rtl/>
        </w:rPr>
        <w:t>:</w:t>
      </w:r>
    </w:p>
    <w:p w:rsidR="00606E17" w:rsidRPr="00606E17" w:rsidRDefault="00606E17" w:rsidP="00606E17">
      <w:pPr>
        <w:tabs>
          <w:tab w:val="left" w:pos="794"/>
          <w:tab w:val="center" w:pos="4820"/>
          <w:tab w:val="right" w:pos="9639"/>
        </w:tabs>
        <w:bidi w:val="0"/>
        <w:spacing w:line="240" w:lineRule="auto"/>
        <w:rPr>
          <w:rFonts w:cs="Times New Roman"/>
          <w:sz w:val="24"/>
          <w:szCs w:val="20"/>
          <w:lang w:eastAsia="en-US"/>
        </w:rPr>
      </w:pPr>
      <w:r w:rsidRPr="00606E17">
        <w:rPr>
          <w:rFonts w:cs="Times New Roman"/>
          <w:sz w:val="24"/>
          <w:szCs w:val="20"/>
          <w:lang w:eastAsia="en-US"/>
        </w:rPr>
        <w:tab/>
      </w:r>
      <w:r w:rsidRPr="00606E17">
        <w:rPr>
          <w:rFonts w:cs="Times New Roman"/>
          <w:sz w:val="24"/>
          <w:szCs w:val="20"/>
          <w:lang w:eastAsia="en-US"/>
        </w:rPr>
        <w:tab/>
      </w:r>
      <w:r w:rsidRPr="00606E17">
        <w:rPr>
          <w:rFonts w:cs="Times New Roman"/>
          <w:i/>
          <w:iCs/>
          <w:sz w:val="24"/>
          <w:szCs w:val="20"/>
          <w:lang w:eastAsia="en-US"/>
        </w:rPr>
        <w:t>I</w:t>
      </w:r>
      <w:r w:rsidRPr="00606E17">
        <w:rPr>
          <w:rFonts w:cs="Times New Roman"/>
          <w:sz w:val="24"/>
          <w:szCs w:val="20"/>
          <w:vertAlign w:val="subscript"/>
          <w:lang w:eastAsia="en-US"/>
        </w:rPr>
        <w:t>0</w:t>
      </w:r>
      <w:r w:rsidRPr="00606E17">
        <w:rPr>
          <w:rFonts w:cs="Times New Roman"/>
          <w:sz w:val="24"/>
          <w:szCs w:val="20"/>
          <w:lang w:eastAsia="en-US"/>
        </w:rPr>
        <w:t>(max) = 10 log (10</w:t>
      </w:r>
      <w:r w:rsidRPr="00606E17">
        <w:rPr>
          <w:rFonts w:cs="Times New Roman"/>
          <w:sz w:val="24"/>
          <w:szCs w:val="20"/>
          <w:vertAlign w:val="superscript"/>
          <w:lang w:eastAsia="en-US"/>
        </w:rPr>
        <w:t>(</w:t>
      </w:r>
      <w:r w:rsidRPr="00606E17">
        <w:rPr>
          <w:rFonts w:cs="Times New Roman"/>
          <w:i/>
          <w:iCs/>
          <w:sz w:val="24"/>
          <w:szCs w:val="20"/>
          <w:vertAlign w:val="superscript"/>
          <w:lang w:eastAsia="en-US"/>
        </w:rPr>
        <w:t>C</w:t>
      </w:r>
      <w:r w:rsidRPr="00606E17">
        <w:rPr>
          <w:rFonts w:cs="Times New Roman"/>
          <w:iCs/>
          <w:position w:val="-4"/>
          <w:sz w:val="24"/>
          <w:szCs w:val="24"/>
          <w:vertAlign w:val="superscript"/>
          <w:lang w:eastAsia="en-US"/>
        </w:rPr>
        <w:sym w:font="Symbol" w:char="F0AF"/>
      </w:r>
      <w:r w:rsidRPr="00606E17">
        <w:rPr>
          <w:rFonts w:cs="Times New Roman"/>
          <w:i/>
          <w:iCs/>
          <w:sz w:val="24"/>
          <w:szCs w:val="20"/>
          <w:vertAlign w:val="superscript"/>
          <w:lang w:eastAsia="en-US"/>
        </w:rPr>
        <w:t> </w:t>
      </w:r>
      <w:r w:rsidRPr="00606E17">
        <w:rPr>
          <w:rFonts w:cs="Times New Roman"/>
          <w:sz w:val="24"/>
          <w:szCs w:val="20"/>
          <w:vertAlign w:val="superscript"/>
          <w:lang w:eastAsia="en-US"/>
        </w:rPr>
        <w:t>– (</w:t>
      </w:r>
      <w:r w:rsidRPr="00606E17">
        <w:rPr>
          <w:rFonts w:cs="Times New Roman"/>
          <w:i/>
          <w:iCs/>
          <w:sz w:val="24"/>
          <w:szCs w:val="20"/>
          <w:vertAlign w:val="superscript"/>
          <w:lang w:eastAsia="en-US"/>
        </w:rPr>
        <w:t>C</w:t>
      </w:r>
      <w:r w:rsidRPr="00606E17">
        <w:rPr>
          <w:rFonts w:cs="Times New Roman"/>
          <w:sz w:val="24"/>
          <w:szCs w:val="20"/>
          <w:vertAlign w:val="superscript"/>
          <w:lang w:eastAsia="en-US"/>
        </w:rPr>
        <w:t>/(</w:t>
      </w:r>
      <w:r w:rsidRPr="00606E17">
        <w:rPr>
          <w:rFonts w:cs="Times New Roman"/>
          <w:i/>
          <w:iCs/>
          <w:sz w:val="24"/>
          <w:szCs w:val="20"/>
          <w:vertAlign w:val="superscript"/>
          <w:lang w:eastAsia="en-US"/>
        </w:rPr>
        <w:t>N</w:t>
      </w:r>
      <w:r w:rsidRPr="00606E17">
        <w:rPr>
          <w:rFonts w:cs="Times New Roman"/>
          <w:sz w:val="20"/>
          <w:szCs w:val="20"/>
          <w:vertAlign w:val="superscript"/>
          <w:lang w:eastAsia="en-US"/>
        </w:rPr>
        <w:t>0</w:t>
      </w:r>
      <w:r w:rsidRPr="00606E17">
        <w:rPr>
          <w:rFonts w:cs="Times New Roman"/>
          <w:sz w:val="24"/>
          <w:szCs w:val="20"/>
          <w:vertAlign w:val="superscript"/>
          <w:lang w:eastAsia="en-US"/>
        </w:rPr>
        <w:t xml:space="preserve"> +</w:t>
      </w:r>
      <w:r w:rsidRPr="00606E17">
        <w:rPr>
          <w:rFonts w:cs="Times New Roman"/>
          <w:i/>
          <w:iCs/>
          <w:sz w:val="24"/>
          <w:szCs w:val="20"/>
          <w:vertAlign w:val="superscript"/>
          <w:lang w:eastAsia="en-US"/>
        </w:rPr>
        <w:t xml:space="preserve"> I</w:t>
      </w:r>
      <w:r w:rsidRPr="00606E17">
        <w:rPr>
          <w:rFonts w:cs="Times New Roman"/>
          <w:sz w:val="20"/>
          <w:szCs w:val="20"/>
          <w:vertAlign w:val="superscript"/>
          <w:lang w:eastAsia="en-US"/>
        </w:rPr>
        <w:t>0</w:t>
      </w:r>
      <w:r w:rsidRPr="00606E17">
        <w:rPr>
          <w:rFonts w:cs="Times New Roman"/>
          <w:sz w:val="24"/>
          <w:szCs w:val="20"/>
          <w:vertAlign w:val="superscript"/>
          <w:lang w:eastAsia="en-US"/>
        </w:rPr>
        <w:t>)</w:t>
      </w:r>
      <w:r w:rsidRPr="00606E17">
        <w:rPr>
          <w:rFonts w:cs="Times New Roman"/>
          <w:iCs/>
          <w:position w:val="-4"/>
          <w:sz w:val="24"/>
          <w:szCs w:val="24"/>
          <w:vertAlign w:val="superscript"/>
          <w:lang w:eastAsia="en-US"/>
        </w:rPr>
        <w:sym w:font="Symbol" w:char="F0AF"/>
      </w:r>
      <w:r w:rsidRPr="00606E17">
        <w:rPr>
          <w:rFonts w:cs="Times New Roman"/>
          <w:sz w:val="24"/>
          <w:szCs w:val="20"/>
          <w:vertAlign w:val="superscript"/>
          <w:lang w:eastAsia="en-US"/>
        </w:rPr>
        <w:t>))/10</w:t>
      </w:r>
      <w:r w:rsidRPr="00606E17">
        <w:rPr>
          <w:rFonts w:cs="Times New Roman"/>
          <w:sz w:val="24"/>
          <w:szCs w:val="20"/>
          <w:lang w:eastAsia="en-US"/>
        </w:rPr>
        <w:t> – 10</w:t>
      </w:r>
      <w:r w:rsidRPr="00606E17">
        <w:rPr>
          <w:rFonts w:cs="Times New Roman"/>
          <w:sz w:val="24"/>
          <w:szCs w:val="20"/>
          <w:vertAlign w:val="superscript"/>
          <w:lang w:eastAsia="en-US"/>
        </w:rPr>
        <w:t>(</w:t>
      </w:r>
      <w:r w:rsidRPr="00606E17">
        <w:rPr>
          <w:rFonts w:cs="Times New Roman"/>
          <w:i/>
          <w:iCs/>
          <w:sz w:val="24"/>
          <w:szCs w:val="20"/>
          <w:vertAlign w:val="superscript"/>
          <w:lang w:eastAsia="en-US"/>
        </w:rPr>
        <w:t>N</w:t>
      </w:r>
      <w:r w:rsidRPr="00606E17">
        <w:rPr>
          <w:rFonts w:cs="Times New Roman"/>
          <w:sz w:val="20"/>
          <w:szCs w:val="20"/>
          <w:vertAlign w:val="superscript"/>
          <w:lang w:eastAsia="en-US"/>
        </w:rPr>
        <w:t>0</w:t>
      </w:r>
      <w:r w:rsidRPr="00606E17">
        <w:rPr>
          <w:rFonts w:cs="Times New Roman"/>
          <w:sz w:val="24"/>
          <w:szCs w:val="20"/>
          <w:vertAlign w:val="superscript"/>
          <w:lang w:eastAsia="en-US"/>
        </w:rPr>
        <w:t>)</w:t>
      </w:r>
      <w:r w:rsidRPr="00606E17">
        <w:rPr>
          <w:rFonts w:cs="Times New Roman"/>
          <w:iCs/>
          <w:position w:val="-4"/>
          <w:sz w:val="24"/>
          <w:szCs w:val="24"/>
          <w:vertAlign w:val="superscript"/>
          <w:lang w:eastAsia="en-US"/>
        </w:rPr>
        <w:sym w:font="Symbol" w:char="F0AF"/>
      </w:r>
      <w:r w:rsidRPr="00606E17">
        <w:rPr>
          <w:rFonts w:cs="Times New Roman"/>
          <w:sz w:val="24"/>
          <w:szCs w:val="20"/>
          <w:vertAlign w:val="superscript"/>
          <w:lang w:eastAsia="en-US"/>
        </w:rPr>
        <w:t>/10</w:t>
      </w:r>
      <w:r w:rsidRPr="00606E17">
        <w:rPr>
          <w:rFonts w:cs="Times New Roman"/>
          <w:sz w:val="24"/>
          <w:szCs w:val="20"/>
          <w:lang w:eastAsia="en-US"/>
        </w:rPr>
        <w:t>)</w:t>
      </w:r>
    </w:p>
    <w:p w:rsidR="003569F0" w:rsidRPr="00D4411A" w:rsidRDefault="003569F0" w:rsidP="003569F0">
      <w:pPr>
        <w:rPr>
          <w:i/>
          <w:rtl/>
          <w:lang w:bidi="ar-EG"/>
        </w:rPr>
      </w:pPr>
      <w:r>
        <w:rPr>
          <w:rFonts w:hint="cs"/>
          <w:i/>
          <w:rtl/>
        </w:rPr>
        <w:t>أو</w:t>
      </w:r>
    </w:p>
    <w:p w:rsidR="00606E17" w:rsidRPr="00606E17" w:rsidRDefault="00606E17" w:rsidP="00DA1973">
      <w:pPr>
        <w:tabs>
          <w:tab w:val="left" w:pos="794"/>
          <w:tab w:val="center" w:pos="4820"/>
          <w:tab w:val="right" w:pos="9639"/>
        </w:tabs>
        <w:bidi w:val="0"/>
        <w:spacing w:line="240" w:lineRule="auto"/>
        <w:rPr>
          <w:rFonts w:cs="Times New Roman"/>
          <w:sz w:val="24"/>
          <w:szCs w:val="20"/>
          <w:lang w:eastAsia="en-US"/>
        </w:rPr>
      </w:pPr>
      <w:r w:rsidRPr="00606E17">
        <w:rPr>
          <w:rFonts w:cs="Times New Roman"/>
          <w:sz w:val="24"/>
          <w:szCs w:val="20"/>
          <w:lang w:eastAsia="en-US"/>
        </w:rPr>
        <w:tab/>
      </w:r>
      <w:r w:rsidRPr="00606E17">
        <w:rPr>
          <w:rFonts w:cs="Times New Roman"/>
          <w:sz w:val="24"/>
          <w:szCs w:val="20"/>
          <w:lang w:eastAsia="en-US"/>
        </w:rPr>
        <w:tab/>
      </w:r>
      <w:r w:rsidRPr="00606E17">
        <w:rPr>
          <w:rFonts w:cs="Times New Roman"/>
          <w:i/>
          <w:iCs/>
          <w:sz w:val="24"/>
          <w:szCs w:val="20"/>
          <w:lang w:eastAsia="en-US"/>
        </w:rPr>
        <w:t>I</w:t>
      </w:r>
      <w:r w:rsidRPr="00606E17">
        <w:rPr>
          <w:rFonts w:cs="Times New Roman"/>
          <w:sz w:val="24"/>
          <w:szCs w:val="20"/>
          <w:vertAlign w:val="subscript"/>
          <w:lang w:eastAsia="en-US"/>
        </w:rPr>
        <w:t>0</w:t>
      </w:r>
      <w:r w:rsidRPr="00606E17">
        <w:rPr>
          <w:rFonts w:cs="Times New Roman"/>
          <w:sz w:val="24"/>
          <w:szCs w:val="20"/>
          <w:lang w:eastAsia="en-US"/>
        </w:rPr>
        <w:t>(max) = 10 log (10</w:t>
      </w:r>
      <w:r w:rsidRPr="00606E17">
        <w:rPr>
          <w:rFonts w:cs="Times New Roman"/>
          <w:sz w:val="24"/>
          <w:szCs w:val="20"/>
          <w:vertAlign w:val="superscript"/>
          <w:lang w:eastAsia="en-US"/>
        </w:rPr>
        <w:t>(–162</w:t>
      </w:r>
      <w:r w:rsidR="00DA1973">
        <w:rPr>
          <w:rFonts w:cs="Times New Roman"/>
          <w:sz w:val="24"/>
          <w:szCs w:val="20"/>
          <w:vertAlign w:val="superscript"/>
          <w:lang w:eastAsia="en-US"/>
        </w:rPr>
        <w:t>,</w:t>
      </w:r>
      <w:r w:rsidRPr="00606E17">
        <w:rPr>
          <w:rFonts w:cs="Times New Roman"/>
          <w:sz w:val="24"/>
          <w:szCs w:val="20"/>
          <w:vertAlign w:val="superscript"/>
          <w:lang w:eastAsia="en-US"/>
        </w:rPr>
        <w:t>6 – 35</w:t>
      </w:r>
      <w:r w:rsidR="00DA1973">
        <w:rPr>
          <w:rFonts w:cs="Times New Roman"/>
          <w:sz w:val="24"/>
          <w:szCs w:val="20"/>
          <w:vertAlign w:val="superscript"/>
          <w:lang w:eastAsia="en-US"/>
        </w:rPr>
        <w:t>,</w:t>
      </w:r>
      <w:r w:rsidRPr="00606E17">
        <w:rPr>
          <w:rFonts w:cs="Times New Roman"/>
          <w:sz w:val="24"/>
          <w:szCs w:val="20"/>
          <w:vertAlign w:val="superscript"/>
          <w:lang w:eastAsia="en-US"/>
        </w:rPr>
        <w:t>1)/10</w:t>
      </w:r>
      <w:r w:rsidRPr="00606E17">
        <w:rPr>
          <w:rFonts w:cs="Times New Roman"/>
          <w:sz w:val="24"/>
          <w:szCs w:val="20"/>
          <w:lang w:eastAsia="en-US"/>
        </w:rPr>
        <w:t> – 10</w:t>
      </w:r>
      <w:r w:rsidRPr="00606E17">
        <w:rPr>
          <w:rFonts w:cs="Times New Roman"/>
          <w:sz w:val="24"/>
          <w:szCs w:val="20"/>
          <w:vertAlign w:val="superscript"/>
          <w:lang w:eastAsia="en-US"/>
        </w:rPr>
        <w:t>–206</w:t>
      </w:r>
      <w:r w:rsidR="00DA1973">
        <w:rPr>
          <w:rFonts w:cs="Times New Roman"/>
          <w:sz w:val="24"/>
          <w:szCs w:val="20"/>
          <w:vertAlign w:val="superscript"/>
          <w:lang w:eastAsia="en-US"/>
        </w:rPr>
        <w:t>,</w:t>
      </w:r>
      <w:r w:rsidRPr="00606E17">
        <w:rPr>
          <w:rFonts w:cs="Times New Roman"/>
          <w:sz w:val="24"/>
          <w:szCs w:val="20"/>
          <w:vertAlign w:val="superscript"/>
          <w:lang w:eastAsia="en-US"/>
        </w:rPr>
        <w:t>4/10</w:t>
      </w:r>
      <w:r w:rsidRPr="00606E17">
        <w:rPr>
          <w:rFonts w:cs="Times New Roman"/>
          <w:sz w:val="24"/>
          <w:szCs w:val="20"/>
          <w:lang w:eastAsia="en-US"/>
        </w:rPr>
        <w:t>)</w:t>
      </w:r>
    </w:p>
    <w:p w:rsidR="003569F0" w:rsidRDefault="003569F0" w:rsidP="003569F0">
      <w:pPr>
        <w:rPr>
          <w:i/>
          <w:rtl/>
        </w:rPr>
      </w:pPr>
      <w:r>
        <w:rPr>
          <w:rFonts w:hint="cs"/>
          <w:i/>
          <w:rtl/>
        </w:rPr>
        <w:t>وبالتالي</w:t>
      </w:r>
    </w:p>
    <w:p w:rsidR="00606E17" w:rsidRPr="00606E17" w:rsidRDefault="00606E17" w:rsidP="008415FD">
      <w:pPr>
        <w:tabs>
          <w:tab w:val="left" w:pos="794"/>
          <w:tab w:val="center" w:pos="4820"/>
          <w:tab w:val="right" w:pos="9639"/>
        </w:tabs>
        <w:bidi w:val="0"/>
        <w:spacing w:line="240" w:lineRule="auto"/>
        <w:rPr>
          <w:rFonts w:cs="Times New Roman"/>
          <w:sz w:val="24"/>
          <w:szCs w:val="20"/>
          <w:lang w:eastAsia="en-US"/>
        </w:rPr>
      </w:pPr>
      <w:r w:rsidRPr="00606E17">
        <w:rPr>
          <w:rFonts w:cs="Times New Roman"/>
          <w:sz w:val="24"/>
          <w:szCs w:val="20"/>
          <w:lang w:eastAsia="en-US"/>
        </w:rPr>
        <w:tab/>
      </w:r>
      <w:r w:rsidRPr="00606E17">
        <w:rPr>
          <w:rFonts w:cs="Times New Roman"/>
          <w:sz w:val="24"/>
          <w:szCs w:val="20"/>
          <w:lang w:eastAsia="en-US"/>
        </w:rPr>
        <w:tab/>
      </w:r>
      <w:r w:rsidRPr="00606E17">
        <w:rPr>
          <w:rFonts w:cs="Times New Roman"/>
          <w:i/>
          <w:iCs/>
          <w:sz w:val="24"/>
          <w:szCs w:val="20"/>
          <w:lang w:eastAsia="en-US"/>
        </w:rPr>
        <w:t>I</w:t>
      </w:r>
      <w:r w:rsidRPr="00606E17">
        <w:rPr>
          <w:rFonts w:cs="Times New Roman"/>
          <w:sz w:val="24"/>
          <w:szCs w:val="20"/>
          <w:vertAlign w:val="subscript"/>
          <w:lang w:eastAsia="en-US"/>
        </w:rPr>
        <w:t>0</w:t>
      </w:r>
      <w:r w:rsidRPr="00606E17">
        <w:rPr>
          <w:rFonts w:cs="Times New Roman"/>
          <w:sz w:val="24"/>
          <w:szCs w:val="20"/>
          <w:lang w:eastAsia="en-US"/>
        </w:rPr>
        <w:t>(max) = –198</w:t>
      </w:r>
      <w:r w:rsidR="008415FD">
        <w:rPr>
          <w:rFonts w:cs="Times New Roman"/>
          <w:sz w:val="24"/>
          <w:szCs w:val="20"/>
          <w:lang w:eastAsia="en-US"/>
        </w:rPr>
        <w:t>,</w:t>
      </w:r>
      <w:r w:rsidRPr="00606E17">
        <w:rPr>
          <w:rFonts w:cs="Times New Roman"/>
          <w:sz w:val="24"/>
          <w:szCs w:val="20"/>
          <w:lang w:eastAsia="en-US"/>
        </w:rPr>
        <w:t>3 dB(W/Hz)</w:t>
      </w:r>
    </w:p>
    <w:p w:rsidR="003569F0" w:rsidRDefault="003569F0" w:rsidP="00C1709B">
      <w:pPr>
        <w:rPr>
          <w:rtl/>
        </w:rPr>
      </w:pPr>
      <w:r>
        <w:rPr>
          <w:rFonts w:hint="cs"/>
          <w:rtl/>
        </w:rPr>
        <w:t xml:space="preserve">ويستحسن وصف معايير الحماية في شكل عتبة تداخل كثافة تدفق القدرة الطيفية </w:t>
      </w:r>
      <w:r>
        <w:t>spfd</w:t>
      </w:r>
      <w:r>
        <w:rPr>
          <w:rFonts w:hint="cs"/>
          <w:rtl/>
        </w:rPr>
        <w:t xml:space="preserve"> المعبر عنها في شكل </w:t>
      </w:r>
      <w:r w:rsidRPr="00A902CD">
        <w:t>dB(W/(m</w:t>
      </w:r>
      <w:r w:rsidRPr="00A902CD">
        <w:rPr>
          <w:vertAlign w:val="superscript"/>
        </w:rPr>
        <w:t>2</w:t>
      </w:r>
      <w:r w:rsidRPr="00A902CD">
        <w:t> ∙ Hz))</w:t>
      </w:r>
      <w:r>
        <w:rPr>
          <w:rFonts w:hint="cs"/>
          <w:rtl/>
        </w:rPr>
        <w:t xml:space="preserve"> عند دخل هوائي المطراف </w:t>
      </w:r>
      <w:r>
        <w:rPr>
          <w:iCs/>
        </w:rPr>
        <w:t>GEOLUT</w:t>
      </w:r>
      <w:r w:rsidRPr="00D4411A">
        <w:rPr>
          <w:rFonts w:hint="cs"/>
          <w:i/>
          <w:rtl/>
        </w:rPr>
        <w:t>. و</w:t>
      </w:r>
      <w:r>
        <w:rPr>
          <w:rFonts w:hint="cs"/>
          <w:i/>
          <w:rtl/>
        </w:rPr>
        <w:t>تكون الفتحة الفعلية لهوائي</w:t>
      </w:r>
      <w:r w:rsidRPr="00D4411A">
        <w:rPr>
          <w:rFonts w:hint="cs"/>
          <w:i/>
          <w:rtl/>
        </w:rPr>
        <w:t>،</w:t>
      </w:r>
      <w:r w:rsidRPr="00D4411A">
        <w:rPr>
          <w:rFonts w:hint="cs"/>
          <w:rtl/>
        </w:rPr>
        <w:t xml:space="preserve"> </w:t>
      </w:r>
      <w:r w:rsidRPr="00A902CD">
        <w:rPr>
          <w:i/>
          <w:iCs/>
        </w:rPr>
        <w:t>A</w:t>
      </w:r>
      <w:r w:rsidRPr="00A902CD">
        <w:rPr>
          <w:i/>
          <w:iCs/>
          <w:vertAlign w:val="subscript"/>
        </w:rPr>
        <w:t>e</w:t>
      </w:r>
      <w:r>
        <w:rPr>
          <w:rFonts w:hint="cs"/>
          <w:rtl/>
        </w:rPr>
        <w:t xml:space="preserve">، له كسب </w:t>
      </w:r>
      <w:r w:rsidRPr="00C1709B">
        <w:rPr>
          <w:i/>
          <w:iCs/>
        </w:rPr>
        <w:t>G</w:t>
      </w:r>
      <w:r>
        <w:rPr>
          <w:rFonts w:hint="cs"/>
          <w:rtl/>
        </w:rPr>
        <w:t xml:space="preserve"> كما يلي: </w:t>
      </w:r>
      <w:r w:rsidRPr="00A902CD">
        <w:rPr>
          <w:i/>
          <w:iCs/>
        </w:rPr>
        <w:t>G</w:t>
      </w:r>
      <w:r>
        <w:rPr>
          <w:rFonts w:ascii="Symbol" w:hAnsi="Symbol"/>
        </w:rPr>
        <w:t></w:t>
      </w:r>
      <w:r w:rsidRPr="00A902CD">
        <w:rPr>
          <w:vertAlign w:val="superscript"/>
        </w:rPr>
        <w:t>2</w:t>
      </w:r>
      <w:r w:rsidRPr="00A902CD">
        <w:t>/4</w:t>
      </w:r>
      <w:r>
        <w:rPr>
          <w:rFonts w:ascii="Symbol" w:hAnsi="Symbol"/>
        </w:rPr>
        <w:t></w:t>
      </w:r>
      <w:r>
        <w:rPr>
          <w:rFonts w:ascii="Symbol" w:hAnsi="Symbol"/>
        </w:rPr>
        <w:t></w:t>
      </w:r>
      <w:r>
        <w:rPr>
          <w:rFonts w:ascii="Symbol" w:hAnsi="Symbol"/>
        </w:rPr>
        <w:t></w:t>
      </w:r>
      <w:r>
        <w:rPr>
          <w:rFonts w:ascii="Symbol" w:hAnsi="Symbol"/>
        </w:rPr>
        <w:t></w:t>
      </w:r>
      <w:r w:rsidRPr="00A902CD">
        <w:rPr>
          <w:i/>
          <w:iCs/>
        </w:rPr>
        <w:t>A</w:t>
      </w:r>
      <w:r w:rsidRPr="00A902CD">
        <w:rPr>
          <w:i/>
          <w:iCs/>
          <w:vertAlign w:val="subscript"/>
        </w:rPr>
        <w:t>e</w:t>
      </w:r>
      <w:r>
        <w:rPr>
          <w:rFonts w:hint="cs"/>
          <w:rtl/>
        </w:rPr>
        <w:t xml:space="preserve">. ويكون لهوائي المطراف </w:t>
      </w:r>
      <w:r>
        <w:rPr>
          <w:iCs/>
        </w:rPr>
        <w:t>GEOLUT</w:t>
      </w:r>
      <w:r>
        <w:rPr>
          <w:rFonts w:hint="cs"/>
          <w:iCs/>
          <w:rtl/>
        </w:rPr>
        <w:t xml:space="preserve"> </w:t>
      </w:r>
      <w:r>
        <w:rPr>
          <w:rFonts w:hint="cs"/>
          <w:i/>
          <w:rtl/>
        </w:rPr>
        <w:t>كسب</w:t>
      </w:r>
      <w:r>
        <w:rPr>
          <w:rFonts w:hint="cs"/>
          <w:iCs/>
          <w:rtl/>
        </w:rPr>
        <w:t xml:space="preserve"> </w:t>
      </w:r>
      <w:r>
        <w:rPr>
          <w:rFonts w:hint="cs"/>
          <w:i/>
          <w:rtl/>
        </w:rPr>
        <w:t xml:space="preserve">قدره </w:t>
      </w:r>
      <w:r>
        <w:rPr>
          <w:iCs/>
        </w:rPr>
        <w:t>dB 33,3</w:t>
      </w:r>
      <w:r>
        <w:rPr>
          <w:rFonts w:hint="cs"/>
          <w:iCs/>
          <w:rtl/>
        </w:rPr>
        <w:t xml:space="preserve">، </w:t>
      </w:r>
      <w:r>
        <w:rPr>
          <w:rFonts w:hint="cs"/>
          <w:i/>
          <w:rtl/>
        </w:rPr>
        <w:t>بحيث</w:t>
      </w:r>
      <w:r w:rsidRPr="000C0E36">
        <w:rPr>
          <w:rFonts w:hint="cs"/>
          <w:i/>
          <w:rtl/>
        </w:rPr>
        <w:t xml:space="preserve"> </w:t>
      </w:r>
      <w:r>
        <w:rPr>
          <w:rFonts w:hint="cs"/>
          <w:i/>
          <w:rtl/>
        </w:rPr>
        <w:t xml:space="preserve">تبلغ الفتحة الفعلية مقدار </w:t>
      </w:r>
      <w:r w:rsidRPr="00A902CD">
        <w:t>6</w:t>
      </w:r>
      <w:r>
        <w:t>,</w:t>
      </w:r>
      <w:r w:rsidRPr="00A902CD">
        <w:t>42 </w:t>
      </w:r>
      <w:r>
        <w:rPr>
          <w:rFonts w:hint="cs"/>
          <w:vertAlign w:val="superscript"/>
          <w:rtl/>
        </w:rPr>
        <w:t xml:space="preserve"> </w:t>
      </w:r>
      <w:r w:rsidR="00C1709B" w:rsidRPr="00A902CD">
        <w:rPr>
          <w:vertAlign w:val="superscript"/>
        </w:rPr>
        <w:t>2</w:t>
      </w:r>
      <w:r w:rsidRPr="00A902CD">
        <w:t>m</w:t>
      </w:r>
      <w:r>
        <w:rPr>
          <w:rFonts w:hint="cs"/>
          <w:rtl/>
        </w:rPr>
        <w:t xml:space="preserve">. ويكون الحد الأقصى لمجموع التداخل المسموح به المقدر في شكل </w:t>
      </w:r>
      <w:r>
        <w:t>spfd</w:t>
      </w:r>
      <w:r>
        <w:rPr>
          <w:rFonts w:hint="cs"/>
          <w:rtl/>
        </w:rPr>
        <w:t>:</w:t>
      </w:r>
    </w:p>
    <w:p w:rsidR="00606E17" w:rsidRPr="00606E17" w:rsidRDefault="00606E17" w:rsidP="00606E17">
      <w:pPr>
        <w:tabs>
          <w:tab w:val="left" w:pos="794"/>
          <w:tab w:val="center" w:pos="4820"/>
          <w:tab w:val="right" w:pos="9639"/>
        </w:tabs>
        <w:bidi w:val="0"/>
        <w:spacing w:line="240" w:lineRule="auto"/>
        <w:rPr>
          <w:rFonts w:cs="Times New Roman"/>
          <w:sz w:val="24"/>
          <w:szCs w:val="20"/>
          <w:vertAlign w:val="subscript"/>
          <w:lang w:eastAsia="en-US"/>
        </w:rPr>
      </w:pPr>
      <w:r w:rsidRPr="00606E17">
        <w:rPr>
          <w:rFonts w:cs="Times New Roman"/>
          <w:sz w:val="24"/>
          <w:szCs w:val="20"/>
          <w:lang w:eastAsia="en-US"/>
        </w:rPr>
        <w:tab/>
      </w:r>
      <w:r w:rsidRPr="00606E17">
        <w:rPr>
          <w:rFonts w:cs="Times New Roman"/>
          <w:sz w:val="24"/>
          <w:szCs w:val="20"/>
          <w:lang w:eastAsia="en-US"/>
        </w:rPr>
        <w:tab/>
        <w:t xml:space="preserve">spfd = </w:t>
      </w:r>
      <w:r w:rsidRPr="00606E17">
        <w:rPr>
          <w:rFonts w:cs="Times New Roman"/>
          <w:i/>
          <w:iCs/>
          <w:sz w:val="24"/>
          <w:szCs w:val="20"/>
          <w:lang w:eastAsia="en-US"/>
        </w:rPr>
        <w:t>I</w:t>
      </w:r>
      <w:r w:rsidRPr="00606E17">
        <w:rPr>
          <w:rFonts w:cs="Times New Roman"/>
          <w:sz w:val="24"/>
          <w:szCs w:val="20"/>
          <w:vertAlign w:val="subscript"/>
          <w:lang w:eastAsia="en-US"/>
        </w:rPr>
        <w:t>0</w:t>
      </w:r>
      <w:r w:rsidRPr="00606E17">
        <w:rPr>
          <w:rFonts w:cs="Times New Roman"/>
          <w:sz w:val="24"/>
          <w:szCs w:val="20"/>
          <w:lang w:eastAsia="en-US"/>
        </w:rPr>
        <w:t xml:space="preserve">(max) – </w:t>
      </w:r>
      <w:r w:rsidRPr="00606E17">
        <w:rPr>
          <w:rFonts w:cs="Times New Roman"/>
          <w:i/>
          <w:iCs/>
          <w:sz w:val="24"/>
          <w:szCs w:val="20"/>
          <w:lang w:eastAsia="en-US"/>
        </w:rPr>
        <w:t>L</w:t>
      </w:r>
      <w:r w:rsidRPr="00606E17">
        <w:rPr>
          <w:rFonts w:cs="Times New Roman"/>
          <w:i/>
          <w:iCs/>
          <w:sz w:val="24"/>
          <w:szCs w:val="20"/>
          <w:vertAlign w:val="subscript"/>
          <w:lang w:eastAsia="en-US"/>
        </w:rPr>
        <w:t>Line</w:t>
      </w:r>
      <w:r w:rsidRPr="00606E17">
        <w:rPr>
          <w:rFonts w:cs="Times New Roman"/>
          <w:sz w:val="24"/>
          <w:szCs w:val="20"/>
          <w:lang w:eastAsia="en-US"/>
        </w:rPr>
        <w:t xml:space="preserve"> – </w:t>
      </w:r>
      <w:r w:rsidRPr="00606E17">
        <w:rPr>
          <w:rFonts w:cs="Times New Roman"/>
          <w:i/>
          <w:iCs/>
          <w:sz w:val="24"/>
          <w:szCs w:val="20"/>
          <w:lang w:eastAsia="en-US"/>
        </w:rPr>
        <w:t>A</w:t>
      </w:r>
      <w:r w:rsidRPr="00606E17">
        <w:rPr>
          <w:rFonts w:cs="Times New Roman"/>
          <w:i/>
          <w:iCs/>
          <w:sz w:val="24"/>
          <w:szCs w:val="20"/>
          <w:vertAlign w:val="subscript"/>
          <w:lang w:eastAsia="en-US"/>
        </w:rPr>
        <w:t>e</w:t>
      </w:r>
    </w:p>
    <w:p w:rsidR="003569F0" w:rsidRPr="00D4411A" w:rsidRDefault="003569F0" w:rsidP="00187D7A">
      <w:pPr>
        <w:keepNext/>
        <w:rPr>
          <w:i/>
          <w:rtl/>
        </w:rPr>
      </w:pPr>
      <w:r>
        <w:rPr>
          <w:rFonts w:hint="cs"/>
          <w:i/>
          <w:rtl/>
        </w:rPr>
        <w:lastRenderedPageBreak/>
        <w:t xml:space="preserve">لنفترض أن </w:t>
      </w:r>
      <w:r w:rsidRPr="00A902CD">
        <w:rPr>
          <w:i/>
          <w:iCs/>
        </w:rPr>
        <w:t>L</w:t>
      </w:r>
      <w:r w:rsidRPr="00A902CD">
        <w:rPr>
          <w:i/>
          <w:iCs/>
          <w:vertAlign w:val="subscript"/>
        </w:rPr>
        <w:t>Line</w:t>
      </w:r>
      <w:r w:rsidRPr="00A902CD">
        <w:t xml:space="preserve"> = 0</w:t>
      </w:r>
      <w:r w:rsidR="008415FD">
        <w:rPr>
          <w:rFonts w:hint="cs"/>
          <w:rtl/>
        </w:rPr>
        <w:t>.</w:t>
      </w:r>
    </w:p>
    <w:p w:rsidR="00606E17" w:rsidRPr="00606E17" w:rsidRDefault="00606E17" w:rsidP="005973E5">
      <w:pPr>
        <w:tabs>
          <w:tab w:val="left" w:pos="794"/>
          <w:tab w:val="center" w:pos="4820"/>
          <w:tab w:val="right" w:pos="9639"/>
        </w:tabs>
        <w:bidi w:val="0"/>
        <w:spacing w:line="240" w:lineRule="auto"/>
        <w:rPr>
          <w:rFonts w:cs="Times New Roman"/>
          <w:sz w:val="24"/>
          <w:szCs w:val="20"/>
          <w:lang w:eastAsia="en-US"/>
        </w:rPr>
      </w:pPr>
      <w:r w:rsidRPr="00606E17">
        <w:rPr>
          <w:rFonts w:cs="Times New Roman"/>
          <w:sz w:val="24"/>
          <w:szCs w:val="20"/>
          <w:lang w:eastAsia="en-US"/>
        </w:rPr>
        <w:tab/>
      </w:r>
      <w:r w:rsidRPr="00606E17">
        <w:rPr>
          <w:rFonts w:cs="Times New Roman"/>
          <w:sz w:val="24"/>
          <w:szCs w:val="20"/>
          <w:lang w:eastAsia="en-US"/>
        </w:rPr>
        <w:tab/>
        <w:t>spfd = –198</w:t>
      </w:r>
      <w:r w:rsidR="008415FD">
        <w:rPr>
          <w:rFonts w:cs="Times New Roman"/>
          <w:sz w:val="24"/>
          <w:szCs w:val="20"/>
          <w:lang w:eastAsia="en-US"/>
        </w:rPr>
        <w:t>,</w:t>
      </w:r>
      <w:r w:rsidRPr="00606E17">
        <w:rPr>
          <w:rFonts w:cs="Times New Roman"/>
          <w:sz w:val="24"/>
          <w:szCs w:val="20"/>
          <w:lang w:eastAsia="en-US"/>
        </w:rPr>
        <w:t>3</w:t>
      </w:r>
      <w:r w:rsidRPr="00606E17">
        <w:rPr>
          <w:rFonts w:cs="Times New Roman"/>
          <w:i/>
          <w:sz w:val="24"/>
          <w:szCs w:val="20"/>
          <w:lang w:eastAsia="en-US"/>
        </w:rPr>
        <w:t xml:space="preserve"> </w:t>
      </w:r>
      <w:r w:rsidRPr="00606E17">
        <w:rPr>
          <w:rFonts w:cs="Times New Roman"/>
          <w:sz w:val="24"/>
          <w:szCs w:val="20"/>
          <w:lang w:eastAsia="en-US"/>
        </w:rPr>
        <w:t>– 0 – 10 log (6</w:t>
      </w:r>
      <w:r w:rsidR="008415FD">
        <w:rPr>
          <w:rFonts w:cs="Times New Roman"/>
          <w:sz w:val="24"/>
          <w:szCs w:val="20"/>
          <w:lang w:eastAsia="en-US"/>
        </w:rPr>
        <w:t>,</w:t>
      </w:r>
      <w:r w:rsidRPr="00606E17">
        <w:rPr>
          <w:rFonts w:cs="Times New Roman"/>
          <w:sz w:val="24"/>
          <w:szCs w:val="20"/>
          <w:lang w:eastAsia="en-US"/>
        </w:rPr>
        <w:t>42</w:t>
      </w:r>
      <w:r w:rsidR="005973E5">
        <w:rPr>
          <w:rFonts w:cs="Times New Roman"/>
          <w:sz w:val="24"/>
          <w:szCs w:val="20"/>
          <w:lang w:eastAsia="en-US"/>
        </w:rPr>
        <w:t>)</w:t>
      </w:r>
    </w:p>
    <w:p w:rsidR="00606E17" w:rsidRPr="00606E17" w:rsidRDefault="00606E17" w:rsidP="008415FD">
      <w:pPr>
        <w:tabs>
          <w:tab w:val="left" w:pos="794"/>
          <w:tab w:val="center" w:pos="4820"/>
          <w:tab w:val="right" w:pos="9639"/>
        </w:tabs>
        <w:bidi w:val="0"/>
        <w:spacing w:line="240" w:lineRule="auto"/>
        <w:rPr>
          <w:rFonts w:cs="Times New Roman"/>
          <w:sz w:val="24"/>
          <w:szCs w:val="20"/>
          <w:lang w:eastAsia="en-US"/>
        </w:rPr>
      </w:pPr>
      <w:r w:rsidRPr="00606E17">
        <w:rPr>
          <w:rFonts w:cs="Times New Roman"/>
          <w:sz w:val="24"/>
          <w:szCs w:val="20"/>
          <w:lang w:eastAsia="en-US"/>
        </w:rPr>
        <w:tab/>
      </w:r>
      <w:r w:rsidRPr="00606E17">
        <w:rPr>
          <w:rFonts w:cs="Times New Roman"/>
          <w:sz w:val="24"/>
          <w:szCs w:val="20"/>
          <w:lang w:eastAsia="en-US"/>
        </w:rPr>
        <w:tab/>
        <w:t xml:space="preserve"> </w:t>
      </w:r>
      <w:r w:rsidR="00187D7A">
        <w:rPr>
          <w:rFonts w:cs="Times New Roman"/>
          <w:sz w:val="24"/>
          <w:szCs w:val="20"/>
          <w:lang w:eastAsia="en-US"/>
        </w:rPr>
        <w:t xml:space="preserve">  </w:t>
      </w:r>
      <w:r w:rsidRPr="00606E17">
        <w:rPr>
          <w:rFonts w:cs="Times New Roman"/>
          <w:sz w:val="24"/>
          <w:szCs w:val="20"/>
          <w:lang w:eastAsia="en-US"/>
        </w:rPr>
        <w:t xml:space="preserve">    = –206</w:t>
      </w:r>
      <w:r w:rsidR="008415FD">
        <w:rPr>
          <w:rFonts w:cs="Times New Roman"/>
          <w:sz w:val="24"/>
          <w:szCs w:val="20"/>
          <w:lang w:eastAsia="en-US"/>
        </w:rPr>
        <w:t>,</w:t>
      </w:r>
      <w:r w:rsidRPr="00606E17">
        <w:rPr>
          <w:rFonts w:cs="Times New Roman"/>
          <w:sz w:val="24"/>
          <w:szCs w:val="20"/>
          <w:lang w:eastAsia="en-US"/>
        </w:rPr>
        <w:t>4 dB(W/(m</w:t>
      </w:r>
      <w:r w:rsidRPr="00606E17">
        <w:rPr>
          <w:rFonts w:cs="Times New Roman"/>
          <w:sz w:val="24"/>
          <w:szCs w:val="20"/>
          <w:vertAlign w:val="superscript"/>
          <w:lang w:eastAsia="en-US"/>
        </w:rPr>
        <w:t>2</w:t>
      </w:r>
      <w:r w:rsidRPr="00606E17">
        <w:rPr>
          <w:rFonts w:cs="Times New Roman"/>
          <w:sz w:val="24"/>
          <w:szCs w:val="20"/>
          <w:lang w:eastAsia="en-US"/>
        </w:rPr>
        <w:t> ∙ Hz))</w:t>
      </w:r>
    </w:p>
    <w:p w:rsidR="003569F0" w:rsidRDefault="003569F0" w:rsidP="00187D7A">
      <w:pPr>
        <w:rPr>
          <w:rtl/>
        </w:rPr>
      </w:pPr>
      <w:r>
        <w:rPr>
          <w:rFonts w:hint="cs"/>
          <w:rtl/>
        </w:rPr>
        <w:t>لذلك يجب</w:t>
      </w:r>
      <w:r w:rsidRPr="000E21A2">
        <w:rPr>
          <w:rFonts w:hint="cs"/>
          <w:rtl/>
        </w:rPr>
        <w:t xml:space="preserve"> ألا يتجاوز الحد الأقصى </w:t>
      </w:r>
      <w:r>
        <w:rPr>
          <w:rFonts w:hint="cs"/>
          <w:rtl/>
        </w:rPr>
        <w:t>ل</w:t>
      </w:r>
      <w:r w:rsidRPr="000E21A2">
        <w:rPr>
          <w:rFonts w:hint="cs"/>
          <w:rtl/>
        </w:rPr>
        <w:t xml:space="preserve">لتداخل </w:t>
      </w:r>
      <w:r>
        <w:rPr>
          <w:rFonts w:hint="cs"/>
          <w:rtl/>
        </w:rPr>
        <w:t xml:space="preserve">من قبيل </w:t>
      </w:r>
      <w:r w:rsidRPr="000E21A2">
        <w:rPr>
          <w:rFonts w:hint="cs"/>
          <w:rtl/>
        </w:rPr>
        <w:t xml:space="preserve">ضوضاء النطاق </w:t>
      </w:r>
      <w:r>
        <w:rPr>
          <w:rFonts w:hint="cs"/>
          <w:rtl/>
        </w:rPr>
        <w:t xml:space="preserve">العريض </w:t>
      </w:r>
      <w:r w:rsidRPr="000E21A2">
        <w:rPr>
          <w:rFonts w:hint="cs"/>
          <w:rtl/>
        </w:rPr>
        <w:t>في قناة المطراف</w:t>
      </w:r>
      <w:r>
        <w:rPr>
          <w:rFonts w:hint="cs"/>
          <w:rtl/>
        </w:rPr>
        <w:t xml:space="preserve"> </w:t>
      </w:r>
      <w:r w:rsidRPr="000E21A2">
        <w:t>GEOLUT</w:t>
      </w:r>
      <w:r w:rsidRPr="000E21A2">
        <w:rPr>
          <w:rFonts w:hint="cs"/>
          <w:rtl/>
        </w:rPr>
        <w:t xml:space="preserve"> </w:t>
      </w:r>
      <w:r>
        <w:rPr>
          <w:rFonts w:hint="cs"/>
          <w:rtl/>
        </w:rPr>
        <w:t xml:space="preserve">في نطاق </w:t>
      </w:r>
      <w:r w:rsidRPr="00A902CD">
        <w:t>1 544</w:t>
      </w:r>
      <w:r>
        <w:t>,</w:t>
      </w:r>
      <w:r w:rsidRPr="00A902CD">
        <w:t>5</w:t>
      </w:r>
      <w:r>
        <w:rPr>
          <w:rFonts w:hint="cs"/>
          <w:rtl/>
        </w:rPr>
        <w:t xml:space="preserve"> </w:t>
      </w:r>
      <w:r w:rsidRPr="00A902CD">
        <w:t>kHz 100 </w:t>
      </w:r>
      <w:r>
        <w:sym w:font="Symbol" w:char="F0B1"/>
      </w:r>
      <w:r>
        <w:t xml:space="preserve"> </w:t>
      </w:r>
      <w:r w:rsidRPr="00A902CD">
        <w:t>MHz</w:t>
      </w:r>
      <w:r>
        <w:rPr>
          <w:rFonts w:hint="cs"/>
          <w:rtl/>
        </w:rPr>
        <w:t xml:space="preserve"> مقدار </w:t>
      </w:r>
      <w:r w:rsidRPr="00A902CD">
        <w:t>206</w:t>
      </w:r>
      <w:r>
        <w:t>,</w:t>
      </w:r>
      <w:r w:rsidRPr="00A902CD">
        <w:t>4– </w:t>
      </w:r>
      <w:r>
        <w:rPr>
          <w:rFonts w:hint="cs"/>
          <w:rtl/>
        </w:rPr>
        <w:t xml:space="preserve"> </w:t>
      </w:r>
      <w:r w:rsidRPr="00A902CD">
        <w:t>dB(W/(m</w:t>
      </w:r>
      <w:r w:rsidRPr="00A902CD">
        <w:rPr>
          <w:vertAlign w:val="superscript"/>
        </w:rPr>
        <w:t>2</w:t>
      </w:r>
      <w:r w:rsidR="00187D7A">
        <w:t xml:space="preserve"> </w:t>
      </w:r>
      <w:r w:rsidR="00187D7A" w:rsidRPr="00606E17">
        <w:rPr>
          <w:rFonts w:cs="Times New Roman"/>
          <w:sz w:val="24"/>
          <w:szCs w:val="20"/>
          <w:lang w:eastAsia="en-US"/>
        </w:rPr>
        <w:t>∙</w:t>
      </w:r>
      <w:r w:rsidR="00187D7A">
        <w:t xml:space="preserve"> </w:t>
      </w:r>
      <w:r w:rsidRPr="00A902CD">
        <w:t>Hz))</w:t>
      </w:r>
      <w:r>
        <w:rPr>
          <w:rFonts w:hint="cs"/>
          <w:rtl/>
        </w:rPr>
        <w:t>.</w:t>
      </w:r>
    </w:p>
    <w:p w:rsidR="003569F0" w:rsidRPr="00826396" w:rsidRDefault="003569F0" w:rsidP="009C24F9">
      <w:pPr>
        <w:pStyle w:val="Heading2"/>
        <w:spacing w:before="160"/>
        <w:rPr>
          <w:rtl/>
        </w:rPr>
      </w:pPr>
      <w:r w:rsidRPr="00834C0D">
        <w:t>4.1</w:t>
      </w:r>
      <w:r>
        <w:rPr>
          <w:rFonts w:hint="cs"/>
          <w:rtl/>
        </w:rPr>
        <w:tab/>
      </w:r>
      <w:r w:rsidRPr="00826396">
        <w:rPr>
          <w:rFonts w:hint="cs"/>
          <w:rtl/>
        </w:rPr>
        <w:t xml:space="preserve">طريقة حساب سوية التداخل في الوصلة الهابطة لقناة </w:t>
      </w:r>
      <w:r>
        <w:rPr>
          <w:rFonts w:hint="cs"/>
          <w:rtl/>
        </w:rPr>
        <w:t xml:space="preserve">مكررات البحث والإنقاذ </w:t>
      </w:r>
      <w:r w:rsidRPr="00826396">
        <w:t>SARR</w:t>
      </w:r>
      <w:r>
        <w:rPr>
          <w:rFonts w:hint="cs"/>
          <w:rtl/>
        </w:rPr>
        <w:t xml:space="preserve"> بتردد</w:t>
      </w:r>
      <w:r w:rsidR="00AF3ED9">
        <w:rPr>
          <w:rtl/>
        </w:rPr>
        <w:br/>
      </w:r>
      <w:r w:rsidRPr="00826396">
        <w:t xml:space="preserve">406 </w:t>
      </w:r>
      <w:r>
        <w:rPr>
          <w:rFonts w:hint="cs"/>
          <w:rtl/>
        </w:rPr>
        <w:t xml:space="preserve"> </w:t>
      </w:r>
      <w:r w:rsidRPr="00826396">
        <w:t>MHz</w:t>
      </w:r>
      <w:r>
        <w:rPr>
          <w:rFonts w:hint="cs"/>
          <w:rtl/>
        </w:rPr>
        <w:t xml:space="preserve"> في سواتل </w:t>
      </w:r>
      <w:r w:rsidRPr="00826396">
        <w:t>GOES</w:t>
      </w:r>
      <w:r>
        <w:t xml:space="preserve"> </w:t>
      </w:r>
    </w:p>
    <w:p w:rsidR="003569F0" w:rsidRDefault="003569F0" w:rsidP="00592B75">
      <w:pPr>
        <w:rPr>
          <w:rtl/>
        </w:rPr>
      </w:pPr>
      <w:r>
        <w:rPr>
          <w:rFonts w:hint="cs"/>
          <w:rtl/>
        </w:rPr>
        <w:t xml:space="preserve">يتأتى التداخل الذي يتعرض إليه النظام </w:t>
      </w:r>
      <w:r>
        <w:t>Cospas-Sarsat</w:t>
      </w:r>
      <w:r>
        <w:rPr>
          <w:rFonts w:hint="cs"/>
          <w:rtl/>
        </w:rPr>
        <w:t xml:space="preserve"> في غالب الأحيان من الإرسالات خارج النطاق التي ترسلها الخدمات في النطاقات المجاورة أو شبه المجاورة مثل توزيعات الخدمة المتنقلة الساتلية </w:t>
      </w:r>
      <w:r>
        <w:t>MSS</w:t>
      </w:r>
      <w:r>
        <w:rPr>
          <w:rFonts w:hint="cs"/>
          <w:rtl/>
        </w:rPr>
        <w:t xml:space="preserve"> من الفضاء إلى الأرض.</w:t>
      </w:r>
    </w:p>
    <w:p w:rsidR="003569F0" w:rsidRDefault="003569F0" w:rsidP="00592B75">
      <w:pPr>
        <w:rPr>
          <w:rtl/>
        </w:rPr>
      </w:pPr>
      <w:r>
        <w:rPr>
          <w:rFonts w:hint="cs"/>
          <w:rtl/>
        </w:rPr>
        <w:t xml:space="preserve">وينبغي النظر في عرض نطاق الإرسال لمعرفة ما إذا كانت الطاقة ترسل في مدى الترددات </w:t>
      </w:r>
      <w:r w:rsidRPr="00A902CD">
        <w:t>1 544</w:t>
      </w:r>
      <w:r>
        <w:t>,</w:t>
      </w:r>
      <w:r w:rsidRPr="00A902CD">
        <w:t>5</w:t>
      </w:r>
      <w:r>
        <w:rPr>
          <w:rFonts w:hint="cs"/>
          <w:rtl/>
        </w:rPr>
        <w:t xml:space="preserve"> </w:t>
      </w:r>
      <w:r w:rsidRPr="00A902CD">
        <w:t>kHz 100 </w:t>
      </w:r>
      <w:r>
        <w:sym w:font="Symbol" w:char="F0B1"/>
      </w:r>
      <w:r>
        <w:t xml:space="preserve"> </w:t>
      </w:r>
      <w:r w:rsidRPr="00A902CD">
        <w:t>MHz</w:t>
      </w:r>
      <w:r>
        <w:rPr>
          <w:rFonts w:hint="cs"/>
          <w:rtl/>
        </w:rPr>
        <w:t xml:space="preserve"> مع إيلاء عناية خاصة</w:t>
      </w:r>
      <w:r>
        <w:rPr>
          <w:rFonts w:hint="cs"/>
          <w:rtl/>
          <w:lang w:bidi="ar-EG"/>
        </w:rPr>
        <w:t>،</w:t>
      </w:r>
      <w:r>
        <w:rPr>
          <w:rFonts w:hint="cs"/>
          <w:rtl/>
        </w:rPr>
        <w:t xml:space="preserve"> عند تحليل تأثير الأنظمة المتنقلة (مثل السواتل غير المستقرة بالنسبة إلى الأرض والمرسلات المحمولة جواً)، لمراعاة آثار زحزحة دوبلر التي تنشأ بفعل دورانها.</w:t>
      </w:r>
    </w:p>
    <w:p w:rsidR="003569F0" w:rsidRDefault="003569F0" w:rsidP="00592B75">
      <w:pPr>
        <w:rPr>
          <w:rtl/>
        </w:rPr>
      </w:pPr>
      <w:r>
        <w:rPr>
          <w:rFonts w:hint="cs"/>
          <w:rtl/>
        </w:rPr>
        <w:t xml:space="preserve">وتُحسب سوية التداخل الناجم عن جميع المصادر المرسلة للطاقة في النطاق معبراً عنها في شكل سوية الكثافة </w:t>
      </w:r>
      <w:r>
        <w:t>spfd</w:t>
      </w:r>
      <w:r>
        <w:rPr>
          <w:rFonts w:hint="cs"/>
          <w:rtl/>
        </w:rPr>
        <w:t xml:space="preserve"> عند هوائي المطراف </w:t>
      </w:r>
      <w:r>
        <w:t>GEOLUT</w:t>
      </w:r>
      <w:r>
        <w:rPr>
          <w:rFonts w:hint="cs"/>
          <w:rtl/>
        </w:rPr>
        <w:t xml:space="preserve">. وينبغي ألا يتجاوز مجموع السويات لكل المصادر المسببة للتداخل مقدار </w:t>
      </w:r>
      <w:r w:rsidRPr="00A902CD">
        <w:t>206</w:t>
      </w:r>
      <w:r>
        <w:t>,</w:t>
      </w:r>
      <w:r w:rsidRPr="00A902CD">
        <w:t>4− </w:t>
      </w:r>
      <w:r>
        <w:rPr>
          <w:rFonts w:hint="cs"/>
          <w:rtl/>
        </w:rPr>
        <w:t xml:space="preserve"> </w:t>
      </w:r>
      <w:r w:rsidRPr="00A902CD">
        <w:t>dB(W/(m</w:t>
      </w:r>
      <w:r w:rsidRPr="00A902CD">
        <w:rPr>
          <w:vertAlign w:val="superscript"/>
        </w:rPr>
        <w:t>2</w:t>
      </w:r>
      <w:r w:rsidRPr="00A902CD">
        <w:t>∙Hz))</w:t>
      </w:r>
      <w:r>
        <w:rPr>
          <w:rFonts w:hint="cs"/>
          <w:rtl/>
        </w:rPr>
        <w:t xml:space="preserve"> في أي مكان من هذا المدى.</w:t>
      </w:r>
    </w:p>
    <w:p w:rsidR="003569F0" w:rsidRDefault="003569F0" w:rsidP="006F2030">
      <w:pPr>
        <w:rPr>
          <w:rtl/>
        </w:rPr>
      </w:pPr>
      <w:r>
        <w:rPr>
          <w:rFonts w:hint="cs"/>
          <w:rtl/>
        </w:rPr>
        <w:t xml:space="preserve">وهذا المقدار محسوب على أساس كسب محور هوائي مطراف </w:t>
      </w:r>
      <w:r>
        <w:t>GEOLUT</w:t>
      </w:r>
      <w:r>
        <w:rPr>
          <w:rFonts w:hint="cs"/>
          <w:rtl/>
        </w:rPr>
        <w:t xml:space="preserve"> قدره </w:t>
      </w:r>
      <w:r w:rsidR="006F2030">
        <w:t>dBi </w:t>
      </w:r>
      <w:r>
        <w:t>33,3</w:t>
      </w:r>
      <w:r>
        <w:rPr>
          <w:rFonts w:hint="cs"/>
          <w:rtl/>
        </w:rPr>
        <w:t>. وتبعاً للأنظمة ينبغي، عند تحديد تأثير التداخل، مراعاة اعتبارات تمييز الهوائي والاستقطاب وغير ذلك من الاعتبارات الهندسية.</w:t>
      </w:r>
    </w:p>
    <w:p w:rsidR="00187D7A" w:rsidRDefault="00187D7A" w:rsidP="006F2030">
      <w:pPr>
        <w:rPr>
          <w:rtl/>
        </w:rPr>
      </w:pPr>
    </w:p>
    <w:p w:rsidR="00187D7A" w:rsidRDefault="00187D7A" w:rsidP="006F2030">
      <w:pPr>
        <w:rPr>
          <w:rtl/>
        </w:rPr>
      </w:pPr>
    </w:p>
    <w:p w:rsidR="003569F0" w:rsidRPr="00A74929" w:rsidRDefault="003569F0" w:rsidP="00187D7A">
      <w:pPr>
        <w:pStyle w:val="AnnexNotitle"/>
        <w:rPr>
          <w:rtl/>
        </w:rPr>
      </w:pPr>
      <w:r w:rsidRPr="00A74929">
        <w:rPr>
          <w:rFonts w:hint="cs"/>
          <w:rtl/>
        </w:rPr>
        <w:t xml:space="preserve">الملحق </w:t>
      </w:r>
      <w:r w:rsidRPr="00A74929">
        <w:t>2</w:t>
      </w:r>
    </w:p>
    <w:p w:rsidR="003569F0" w:rsidRPr="00A74929" w:rsidRDefault="003569F0" w:rsidP="00187D7A">
      <w:pPr>
        <w:pStyle w:val="AnnexNotitle"/>
        <w:spacing w:before="240"/>
        <w:rPr>
          <w:rtl/>
          <w:lang w:bidi="ar-EG"/>
        </w:rPr>
      </w:pPr>
      <w:r w:rsidRPr="00A74929">
        <w:rPr>
          <w:rFonts w:hint="cs"/>
          <w:rtl/>
        </w:rPr>
        <w:t xml:space="preserve">معايير حماية مطاريف </w:t>
      </w:r>
      <w:r w:rsidRPr="00A74929">
        <w:t>LEOLUT</w:t>
      </w:r>
      <w:r>
        <w:rPr>
          <w:rFonts w:hint="cs"/>
          <w:rtl/>
        </w:rPr>
        <w:t>،</w:t>
      </w:r>
      <w:r w:rsidRPr="00A74929">
        <w:rPr>
          <w:rtl/>
        </w:rPr>
        <w:br/>
      </w:r>
      <w:r w:rsidRPr="00A74929">
        <w:rPr>
          <w:rFonts w:hint="cs"/>
          <w:rtl/>
        </w:rPr>
        <w:t xml:space="preserve">التي تستقبل معطيات معالجة بمعدل </w:t>
      </w:r>
      <w:r w:rsidRPr="00A74929">
        <w:t xml:space="preserve">kbit/s 2,4 </w:t>
      </w:r>
      <w:r w:rsidRPr="00A74929">
        <w:rPr>
          <w:rFonts w:hint="cs"/>
          <w:rtl/>
        </w:rPr>
        <w:t xml:space="preserve"> في وحدات البحث والإنقاذ </w:t>
      </w:r>
      <w:r w:rsidRPr="00A74929">
        <w:t xml:space="preserve">SARP </w:t>
      </w:r>
      <w:r w:rsidRPr="00A74929">
        <w:rPr>
          <w:rFonts w:hint="cs"/>
          <w:rtl/>
        </w:rPr>
        <w:t xml:space="preserve"> </w:t>
      </w:r>
      <w:r w:rsidRPr="00A74929">
        <w:rPr>
          <w:rtl/>
        </w:rPr>
        <w:br/>
      </w:r>
      <w:r w:rsidRPr="00A74929">
        <w:rPr>
          <w:rFonts w:hint="cs"/>
          <w:rtl/>
        </w:rPr>
        <w:t xml:space="preserve">من السواتل </w:t>
      </w:r>
      <w:r w:rsidRPr="00A74929">
        <w:t>Cospas</w:t>
      </w:r>
      <w:r w:rsidRPr="00A74929">
        <w:rPr>
          <w:rFonts w:hint="cs"/>
          <w:rtl/>
        </w:rPr>
        <w:t xml:space="preserve"> و</w:t>
      </w:r>
      <w:r w:rsidRPr="00A74929">
        <w:t>Sarsat</w:t>
      </w:r>
      <w:r w:rsidRPr="00A74929">
        <w:rPr>
          <w:rFonts w:hint="cs"/>
          <w:rtl/>
        </w:rPr>
        <w:t>،</w:t>
      </w:r>
      <w:r w:rsidRPr="00A74929">
        <w:rPr>
          <w:rFonts w:hint="cs"/>
          <w:rtl/>
          <w:lang w:bidi="ar-EG"/>
        </w:rPr>
        <w:t xml:space="preserve"> </w:t>
      </w:r>
      <w:r w:rsidRPr="00A74929">
        <w:rPr>
          <w:rFonts w:hint="cs"/>
          <w:rtl/>
        </w:rPr>
        <w:t xml:space="preserve">من التداخل في النطاق </w:t>
      </w:r>
      <w:r w:rsidRPr="00A74929">
        <w:t>MHz 1</w:t>
      </w:r>
      <w:r w:rsidR="00AF3ED9">
        <w:t xml:space="preserve"> </w:t>
      </w:r>
      <w:r w:rsidRPr="00A74929">
        <w:t>545-1</w:t>
      </w:r>
      <w:r w:rsidR="00AF3ED9">
        <w:t xml:space="preserve"> </w:t>
      </w:r>
      <w:r w:rsidRPr="00A74929">
        <w:t>544</w:t>
      </w:r>
      <w:r w:rsidRPr="00A74929">
        <w:rPr>
          <w:rFonts w:hint="cs"/>
          <w:rtl/>
        </w:rPr>
        <w:t xml:space="preserve"> </w:t>
      </w:r>
    </w:p>
    <w:p w:rsidR="003569F0" w:rsidRPr="006B5A8E" w:rsidRDefault="003569F0" w:rsidP="00747027">
      <w:pPr>
        <w:pStyle w:val="Heading1"/>
        <w:spacing w:before="240"/>
        <w:rPr>
          <w:rtl/>
        </w:rPr>
      </w:pPr>
      <w:r w:rsidRPr="006B5A8E">
        <w:t>1</w:t>
      </w:r>
      <w:r w:rsidRPr="006B5A8E">
        <w:rPr>
          <w:rFonts w:hint="cs"/>
        </w:rPr>
        <w:tab/>
      </w:r>
      <w:r w:rsidRPr="006B5A8E">
        <w:rPr>
          <w:rFonts w:hint="cs"/>
          <w:rtl/>
        </w:rPr>
        <w:t>مقدمة</w:t>
      </w:r>
    </w:p>
    <w:p w:rsidR="003569F0" w:rsidRPr="00864287" w:rsidRDefault="003569F0" w:rsidP="00864287">
      <w:pPr>
        <w:rPr>
          <w:spacing w:val="-2"/>
          <w:rtl/>
        </w:rPr>
      </w:pPr>
      <w:r w:rsidRPr="00864287">
        <w:rPr>
          <w:rFonts w:hint="cs"/>
          <w:spacing w:val="-2"/>
          <w:rtl/>
        </w:rPr>
        <w:t xml:space="preserve">تقع قناة وحدات معالجة البحث والإنقاذ </w:t>
      </w:r>
      <w:r w:rsidRPr="00864287">
        <w:rPr>
          <w:spacing w:val="-2"/>
        </w:rPr>
        <w:t>(SARP)</w:t>
      </w:r>
      <w:r w:rsidRPr="00864287">
        <w:rPr>
          <w:rFonts w:hint="cs"/>
          <w:spacing w:val="-2"/>
          <w:rtl/>
          <w:lang w:bidi="ar-EG"/>
        </w:rPr>
        <w:t xml:space="preserve"> بمعدل </w:t>
      </w:r>
      <w:r w:rsidRPr="00864287">
        <w:rPr>
          <w:spacing w:val="-2"/>
          <w:lang w:bidi="ar-EG"/>
        </w:rPr>
        <w:t>kbit/s 2,4</w:t>
      </w:r>
      <w:r w:rsidRPr="00864287">
        <w:rPr>
          <w:rFonts w:hint="cs"/>
          <w:spacing w:val="-2"/>
          <w:rtl/>
          <w:lang w:bidi="ar-EG"/>
        </w:rPr>
        <w:t xml:space="preserve"> في نظام</w:t>
      </w:r>
      <w:r w:rsidRPr="00864287">
        <w:rPr>
          <w:rFonts w:hint="cs"/>
          <w:spacing w:val="-2"/>
          <w:rtl/>
        </w:rPr>
        <w:t xml:space="preserve"> </w:t>
      </w:r>
      <w:r w:rsidRPr="00864287">
        <w:rPr>
          <w:spacing w:val="-2"/>
        </w:rPr>
        <w:t>Cospas-Sarsat</w:t>
      </w:r>
      <w:r w:rsidRPr="00864287">
        <w:rPr>
          <w:rFonts w:hint="cs"/>
          <w:spacing w:val="-2"/>
          <w:rtl/>
        </w:rPr>
        <w:t xml:space="preserve"> في نطاق </w:t>
      </w:r>
      <w:r w:rsidR="00864287">
        <w:t>kHz 5</w:t>
      </w:r>
      <w:r w:rsidR="00864287" w:rsidRPr="00A902CD">
        <w:t> </w:t>
      </w:r>
      <w:r w:rsidR="00864287">
        <w:sym w:font="Symbol" w:char="F0B1"/>
      </w:r>
      <w:r w:rsidR="00864287" w:rsidRPr="00A902CD">
        <w:t> </w:t>
      </w:r>
      <w:r w:rsidR="00864287">
        <w:t>1 544,5</w:t>
      </w:r>
      <w:r w:rsidR="00864287">
        <w:rPr>
          <w:rFonts w:hint="cs"/>
          <w:rtl/>
        </w:rPr>
        <w:t xml:space="preserve"> </w:t>
      </w:r>
      <w:r w:rsidRPr="00864287">
        <w:rPr>
          <w:rFonts w:hint="cs"/>
          <w:spacing w:val="-2"/>
          <w:rtl/>
        </w:rPr>
        <w:t xml:space="preserve">على الوصلات الهابطة للحمولة النافعة لنظام البحث والإنقاذ في مدارات أرضية منخفضة </w:t>
      </w:r>
      <w:r w:rsidRPr="00864287">
        <w:rPr>
          <w:spacing w:val="-2"/>
        </w:rPr>
        <w:t>(LEOSAR)</w:t>
      </w:r>
      <w:r w:rsidRPr="00864287">
        <w:rPr>
          <w:rFonts w:hint="cs"/>
          <w:spacing w:val="-2"/>
          <w:rtl/>
        </w:rPr>
        <w:t xml:space="preserve">. وبسبب انتشار الترددات التي تسببها عملية التشكيل وزحزحة دوبلر الناجمة عن حركة الساتل تستقبل قناة </w:t>
      </w:r>
      <w:r w:rsidRPr="00864287">
        <w:rPr>
          <w:spacing w:val="-2"/>
        </w:rPr>
        <w:t>(SARP)</w:t>
      </w:r>
      <w:r w:rsidRPr="00864287">
        <w:rPr>
          <w:rFonts w:hint="cs"/>
          <w:spacing w:val="-2"/>
          <w:rtl/>
        </w:rPr>
        <w:t xml:space="preserve"> بمعدل </w:t>
      </w:r>
      <w:r w:rsidRPr="00864287">
        <w:rPr>
          <w:spacing w:val="-2"/>
        </w:rPr>
        <w:t>kbit/s</w:t>
      </w:r>
      <w:r w:rsidR="00864287">
        <w:rPr>
          <w:spacing w:val="-2"/>
        </w:rPr>
        <w:t> </w:t>
      </w:r>
      <w:r w:rsidRPr="00864287">
        <w:rPr>
          <w:spacing w:val="-2"/>
        </w:rPr>
        <w:t>2,4</w:t>
      </w:r>
      <w:r w:rsidRPr="00864287">
        <w:rPr>
          <w:rFonts w:hint="cs"/>
          <w:spacing w:val="-2"/>
          <w:rtl/>
        </w:rPr>
        <w:t xml:space="preserve"> عند مطاريف </w:t>
      </w:r>
      <w:r w:rsidRPr="00864287">
        <w:rPr>
          <w:spacing w:val="-2"/>
        </w:rPr>
        <w:t>LEOLUT</w:t>
      </w:r>
      <w:r w:rsidRPr="00864287">
        <w:rPr>
          <w:rFonts w:hint="cs"/>
          <w:spacing w:val="-2"/>
          <w:rtl/>
        </w:rPr>
        <w:t xml:space="preserve"> على مدى الترددات </w:t>
      </w:r>
      <w:r w:rsidRPr="00864287">
        <w:rPr>
          <w:spacing w:val="-2"/>
        </w:rPr>
        <w:t>1 544,5</w:t>
      </w:r>
      <w:r w:rsidRPr="00864287">
        <w:rPr>
          <w:rFonts w:hint="cs"/>
          <w:spacing w:val="-2"/>
          <w:rtl/>
        </w:rPr>
        <w:t xml:space="preserve"> </w:t>
      </w:r>
      <w:r w:rsidRPr="00864287">
        <w:rPr>
          <w:spacing w:val="-2"/>
        </w:rPr>
        <w:t>kHz 50 </w:t>
      </w:r>
      <w:r w:rsidRPr="00864287">
        <w:rPr>
          <w:spacing w:val="-2"/>
        </w:rPr>
        <w:sym w:font="Symbol" w:char="F0B1"/>
      </w:r>
      <w:r w:rsidRPr="00864287">
        <w:rPr>
          <w:spacing w:val="-2"/>
        </w:rPr>
        <w:t xml:space="preserve"> MHz</w:t>
      </w:r>
      <w:r w:rsidRPr="00864287">
        <w:rPr>
          <w:rFonts w:hint="cs"/>
          <w:spacing w:val="-2"/>
          <w:rtl/>
        </w:rPr>
        <w:t>.</w:t>
      </w:r>
    </w:p>
    <w:p w:rsidR="003569F0" w:rsidRDefault="003569F0" w:rsidP="000A55EA">
      <w:pPr>
        <w:rPr>
          <w:rtl/>
        </w:rPr>
      </w:pPr>
      <w:r>
        <w:rPr>
          <w:rFonts w:hint="cs"/>
          <w:rtl/>
        </w:rPr>
        <w:t xml:space="preserve">يحدد الجدول </w:t>
      </w:r>
      <w:r>
        <w:t>1</w:t>
      </w:r>
      <w:r>
        <w:rPr>
          <w:rFonts w:hint="cs"/>
          <w:rtl/>
        </w:rPr>
        <w:t xml:space="preserve"> ميزانيات القدرة الموصى بها في الوصلات الهابطة للقنوات </w:t>
      </w:r>
      <w:r>
        <w:t>SARP</w:t>
      </w:r>
      <w:r>
        <w:rPr>
          <w:rFonts w:hint="cs"/>
          <w:rtl/>
        </w:rPr>
        <w:t xml:space="preserve"> في السواتل </w:t>
      </w:r>
      <w:r>
        <w:t>Cospas</w:t>
      </w:r>
      <w:r>
        <w:rPr>
          <w:rFonts w:hint="cs"/>
          <w:rtl/>
        </w:rPr>
        <w:t xml:space="preserve"> و</w:t>
      </w:r>
      <w:r>
        <w:t>Sarsat</w:t>
      </w:r>
      <w:r>
        <w:rPr>
          <w:rFonts w:hint="cs"/>
          <w:rtl/>
        </w:rPr>
        <w:t xml:space="preserve"> والتي أعدت لمساعدة الإدارات في تصميم مطاريف </w:t>
      </w:r>
      <w:r>
        <w:t>LEOLUT</w:t>
      </w:r>
      <w:r>
        <w:rPr>
          <w:rFonts w:hint="cs"/>
          <w:rtl/>
        </w:rPr>
        <w:t xml:space="preserve"> كي تستعمل في النظام </w:t>
      </w:r>
      <w:r>
        <w:t>Cospas-Sarsat</w:t>
      </w:r>
      <w:r>
        <w:rPr>
          <w:rFonts w:hint="cs"/>
          <w:rtl/>
        </w:rPr>
        <w:t>. وتبين ميزانية الوصلات أن القناة</w:t>
      </w:r>
      <w:r w:rsidR="000A55EA">
        <w:rPr>
          <w:rFonts w:hint="eastAsia"/>
          <w:rtl/>
        </w:rPr>
        <w:t> </w:t>
      </w:r>
      <w:r>
        <w:t>SARP</w:t>
      </w:r>
      <w:r>
        <w:rPr>
          <w:rFonts w:hint="cs"/>
          <w:rtl/>
        </w:rPr>
        <w:t xml:space="preserve"> في نظام </w:t>
      </w:r>
      <w:r>
        <w:t>Cospas</w:t>
      </w:r>
      <w:r>
        <w:rPr>
          <w:rFonts w:hint="cs"/>
          <w:rtl/>
        </w:rPr>
        <w:t xml:space="preserve"> لها وصلة اتصال أقوى من وصلة القناة </w:t>
      </w:r>
      <w:r>
        <w:t>SARP</w:t>
      </w:r>
      <w:r>
        <w:rPr>
          <w:rFonts w:hint="cs"/>
          <w:rtl/>
        </w:rPr>
        <w:t xml:space="preserve"> في نظام</w:t>
      </w:r>
      <w:r>
        <w:t xml:space="preserve">Sarsat </w:t>
      </w:r>
      <w:r>
        <w:rPr>
          <w:rFonts w:hint="cs"/>
          <w:rtl/>
        </w:rPr>
        <w:t xml:space="preserve">، وبالتالي فإن معايير الحماية الملائمة للقناة </w:t>
      </w:r>
      <w:r>
        <w:t>SARP</w:t>
      </w:r>
      <w:r>
        <w:rPr>
          <w:rFonts w:hint="cs"/>
          <w:rtl/>
        </w:rPr>
        <w:t xml:space="preserve"> في نظام </w:t>
      </w:r>
      <w:r>
        <w:t>Sarsat</w:t>
      </w:r>
      <w:r>
        <w:rPr>
          <w:rFonts w:hint="cs"/>
          <w:rtl/>
        </w:rPr>
        <w:t xml:space="preserve"> ستتيح أيضاً حماية ملائمة للقناة </w:t>
      </w:r>
      <w:r>
        <w:t>SARP</w:t>
      </w:r>
      <w:r>
        <w:rPr>
          <w:rFonts w:hint="cs"/>
          <w:rtl/>
        </w:rPr>
        <w:t xml:space="preserve"> في نظام </w:t>
      </w:r>
      <w:r>
        <w:t>Cospas</w:t>
      </w:r>
      <w:r>
        <w:rPr>
          <w:rFonts w:hint="cs"/>
          <w:rtl/>
        </w:rPr>
        <w:t>.</w:t>
      </w:r>
    </w:p>
    <w:p w:rsidR="003569F0" w:rsidRPr="006D038A" w:rsidRDefault="003569F0" w:rsidP="00842137">
      <w:pPr>
        <w:pStyle w:val="Heading1"/>
        <w:spacing w:before="240"/>
        <w:rPr>
          <w:rtl/>
        </w:rPr>
      </w:pPr>
      <w:r w:rsidRPr="006D038A">
        <w:lastRenderedPageBreak/>
        <w:t>2</w:t>
      </w:r>
      <w:r w:rsidRPr="006D038A">
        <w:rPr>
          <w:rFonts w:hint="cs"/>
        </w:rPr>
        <w:tab/>
      </w:r>
      <w:r w:rsidRPr="006D038A">
        <w:rPr>
          <w:rFonts w:hint="cs"/>
          <w:rtl/>
        </w:rPr>
        <w:t xml:space="preserve">الحد الأدنى </w:t>
      </w:r>
      <w:r>
        <w:rPr>
          <w:rFonts w:hint="cs"/>
          <w:rtl/>
        </w:rPr>
        <w:t xml:space="preserve">المقبول </w:t>
      </w:r>
      <w:r w:rsidRPr="006D038A">
        <w:rPr>
          <w:rFonts w:hint="cs"/>
          <w:rtl/>
        </w:rPr>
        <w:t xml:space="preserve">من الأداء بالنسبة إلى </w:t>
      </w:r>
      <w:r>
        <w:rPr>
          <w:rFonts w:hint="cs"/>
          <w:rtl/>
        </w:rPr>
        <w:t xml:space="preserve">تدفق </w:t>
      </w:r>
      <w:r w:rsidRPr="006D038A">
        <w:rPr>
          <w:rFonts w:hint="cs"/>
          <w:rtl/>
        </w:rPr>
        <w:t xml:space="preserve">معطيات </w:t>
      </w:r>
      <w:r>
        <w:rPr>
          <w:rFonts w:hint="cs"/>
          <w:rtl/>
        </w:rPr>
        <w:t xml:space="preserve">معالجة </w:t>
      </w:r>
      <w:r w:rsidRPr="006D038A">
        <w:t>PDS</w:t>
      </w:r>
      <w:r w:rsidRPr="006D038A">
        <w:rPr>
          <w:rFonts w:hint="cs"/>
          <w:rtl/>
        </w:rPr>
        <w:t xml:space="preserve"> </w:t>
      </w:r>
      <w:r>
        <w:rPr>
          <w:rFonts w:hint="cs"/>
          <w:rtl/>
        </w:rPr>
        <w:t xml:space="preserve">بمعدل </w:t>
      </w:r>
      <w:r w:rsidRPr="006D038A">
        <w:t>2</w:t>
      </w:r>
      <w:r>
        <w:t>,</w:t>
      </w:r>
      <w:r w:rsidRPr="006D038A">
        <w:t xml:space="preserve">4 </w:t>
      </w:r>
      <w:r>
        <w:rPr>
          <w:rFonts w:hint="cs"/>
          <w:rtl/>
        </w:rPr>
        <w:t xml:space="preserve"> </w:t>
      </w:r>
      <w:r w:rsidRPr="006D038A">
        <w:t>kbit/s</w:t>
      </w:r>
      <w:r w:rsidRPr="006D038A">
        <w:rPr>
          <w:rFonts w:hint="cs"/>
          <w:rtl/>
        </w:rPr>
        <w:t xml:space="preserve"> في</w:t>
      </w:r>
      <w:r w:rsidR="00747027">
        <w:rPr>
          <w:rFonts w:hint="eastAsia"/>
          <w:rtl/>
        </w:rPr>
        <w:t> </w:t>
      </w:r>
      <w:r>
        <w:rPr>
          <w:rFonts w:hint="cs"/>
          <w:rtl/>
        </w:rPr>
        <w:t xml:space="preserve">قناة معالجة وحدات البحث والإنقاذ </w:t>
      </w:r>
      <w:r w:rsidRPr="006D038A">
        <w:t>SARP</w:t>
      </w:r>
    </w:p>
    <w:p w:rsidR="003569F0" w:rsidRDefault="003569F0" w:rsidP="00847B4C">
      <w:pPr>
        <w:rPr>
          <w:rtl/>
        </w:rPr>
      </w:pPr>
      <w:r>
        <w:rPr>
          <w:rFonts w:hint="cs"/>
          <w:rtl/>
        </w:rPr>
        <w:t xml:space="preserve">تشترط دقة الكشف المضمون عن منارات الاستغاثة بتردد </w:t>
      </w:r>
      <w:r>
        <w:t>406</w:t>
      </w:r>
      <w:r>
        <w:rPr>
          <w:rFonts w:hint="cs"/>
          <w:rtl/>
        </w:rPr>
        <w:t xml:space="preserve"> </w:t>
      </w:r>
      <w:r>
        <w:t>MHz</w:t>
      </w:r>
      <w:r>
        <w:rPr>
          <w:rFonts w:hint="cs"/>
          <w:rtl/>
        </w:rPr>
        <w:t xml:space="preserve"> وتحديد موقعها ألا يتجاوز معدل الخطأ في البتات</w:t>
      </w:r>
      <w:r w:rsidR="00847B4C">
        <w:rPr>
          <w:rFonts w:hint="eastAsia"/>
          <w:rtl/>
        </w:rPr>
        <w:t> </w:t>
      </w:r>
      <w:r>
        <w:t>(BER)</w:t>
      </w:r>
      <w:r>
        <w:rPr>
          <w:rFonts w:hint="cs"/>
          <w:rtl/>
        </w:rPr>
        <w:t xml:space="preserve"> في الوصلة الهابطة لقناة </w:t>
      </w:r>
      <w:r>
        <w:t>SARP</w:t>
      </w:r>
      <w:r>
        <w:rPr>
          <w:rFonts w:hint="cs"/>
          <w:rtl/>
        </w:rPr>
        <w:t xml:space="preserve"> مقدار </w:t>
      </w:r>
      <w:r w:rsidRPr="00A902CD">
        <w:t>1 </w:t>
      </w:r>
      <w:r>
        <w:rPr>
          <w:rFonts w:hint="cs"/>
          <w:rtl/>
        </w:rPr>
        <w:t xml:space="preserve"> </w:t>
      </w:r>
      <w:r w:rsidRPr="00A902CD">
        <w:t>×</w:t>
      </w:r>
      <w:r>
        <w:rPr>
          <w:rFonts w:hint="cs"/>
          <w:rtl/>
        </w:rPr>
        <w:t xml:space="preserve"> </w:t>
      </w:r>
      <w:r w:rsidRPr="00A902CD">
        <w:rPr>
          <w:vertAlign w:val="superscript"/>
        </w:rPr>
        <w:t>6–</w:t>
      </w:r>
      <w:r w:rsidRPr="00A902CD">
        <w:t>10</w:t>
      </w:r>
      <w:r>
        <w:rPr>
          <w:rFonts w:hint="cs"/>
          <w:rtl/>
        </w:rPr>
        <w:t xml:space="preserve"> (انظر الجدول </w:t>
      </w:r>
      <w:r>
        <w:t>1</w:t>
      </w:r>
      <w:r>
        <w:rPr>
          <w:rFonts w:hint="cs"/>
          <w:rtl/>
        </w:rPr>
        <w:t>).</w:t>
      </w:r>
    </w:p>
    <w:p w:rsidR="003569F0" w:rsidRPr="006D038A" w:rsidRDefault="003569F0" w:rsidP="00842137">
      <w:pPr>
        <w:pStyle w:val="Heading1"/>
        <w:spacing w:before="240"/>
        <w:rPr>
          <w:rtl/>
        </w:rPr>
      </w:pPr>
      <w:r w:rsidRPr="006D038A">
        <w:t>3</w:t>
      </w:r>
      <w:r w:rsidRPr="006D038A">
        <w:rPr>
          <w:rFonts w:hint="cs"/>
        </w:rPr>
        <w:tab/>
      </w:r>
      <w:r w:rsidRPr="006D038A">
        <w:rPr>
          <w:rFonts w:hint="cs"/>
          <w:rtl/>
        </w:rPr>
        <w:t xml:space="preserve">تحليل </w:t>
      </w:r>
      <w:r>
        <w:rPr>
          <w:rFonts w:hint="cs"/>
          <w:rtl/>
        </w:rPr>
        <w:t xml:space="preserve">كثافة تدفق القدرة الطيفية </w:t>
      </w:r>
      <w:r w:rsidRPr="006D038A">
        <w:t>spfd</w:t>
      </w:r>
      <w:r w:rsidRPr="006D038A">
        <w:rPr>
          <w:rFonts w:hint="cs"/>
          <w:rtl/>
        </w:rPr>
        <w:t xml:space="preserve"> المسببة للتداخل</w:t>
      </w:r>
    </w:p>
    <w:p w:rsidR="003569F0" w:rsidRPr="0026088D" w:rsidRDefault="003569F0" w:rsidP="0026088D">
      <w:pPr>
        <w:rPr>
          <w:spacing w:val="-6"/>
          <w:rtl/>
        </w:rPr>
      </w:pPr>
      <w:r w:rsidRPr="0026088D">
        <w:rPr>
          <w:rFonts w:hint="cs"/>
          <w:spacing w:val="-6"/>
          <w:rtl/>
        </w:rPr>
        <w:t xml:space="preserve">معدل الخطأ في البتات </w:t>
      </w:r>
      <w:r w:rsidRPr="0026088D">
        <w:rPr>
          <w:spacing w:val="-6"/>
        </w:rPr>
        <w:t>(BER)</w:t>
      </w:r>
      <w:r w:rsidRPr="0026088D">
        <w:rPr>
          <w:rFonts w:hint="cs"/>
          <w:spacing w:val="-6"/>
          <w:rtl/>
        </w:rPr>
        <w:t xml:space="preserve"> لقناة اتصالات هو نسبة الطاقة في كل بتة معطيات، </w:t>
      </w:r>
      <w:r w:rsidRPr="0026088D">
        <w:rPr>
          <w:i/>
          <w:iCs/>
          <w:spacing w:val="-6"/>
        </w:rPr>
        <w:t>E</w:t>
      </w:r>
      <w:r w:rsidRPr="0026088D">
        <w:rPr>
          <w:i/>
          <w:iCs/>
          <w:spacing w:val="-6"/>
          <w:vertAlign w:val="subscript"/>
        </w:rPr>
        <w:t>b</w:t>
      </w:r>
      <w:r w:rsidRPr="0026088D">
        <w:rPr>
          <w:rFonts w:hint="cs"/>
          <w:spacing w:val="-6"/>
          <w:rtl/>
        </w:rPr>
        <w:t xml:space="preserve">، إلى كثافة الضوضاء. وتتكون كثافة الضوضاء الكلية من الضوضاء التي تسببها تجهيزات </w:t>
      </w:r>
      <w:r w:rsidRPr="0026088D">
        <w:rPr>
          <w:spacing w:val="-6"/>
        </w:rPr>
        <w:t>Cospas-Sarsat</w:t>
      </w:r>
      <w:r w:rsidRPr="0026088D">
        <w:rPr>
          <w:rFonts w:hint="cs"/>
          <w:spacing w:val="-6"/>
          <w:rtl/>
        </w:rPr>
        <w:t xml:space="preserve">، </w:t>
      </w:r>
      <w:r w:rsidRPr="0026088D">
        <w:rPr>
          <w:i/>
          <w:iCs/>
          <w:spacing w:val="-6"/>
        </w:rPr>
        <w:t>N</w:t>
      </w:r>
      <w:r w:rsidRPr="0026088D">
        <w:rPr>
          <w:spacing w:val="-6"/>
          <w:vertAlign w:val="subscript"/>
        </w:rPr>
        <w:t>0</w:t>
      </w:r>
      <w:r w:rsidRPr="0026088D">
        <w:rPr>
          <w:rFonts w:hint="cs"/>
          <w:spacing w:val="-6"/>
          <w:rtl/>
        </w:rPr>
        <w:t xml:space="preserve">، والضوضاء الناجمة عن التداخل الذي تسببه أنظمة أخرى، </w:t>
      </w:r>
      <w:r w:rsidRPr="0026088D">
        <w:rPr>
          <w:i/>
          <w:iCs/>
          <w:spacing w:val="-6"/>
        </w:rPr>
        <w:t>I</w:t>
      </w:r>
      <w:r w:rsidRPr="0026088D">
        <w:rPr>
          <w:spacing w:val="-6"/>
          <w:vertAlign w:val="subscript"/>
        </w:rPr>
        <w:t>0</w:t>
      </w:r>
      <w:r w:rsidRPr="0026088D">
        <w:rPr>
          <w:rFonts w:hint="cs"/>
          <w:spacing w:val="-6"/>
          <w:rtl/>
        </w:rPr>
        <w:t>.</w:t>
      </w:r>
    </w:p>
    <w:p w:rsidR="003569F0" w:rsidRDefault="003569F0" w:rsidP="0026088D">
      <w:pPr>
        <w:rPr>
          <w:rtl/>
        </w:rPr>
      </w:pPr>
      <w:r>
        <w:rPr>
          <w:rFonts w:hint="cs"/>
          <w:rtl/>
        </w:rPr>
        <w:t xml:space="preserve">ومن شأن هذا التحليل أن يحدد سوية التداخل، المعبر عنها في شكل كثافة </w:t>
      </w:r>
      <w:r>
        <w:t>spfd</w:t>
      </w:r>
      <w:r>
        <w:rPr>
          <w:rFonts w:hint="cs"/>
          <w:rtl/>
        </w:rPr>
        <w:t xml:space="preserve"> عند هوائي مطراف </w:t>
      </w:r>
      <w:r>
        <w:t>LEOLUT</w:t>
      </w:r>
      <w:r>
        <w:rPr>
          <w:rFonts w:hint="cs"/>
          <w:rtl/>
        </w:rPr>
        <w:t xml:space="preserve">، التي </w:t>
      </w:r>
      <w:r w:rsidRPr="006D5860">
        <w:rPr>
          <w:rFonts w:hint="cs"/>
          <w:rtl/>
        </w:rPr>
        <w:t>قد</w:t>
      </w:r>
      <w:r>
        <w:rPr>
          <w:rFonts w:hint="cs"/>
          <w:rtl/>
        </w:rPr>
        <w:t xml:space="preserve"> تؤدي إلى انحطاط معدل الخطأ في البتات للوصلة الهابطة للقناة </w:t>
      </w:r>
      <w:r>
        <w:t>SARP</w:t>
      </w:r>
      <w:r>
        <w:rPr>
          <w:rFonts w:hint="cs"/>
          <w:rtl/>
        </w:rPr>
        <w:t xml:space="preserve"> بمقدار بتة واحدة في كل مليون (</w:t>
      </w:r>
      <w:r w:rsidRPr="00A902CD">
        <w:t>1</w:t>
      </w:r>
      <w:r>
        <w:rPr>
          <w:rFonts w:hint="cs"/>
          <w:rtl/>
        </w:rPr>
        <w:t xml:space="preserve"> </w:t>
      </w:r>
      <w:r w:rsidRPr="00A902CD">
        <w:t>×</w:t>
      </w:r>
      <w:r>
        <w:rPr>
          <w:rFonts w:hint="cs"/>
          <w:rtl/>
        </w:rPr>
        <w:t xml:space="preserve"> </w:t>
      </w:r>
      <w:r w:rsidRPr="00A902CD">
        <w:rPr>
          <w:vertAlign w:val="superscript"/>
        </w:rPr>
        <w:t>6–</w:t>
      </w:r>
      <w:r w:rsidRPr="00A902CD">
        <w:t>10</w:t>
      </w:r>
      <w:r>
        <w:rPr>
          <w:rFonts w:hint="cs"/>
          <w:rtl/>
        </w:rPr>
        <w:t>).</w:t>
      </w:r>
    </w:p>
    <w:p w:rsidR="003569F0" w:rsidRPr="00864287" w:rsidRDefault="003569F0" w:rsidP="00747027">
      <w:pPr>
        <w:pStyle w:val="TableNo0"/>
        <w:bidi/>
        <w:spacing w:before="240" w:after="0" w:line="192" w:lineRule="auto"/>
        <w:rPr>
          <w:rFonts w:cs="Traditional Arabic"/>
          <w:sz w:val="22"/>
          <w:szCs w:val="30"/>
          <w:rtl/>
        </w:rPr>
      </w:pPr>
      <w:r w:rsidRPr="00864287">
        <w:rPr>
          <w:rFonts w:cs="Traditional Arabic" w:hint="cs"/>
          <w:sz w:val="22"/>
          <w:szCs w:val="30"/>
          <w:rtl/>
        </w:rPr>
        <w:t>الج</w:t>
      </w:r>
      <w:r w:rsidR="00187D7A">
        <w:rPr>
          <w:rFonts w:cs="Traditional Arabic" w:hint="cs"/>
          <w:sz w:val="22"/>
          <w:szCs w:val="30"/>
          <w:rtl/>
        </w:rPr>
        <w:t>ـ</w:t>
      </w:r>
      <w:r w:rsidRPr="00864287">
        <w:rPr>
          <w:rFonts w:cs="Traditional Arabic" w:hint="cs"/>
          <w:sz w:val="22"/>
          <w:szCs w:val="30"/>
          <w:rtl/>
        </w:rPr>
        <w:t xml:space="preserve">دول </w:t>
      </w:r>
      <w:r w:rsidRPr="00864287">
        <w:rPr>
          <w:rFonts w:cs="Traditional Arabic"/>
          <w:sz w:val="22"/>
          <w:szCs w:val="30"/>
        </w:rPr>
        <w:t>1</w:t>
      </w:r>
    </w:p>
    <w:p w:rsidR="003569F0" w:rsidRDefault="003569F0" w:rsidP="00864287">
      <w:pPr>
        <w:pStyle w:val="Tabletitle"/>
        <w:rPr>
          <w:rtl/>
        </w:rPr>
      </w:pPr>
      <w:r w:rsidRPr="00656F38">
        <w:rPr>
          <w:rFonts w:hint="cs"/>
          <w:rtl/>
        </w:rPr>
        <w:t xml:space="preserve">معلمات ميزانية </w:t>
      </w:r>
      <w:r>
        <w:rPr>
          <w:rFonts w:hint="cs"/>
          <w:rtl/>
        </w:rPr>
        <w:t>ال</w:t>
      </w:r>
      <w:r w:rsidRPr="00656F38">
        <w:rPr>
          <w:rFonts w:hint="cs"/>
          <w:rtl/>
        </w:rPr>
        <w:t xml:space="preserve">قدرة </w:t>
      </w:r>
      <w:r>
        <w:rPr>
          <w:rFonts w:hint="cs"/>
          <w:rtl/>
        </w:rPr>
        <w:t xml:space="preserve">في </w:t>
      </w:r>
      <w:r w:rsidRPr="00656F38">
        <w:rPr>
          <w:rFonts w:hint="cs"/>
          <w:rtl/>
        </w:rPr>
        <w:t xml:space="preserve">الوصلة الهابطة </w:t>
      </w:r>
      <w:r>
        <w:rPr>
          <w:rFonts w:hint="cs"/>
          <w:rtl/>
        </w:rPr>
        <w:t>من أجل تدفق المعطيات</w:t>
      </w:r>
      <w:r>
        <w:rPr>
          <w:rtl/>
        </w:rPr>
        <w:br/>
      </w:r>
      <w:r>
        <w:rPr>
          <w:rFonts w:hint="cs"/>
          <w:rtl/>
        </w:rPr>
        <w:t xml:space="preserve">المعالجة </w:t>
      </w:r>
      <w:r w:rsidRPr="00033F42">
        <w:t>(PDS)</w:t>
      </w:r>
      <w:r w:rsidRPr="00033F42">
        <w:rPr>
          <w:rFonts w:hint="cs"/>
          <w:rtl/>
        </w:rPr>
        <w:t xml:space="preserve"> </w:t>
      </w:r>
      <w:r>
        <w:rPr>
          <w:rFonts w:hint="cs"/>
          <w:rtl/>
        </w:rPr>
        <w:t>في وحدات البحث والإنقاذ</w:t>
      </w:r>
      <w:r w:rsidRPr="00033F42">
        <w:rPr>
          <w:rFonts w:hint="cs"/>
          <w:rtl/>
        </w:rPr>
        <w:t xml:space="preserve"> </w:t>
      </w:r>
      <w:r>
        <w:t>(</w:t>
      </w:r>
      <w:r w:rsidRPr="00033F42">
        <w:t>SARP</w:t>
      </w:r>
      <w:r>
        <w:t>)</w:t>
      </w:r>
      <w:r w:rsidRPr="00033F42">
        <w:rPr>
          <w:rFonts w:hint="cs"/>
          <w:rtl/>
        </w:rPr>
        <w:t xml:space="preserve"> </w:t>
      </w:r>
      <w:r>
        <w:rPr>
          <w:rFonts w:hint="cs"/>
          <w:rtl/>
        </w:rPr>
        <w:t xml:space="preserve">في كل من </w:t>
      </w:r>
      <w:r w:rsidRPr="00033F42">
        <w:rPr>
          <w:rFonts w:hint="cs"/>
          <w:rtl/>
        </w:rPr>
        <w:t xml:space="preserve">سواتل </w:t>
      </w:r>
      <w:r w:rsidRPr="00033F42">
        <w:t>Cospas</w:t>
      </w:r>
      <w:r w:rsidRPr="00033F42">
        <w:rPr>
          <w:rFonts w:hint="cs"/>
          <w:rtl/>
        </w:rPr>
        <w:t xml:space="preserve"> و</w:t>
      </w:r>
      <w:r w:rsidRPr="00033F42">
        <w:t>Sarsat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2"/>
        <w:gridCol w:w="2005"/>
        <w:gridCol w:w="1541"/>
        <w:gridCol w:w="2517"/>
      </w:tblGrid>
      <w:tr w:rsidR="007A32A3" w:rsidRPr="0060318F" w:rsidTr="009C24F9">
        <w:trPr>
          <w:jc w:val="center"/>
        </w:trPr>
        <w:tc>
          <w:tcPr>
            <w:tcW w:w="1924" w:type="pct"/>
          </w:tcPr>
          <w:p w:rsidR="007A32A3" w:rsidRPr="0060318F" w:rsidRDefault="007A32A3" w:rsidP="0084213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rFonts w:ascii="Times New Roman Bold" w:hAnsi="Times New Roman Bold"/>
                <w:b/>
                <w:bCs/>
                <w:sz w:val="20"/>
                <w:szCs w:val="26"/>
                <w:lang w:val="fr-FR" w:eastAsia="en-US"/>
              </w:rPr>
            </w:pPr>
            <w:r w:rsidRPr="0060318F">
              <w:rPr>
                <w:rFonts w:ascii="Times New Roman Bold" w:hAnsi="Times New Roman Bold" w:hint="cs"/>
                <w:b/>
                <w:bCs/>
                <w:sz w:val="20"/>
                <w:szCs w:val="26"/>
                <w:rtl/>
                <w:lang w:val="fr-FR" w:eastAsia="en-US"/>
              </w:rPr>
              <w:t>المعلمة</w:t>
            </w:r>
          </w:p>
        </w:tc>
        <w:tc>
          <w:tcPr>
            <w:tcW w:w="1017" w:type="pct"/>
          </w:tcPr>
          <w:p w:rsidR="007A32A3" w:rsidRPr="0060318F" w:rsidRDefault="007A32A3" w:rsidP="0084213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rFonts w:ascii="Times New Roman Bold" w:hAnsi="Times New Roman Bold"/>
                <w:b/>
                <w:bCs/>
                <w:sz w:val="20"/>
                <w:szCs w:val="26"/>
                <w:rtl/>
                <w:lang w:eastAsia="en-US" w:bidi="ar-EG"/>
              </w:rPr>
            </w:pPr>
            <w:r w:rsidRPr="0060318F">
              <w:rPr>
                <w:rFonts w:ascii="Times New Roman Bold" w:hAnsi="Times New Roman Bold"/>
                <w:b/>
                <w:bCs/>
                <w:sz w:val="20"/>
                <w:szCs w:val="26"/>
                <w:lang w:eastAsia="en-US"/>
              </w:rPr>
              <w:t>Cospas</w:t>
            </w:r>
            <w:r w:rsidRPr="0060318F">
              <w:rPr>
                <w:rFonts w:ascii="Times New Roman Bold" w:hAnsi="Times New Roman Bold" w:hint="cs"/>
                <w:b/>
                <w:bCs/>
                <w:sz w:val="20"/>
                <w:szCs w:val="26"/>
                <w:rtl/>
                <w:lang w:eastAsia="en-US" w:bidi="ar-EG"/>
              </w:rPr>
              <w:t xml:space="preserve"> اسمي</w:t>
            </w:r>
          </w:p>
        </w:tc>
        <w:tc>
          <w:tcPr>
            <w:tcW w:w="781" w:type="pct"/>
          </w:tcPr>
          <w:p w:rsidR="007A32A3" w:rsidRPr="0060318F" w:rsidRDefault="007A32A3" w:rsidP="0084213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rFonts w:ascii="Times New Roman Bold" w:hAnsi="Times New Roman Bold"/>
                <w:b/>
                <w:bCs/>
                <w:sz w:val="20"/>
                <w:szCs w:val="26"/>
                <w:rtl/>
                <w:lang w:eastAsia="en-US" w:bidi="ar-EG"/>
              </w:rPr>
            </w:pPr>
            <w:r w:rsidRPr="0060318F">
              <w:rPr>
                <w:rFonts w:ascii="Times New Roman Bold" w:hAnsi="Times New Roman Bold"/>
                <w:b/>
                <w:bCs/>
                <w:sz w:val="20"/>
                <w:szCs w:val="26"/>
                <w:lang w:eastAsia="en-US"/>
              </w:rPr>
              <w:t>Sarat</w:t>
            </w:r>
            <w:r w:rsidRPr="0060318F">
              <w:rPr>
                <w:rFonts w:ascii="Times New Roman Bold" w:hAnsi="Times New Roman Bold" w:hint="cs"/>
                <w:b/>
                <w:bCs/>
                <w:sz w:val="20"/>
                <w:szCs w:val="26"/>
                <w:rtl/>
                <w:lang w:eastAsia="en-US" w:bidi="ar-EG"/>
              </w:rPr>
              <w:t xml:space="preserve"> اسمي</w:t>
            </w:r>
          </w:p>
        </w:tc>
        <w:tc>
          <w:tcPr>
            <w:tcW w:w="1278" w:type="pct"/>
            <w:tcBorders>
              <w:bottom w:val="single" w:sz="4" w:space="0" w:color="auto"/>
            </w:tcBorders>
          </w:tcPr>
          <w:p w:rsidR="007A32A3" w:rsidRPr="0060318F" w:rsidRDefault="007A32A3" w:rsidP="0084213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rFonts w:ascii="Times New Roman Bold" w:hAnsi="Times New Roman Bold"/>
                <w:b/>
                <w:bCs/>
                <w:sz w:val="20"/>
                <w:szCs w:val="26"/>
                <w:lang w:val="fr-FR" w:eastAsia="en-US"/>
              </w:rPr>
            </w:pPr>
            <w:r w:rsidRPr="0060318F">
              <w:rPr>
                <w:rFonts w:ascii="Times New Roman Bold" w:hAnsi="Times New Roman Bold" w:hint="cs"/>
                <w:b/>
                <w:bCs/>
                <w:sz w:val="20"/>
                <w:szCs w:val="26"/>
                <w:rtl/>
                <w:lang w:val="fr-FR" w:eastAsia="en-US"/>
              </w:rPr>
              <w:t>المصدر</w:t>
            </w:r>
          </w:p>
        </w:tc>
      </w:tr>
      <w:tr w:rsidR="007A32A3" w:rsidRPr="0060318F" w:rsidTr="009C24F9">
        <w:trPr>
          <w:jc w:val="center"/>
        </w:trPr>
        <w:tc>
          <w:tcPr>
            <w:tcW w:w="1924" w:type="pct"/>
          </w:tcPr>
          <w:p w:rsidR="007A32A3" w:rsidRPr="00747027"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rPr>
                <w:sz w:val="20"/>
                <w:szCs w:val="26"/>
                <w:lang w:eastAsia="en-US"/>
              </w:rPr>
            </w:pPr>
            <w:r w:rsidRPr="0060318F">
              <w:rPr>
                <w:rFonts w:hint="cs"/>
                <w:sz w:val="20"/>
                <w:szCs w:val="26"/>
                <w:rtl/>
                <w:lang w:val="fr-FR" w:eastAsia="en-US"/>
              </w:rPr>
              <w:t>تردد الموجة الحاملة</w:t>
            </w:r>
            <w:r w:rsidR="00747027">
              <w:rPr>
                <w:rFonts w:hint="cs"/>
                <w:sz w:val="20"/>
                <w:szCs w:val="26"/>
                <w:rtl/>
                <w:lang w:val="fr-FR" w:eastAsia="en-US"/>
              </w:rPr>
              <w:t xml:space="preserve"> </w:t>
            </w:r>
            <w:r w:rsidR="00747027">
              <w:rPr>
                <w:sz w:val="20"/>
                <w:szCs w:val="26"/>
                <w:lang w:eastAsia="en-US"/>
              </w:rPr>
              <w:t>(MHz)</w:t>
            </w:r>
          </w:p>
        </w:tc>
        <w:tc>
          <w:tcPr>
            <w:tcW w:w="1799" w:type="pct"/>
            <w:gridSpan w:val="2"/>
          </w:tcPr>
          <w:p w:rsidR="007A32A3" w:rsidRPr="0060318F" w:rsidRDefault="007A32A3" w:rsidP="000D74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val="fr-FR" w:eastAsia="en-US"/>
              </w:rPr>
            </w:pPr>
            <w:r w:rsidRPr="0060318F">
              <w:rPr>
                <w:sz w:val="20"/>
                <w:szCs w:val="26"/>
                <w:lang w:val="fr-FR" w:eastAsia="en-US"/>
              </w:rPr>
              <w:t>1 544</w:t>
            </w:r>
            <w:r w:rsidR="000D74F7">
              <w:rPr>
                <w:sz w:val="20"/>
                <w:szCs w:val="26"/>
                <w:lang w:val="fr-FR" w:eastAsia="en-US"/>
              </w:rPr>
              <w:t>,</w:t>
            </w:r>
            <w:r w:rsidRPr="0060318F">
              <w:rPr>
                <w:sz w:val="20"/>
                <w:szCs w:val="26"/>
                <w:lang w:val="fr-FR" w:eastAsia="en-US"/>
              </w:rPr>
              <w:t>5</w:t>
            </w:r>
          </w:p>
        </w:tc>
        <w:tc>
          <w:tcPr>
            <w:tcW w:w="1278" w:type="pct"/>
            <w:tcBorders>
              <w:bottom w:val="nil"/>
            </w:tcBorders>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rPr>
                <w:sz w:val="20"/>
                <w:szCs w:val="26"/>
                <w:lang w:val="fr-FR" w:eastAsia="en-US"/>
              </w:rPr>
            </w:pPr>
          </w:p>
        </w:tc>
      </w:tr>
      <w:tr w:rsidR="007A32A3" w:rsidRPr="0060318F" w:rsidTr="009C24F9">
        <w:trPr>
          <w:jc w:val="center"/>
        </w:trPr>
        <w:tc>
          <w:tcPr>
            <w:tcW w:w="1924" w:type="pct"/>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rPr>
                <w:sz w:val="20"/>
                <w:szCs w:val="26"/>
                <w:lang w:val="fr-FR" w:eastAsia="en-US"/>
              </w:rPr>
            </w:pPr>
            <w:r w:rsidRPr="0060318F">
              <w:rPr>
                <w:rFonts w:hint="cs"/>
                <w:sz w:val="20"/>
                <w:szCs w:val="26"/>
                <w:rtl/>
                <w:lang w:val="fr-FR" w:eastAsia="en-US"/>
              </w:rPr>
              <w:t>استقطاب (دائري مياسر)</w:t>
            </w:r>
          </w:p>
        </w:tc>
        <w:tc>
          <w:tcPr>
            <w:tcW w:w="1799" w:type="pct"/>
            <w:gridSpan w:val="2"/>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val="fr-FR" w:eastAsia="en-US"/>
              </w:rPr>
            </w:pPr>
            <w:r w:rsidRPr="0060318F">
              <w:rPr>
                <w:sz w:val="20"/>
                <w:szCs w:val="26"/>
                <w:lang w:val="fr-FR" w:eastAsia="en-US"/>
              </w:rPr>
              <w:t>LHCP</w:t>
            </w:r>
          </w:p>
        </w:tc>
        <w:tc>
          <w:tcPr>
            <w:tcW w:w="1278" w:type="pct"/>
            <w:tcBorders>
              <w:top w:val="nil"/>
              <w:bottom w:val="nil"/>
            </w:tcBorders>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rPr>
                <w:sz w:val="20"/>
                <w:szCs w:val="26"/>
                <w:lang w:val="fr-FR" w:eastAsia="en-US"/>
              </w:rPr>
            </w:pPr>
          </w:p>
        </w:tc>
      </w:tr>
      <w:tr w:rsidR="007A32A3" w:rsidRPr="0060318F" w:rsidTr="009C24F9">
        <w:trPr>
          <w:jc w:val="center"/>
        </w:trPr>
        <w:tc>
          <w:tcPr>
            <w:tcW w:w="1924" w:type="pct"/>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rPr>
                <w:sz w:val="20"/>
                <w:szCs w:val="26"/>
                <w:lang w:val="fr-FR" w:eastAsia="en-US" w:bidi="ar-EG"/>
              </w:rPr>
            </w:pPr>
            <w:r w:rsidRPr="0060318F">
              <w:rPr>
                <w:rFonts w:hint="cs"/>
                <w:sz w:val="20"/>
                <w:szCs w:val="26"/>
                <w:rtl/>
                <w:lang w:val="fr-FR" w:eastAsia="en-US"/>
              </w:rPr>
              <w:t>زاوية الارتفاع</w:t>
            </w:r>
            <w:r w:rsidR="00747027">
              <w:rPr>
                <w:rFonts w:hint="cs"/>
                <w:sz w:val="20"/>
                <w:szCs w:val="26"/>
                <w:rtl/>
                <w:lang w:val="fr-FR" w:eastAsia="en-US"/>
              </w:rPr>
              <w:t xml:space="preserve"> (بالدرجات)</w:t>
            </w:r>
          </w:p>
        </w:tc>
        <w:tc>
          <w:tcPr>
            <w:tcW w:w="1799" w:type="pct"/>
            <w:gridSpan w:val="2"/>
          </w:tcPr>
          <w:p w:rsidR="007A32A3" w:rsidRPr="00754FFE"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en-US"/>
              </w:rPr>
            </w:pPr>
            <w:r w:rsidRPr="0060318F">
              <w:rPr>
                <w:sz w:val="20"/>
                <w:szCs w:val="26"/>
                <w:lang w:val="fr-FR" w:eastAsia="en-US"/>
              </w:rPr>
              <w:t>5</w:t>
            </w:r>
          </w:p>
        </w:tc>
        <w:tc>
          <w:tcPr>
            <w:tcW w:w="1278" w:type="pct"/>
            <w:tcBorders>
              <w:top w:val="nil"/>
              <w:bottom w:val="nil"/>
            </w:tcBorders>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rPr>
                <w:sz w:val="20"/>
                <w:szCs w:val="26"/>
                <w:lang w:val="fr-FR" w:eastAsia="en-US"/>
              </w:rPr>
            </w:pPr>
          </w:p>
        </w:tc>
      </w:tr>
      <w:tr w:rsidR="007A32A3" w:rsidRPr="0060318F" w:rsidTr="009C24F9">
        <w:trPr>
          <w:jc w:val="center"/>
        </w:trPr>
        <w:tc>
          <w:tcPr>
            <w:tcW w:w="1924" w:type="pct"/>
          </w:tcPr>
          <w:p w:rsidR="007A32A3" w:rsidRPr="00747027"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rPr>
                <w:sz w:val="20"/>
                <w:szCs w:val="26"/>
                <w:lang w:eastAsia="en-US"/>
              </w:rPr>
            </w:pPr>
            <w:r w:rsidRPr="0060318F">
              <w:rPr>
                <w:rFonts w:hint="cs"/>
                <w:sz w:val="20"/>
                <w:szCs w:val="26"/>
                <w:rtl/>
                <w:lang w:val="fr-FR" w:eastAsia="en-US"/>
              </w:rPr>
              <w:t>ارتفاع الساتل</w:t>
            </w:r>
            <w:r w:rsidR="00747027">
              <w:rPr>
                <w:rFonts w:hint="cs"/>
                <w:sz w:val="20"/>
                <w:szCs w:val="26"/>
                <w:rtl/>
                <w:lang w:val="fr-FR" w:eastAsia="en-US"/>
              </w:rPr>
              <w:t xml:space="preserve"> </w:t>
            </w:r>
            <w:r w:rsidR="00747027">
              <w:rPr>
                <w:sz w:val="20"/>
                <w:szCs w:val="26"/>
                <w:lang w:eastAsia="en-US"/>
              </w:rPr>
              <w:t>(km)</w:t>
            </w:r>
          </w:p>
        </w:tc>
        <w:tc>
          <w:tcPr>
            <w:tcW w:w="1017" w:type="pct"/>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val="fr-FR" w:eastAsia="en-US"/>
              </w:rPr>
            </w:pPr>
            <w:r w:rsidRPr="0060318F">
              <w:rPr>
                <w:sz w:val="20"/>
                <w:szCs w:val="26"/>
                <w:lang w:val="fr-FR" w:eastAsia="en-US"/>
              </w:rPr>
              <w:t>1 000</w:t>
            </w:r>
          </w:p>
        </w:tc>
        <w:tc>
          <w:tcPr>
            <w:tcW w:w="781" w:type="pct"/>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val="fr-FR" w:eastAsia="en-US"/>
              </w:rPr>
            </w:pPr>
            <w:r w:rsidRPr="0060318F">
              <w:rPr>
                <w:sz w:val="20"/>
                <w:szCs w:val="26"/>
                <w:lang w:val="fr-FR" w:eastAsia="en-US"/>
              </w:rPr>
              <w:t>850</w:t>
            </w:r>
          </w:p>
        </w:tc>
        <w:tc>
          <w:tcPr>
            <w:tcW w:w="1278" w:type="pct"/>
            <w:tcBorders>
              <w:top w:val="nil"/>
              <w:bottom w:val="nil"/>
            </w:tcBorders>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rPr>
                <w:sz w:val="20"/>
                <w:szCs w:val="26"/>
                <w:lang w:val="fr-FR" w:eastAsia="en-US"/>
              </w:rPr>
            </w:pPr>
          </w:p>
        </w:tc>
      </w:tr>
      <w:tr w:rsidR="007A32A3" w:rsidRPr="0060318F" w:rsidTr="009C24F9">
        <w:trPr>
          <w:jc w:val="center"/>
        </w:trPr>
        <w:tc>
          <w:tcPr>
            <w:tcW w:w="1924" w:type="pct"/>
          </w:tcPr>
          <w:p w:rsidR="007A32A3" w:rsidRPr="000D74F7" w:rsidRDefault="00052FAF" w:rsidP="000D74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rPr>
                <w:sz w:val="20"/>
                <w:szCs w:val="26"/>
                <w:rtl/>
                <w:lang w:eastAsia="en-US" w:bidi="ar-EG"/>
              </w:rPr>
            </w:pPr>
            <w:r w:rsidRPr="000D74F7">
              <w:rPr>
                <w:rFonts w:hint="cs"/>
                <w:sz w:val="20"/>
                <w:szCs w:val="26"/>
                <w:rtl/>
                <w:lang w:eastAsia="en-US"/>
              </w:rPr>
              <w:t xml:space="preserve">القدرة المشعة المكافئة المتناحية </w:t>
            </w:r>
            <w:r w:rsidRPr="000D74F7">
              <w:rPr>
                <w:sz w:val="20"/>
                <w:szCs w:val="26"/>
                <w:lang w:eastAsia="en-US"/>
              </w:rPr>
              <w:t>(</w:t>
            </w:r>
            <w:r w:rsidR="007A32A3" w:rsidRPr="000D74F7">
              <w:rPr>
                <w:sz w:val="20"/>
                <w:szCs w:val="26"/>
                <w:lang w:eastAsia="en-US"/>
              </w:rPr>
              <w:t>e.i.r.p.</w:t>
            </w:r>
            <w:r w:rsidRPr="000D74F7">
              <w:rPr>
                <w:sz w:val="20"/>
                <w:szCs w:val="26"/>
                <w:lang w:eastAsia="en-US"/>
              </w:rPr>
              <w:t>)</w:t>
            </w:r>
            <w:r w:rsidR="007A32A3" w:rsidRPr="000D74F7">
              <w:rPr>
                <w:rFonts w:hint="cs"/>
                <w:sz w:val="20"/>
                <w:szCs w:val="26"/>
                <w:rtl/>
                <w:lang w:eastAsia="en-US" w:bidi="ar-EG"/>
              </w:rPr>
              <w:t xml:space="preserve"> </w:t>
            </w:r>
            <w:r w:rsidRPr="000D74F7">
              <w:rPr>
                <w:rFonts w:hint="cs"/>
                <w:sz w:val="20"/>
                <w:szCs w:val="26"/>
                <w:rtl/>
                <w:lang w:eastAsia="en-US" w:bidi="ar-EG"/>
              </w:rPr>
              <w:t>ل</w:t>
            </w:r>
            <w:r w:rsidR="007A32A3" w:rsidRPr="000D74F7">
              <w:rPr>
                <w:rFonts w:hint="cs"/>
                <w:sz w:val="20"/>
                <w:szCs w:val="26"/>
                <w:rtl/>
                <w:lang w:eastAsia="en-US" w:bidi="ar-EG"/>
              </w:rPr>
              <w:t>لساتل</w:t>
            </w:r>
            <w:r w:rsidR="007A32A3" w:rsidRPr="000D74F7">
              <w:rPr>
                <w:sz w:val="20"/>
                <w:szCs w:val="26"/>
                <w:vertAlign w:val="superscript"/>
                <w:lang w:eastAsia="en-US" w:bidi="ar-EG"/>
              </w:rPr>
              <w:t>(1)</w:t>
            </w:r>
            <w:r w:rsidR="00747027" w:rsidRPr="000D74F7">
              <w:rPr>
                <w:rFonts w:hint="cs"/>
                <w:sz w:val="20"/>
                <w:szCs w:val="26"/>
                <w:rtl/>
                <w:lang w:eastAsia="en-US" w:bidi="ar-EG"/>
              </w:rPr>
              <w:t xml:space="preserve"> </w:t>
            </w:r>
            <w:r w:rsidR="00747027" w:rsidRPr="000D74F7">
              <w:rPr>
                <w:sz w:val="20"/>
                <w:szCs w:val="26"/>
                <w:lang w:eastAsia="en-US" w:bidi="ar-EG"/>
              </w:rPr>
              <w:t>(dBW)</w:t>
            </w:r>
          </w:p>
        </w:tc>
        <w:tc>
          <w:tcPr>
            <w:tcW w:w="1017" w:type="pct"/>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val="fr-FR" w:eastAsia="en-US"/>
              </w:rPr>
            </w:pPr>
            <w:r w:rsidRPr="0060318F">
              <w:rPr>
                <w:sz w:val="20"/>
                <w:szCs w:val="26"/>
                <w:lang w:val="fr-FR" w:eastAsia="en-US"/>
              </w:rPr>
              <w:t>6</w:t>
            </w:r>
            <w:r w:rsidR="00754FFE">
              <w:rPr>
                <w:sz w:val="20"/>
                <w:szCs w:val="26"/>
                <w:lang w:val="fr-FR" w:eastAsia="en-US"/>
              </w:rPr>
              <w:t>,</w:t>
            </w:r>
            <w:r w:rsidRPr="0060318F">
              <w:rPr>
                <w:sz w:val="20"/>
                <w:szCs w:val="26"/>
                <w:lang w:val="fr-FR" w:eastAsia="en-US"/>
              </w:rPr>
              <w:t>2</w:t>
            </w:r>
          </w:p>
        </w:tc>
        <w:tc>
          <w:tcPr>
            <w:tcW w:w="781" w:type="pct"/>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val="fr-FR" w:eastAsia="en-US"/>
              </w:rPr>
            </w:pPr>
            <w:r w:rsidRPr="0060318F">
              <w:rPr>
                <w:sz w:val="20"/>
                <w:szCs w:val="26"/>
                <w:lang w:val="fr-FR" w:eastAsia="en-US"/>
              </w:rPr>
              <w:t>7</w:t>
            </w:r>
            <w:r w:rsidR="00754FFE">
              <w:rPr>
                <w:sz w:val="20"/>
                <w:szCs w:val="26"/>
                <w:lang w:val="fr-FR" w:eastAsia="en-US"/>
              </w:rPr>
              <w:t>,</w:t>
            </w:r>
            <w:r w:rsidRPr="0060318F">
              <w:rPr>
                <w:sz w:val="20"/>
                <w:szCs w:val="26"/>
                <w:lang w:val="fr-FR" w:eastAsia="en-US"/>
              </w:rPr>
              <w:t>1</w:t>
            </w:r>
          </w:p>
        </w:tc>
        <w:tc>
          <w:tcPr>
            <w:tcW w:w="1278" w:type="pct"/>
            <w:tcBorders>
              <w:top w:val="nil"/>
            </w:tcBorders>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rPr>
                <w:sz w:val="20"/>
                <w:szCs w:val="26"/>
                <w:lang w:val="fr-FR" w:eastAsia="en-US"/>
              </w:rPr>
            </w:pPr>
          </w:p>
        </w:tc>
      </w:tr>
      <w:tr w:rsidR="007A32A3" w:rsidRPr="0060318F" w:rsidTr="009C24F9">
        <w:trPr>
          <w:jc w:val="center"/>
        </w:trPr>
        <w:tc>
          <w:tcPr>
            <w:tcW w:w="1924" w:type="pct"/>
            <w:vAlign w:val="center"/>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rPr>
                <w:sz w:val="20"/>
                <w:szCs w:val="26"/>
                <w:lang w:eastAsia="en-US" w:bidi="ar-EG"/>
              </w:rPr>
            </w:pPr>
            <w:r w:rsidRPr="0060318F">
              <w:rPr>
                <w:rFonts w:hint="cs"/>
                <w:sz w:val="20"/>
                <w:szCs w:val="26"/>
                <w:rtl/>
                <w:lang w:val="fr-FR" w:eastAsia="en-US"/>
              </w:rPr>
              <w:t xml:space="preserve">المسافة المائلة عند </w:t>
            </w:r>
            <w:r w:rsidRPr="0060318F">
              <w:rPr>
                <w:sz w:val="20"/>
                <w:szCs w:val="26"/>
                <w:lang w:eastAsia="en-US"/>
              </w:rPr>
              <w:t>°5</w:t>
            </w:r>
            <w:r w:rsidR="00747027">
              <w:rPr>
                <w:rFonts w:hint="cs"/>
                <w:sz w:val="20"/>
                <w:szCs w:val="26"/>
                <w:rtl/>
                <w:lang w:eastAsia="en-US"/>
              </w:rPr>
              <w:t xml:space="preserve"> </w:t>
            </w:r>
            <w:r w:rsidR="00747027">
              <w:rPr>
                <w:sz w:val="20"/>
                <w:szCs w:val="26"/>
                <w:lang w:eastAsia="en-US"/>
              </w:rPr>
              <w:t>(km)</w:t>
            </w:r>
          </w:p>
        </w:tc>
        <w:tc>
          <w:tcPr>
            <w:tcW w:w="1017" w:type="pct"/>
            <w:vAlign w:val="center"/>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val="fr-FR" w:eastAsia="en-US"/>
              </w:rPr>
            </w:pPr>
            <w:r w:rsidRPr="0060318F">
              <w:rPr>
                <w:sz w:val="20"/>
                <w:szCs w:val="26"/>
                <w:lang w:val="fr-FR" w:eastAsia="en-US"/>
              </w:rPr>
              <w:t>3 200</w:t>
            </w:r>
          </w:p>
        </w:tc>
        <w:tc>
          <w:tcPr>
            <w:tcW w:w="781" w:type="pct"/>
            <w:vAlign w:val="center"/>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val="fr-FR" w:eastAsia="en-US"/>
              </w:rPr>
            </w:pPr>
            <w:r w:rsidRPr="0060318F">
              <w:rPr>
                <w:sz w:val="20"/>
                <w:szCs w:val="26"/>
                <w:lang w:val="fr-FR" w:eastAsia="en-US"/>
              </w:rPr>
              <w:t>2 900</w:t>
            </w:r>
          </w:p>
        </w:tc>
        <w:tc>
          <w:tcPr>
            <w:tcW w:w="1278" w:type="pct"/>
          </w:tcPr>
          <w:p w:rsidR="007A32A3" w:rsidRPr="0060318F" w:rsidRDefault="0060318F"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val="fr-FR" w:eastAsia="en-US"/>
              </w:rPr>
            </w:pPr>
            <w:r w:rsidRPr="0060318F">
              <w:rPr>
                <w:rFonts w:hint="cs"/>
                <w:sz w:val="20"/>
                <w:szCs w:val="26"/>
                <w:rtl/>
                <w:lang w:val="fr-FR" w:eastAsia="en-US"/>
              </w:rPr>
              <w:t>محسوبة هندسياً</w:t>
            </w:r>
          </w:p>
        </w:tc>
      </w:tr>
      <w:tr w:rsidR="007A32A3" w:rsidRPr="0060318F" w:rsidTr="009C24F9">
        <w:trPr>
          <w:jc w:val="center"/>
        </w:trPr>
        <w:tc>
          <w:tcPr>
            <w:tcW w:w="1924" w:type="pct"/>
            <w:vAlign w:val="center"/>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rPr>
                <w:sz w:val="20"/>
                <w:szCs w:val="26"/>
                <w:lang w:eastAsia="en-US"/>
              </w:rPr>
            </w:pPr>
            <w:r w:rsidRPr="0060318F">
              <w:rPr>
                <w:rFonts w:hint="cs"/>
                <w:sz w:val="20"/>
                <w:szCs w:val="26"/>
                <w:rtl/>
                <w:lang w:eastAsia="en-US"/>
              </w:rPr>
              <w:t xml:space="preserve">خسارة مسير الفضاء الحر </w:t>
            </w:r>
            <w:r w:rsidRPr="0060318F">
              <w:rPr>
                <w:sz w:val="20"/>
                <w:szCs w:val="26"/>
                <w:lang w:eastAsia="en-US"/>
              </w:rPr>
              <w:t>(</w:t>
            </w:r>
            <w:r w:rsidRPr="00747027">
              <w:rPr>
                <w:i/>
                <w:iCs/>
                <w:sz w:val="20"/>
                <w:szCs w:val="26"/>
                <w:lang w:eastAsia="en-US"/>
              </w:rPr>
              <w:t>L</w:t>
            </w:r>
            <w:r w:rsidRPr="00747027">
              <w:rPr>
                <w:i/>
                <w:iCs/>
                <w:sz w:val="20"/>
                <w:szCs w:val="26"/>
                <w:vertAlign w:val="subscript"/>
                <w:lang w:eastAsia="en-US"/>
              </w:rPr>
              <w:t>p</w:t>
            </w:r>
            <w:r w:rsidRPr="0060318F">
              <w:rPr>
                <w:sz w:val="20"/>
                <w:szCs w:val="26"/>
                <w:lang w:eastAsia="en-US"/>
              </w:rPr>
              <w:t>)</w:t>
            </w:r>
            <w:r w:rsidR="00747027">
              <w:rPr>
                <w:rFonts w:hint="cs"/>
                <w:sz w:val="20"/>
                <w:szCs w:val="26"/>
                <w:rtl/>
                <w:lang w:eastAsia="en-US"/>
              </w:rPr>
              <w:t xml:space="preserve"> </w:t>
            </w:r>
            <w:r w:rsidR="00747027">
              <w:rPr>
                <w:sz w:val="20"/>
                <w:szCs w:val="26"/>
                <w:lang w:eastAsia="en-US"/>
              </w:rPr>
              <w:t>(dB)</w:t>
            </w:r>
          </w:p>
        </w:tc>
        <w:tc>
          <w:tcPr>
            <w:tcW w:w="1017" w:type="pct"/>
            <w:vAlign w:val="center"/>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val="fr-FR" w:eastAsia="en-US"/>
              </w:rPr>
            </w:pPr>
            <w:r w:rsidRPr="0060318F">
              <w:rPr>
                <w:sz w:val="20"/>
                <w:szCs w:val="26"/>
                <w:lang w:val="fr-FR" w:eastAsia="en-US"/>
              </w:rPr>
              <w:t>166</w:t>
            </w:r>
            <w:r w:rsidR="00754FFE">
              <w:rPr>
                <w:sz w:val="20"/>
                <w:szCs w:val="26"/>
                <w:lang w:val="fr-FR" w:eastAsia="en-US"/>
              </w:rPr>
              <w:t>,</w:t>
            </w:r>
            <w:r w:rsidRPr="0060318F">
              <w:rPr>
                <w:sz w:val="20"/>
                <w:szCs w:val="26"/>
                <w:lang w:val="fr-FR" w:eastAsia="en-US"/>
              </w:rPr>
              <w:t>3</w:t>
            </w:r>
          </w:p>
        </w:tc>
        <w:tc>
          <w:tcPr>
            <w:tcW w:w="781" w:type="pct"/>
            <w:vAlign w:val="center"/>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val="fr-FR" w:eastAsia="en-US"/>
              </w:rPr>
            </w:pPr>
            <w:r w:rsidRPr="0060318F">
              <w:rPr>
                <w:sz w:val="20"/>
                <w:szCs w:val="26"/>
                <w:lang w:val="fr-FR" w:eastAsia="en-US"/>
              </w:rPr>
              <w:t>165</w:t>
            </w:r>
            <w:r w:rsidR="00754FFE">
              <w:rPr>
                <w:sz w:val="20"/>
                <w:szCs w:val="26"/>
                <w:lang w:val="fr-FR" w:eastAsia="en-US"/>
              </w:rPr>
              <w:t>,</w:t>
            </w:r>
            <w:r w:rsidRPr="0060318F">
              <w:rPr>
                <w:sz w:val="20"/>
                <w:szCs w:val="26"/>
                <w:lang w:val="fr-FR" w:eastAsia="en-US"/>
              </w:rPr>
              <w:t>5</w:t>
            </w:r>
          </w:p>
        </w:tc>
        <w:tc>
          <w:tcPr>
            <w:tcW w:w="1278" w:type="pct"/>
          </w:tcPr>
          <w:p w:rsidR="007A32A3" w:rsidRPr="0060318F" w:rsidRDefault="0060318F"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val="fr-FR" w:eastAsia="en-US"/>
              </w:rPr>
            </w:pPr>
            <w:r w:rsidRPr="0060318F">
              <w:rPr>
                <w:rFonts w:hint="cs"/>
                <w:sz w:val="20"/>
                <w:szCs w:val="26"/>
                <w:rtl/>
                <w:lang w:val="fr-FR" w:eastAsia="en-US"/>
              </w:rPr>
              <w:t>محسوبة بواسطة صيغة قياسية</w:t>
            </w:r>
          </w:p>
        </w:tc>
      </w:tr>
      <w:tr w:rsidR="007A32A3" w:rsidRPr="0060318F" w:rsidTr="009C24F9">
        <w:trPr>
          <w:jc w:val="center"/>
        </w:trPr>
        <w:tc>
          <w:tcPr>
            <w:tcW w:w="1924" w:type="pct"/>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rPr>
                <w:sz w:val="20"/>
                <w:szCs w:val="26"/>
                <w:lang w:eastAsia="en-US" w:bidi="ar-EG"/>
              </w:rPr>
            </w:pPr>
            <w:r w:rsidRPr="0060318F">
              <w:rPr>
                <w:rFonts w:hint="cs"/>
                <w:sz w:val="20"/>
                <w:szCs w:val="26"/>
                <w:rtl/>
                <w:lang w:eastAsia="en-US"/>
              </w:rPr>
              <w:t xml:space="preserve">خسارة الخبو قصير الأجل </w:t>
            </w:r>
            <w:r w:rsidRPr="0060318F">
              <w:rPr>
                <w:sz w:val="20"/>
                <w:szCs w:val="26"/>
                <w:lang w:eastAsia="en-US"/>
              </w:rPr>
              <w:t>(</w:t>
            </w:r>
            <w:r w:rsidRPr="00747027">
              <w:rPr>
                <w:i/>
                <w:iCs/>
                <w:sz w:val="20"/>
                <w:szCs w:val="26"/>
                <w:lang w:eastAsia="en-US"/>
              </w:rPr>
              <w:t>L</w:t>
            </w:r>
            <w:r w:rsidRPr="00747027">
              <w:rPr>
                <w:i/>
                <w:iCs/>
                <w:sz w:val="20"/>
                <w:szCs w:val="26"/>
                <w:vertAlign w:val="subscript"/>
                <w:lang w:eastAsia="en-US"/>
              </w:rPr>
              <w:t>f</w:t>
            </w:r>
            <w:r w:rsidRPr="0060318F">
              <w:rPr>
                <w:sz w:val="20"/>
                <w:szCs w:val="26"/>
                <w:lang w:eastAsia="en-US"/>
              </w:rPr>
              <w:t>)</w:t>
            </w:r>
            <w:r w:rsidR="00747027">
              <w:rPr>
                <w:rFonts w:hint="cs"/>
                <w:sz w:val="20"/>
                <w:szCs w:val="26"/>
                <w:rtl/>
                <w:lang w:eastAsia="en-US" w:bidi="ar-EG"/>
              </w:rPr>
              <w:t xml:space="preserve"> </w:t>
            </w:r>
            <w:r w:rsidR="00747027">
              <w:rPr>
                <w:sz w:val="20"/>
                <w:szCs w:val="26"/>
                <w:lang w:eastAsia="en-US" w:bidi="ar-EG"/>
              </w:rPr>
              <w:t>(dB)</w:t>
            </w:r>
          </w:p>
        </w:tc>
        <w:tc>
          <w:tcPr>
            <w:tcW w:w="1799" w:type="pct"/>
            <w:gridSpan w:val="2"/>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val="fr-FR" w:eastAsia="en-US"/>
              </w:rPr>
            </w:pPr>
            <w:r w:rsidRPr="0060318F">
              <w:rPr>
                <w:sz w:val="20"/>
                <w:szCs w:val="26"/>
                <w:lang w:val="fr-FR" w:eastAsia="en-US"/>
              </w:rPr>
              <w:t>10</w:t>
            </w:r>
          </w:p>
        </w:tc>
        <w:tc>
          <w:tcPr>
            <w:tcW w:w="1278" w:type="pct"/>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val="fr-FR" w:eastAsia="en-US"/>
              </w:rPr>
            </w:pPr>
          </w:p>
        </w:tc>
      </w:tr>
      <w:tr w:rsidR="007A32A3" w:rsidRPr="0060318F" w:rsidTr="009C24F9">
        <w:trPr>
          <w:jc w:val="center"/>
        </w:trPr>
        <w:tc>
          <w:tcPr>
            <w:tcW w:w="1924" w:type="pct"/>
            <w:vAlign w:val="center"/>
          </w:tcPr>
          <w:p w:rsidR="007A32A3" w:rsidRPr="0060318F" w:rsidRDefault="002F096D"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rPr>
                <w:sz w:val="20"/>
                <w:szCs w:val="26"/>
                <w:lang w:eastAsia="en-US"/>
              </w:rPr>
            </w:pPr>
            <w:r>
              <w:rPr>
                <w:rFonts w:hint="cs"/>
                <w:sz w:val="20"/>
                <w:szCs w:val="26"/>
                <w:rtl/>
                <w:lang w:val="fr-FR" w:eastAsia="en-US"/>
              </w:rPr>
              <w:t xml:space="preserve">خسائر </w:t>
            </w:r>
            <w:r w:rsidR="007A32A3" w:rsidRPr="0060318F">
              <w:rPr>
                <w:rFonts w:hint="cs"/>
                <w:sz w:val="20"/>
                <w:szCs w:val="26"/>
                <w:rtl/>
                <w:lang w:val="fr-FR" w:eastAsia="en-US"/>
              </w:rPr>
              <w:t xml:space="preserve">أخرى </w:t>
            </w:r>
            <w:r w:rsidR="007A32A3" w:rsidRPr="0060318F">
              <w:rPr>
                <w:sz w:val="20"/>
                <w:szCs w:val="26"/>
                <w:lang w:eastAsia="en-US"/>
              </w:rPr>
              <w:t>(</w:t>
            </w:r>
            <w:r w:rsidR="007A32A3" w:rsidRPr="00747027">
              <w:rPr>
                <w:i/>
                <w:iCs/>
                <w:sz w:val="20"/>
                <w:szCs w:val="26"/>
                <w:lang w:eastAsia="en-US"/>
              </w:rPr>
              <w:t>L</w:t>
            </w:r>
            <w:r w:rsidR="007A32A3" w:rsidRPr="00747027">
              <w:rPr>
                <w:i/>
                <w:iCs/>
                <w:sz w:val="20"/>
                <w:szCs w:val="26"/>
                <w:vertAlign w:val="subscript"/>
                <w:lang w:eastAsia="en-US"/>
              </w:rPr>
              <w:t>o</w:t>
            </w:r>
            <w:r w:rsidR="007A32A3" w:rsidRPr="0060318F">
              <w:rPr>
                <w:sz w:val="20"/>
                <w:szCs w:val="26"/>
                <w:lang w:eastAsia="en-US"/>
              </w:rPr>
              <w:t>)</w:t>
            </w:r>
            <w:r w:rsidR="00747027">
              <w:rPr>
                <w:rFonts w:hint="cs"/>
                <w:sz w:val="20"/>
                <w:szCs w:val="26"/>
                <w:rtl/>
                <w:lang w:eastAsia="en-US"/>
              </w:rPr>
              <w:t xml:space="preserve"> </w:t>
            </w:r>
            <w:r w:rsidR="00747027">
              <w:rPr>
                <w:sz w:val="20"/>
                <w:szCs w:val="26"/>
                <w:lang w:eastAsia="en-US"/>
              </w:rPr>
              <w:t>(dB)</w:t>
            </w:r>
          </w:p>
        </w:tc>
        <w:tc>
          <w:tcPr>
            <w:tcW w:w="1799" w:type="pct"/>
            <w:gridSpan w:val="2"/>
            <w:vAlign w:val="center"/>
          </w:tcPr>
          <w:p w:rsidR="007A32A3" w:rsidRPr="0060318F" w:rsidRDefault="001D3C64"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val="fr-FR" w:eastAsia="en-US"/>
              </w:rPr>
            </w:pPr>
            <w:r w:rsidRPr="00187D7A">
              <w:rPr>
                <w:rStyle w:val="FootnoteReference"/>
              </w:rPr>
              <w:t>(2)</w:t>
            </w:r>
            <w:r w:rsidR="007A32A3" w:rsidRPr="0060318F">
              <w:rPr>
                <w:sz w:val="20"/>
                <w:szCs w:val="26"/>
                <w:lang w:val="fr-FR" w:eastAsia="en-US"/>
              </w:rPr>
              <w:t>3</w:t>
            </w:r>
            <w:r w:rsidR="00754FFE">
              <w:rPr>
                <w:sz w:val="20"/>
                <w:szCs w:val="26"/>
                <w:lang w:val="fr-FR" w:eastAsia="en-US"/>
              </w:rPr>
              <w:t>,</w:t>
            </w:r>
            <w:r w:rsidR="007A32A3" w:rsidRPr="0060318F">
              <w:rPr>
                <w:sz w:val="20"/>
                <w:szCs w:val="26"/>
                <w:lang w:val="fr-FR" w:eastAsia="en-US"/>
              </w:rPr>
              <w:t>6</w:t>
            </w:r>
          </w:p>
        </w:tc>
        <w:tc>
          <w:tcPr>
            <w:tcW w:w="1278" w:type="pct"/>
          </w:tcPr>
          <w:p w:rsidR="007A32A3" w:rsidRPr="009C24F9" w:rsidRDefault="0060318F"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en-US" w:bidi="ar-EG"/>
              </w:rPr>
            </w:pPr>
            <w:r w:rsidRPr="009C24F9">
              <w:rPr>
                <w:rFonts w:hint="cs"/>
                <w:sz w:val="20"/>
                <w:szCs w:val="26"/>
                <w:rtl/>
                <w:lang w:eastAsia="en-US"/>
              </w:rPr>
              <w:t>تبعاً لتصميم المطراف</w:t>
            </w:r>
            <w:r w:rsidRPr="009C24F9">
              <w:rPr>
                <w:rFonts w:hint="cs"/>
                <w:sz w:val="20"/>
                <w:szCs w:val="26"/>
                <w:rtl/>
                <w:lang w:eastAsia="en-US" w:bidi="ar-EG"/>
              </w:rPr>
              <w:t xml:space="preserve"> </w:t>
            </w:r>
            <w:r w:rsidRPr="009C24F9">
              <w:rPr>
                <w:sz w:val="20"/>
                <w:szCs w:val="26"/>
                <w:lang w:eastAsia="en-US" w:bidi="ar-EG"/>
              </w:rPr>
              <w:t>(LUT)</w:t>
            </w:r>
            <w:r w:rsidRPr="009C24F9">
              <w:rPr>
                <w:rFonts w:hint="cs"/>
                <w:sz w:val="20"/>
                <w:szCs w:val="26"/>
                <w:rtl/>
                <w:lang w:eastAsia="en-US" w:bidi="ar-EG"/>
              </w:rPr>
              <w:t xml:space="preserve"> وللموقع</w:t>
            </w:r>
          </w:p>
        </w:tc>
      </w:tr>
      <w:tr w:rsidR="007A32A3" w:rsidRPr="0060318F" w:rsidTr="009C24F9">
        <w:trPr>
          <w:jc w:val="center"/>
        </w:trPr>
        <w:tc>
          <w:tcPr>
            <w:tcW w:w="1924" w:type="pct"/>
            <w:vAlign w:val="center"/>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rPr>
                <w:sz w:val="20"/>
                <w:szCs w:val="26"/>
                <w:lang w:eastAsia="en-US"/>
              </w:rPr>
            </w:pPr>
            <w:r w:rsidRPr="0060318F">
              <w:rPr>
                <w:rFonts w:hint="cs"/>
                <w:sz w:val="20"/>
                <w:szCs w:val="26"/>
                <w:rtl/>
                <w:lang w:val="fr-FR" w:eastAsia="en-US"/>
              </w:rPr>
              <w:t xml:space="preserve">هوائي </w:t>
            </w:r>
            <w:r w:rsidRPr="00747027">
              <w:rPr>
                <w:sz w:val="20"/>
                <w:szCs w:val="26"/>
                <w:vertAlign w:val="superscript"/>
                <w:lang w:val="fr-FR" w:eastAsia="en-US"/>
              </w:rPr>
              <w:t>(3)</w:t>
            </w:r>
            <w:r w:rsidRPr="0060318F">
              <w:rPr>
                <w:sz w:val="20"/>
                <w:szCs w:val="26"/>
                <w:lang w:eastAsia="en-US"/>
              </w:rPr>
              <w:t>(</w:t>
            </w:r>
            <w:r w:rsidRPr="00747027">
              <w:rPr>
                <w:i/>
                <w:iCs/>
                <w:sz w:val="20"/>
                <w:szCs w:val="26"/>
                <w:lang w:eastAsia="en-US"/>
              </w:rPr>
              <w:t>G/T</w:t>
            </w:r>
            <w:r w:rsidRPr="0060318F">
              <w:rPr>
                <w:sz w:val="20"/>
                <w:szCs w:val="26"/>
                <w:lang w:eastAsia="en-US"/>
              </w:rPr>
              <w:t>)</w:t>
            </w:r>
            <w:r w:rsidR="00747027">
              <w:rPr>
                <w:rFonts w:hint="cs"/>
                <w:sz w:val="20"/>
                <w:szCs w:val="26"/>
                <w:rtl/>
                <w:lang w:eastAsia="en-US"/>
              </w:rPr>
              <w:t xml:space="preserve"> </w:t>
            </w:r>
            <w:r w:rsidR="00747027">
              <w:rPr>
                <w:sz w:val="20"/>
                <w:szCs w:val="26"/>
                <w:lang w:eastAsia="en-US"/>
              </w:rPr>
              <w:t>(dB/K)</w:t>
            </w:r>
          </w:p>
        </w:tc>
        <w:tc>
          <w:tcPr>
            <w:tcW w:w="1799" w:type="pct"/>
            <w:gridSpan w:val="2"/>
            <w:vAlign w:val="center"/>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val="fr-FR" w:eastAsia="en-US"/>
              </w:rPr>
            </w:pPr>
            <w:r w:rsidRPr="0060318F">
              <w:rPr>
                <w:sz w:val="20"/>
                <w:szCs w:val="26"/>
                <w:lang w:val="fr-FR" w:eastAsia="en-US"/>
              </w:rPr>
              <w:t>4</w:t>
            </w:r>
            <w:r w:rsidR="00754FFE">
              <w:rPr>
                <w:sz w:val="20"/>
                <w:szCs w:val="26"/>
                <w:lang w:val="fr-FR" w:eastAsia="en-US"/>
              </w:rPr>
              <w:t>,</w:t>
            </w:r>
            <w:r w:rsidRPr="0060318F">
              <w:rPr>
                <w:sz w:val="20"/>
                <w:szCs w:val="26"/>
                <w:lang w:val="fr-FR" w:eastAsia="en-US"/>
              </w:rPr>
              <w:t>3</w:t>
            </w:r>
          </w:p>
        </w:tc>
        <w:tc>
          <w:tcPr>
            <w:tcW w:w="1278" w:type="pct"/>
          </w:tcPr>
          <w:p w:rsidR="007A32A3" w:rsidRPr="0060318F" w:rsidRDefault="002F096D"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val="fr-FR" w:eastAsia="en-US"/>
              </w:rPr>
            </w:pPr>
            <w:r>
              <w:rPr>
                <w:sz w:val="20"/>
                <w:szCs w:val="26"/>
                <w:lang w:val="fr-FR" w:eastAsia="en-US"/>
              </w:rPr>
              <w:t>dB </w:t>
            </w:r>
            <w:r w:rsidR="007A32A3" w:rsidRPr="0060318F">
              <w:rPr>
                <w:sz w:val="20"/>
                <w:szCs w:val="26"/>
                <w:lang w:val="fr-FR" w:eastAsia="en-US"/>
              </w:rPr>
              <w:t>26</w:t>
            </w:r>
            <w:r>
              <w:rPr>
                <w:sz w:val="20"/>
                <w:szCs w:val="26"/>
                <w:lang w:val="fr-FR" w:eastAsia="en-US"/>
              </w:rPr>
              <w:t>,</w:t>
            </w:r>
            <w:r w:rsidR="007A32A3" w:rsidRPr="0060318F">
              <w:rPr>
                <w:sz w:val="20"/>
                <w:szCs w:val="26"/>
                <w:lang w:val="fr-FR" w:eastAsia="en-US"/>
              </w:rPr>
              <w:t xml:space="preserve">7 = </w:t>
            </w:r>
            <w:r w:rsidR="007A32A3" w:rsidRPr="0060318F">
              <w:rPr>
                <w:i/>
                <w:iCs/>
                <w:sz w:val="20"/>
                <w:szCs w:val="26"/>
                <w:lang w:val="fr-FR" w:eastAsia="en-US"/>
              </w:rPr>
              <w:t>G</w:t>
            </w:r>
            <w:r w:rsidR="007A32A3" w:rsidRPr="0060318F">
              <w:rPr>
                <w:rFonts w:hint="cs"/>
                <w:sz w:val="20"/>
                <w:szCs w:val="26"/>
                <w:rtl/>
                <w:lang w:val="fr-FR" w:eastAsia="en-US"/>
              </w:rPr>
              <w:t>،</w:t>
            </w:r>
            <w:r w:rsidR="007A32A3" w:rsidRPr="0060318F">
              <w:rPr>
                <w:sz w:val="20"/>
                <w:szCs w:val="26"/>
                <w:lang w:val="fr-FR" w:eastAsia="en-US"/>
              </w:rPr>
              <w:br/>
            </w:r>
            <w:r w:rsidRPr="0060318F">
              <w:rPr>
                <w:sz w:val="20"/>
                <w:szCs w:val="26"/>
                <w:lang w:val="fr-FR" w:eastAsia="en-US"/>
              </w:rPr>
              <w:t>dB(K)</w:t>
            </w:r>
            <w:r>
              <w:rPr>
                <w:sz w:val="20"/>
                <w:szCs w:val="26"/>
                <w:lang w:val="fr-FR" w:eastAsia="en-US"/>
              </w:rPr>
              <w:t> </w:t>
            </w:r>
            <w:r w:rsidR="007A32A3" w:rsidRPr="0060318F">
              <w:rPr>
                <w:sz w:val="20"/>
                <w:szCs w:val="26"/>
                <w:lang w:val="fr-FR" w:eastAsia="en-US"/>
              </w:rPr>
              <w:t>22</w:t>
            </w:r>
            <w:r>
              <w:rPr>
                <w:sz w:val="20"/>
                <w:szCs w:val="26"/>
                <w:lang w:val="fr-FR" w:eastAsia="en-US"/>
              </w:rPr>
              <w:t>,</w:t>
            </w:r>
            <w:r w:rsidR="007A32A3" w:rsidRPr="0060318F">
              <w:rPr>
                <w:sz w:val="20"/>
                <w:szCs w:val="26"/>
                <w:lang w:val="fr-FR" w:eastAsia="en-US"/>
              </w:rPr>
              <w:t xml:space="preserve">4  = </w:t>
            </w:r>
            <w:r w:rsidR="007A32A3" w:rsidRPr="0060318F">
              <w:rPr>
                <w:i/>
                <w:iCs/>
                <w:sz w:val="20"/>
                <w:szCs w:val="26"/>
                <w:lang w:val="fr-FR" w:eastAsia="en-US"/>
              </w:rPr>
              <w:t>T</w:t>
            </w:r>
          </w:p>
        </w:tc>
      </w:tr>
      <w:tr w:rsidR="007A32A3" w:rsidRPr="0060318F" w:rsidTr="009C24F9">
        <w:trPr>
          <w:jc w:val="center"/>
        </w:trPr>
        <w:tc>
          <w:tcPr>
            <w:tcW w:w="1924" w:type="pct"/>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rPr>
                <w:sz w:val="20"/>
                <w:szCs w:val="26"/>
                <w:lang w:eastAsia="en-US" w:bidi="ar-EG"/>
              </w:rPr>
            </w:pPr>
            <w:r w:rsidRPr="0060318F">
              <w:rPr>
                <w:rFonts w:hint="cs"/>
                <w:sz w:val="20"/>
                <w:szCs w:val="26"/>
                <w:rtl/>
                <w:lang w:eastAsia="en-US"/>
              </w:rPr>
              <w:t xml:space="preserve">ثابت بولتزمان، </w:t>
            </w:r>
            <w:r w:rsidRPr="00747027">
              <w:rPr>
                <w:i/>
                <w:iCs/>
                <w:sz w:val="20"/>
                <w:szCs w:val="26"/>
                <w:lang w:eastAsia="en-US"/>
              </w:rPr>
              <w:t>k</w:t>
            </w:r>
            <w:r w:rsidR="00747027" w:rsidRPr="00747027">
              <w:rPr>
                <w:rFonts w:hint="cs"/>
                <w:sz w:val="20"/>
                <w:szCs w:val="26"/>
                <w:rtl/>
                <w:lang w:eastAsia="en-US"/>
              </w:rPr>
              <w:t xml:space="preserve"> </w:t>
            </w:r>
            <w:r w:rsidR="001D3C64">
              <w:rPr>
                <w:sz w:val="20"/>
                <w:szCs w:val="26"/>
                <w:lang w:eastAsia="en-US" w:bidi="ar-EG"/>
              </w:rPr>
              <w:t>(dB(W/(K Hz)))</w:t>
            </w:r>
          </w:p>
        </w:tc>
        <w:tc>
          <w:tcPr>
            <w:tcW w:w="1799" w:type="pct"/>
            <w:gridSpan w:val="2"/>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val="fr-FR" w:eastAsia="en-US"/>
              </w:rPr>
            </w:pPr>
            <w:r w:rsidRPr="0060318F">
              <w:rPr>
                <w:sz w:val="20"/>
                <w:szCs w:val="26"/>
                <w:lang w:val="fr-FR" w:eastAsia="en-US"/>
              </w:rPr>
              <w:t>228</w:t>
            </w:r>
            <w:r w:rsidR="00754FFE">
              <w:rPr>
                <w:sz w:val="20"/>
                <w:szCs w:val="26"/>
                <w:lang w:val="fr-FR" w:eastAsia="en-US"/>
              </w:rPr>
              <w:t>,</w:t>
            </w:r>
            <w:r w:rsidRPr="0060318F">
              <w:rPr>
                <w:sz w:val="20"/>
                <w:szCs w:val="26"/>
                <w:lang w:val="fr-FR" w:eastAsia="en-US"/>
              </w:rPr>
              <w:t>6</w:t>
            </w:r>
            <w:r w:rsidR="001D3C64">
              <w:rPr>
                <w:rFonts w:cs="Times New Roman"/>
                <w:sz w:val="20"/>
                <w:szCs w:val="26"/>
                <w:lang w:val="fr-FR" w:eastAsia="en-US"/>
              </w:rPr>
              <w:t>−</w:t>
            </w:r>
          </w:p>
        </w:tc>
        <w:tc>
          <w:tcPr>
            <w:tcW w:w="1278" w:type="pct"/>
            <w:tcBorders>
              <w:bottom w:val="single" w:sz="4" w:space="0" w:color="auto"/>
            </w:tcBorders>
          </w:tcPr>
          <w:p w:rsidR="007A32A3" w:rsidRPr="0060318F" w:rsidRDefault="0060318F"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val="fr-FR" w:eastAsia="en-US"/>
              </w:rPr>
            </w:pPr>
            <w:r w:rsidRPr="0060318F">
              <w:rPr>
                <w:rFonts w:hint="cs"/>
                <w:sz w:val="20"/>
                <w:szCs w:val="26"/>
                <w:rtl/>
                <w:lang w:val="fr-FR" w:eastAsia="en-US"/>
              </w:rPr>
              <w:t>ثابت مادي</w:t>
            </w:r>
          </w:p>
        </w:tc>
      </w:tr>
      <w:tr w:rsidR="007A32A3" w:rsidRPr="0060318F" w:rsidTr="009C24F9">
        <w:trPr>
          <w:jc w:val="center"/>
        </w:trPr>
        <w:tc>
          <w:tcPr>
            <w:tcW w:w="1924" w:type="pct"/>
          </w:tcPr>
          <w:p w:rsidR="007A32A3" w:rsidRPr="001D3C64"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rPr>
                <w:sz w:val="20"/>
                <w:szCs w:val="26"/>
                <w:lang w:eastAsia="en-US" w:bidi="ar-EG"/>
              </w:rPr>
            </w:pPr>
            <w:r w:rsidRPr="0060318F">
              <w:rPr>
                <w:rFonts w:hint="cs"/>
                <w:sz w:val="20"/>
                <w:szCs w:val="26"/>
                <w:rtl/>
                <w:lang w:eastAsia="en-US"/>
              </w:rPr>
              <w:t xml:space="preserve">عامل معدل المعطيات عند </w:t>
            </w:r>
            <w:r w:rsidRPr="0060318F">
              <w:rPr>
                <w:sz w:val="20"/>
                <w:szCs w:val="26"/>
                <w:lang w:eastAsia="en-US"/>
              </w:rPr>
              <w:t>kbit/s 2,4</w:t>
            </w:r>
            <w:r w:rsidRPr="0060318F">
              <w:rPr>
                <w:rFonts w:hint="cs"/>
                <w:sz w:val="20"/>
                <w:szCs w:val="26"/>
                <w:rtl/>
                <w:lang w:eastAsia="en-US" w:bidi="ar-EG"/>
              </w:rPr>
              <w:t xml:space="preserve">، </w:t>
            </w:r>
            <w:r w:rsidRPr="00747027">
              <w:rPr>
                <w:i/>
                <w:iCs/>
                <w:sz w:val="20"/>
                <w:szCs w:val="26"/>
                <w:lang w:eastAsia="en-US" w:bidi="ar-EG"/>
              </w:rPr>
              <w:t>r</w:t>
            </w:r>
            <w:r w:rsidR="001D3C64">
              <w:rPr>
                <w:rFonts w:hint="cs"/>
                <w:sz w:val="20"/>
                <w:szCs w:val="26"/>
                <w:rtl/>
                <w:lang w:eastAsia="en-US" w:bidi="ar-EG"/>
              </w:rPr>
              <w:t xml:space="preserve"> </w:t>
            </w:r>
            <w:r w:rsidR="001D3C64">
              <w:rPr>
                <w:sz w:val="20"/>
                <w:szCs w:val="26"/>
                <w:lang w:eastAsia="en-US" w:bidi="ar-EG"/>
              </w:rPr>
              <w:t>(dB-Hz)</w:t>
            </w:r>
          </w:p>
        </w:tc>
        <w:tc>
          <w:tcPr>
            <w:tcW w:w="1799" w:type="pct"/>
            <w:gridSpan w:val="2"/>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val="fr-FR" w:eastAsia="en-US"/>
              </w:rPr>
            </w:pPr>
            <w:r w:rsidRPr="0060318F">
              <w:rPr>
                <w:sz w:val="20"/>
                <w:szCs w:val="26"/>
                <w:lang w:val="fr-FR" w:eastAsia="en-US"/>
              </w:rPr>
              <w:t>33</w:t>
            </w:r>
            <w:r w:rsidR="00754FFE">
              <w:rPr>
                <w:sz w:val="20"/>
                <w:szCs w:val="26"/>
                <w:lang w:val="fr-FR" w:eastAsia="en-US"/>
              </w:rPr>
              <w:t>,</w:t>
            </w:r>
            <w:r w:rsidRPr="0060318F">
              <w:rPr>
                <w:sz w:val="20"/>
                <w:szCs w:val="26"/>
                <w:lang w:val="fr-FR" w:eastAsia="en-US"/>
              </w:rPr>
              <w:t>8</w:t>
            </w:r>
          </w:p>
        </w:tc>
        <w:tc>
          <w:tcPr>
            <w:tcW w:w="1278" w:type="pct"/>
            <w:tcBorders>
              <w:bottom w:val="nil"/>
            </w:tcBorders>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val="fr-FR" w:eastAsia="en-US"/>
              </w:rPr>
            </w:pPr>
          </w:p>
        </w:tc>
      </w:tr>
      <w:tr w:rsidR="007A32A3" w:rsidRPr="0060318F" w:rsidTr="009C24F9">
        <w:trPr>
          <w:jc w:val="center"/>
        </w:trPr>
        <w:tc>
          <w:tcPr>
            <w:tcW w:w="1924" w:type="pct"/>
          </w:tcPr>
          <w:p w:rsidR="007A32A3" w:rsidRPr="001D3C64"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rPr>
                <w:sz w:val="20"/>
                <w:szCs w:val="26"/>
                <w:lang w:eastAsia="en-US"/>
              </w:rPr>
            </w:pPr>
            <w:r w:rsidRPr="0060318F">
              <w:rPr>
                <w:rFonts w:hint="cs"/>
                <w:sz w:val="20"/>
                <w:szCs w:val="26"/>
                <w:rtl/>
                <w:lang w:val="fr-FR" w:eastAsia="en-US"/>
              </w:rPr>
              <w:t>خسارة التشكيل</w:t>
            </w:r>
            <w:r w:rsidR="001D3C64">
              <w:rPr>
                <w:rFonts w:hint="cs"/>
                <w:sz w:val="20"/>
                <w:szCs w:val="26"/>
                <w:rtl/>
                <w:lang w:val="fr-FR" w:eastAsia="en-US"/>
              </w:rPr>
              <w:t xml:space="preserve"> </w:t>
            </w:r>
            <w:r w:rsidR="001D3C64">
              <w:rPr>
                <w:sz w:val="20"/>
                <w:szCs w:val="26"/>
                <w:lang w:eastAsia="en-US"/>
              </w:rPr>
              <w:t>(dB)</w:t>
            </w:r>
          </w:p>
        </w:tc>
        <w:tc>
          <w:tcPr>
            <w:tcW w:w="1017" w:type="pct"/>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val="fr-FR" w:eastAsia="en-US"/>
              </w:rPr>
            </w:pPr>
            <w:r w:rsidRPr="0060318F">
              <w:rPr>
                <w:sz w:val="20"/>
                <w:szCs w:val="26"/>
                <w:lang w:val="fr-FR" w:eastAsia="en-US"/>
              </w:rPr>
              <w:t>12</w:t>
            </w:r>
            <w:r w:rsidR="00754FFE">
              <w:rPr>
                <w:sz w:val="20"/>
                <w:szCs w:val="26"/>
                <w:lang w:val="fr-FR" w:eastAsia="en-US"/>
              </w:rPr>
              <w:t>,</w:t>
            </w:r>
            <w:r w:rsidRPr="0060318F">
              <w:rPr>
                <w:sz w:val="20"/>
                <w:szCs w:val="26"/>
                <w:lang w:val="fr-FR" w:eastAsia="en-US"/>
              </w:rPr>
              <w:t>1</w:t>
            </w:r>
            <w:r w:rsidR="001D3C64">
              <w:rPr>
                <w:rFonts w:cs="Times New Roman"/>
                <w:sz w:val="20"/>
                <w:szCs w:val="26"/>
                <w:lang w:val="fr-FR" w:eastAsia="en-US"/>
              </w:rPr>
              <w:t>−</w:t>
            </w:r>
          </w:p>
        </w:tc>
        <w:tc>
          <w:tcPr>
            <w:tcW w:w="781" w:type="pct"/>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val="fr-FR" w:eastAsia="en-US"/>
              </w:rPr>
            </w:pPr>
            <w:r w:rsidRPr="0060318F">
              <w:rPr>
                <w:sz w:val="20"/>
                <w:szCs w:val="26"/>
                <w:lang w:val="fr-FR" w:eastAsia="en-US"/>
              </w:rPr>
              <w:t>14</w:t>
            </w:r>
            <w:r w:rsidR="00754FFE">
              <w:rPr>
                <w:sz w:val="20"/>
                <w:szCs w:val="26"/>
                <w:lang w:val="fr-FR" w:eastAsia="en-US"/>
              </w:rPr>
              <w:t>,</w:t>
            </w:r>
            <w:r w:rsidRPr="0060318F">
              <w:rPr>
                <w:sz w:val="20"/>
                <w:szCs w:val="26"/>
                <w:lang w:val="fr-FR" w:eastAsia="en-US"/>
              </w:rPr>
              <w:t>1</w:t>
            </w:r>
            <w:r w:rsidR="001D3C64">
              <w:rPr>
                <w:rFonts w:cs="Times New Roman"/>
                <w:sz w:val="20"/>
                <w:szCs w:val="26"/>
                <w:lang w:val="fr-FR" w:eastAsia="en-US"/>
              </w:rPr>
              <w:t>−</w:t>
            </w:r>
          </w:p>
        </w:tc>
        <w:tc>
          <w:tcPr>
            <w:tcW w:w="1278" w:type="pct"/>
            <w:tcBorders>
              <w:top w:val="nil"/>
              <w:bottom w:val="nil"/>
            </w:tcBorders>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val="fr-FR" w:eastAsia="en-US"/>
              </w:rPr>
            </w:pPr>
          </w:p>
        </w:tc>
      </w:tr>
      <w:tr w:rsidR="007A32A3" w:rsidRPr="0060318F" w:rsidTr="009C24F9">
        <w:trPr>
          <w:jc w:val="center"/>
        </w:trPr>
        <w:tc>
          <w:tcPr>
            <w:tcW w:w="1924" w:type="pct"/>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rPr>
                <w:sz w:val="20"/>
                <w:szCs w:val="26"/>
                <w:rtl/>
                <w:lang w:eastAsia="en-US" w:bidi="ar-EG"/>
              </w:rPr>
            </w:pPr>
            <w:r w:rsidRPr="0060318F">
              <w:rPr>
                <w:rFonts w:hint="cs"/>
                <w:sz w:val="20"/>
                <w:szCs w:val="26"/>
                <w:rtl/>
                <w:lang w:val="fr-FR" w:eastAsia="en-US"/>
              </w:rPr>
              <w:t xml:space="preserve">أقصى معدل </w:t>
            </w:r>
            <w:r w:rsidRPr="0060318F">
              <w:rPr>
                <w:sz w:val="20"/>
                <w:szCs w:val="26"/>
                <w:lang w:eastAsia="en-US"/>
              </w:rPr>
              <w:t>BER</w:t>
            </w:r>
            <w:r w:rsidRPr="0060318F">
              <w:rPr>
                <w:rFonts w:hint="cs"/>
                <w:sz w:val="20"/>
                <w:szCs w:val="26"/>
                <w:rtl/>
                <w:lang w:eastAsia="en-US" w:bidi="ar-EG"/>
              </w:rPr>
              <w:t xml:space="preserve"> مرغوب فيه</w:t>
            </w:r>
          </w:p>
        </w:tc>
        <w:tc>
          <w:tcPr>
            <w:tcW w:w="1799" w:type="pct"/>
            <w:gridSpan w:val="2"/>
          </w:tcPr>
          <w:p w:rsidR="007A32A3" w:rsidRPr="0060318F" w:rsidRDefault="0037446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val="fr-FR" w:eastAsia="en-US"/>
              </w:rPr>
            </w:pPr>
            <w:r w:rsidRPr="00374463">
              <w:rPr>
                <w:sz w:val="20"/>
                <w:szCs w:val="26"/>
                <w:vertAlign w:val="superscript"/>
                <w:lang w:val="fr-FR" w:eastAsia="en-US"/>
              </w:rPr>
              <w:t>6</w:t>
            </w:r>
            <w:r w:rsidRPr="00374463">
              <w:rPr>
                <w:rFonts w:cs="Times New Roman"/>
                <w:sz w:val="20"/>
                <w:szCs w:val="26"/>
                <w:vertAlign w:val="superscript"/>
                <w:lang w:val="fr-FR" w:eastAsia="en-US"/>
              </w:rPr>
              <w:t>−</w:t>
            </w:r>
            <w:r w:rsidR="007A32A3" w:rsidRPr="0060318F">
              <w:rPr>
                <w:sz w:val="20"/>
                <w:szCs w:val="26"/>
                <w:lang w:val="fr-FR" w:eastAsia="en-US"/>
              </w:rPr>
              <w:t>10</w:t>
            </w:r>
          </w:p>
        </w:tc>
        <w:tc>
          <w:tcPr>
            <w:tcW w:w="1278" w:type="pct"/>
            <w:tcBorders>
              <w:top w:val="nil"/>
            </w:tcBorders>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val="fr-FR" w:eastAsia="en-US"/>
              </w:rPr>
            </w:pPr>
          </w:p>
        </w:tc>
      </w:tr>
      <w:tr w:rsidR="007A32A3" w:rsidRPr="0060318F" w:rsidTr="009C24F9">
        <w:trPr>
          <w:jc w:val="center"/>
        </w:trPr>
        <w:tc>
          <w:tcPr>
            <w:tcW w:w="1924" w:type="pct"/>
            <w:vAlign w:val="center"/>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rPr>
                <w:sz w:val="20"/>
                <w:szCs w:val="26"/>
                <w:lang w:eastAsia="en-US"/>
              </w:rPr>
            </w:pPr>
            <w:r w:rsidRPr="0060318F">
              <w:rPr>
                <w:rFonts w:hint="cs"/>
                <w:sz w:val="20"/>
                <w:szCs w:val="26"/>
                <w:rtl/>
                <w:lang w:val="fr-FR" w:eastAsia="en-US"/>
              </w:rPr>
              <w:t xml:space="preserve">محسوب </w:t>
            </w:r>
            <w:r w:rsidR="0060318F" w:rsidRPr="0060318F">
              <w:rPr>
                <w:sz w:val="20"/>
                <w:szCs w:val="26"/>
              </w:rPr>
              <w:t>(</w:t>
            </w:r>
            <w:r w:rsidR="0060318F" w:rsidRPr="0060318F">
              <w:rPr>
                <w:i/>
                <w:iCs/>
                <w:sz w:val="20"/>
                <w:szCs w:val="26"/>
              </w:rPr>
              <w:t>E</w:t>
            </w:r>
            <w:r w:rsidR="0060318F" w:rsidRPr="00747027">
              <w:rPr>
                <w:i/>
                <w:iCs/>
                <w:sz w:val="20"/>
                <w:szCs w:val="26"/>
                <w:vertAlign w:val="subscript"/>
              </w:rPr>
              <w:t>b</w:t>
            </w:r>
            <w:r w:rsidR="0060318F" w:rsidRPr="0060318F">
              <w:rPr>
                <w:sz w:val="20"/>
                <w:szCs w:val="26"/>
              </w:rPr>
              <w:t>/</w:t>
            </w:r>
            <w:r w:rsidR="0060318F" w:rsidRPr="0060318F">
              <w:rPr>
                <w:i/>
                <w:iCs/>
                <w:sz w:val="20"/>
                <w:szCs w:val="26"/>
              </w:rPr>
              <w:t>N</w:t>
            </w:r>
            <w:r w:rsidR="0060318F" w:rsidRPr="00747027">
              <w:rPr>
                <w:i/>
                <w:iCs/>
                <w:sz w:val="20"/>
                <w:szCs w:val="26"/>
                <w:vertAlign w:val="subscript"/>
              </w:rPr>
              <w:t>0</w:t>
            </w:r>
            <w:r w:rsidR="0060318F" w:rsidRPr="0060318F">
              <w:rPr>
                <w:sz w:val="20"/>
                <w:szCs w:val="26"/>
              </w:rPr>
              <w:t>)</w:t>
            </w:r>
            <w:r w:rsidR="001D3C64">
              <w:rPr>
                <w:rFonts w:hint="cs"/>
                <w:sz w:val="20"/>
                <w:szCs w:val="26"/>
                <w:rtl/>
              </w:rPr>
              <w:t xml:space="preserve"> </w:t>
            </w:r>
            <w:r w:rsidR="001D3C64">
              <w:rPr>
                <w:sz w:val="20"/>
                <w:szCs w:val="26"/>
              </w:rPr>
              <w:t>(dB)</w:t>
            </w:r>
          </w:p>
        </w:tc>
        <w:tc>
          <w:tcPr>
            <w:tcW w:w="1017" w:type="pct"/>
            <w:vAlign w:val="center"/>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val="fr-FR" w:eastAsia="en-US"/>
              </w:rPr>
            </w:pPr>
            <w:r w:rsidRPr="0060318F">
              <w:rPr>
                <w:sz w:val="20"/>
                <w:szCs w:val="26"/>
                <w:lang w:val="fr-FR" w:eastAsia="en-US"/>
              </w:rPr>
              <w:t>13</w:t>
            </w:r>
            <w:r w:rsidR="00754FFE">
              <w:rPr>
                <w:sz w:val="20"/>
                <w:szCs w:val="26"/>
                <w:lang w:val="fr-FR" w:eastAsia="en-US"/>
              </w:rPr>
              <w:t>,</w:t>
            </w:r>
            <w:r w:rsidRPr="0060318F">
              <w:rPr>
                <w:sz w:val="20"/>
                <w:szCs w:val="26"/>
                <w:lang w:val="fr-FR" w:eastAsia="en-US"/>
              </w:rPr>
              <w:t>3</w:t>
            </w:r>
          </w:p>
        </w:tc>
        <w:tc>
          <w:tcPr>
            <w:tcW w:w="781" w:type="pct"/>
            <w:vAlign w:val="center"/>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val="fr-FR" w:eastAsia="en-US"/>
              </w:rPr>
            </w:pPr>
            <w:r w:rsidRPr="0060318F">
              <w:rPr>
                <w:sz w:val="20"/>
                <w:szCs w:val="26"/>
                <w:lang w:val="fr-FR" w:eastAsia="en-US"/>
              </w:rPr>
              <w:t>13</w:t>
            </w:r>
            <w:r w:rsidR="00754FFE">
              <w:rPr>
                <w:sz w:val="20"/>
                <w:szCs w:val="26"/>
                <w:lang w:val="fr-FR" w:eastAsia="en-US"/>
              </w:rPr>
              <w:t>,</w:t>
            </w:r>
            <w:r w:rsidRPr="0060318F">
              <w:rPr>
                <w:sz w:val="20"/>
                <w:szCs w:val="26"/>
                <w:lang w:val="fr-FR" w:eastAsia="en-US"/>
              </w:rPr>
              <w:t>0</w:t>
            </w:r>
          </w:p>
        </w:tc>
        <w:tc>
          <w:tcPr>
            <w:tcW w:w="1278" w:type="pct"/>
          </w:tcPr>
          <w:p w:rsidR="007A32A3" w:rsidRPr="0060318F" w:rsidRDefault="0060318F"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val="fr-FR" w:eastAsia="en-US"/>
              </w:rPr>
            </w:pPr>
            <w:r w:rsidRPr="0060318F">
              <w:rPr>
                <w:rFonts w:hint="cs"/>
                <w:sz w:val="20"/>
                <w:szCs w:val="26"/>
                <w:rtl/>
                <w:lang w:val="fr-FR" w:eastAsia="en-US"/>
              </w:rPr>
              <w:t>باستعمال المعلمات الواردة أعلاه</w:t>
            </w:r>
          </w:p>
        </w:tc>
      </w:tr>
      <w:tr w:rsidR="007A32A3" w:rsidRPr="0060318F" w:rsidTr="009C24F9">
        <w:trPr>
          <w:jc w:val="center"/>
        </w:trPr>
        <w:tc>
          <w:tcPr>
            <w:tcW w:w="1924" w:type="pct"/>
          </w:tcPr>
          <w:p w:rsidR="007A32A3" w:rsidRPr="0060318F" w:rsidRDefault="0060318F"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en-US" w:bidi="ar-EG"/>
              </w:rPr>
            </w:pPr>
            <w:r w:rsidRPr="0060318F">
              <w:rPr>
                <w:rFonts w:hint="cs"/>
                <w:sz w:val="20"/>
                <w:szCs w:val="26"/>
                <w:rtl/>
                <w:lang w:eastAsia="en-US"/>
              </w:rPr>
              <w:t xml:space="preserve">رتبة </w:t>
            </w:r>
            <w:r w:rsidRPr="0060318F">
              <w:rPr>
                <w:sz w:val="20"/>
                <w:szCs w:val="26"/>
              </w:rPr>
              <w:t>(</w:t>
            </w:r>
            <w:r w:rsidRPr="0060318F">
              <w:rPr>
                <w:i/>
                <w:iCs/>
                <w:sz w:val="20"/>
                <w:szCs w:val="26"/>
              </w:rPr>
              <w:t>E</w:t>
            </w:r>
            <w:r w:rsidRPr="00747027">
              <w:rPr>
                <w:i/>
                <w:iCs/>
                <w:sz w:val="20"/>
                <w:szCs w:val="26"/>
                <w:vertAlign w:val="subscript"/>
              </w:rPr>
              <w:t>b</w:t>
            </w:r>
            <w:r w:rsidRPr="0060318F">
              <w:rPr>
                <w:sz w:val="20"/>
                <w:szCs w:val="26"/>
              </w:rPr>
              <w:t>/</w:t>
            </w:r>
            <w:r w:rsidRPr="0060318F">
              <w:rPr>
                <w:i/>
                <w:iCs/>
                <w:sz w:val="20"/>
                <w:szCs w:val="26"/>
              </w:rPr>
              <w:t>N</w:t>
            </w:r>
            <w:r w:rsidRPr="00747027">
              <w:rPr>
                <w:sz w:val="20"/>
                <w:szCs w:val="26"/>
                <w:vertAlign w:val="subscript"/>
              </w:rPr>
              <w:t>0</w:t>
            </w:r>
            <w:r w:rsidRPr="0060318F">
              <w:rPr>
                <w:sz w:val="20"/>
                <w:szCs w:val="26"/>
              </w:rPr>
              <w:t>)</w:t>
            </w:r>
            <w:r w:rsidRPr="0060318F">
              <w:rPr>
                <w:rFonts w:hint="cs"/>
                <w:sz w:val="20"/>
                <w:szCs w:val="26"/>
                <w:rtl/>
              </w:rPr>
              <w:t xml:space="preserve"> النظرية فيما يتعلق بمعدل </w:t>
            </w:r>
            <w:r w:rsidRPr="0060318F">
              <w:rPr>
                <w:sz w:val="20"/>
                <w:szCs w:val="26"/>
              </w:rPr>
              <w:t>BER</w:t>
            </w:r>
            <w:r w:rsidR="001D3C64">
              <w:rPr>
                <w:sz w:val="20"/>
                <w:szCs w:val="26"/>
                <w:rtl/>
                <w:lang w:bidi="ar-EG"/>
              </w:rPr>
              <w:br/>
            </w:r>
            <w:r w:rsidRPr="0060318F">
              <w:rPr>
                <w:rFonts w:hint="cs"/>
                <w:sz w:val="20"/>
                <w:szCs w:val="26"/>
                <w:rtl/>
                <w:lang w:bidi="ar-EG"/>
              </w:rPr>
              <w:t xml:space="preserve">قدره </w:t>
            </w:r>
            <w:r w:rsidRPr="00747027">
              <w:rPr>
                <w:sz w:val="20"/>
                <w:szCs w:val="26"/>
                <w:vertAlign w:val="superscript"/>
                <w:lang w:bidi="ar-EG"/>
              </w:rPr>
              <w:t>6−</w:t>
            </w:r>
            <w:r w:rsidRPr="0060318F">
              <w:rPr>
                <w:sz w:val="20"/>
                <w:szCs w:val="26"/>
                <w:lang w:bidi="ar-EG"/>
              </w:rPr>
              <w:t>10</w:t>
            </w:r>
            <w:r w:rsidR="001D3C64">
              <w:rPr>
                <w:rFonts w:hint="cs"/>
                <w:sz w:val="20"/>
                <w:szCs w:val="26"/>
                <w:rtl/>
                <w:lang w:bidi="ar-EG"/>
              </w:rPr>
              <w:t xml:space="preserve"> </w:t>
            </w:r>
            <w:r w:rsidR="001D3C64">
              <w:rPr>
                <w:sz w:val="20"/>
                <w:szCs w:val="26"/>
                <w:lang w:bidi="ar-EG"/>
              </w:rPr>
              <w:t>(dB)</w:t>
            </w:r>
          </w:p>
        </w:tc>
        <w:tc>
          <w:tcPr>
            <w:tcW w:w="1799" w:type="pct"/>
            <w:gridSpan w:val="2"/>
            <w:vAlign w:val="center"/>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val="fr-FR" w:eastAsia="en-US"/>
              </w:rPr>
            </w:pPr>
            <w:r w:rsidRPr="0060318F">
              <w:rPr>
                <w:sz w:val="20"/>
                <w:szCs w:val="26"/>
                <w:lang w:val="fr-FR" w:eastAsia="en-US"/>
              </w:rPr>
              <w:t>10</w:t>
            </w:r>
            <w:r w:rsidR="00754FFE">
              <w:rPr>
                <w:sz w:val="20"/>
                <w:szCs w:val="26"/>
                <w:lang w:val="fr-FR" w:eastAsia="en-US"/>
              </w:rPr>
              <w:t>,</w:t>
            </w:r>
            <w:r w:rsidRPr="0060318F">
              <w:rPr>
                <w:sz w:val="20"/>
                <w:szCs w:val="26"/>
                <w:lang w:val="fr-FR" w:eastAsia="en-US"/>
              </w:rPr>
              <w:t>6</w:t>
            </w:r>
          </w:p>
        </w:tc>
        <w:tc>
          <w:tcPr>
            <w:tcW w:w="1278" w:type="pct"/>
            <w:vAlign w:val="center"/>
          </w:tcPr>
          <w:p w:rsidR="007A32A3" w:rsidRPr="009C24F9"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rtl/>
                <w:lang w:eastAsia="en-US" w:bidi="ar-EG"/>
              </w:rPr>
            </w:pPr>
            <w:r w:rsidRPr="009C24F9">
              <w:rPr>
                <w:i/>
                <w:iCs/>
                <w:sz w:val="20"/>
                <w:szCs w:val="26"/>
                <w:lang w:eastAsia="en-US"/>
              </w:rPr>
              <w:t>E</w:t>
            </w:r>
            <w:r w:rsidRPr="00187D7A">
              <w:rPr>
                <w:i/>
                <w:iCs/>
                <w:sz w:val="20"/>
                <w:szCs w:val="26"/>
                <w:vertAlign w:val="subscript"/>
                <w:lang w:eastAsia="en-US"/>
              </w:rPr>
              <w:t>b</w:t>
            </w:r>
            <w:r w:rsidRPr="009C24F9">
              <w:rPr>
                <w:sz w:val="20"/>
                <w:szCs w:val="26"/>
                <w:lang w:eastAsia="en-US"/>
              </w:rPr>
              <w:t>/</w:t>
            </w:r>
            <w:r w:rsidRPr="009C24F9">
              <w:rPr>
                <w:i/>
                <w:iCs/>
                <w:sz w:val="20"/>
                <w:szCs w:val="26"/>
                <w:lang w:eastAsia="en-US"/>
              </w:rPr>
              <w:t>N</w:t>
            </w:r>
            <w:r w:rsidRPr="00187D7A">
              <w:rPr>
                <w:sz w:val="20"/>
                <w:szCs w:val="26"/>
                <w:vertAlign w:val="subscript"/>
                <w:lang w:eastAsia="en-US"/>
              </w:rPr>
              <w:t>0</w:t>
            </w:r>
            <w:r w:rsidR="0060318F" w:rsidRPr="009C24F9">
              <w:rPr>
                <w:rFonts w:hint="cs"/>
                <w:sz w:val="20"/>
                <w:szCs w:val="26"/>
                <w:rtl/>
                <w:lang w:eastAsia="en-US"/>
              </w:rPr>
              <w:t xml:space="preserve"> من أجل معدل </w:t>
            </w:r>
            <w:r w:rsidR="0060318F" w:rsidRPr="009C24F9">
              <w:rPr>
                <w:sz w:val="20"/>
                <w:szCs w:val="26"/>
                <w:lang w:eastAsia="en-US"/>
              </w:rPr>
              <w:t>BER</w:t>
            </w:r>
            <w:r w:rsidR="0060318F" w:rsidRPr="009C24F9">
              <w:rPr>
                <w:rFonts w:hint="cs"/>
                <w:sz w:val="20"/>
                <w:szCs w:val="26"/>
                <w:rtl/>
                <w:lang w:eastAsia="en-US" w:bidi="ar-EG"/>
              </w:rPr>
              <w:t xml:space="preserve"> المطلوب</w:t>
            </w:r>
          </w:p>
        </w:tc>
      </w:tr>
      <w:tr w:rsidR="007A32A3" w:rsidRPr="0060318F" w:rsidTr="009C24F9">
        <w:trPr>
          <w:jc w:val="center"/>
        </w:trPr>
        <w:tc>
          <w:tcPr>
            <w:tcW w:w="1924" w:type="pct"/>
            <w:tcBorders>
              <w:bottom w:val="single" w:sz="4" w:space="0" w:color="auto"/>
            </w:tcBorders>
          </w:tcPr>
          <w:p w:rsidR="007A32A3" w:rsidRPr="0060318F" w:rsidRDefault="0060318F"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rPr>
                <w:sz w:val="20"/>
                <w:szCs w:val="26"/>
                <w:lang w:eastAsia="en-US" w:bidi="ar-EG"/>
              </w:rPr>
            </w:pPr>
            <w:r w:rsidRPr="0060318F">
              <w:rPr>
                <w:rFonts w:hint="cs"/>
                <w:sz w:val="20"/>
                <w:szCs w:val="26"/>
                <w:rtl/>
                <w:lang w:val="fr-FR" w:eastAsia="en-US"/>
              </w:rPr>
              <w:t xml:space="preserve">هامش وصلة </w:t>
            </w:r>
            <w:r w:rsidRPr="0060318F">
              <w:rPr>
                <w:sz w:val="20"/>
                <w:szCs w:val="26"/>
                <w:lang w:eastAsia="en-US"/>
              </w:rPr>
              <w:t>PDS</w:t>
            </w:r>
            <w:r w:rsidR="001D3C64">
              <w:rPr>
                <w:rFonts w:hint="cs"/>
                <w:sz w:val="20"/>
                <w:szCs w:val="26"/>
                <w:rtl/>
                <w:lang w:eastAsia="en-US"/>
              </w:rPr>
              <w:t xml:space="preserve"> </w:t>
            </w:r>
            <w:r w:rsidR="001D3C64">
              <w:rPr>
                <w:sz w:val="20"/>
                <w:szCs w:val="26"/>
                <w:lang w:eastAsia="en-US"/>
              </w:rPr>
              <w:t>(dB)</w:t>
            </w:r>
          </w:p>
        </w:tc>
        <w:tc>
          <w:tcPr>
            <w:tcW w:w="1017" w:type="pct"/>
            <w:tcBorders>
              <w:bottom w:val="single" w:sz="4" w:space="0" w:color="auto"/>
            </w:tcBorders>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val="fr-FR" w:eastAsia="en-US"/>
              </w:rPr>
            </w:pPr>
            <w:r w:rsidRPr="0060318F">
              <w:rPr>
                <w:sz w:val="20"/>
                <w:szCs w:val="26"/>
                <w:lang w:val="fr-FR" w:eastAsia="en-US"/>
              </w:rPr>
              <w:t>2</w:t>
            </w:r>
            <w:r w:rsidR="00754FFE">
              <w:rPr>
                <w:sz w:val="20"/>
                <w:szCs w:val="26"/>
                <w:lang w:val="fr-FR" w:eastAsia="en-US"/>
              </w:rPr>
              <w:t>,</w:t>
            </w:r>
            <w:r w:rsidRPr="0060318F">
              <w:rPr>
                <w:sz w:val="20"/>
                <w:szCs w:val="26"/>
                <w:lang w:val="fr-FR" w:eastAsia="en-US"/>
              </w:rPr>
              <w:t>7</w:t>
            </w:r>
          </w:p>
        </w:tc>
        <w:tc>
          <w:tcPr>
            <w:tcW w:w="781" w:type="pct"/>
            <w:tcBorders>
              <w:bottom w:val="single" w:sz="4" w:space="0" w:color="auto"/>
            </w:tcBorders>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val="fr-FR" w:eastAsia="en-US"/>
              </w:rPr>
            </w:pPr>
            <w:r w:rsidRPr="0060318F">
              <w:rPr>
                <w:sz w:val="20"/>
                <w:szCs w:val="26"/>
                <w:lang w:val="fr-FR" w:eastAsia="en-US"/>
              </w:rPr>
              <w:t>2</w:t>
            </w:r>
            <w:r w:rsidR="00754FFE">
              <w:rPr>
                <w:sz w:val="20"/>
                <w:szCs w:val="26"/>
                <w:lang w:val="fr-FR" w:eastAsia="en-US"/>
              </w:rPr>
              <w:t>,</w:t>
            </w:r>
            <w:r w:rsidRPr="0060318F">
              <w:rPr>
                <w:sz w:val="20"/>
                <w:szCs w:val="26"/>
                <w:lang w:val="fr-FR" w:eastAsia="en-US"/>
              </w:rPr>
              <w:t>4</w:t>
            </w:r>
          </w:p>
        </w:tc>
        <w:tc>
          <w:tcPr>
            <w:tcW w:w="1278" w:type="pct"/>
            <w:tcBorders>
              <w:bottom w:val="single" w:sz="4" w:space="0" w:color="auto"/>
            </w:tcBorders>
          </w:tcPr>
          <w:p w:rsidR="007A32A3" w:rsidRPr="0060318F" w:rsidRDefault="007A32A3" w:rsidP="008421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val="fr-FR" w:eastAsia="en-US"/>
              </w:rPr>
            </w:pPr>
          </w:p>
        </w:tc>
      </w:tr>
      <w:tr w:rsidR="007A32A3" w:rsidRPr="0060318F" w:rsidTr="007A32A3">
        <w:trPr>
          <w:jc w:val="center"/>
        </w:trPr>
        <w:tc>
          <w:tcPr>
            <w:tcW w:w="5000" w:type="pct"/>
            <w:gridSpan w:val="4"/>
            <w:tcBorders>
              <w:top w:val="single" w:sz="4" w:space="0" w:color="auto"/>
              <w:left w:val="nil"/>
              <w:bottom w:val="nil"/>
              <w:right w:val="nil"/>
            </w:tcBorders>
          </w:tcPr>
          <w:p w:rsidR="00747027" w:rsidRPr="00187D7A" w:rsidRDefault="00747027" w:rsidP="00842137">
            <w:pPr>
              <w:pStyle w:val="Tablelegend"/>
              <w:tabs>
                <w:tab w:val="clear" w:pos="284"/>
                <w:tab w:val="clear" w:pos="567"/>
                <w:tab w:val="left" w:pos="426"/>
              </w:tabs>
              <w:spacing w:before="20" w:after="20" w:line="260" w:lineRule="exact"/>
              <w:rPr>
                <w:sz w:val="18"/>
                <w:szCs w:val="24"/>
                <w:rtl/>
              </w:rPr>
            </w:pPr>
            <w:r w:rsidRPr="00187D7A">
              <w:rPr>
                <w:sz w:val="18"/>
                <w:szCs w:val="24"/>
              </w:rPr>
              <w:t>LUT</w:t>
            </w:r>
            <w:r w:rsidRPr="00187D7A">
              <w:rPr>
                <w:rFonts w:hint="cs"/>
                <w:sz w:val="18"/>
                <w:szCs w:val="24"/>
                <w:rtl/>
              </w:rPr>
              <w:t>:</w:t>
            </w:r>
            <w:r w:rsidRPr="00187D7A">
              <w:rPr>
                <w:sz w:val="18"/>
                <w:szCs w:val="24"/>
                <w:rtl/>
              </w:rPr>
              <w:tab/>
            </w:r>
            <w:r w:rsidRPr="00187D7A">
              <w:rPr>
                <w:rFonts w:hint="cs"/>
                <w:sz w:val="18"/>
                <w:szCs w:val="24"/>
                <w:rtl/>
              </w:rPr>
              <w:t>مطراف المستعمل المحلي</w:t>
            </w:r>
          </w:p>
          <w:p w:rsidR="00747027" w:rsidRPr="00187D7A" w:rsidRDefault="00747027" w:rsidP="00842137">
            <w:pPr>
              <w:pStyle w:val="Tablelegend"/>
              <w:tabs>
                <w:tab w:val="clear" w:pos="284"/>
                <w:tab w:val="clear" w:pos="567"/>
                <w:tab w:val="left" w:pos="426"/>
              </w:tabs>
              <w:spacing w:before="20" w:after="20" w:line="260" w:lineRule="exact"/>
              <w:ind w:left="369" w:hanging="369"/>
              <w:rPr>
                <w:sz w:val="18"/>
                <w:szCs w:val="24"/>
              </w:rPr>
            </w:pPr>
            <w:r w:rsidRPr="00187D7A">
              <w:rPr>
                <w:sz w:val="18"/>
                <w:szCs w:val="24"/>
                <w:vertAlign w:val="superscript"/>
              </w:rPr>
              <w:t>(1)</w:t>
            </w:r>
            <w:r w:rsidRPr="00187D7A">
              <w:rPr>
                <w:sz w:val="18"/>
                <w:szCs w:val="24"/>
              </w:rPr>
              <w:tab/>
            </w:r>
            <w:r w:rsidRPr="00187D7A">
              <w:rPr>
                <w:sz w:val="18"/>
                <w:szCs w:val="24"/>
                <w:rtl/>
              </w:rPr>
              <w:t>القدرة المشعة المكافئة المتناحية</w:t>
            </w:r>
            <w:r w:rsidR="00026C94" w:rsidRPr="00187D7A">
              <w:rPr>
                <w:rFonts w:hint="cs"/>
                <w:sz w:val="18"/>
                <w:szCs w:val="24"/>
                <w:rtl/>
              </w:rPr>
              <w:t>.</w:t>
            </w:r>
          </w:p>
          <w:p w:rsidR="00747027" w:rsidRPr="00187D7A" w:rsidRDefault="00747027" w:rsidP="00842137">
            <w:pPr>
              <w:pStyle w:val="Tablelegend"/>
              <w:tabs>
                <w:tab w:val="clear" w:pos="284"/>
                <w:tab w:val="clear" w:pos="567"/>
                <w:tab w:val="left" w:pos="426"/>
              </w:tabs>
              <w:spacing w:before="20" w:after="20" w:line="260" w:lineRule="exact"/>
              <w:ind w:left="369" w:hanging="369"/>
              <w:rPr>
                <w:sz w:val="18"/>
                <w:szCs w:val="24"/>
              </w:rPr>
            </w:pPr>
            <w:r w:rsidRPr="00187D7A">
              <w:rPr>
                <w:sz w:val="18"/>
                <w:szCs w:val="24"/>
                <w:vertAlign w:val="superscript"/>
              </w:rPr>
              <w:t>(2)</w:t>
            </w:r>
            <w:r w:rsidRPr="00187D7A">
              <w:rPr>
                <w:sz w:val="18"/>
                <w:szCs w:val="24"/>
              </w:rPr>
              <w:tab/>
            </w:r>
            <w:r w:rsidRPr="00187D7A">
              <w:rPr>
                <w:rFonts w:hint="cs"/>
                <w:sz w:val="18"/>
                <w:szCs w:val="24"/>
                <w:rtl/>
              </w:rPr>
              <w:t>خسائر ناجمة عن عدم مواءمة الاستقطاب وتوجه الهوائي وتشغيل مزيل التشكيل</w:t>
            </w:r>
            <w:r w:rsidRPr="00187D7A">
              <w:rPr>
                <w:sz w:val="18"/>
                <w:szCs w:val="24"/>
              </w:rPr>
              <w:t>.</w:t>
            </w:r>
          </w:p>
          <w:p w:rsidR="007A32A3" w:rsidRPr="0060318F" w:rsidRDefault="00747027" w:rsidP="00E966D8">
            <w:pPr>
              <w:tabs>
                <w:tab w:val="left" w:pos="426"/>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ind w:left="369" w:hanging="369"/>
              <w:rPr>
                <w:sz w:val="20"/>
                <w:szCs w:val="26"/>
                <w:lang w:val="fr-FR" w:eastAsia="en-US" w:bidi="ar-EG"/>
              </w:rPr>
            </w:pPr>
            <w:r w:rsidRPr="00187D7A">
              <w:rPr>
                <w:sz w:val="18"/>
                <w:szCs w:val="24"/>
                <w:vertAlign w:val="superscript"/>
              </w:rPr>
              <w:t>(3)</w:t>
            </w:r>
            <w:r w:rsidRPr="00187D7A">
              <w:rPr>
                <w:sz w:val="18"/>
                <w:szCs w:val="24"/>
              </w:rPr>
              <w:tab/>
            </w:r>
            <w:r w:rsidRPr="00187D7A">
              <w:rPr>
                <w:rFonts w:hint="cs"/>
                <w:sz w:val="18"/>
                <w:szCs w:val="24"/>
                <w:rtl/>
              </w:rPr>
              <w:t xml:space="preserve">نسبة كسب الهوائي إلى حرارة الضوضاء لكي تشمل خسائر قباب هوائي الرادار عند الاقتضاء وخسائر الكبل </w:t>
            </w:r>
            <w:r w:rsidRPr="00187D7A">
              <w:rPr>
                <w:i/>
                <w:iCs/>
                <w:sz w:val="18"/>
                <w:szCs w:val="24"/>
              </w:rPr>
              <w:t>G/T</w:t>
            </w:r>
            <w:r w:rsidRPr="00187D7A">
              <w:rPr>
                <w:rFonts w:hint="cs"/>
                <w:sz w:val="18"/>
                <w:szCs w:val="24"/>
                <w:rtl/>
              </w:rPr>
              <w:t xml:space="preserve"> مطاريف</w:t>
            </w:r>
            <w:r w:rsidR="005E3C68" w:rsidRPr="00187D7A">
              <w:rPr>
                <w:rFonts w:hint="eastAsia"/>
                <w:sz w:val="18"/>
                <w:szCs w:val="24"/>
                <w:rtl/>
              </w:rPr>
              <w:t> </w:t>
            </w:r>
            <w:r w:rsidRPr="00187D7A">
              <w:rPr>
                <w:sz w:val="18"/>
                <w:szCs w:val="24"/>
              </w:rPr>
              <w:t>LUT</w:t>
            </w:r>
            <w:r w:rsidRPr="00187D7A">
              <w:rPr>
                <w:rFonts w:hint="cs"/>
                <w:sz w:val="18"/>
                <w:szCs w:val="24"/>
                <w:rtl/>
              </w:rPr>
              <w:t xml:space="preserve"> في</w:t>
            </w:r>
            <w:r w:rsidR="009C24F9" w:rsidRPr="00187D7A">
              <w:rPr>
                <w:rFonts w:hint="eastAsia"/>
                <w:sz w:val="18"/>
                <w:szCs w:val="24"/>
                <w:rtl/>
              </w:rPr>
              <w:t> </w:t>
            </w:r>
            <w:r w:rsidRPr="00187D7A">
              <w:rPr>
                <w:rFonts w:hint="cs"/>
                <w:sz w:val="18"/>
                <w:szCs w:val="24"/>
                <w:rtl/>
              </w:rPr>
              <w:t xml:space="preserve">الولايات المتحدة الأمريكية </w:t>
            </w:r>
            <w:r w:rsidRPr="00187D7A">
              <w:rPr>
                <w:sz w:val="18"/>
                <w:szCs w:val="24"/>
              </w:rPr>
              <w:t>=</w:t>
            </w:r>
            <w:r w:rsidRPr="00187D7A">
              <w:rPr>
                <w:rFonts w:hint="cs"/>
                <w:sz w:val="18"/>
                <w:szCs w:val="24"/>
                <w:rtl/>
              </w:rPr>
              <w:t xml:space="preserve"> </w:t>
            </w:r>
            <w:r w:rsidR="00E966D8" w:rsidRPr="00187D7A">
              <w:rPr>
                <w:sz w:val="18"/>
                <w:szCs w:val="24"/>
              </w:rPr>
              <w:t>dB </w:t>
            </w:r>
            <w:r w:rsidRPr="00187D7A">
              <w:rPr>
                <w:sz w:val="18"/>
                <w:szCs w:val="24"/>
              </w:rPr>
              <w:t>4,3</w:t>
            </w:r>
            <w:r w:rsidRPr="00187D7A">
              <w:rPr>
                <w:rFonts w:hint="cs"/>
                <w:sz w:val="18"/>
                <w:szCs w:val="24"/>
                <w:rtl/>
              </w:rPr>
              <w:t>.</w:t>
            </w:r>
          </w:p>
        </w:tc>
      </w:tr>
    </w:tbl>
    <w:p w:rsidR="003569F0" w:rsidRDefault="003569F0" w:rsidP="00F8733E">
      <w:pPr>
        <w:rPr>
          <w:rtl/>
        </w:rPr>
      </w:pPr>
      <w:r>
        <w:rPr>
          <w:rFonts w:hint="cs"/>
          <w:rtl/>
        </w:rPr>
        <w:lastRenderedPageBreak/>
        <w:t xml:space="preserve">يبين الجدول </w:t>
      </w:r>
      <w:r>
        <w:t>1</w:t>
      </w:r>
      <w:r>
        <w:rPr>
          <w:rFonts w:hint="cs"/>
          <w:rtl/>
        </w:rPr>
        <w:t xml:space="preserve"> ميزانية القدرة الموصى بها في الوصلة الهابطة للقناة </w:t>
      </w:r>
      <w:r>
        <w:t>SARP</w:t>
      </w:r>
      <w:r>
        <w:rPr>
          <w:rFonts w:hint="cs"/>
          <w:rtl/>
        </w:rPr>
        <w:t>. وقد وضعت ميزانية الوصلة على أساس معلمات</w:t>
      </w:r>
      <w:r w:rsidR="00ED752B">
        <w:rPr>
          <w:rFonts w:hint="eastAsia"/>
          <w:rtl/>
        </w:rPr>
        <w:t> </w:t>
      </w:r>
      <w:r>
        <w:t>LEOLUT</w:t>
      </w:r>
      <w:r>
        <w:rPr>
          <w:rFonts w:hint="cs"/>
          <w:rtl/>
        </w:rPr>
        <w:t xml:space="preserve"> نموذجية. وتبين ميزانية الوصلة أن </w:t>
      </w:r>
      <w:r w:rsidR="00641275">
        <w:rPr>
          <w:rFonts w:hint="cs"/>
          <w:rtl/>
        </w:rPr>
        <w:t>ال</w:t>
      </w:r>
      <w:r>
        <w:rPr>
          <w:rFonts w:hint="cs"/>
          <w:rtl/>
        </w:rPr>
        <w:t xml:space="preserve">معدل </w:t>
      </w:r>
      <w:r>
        <w:t>BER</w:t>
      </w:r>
      <w:r>
        <w:rPr>
          <w:rFonts w:hint="cs"/>
          <w:rtl/>
        </w:rPr>
        <w:t xml:space="preserve"> </w:t>
      </w:r>
      <w:r w:rsidRPr="00A902CD">
        <w:t>1 </w:t>
      </w:r>
      <w:r>
        <w:rPr>
          <w:rFonts w:hint="cs"/>
          <w:rtl/>
        </w:rPr>
        <w:t xml:space="preserve"> </w:t>
      </w:r>
      <w:r>
        <w:sym w:font="Symbol" w:char="F0B4"/>
      </w:r>
      <w:r>
        <w:rPr>
          <w:rFonts w:hint="cs"/>
          <w:rtl/>
        </w:rPr>
        <w:t xml:space="preserve"> </w:t>
      </w:r>
      <w:r w:rsidRPr="00A902CD">
        <w:rPr>
          <w:vertAlign w:val="superscript"/>
        </w:rPr>
        <w:t>6−</w:t>
      </w:r>
      <w:r w:rsidRPr="00A902CD">
        <w:t>10</w:t>
      </w:r>
      <w:r>
        <w:rPr>
          <w:rFonts w:hint="cs"/>
          <w:rtl/>
        </w:rPr>
        <w:t xml:space="preserve"> المطلوب يتحقق مع هامش قدره </w:t>
      </w:r>
      <w:r w:rsidR="00D57563">
        <w:t>dB </w:t>
      </w:r>
      <w:r>
        <w:t>2,4</w:t>
      </w:r>
      <w:r>
        <w:rPr>
          <w:rFonts w:hint="cs"/>
          <w:rtl/>
        </w:rPr>
        <w:t xml:space="preserve"> لسواتل </w:t>
      </w:r>
      <w:r>
        <w:rPr>
          <w:rFonts w:hint="cs"/>
          <w:rtl/>
          <w:lang w:bidi="ar-EG"/>
        </w:rPr>
        <w:t>ال</w:t>
      </w:r>
      <w:r>
        <w:rPr>
          <w:rFonts w:hint="cs"/>
          <w:rtl/>
        </w:rPr>
        <w:t xml:space="preserve">تعقب </w:t>
      </w:r>
      <w:r>
        <w:t>Sarsat</w:t>
      </w:r>
      <w:r>
        <w:rPr>
          <w:rFonts w:hint="cs"/>
          <w:rtl/>
        </w:rPr>
        <w:t xml:space="preserve">. وينبغي أن تنطوي الوصلة على هامش موجب لكي تحافظ على المعدل </w:t>
      </w:r>
      <w:r>
        <w:t>BER</w:t>
      </w:r>
      <w:r>
        <w:rPr>
          <w:rFonts w:hint="cs"/>
          <w:rtl/>
        </w:rPr>
        <w:t xml:space="preserve"> المطلوب. ومن ثم لا</w:t>
      </w:r>
      <w:r w:rsidR="00E025F4">
        <w:rPr>
          <w:rFonts w:hint="eastAsia"/>
          <w:rtl/>
        </w:rPr>
        <w:t> </w:t>
      </w:r>
      <w:r>
        <w:rPr>
          <w:rFonts w:hint="cs"/>
          <w:rtl/>
        </w:rPr>
        <w:t xml:space="preserve">ينبغي لمجموع أسباب التداخل أن يؤدي إلى انحطاط في الوصلة بأكثر من </w:t>
      </w:r>
      <w:r w:rsidR="00F8733E">
        <w:t>dB </w:t>
      </w:r>
      <w:r>
        <w:t>2,4</w:t>
      </w:r>
      <w:r>
        <w:rPr>
          <w:rFonts w:hint="cs"/>
          <w:rtl/>
        </w:rPr>
        <w:t xml:space="preserve">. وفي هذه الحالة يكون مجموع الكثافة الطيفية لقدرة التداخل، </w:t>
      </w:r>
      <w:r w:rsidRPr="00A902CD">
        <w:rPr>
          <w:i/>
          <w:iCs/>
        </w:rPr>
        <w:t>I</w:t>
      </w:r>
      <w:r w:rsidRPr="00A902CD">
        <w:rPr>
          <w:vertAlign w:val="subscript"/>
        </w:rPr>
        <w:t>0</w:t>
      </w:r>
      <w:r>
        <w:rPr>
          <w:rFonts w:hint="cs"/>
          <w:rtl/>
        </w:rPr>
        <w:t xml:space="preserve">، عند مستقبل المطراف </w:t>
      </w:r>
      <w:r>
        <w:t>LEOLUT</w:t>
      </w:r>
      <w:r>
        <w:rPr>
          <w:rFonts w:hint="cs"/>
          <w:rtl/>
        </w:rPr>
        <w:t xml:space="preserve"> كما في المعادلة التالية (كميات رقمية):</w:t>
      </w:r>
    </w:p>
    <w:p w:rsidR="00804D57" w:rsidRPr="00804D57" w:rsidRDefault="00804D57" w:rsidP="00DA1973">
      <w:pPr>
        <w:tabs>
          <w:tab w:val="left" w:pos="794"/>
          <w:tab w:val="center" w:pos="4820"/>
          <w:tab w:val="right" w:pos="9639"/>
        </w:tabs>
        <w:bidi w:val="0"/>
        <w:spacing w:line="240" w:lineRule="auto"/>
        <w:rPr>
          <w:rFonts w:cs="Times New Roman"/>
          <w:sz w:val="24"/>
          <w:szCs w:val="20"/>
          <w:vertAlign w:val="subscript"/>
          <w:lang w:eastAsia="en-US"/>
        </w:rPr>
      </w:pPr>
      <w:r w:rsidRPr="00804D57">
        <w:rPr>
          <w:rFonts w:cs="Times New Roman"/>
          <w:sz w:val="24"/>
          <w:szCs w:val="20"/>
          <w:lang w:eastAsia="en-US"/>
        </w:rPr>
        <w:tab/>
      </w:r>
      <w:r w:rsidRPr="00804D57">
        <w:rPr>
          <w:rFonts w:cs="Times New Roman"/>
          <w:sz w:val="24"/>
          <w:szCs w:val="20"/>
          <w:lang w:eastAsia="en-US"/>
        </w:rPr>
        <w:tab/>
      </w:r>
      <w:r w:rsidRPr="00804D57">
        <w:rPr>
          <w:rFonts w:cs="Times New Roman"/>
          <w:i/>
          <w:iCs/>
          <w:sz w:val="24"/>
          <w:szCs w:val="20"/>
          <w:lang w:eastAsia="en-US"/>
        </w:rPr>
        <w:t>N</w:t>
      </w:r>
      <w:r w:rsidRPr="00804D57">
        <w:rPr>
          <w:rFonts w:cs="Times New Roman"/>
          <w:sz w:val="24"/>
          <w:szCs w:val="20"/>
          <w:vertAlign w:val="subscript"/>
          <w:lang w:eastAsia="en-US"/>
        </w:rPr>
        <w:t xml:space="preserve">0 </w:t>
      </w:r>
      <w:r w:rsidRPr="00804D57">
        <w:rPr>
          <w:rFonts w:cs="Times New Roman"/>
          <w:sz w:val="24"/>
          <w:szCs w:val="20"/>
          <w:lang w:eastAsia="en-US"/>
        </w:rPr>
        <w:t xml:space="preserve">+ </w:t>
      </w:r>
      <w:r w:rsidRPr="00804D57">
        <w:rPr>
          <w:rFonts w:cs="Times New Roman"/>
          <w:i/>
          <w:iCs/>
          <w:sz w:val="24"/>
          <w:szCs w:val="20"/>
          <w:lang w:eastAsia="en-US"/>
        </w:rPr>
        <w:t>I</w:t>
      </w:r>
      <w:r w:rsidRPr="00804D57">
        <w:rPr>
          <w:rFonts w:cs="Times New Roman"/>
          <w:sz w:val="24"/>
          <w:szCs w:val="20"/>
          <w:vertAlign w:val="subscript"/>
          <w:lang w:eastAsia="en-US"/>
        </w:rPr>
        <w:t xml:space="preserve">0 </w:t>
      </w:r>
      <w:r w:rsidRPr="00804D57">
        <w:rPr>
          <w:rFonts w:cs="Times New Roman"/>
          <w:sz w:val="24"/>
          <w:szCs w:val="20"/>
          <w:lang w:val="fr-FR" w:eastAsia="en-US"/>
        </w:rPr>
        <w:sym w:font="Symbol" w:char="F0A3"/>
      </w:r>
      <w:r w:rsidRPr="00804D57">
        <w:rPr>
          <w:rFonts w:cs="Times New Roman"/>
          <w:sz w:val="24"/>
          <w:szCs w:val="20"/>
          <w:lang w:eastAsia="en-US"/>
        </w:rPr>
        <w:t xml:space="preserve"> 10</w:t>
      </w:r>
      <w:r w:rsidRPr="00804D57">
        <w:rPr>
          <w:rFonts w:cs="Times New Roman"/>
          <w:sz w:val="24"/>
          <w:szCs w:val="20"/>
          <w:vertAlign w:val="superscript"/>
          <w:lang w:eastAsia="en-US"/>
        </w:rPr>
        <w:t>(2</w:t>
      </w:r>
      <w:r w:rsidR="00DA1973">
        <w:rPr>
          <w:rFonts w:cs="Times New Roman"/>
          <w:sz w:val="24"/>
          <w:szCs w:val="20"/>
          <w:vertAlign w:val="superscript"/>
          <w:lang w:eastAsia="en-US"/>
        </w:rPr>
        <w:t>,</w:t>
      </w:r>
      <w:r w:rsidRPr="00804D57">
        <w:rPr>
          <w:rFonts w:cs="Times New Roman"/>
          <w:sz w:val="24"/>
          <w:szCs w:val="20"/>
          <w:vertAlign w:val="superscript"/>
          <w:lang w:eastAsia="en-US"/>
        </w:rPr>
        <w:t>4/10)</w:t>
      </w:r>
      <w:r w:rsidRPr="00804D57">
        <w:rPr>
          <w:rFonts w:cs="Times New Roman"/>
          <w:sz w:val="24"/>
          <w:szCs w:val="20"/>
          <w:lang w:eastAsia="en-US"/>
        </w:rPr>
        <w:t> × </w:t>
      </w:r>
      <w:r w:rsidRPr="00804D57">
        <w:rPr>
          <w:rFonts w:cs="Times New Roman"/>
          <w:i/>
          <w:iCs/>
          <w:sz w:val="24"/>
          <w:szCs w:val="20"/>
          <w:lang w:eastAsia="en-US"/>
        </w:rPr>
        <w:t>N</w:t>
      </w:r>
      <w:r w:rsidRPr="00804D57">
        <w:rPr>
          <w:rFonts w:cs="Times New Roman"/>
          <w:sz w:val="24"/>
          <w:szCs w:val="20"/>
          <w:vertAlign w:val="subscript"/>
          <w:lang w:eastAsia="en-US"/>
        </w:rPr>
        <w:t>0</w:t>
      </w:r>
    </w:p>
    <w:p w:rsidR="003569F0" w:rsidRDefault="003569F0" w:rsidP="003569F0">
      <w:pPr>
        <w:rPr>
          <w:rtl/>
        </w:rPr>
      </w:pPr>
      <w:r>
        <w:rPr>
          <w:rFonts w:hint="cs"/>
          <w:rtl/>
        </w:rPr>
        <w:t>أو</w:t>
      </w:r>
    </w:p>
    <w:p w:rsidR="003569F0" w:rsidRDefault="003569F0" w:rsidP="009C24F9">
      <w:pPr>
        <w:spacing w:after="120" w:line="240" w:lineRule="auto"/>
        <w:jc w:val="center"/>
        <w:rPr>
          <w:rtl/>
        </w:rPr>
      </w:pPr>
      <w:r>
        <w:rPr>
          <w:rFonts w:hint="cs"/>
          <w:rtl/>
        </w:rPr>
        <w:t>(رقمية)</w:t>
      </w:r>
      <w:r>
        <w:rPr>
          <w:rFonts w:hint="cs"/>
          <w:i/>
          <w:iCs/>
          <w:rtl/>
        </w:rPr>
        <w:t xml:space="preserve"> </w:t>
      </w:r>
      <w:r w:rsidRPr="00A902CD">
        <w:rPr>
          <w:i/>
          <w:iCs/>
        </w:rPr>
        <w:t>I</w:t>
      </w:r>
      <w:r w:rsidRPr="00A902CD">
        <w:rPr>
          <w:vertAlign w:val="subscript"/>
        </w:rPr>
        <w:t>0</w:t>
      </w:r>
      <w:r w:rsidRPr="00A902CD">
        <w:t>/</w:t>
      </w:r>
      <w:r w:rsidRPr="00A902CD">
        <w:rPr>
          <w:i/>
          <w:iCs/>
        </w:rPr>
        <w:t>N</w:t>
      </w:r>
      <w:r w:rsidRPr="00A902CD">
        <w:rPr>
          <w:vertAlign w:val="subscript"/>
        </w:rPr>
        <w:t>0</w:t>
      </w:r>
      <w:r w:rsidRPr="00A902CD">
        <w:t xml:space="preserve"> </w:t>
      </w:r>
      <w:r>
        <w:sym w:font="Symbol" w:char="F0A3"/>
      </w:r>
      <w:r w:rsidRPr="00A902CD">
        <w:t xml:space="preserve"> (</w:t>
      </w:r>
      <w:r w:rsidRPr="00A902CD">
        <w:rPr>
          <w:vertAlign w:val="superscript"/>
        </w:rPr>
        <w:t>(2</w:t>
      </w:r>
      <w:r>
        <w:rPr>
          <w:vertAlign w:val="superscript"/>
        </w:rPr>
        <w:t>,</w:t>
      </w:r>
      <w:r w:rsidRPr="00A902CD">
        <w:rPr>
          <w:vertAlign w:val="superscript"/>
        </w:rPr>
        <w:t>4/10)</w:t>
      </w:r>
      <w:r w:rsidRPr="00A902CD">
        <w:t>10 – 1) =</w:t>
      </w:r>
      <w:r>
        <w:t xml:space="preserve"> 0,</w:t>
      </w:r>
      <w:r w:rsidRPr="00A902CD">
        <w:t xml:space="preserve">738 </w:t>
      </w:r>
      <w:r>
        <w:rPr>
          <w:rFonts w:hint="cs"/>
          <w:rtl/>
        </w:rPr>
        <w:t xml:space="preserve"> </w:t>
      </w:r>
    </w:p>
    <w:p w:rsidR="003569F0" w:rsidRDefault="003569F0" w:rsidP="003569F0">
      <w:pPr>
        <w:rPr>
          <w:rtl/>
        </w:rPr>
      </w:pPr>
      <w:r>
        <w:rPr>
          <w:rFonts w:hint="cs"/>
          <w:rtl/>
        </w:rPr>
        <w:t>وعندئذ</w:t>
      </w:r>
    </w:p>
    <w:p w:rsidR="00804D57" w:rsidRPr="00804D57" w:rsidRDefault="00804D57" w:rsidP="00DA1973">
      <w:pPr>
        <w:tabs>
          <w:tab w:val="left" w:pos="794"/>
          <w:tab w:val="center" w:pos="4820"/>
          <w:tab w:val="right" w:pos="9639"/>
        </w:tabs>
        <w:bidi w:val="0"/>
        <w:spacing w:line="240" w:lineRule="auto"/>
        <w:rPr>
          <w:rFonts w:cs="Times New Roman"/>
          <w:sz w:val="24"/>
          <w:szCs w:val="20"/>
          <w:lang w:eastAsia="en-US"/>
        </w:rPr>
      </w:pPr>
      <w:r w:rsidRPr="00804D57">
        <w:rPr>
          <w:rFonts w:cs="Times New Roman"/>
          <w:sz w:val="24"/>
          <w:szCs w:val="20"/>
          <w:lang w:eastAsia="en-US"/>
        </w:rPr>
        <w:tab/>
      </w:r>
      <w:r w:rsidRPr="00804D57">
        <w:rPr>
          <w:rFonts w:cs="Times New Roman"/>
          <w:sz w:val="24"/>
          <w:szCs w:val="20"/>
          <w:lang w:eastAsia="en-US"/>
        </w:rPr>
        <w:tab/>
      </w:r>
      <w:r w:rsidRPr="00804D57">
        <w:rPr>
          <w:rFonts w:cs="Times New Roman"/>
          <w:i/>
          <w:iCs/>
          <w:sz w:val="24"/>
          <w:szCs w:val="20"/>
          <w:lang w:eastAsia="en-US"/>
        </w:rPr>
        <w:t>I</w:t>
      </w:r>
      <w:r w:rsidRPr="00804D57">
        <w:rPr>
          <w:rFonts w:cs="Times New Roman"/>
          <w:sz w:val="24"/>
          <w:szCs w:val="20"/>
          <w:vertAlign w:val="subscript"/>
          <w:lang w:eastAsia="en-US"/>
        </w:rPr>
        <w:t>0</w:t>
      </w:r>
      <w:r w:rsidRPr="00804D57">
        <w:rPr>
          <w:rFonts w:cs="Times New Roman"/>
          <w:sz w:val="24"/>
          <w:szCs w:val="20"/>
          <w:lang w:eastAsia="en-US"/>
        </w:rPr>
        <w:t>/</w:t>
      </w:r>
      <w:r w:rsidRPr="00804D57">
        <w:rPr>
          <w:rFonts w:cs="Times New Roman"/>
          <w:i/>
          <w:iCs/>
          <w:sz w:val="24"/>
          <w:szCs w:val="20"/>
          <w:lang w:eastAsia="en-US"/>
        </w:rPr>
        <w:t>N</w:t>
      </w:r>
      <w:r w:rsidRPr="00804D57">
        <w:rPr>
          <w:rFonts w:cs="Times New Roman"/>
          <w:sz w:val="24"/>
          <w:szCs w:val="20"/>
          <w:vertAlign w:val="subscript"/>
          <w:lang w:eastAsia="en-US"/>
        </w:rPr>
        <w:t xml:space="preserve">0 </w:t>
      </w:r>
      <w:r w:rsidRPr="00804D57">
        <w:rPr>
          <w:rFonts w:cs="Times New Roman"/>
          <w:sz w:val="24"/>
          <w:szCs w:val="20"/>
          <w:lang w:eastAsia="en-US"/>
        </w:rPr>
        <w:t>= –1</w:t>
      </w:r>
      <w:r w:rsidR="00DA1973">
        <w:rPr>
          <w:rFonts w:cs="Times New Roman"/>
          <w:sz w:val="24"/>
          <w:szCs w:val="20"/>
          <w:lang w:eastAsia="en-US"/>
        </w:rPr>
        <w:t>,</w:t>
      </w:r>
      <w:r w:rsidRPr="00804D57">
        <w:rPr>
          <w:rFonts w:cs="Times New Roman"/>
          <w:sz w:val="24"/>
          <w:szCs w:val="20"/>
          <w:lang w:eastAsia="en-US"/>
        </w:rPr>
        <w:t>3 dB</w:t>
      </w:r>
    </w:p>
    <w:p w:rsidR="003569F0" w:rsidRDefault="003569F0" w:rsidP="009C24F9">
      <w:pPr>
        <w:rPr>
          <w:rtl/>
        </w:rPr>
      </w:pPr>
      <w:r>
        <w:rPr>
          <w:rFonts w:hint="cs"/>
          <w:rtl/>
        </w:rPr>
        <w:t xml:space="preserve">وعليه، ينبغي ألا يتجاوز التأثير المتراكم لكافة مسببات التداخل نسبة </w:t>
      </w:r>
      <w:r w:rsidRPr="00A902CD">
        <w:rPr>
          <w:i/>
          <w:iCs/>
        </w:rPr>
        <w:t>I</w:t>
      </w:r>
      <w:r w:rsidRPr="00A902CD">
        <w:rPr>
          <w:vertAlign w:val="subscript"/>
        </w:rPr>
        <w:t>0</w:t>
      </w:r>
      <w:r w:rsidRPr="00A902CD">
        <w:t>/</w:t>
      </w:r>
      <w:r w:rsidRPr="00A902CD">
        <w:rPr>
          <w:i/>
          <w:iCs/>
        </w:rPr>
        <w:t>N</w:t>
      </w:r>
      <w:r w:rsidRPr="00A902CD">
        <w:rPr>
          <w:vertAlign w:val="subscript"/>
        </w:rPr>
        <w:t xml:space="preserve">0 </w:t>
      </w:r>
      <w:r w:rsidRPr="00A902CD">
        <w:t>= dB</w:t>
      </w:r>
      <w:r>
        <w:t xml:space="preserve"> </w:t>
      </w:r>
      <w:r w:rsidRPr="00A902CD">
        <w:t>1</w:t>
      </w:r>
      <w:r>
        <w:t>,</w:t>
      </w:r>
      <w:r w:rsidRPr="00A902CD">
        <w:t>3– </w:t>
      </w:r>
    </w:p>
    <w:p w:rsidR="003569F0" w:rsidRPr="005D3F92" w:rsidRDefault="003569F0" w:rsidP="00AF1C86">
      <w:pPr>
        <w:rPr>
          <w:u w:val="single"/>
          <w:rtl/>
        </w:rPr>
      </w:pPr>
      <w:r>
        <w:rPr>
          <w:rFonts w:hint="cs"/>
          <w:rtl/>
        </w:rPr>
        <w:t xml:space="preserve">أما بالنسبة إلى مطاريف </w:t>
      </w:r>
      <w:r>
        <w:t>LEOLUT</w:t>
      </w:r>
      <w:r>
        <w:rPr>
          <w:rFonts w:hint="cs"/>
          <w:rtl/>
        </w:rPr>
        <w:t xml:space="preserve"> التي لها كسب هوائي </w:t>
      </w:r>
      <w:r w:rsidRPr="00804D57">
        <w:rPr>
          <w:i/>
          <w:iCs/>
        </w:rPr>
        <w:t>G</w:t>
      </w:r>
      <w:r>
        <w:rPr>
          <w:rFonts w:hint="cs"/>
          <w:rtl/>
        </w:rPr>
        <w:t xml:space="preserve"> قدره </w:t>
      </w:r>
      <w:r>
        <w:t>26,7</w:t>
      </w:r>
      <w:r>
        <w:rPr>
          <w:rFonts w:hint="cs"/>
          <w:rtl/>
        </w:rPr>
        <w:t xml:space="preserve"> </w:t>
      </w:r>
      <w:r>
        <w:t>dB</w:t>
      </w:r>
      <w:r>
        <w:rPr>
          <w:rFonts w:hint="cs"/>
          <w:rtl/>
        </w:rPr>
        <w:t xml:space="preserve"> وحرارة ضوضاء للنظام، </w:t>
      </w:r>
      <w:r w:rsidRPr="00046488">
        <w:rPr>
          <w:i/>
          <w:iCs/>
        </w:rPr>
        <w:t>T</w:t>
      </w:r>
      <w:r>
        <w:rPr>
          <w:rFonts w:hint="cs"/>
          <w:rtl/>
        </w:rPr>
        <w:t xml:space="preserve">، قدرها </w:t>
      </w:r>
      <w:r w:rsidR="00312BE9">
        <w:t>dBK </w:t>
      </w:r>
      <w:r>
        <w:t>22,4</w:t>
      </w:r>
      <w:r>
        <w:rPr>
          <w:rFonts w:hint="cs"/>
          <w:rtl/>
        </w:rPr>
        <w:t xml:space="preserve"> عند مضخم الضوضاء المنخفضة </w:t>
      </w:r>
      <w:r>
        <w:t>(LNA)</w:t>
      </w:r>
      <w:r>
        <w:rPr>
          <w:rFonts w:hint="cs"/>
          <w:rtl/>
        </w:rPr>
        <w:t xml:space="preserve"> للمطراف </w:t>
      </w:r>
      <w:r>
        <w:t>LEOLUT</w:t>
      </w:r>
      <w:r>
        <w:rPr>
          <w:rFonts w:hint="cs"/>
          <w:rtl/>
        </w:rPr>
        <w:t>، فتكون الكثافة الطيفية لقدرة الضوضاء دون التداخل،</w:t>
      </w:r>
      <w:r w:rsidR="00AF1C86">
        <w:rPr>
          <w:rFonts w:hint="eastAsia"/>
          <w:rtl/>
        </w:rPr>
        <w:t> </w:t>
      </w:r>
      <w:r w:rsidRPr="00A902CD">
        <w:rPr>
          <w:i/>
          <w:iCs/>
        </w:rPr>
        <w:t>N</w:t>
      </w:r>
      <w:r w:rsidRPr="00A902CD">
        <w:rPr>
          <w:vertAlign w:val="subscript"/>
        </w:rPr>
        <w:t>0</w:t>
      </w:r>
      <w:r>
        <w:rPr>
          <w:rFonts w:hint="cs"/>
          <w:rtl/>
        </w:rPr>
        <w:t xml:space="preserve">، حصيلة ثابت بولتزمان، </w:t>
      </w:r>
      <w:r w:rsidRPr="00EC622D">
        <w:rPr>
          <w:i/>
          <w:iCs/>
        </w:rPr>
        <w:t>k</w:t>
      </w:r>
      <w:r>
        <w:rPr>
          <w:rFonts w:hint="cs"/>
          <w:rtl/>
        </w:rPr>
        <w:t xml:space="preserve">، وحرارة الضوضاء </w:t>
      </w:r>
      <w:r w:rsidRPr="00EC622D">
        <w:rPr>
          <w:i/>
          <w:iCs/>
        </w:rPr>
        <w:t>T</w:t>
      </w:r>
      <w:r>
        <w:rPr>
          <w:rFonts w:hint="cs"/>
          <w:rtl/>
        </w:rPr>
        <w:t xml:space="preserve">، أو </w:t>
      </w:r>
      <w:r>
        <w:rPr>
          <w:i/>
          <w:iCs/>
        </w:rPr>
        <w:t>k T</w:t>
      </w:r>
      <w:r>
        <w:t xml:space="preserve"> = </w:t>
      </w:r>
      <w:r w:rsidRPr="00A902CD">
        <w:rPr>
          <w:i/>
          <w:iCs/>
        </w:rPr>
        <w:t>N</w:t>
      </w:r>
      <w:r w:rsidRPr="00A902CD">
        <w:rPr>
          <w:vertAlign w:val="subscript"/>
        </w:rPr>
        <w:t>0</w:t>
      </w:r>
      <w:r>
        <w:rPr>
          <w:rFonts w:hint="cs"/>
          <w:rtl/>
        </w:rPr>
        <w:t xml:space="preserve">، وتُعطى في شكل </w:t>
      </w:r>
      <w:r>
        <w:t>dB</w:t>
      </w:r>
      <w:r>
        <w:rPr>
          <w:rFonts w:hint="cs"/>
          <w:rtl/>
        </w:rPr>
        <w:t xml:space="preserve"> على نحو ما يلي:</w:t>
      </w:r>
    </w:p>
    <w:p w:rsidR="00804D57" w:rsidRPr="00804D57" w:rsidRDefault="00804D57" w:rsidP="00804D57">
      <w:pPr>
        <w:tabs>
          <w:tab w:val="left" w:pos="794"/>
          <w:tab w:val="center" w:pos="4820"/>
          <w:tab w:val="right" w:pos="9639"/>
        </w:tabs>
        <w:bidi w:val="0"/>
        <w:spacing w:line="240" w:lineRule="auto"/>
        <w:rPr>
          <w:rFonts w:cs="Times New Roman"/>
          <w:sz w:val="24"/>
          <w:szCs w:val="20"/>
          <w:lang w:eastAsia="en-US"/>
        </w:rPr>
      </w:pPr>
      <w:r w:rsidRPr="00804D57">
        <w:rPr>
          <w:rFonts w:cs="Times New Roman"/>
          <w:sz w:val="24"/>
          <w:szCs w:val="20"/>
          <w:lang w:eastAsia="en-US"/>
        </w:rPr>
        <w:tab/>
      </w:r>
      <w:r w:rsidRPr="00804D57">
        <w:rPr>
          <w:rFonts w:cs="Times New Roman"/>
          <w:sz w:val="24"/>
          <w:szCs w:val="20"/>
          <w:lang w:eastAsia="en-US"/>
        </w:rPr>
        <w:tab/>
      </w:r>
      <w:r w:rsidRPr="00804D57">
        <w:rPr>
          <w:rFonts w:cs="Times New Roman"/>
          <w:i/>
          <w:iCs/>
          <w:sz w:val="24"/>
          <w:szCs w:val="20"/>
          <w:lang w:eastAsia="en-US"/>
        </w:rPr>
        <w:t>N</w:t>
      </w:r>
      <w:r w:rsidRPr="00804D57">
        <w:rPr>
          <w:rFonts w:cs="Times New Roman"/>
          <w:sz w:val="24"/>
          <w:szCs w:val="20"/>
          <w:vertAlign w:val="subscript"/>
          <w:lang w:eastAsia="en-US"/>
        </w:rPr>
        <w:t xml:space="preserve">0 </w:t>
      </w:r>
      <w:r w:rsidRPr="00804D57">
        <w:rPr>
          <w:rFonts w:cs="Times New Roman"/>
          <w:sz w:val="24"/>
          <w:szCs w:val="20"/>
          <w:lang w:eastAsia="en-US"/>
        </w:rPr>
        <w:t>= –228</w:t>
      </w:r>
      <w:r>
        <w:rPr>
          <w:rFonts w:cs="Times New Roman"/>
          <w:sz w:val="24"/>
          <w:szCs w:val="20"/>
          <w:lang w:eastAsia="en-US"/>
        </w:rPr>
        <w:t>,</w:t>
      </w:r>
      <w:r w:rsidRPr="00804D57">
        <w:rPr>
          <w:rFonts w:cs="Times New Roman"/>
          <w:sz w:val="24"/>
          <w:szCs w:val="20"/>
          <w:lang w:eastAsia="en-US"/>
        </w:rPr>
        <w:t>6 + 22</w:t>
      </w:r>
      <w:r>
        <w:rPr>
          <w:rFonts w:cs="Times New Roman"/>
          <w:sz w:val="24"/>
          <w:szCs w:val="20"/>
          <w:lang w:eastAsia="en-US"/>
        </w:rPr>
        <w:t>,</w:t>
      </w:r>
      <w:r w:rsidRPr="00804D57">
        <w:rPr>
          <w:rFonts w:cs="Times New Roman"/>
          <w:sz w:val="24"/>
          <w:szCs w:val="20"/>
          <w:lang w:eastAsia="en-US"/>
        </w:rPr>
        <w:t>4 = –206</w:t>
      </w:r>
      <w:r>
        <w:rPr>
          <w:rFonts w:cs="Times New Roman"/>
          <w:sz w:val="24"/>
          <w:szCs w:val="20"/>
          <w:lang w:eastAsia="en-US"/>
        </w:rPr>
        <w:t>,</w:t>
      </w:r>
      <w:r w:rsidRPr="00804D57">
        <w:rPr>
          <w:rFonts w:cs="Times New Roman"/>
          <w:sz w:val="24"/>
          <w:szCs w:val="20"/>
          <w:lang w:eastAsia="en-US"/>
        </w:rPr>
        <w:t>2 dB(W/Hz)</w:t>
      </w:r>
    </w:p>
    <w:p w:rsidR="003569F0" w:rsidRDefault="003569F0" w:rsidP="009C24F9">
      <w:pPr>
        <w:rPr>
          <w:rtl/>
        </w:rPr>
      </w:pPr>
      <w:r>
        <w:rPr>
          <w:rFonts w:hint="cs"/>
          <w:rtl/>
        </w:rPr>
        <w:t xml:space="preserve">ولذلك ينبغي ألا يتجاوز الحد الأقصى للكثافة الطيفية لقدرة التداخل من مجموع المرسلات المُسببة للتداخل، </w:t>
      </w:r>
      <w:r w:rsidRPr="00A902CD">
        <w:rPr>
          <w:i/>
          <w:iCs/>
        </w:rPr>
        <w:t>I</w:t>
      </w:r>
      <w:r w:rsidRPr="00A902CD">
        <w:rPr>
          <w:vertAlign w:val="subscript"/>
        </w:rPr>
        <w:t>0</w:t>
      </w:r>
      <w:r w:rsidRPr="00A902CD">
        <w:t>(max)</w:t>
      </w:r>
      <w:r>
        <w:rPr>
          <w:rFonts w:hint="cs"/>
          <w:rtl/>
        </w:rPr>
        <w:t xml:space="preserve"> عند المضخم </w:t>
      </w:r>
      <w:r>
        <w:t>(LNA)</w:t>
      </w:r>
      <w:r>
        <w:rPr>
          <w:rFonts w:hint="cs"/>
          <w:rtl/>
        </w:rPr>
        <w:t xml:space="preserve"> للمطراف </w:t>
      </w:r>
      <w:r>
        <w:t>LEOLUT</w:t>
      </w:r>
      <w:r>
        <w:rPr>
          <w:rFonts w:hint="cs"/>
          <w:rtl/>
        </w:rPr>
        <w:t xml:space="preserve"> في النطاق </w:t>
      </w:r>
      <w:r w:rsidRPr="00A902CD">
        <w:t>1 544</w:t>
      </w:r>
      <w:r>
        <w:t>,</w:t>
      </w:r>
      <w:r w:rsidRPr="00A902CD">
        <w:t>5</w:t>
      </w:r>
      <w:r>
        <w:rPr>
          <w:rFonts w:hint="cs"/>
          <w:rtl/>
        </w:rPr>
        <w:t xml:space="preserve"> </w:t>
      </w:r>
      <w:r w:rsidRPr="00A902CD">
        <w:t>kHz 100 </w:t>
      </w:r>
      <w:r>
        <w:sym w:font="Symbol" w:char="F0B1"/>
      </w:r>
      <w:r>
        <w:t xml:space="preserve"> </w:t>
      </w:r>
      <w:r w:rsidRPr="00A902CD">
        <w:t>MHz</w:t>
      </w:r>
      <w:r>
        <w:rPr>
          <w:rFonts w:hint="cs"/>
          <w:rtl/>
        </w:rPr>
        <w:t xml:space="preserve"> ما يلي:</w:t>
      </w:r>
    </w:p>
    <w:p w:rsidR="00804D57" w:rsidRPr="00804D57" w:rsidRDefault="00804D57" w:rsidP="00804D57">
      <w:pPr>
        <w:tabs>
          <w:tab w:val="left" w:pos="794"/>
          <w:tab w:val="center" w:pos="4820"/>
          <w:tab w:val="right" w:pos="9639"/>
        </w:tabs>
        <w:bidi w:val="0"/>
        <w:spacing w:line="240" w:lineRule="auto"/>
        <w:rPr>
          <w:rFonts w:cs="Times New Roman"/>
          <w:sz w:val="24"/>
          <w:szCs w:val="20"/>
          <w:lang w:eastAsia="en-US"/>
        </w:rPr>
      </w:pPr>
      <w:r w:rsidRPr="00804D57">
        <w:rPr>
          <w:rFonts w:cs="Times New Roman"/>
          <w:sz w:val="24"/>
          <w:szCs w:val="20"/>
          <w:lang w:eastAsia="en-US"/>
        </w:rPr>
        <w:tab/>
      </w:r>
      <w:r w:rsidRPr="00804D57">
        <w:rPr>
          <w:rFonts w:cs="Times New Roman"/>
          <w:sz w:val="24"/>
          <w:szCs w:val="20"/>
          <w:lang w:eastAsia="en-US"/>
        </w:rPr>
        <w:tab/>
      </w:r>
      <w:r w:rsidRPr="00804D57">
        <w:rPr>
          <w:rFonts w:cs="Times New Roman"/>
          <w:i/>
          <w:iCs/>
          <w:sz w:val="24"/>
          <w:szCs w:val="20"/>
          <w:lang w:eastAsia="en-US"/>
        </w:rPr>
        <w:t>I</w:t>
      </w:r>
      <w:r w:rsidRPr="00804D57">
        <w:rPr>
          <w:rFonts w:cs="Times New Roman"/>
          <w:sz w:val="24"/>
          <w:szCs w:val="20"/>
          <w:vertAlign w:val="subscript"/>
          <w:lang w:eastAsia="en-US"/>
        </w:rPr>
        <w:t>0</w:t>
      </w:r>
      <w:r w:rsidRPr="00804D57">
        <w:rPr>
          <w:rFonts w:cs="Times New Roman"/>
          <w:sz w:val="24"/>
          <w:szCs w:val="20"/>
          <w:lang w:eastAsia="en-US"/>
        </w:rPr>
        <w:t>(max) = </w:t>
      </w:r>
      <w:r w:rsidRPr="00804D57">
        <w:rPr>
          <w:rFonts w:cs="Times New Roman"/>
          <w:i/>
          <w:iCs/>
          <w:sz w:val="24"/>
          <w:szCs w:val="20"/>
          <w:lang w:eastAsia="en-US"/>
        </w:rPr>
        <w:t>N</w:t>
      </w:r>
      <w:r w:rsidRPr="00804D57">
        <w:rPr>
          <w:rFonts w:cs="Times New Roman"/>
          <w:sz w:val="24"/>
          <w:szCs w:val="20"/>
          <w:vertAlign w:val="subscript"/>
          <w:lang w:eastAsia="en-US"/>
        </w:rPr>
        <w:t>0</w:t>
      </w:r>
      <w:r w:rsidRPr="00804D57">
        <w:rPr>
          <w:rFonts w:cs="Times New Roman"/>
          <w:sz w:val="24"/>
          <w:szCs w:val="20"/>
          <w:lang w:eastAsia="en-US"/>
        </w:rPr>
        <w:t> – 1</w:t>
      </w:r>
      <w:r>
        <w:rPr>
          <w:rFonts w:cs="Times New Roman"/>
          <w:sz w:val="24"/>
          <w:szCs w:val="20"/>
          <w:lang w:eastAsia="en-US"/>
        </w:rPr>
        <w:t>,</w:t>
      </w:r>
      <w:r w:rsidRPr="00804D57">
        <w:rPr>
          <w:rFonts w:cs="Times New Roman"/>
          <w:sz w:val="24"/>
          <w:szCs w:val="20"/>
          <w:lang w:eastAsia="en-US"/>
        </w:rPr>
        <w:t>3 = –207</w:t>
      </w:r>
      <w:r>
        <w:rPr>
          <w:rFonts w:cs="Times New Roman"/>
          <w:sz w:val="24"/>
          <w:szCs w:val="20"/>
          <w:lang w:eastAsia="en-US"/>
        </w:rPr>
        <w:t>,</w:t>
      </w:r>
      <w:r w:rsidRPr="00804D57">
        <w:rPr>
          <w:rFonts w:cs="Times New Roman"/>
          <w:sz w:val="24"/>
          <w:szCs w:val="20"/>
          <w:lang w:eastAsia="en-US"/>
        </w:rPr>
        <w:t>5 dB(W/Hz)</w:t>
      </w:r>
    </w:p>
    <w:p w:rsidR="003569F0" w:rsidRPr="009C24F9" w:rsidRDefault="003569F0" w:rsidP="00D04A5A">
      <w:pPr>
        <w:rPr>
          <w:spacing w:val="-4"/>
          <w:rtl/>
          <w:lang w:bidi="ar-EG"/>
        </w:rPr>
      </w:pPr>
      <w:r w:rsidRPr="009C24F9">
        <w:rPr>
          <w:rFonts w:hint="cs"/>
          <w:spacing w:val="-4"/>
          <w:rtl/>
        </w:rPr>
        <w:t xml:space="preserve">ويستحسن وصف معايير الحماية في شكل عتبة تداخل الكثافة </w:t>
      </w:r>
      <w:r w:rsidRPr="009C24F9">
        <w:rPr>
          <w:spacing w:val="-4"/>
        </w:rPr>
        <w:t>spfd</w:t>
      </w:r>
      <w:r w:rsidRPr="009C24F9">
        <w:rPr>
          <w:rFonts w:hint="cs"/>
          <w:spacing w:val="-4"/>
          <w:rtl/>
        </w:rPr>
        <w:t xml:space="preserve"> المعبر عنها في شكل </w:t>
      </w:r>
      <w:r w:rsidRPr="009C24F9">
        <w:rPr>
          <w:spacing w:val="-4"/>
        </w:rPr>
        <w:t>dB(W/m</w:t>
      </w:r>
      <w:r w:rsidRPr="009C24F9">
        <w:rPr>
          <w:spacing w:val="-4"/>
          <w:vertAlign w:val="superscript"/>
        </w:rPr>
        <w:t>2</w:t>
      </w:r>
      <w:r w:rsidRPr="009C24F9">
        <w:rPr>
          <w:spacing w:val="-4"/>
        </w:rPr>
        <w:t>∙Hz)</w:t>
      </w:r>
      <w:r w:rsidRPr="009C24F9">
        <w:rPr>
          <w:rFonts w:hint="cs"/>
          <w:spacing w:val="-4"/>
          <w:rtl/>
        </w:rPr>
        <w:t xml:space="preserve"> عند دخل هوائي المطراف </w:t>
      </w:r>
      <w:r w:rsidRPr="009C24F9">
        <w:rPr>
          <w:spacing w:val="-4"/>
        </w:rPr>
        <w:t>LEOLUT</w:t>
      </w:r>
      <w:r w:rsidRPr="009C24F9">
        <w:rPr>
          <w:rFonts w:hint="cs"/>
          <w:spacing w:val="-4"/>
          <w:rtl/>
        </w:rPr>
        <w:t xml:space="preserve">. وتكون الفتحة الفعلية لهوائي </w:t>
      </w:r>
      <w:r w:rsidRPr="009C24F9">
        <w:rPr>
          <w:i/>
          <w:iCs/>
          <w:spacing w:val="-4"/>
        </w:rPr>
        <w:t>A</w:t>
      </w:r>
      <w:r w:rsidRPr="009C24F9">
        <w:rPr>
          <w:i/>
          <w:iCs/>
          <w:spacing w:val="-4"/>
          <w:szCs w:val="24"/>
          <w:vertAlign w:val="subscript"/>
        </w:rPr>
        <w:t>e</w:t>
      </w:r>
      <w:r w:rsidRPr="009C24F9">
        <w:rPr>
          <w:rFonts w:hint="cs"/>
          <w:spacing w:val="-4"/>
          <w:rtl/>
        </w:rPr>
        <w:t xml:space="preserve"> له كسب </w:t>
      </w:r>
      <w:r w:rsidRPr="009C24F9">
        <w:rPr>
          <w:spacing w:val="-4"/>
        </w:rPr>
        <w:t>G</w:t>
      </w:r>
      <w:r w:rsidRPr="009C24F9">
        <w:rPr>
          <w:rFonts w:hint="cs"/>
          <w:spacing w:val="-4"/>
          <w:rtl/>
        </w:rPr>
        <w:t xml:space="preserve"> كما يلي: </w:t>
      </w:r>
      <w:r w:rsidRPr="009C24F9">
        <w:rPr>
          <w:i/>
          <w:iCs/>
          <w:spacing w:val="-4"/>
        </w:rPr>
        <w:t>A</w:t>
      </w:r>
      <w:r w:rsidRPr="009C24F9">
        <w:rPr>
          <w:i/>
          <w:iCs/>
          <w:spacing w:val="-4"/>
          <w:szCs w:val="24"/>
          <w:vertAlign w:val="subscript"/>
        </w:rPr>
        <w:t>e</w:t>
      </w:r>
      <w:r w:rsidRPr="009C24F9">
        <w:rPr>
          <w:rFonts w:hint="cs"/>
          <w:spacing w:val="-4"/>
          <w:rtl/>
          <w:lang w:bidi="ar-EG"/>
        </w:rPr>
        <w:t xml:space="preserve"> </w:t>
      </w:r>
      <w:r w:rsidRPr="009C24F9">
        <w:rPr>
          <w:i/>
          <w:iCs/>
          <w:spacing w:val="-4"/>
        </w:rPr>
        <w:t>G</w:t>
      </w:r>
      <w:r w:rsidRPr="009C24F9">
        <w:rPr>
          <w:spacing w:val="-4"/>
        </w:rPr>
        <w:t>λ</w:t>
      </w:r>
      <w:r w:rsidRPr="009C24F9">
        <w:rPr>
          <w:spacing w:val="-4"/>
          <w:vertAlign w:val="superscript"/>
        </w:rPr>
        <w:t>2</w:t>
      </w:r>
      <w:r w:rsidRPr="009C24F9">
        <w:rPr>
          <w:spacing w:val="-4"/>
        </w:rPr>
        <w:t>/4</w:t>
      </w:r>
      <w:r w:rsidRPr="009C24F9">
        <w:rPr>
          <w:rFonts w:ascii="Symbol" w:hAnsi="Symbol"/>
          <w:spacing w:val="-4"/>
        </w:rPr>
        <w:t></w:t>
      </w:r>
      <w:r w:rsidRPr="009C24F9">
        <w:rPr>
          <w:spacing w:val="-4"/>
        </w:rPr>
        <w:t xml:space="preserve"> =</w:t>
      </w:r>
      <w:r w:rsidRPr="009C24F9">
        <w:rPr>
          <w:rFonts w:hint="cs"/>
          <w:spacing w:val="-4"/>
          <w:rtl/>
        </w:rPr>
        <w:t>. ويكون لهوائي المطراف</w:t>
      </w:r>
      <w:r w:rsidR="00D04A5A">
        <w:rPr>
          <w:rFonts w:hint="eastAsia"/>
          <w:spacing w:val="-4"/>
          <w:rtl/>
        </w:rPr>
        <w:t> </w:t>
      </w:r>
      <w:r w:rsidRPr="009C24F9">
        <w:rPr>
          <w:spacing w:val="-4"/>
        </w:rPr>
        <w:t>LEOLUT</w:t>
      </w:r>
      <w:r w:rsidRPr="009C24F9">
        <w:rPr>
          <w:rFonts w:hint="cs"/>
          <w:spacing w:val="-4"/>
          <w:rtl/>
        </w:rPr>
        <w:t xml:space="preserve"> كسب قدره </w:t>
      </w:r>
      <w:r w:rsidRPr="009C24F9">
        <w:rPr>
          <w:spacing w:val="-4"/>
        </w:rPr>
        <w:t>26,7</w:t>
      </w:r>
      <w:r w:rsidRPr="009C24F9">
        <w:rPr>
          <w:rFonts w:hint="cs"/>
          <w:spacing w:val="-4"/>
          <w:rtl/>
        </w:rPr>
        <w:t xml:space="preserve"> </w:t>
      </w:r>
      <w:r w:rsidRPr="009C24F9">
        <w:rPr>
          <w:spacing w:val="-4"/>
        </w:rPr>
        <w:t>dB</w:t>
      </w:r>
      <w:r w:rsidRPr="009C24F9">
        <w:rPr>
          <w:rFonts w:hint="cs"/>
          <w:spacing w:val="-4"/>
          <w:rtl/>
        </w:rPr>
        <w:t xml:space="preserve"> بحيث تصبح</w:t>
      </w:r>
      <w:r w:rsidR="0045466C" w:rsidRPr="009C24F9">
        <w:rPr>
          <w:spacing w:val="-4"/>
          <w:vertAlign w:val="superscript"/>
        </w:rPr>
        <w:t>2</w:t>
      </w:r>
      <w:r w:rsidRPr="009C24F9">
        <w:rPr>
          <w:spacing w:val="-4"/>
        </w:rPr>
        <w:t xml:space="preserve">m 1,4 = </w:t>
      </w:r>
      <w:r w:rsidRPr="009C24F9">
        <w:rPr>
          <w:i/>
          <w:iCs/>
          <w:spacing w:val="-4"/>
        </w:rPr>
        <w:t>A</w:t>
      </w:r>
      <w:r w:rsidRPr="009C24F9">
        <w:rPr>
          <w:i/>
          <w:iCs/>
          <w:spacing w:val="-4"/>
          <w:szCs w:val="24"/>
          <w:vertAlign w:val="subscript"/>
        </w:rPr>
        <w:t>e</w:t>
      </w:r>
      <w:r w:rsidRPr="009C24F9">
        <w:rPr>
          <w:spacing w:val="-4"/>
        </w:rPr>
        <w:t> </w:t>
      </w:r>
      <w:r w:rsidRPr="009C24F9">
        <w:rPr>
          <w:rFonts w:hint="cs"/>
          <w:spacing w:val="-4"/>
          <w:rtl/>
        </w:rPr>
        <w:t xml:space="preserve">. وبالتالي، تكون السوية القصوى لجميع التداخلات </w:t>
      </w:r>
      <w:r w:rsidRPr="009C24F9">
        <w:rPr>
          <w:rFonts w:hint="cs"/>
          <w:spacing w:val="-4"/>
          <w:rtl/>
          <w:lang w:bidi="ar-EG"/>
        </w:rPr>
        <w:t xml:space="preserve">في </w:t>
      </w:r>
      <w:r w:rsidRPr="009C24F9">
        <w:rPr>
          <w:rFonts w:hint="cs"/>
          <w:spacing w:val="-4"/>
          <w:rtl/>
        </w:rPr>
        <w:t>الوصلة الهابطة ما يلي:</w:t>
      </w:r>
    </w:p>
    <w:p w:rsidR="00804D57" w:rsidRPr="00804D57" w:rsidRDefault="00804D57" w:rsidP="006106B1">
      <w:pPr>
        <w:tabs>
          <w:tab w:val="left" w:pos="794"/>
          <w:tab w:val="center" w:pos="4820"/>
          <w:tab w:val="right" w:pos="9639"/>
        </w:tabs>
        <w:bidi w:val="0"/>
        <w:spacing w:line="240" w:lineRule="auto"/>
        <w:rPr>
          <w:rFonts w:cs="Times New Roman"/>
          <w:sz w:val="24"/>
          <w:szCs w:val="20"/>
          <w:lang w:eastAsia="en-US"/>
        </w:rPr>
      </w:pPr>
      <w:r w:rsidRPr="00804D57">
        <w:rPr>
          <w:rFonts w:cs="Times New Roman"/>
          <w:sz w:val="24"/>
          <w:szCs w:val="20"/>
          <w:lang w:eastAsia="en-US"/>
        </w:rPr>
        <w:tab/>
      </w:r>
      <w:r w:rsidRPr="00804D57">
        <w:rPr>
          <w:rFonts w:cs="Times New Roman"/>
          <w:sz w:val="24"/>
          <w:szCs w:val="20"/>
          <w:lang w:eastAsia="en-US"/>
        </w:rPr>
        <w:tab/>
        <w:t>spfd = </w:t>
      </w:r>
      <w:r w:rsidRPr="00804D57">
        <w:rPr>
          <w:rFonts w:cs="Times New Roman"/>
          <w:i/>
          <w:iCs/>
          <w:sz w:val="24"/>
          <w:szCs w:val="20"/>
          <w:lang w:eastAsia="en-US"/>
        </w:rPr>
        <w:t>I</w:t>
      </w:r>
      <w:r w:rsidRPr="00804D57">
        <w:rPr>
          <w:rFonts w:cs="Times New Roman"/>
          <w:sz w:val="24"/>
          <w:szCs w:val="20"/>
          <w:vertAlign w:val="subscript"/>
          <w:lang w:eastAsia="en-US"/>
        </w:rPr>
        <w:t>0</w:t>
      </w:r>
      <w:r w:rsidRPr="00804D57">
        <w:rPr>
          <w:rFonts w:cs="Times New Roman"/>
          <w:sz w:val="24"/>
          <w:szCs w:val="20"/>
          <w:lang w:eastAsia="en-US"/>
        </w:rPr>
        <w:t>/</w:t>
      </w:r>
      <w:r w:rsidRPr="00804D57">
        <w:rPr>
          <w:rFonts w:cs="Times New Roman"/>
          <w:i/>
          <w:iCs/>
          <w:sz w:val="24"/>
          <w:szCs w:val="20"/>
          <w:lang w:eastAsia="en-US"/>
        </w:rPr>
        <w:t>A</w:t>
      </w:r>
      <w:r w:rsidRPr="00804D57">
        <w:rPr>
          <w:rFonts w:cs="Times New Roman"/>
          <w:i/>
          <w:iCs/>
          <w:sz w:val="24"/>
          <w:szCs w:val="24"/>
          <w:vertAlign w:val="subscript"/>
          <w:lang w:eastAsia="en-US"/>
        </w:rPr>
        <w:t>e</w:t>
      </w:r>
      <w:r w:rsidRPr="00804D57">
        <w:rPr>
          <w:rFonts w:cs="Times New Roman"/>
          <w:sz w:val="24"/>
          <w:szCs w:val="20"/>
          <w:lang w:eastAsia="en-US"/>
        </w:rPr>
        <w:t> = –207</w:t>
      </w:r>
      <w:r>
        <w:rPr>
          <w:rFonts w:cs="Times New Roman"/>
          <w:sz w:val="24"/>
          <w:szCs w:val="20"/>
          <w:lang w:eastAsia="en-US"/>
        </w:rPr>
        <w:t>,</w:t>
      </w:r>
      <w:r w:rsidRPr="00804D57">
        <w:rPr>
          <w:rFonts w:cs="Times New Roman"/>
          <w:sz w:val="24"/>
          <w:szCs w:val="20"/>
          <w:lang w:eastAsia="en-US"/>
        </w:rPr>
        <w:t>5 – 10 log (1</w:t>
      </w:r>
      <w:r w:rsidR="006106B1">
        <w:rPr>
          <w:rFonts w:cs="Times New Roman"/>
          <w:sz w:val="24"/>
          <w:szCs w:val="20"/>
          <w:lang w:eastAsia="en-US"/>
        </w:rPr>
        <w:t>,</w:t>
      </w:r>
      <w:r w:rsidRPr="00804D57">
        <w:rPr>
          <w:rFonts w:cs="Times New Roman"/>
          <w:sz w:val="24"/>
          <w:szCs w:val="20"/>
          <w:lang w:eastAsia="en-US"/>
        </w:rPr>
        <w:t>4)</w:t>
      </w:r>
    </w:p>
    <w:p w:rsidR="00804D57" w:rsidRPr="00804D57" w:rsidRDefault="00804D57" w:rsidP="00804D57">
      <w:pPr>
        <w:tabs>
          <w:tab w:val="left" w:pos="794"/>
          <w:tab w:val="center" w:pos="4820"/>
          <w:tab w:val="right" w:pos="9639"/>
        </w:tabs>
        <w:bidi w:val="0"/>
        <w:spacing w:line="240" w:lineRule="auto"/>
        <w:rPr>
          <w:rFonts w:cs="Times New Roman"/>
          <w:sz w:val="24"/>
          <w:szCs w:val="20"/>
          <w:lang w:eastAsia="en-US"/>
        </w:rPr>
      </w:pPr>
      <w:r w:rsidRPr="00804D57">
        <w:rPr>
          <w:rFonts w:cs="Times New Roman"/>
          <w:sz w:val="24"/>
          <w:szCs w:val="20"/>
          <w:lang w:eastAsia="en-US"/>
        </w:rPr>
        <w:tab/>
      </w:r>
      <w:r w:rsidRPr="00804D57">
        <w:rPr>
          <w:rFonts w:cs="Times New Roman"/>
          <w:sz w:val="24"/>
          <w:szCs w:val="20"/>
          <w:lang w:eastAsia="en-US"/>
        </w:rPr>
        <w:tab/>
        <w:t>= –209</w:t>
      </w:r>
      <w:r>
        <w:rPr>
          <w:rFonts w:cs="Times New Roman"/>
          <w:sz w:val="24"/>
          <w:szCs w:val="20"/>
          <w:lang w:eastAsia="en-US"/>
        </w:rPr>
        <w:t>,</w:t>
      </w:r>
      <w:r w:rsidRPr="00804D57">
        <w:rPr>
          <w:rFonts w:cs="Times New Roman"/>
          <w:sz w:val="24"/>
          <w:szCs w:val="20"/>
          <w:lang w:eastAsia="en-US"/>
        </w:rPr>
        <w:t>0 dB(W/(m</w:t>
      </w:r>
      <w:r w:rsidRPr="00804D57">
        <w:rPr>
          <w:rFonts w:cs="Times New Roman"/>
          <w:sz w:val="24"/>
          <w:szCs w:val="20"/>
          <w:vertAlign w:val="superscript"/>
          <w:lang w:eastAsia="en-US"/>
        </w:rPr>
        <w:t>2</w:t>
      </w:r>
      <w:r w:rsidRPr="00804D57">
        <w:rPr>
          <w:rFonts w:cs="Times New Roman"/>
          <w:sz w:val="24"/>
          <w:szCs w:val="20"/>
          <w:lang w:eastAsia="en-US"/>
        </w:rPr>
        <w:t> ∙ Hz))</w:t>
      </w:r>
    </w:p>
    <w:p w:rsidR="003569F0" w:rsidRDefault="003569F0" w:rsidP="009C24F9">
      <w:pPr>
        <w:rPr>
          <w:rtl/>
          <w:lang w:bidi="ar-EG"/>
        </w:rPr>
      </w:pPr>
      <w:r w:rsidRPr="00562F5B">
        <w:rPr>
          <w:rFonts w:hint="cs"/>
          <w:rtl/>
        </w:rPr>
        <w:t xml:space="preserve">لذلك ينبغي ألا تتجاوز السوية القصوى للتداخل من قبيل ضوضاء النطاق العريض في نطاق القناة </w:t>
      </w:r>
      <w:r w:rsidRPr="00562F5B">
        <w:t>1 544,5</w:t>
      </w:r>
      <w:r w:rsidRPr="00562F5B">
        <w:rPr>
          <w:rFonts w:hint="cs"/>
          <w:rtl/>
        </w:rPr>
        <w:t xml:space="preserve"> </w:t>
      </w:r>
      <w:r w:rsidRPr="00562F5B">
        <w:t>kHz 50 </w:t>
      </w:r>
      <w:r w:rsidRPr="00562F5B">
        <w:sym w:font="Symbol" w:char="F0B1"/>
      </w:r>
      <w:r w:rsidRPr="00562F5B">
        <w:t xml:space="preserve"> MHz</w:t>
      </w:r>
      <w:r>
        <w:rPr>
          <w:rFonts w:hint="cs"/>
          <w:rtl/>
        </w:rPr>
        <w:t xml:space="preserve"> مقدار </w:t>
      </w:r>
      <w:r w:rsidRPr="00A902CD">
        <w:t>209</w:t>
      </w:r>
      <w:r>
        <w:t>,</w:t>
      </w:r>
      <w:r w:rsidRPr="00A902CD">
        <w:t>0–</w:t>
      </w:r>
      <w:r>
        <w:rPr>
          <w:rFonts w:hint="cs"/>
          <w:rtl/>
        </w:rPr>
        <w:t xml:space="preserve"> </w:t>
      </w:r>
      <w:r w:rsidRPr="00A902CD">
        <w:t>dB(W/(m</w:t>
      </w:r>
      <w:r w:rsidRPr="00A902CD">
        <w:rPr>
          <w:vertAlign w:val="superscript"/>
        </w:rPr>
        <w:t>2</w:t>
      </w:r>
      <w:r w:rsidRPr="00A902CD">
        <w:t> ∙ Hz))</w:t>
      </w:r>
      <w:r>
        <w:rPr>
          <w:rFonts w:hint="cs"/>
          <w:rtl/>
        </w:rPr>
        <w:t>.</w:t>
      </w:r>
    </w:p>
    <w:p w:rsidR="003569F0" w:rsidRPr="00E03D24" w:rsidRDefault="003569F0" w:rsidP="009C24F9">
      <w:pPr>
        <w:pStyle w:val="Heading1"/>
        <w:spacing w:before="240"/>
      </w:pPr>
      <w:r w:rsidRPr="00EC622D">
        <w:t>4</w:t>
      </w:r>
      <w:r w:rsidRPr="00E03D24">
        <w:tab/>
      </w:r>
      <w:r w:rsidRPr="00E03D24">
        <w:rPr>
          <w:rFonts w:hint="cs"/>
          <w:rtl/>
        </w:rPr>
        <w:t xml:space="preserve">طريقة حساب سوية التداخل في قناة وحدات معالجة البحث والإنقاذ </w:t>
      </w:r>
      <w:r w:rsidRPr="00E03D24">
        <w:t>SARP</w:t>
      </w:r>
      <w:r w:rsidRPr="00E03D24">
        <w:rPr>
          <w:rFonts w:hint="cs"/>
          <w:rtl/>
        </w:rPr>
        <w:t xml:space="preserve"> لنظام البحث والإنقاذ في مدارات أرضية منخفضة </w:t>
      </w:r>
      <w:r w:rsidRPr="00E03D24">
        <w:t>LEOSAR</w:t>
      </w:r>
    </w:p>
    <w:p w:rsidR="003569F0" w:rsidRDefault="003569F0" w:rsidP="009C24F9">
      <w:pPr>
        <w:rPr>
          <w:rtl/>
        </w:rPr>
      </w:pPr>
      <w:r>
        <w:rPr>
          <w:rFonts w:hint="cs"/>
          <w:rtl/>
        </w:rPr>
        <w:t xml:space="preserve">ينجم التداخل الذي يتعرض له النظام </w:t>
      </w:r>
      <w:r>
        <w:t>Cospas-Sarsat</w:t>
      </w:r>
      <w:r>
        <w:rPr>
          <w:rFonts w:hint="cs"/>
          <w:rtl/>
        </w:rPr>
        <w:t xml:space="preserve"> في غالب الأحيان عن الإرسالات خارج النطاق التي ترسلها الخدمات في النطاقات المجاورة أو شبه المجاورة مثل توزيعات الخدمة المتنقلة الساتلية </w:t>
      </w:r>
      <w:r>
        <w:t>MSS</w:t>
      </w:r>
      <w:r>
        <w:rPr>
          <w:rFonts w:hint="cs"/>
          <w:rtl/>
        </w:rPr>
        <w:t xml:space="preserve"> من الفضاء إلى الأرض.</w:t>
      </w:r>
    </w:p>
    <w:p w:rsidR="003569F0" w:rsidRDefault="003569F0" w:rsidP="009C24F9">
      <w:pPr>
        <w:rPr>
          <w:rtl/>
        </w:rPr>
      </w:pPr>
      <w:r>
        <w:rPr>
          <w:rFonts w:hint="cs"/>
          <w:rtl/>
        </w:rPr>
        <w:t xml:space="preserve">ويجب النظر في عرض نطاق الإرسال لمعرفة ما إذا كانت الطاقة ترسل في مدى الترددات </w:t>
      </w:r>
      <w:r w:rsidRPr="00A902CD">
        <w:t>1 544</w:t>
      </w:r>
      <w:r>
        <w:t>,</w:t>
      </w:r>
      <w:r w:rsidRPr="00A902CD">
        <w:t>5</w:t>
      </w:r>
      <w:r>
        <w:rPr>
          <w:rFonts w:hint="cs"/>
          <w:rtl/>
        </w:rPr>
        <w:t xml:space="preserve"> </w:t>
      </w:r>
      <w:r w:rsidRPr="00A902CD">
        <w:t>kHz</w:t>
      </w:r>
      <w:r>
        <w:t> 5</w:t>
      </w:r>
      <w:r w:rsidRPr="00A902CD">
        <w:t>0 </w:t>
      </w:r>
      <w:r>
        <w:sym w:font="Symbol" w:char="F0B1"/>
      </w:r>
      <w:r>
        <w:t xml:space="preserve"> </w:t>
      </w:r>
      <w:r w:rsidRPr="00A902CD">
        <w:t>MHz</w:t>
      </w:r>
      <w:r>
        <w:rPr>
          <w:rFonts w:hint="cs"/>
          <w:rtl/>
        </w:rPr>
        <w:t>، مع إيلاء عناية خاصة</w:t>
      </w:r>
      <w:r>
        <w:rPr>
          <w:rFonts w:hint="cs"/>
          <w:rtl/>
          <w:lang w:bidi="ar-EG"/>
        </w:rPr>
        <w:t>،</w:t>
      </w:r>
      <w:r>
        <w:rPr>
          <w:rFonts w:hint="cs"/>
          <w:rtl/>
        </w:rPr>
        <w:t xml:space="preserve"> عند تحليل تأثير الأنظمة المتنقلة (مثل السواتل غير المستقرة بالنسبة إلى الأرض والمرسلات المحمولة جواً</w:t>
      </w:r>
      <w:r>
        <w:t>(</w:t>
      </w:r>
      <w:r>
        <w:rPr>
          <w:rFonts w:hint="cs"/>
          <w:rtl/>
        </w:rPr>
        <w:t>، لمراعاة آثار زحزحة دوبلر التي تنشأ بفعل دورانها.</w:t>
      </w:r>
    </w:p>
    <w:p w:rsidR="003569F0" w:rsidRDefault="003569F0" w:rsidP="007F3A78">
      <w:pPr>
        <w:rPr>
          <w:rtl/>
        </w:rPr>
      </w:pPr>
      <w:r>
        <w:rPr>
          <w:rFonts w:hint="cs"/>
          <w:rtl/>
        </w:rPr>
        <w:t xml:space="preserve">تُحسب سوية الكثافة </w:t>
      </w:r>
      <w:r>
        <w:t>spfd</w:t>
      </w:r>
      <w:r>
        <w:rPr>
          <w:rFonts w:hint="cs"/>
          <w:rtl/>
        </w:rPr>
        <w:t xml:space="preserve"> عند هوائي المطراف </w:t>
      </w:r>
      <w:r>
        <w:t>LEOLUT</w:t>
      </w:r>
      <w:r>
        <w:rPr>
          <w:rFonts w:hint="cs"/>
          <w:rtl/>
        </w:rPr>
        <w:t>. وينبغي ألا يتجاوز مجموع السويات لكافة مصادر التداخل مقدار</w:t>
      </w:r>
      <w:r w:rsidRPr="00A902CD">
        <w:t>209</w:t>
      </w:r>
      <w:r>
        <w:t>,</w:t>
      </w:r>
      <w:r w:rsidRPr="00A902CD">
        <w:t>0– </w:t>
      </w:r>
      <w:r>
        <w:rPr>
          <w:rFonts w:hint="cs"/>
          <w:rtl/>
        </w:rPr>
        <w:t xml:space="preserve"> </w:t>
      </w:r>
      <w:r w:rsidR="007F3A78">
        <w:t>dB</w:t>
      </w:r>
      <w:r w:rsidRPr="00A902CD">
        <w:t>(W/(m</w:t>
      </w:r>
      <w:r w:rsidRPr="00A902CD">
        <w:rPr>
          <w:vertAlign w:val="superscript"/>
        </w:rPr>
        <w:t>2</w:t>
      </w:r>
      <w:r w:rsidRPr="00A902CD">
        <w:t> ∙ Hz))</w:t>
      </w:r>
      <w:r>
        <w:rPr>
          <w:rFonts w:hint="cs"/>
          <w:rtl/>
        </w:rPr>
        <w:t xml:space="preserve"> في أي مكان من المدى </w:t>
      </w:r>
      <w:r w:rsidRPr="00A902CD">
        <w:t>1 544</w:t>
      </w:r>
      <w:r>
        <w:t>,</w:t>
      </w:r>
      <w:r w:rsidRPr="00A902CD">
        <w:t>5</w:t>
      </w:r>
      <w:r>
        <w:rPr>
          <w:rFonts w:hint="cs"/>
          <w:rtl/>
        </w:rPr>
        <w:t xml:space="preserve"> </w:t>
      </w:r>
      <w:r w:rsidRPr="00A902CD">
        <w:t>kHz</w:t>
      </w:r>
      <w:r>
        <w:t> 5</w:t>
      </w:r>
      <w:r w:rsidRPr="00A902CD">
        <w:t>0 </w:t>
      </w:r>
      <w:r>
        <w:sym w:font="Symbol" w:char="F0B1"/>
      </w:r>
      <w:r>
        <w:t xml:space="preserve"> </w:t>
      </w:r>
      <w:r w:rsidRPr="00A902CD">
        <w:t>MHz</w:t>
      </w:r>
      <w:r>
        <w:rPr>
          <w:rFonts w:hint="cs"/>
          <w:rtl/>
        </w:rPr>
        <w:t>.</w:t>
      </w:r>
    </w:p>
    <w:p w:rsidR="003569F0" w:rsidRPr="007F3A78" w:rsidRDefault="003569F0" w:rsidP="007F3A78">
      <w:pPr>
        <w:pStyle w:val="AnnexNotitle"/>
        <w:rPr>
          <w:caps/>
          <w:rtl/>
        </w:rPr>
      </w:pPr>
      <w:r w:rsidRPr="007F3A78">
        <w:rPr>
          <w:rFonts w:hint="cs"/>
          <w:caps/>
          <w:rtl/>
        </w:rPr>
        <w:lastRenderedPageBreak/>
        <w:t xml:space="preserve">الملحق </w:t>
      </w:r>
      <w:r w:rsidRPr="007F3A78">
        <w:rPr>
          <w:caps/>
        </w:rPr>
        <w:t>3</w:t>
      </w:r>
    </w:p>
    <w:p w:rsidR="003569F0" w:rsidRPr="00A74929" w:rsidRDefault="003569F0" w:rsidP="007F3A78">
      <w:pPr>
        <w:pStyle w:val="AnnexNotitle"/>
        <w:spacing w:before="240"/>
        <w:rPr>
          <w:rtl/>
        </w:rPr>
      </w:pPr>
      <w:r w:rsidRPr="00A74929">
        <w:rPr>
          <w:rFonts w:hint="cs"/>
          <w:rtl/>
        </w:rPr>
        <w:t>معايير حماية مكررات البحث والإنقاذ</w:t>
      </w:r>
      <w:r w:rsidR="007A63FF">
        <w:rPr>
          <w:rFonts w:hint="cs"/>
          <w:rtl/>
        </w:rPr>
        <w:t xml:space="preserve"> </w:t>
      </w:r>
      <w:r w:rsidRPr="00A74929">
        <w:t>(SARR)</w:t>
      </w:r>
      <w:r w:rsidRPr="00A74929">
        <w:rPr>
          <w:rFonts w:hint="cs"/>
          <w:rtl/>
        </w:rPr>
        <w:t xml:space="preserve"> بتردد </w:t>
      </w:r>
      <w:r w:rsidR="001B1B18" w:rsidRPr="00A74929">
        <w:t>MHz</w:t>
      </w:r>
      <w:r w:rsidR="001B1B18">
        <w:t> </w:t>
      </w:r>
      <w:r w:rsidRPr="00A74929">
        <w:t>406</w:t>
      </w:r>
      <w:r w:rsidR="007A63FF">
        <w:rPr>
          <w:rtl/>
        </w:rPr>
        <w:br/>
      </w:r>
      <w:r w:rsidRPr="00A74929">
        <w:rPr>
          <w:rFonts w:hint="cs"/>
          <w:rtl/>
        </w:rPr>
        <w:t xml:space="preserve">في نظام </w:t>
      </w:r>
      <w:r w:rsidRPr="00A74929">
        <w:t>Sarsat</w:t>
      </w:r>
      <w:r w:rsidRPr="00A74929">
        <w:rPr>
          <w:rFonts w:hint="cs"/>
          <w:rtl/>
        </w:rPr>
        <w:t xml:space="preserve"> في النطاق </w:t>
      </w:r>
      <w:r w:rsidRPr="00A74929">
        <w:rPr>
          <w:caps/>
        </w:rPr>
        <w:t>1 545-1 544 </w:t>
      </w:r>
      <w:r w:rsidRPr="00A74929">
        <w:rPr>
          <w:rFonts w:hint="cs"/>
          <w:rtl/>
        </w:rPr>
        <w:t xml:space="preserve"> </w:t>
      </w:r>
      <w:r w:rsidRPr="00A74929">
        <w:rPr>
          <w:caps/>
        </w:rPr>
        <w:t>MH</w:t>
      </w:r>
      <w:r w:rsidRPr="00A74929">
        <w:t>z</w:t>
      </w:r>
      <w:r w:rsidRPr="00A74929">
        <w:rPr>
          <w:rFonts w:hint="cs"/>
          <w:rtl/>
        </w:rPr>
        <w:t xml:space="preserve"> من التداخل الناجم</w:t>
      </w:r>
      <w:r w:rsidR="007A63FF">
        <w:rPr>
          <w:rtl/>
        </w:rPr>
        <w:br/>
      </w:r>
      <w:r w:rsidRPr="00A74929">
        <w:rPr>
          <w:rFonts w:hint="cs"/>
          <w:rtl/>
        </w:rPr>
        <w:t>عن الإرسالات في النطاق العريض</w:t>
      </w:r>
    </w:p>
    <w:p w:rsidR="003569F0" w:rsidRPr="00B55537" w:rsidRDefault="003569F0" w:rsidP="007A63FF">
      <w:pPr>
        <w:pStyle w:val="Heading1"/>
        <w:spacing w:before="240"/>
        <w:rPr>
          <w:rtl/>
        </w:rPr>
      </w:pPr>
      <w:r w:rsidRPr="00B55537">
        <w:t>1</w:t>
      </w:r>
      <w:r w:rsidRPr="00B55537">
        <w:tab/>
      </w:r>
      <w:r>
        <w:rPr>
          <w:rFonts w:hint="cs"/>
          <w:rtl/>
        </w:rPr>
        <w:t>مقدمة</w:t>
      </w:r>
    </w:p>
    <w:p w:rsidR="003569F0" w:rsidRPr="00B41DD0" w:rsidRDefault="003569F0" w:rsidP="00175D7C">
      <w:pPr>
        <w:rPr>
          <w:rtl/>
          <w:lang w:bidi="ar-EG"/>
        </w:rPr>
      </w:pPr>
      <w:r w:rsidRPr="00B41DD0">
        <w:rPr>
          <w:rFonts w:hint="cs"/>
          <w:rtl/>
        </w:rPr>
        <w:t xml:space="preserve">تشغل القناة </w:t>
      </w:r>
      <w:r>
        <w:t>SARR</w:t>
      </w:r>
      <w:r>
        <w:rPr>
          <w:rFonts w:hint="cs"/>
          <w:rtl/>
        </w:rPr>
        <w:t xml:space="preserve"> بتردد</w:t>
      </w:r>
      <w:r>
        <w:t xml:space="preserve">MHz 406 </w:t>
      </w:r>
      <w:r w:rsidRPr="00B41DD0">
        <w:rPr>
          <w:rFonts w:hint="cs"/>
          <w:rtl/>
        </w:rPr>
        <w:t xml:space="preserve"> </w:t>
      </w:r>
      <w:r>
        <w:rPr>
          <w:rFonts w:hint="cs"/>
          <w:rtl/>
        </w:rPr>
        <w:t xml:space="preserve">في نظام </w:t>
      </w:r>
      <w:r>
        <w:t>Sarsat</w:t>
      </w:r>
      <w:r>
        <w:rPr>
          <w:rFonts w:hint="cs"/>
          <w:rtl/>
        </w:rPr>
        <w:t xml:space="preserve"> حوالي</w:t>
      </w:r>
      <w:r w:rsidRPr="00B41DD0">
        <w:rPr>
          <w:rFonts w:hint="cs"/>
          <w:rtl/>
        </w:rPr>
        <w:t xml:space="preserve"> </w:t>
      </w:r>
      <w:r w:rsidR="009F0D68" w:rsidRPr="00B41DD0">
        <w:t>kHz</w:t>
      </w:r>
      <w:r w:rsidR="009F0D68">
        <w:t> </w:t>
      </w:r>
      <w:r w:rsidRPr="00B41DD0">
        <w:t>100</w:t>
      </w:r>
      <w:r w:rsidRPr="00B41DD0">
        <w:rPr>
          <w:rFonts w:hint="cs"/>
          <w:rtl/>
        </w:rPr>
        <w:t xml:space="preserve"> من الطيف ابتداء من </w:t>
      </w:r>
      <w:r w:rsidR="00175D7C" w:rsidRPr="00B41DD0">
        <w:t>kHz</w:t>
      </w:r>
      <w:r w:rsidR="00175D7C">
        <w:t> </w:t>
      </w:r>
      <w:r w:rsidRPr="00B41DD0">
        <w:t>120</w:t>
      </w:r>
      <w:r w:rsidRPr="00B41DD0">
        <w:rPr>
          <w:rFonts w:hint="cs"/>
          <w:rtl/>
        </w:rPr>
        <w:t xml:space="preserve"> فوق الموجة الحاملة </w:t>
      </w:r>
      <w:r w:rsidR="009F0D68" w:rsidRPr="00B41DD0">
        <w:t>MHz</w:t>
      </w:r>
      <w:r w:rsidR="009F0D68">
        <w:t> </w:t>
      </w:r>
      <w:r w:rsidRPr="00B41DD0">
        <w:t>1544</w:t>
      </w:r>
      <w:r>
        <w:t>,</w:t>
      </w:r>
      <w:r w:rsidRPr="00B41DD0">
        <w:t>5</w:t>
      </w:r>
      <w:r>
        <w:rPr>
          <w:rFonts w:hint="cs"/>
          <w:rtl/>
        </w:rPr>
        <w:t xml:space="preserve"> وتحتها</w:t>
      </w:r>
      <w:r w:rsidRPr="00B41DD0">
        <w:rPr>
          <w:rFonts w:hint="cs"/>
          <w:rtl/>
        </w:rPr>
        <w:t xml:space="preserve">؛ إلا أنه </w:t>
      </w:r>
      <w:r>
        <w:rPr>
          <w:rFonts w:hint="cs"/>
          <w:rtl/>
        </w:rPr>
        <w:t xml:space="preserve">نظراً لانسياق </w:t>
      </w:r>
      <w:r w:rsidRPr="00B41DD0">
        <w:rPr>
          <w:rFonts w:hint="cs"/>
          <w:rtl/>
        </w:rPr>
        <w:t>التردد المسموح به</w:t>
      </w:r>
      <w:r>
        <w:rPr>
          <w:rFonts w:hint="cs"/>
          <w:rtl/>
        </w:rPr>
        <w:t xml:space="preserve"> نتيجة</w:t>
      </w:r>
      <w:r w:rsidRPr="00B41DD0">
        <w:rPr>
          <w:rFonts w:hint="cs"/>
          <w:rtl/>
        </w:rPr>
        <w:t xml:space="preserve"> </w:t>
      </w:r>
      <w:r>
        <w:rPr>
          <w:rFonts w:hint="cs"/>
          <w:rtl/>
        </w:rPr>
        <w:t>تقادم</w:t>
      </w:r>
      <w:r w:rsidRPr="00B41DD0">
        <w:rPr>
          <w:rFonts w:hint="cs"/>
          <w:rtl/>
        </w:rPr>
        <w:t xml:space="preserve"> مرسل الساتل، </w:t>
      </w:r>
      <w:r>
        <w:rPr>
          <w:rFonts w:hint="cs"/>
          <w:rtl/>
        </w:rPr>
        <w:t xml:space="preserve">وزحزحة </w:t>
      </w:r>
      <w:r w:rsidRPr="00B41DD0">
        <w:rPr>
          <w:rFonts w:hint="cs"/>
          <w:rtl/>
        </w:rPr>
        <w:t>دوبلر</w:t>
      </w:r>
      <w:r>
        <w:rPr>
          <w:rFonts w:hint="cs"/>
          <w:rtl/>
        </w:rPr>
        <w:t xml:space="preserve"> بفعل حركة </w:t>
      </w:r>
      <w:r w:rsidRPr="005C7CC0">
        <w:rPr>
          <w:rFonts w:hint="cs"/>
          <w:spacing w:val="-2"/>
          <w:rtl/>
        </w:rPr>
        <w:t xml:space="preserve">الساتل </w:t>
      </w:r>
      <w:r w:rsidRPr="005C7CC0">
        <w:rPr>
          <w:spacing w:val="-2"/>
        </w:rPr>
        <w:t>Sarsat</w:t>
      </w:r>
      <w:r w:rsidRPr="005C7CC0">
        <w:rPr>
          <w:rFonts w:hint="cs"/>
          <w:spacing w:val="-2"/>
          <w:rtl/>
        </w:rPr>
        <w:t xml:space="preserve">، ونطاق الحراسة الأدنى، وانتشار الإشارة بسبب عملية التشكيل، فإن مطاريف </w:t>
      </w:r>
      <w:r w:rsidRPr="005C7CC0">
        <w:rPr>
          <w:spacing w:val="-2"/>
        </w:rPr>
        <w:t>LEOLUT</w:t>
      </w:r>
      <w:r w:rsidRPr="005C7CC0">
        <w:rPr>
          <w:rFonts w:hint="cs"/>
          <w:spacing w:val="-2"/>
          <w:rtl/>
        </w:rPr>
        <w:t xml:space="preserve"> تحتاج إلى </w:t>
      </w:r>
      <w:r w:rsidR="00B22E2D" w:rsidRPr="005C7CC0">
        <w:rPr>
          <w:spacing w:val="-2"/>
        </w:rPr>
        <w:t>kHz</w:t>
      </w:r>
      <w:r w:rsidR="00B22E2D">
        <w:rPr>
          <w:spacing w:val="-2"/>
        </w:rPr>
        <w:t> </w:t>
      </w:r>
      <w:r w:rsidRPr="005C7CC0">
        <w:rPr>
          <w:spacing w:val="-2"/>
        </w:rPr>
        <w:t>220</w:t>
      </w:r>
      <w:r w:rsidRPr="00B41DD0">
        <w:rPr>
          <w:rFonts w:hint="cs"/>
          <w:rtl/>
        </w:rPr>
        <w:t xml:space="preserve"> من الطيف </w:t>
      </w:r>
      <w:r>
        <w:rPr>
          <w:rFonts w:hint="cs"/>
          <w:rtl/>
        </w:rPr>
        <w:t>ت</w:t>
      </w:r>
      <w:r w:rsidRPr="00B41DD0">
        <w:rPr>
          <w:rFonts w:hint="cs"/>
          <w:rtl/>
        </w:rPr>
        <w:t xml:space="preserve">بدأ عند </w:t>
      </w:r>
      <w:r w:rsidR="0036647B" w:rsidRPr="00B41DD0">
        <w:t>kHz</w:t>
      </w:r>
      <w:r w:rsidR="0036647B">
        <w:t> </w:t>
      </w:r>
      <w:r w:rsidRPr="00B41DD0">
        <w:t>80</w:t>
      </w:r>
      <w:r w:rsidRPr="00B41DD0">
        <w:rPr>
          <w:rFonts w:hint="cs"/>
          <w:rtl/>
        </w:rPr>
        <w:t xml:space="preserve"> فوق الموجة الحاملة</w:t>
      </w:r>
      <w:r>
        <w:rPr>
          <w:rFonts w:hint="cs"/>
          <w:rtl/>
        </w:rPr>
        <w:t xml:space="preserve"> </w:t>
      </w:r>
      <w:r w:rsidR="004701ED" w:rsidRPr="00B41DD0">
        <w:t>MHz</w:t>
      </w:r>
      <w:r w:rsidR="004701ED">
        <w:t> </w:t>
      </w:r>
      <w:r w:rsidRPr="00B41DD0">
        <w:t>1</w:t>
      </w:r>
      <w:r w:rsidR="004701ED">
        <w:t> </w:t>
      </w:r>
      <w:r w:rsidRPr="00B41DD0">
        <w:t>544</w:t>
      </w:r>
      <w:r>
        <w:t>,</w:t>
      </w:r>
      <w:r w:rsidRPr="00B41DD0">
        <w:t>5</w:t>
      </w:r>
      <w:r w:rsidRPr="00B41DD0">
        <w:rPr>
          <w:rFonts w:hint="cs"/>
          <w:rtl/>
        </w:rPr>
        <w:t xml:space="preserve"> </w:t>
      </w:r>
      <w:r>
        <w:rPr>
          <w:rFonts w:hint="cs"/>
          <w:rtl/>
        </w:rPr>
        <w:t xml:space="preserve">وتحتها وذلك </w:t>
      </w:r>
      <w:r w:rsidRPr="00B41DD0">
        <w:rPr>
          <w:rFonts w:hint="cs"/>
          <w:rtl/>
        </w:rPr>
        <w:t xml:space="preserve">لمعالجة القناة </w:t>
      </w:r>
      <w:r>
        <w:t>SARR</w:t>
      </w:r>
      <w:r>
        <w:rPr>
          <w:rFonts w:hint="cs"/>
          <w:rtl/>
        </w:rPr>
        <w:t xml:space="preserve"> بتردد </w:t>
      </w:r>
      <w:r w:rsidR="009358E7" w:rsidRPr="00B41DD0">
        <w:t>MHz</w:t>
      </w:r>
      <w:r w:rsidR="009358E7">
        <w:t> </w:t>
      </w:r>
      <w:r w:rsidRPr="00B41DD0">
        <w:t>406</w:t>
      </w:r>
      <w:r w:rsidRPr="00B41DD0">
        <w:rPr>
          <w:rFonts w:hint="cs"/>
          <w:rtl/>
        </w:rPr>
        <w:t>.</w:t>
      </w:r>
    </w:p>
    <w:p w:rsidR="003569F0" w:rsidRDefault="003569F0" w:rsidP="007A63FF">
      <w:pPr>
        <w:rPr>
          <w:rtl/>
          <w:lang w:bidi="ar-EG"/>
        </w:rPr>
      </w:pPr>
      <w:r>
        <w:rPr>
          <w:rFonts w:hint="cs"/>
          <w:rtl/>
        </w:rPr>
        <w:t xml:space="preserve">يوضح الشكل </w:t>
      </w:r>
      <w:r>
        <w:t>2</w:t>
      </w:r>
      <w:r>
        <w:rPr>
          <w:rFonts w:hint="cs"/>
          <w:rtl/>
        </w:rPr>
        <w:t xml:space="preserve"> التردد الذي تشغله القناة </w:t>
      </w:r>
      <w:r>
        <w:t>SARR</w:t>
      </w:r>
      <w:r>
        <w:rPr>
          <w:rFonts w:hint="cs"/>
          <w:rtl/>
        </w:rPr>
        <w:t>.</w:t>
      </w:r>
    </w:p>
    <w:p w:rsidR="007A63FF" w:rsidRDefault="007A63FF" w:rsidP="007A63FF">
      <w:pPr>
        <w:pStyle w:val="FigureNo"/>
        <w:rPr>
          <w:rtl/>
        </w:rPr>
      </w:pPr>
      <w:r w:rsidRPr="00EC622D">
        <w:rPr>
          <w:rFonts w:hint="cs"/>
          <w:rtl/>
        </w:rPr>
        <w:t>الش</w:t>
      </w:r>
      <w:r w:rsidR="007F3A78">
        <w:rPr>
          <w:rFonts w:hint="cs"/>
          <w:rtl/>
        </w:rPr>
        <w:t>ـ</w:t>
      </w:r>
      <w:r w:rsidRPr="00EC622D">
        <w:rPr>
          <w:rFonts w:hint="cs"/>
          <w:rtl/>
        </w:rPr>
        <w:t xml:space="preserve">كل </w:t>
      </w:r>
      <w:r w:rsidRPr="00EC622D">
        <w:t>2</w:t>
      </w:r>
    </w:p>
    <w:p w:rsidR="007A63FF" w:rsidRDefault="007A63FF" w:rsidP="007A63FF">
      <w:pPr>
        <w:pStyle w:val="FigureTitle"/>
        <w:rPr>
          <w:rtl/>
        </w:rPr>
      </w:pPr>
      <w:r w:rsidRPr="00EC622D">
        <w:rPr>
          <w:rFonts w:hint="cs"/>
          <w:rtl/>
        </w:rPr>
        <w:t xml:space="preserve">طيف إشارة الوصلة الهابطة </w:t>
      </w:r>
      <w:r w:rsidRPr="00EC622D">
        <w:t>1</w:t>
      </w:r>
      <w:r>
        <w:t xml:space="preserve"> </w:t>
      </w:r>
      <w:r w:rsidRPr="00EC622D">
        <w:t>544</w:t>
      </w:r>
      <w:r>
        <w:t>,</w:t>
      </w:r>
      <w:r w:rsidRPr="00EC622D">
        <w:t>5</w:t>
      </w:r>
      <w:r w:rsidRPr="00EC622D">
        <w:rPr>
          <w:rFonts w:hint="cs"/>
          <w:rtl/>
        </w:rPr>
        <w:t xml:space="preserve"> </w:t>
      </w:r>
      <w:r w:rsidRPr="00EC622D">
        <w:t>MHz</w:t>
      </w:r>
      <w:r w:rsidRPr="00EC622D">
        <w:rPr>
          <w:rFonts w:hint="cs"/>
          <w:rtl/>
        </w:rPr>
        <w:t xml:space="preserve"> في نظام </w:t>
      </w:r>
      <w:r w:rsidRPr="00EC622D">
        <w:t>Sarsat</w:t>
      </w:r>
    </w:p>
    <w:p w:rsidR="007A63FF" w:rsidRPr="007A63FF" w:rsidRDefault="00B87966" w:rsidP="007A63FF">
      <w:pPr>
        <w:jc w:val="center"/>
        <w:rPr>
          <w:lang w:val="fr-FR" w:bidi="ar-EG"/>
        </w:rPr>
      </w:pPr>
      <w:r>
        <w:rPr>
          <w:noProof/>
          <w:lang w:eastAsia="zh-CN"/>
        </w:rPr>
      </w:r>
      <w:r>
        <w:rPr>
          <w:noProof/>
          <w:lang w:eastAsia="zh-CN"/>
        </w:rPr>
        <w:pict>
          <v:group id="Canvas 4064" o:spid="_x0000_s1199" editas="canvas" style="width:422.6pt;height:247.3pt;mso-position-horizontal-relative:char;mso-position-vertical-relative:line" coordsize="53670,31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">
            <v:shape id="_x0000_s1200" type="#_x0000_t75" style="position:absolute;width:53670;height:31407;visibility:visible;mso-wrap-style:square">
              <v:fill o:detectmouseclick="t"/>
              <v:path o:connecttype="none"/>
            </v:shape>
            <v:group id="Group 2848" o:spid="_x0000_s1201" style="position:absolute;left:1110;top:-57;width:50781;height:30835" coordorigin="1110,-57" coordsize="50780,30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L4h8QAAADdAAAADwAAAGRycy9kb3ducmV2LnhtbERPTWvCQBC9F/wPyxS8&#10;1U20lZC6BhErHqSgEUpvQ3ZMQrKzIbtN4r/vHgo9Pt73JptMKwbqXW1ZQbyIQBAXVtdcKrjlHy8J&#10;COeRNbaWScGDHGTb2dMGU21HvtBw9aUIIexSVFB536VSuqIig25hO+LA3W1v0AfYl1L3OIZw08pl&#10;FK2lwZpDQ4Ud7SsqmuuPUXAccdyt4sNwbu77x3f+9vl1jkmp+fO0ewfhafL/4j/3SStYJq9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PL4h8QAAADdAAAA&#10;DwAAAAAAAAAAAAAAAACqAgAAZHJzL2Rvd25yZXYueG1sUEsFBgAAAAAEAAQA+gAAAJsDAAAAAA==&#10;">
              <v:rect id="_x0000_s1202" style="position:absolute;left:1904;width:318;height:21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IvsQA&#10;AADdAAAADwAAAGRycy9kb3ducmV2LnhtbESPzWrDMBCE74W+g9hCbo1cU4rrRjGhYEhDL3HyAIu1&#10;/iHSykhq7L59FCj0OMzMN8ymWqwRV/JhdKzgZZ2BIG6dHrlXcD7VzwWIEJE1Gsek4JcCVNvHhw2W&#10;2s18pGsTe5EgHEpUMMQ4lVKGdiCLYe0m4uR1zluMSfpeao9zglsj8yx7kxZHTgsDTvQ5UHtpfqwC&#10;eWrquWiMz9wh777N1/7YkVNq9bTsPkBEWuJ/+K+91wry4vU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qiL7EAAAA3QAAAA8AAAAAAAAAAAAAAAAAmAIAAGRycy9k&#10;b3ducmV2LnhtbFBLBQYAAAAABAAEAPUAAACJAwAAAAA=&#10;" filled="f" stroked="f">
                <v:textbox style="mso-fit-shape-to-text:t" inset="0,0,0,0">
                  <w:txbxContent>
                    <w:p w:rsidR="00187D7A" w:rsidRDefault="00187D7A" w:rsidP="00694BE9">
                      <w:pPr>
                        <w:spacing w:before="0" w:line="240" w:lineRule="auto"/>
                      </w:pPr>
                      <w:r>
                        <w:rPr>
                          <w:rFonts w:ascii="Calibri" w:hAnsi="Calibri" w:cs="Calibri"/>
                          <w:color w:val="000000"/>
                        </w:rPr>
                        <w:t xml:space="preserve"> </w:t>
                      </w:r>
                    </w:p>
                  </w:txbxContent>
                </v:textbox>
              </v:rect>
              <v:group id="Group 178" o:spid="_x0000_s1203" style="position:absolute;left:4343;top:-57;width:47548;height:30835" coordorigin="384,-12" coordsize="7488,4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qu4sYAAADdAAAADwAAAGRycy9kb3ducmV2LnhtbESPT4vCMBTE7wt+h/AE&#10;b2ta3RWpRhFxxYMs+AfE26N5tsXmpTTZtn77jSB4HGbmN8x82ZlSNFS7wrKCeBiBIE6tLjhTcD79&#10;fE5BOI+ssbRMCh7kYLnofcwx0bblAzVHn4kAYZeggtz7KpHSpTkZdENbEQfvZmuDPsg6k7rGNsBN&#10;KUdRNJEGCw4LOVa0zim9H/+Mgm2L7Wocb5r9/bZ+XE/fv5d9TEoN+t1qBsJT59/hV3unFYymk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q7ixgAAAN0A&#10;AAAPAAAAAAAAAAAAAAAAAKoCAABkcnMvZG93bnJldi54bWxQSwUGAAAAAAQABAD6AAAAnQMAAAAA&#10;">
                <v:shape id="Picture 6" o:spid="_x0000_s1204" type="#_x0000_t75" style="position:absolute;left:805;top:72;width:6993;height:3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9u2vBAAAA3QAAAA8AAABkcnMvZG93bnJldi54bWxET0tLw0AQvgv+h2UEb3ZXxUdjt0UCQj14&#10;aJuDx2F3TILZ2ZCdtvHfOwfB48f3Xm3mNJgTTaXP7OF24cAQhxx7bj00h7ebZzBFkCMOmcnDDxXY&#10;rC8vVljFfOYdnfbSGg3hUqGHTmSsrC2ho4RlkUdi5b7ylFAUTq2NE541PA32zrlHm7BnbehwpLqj&#10;8L0/Jg/3x+bhc4n1e1iGJ5bdVpo6fHh/fTW/voARmuVf/OfeRvU5p3P1jT4Bu/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9u2vBAAAA3QAAAA8AAAAAAAAAAAAAAAAAnwIA&#10;AGRycy9kb3ducmV2LnhtbFBLBQYAAAAABAAEAPcAAACNAwAAAAA=&#10;">
                  <v:imagedata r:id="rId15" o:title=""/>
                </v:shape>
                <v:shape id="Freeform 7" o:spid="_x0000_s1205" style="position:absolute;left:2751;top:3605;width:24;height:72;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23McA&#10;AADdAAAADwAAAGRycy9kb3ducmV2LnhtbESPQWvCQBSE74X+h+UVvNVdKy1NdJVWkAqKbaPg9ZF9&#10;JqHZtyG7JvHfu4VCj8PMfMPMl4OtRUetrxxrmIwVCOLcmYoLDcfD+vEVhA/IBmvHpOFKHpaL+7s5&#10;psb1/E1dFgoRIexT1FCG0KRS+rwki37sGuLonV1rMUTZFtK02Ee4reWTUi/SYsVxocSGViXlP9nF&#10;avjqq9NHlmySyfM7rneH07nb7j+1Hj0MbzMQgYbwH/5rb4yGqVIJ/L6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YNtzHAAAA3QAAAA8AAAAAAAAAAAAAAAAAmAIAAGRy&#10;cy9kb3ducmV2LnhtbFBLBQYAAAAABAAEAPUAAACMAwAAAAA=&#10;" path="m,6r1,l1,6r,l1,6r,l2,6,2,,1,r,l1,r,l1,,,,,6xe" fillcolor="#24282b" stroked="f">
                  <v:path arrowok="t" o:connecttype="custom" o:connectlocs="0,72;12,72;12,72;12,72;12,72;12,72;24,72;24,0;12,0;12,0;12,0;12,0;12,0;0,0;0,72" o:connectangles="0,0,0,0,0,0,0,0,0,0,0,0,0,0,0"/>
                </v:shape>
                <v:shape id="Freeform 8" o:spid="_x0000_s1206" style="position:absolute;left:2751;top:3497;width:24;height:72;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nMMA&#10;AADdAAAADwAAAGRycy9kb3ducmV2LnhtbERPTWvCQBC9F/oflhF6q5u0KDW6ihZEQdEaBa9DdkxC&#10;s7Mhuybx37uHQo+P9z1b9KYSLTWutKwgHkYgiDOrS84VXM7r9y8QziNrrCyTggc5WMxfX2aYaNvx&#10;idrU5yKEsEtQQeF9nUjpsoIMuqGtiQN3s41BH2CTS91gF8JNJT+iaCwNlhwaCqzpu6DsN70bBT9d&#10;ed2kk+0kHq1wvT9fb+3ucFTqbdAvpyA89f5f/OfeagWfURz2hzfh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nMMAAADdAAAADwAAAAAAAAAAAAAAAACYAgAAZHJzL2Rv&#10;d25yZXYueG1sUEsFBgAAAAAEAAQA9QAAAIgDAAAAAA==&#10;" path="m,5l1,6r,l1,6r,l1,6,2,5,2,,1,r,l1,r,l,,,,,5xe" fillcolor="#24282b" stroked="f">
                  <v:path arrowok="t" o:connecttype="custom" o:connectlocs="0,60;12,72;12,72;12,72;12,72;12,72;24,60;24,0;12,0;12,0;12,0;12,0;0,0;0,0;0,60" o:connectangles="0,0,0,0,0,0,0,0,0,0,0,0,0,0,0"/>
                </v:shape>
                <v:shape id="Freeform 9" o:spid="_x0000_s1207" style="position:absolute;left:2751;top:3378;width:24;height:83;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8oesQA&#10;AADdAAAADwAAAGRycy9kb3ducmV2LnhtbESPT4vCMBTE7wt+h/AEb2taxUW6RhFFEL349/62edt2&#10;bV5qE7X99kZY8DjMzG+YyawxpbhT7QrLCuJ+BII4tbrgTMHpuPocg3AeWWNpmRS05GA27XxMMNH2&#10;wXu6H3wmAoRdggpy76tESpfmZND1bUUcvF9bG/RB1pnUNT4C3JRyEEVf0mDBYSHHihY5pZfDzSiQ&#10;Fy5+zte/Tbsd693yZttsNFwo1es2828Qnhr/Dv+311rBMIpjeL0JT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fKHrEAAAA3QAAAA8AAAAAAAAAAAAAAAAAmAIAAGRycy9k&#10;b3ducmV2LnhtbFBLBQYAAAAABAAEAPUAAACJAwAAAAA=&#10;" path="m,6l,7r1,l1,7r,l1,7,2,6,2,1,1,1,1,r,l1,,,1r,l,6xe" fillcolor="#24282b" stroked="f">
                  <v:path arrowok="t" o:connecttype="custom" o:connectlocs="0,71;0,83;12,83;12,83;12,83;12,83;24,71;24,12;12,12;12,0;12,0;12,0;0,12;0,12;0,71" o:connectangles="0,0,0,0,0,0,0,0,0,0,0,0,0,0,0"/>
                </v:shape>
                <v:shape id="Freeform 10" o:spid="_x0000_s1208" style="position:absolute;left:2751;top:3270;width:24;height:84;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2DcYA&#10;AADdAAAADwAAAGRycy9kb3ducmV2LnhtbESPW2vCQBSE3wv+h+UIfWs2KhZJs4oohVJf6qXvp9nT&#10;JJo9G7NrLv++KxR8HGbmGyZd9aYSLTWutKxgEsUgiDOrS84VnI7vLwsQziNrrCyTgoEcrJajpxQT&#10;bTveU3vwuQgQdgkqKLyvEyldVpBBF9maOHi/tjHog2xyqRvsAtxUchrHr9JgyWGhwJo2BWWXw80o&#10;kBcuf76v589ht9Bf25sd8vlso9TzuF+/gfDU+0f4v/2hFcziyRTu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22DcYAAADdAAAADwAAAAAAAAAAAAAAAACYAgAAZHJz&#10;L2Rvd25yZXYueG1sUEsFBgAAAAAEAAQA9QAAAIsDAAAAAA==&#10;" path="m,6r,l1,7r,l1,7,1,6r1,l2,1,1,r,l1,r,l,,,1,,6xe" fillcolor="#24282b" stroked="f">
                  <v:path arrowok="t" o:connecttype="custom" o:connectlocs="0,72;0,72;12,84;12,84;12,84;12,72;24,72;24,12;12,0;12,0;12,0;12,0;0,0;0,12;0,72" o:connectangles="0,0,0,0,0,0,0,0,0,0,0,0,0,0,0"/>
                </v:shape>
                <v:shape id="Freeform 11" o:spid="_x0000_s1209" style="position:absolute;left:2751;top:3162;width:24;height:72;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X68cA&#10;AADdAAAADwAAAGRycy9kb3ducmV2LnhtbESP3WrCQBSE7wu+w3IE73QTxVKjq7SCKFj6EwveHrLH&#10;JJg9G7JrEt++WxB6OczMN8xq05tKtNS40rKCeBKBIM6sLjlX8HPajV9AOI+ssbJMCu7kYLMePK0w&#10;0bbjb2pTn4sAYZeggsL7OpHSZQUZdBNbEwfvYhuDPsgml7rBLsBNJadR9CwNlhwWCqxpW1B2TW9G&#10;wVdXnvfp4rCI52+4ez+dL+3x41Op0bB/XYLw1Pv/8KN90ApmUTyDv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pl+vHAAAA3QAAAA8AAAAAAAAAAAAAAAAAmAIAAGRy&#10;cy9kb3ducmV2LnhtbFBLBQYAAAAABAAEAPUAAACMAwAAAAA=&#10;" path="m,6r,l1,6r,l1,6r,l2,6,2,,1,r,l1,r,l,,,,,6xe" fillcolor="#24282b" stroked="f">
                  <v:path arrowok="t" o:connecttype="custom" o:connectlocs="0,72;0,72;12,72;12,72;12,72;12,72;24,72;24,0;12,0;12,0;12,0;12,0;0,0;0,0;0,72" o:connectangles="0,0,0,0,0,0,0,0,0,0,0,0,0,0,0"/>
                </v:shape>
                <v:shape id="Freeform 12" o:spid="_x0000_s1210" style="position:absolute;left:2751;top:3054;width:24;height:72;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APn8cA&#10;AADdAAAADwAAAGRycy9kb3ducmV2LnhtbESPQWvCQBSE70L/w/IK3uom2paauooKomBpaxS8PrLP&#10;JDT7NmTXJP33bqHgcZiZb5jZojeVaKlxpWUF8SgCQZxZXXKu4HTcPL2BcB5ZY2WZFPySg8X8YTDD&#10;RNuOD9SmPhcBwi5BBYX3dSKlywoy6Ea2Jg7exTYGfZBNLnWDXYCbSo6j6FUaLDksFFjTuqDsJ70a&#10;Bd9ded6m0900flnh5uN4vrT7zy+lho/98h2Ep97fw//tnVYwieJn+HsTn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AD5/HAAAA3QAAAA8AAAAAAAAAAAAAAAAAmAIAAGRy&#10;cy9kb3ducmV2LnhtbFBLBQYAAAAABAAEAPUAAACMAwAAAAA=&#10;" path="m,5l,6r1,l1,6r,l1,6,2,5,2,,1,r,l1,r,l,,,,,5xe" fillcolor="#24282b" stroked="f">
                  <v:path arrowok="t" o:connecttype="custom" o:connectlocs="0,60;0,72;12,72;12,72;12,72;12,72;24,60;24,0;12,0;12,0;12,0;12,0;0,0;0,0;0,60" o:connectangles="0,0,0,0,0,0,0,0,0,0,0,0,0,0,0"/>
                </v:shape>
                <v:shape id="Freeform 13" o:spid="_x0000_s1211" style="position:absolute;left:2751;top:2934;width:24;height:84;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uecUA&#10;AADdAAAADwAAAGRycy9kb3ducmV2LnhtbESPQWvCQBSE7wX/w/KE3upGJUWiq0ikUNpLtfX+zD6T&#10;aPZtmt2Y5N93hYLHYWa+YVab3lTiRo0rLSuYTiIQxJnVJecKfr7fXhYgnEfWWFkmBQM52KxHTytM&#10;tO14T7eDz0WAsEtQQeF9nUjpsoIMuomtiYN3to1BH2STS91gF+CmkrMoepUGSw4LBdaUFpRdD61R&#10;IK9cno6/l4/hc6G/dq0d8nieKvU87rdLEJ56/wj/t9+1gnk0jeH+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C55xQAAAN0AAAAPAAAAAAAAAAAAAAAAAJgCAABkcnMv&#10;ZG93bnJldi54bWxQSwUGAAAAAAQABAD1AAAAigMAAAAA&#10;" path="m,6l,7r1,l1,7r,l1,7,2,6,2,1,1,r,l1,r,l,,,1,,6xe" fillcolor="#24282b" stroked="f">
                  <v:path arrowok="t" o:connecttype="custom" o:connectlocs="0,72;0,84;12,84;12,84;12,84;12,84;24,72;24,12;12,0;12,0;12,0;12,0;0,0;0,12;0,72" o:connectangles="0,0,0,0,0,0,0,0,0,0,0,0,0,0,0"/>
                </v:shape>
                <v:shape id="Freeform 14" o:spid="_x0000_s1212" style="position:absolute;left:2751;top:2827;width:24;height:83;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awDsQA&#10;AADdAAAADwAAAGRycy9kb3ducmV2LnhtbESPT4vCMBTE78J+h/AWvGmqopRqlEVZkN2Lf+/P5tl2&#10;bV66TdT22xtB8DjMzG+Y2aIxpbhR7QrLCgb9CARxanXBmYLD/rsXg3AeWWNpmRS05GAx/+jMMNH2&#10;zlu67XwmAoRdggpy76tESpfmZND1bUUcvLOtDfog60zqGu8Bbko5jKKJNFhwWMixomVO6WV3NQrk&#10;hYvT8f/vp/2N9WZ1tW02Hi2V6n42X1MQnhr/Dr/aa61gFA0m8HwTn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2sA7EAAAA3QAAAA8AAAAAAAAAAAAAAAAAmAIAAGRycy9k&#10;b3ducmV2LnhtbFBLBQYAAAAABAAEAPUAAACJAwAAAAA=&#10;" path="m,6r,l1,7r,l1,7,1,6r1,l2,1,1,r,l1,r,l,,,1,,6xe" fillcolor="#24282b" stroked="f">
                  <v:path arrowok="t" o:connecttype="custom" o:connectlocs="0,71;0,71;12,83;12,83;12,83;12,71;24,71;24,12;12,0;12,0;12,0;12,0;0,0;0,12;0,71" o:connectangles="0,0,0,0,0,0,0,0,0,0,0,0,0,0,0"/>
                </v:shape>
                <v:shape id="Freeform 15" o:spid="_x0000_s1213" style="position:absolute;left:2751;top:2719;width:24;height:72;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R6McA&#10;AADdAAAADwAAAGRycy9kb3ducmV2LnhtbESP3WrCQBSE74W+w3IK3tVNlP6YuooKomBpaxS8PWSP&#10;SWj2bMiuSfr2bqHg5TAz3zCzRW8q0VLjSssK4lEEgjizuuRcwem4eXoD4TyyxsoyKfglB4v5w2CG&#10;ibYdH6hNfS4ChF2CCgrv60RKlxVk0I1sTRy8i20M+iCbXOoGuwA3lRxH0Ys0WHJYKLCmdUHZT3o1&#10;Cr678rxNp7tp/LzCzcfxfGn3n19KDR/75TsIT72/h//bO61gEsWv8Pc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SkejHAAAA3QAAAA8AAAAAAAAAAAAAAAAAmAIAAGRy&#10;cy9kb3ducmV2LnhtbFBLBQYAAAAABAAEAPUAAACMAwAAAAA=&#10;" path="m,6r,l1,6r,l1,6r,l2,6,1,r,l1,r,l1,,,,,,,6xe" fillcolor="#24282b" stroked="f">
                  <v:path arrowok="t" o:connecttype="custom" o:connectlocs="0,72;0,72;12,72;12,72;12,72;12,72;24,72;12,0;12,0;12,0;12,0;12,0;0,0;0,0;0,72" o:connectangles="0,0,0,0,0,0,0,0,0,0,0,0,0,0,0"/>
                </v:shape>
                <v:shape id="Freeform 16" o:spid="_x0000_s1214" style="position:absolute;left:2751;top:2611;width:12;height:72;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k7cQA&#10;AADdAAAADwAAAGRycy9kb3ducmV2LnhtbERPXWvCMBR9F/Yfwh3sTVPtGNIZRQYDBzq0Gxt7uzTX&#10;ptjc1Ca29d+bh4GPh/O9WA22Fh21vnKsYDpJQBAXTldcKvj+eh/PQfiArLF2TAqu5GG1fBgtMNOu&#10;5wN1eShFDGGfoQITQpNJ6QtDFv3ENcSRO7rWYoiwLaVusY/htpazJHmRFiuODQYbejNUnPKLVfDx&#10;223zw9/z9dMc5XmbbvqfXbpX6ulxWL+CCDSEu/jfvdEK0mQa58Y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5O3EAAAA3QAAAA8AAAAAAAAAAAAAAAAAmAIAAGRycy9k&#10;b3ducmV2LnhtbFBLBQYAAAAABAAEAPUAAACJAwAAAAA=&#10;" path="m,5l,6r1,l1,6r,l1,6,1,5,1,r,l1,r,l1,,,,,,,5xe" fillcolor="#24282b" stroked="f">
                  <v:path arrowok="t" o:connecttype="custom" o:connectlocs="0,60;0,72;12,72;12,72;12,72;12,72;12,60;12,0;12,0;12,0;12,0;12,0;0,0;0,0;0,60" o:connectangles="0,0,0,0,0,0,0,0,0,0,0,0,0,0,0"/>
                </v:shape>
                <v:shape id="Freeform 17" o:spid="_x0000_s1215" style="position:absolute;left:2751;top:2491;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gvscA&#10;AADdAAAADwAAAGRycy9kb3ducmV2LnhtbESPQWvCQBSE74L/YXmF3nSjgtToJlRBqNZL1UKPj+wz&#10;Wc2+TbNbTfvru0Khx2FmvmEWeWdrcaXWG8cKRsMEBHHhtOFSwfGwHjyB8AFZY+2YFHyThzzr9xaY&#10;anfjN7ruQykihH2KCqoQmlRKX1Rk0Q9dQxy9k2sthijbUuoWbxFuazlOkqm0aDguVNjQqqLisv+y&#10;Cjr3qs3P2kwO5+Vmu9t+ysv7x0mpx4fueQ4iUBf+w3/tF61gkoxmcH8Tn4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iYL7HAAAA3QAAAA8AAAAAAAAAAAAAAAAAmAIAAGRy&#10;cy9kb3ducmV2LnhtbFBLBQYAAAAABAAEAPUAAACMAwAAAAA=&#10;" path="m,6l,7r1,l1,7r,l1,7,1,6,1,1,1,r,l1,r,l,,,1,,6xe" fillcolor="#24282b" stroked="f">
                  <v:path arrowok="t" o:connecttype="custom" o:connectlocs="0,72;0,84;12,84;12,84;12,84;12,84;12,72;12,12;12,0;12,0;12,0;12,0;0,0;0,12;0,72" o:connectangles="0,0,0,0,0,0,0,0,0,0,0,0,0,0,0"/>
                </v:shape>
                <v:shape id="Freeform 18" o:spid="_x0000_s1216" style="position:absolute;left:2751;top:2383;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DnsMA&#10;AADdAAAADwAAAGRycy9kb3ducmV2LnhtbERPy4rCMBTdD/gP4QruxlQFGTpGGQXB12Z8wCwvzbXN&#10;2NzUJmr1681CcHk479GksaW4Uu2NYwW9bgKCOHPacK5gv5t/foHwAVlj6ZgU3MnDZNz6GGGq3Y1/&#10;6boNuYgh7FNUUIRQpVL6rCCLvusq4sgdXW0xRFjnUtd4i+G2lP0kGUqLhmNDgRXNCspO24tV0Li1&#10;No+5Gez+p8vVZnWWp8PfUalOu/n5BhGoCW/xy73QCgZJP+6Pb+ITkO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QDnsMAAADdAAAADwAAAAAAAAAAAAAAAACYAgAAZHJzL2Rv&#10;d25yZXYueG1sUEsFBgAAAAAEAAQA9QAAAIgDAAAAAA==&#10;" path="m,6l,7r1,l1,7r,l1,7,1,6,1,1,1,r,l1,,,,,,,1,,6xe" fillcolor="#24282b" stroked="f">
                  <v:path arrowok="t" o:connecttype="custom" o:connectlocs="0,72;0,84;12,84;12,84;12,84;12,84;12,72;12,12;12,0;12,0;12,0;0,0;0,0;0,12;0,72" o:connectangles="0,0,0,0,0,0,0,0,0,0,0,0,0,0,0"/>
                </v:shape>
                <v:shape id="Freeform 19" o:spid="_x0000_s1217" style="position:absolute;left:2751;top:2276;width:12;height:72;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GHzcgA&#10;AADdAAAADwAAAGRycy9kb3ducmV2LnhtbESPQUvDQBSE74L/YXmCN7NpU0TSbosIhQq12CgWb4/s&#10;azaYfZtm1yT9965Q6HGYmW+YxWq0jeip87VjBZMkBUFcOl1zpeDzY/3wBMIHZI2NY1JwJg+r5e3N&#10;AnPtBt5TX4RKRAj7HBWYENpcSl8asugT1xJH7+g6iyHKrpK6wyHCbSOnafooLdYcFwy29GKo/Cl+&#10;rYLXQ78t9t+z884c5WmbbYavt+xdqfu78XkOItAYruFLe6MVZOl0Av9v4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sYfNyAAAAN0AAAAPAAAAAAAAAAAAAAAAAJgCAABk&#10;cnMvZG93bnJldi54bWxQSwUGAAAAAAQABAD1AAAAjQMAAAAA&#10;" path="m,6r,l,6r1,l1,6r,l1,6,1,1,1,r,l1,,,,,,,1,,6xe" fillcolor="#24282b" stroked="f">
                  <v:path arrowok="t" o:connecttype="custom" o:connectlocs="0,72;0,72;0,72;12,72;12,72;12,72;12,72;12,12;12,0;12,0;12,0;0,0;0,0;0,12;0,72" o:connectangles="0,0,0,0,0,0,0,0,0,0,0,0,0,0,0"/>
                </v:shape>
                <v:shape id="Freeform 20" o:spid="_x0000_s1218" style="position:absolute;left:2751;top:2168;width:12;height:72;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ZuscA&#10;AADdAAAADwAAAGRycy9kb3ducmV2LnhtbESPQUvDQBSE74L/YXmCN7sxEZG0myKCUKGKjdLS2yP7&#10;kg1m38bsmqT/3hUKHoeZ+YZZrWfbiZEG3zpWcLtIQBBXTrfcKPj8eL55AOEDssbOMSk4kYd1cXmx&#10;wly7iXc0lqEREcI+RwUmhD6X0leGLPqF64mjV7vBYohyaKQecIpw28k0Se6lxZbjgsGengxVX+WP&#10;VfByGLfl7nh3ejO1/N5mm2n/mr0rdX01Py5BBJrDf/jc3mgFWZKm8PcmPgFZ/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jGbrHAAAA3QAAAA8AAAAAAAAAAAAAAAAAmAIAAGRy&#10;cy9kb3ducmV2LnhtbFBLBQYAAAAABAAEAPUAAACMAwAAAAA=&#10;" path="m,6r,l,6r1,l1,6r,l1,6,1,r,l1,r,l,,,,,,,6xe" fillcolor="#24282b" stroked="f">
                  <v:path arrowok="t" o:connecttype="custom" o:connectlocs="0,72;0,72;0,72;12,72;12,72;12,72;12,72;12,0;12,0;12,0;12,0;0,0;0,0;0,0;0,72" o:connectangles="0,0,0,0,0,0,0,0,0,0,0,0,0,0,0"/>
                </v:shape>
                <v:shape id="Freeform 21" o:spid="_x0000_s1219" style="position:absolute;left:2751;top:2048;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d6cYA&#10;AADdAAAADwAAAGRycy9kb3ducmV2LnhtbESPT2sCMRTE74LfIbxCb5qtCyKrUVpBaK0X/0GPj81z&#10;N3Xzst2kuvrpjSB4HGbmN8xk1tpKnKjxxrGCt34Cgjh32nChYLdd9EYgfEDWWDkmBRfyMJt2OxPM&#10;tDvzmk6bUIgIYZ+hgjKEOpPS5yVZ9H1XE0fv4BqLIcqmkLrBc4TbSg6SZCgtGo4LJdY0Lyk/bv6t&#10;gtZ9a3NdmHT7+/G1XC3/5HH/c1Dq9aV9H4MI1IZn+NH+1ArSZJDC/U1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ad6cYAAADdAAAADwAAAAAAAAAAAAAAAACYAgAAZHJz&#10;L2Rvd25yZXYueG1sUEsFBgAAAAAEAAQA9QAAAIsDAAAAAA==&#10;" path="m,6l,7r,l1,7r,l1,7,1,6,1,1r,l1,r,l,,,1r,l,6xe" fillcolor="#24282b" stroked="f">
                  <v:path arrowok="t" o:connecttype="custom" o:connectlocs="0,72;0,84;0,84;12,84;12,84;12,84;12,72;12,12;12,12;12,0;12,0;0,0;0,12;0,12;0,72" o:connectangles="0,0,0,0,0,0,0,0,0,0,0,0,0,0,0"/>
                </v:shape>
                <v:shape id="Freeform 22" o:spid="_x0000_s1220" style="position:absolute;left:2751;top:1940;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8FnccA&#10;AADdAAAADwAAAGRycy9kb3ducmV2LnhtbESPT2vCQBTE7wW/w/KE3uqmKiLRVdqC4J9eqhZ6fGSf&#10;yWr2bcxuk9hP3y0IPQ4z8xtmvuxsKRqqvXGs4HmQgCDOnDacKzgeVk9TED4gaywdk4IbeVgueg9z&#10;TLVr+YOafchFhLBPUUERQpVK6bOCLPqBq4ijd3K1xRBlnUtdYxvhtpTDJJlIi4bjQoEVvRWUXfbf&#10;VkHndtr8rMzocH7dbN+3V3n5/Dop9djvXmYgAnXhP3xvr7WCUTIcw9+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PBZ3HAAAA3QAAAA8AAAAAAAAAAAAAAAAAmAIAAGRy&#10;cy9kb3ducmV2LnhtbFBLBQYAAAAABAAEAPUAAACMAwAAAAA=&#10;" path="m,6l,7r,l1,7r,l1,7,1,6,1,1,1,r,l1,,,,,,,1,,6xe" fillcolor="#24282b" stroked="f">
                  <v:path arrowok="t" o:connecttype="custom" o:connectlocs="0,72;0,84;0,84;12,84;12,84;12,84;12,72;12,12;12,0;12,0;12,0;0,0;0,0;0,12;0,72" o:connectangles="0,0,0,0,0,0,0,0,0,0,0,0,0,0,0"/>
                </v:shape>
                <v:shape id="Freeform 23" o:spid="_x0000_s1221" style="position:absolute;left:2751;top:1833;width:12;height:71;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BzsgA&#10;AADdAAAADwAAAGRycy9kb3ducmV2LnhtbESPQUvDQBSE7wX/w/IEb+3GporEbosIQoVW2igt3h7Z&#10;12ww+zZmt0n677uC0OMwM98w8+Vga9FR6yvHCu4nCQjiwumKSwVfn2/jJxA+IGusHZOCM3lYLm5G&#10;c8y063lHXR5KESHsM1RgQmgyKX1hyKKfuIY4ekfXWgxRtqXULfYRbms5TZJHabHiuGCwoVdDxU9+&#10;sgreD906333Pzh/mKH/X6arfb9KtUne3w8sziEBDuIb/2yutIE2mD/D3Jj4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ioHOyAAAAN0AAAAPAAAAAAAAAAAAAAAAAJgCAABk&#10;cnMvZG93bnJldi54bWxQSwUGAAAAAAQABAD1AAAAjQMAAAAA&#10;" path="m,6r,l,6r1,l1,6r,l1,6,1,1,1,r,l1,,,,,,,1,,6xe" fillcolor="#24282b" stroked="f">
                  <v:path arrowok="t" o:connecttype="custom" o:connectlocs="0,71;0,71;0,71;12,71;12,71;12,71;12,71;12,12;12,0;12,0;12,0;0,0;0,0;0,12;0,71" o:connectangles="0,0,0,0,0,0,0,0,0,0,0,0,0,0,0"/>
                </v:shape>
                <v:shape id="Freeform 24" o:spid="_x0000_s1222" style="position:absolute;left:2751;top:1725;width:12;height:72;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fucgA&#10;AADdAAAADwAAAGRycy9kb3ducmV2LnhtbESPQWvCQBSE7wX/w/KE3upGU0Siq0ihYMGWGkXp7ZF9&#10;ZkOzb9PsNon/vlso9DjMzDfMajPYWnTU+sqxgukkAUFcOF1xqeB0fH5YgPABWWPtmBTcyMNmPbpb&#10;YaZdzwfq8lCKCGGfoQITQpNJ6QtDFv3ENcTRu7rWYoiyLaVusY9wW8tZksylxYrjgsGGngwVn/m3&#10;VfBy6fb54ePx9mau8muf7vrza/qu1P142C5BBBrCf/ivvdMK0mQ2h9838Qn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WB+5yAAAAN0AAAAPAAAAAAAAAAAAAAAAAJgCAABk&#10;cnMvZG93bnJldi54bWxQSwUGAAAAAAQABAD1AAAAjQMAAAAA&#10;" path="m,6r,l,6r1,l1,6r,l1,6,1,r,l1,r,l,,,,,,,6xe" fillcolor="#24282b" stroked="f">
                  <v:path arrowok="t" o:connecttype="custom" o:connectlocs="0,72;0,72;0,72;12,72;12,72;12,72;12,72;12,0;12,0;12,0;12,0;0,0;0,0;0,0;0,72" o:connectangles="0,0,0,0,0,0,0,0,0,0,0,0,0,0,0"/>
                </v:shape>
                <v:shape id="Freeform 25" o:spid="_x0000_s1223" style="position:absolute;left:2751;top:1605;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2b6scA&#10;AADdAAAADwAAAGRycy9kb3ducmV2LnhtbESPT2vCQBTE7wW/w/KE3uqmCirRVdqC4J9eqhZ6fGSf&#10;yWr2bcxuk9hP3y0IPQ4z8xtmvuxsKRqqvXGs4HmQgCDOnDacKzgeVk9TED4gaywdk4IbeVgueg9z&#10;TLVr+YOafchFhLBPUUERQpVK6bOCLPqBq4ijd3K1xRBlnUtdYxvhtpTDJBlLi4bjQoEVvRWUXfbf&#10;VkHndtr8rMzocH7dbN+3V3n5/Dop9djvXmYgAnXhP3xvr7WCUTKcwN+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dm+rHAAAA3QAAAA8AAAAAAAAAAAAAAAAAmAIAAGRy&#10;cy9kb3ducmV2LnhtbFBLBQYAAAAABAAEAPUAAACMAwAAAAA=&#10;" path="m,6l,7r,l1,7r,l1,7,1,6,1,1r,l1,1,1,,,1r,l,1,,6xe" fillcolor="#24282b" stroked="f">
                  <v:path arrowok="t" o:connecttype="custom" o:connectlocs="0,72;0,84;0,84;12,84;12,84;12,84;12,72;12,12;12,12;12,12;12,0;0,12;0,12;0,12;0,72" o:connectangles="0,0,0,0,0,0,0,0,0,0,0,0,0,0,0"/>
                </v:shape>
                <v:shape id="Freeform 26" o:spid="_x0000_s1224" style="position:absolute;left:2751;top:1497;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PmMMA&#10;AADdAAAADwAAAGRycy9kb3ducmV2LnhtbERPy4rCMBTdD/gP4QruxlQFGTpGGQXB12Z8wCwvzbXN&#10;2NzUJmr1681CcHk479GksaW4Uu2NYwW9bgKCOHPacK5gv5t/foHwAVlj6ZgU3MnDZNz6GGGq3Y1/&#10;6boNuYgh7FNUUIRQpVL6rCCLvusq4sgdXW0xRFjnUtd4i+G2lP0kGUqLhmNDgRXNCspO24tV0Li1&#10;No+5Gez+p8vVZnWWp8PfUalOu/n5BhGoCW/xy73QCgZJP86Nb+ITkO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IPmMMAAADdAAAADwAAAAAAAAAAAAAAAACYAgAAZHJzL2Rv&#10;d25yZXYueG1sUEsFBgAAAAAEAAQA9QAAAIgDAAAAAA==&#10;" path="m,6l,7r,l1,7r,l1,7,1,6,1,1,1,r,l1,,,,,,,1,,6xe" fillcolor="#24282b" stroked="f">
                  <v:path arrowok="t" o:connecttype="custom" o:connectlocs="0,72;0,84;0,84;12,84;12,84;12,84;12,72;12,12;12,0;12,0;12,0;0,0;0,0;0,12;0,72" o:connectangles="0,0,0,0,0,0,0,0,0,0,0,0,0,0,0"/>
                </v:shape>
                <v:shape id="Freeform 27" o:spid="_x0000_s1225" style="position:absolute;left:2751;top:1389;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6qA8cA&#10;AADdAAAADwAAAGRycy9kb3ducmV2LnhtbESPT2vCQBTE7wW/w/KE3uqmCqLRVdqC4J9eqhZ6fGSf&#10;yWr2bcxuk9hP3y0IPQ4z8xtmvuxsKRqqvXGs4HmQgCDOnDacKzgeVk8TED4gaywdk4IbeVgueg9z&#10;TLVr+YOafchFhLBPUUERQpVK6bOCLPqBq4ijd3K1xRBlnUtdYxvhtpTDJBlLi4bjQoEVvRWUXfbf&#10;VkHndtr8rMzocH7dbN+3V3n5/Dop9djvXmYgAnXhP3xvr7WCUTKcwt+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OqgPHAAAA3QAAAA8AAAAAAAAAAAAAAAAAmAIAAGRy&#10;cy9kb3ducmV2LnhtbFBLBQYAAAAABAAEAPUAAACMAwAAAAA=&#10;" path="m,6r,l,7r1,l1,7,1,6r,l1,1,1,r,l1,,,,,,,1,,6xe" fillcolor="#24282b" stroked="f">
                  <v:path arrowok="t" o:connecttype="custom" o:connectlocs="0,72;0,72;0,84;12,84;12,84;12,72;12,72;12,12;12,0;12,0;12,0;0,0;0,0;0,12;0,72" o:connectangles="0,0,0,0,0,0,0,0,0,0,0,0,0,0,0"/>
                </v:shape>
                <v:shape id="Freeform 28" o:spid="_x0000_s1226" style="position:absolute;left:2751;top:1282;width:12;height:71;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0i8QA&#10;AADdAAAADwAAAGRycy9kb3ducmV2LnhtbERPXWvCMBR9H+w/hDvwbaazY0hnlDEYKOjQOjZ8uzTX&#10;ptjc1Ca29d+bh4GPh/M9Wwy2Fh21vnKs4GWcgCAunK64VPCz/3qegvABWWPtmBRcycNi/vgww0y7&#10;nnfU5aEUMYR9hgpMCE0mpS8MWfRj1xBH7uhaiyHCtpS6xT6G21pOkuRNWqw4Nhhs6NNQccovVsHq&#10;r1vnu8Pr9dsc5XmdLvvfTbpVavQ0fLyDCDSEu/jfvdQK0iSN++Ob+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ktIvEAAAA3QAAAA8AAAAAAAAAAAAAAAAAmAIAAGRycy9k&#10;b3ducmV2LnhtbFBLBQYAAAAABAAEAPUAAACJAwAAAAA=&#10;" path="m,6r,l,6r1,l1,6r,l1,6,1,r,l1,r,l,,,,,,,6xe" fillcolor="#24282b" stroked="f">
                  <v:path arrowok="t" o:connecttype="custom" o:connectlocs="0,71;0,71;0,71;12,71;12,71;12,71;12,71;12,0;12,0;12,0;12,0;0,0;0,0;0,0;0,71" o:connectangles="0,0,0,0,0,0,0,0,0,0,0,0,0,0,0"/>
                </v:shape>
                <v:shape id="Freeform 29" o:spid="_x0000_s1227" style="position:absolute;left:2751;top:611;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w2MYA&#10;AADdAAAADwAAAGRycy9kb3ducmV2LnhtbESPQWsCMRSE7wX/Q3hCbzWrC1JWo6ggtNZLtYLHx+a5&#10;G928bDeprv56Iwg9DjPzDTOetrYSZ2q8cayg30tAEOdOGy4U/GyXb+8gfEDWWDkmBVfyMJ10XsaY&#10;aXfhbzpvQiEihH2GCsoQ6kxKn5dk0fdcTRy9g2sshiibQuoGLxFuKzlIkqG0aDgulFjToqT8tPmz&#10;Clr3pc1tadLtcf65Wq9+5Wm3Pyj12m1nIxCB2vAffrY/tII0SfvweBOf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Ew2MYAAADdAAAADwAAAAAAAAAAAAAAAACYAgAAZHJz&#10;L2Rvd25yZXYueG1sUEsFBgAAAAAEAAQA9QAAAIsDAAAAAA==&#10;" path="m,6l,7r,l,7r1,l1,7,1,6,1,1,1,r,l,,,,,,,1,,6xe" fillcolor="#24282b" stroked="f">
                  <v:path arrowok="t" o:connecttype="custom" o:connectlocs="0,72;0,84;0,84;0,84;12,84;12,84;12,72;12,12;12,0;12,0;0,0;0,0;0,0;0,12;0,72" o:connectangles="0,0,0,0,0,0,0,0,0,0,0,0,0,0,0"/>
                </v:shape>
                <v:shape id="Freeform 30" o:spid="_x0000_s1228" style="position:absolute;left:2751;top:503;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ur8YA&#10;AADdAAAADwAAAGRycy9kb3ducmV2LnhtbESPT2sCMRTE74LfIbxCb5qtCyKrUVpBaK0X/0GPj81z&#10;N3Xzst2kuvrpjSB4HGbmN8xk1tpKnKjxxrGCt34Cgjh32nChYLdd9EYgfEDWWDkmBRfyMJt2OxPM&#10;tDvzmk6bUIgIYZ+hgjKEOpPS5yVZ9H1XE0fv4BqLIcqmkLrBc4TbSg6SZCgtGo4LJdY0Lyk/bv6t&#10;gtZ9a3NdmHT7+/G1XC3/5HH/c1Dq9aV9H4MI1IZn+NH+1ArSJB3A/U1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Our8YAAADdAAAADwAAAAAAAAAAAAAAAACYAgAAZHJz&#10;L2Rvd25yZXYueG1sUEsFBgAAAAAEAAQA9QAAAIsDAAAAAA==&#10;" path="m,6r,l,7r,l1,7,1,6r,l1,1,1,r,l,,,,,,,1,,6xe" fillcolor="#24282b" stroked="f">
                  <v:path arrowok="t" o:connecttype="custom" o:connectlocs="0,72;0,72;0,84;0,84;12,84;12,72;12,72;12,12;12,0;12,0;0,0;0,0;0,0;0,12;0,72" o:connectangles="0,0,0,0,0,0,0,0,0,0,0,0,0,0,0"/>
                </v:shape>
                <v:shape id="Freeform 31" o:spid="_x0000_s1229" style="position:absolute;left:2751;top:395;width:12;height:72;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q/McA&#10;AADdAAAADwAAAGRycy9kb3ducmV2LnhtbESPUUvDMBSF3wX/Q7iCby7dIiJ12RiCMGGKq6Ls7dLc&#10;NWXNTdfEtvv3y0Dw8XDO+Q5nvhxdI3rqQu1Zw3SSgSAuvam50vD1+XL3CCJEZIONZ9JwogDLxfXV&#10;HHPjB95SX8RKJAiHHDXYGNtcylBachgmviVO3t53DmOSXSVNh0OCu0bOsuxBOqw5LVhs6dlSeSh+&#10;nYbXn35TbHf3p3e7l8eNWg/fb+pD69ubcfUEItIY/8N/7bXRoDKl4PImPQG5O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2KvzHAAAA3QAAAA8AAAAAAAAAAAAAAAAAmAIAAGRy&#10;cy9kb3ducmV2LnhtbFBLBQYAAAAABAAEAPUAAACMAwAAAAA=&#10;" path="m,6r,l,6r,l1,6r,l1,6,1,r,l1,,,,,,,,,,,6xe" fillcolor="#24282b" stroked="f">
                  <v:path arrowok="t" o:connecttype="custom" o:connectlocs="0,72;0,72;0,72;0,72;12,72;12,72;12,72;12,0;12,0;12,0;0,0;0,0;0,0;0,0;0,72" o:connectangles="0,0,0,0,0,0,0,0,0,0,0,0,0,0,0"/>
                </v:shape>
                <v:shape id="Freeform 32" o:spid="_x0000_s1230" style="position:absolute;left:2751;top:275;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TQMcA&#10;AADdAAAADwAAAGRycy9kb3ducmV2LnhtbESPT2sCMRTE74V+h/CE3mpWV0pZjWIFoVov/gOPj81z&#10;N7p52W5S3frpjVDocZiZ3zCjSWsrcaHGG8cKet0EBHHutOFCwW47f30H4QOyxsoxKfglD5Px89MI&#10;M+2uvKbLJhQiQthnqKAMoc6k9HlJFn3X1cTRO7rGYoiyKaRu8BrhtpL9JHmTFg3HhRJrmpWUnzc/&#10;VkHrvrS5zU26PX0slqvltzzvD0elXjrtdAgiUBv+w3/tT60gTdIBPN7EJ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Wk0DHAAAA3QAAAA8AAAAAAAAAAAAAAAAAmAIAAGRy&#10;cy9kb3ducmV2LnhtbFBLBQYAAAAABAAEAPUAAACMAwAAAAA=&#10;" path="m,6l,7r,l,7r1,l1,7,1,6,1,1r,l1,1,,,,1r,l,1,,6xe" fillcolor="#24282b" stroked="f">
                  <v:path arrowok="t" o:connecttype="custom" o:connectlocs="0,72;0,84;0,84;0,84;12,84;12,84;12,72;12,12;12,12;12,12;0,0;0,12;0,12;0,12;0,72" o:connectangles="0,0,0,0,0,0,0,0,0,0,0,0,0,0,0"/>
                </v:shape>
                <v:shape id="Freeform 33" o:spid="_x0000_s1231" style="position:absolute;left:2751;top:168;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228cA&#10;AADdAAAADwAAAGRycy9kb3ducmV2LnhtbESPT2sCMRTE74V+h/CE3mpWF0tZjWIFoVov/gOPj81z&#10;N7p52W5S3frpjVDocZiZ3zCjSWsrcaHGG8cKet0EBHHutOFCwW47f30H4QOyxsoxKfglD5Px89MI&#10;M+2uvKbLJhQiQthnqKAMoc6k9HlJFn3X1cTRO7rGYoiyKaRu8BrhtpL9JHmTFg3HhRJrmpWUnzc/&#10;VkHrvrS5zU26PX0slqvltzzvD0elXjrtdAgiUBv+w3/tT60gTdIBPN7EJ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aNtvHAAAA3QAAAA8AAAAAAAAAAAAAAAAAmAIAAGRy&#10;cy9kb3ducmV2LnhtbFBLBQYAAAAABAAEAPUAAACMAwAAAAA=&#10;" path="m,6l,7r,l,7r1,l1,7,1,6,1,1r,l1,,,,,,,1r,l,6xe" fillcolor="#24282b" stroked="f">
                  <v:path arrowok="t" o:connecttype="custom" o:connectlocs="0,72;0,84;0,84;0,84;12,84;12,84;12,72;12,12;12,12;12,0;0,0;0,0;0,12;0,12;0,72" o:connectangles="0,0,0,0,0,0,0,0,0,0,0,0,0,0,0"/>
                </v:shape>
                <v:shape id="Freeform 34" o:spid="_x0000_s1232" style="position:absolute;left:2751;top:96;width:12;height:48;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kpZsUA&#10;AADdAAAADwAAAGRycy9kb3ducmV2LnhtbESPQWsCMRSE7wX/Q3hCL6UmrVTK1ihiEfbWunro8bF5&#10;blY3L+sm6u6/bwoFj8PMfMPMl71rxJW6UHvW8DJRIIhLb2quNOx3m+d3ECEiG2w8k4aBAiwXo4c5&#10;ZsbfeEvXIlYiQThkqMHG2GZShtKSwzDxLXHyDr5zGJPsKmk6vCW4a+SrUjPpsOa0YLGltaXyVFyc&#10;htz+WLV9Olf+K/9ENZTF8ftt0Ppx3K8+QETq4z38386NhqmazuD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SlmxQAAAN0AAAAPAAAAAAAAAAAAAAAAAJgCAABkcnMv&#10;ZG93bnJldi54bWxQSwUGAAAAAAQABAD1AAAAigMAAAAA&#10;" path="m,3r,l,4r,l1,4,1,3r,l1,1,1,r,l,,,,,,,1,,3xe" fillcolor="#24282b" stroked="f">
                  <v:path arrowok="t" o:connecttype="custom" o:connectlocs="0,36;0,36;0,48;0,48;12,48;12,36;12,36;12,12;12,0;12,0;0,0;0,0;0,0;0,12;0,36" o:connectangles="0,0,0,0,0,0,0,0,0,0,0,0,0,0,0"/>
                </v:shape>
                <v:shape id="Freeform 35" o:spid="_x0000_s1233" style="position:absolute;left:5094;top:3605;width:12;height:72;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s/8gA&#10;AADdAAAADwAAAGRycy9kb3ducmV2LnhtbESPQUvDQBSE74L/YXmCN7vRiJbYbSlCoUKVNi0tvT2y&#10;r9nQ7Ns0uybpv3cFweMwM98wk9lga9FR6yvHCh5HCQjiwumKSwW77eJhDMIHZI21Y1JwJQ+z6e3N&#10;BDPtet5Ql4dSRAj7DBWYEJpMSl8YsuhHriGO3sm1FkOUbSl1i32E21o+JcmLtFhxXDDY0Luh4px/&#10;WwUfh26Vb47P1y9zkpdVuuz3n+laqfu7Yf4GItAQ/sN/7aVWkCbpK/y+iU9AT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zSz/yAAAAN0AAAAPAAAAAAAAAAAAAAAAAJgCAABk&#10;cnMvZG93bnJldi54bWxQSwUGAAAAAAQABAD1AAAAjQMAAAAA&#10;" path="m,6r,l,6r1,l1,6r,l1,6,1,r,l1,r,l,,,,,,,6xe" fillcolor="#24282b" stroked="f">
                  <v:path arrowok="t" o:connecttype="custom" o:connectlocs="0,72;0,72;0,72;12,72;12,72;12,72;12,72;12,0;12,0;12,0;12,0;0,0;0,0;0,0;0,72" o:connectangles="0,0,0,0,0,0,0,0,0,0,0,0,0,0,0"/>
                </v:shape>
                <v:shape id="Freeform 36" o:spid="_x0000_s1234" style="position:absolute;left:5094;top:3497;width:12;height:72;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4dFsgA&#10;AADdAAAADwAAAGRycy9kb3ducmV2LnhtbESPQUvDQBSE74L/YXmCN7vRiNjYbSlCoUKVNi0tvT2y&#10;r9nQ7Ns0uybpv3cFweMwM98wk9lga9FR6yvHCh5HCQjiwumKSwW77eLhFYQPyBprx6TgSh5m09ub&#10;CWba9byhLg+liBD2GSowITSZlL4wZNGPXEMcvZNrLYYo21LqFvsIt7V8SpIXabHiuGCwoXdDxTn/&#10;tgo+Dt0q3xyfr1/mJC+rdNnvP9O1Uvd3w/wNRKAh/If/2kutIE3SMfy+iU9AT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Hh0WyAAAAN0AAAAPAAAAAAAAAAAAAAAAAJgCAABk&#10;cnMvZG93bnJldi54bWxQSwUGAAAAAAQABAD1AAAAjQMAAAAA&#10;" path="m,5l,6r,l1,6r,l1,6,1,5,1,r,l1,r,l,,,,,,,5xe" fillcolor="#24282b" stroked="f">
                  <v:path arrowok="t" o:connecttype="custom" o:connectlocs="0,60;0,72;0,72;12,72;12,72;12,72;12,60;12,0;12,0;12,0;12,0;0,0;0,0;0,0;0,60" o:connectangles="0,0,0,0,0,0,0,0,0,0,0,0,0,0,0"/>
                </v:shape>
                <v:shape id="Freeform 37" o:spid="_x0000_s1235" style="position:absolute;left:5094;top:3378;width:12;height:83;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mn8YA&#10;AADcAAAADwAAAGRycy9kb3ducmV2LnhtbESPQWvCQBSE70L/w/IK3nSjBbHRTbAFodpeqhU8PrLP&#10;ZDX7NmZXjf313UKhx2FmvmHmeWdrcaXWG8cKRsMEBHHhtOFSwdd2OZiC8AFZY+2YFNzJQ5499OaY&#10;anfjT7puQikihH2KCqoQmlRKX1Rk0Q9dQxy9g2sthijbUuoWbxFuazlOkom0aDguVNjQa0XFaXOx&#10;Cjr3rs330jxtjy+r9cf6LE+7/UGp/mO3mIEI1IX/8F/7TSuYPk/g90w8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nmn8YAAADcAAAADwAAAAAAAAAAAAAAAACYAgAAZHJz&#10;L2Rvd25yZXYueG1sUEsFBgAAAAAEAAQA9QAAAIsDAAAAAA==&#10;" path="m,6l,7r,l1,7r,l1,7,1,6,1,1r,l1,r,l,,,1r,l,6xe" fillcolor="#24282b" stroked="f">
                  <v:path arrowok="t" o:connecttype="custom" o:connectlocs="0,71;0,83;0,83;12,83;12,83;12,83;12,71;12,12;12,12;12,0;12,0;0,0;0,12;0,12;0,71" o:connectangles="0,0,0,0,0,0,0,0,0,0,0,0,0,0,0"/>
                </v:shape>
                <v:shape id="Freeform 38" o:spid="_x0000_s1236" style="position:absolute;left:5094;top:3270;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DBMYA&#10;AADcAAAADwAAAGRycy9kb3ducmV2LnhtbESPT2sCMRTE74LfIbxCb5qtBatbo6ggVNuL/8DjY/Pc&#10;Td28rJtU1356Uyh4HGbmN8xo0thSXKj2xrGCl24Cgjhz2nCuYLdddAYgfEDWWDomBTfyMBm3WyNM&#10;tbvymi6bkIsIYZ+igiKEKpXSZwVZ9F1XEUfv6GqLIco6l7rGa4TbUvaSpC8tGo4LBVY0Lyg7bX6s&#10;gsZ9avO7MK/b79ly9bU6y9P+cFTq+amZvoMI1IRH+L/9oRUMhm/wdy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VDBMYAAADcAAAADwAAAAAAAAAAAAAAAACYAgAAZHJz&#10;L2Rvd25yZXYueG1sUEsFBgAAAAAEAAQA9QAAAIsDAAAAAA==&#10;" path="m,6r,l,7r1,l1,7,1,6r,l1,1,1,r,l1,,,,,,,1,,6xe" fillcolor="#24282b" stroked="f">
                  <v:path arrowok="t" o:connecttype="custom" o:connectlocs="0,72;0,72;0,84;12,84;12,84;12,72;12,72;12,12;12,0;12,0;12,0;0,0;0,0;0,12;0,72" o:connectangles="0,0,0,0,0,0,0,0,0,0,0,0,0,0,0"/>
                </v:shape>
                <v:shape id="Freeform 39" o:spid="_x0000_s1237" style="position:absolute;left:5094;top:3162;width:12;height:72;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PgMQA&#10;AADcAAAADwAAAGRycy9kb3ducmV2LnhtbERPXWvCMBR9F/wP4Q72punmENcZZQwGCk60jo29XZpr&#10;U2xuuia29d+bB8HHw/meL3tbiZYaXzpW8DROQBDnTpdcKPg+fI5mIHxA1lg5JgUX8rBcDAdzTLXr&#10;eE9tFgoRQ9inqMCEUKdS+tyQRT92NXHkjq6xGCJsCqkb7GK4reRzkkylxZJjg8GaPgzlp+xsFax/&#10;2022/3u5bM1R/m8mq+7na7JT6vGhf38DEagPd/HNvdIKZq9xbTwTj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0z4DEAAAA3AAAAA8AAAAAAAAAAAAAAAAAmAIAAGRycy9k&#10;b3ducmV2LnhtbFBLBQYAAAAABAAEAPUAAACJAwAAAAA=&#10;" path="m,6r,l,6r1,l1,6r,l1,6,1,r,l1,r,l,,,,,,,6xe" fillcolor="#24282b" stroked="f">
                  <v:path arrowok="t" o:connecttype="custom" o:connectlocs="0,72;0,72;0,72;12,72;12,72;12,72;12,72;12,0;12,0;12,0;12,0;0,0;0,0;0,0;0,72" o:connectangles="0,0,0,0,0,0,0,0,0,0,0,0,0,0,0"/>
                </v:shape>
                <v:shape id="Freeform 40" o:spid="_x0000_s1238" style="position:absolute;left:5094;top:3054;width:12;height:72;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qG8cA&#10;AADcAAAADwAAAGRycy9kb3ducmV2LnhtbESPQWvCQBSE70L/w/IKvemmKqKpq5SCYEFF06L09sg+&#10;s6HZt2l2m8R/3y0Uehxm5htmue5tJVpqfOlYweMoAUGcO11yoeD9bTOcg/ABWWPlmBTcyMN6dTdY&#10;Yqpdxydqs1CICGGfogITQp1K6XNDFv3I1cTRu7rGYoiyKaRusItwW8lxksykxZLjgsGaXgzln9m3&#10;VfB6aXfZ6WN6O5ir/NpNtt15Pzkq9XDfPz+BCNSH//Bfe6sVzBcL+D0Tj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4ahvHAAAA3AAAAA8AAAAAAAAAAAAAAAAAmAIAAGRy&#10;cy9kb3ducmV2LnhtbFBLBQYAAAAABAAEAPUAAACMAwAAAAA=&#10;" path="m,5l,6r,l1,6r,l1,6,1,5,1,r,l1,r,l,,,,,,,5xe" fillcolor="#24282b" stroked="f">
                  <v:path arrowok="t" o:connecttype="custom" o:connectlocs="0,60;0,72;0,72;12,72;12,72;12,72;12,60;12,0;12,0;12,0;12,0;0,0;0,0;0,0;0,60" o:connectangles="0,0,0,0,0,0,0,0,0,0,0,0,0,0,0"/>
                </v:shape>
                <v:shape id="Freeform 41" o:spid="_x0000_s1239" style="position:absolute;left:5094;top:2934;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BasMA&#10;AADcAAAADwAAAGRycy9kb3ducmV2LnhtbERPy2rCQBTdF/yH4Ra6q5NaKBqdSBWEVt34ApeXzE0y&#10;NXMnzUw19eudheDycN6TaWdrcabWG8cK3voJCOLcacOlgv1u8ToE4QOyxtoxKfgnD9Os9zTBVLsL&#10;b+i8DaWIIexTVFCF0KRS+rwii77vGuLIFa61GCJsS6lbvMRwW8tBknxIi4ZjQ4UNzSvKT9s/q6Bz&#10;K22uC/O++5l9L9fLX3k6HAulXp67zzGIQF14iO/uL61glMT58Uw8Aj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dBasMAAADcAAAADwAAAAAAAAAAAAAAAACYAgAAZHJzL2Rv&#10;d25yZXYueG1sUEsFBgAAAAAEAAQA9QAAAIgDAAAAAA==&#10;" path="m,6l,7r,l1,7r,l1,7,1,6,1,1,1,r,l1,,,,,,,1,,6xe" fillcolor="#24282b" stroked="f">
                  <v:path arrowok="t" o:connecttype="custom" o:connectlocs="0,72;0,84;0,84;12,84;12,84;12,84;12,72;12,12;12,0;12,0;12,0;0,0;0,0;0,12;0,72" o:connectangles="0,0,0,0,0,0,0,0,0,0,0,0,0,0,0"/>
                </v:shape>
                <v:shape id="Freeform 42" o:spid="_x0000_s1240" style="position:absolute;left:5094;top:2827;width:12;height:83;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k8cYA&#10;AADcAAAADwAAAGRycy9kb3ducmV2LnhtbESPQWvCQBSE70L/w/IK3nRjC6LRTWgLQrVe1BY8PrLP&#10;ZGv2bZpdNe2v7wqCx2FmvmHmeWdrcabWG8cKRsMEBHHhtOFSweduMZiA8AFZY+2YFPyShzx76M0x&#10;1e7CGzpvQykihH2KCqoQmlRKX1Rk0Q9dQxy9g2sthijbUuoWLxFua/mUJGNp0XBcqLCht4qK4/Zk&#10;FXTuQ5u/hXnefb8uV+vVjzx+7Q9K9R+7lxmIQF24h2/td61gmozgeiYe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vk8cYAAADcAAAADwAAAAAAAAAAAAAAAACYAgAAZHJz&#10;L2Rvd25yZXYueG1sUEsFBgAAAAAEAAQA9QAAAIsDAAAAAA==&#10;" path="m,6r,l,7r1,l1,7,1,6r,l1,1,1,r,l1,,,,,,,1,,6xe" fillcolor="#24282b" stroked="f">
                  <v:path arrowok="t" o:connecttype="custom" o:connectlocs="0,71;0,71;0,83;12,83;12,83;12,71;12,71;12,12;12,0;12,0;12,0;0,0;0,0;0,12;0,71" o:connectangles="0,0,0,0,0,0,0,0,0,0,0,0,0,0,0"/>
                </v:shape>
                <v:shape id="Freeform 43" o:spid="_x0000_s1241" style="position:absolute;left:5094;top:2719;width:12;height:72;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cMcA&#10;AADcAAAADwAAAGRycy9kb3ducmV2LnhtbESPQWvCQBSE74X+h+UVequbaik1ukopFCyoaCqKt0f2&#10;mQ3Nvk2z2yT+e1coeBxm5htmOu9tJVpqfOlYwfMgAUGcO11yoWD3/fn0BsIHZI2VY1JwJg/z2f3d&#10;FFPtOt5Sm4VCRAj7FBWYEOpUSp8bsugHriaO3sk1FkOUTSF1g12E20oOk+RVWiw5Lhis6cNQ/pP9&#10;WQVfh3aZbY8v57U5yd/laNHtV6ONUo8P/fsERKA+3ML/7YVWME6GcD0Tj4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3YnDHAAAA3AAAAA8AAAAAAAAAAAAAAAAAmAIAAGRy&#10;cy9kb3ducmV2LnhtbFBLBQYAAAAABAAEAPUAAACMAwAAAAA=&#10;" path="m,6r,l,6r1,l1,6r,l1,6,1,r,l1,,,,,,,,,,,6xe" fillcolor="#24282b" stroked="f">
                  <v:path arrowok="t" o:connecttype="custom" o:connectlocs="0,72;0,72;0,72;12,72;12,72;12,72;12,72;12,0;12,0;12,0;0,0;0,0;0,0;0,0;0,72" o:connectangles="0,0,0,0,0,0,0,0,0,0,0,0,0,0,0"/>
                </v:shape>
                <v:shape id="Freeform 44" o:spid="_x0000_s1242" style="position:absolute;left:5094;top:2611;width:12;height:72;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vH68cA&#10;AADcAAAADwAAAGRycy9kb3ducmV2LnhtbESPQUvDQBSE74L/YXmCN7vRiNjYbSlCoUKVNi0tvT2y&#10;r9nQ7Ns0uybpv3cFweMwM98wk9lga9FR6yvHCh5HCQjiwumKSwW77eLhFYQPyBprx6TgSh5m09ub&#10;CWba9byhLg+liBD2GSowITSZlL4wZNGPXEMcvZNrLYYo21LqFvsIt7V8SpIXabHiuGCwoXdDxTn/&#10;tgo+Dt0q3xyfr1/mJC+rdNnvP9O1Uvd3w/wNRKAh/If/2kutYJyk8HsmHgE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7x+vHAAAA3AAAAA8AAAAAAAAAAAAAAAAAmAIAAGRy&#10;cy9kb3ducmV2LnhtbFBLBQYAAAAABAAEAPUAAACMAwAAAAA=&#10;" path="m,5l,6r,l,6r1,l1,6,1,5,1,r,l1,,,,,,,,,,,5xe" fillcolor="#24282b" stroked="f">
                  <v:path arrowok="t" o:connecttype="custom" o:connectlocs="0,60;0,72;0,72;0,72;12,72;12,72;12,60;12,0;12,0;12,0;0,0;0,0;0,0;0,0;0,60" o:connectangles="0,0,0,0,0,0,0,0,0,0,0,0,0,0,0"/>
                </v:shape>
                <v:shape id="Freeform 45" o:spid="_x0000_s1243" style="position:absolute;left:5094;top:2491;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HaccA&#10;AADcAAAADwAAAGRycy9kb3ducmV2LnhtbESPT2sCMRTE7wW/Q3hCb92srUi7GkULQmu91D/g8bF5&#10;7kY3L9tNqquf3hSEHoeZ+Q0zmrS2EidqvHGsoJekIIhzpw0XCjbr+dMrCB+QNVaOScGFPEzGnYcR&#10;Ztqd+ZtOq1CICGGfoYIyhDqT0uclWfSJq4mjt3eNxRBlU0jd4DnCbSWf03QgLRqOCyXW9F5Sflz9&#10;WgWt+9LmOjcv68Psc7Fc/MjjdrdX6rHbTocgArXhP3xvf2gFb2kf/s7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8R2nHAAAA3AAAAA8AAAAAAAAAAAAAAAAAmAIAAGRy&#10;cy9kb3ducmV2LnhtbFBLBQYAAAAABAAEAPUAAACMAwAAAAA=&#10;" path="m,6l,7r,l,7r1,l1,7,1,6,1,1,1,r,l,,,,,,,1,,6xe" fillcolor="#24282b" stroked="f">
                  <v:path arrowok="t" o:connecttype="custom" o:connectlocs="0,72;0,84;0,84;0,84;12,84;12,84;12,72;12,12;12,0;12,0;0,0;0,0;0,0;0,12;0,72" o:connectangles="0,0,0,0,0,0,0,0,0,0,0,0,0,0,0"/>
                </v:shape>
                <v:shape id="Freeform 46" o:spid="_x0000_s1244" style="position:absolute;left:5094;top:2383;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JwMYA&#10;AADcAAAADwAAAGRycy9kb3ducmV2LnhtbESPQWvCQBSE74L/YXmF3nSjgtToJlRBqNZL1UKPj+wz&#10;Wc2+TbNbTfvru0Khx2FmvmEWeWdrcaXWG8cKRsMEBHHhtOFSwfGwHjyB8AFZY+2YFHyThzzr9xaY&#10;anfjN7ruQykihH2KCqoQmlRKX1Rk0Q9dQxy9k2sthijbUuoWbxFuazlOkqm0aDguVNjQqqLisv+y&#10;Cjr3qs3P2kwO5+Vmu9t+ysv7x0mpx4fueQ4iUBf+w3/tF61gNprA/Uw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xJwMYAAADcAAAADwAAAAAAAAAAAAAAAACYAgAAZHJz&#10;L2Rvd25yZXYueG1sUEsFBgAAAAAEAAQA9QAAAIsDAAAAAA==&#10;" path="m,6l,7r,l,7r1,l1,7,1,6,1,1,1,r,l,,,,,,,1,,6xe" fillcolor="#24282b" stroked="f">
                  <v:path arrowok="t" o:connecttype="custom" o:connectlocs="0,72;0,84;0,84;0,84;12,84;12,84;12,72;12,12;12,0;12,0;0,0;0,0;0,0;0,12;0,72" o:connectangles="0,0,0,0,0,0,0,0,0,0,0,0,0,0,0"/>
                </v:shape>
                <v:shape id="Freeform 47" o:spid="_x0000_s1245" style="position:absolute;left:5094;top:2276;width:12;height:72;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s2cgA&#10;AADcAAAADwAAAGRycy9kb3ducmV2LnhtbESPQWvCQBSE70L/w/IKvenG2hZNXaUIBQtWahRLb4/s&#10;MxuafRuz2yT++26h4HGYmW+Y+bK3lWip8aVjBeNRAoI4d7rkQsFh/zqcgvABWWPlmBRcyMNycTOY&#10;Y6pdxztqs1CICGGfogITQp1K6XNDFv3I1cTRO7nGYoiyKaRusItwW8n7JHmSFkuOCwZrWhnKv7Mf&#10;q+Dts91ku6+Hy9ac5HkzWXfH98mHUne3/csziEB9uIb/22utYDZ+hL8z8Qj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B2zZyAAAANwAAAAPAAAAAAAAAAAAAAAAAJgCAABk&#10;cnMvZG93bnJldi54bWxQSwUGAAAAAAQABAD1AAAAjQMAAAAA&#10;" path="m,6r,l,6r,l1,6r,l1,6,1,1,1,r,l,,,,,,,1,,6xe" fillcolor="#24282b" stroked="f">
                  <v:path arrowok="t" o:connecttype="custom" o:connectlocs="0,72;0,72;0,72;0,72;12,72;12,72;12,72;12,12;12,0;12,0;0,0;0,0;0,0;0,12;0,72" o:connectangles="0,0,0,0,0,0,0,0,0,0,0,0,0,0,0"/>
                </v:shape>
                <v:shape id="Freeform 48" o:spid="_x0000_s1246" style="position:absolute;left:5094;top:2168;width:12;height:72;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yrscA&#10;AADcAAAADwAAAGRycy9kb3ducmV2LnhtbESPQWvCQBSE70L/w/IKvelGLdKmriKCYMGKpmLp7ZF9&#10;ZkOzb9PsNon/vlsQehxm5htmvuxtJVpqfOlYwXiUgCDOnS65UHB63wyfQPiArLFyTAqu5GG5uBvM&#10;MdWu4yO1WShEhLBPUYEJoU6l9Lkhi37kauLoXVxjMUTZFFI32EW4reQkSWbSYslxwWBNa0P5V/Zj&#10;Fbx+tLvs+Pl43ZuL/N5Nt935bXpQ6uG+X72ACNSH//CtvdUKnscz+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V8q7HAAAA3AAAAA8AAAAAAAAAAAAAAAAAmAIAAGRy&#10;cy9kb3ducmV2LnhtbFBLBQYAAAAABAAEAPUAAACMAwAAAAA=&#10;" path="m,6r,l,6r,l1,6r,l1,6,1,r,l1,,,,,,,,,,,6xe" fillcolor="#24282b" stroked="f">
                  <v:path arrowok="t" o:connecttype="custom" o:connectlocs="0,72;0,72;0,72;0,72;12,72;12,72;12,72;12,0;12,0;12,0;0,0;0,0;0,0;0,0;0,72" o:connectangles="0,0,0,0,0,0,0,0,0,0,0,0,0,0,0"/>
                </v:shape>
                <v:shape id="Freeform 49" o:spid="_x0000_s1247" style="position:absolute;left:5094;top:2048;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w8YA&#10;AADcAAAADwAAAGRycy9kb3ducmV2LnhtbESPQWsCMRSE7wX/Q3hCb92sLahdjaIFobVe1AoeH5vn&#10;bnTzst2kuu2vNwXB4zAz3zDjaWsrcabGG8cKekkKgjh32nCh4Gu7eBqC8AFZY+WYFPySh+mk8zDG&#10;TLsLr+m8CYWIEPYZKihDqDMpfV6SRZ+4mjh6B9dYDFE2hdQNXiLcVvI5TfvSouG4UGJNbyXlp82P&#10;VdC6T23+FuZle5x/LFfLb3na7Q9KPXbb2QhEoDbcw7f2u1bw2hvA/5l4BOT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Pw8YAAADcAAAADwAAAAAAAAAAAAAAAACYAgAAZHJz&#10;L2Rvd25yZXYueG1sUEsFBgAAAAAEAAQA9QAAAIsDAAAAAA==&#10;" path="m,6l,7r,l,7r1,l1,7,1,6,1,1r,l1,,,,,,,1r,l,6xe" fillcolor="#24282b" stroked="f">
                  <v:path arrowok="t" o:connecttype="custom" o:connectlocs="0,72;0,84;0,84;0,84;12,84;12,84;12,72;12,12;12,12;12,0;0,0;0,0;0,12;0,12;0,72" o:connectangles="0,0,0,0,0,0,0,0,0,0,0,0,0,0,0"/>
                </v:shape>
                <v:shape id="Freeform 50" o:spid="_x0000_s1248" style="position:absolute;left:5094;top:1940;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bscMA&#10;AADcAAAADwAAAGRycy9kb3ducmV2LnhtbERPy2oCMRTdC/5DuEJ3mrGFoqNRtCDUx6Y+wOVlcp2J&#10;Tm6mk6hTv94shC4P5z2eNrYUN6q9cayg30tAEGdOG84V7HeL7gCED8gaS8ek4I88TCft1hhT7e78&#10;Q7dtyEUMYZ+igiKEKpXSZwVZ9D1XEUfu5GqLIcI6l7rGewy3pXxPkk9p0XBsKLCir4Kyy/ZqFTRu&#10;rc1jYT525/lytVn9ysvheFLqrdPMRiACNeFf/HJ/awXDflwbz8Qj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jbscMAAADcAAAADwAAAAAAAAAAAAAAAACYAgAAZHJzL2Rv&#10;d25yZXYueG1sUEsFBgAAAAAEAAQA9QAAAIgDAAAAAA==&#10;" path="m,6l,7r,l,7r1,l1,7,1,6,1,1,1,r,l,,,,,,,1,,6xe" fillcolor="#24282b" stroked="f">
                  <v:path arrowok="t" o:connecttype="custom" o:connectlocs="0,72;0,84;0,84;0,84;12,84;12,84;12,72;12,12;12,0;12,0;0,0;0,0;0,0;0,12;0,72" o:connectangles="0,0,0,0,0,0,0,0,0,0,0,0,0,0,0"/>
                </v:shape>
                <v:shape id="Freeform 51" o:spid="_x0000_s1249" style="position:absolute;left:5094;top:1833;width:12;height:71;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pm3McA&#10;AADcAAAADwAAAGRycy9kb3ducmV2LnhtbESPQUvDQBSE74L/YXmCN7uplWJiN0UEoUKVNkqLt0f2&#10;JRvMvo3ZNUn/vSsUPA4z8w2zWk+2FQP1vnGsYD5LQBCXTjdcK/h4f765B+EDssbWMSk4kYd1fnmx&#10;wky7kfc0FKEWEcI+QwUmhC6T0peGLPqZ64ijV7neYoiyr6XucYxw28rbJFlKiw3HBYMdPRkqv4of&#10;q+DlOGyL/efd6c1U8nu72IyH18VOqeur6fEBRKAp/IfP7Y1WkM5T+DsTj4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KZtzHAAAA3AAAAA8AAAAAAAAAAAAAAAAAmAIAAGRy&#10;cy9kb3ducmV2LnhtbFBLBQYAAAAABAAEAPUAAACMAwAAAAA=&#10;" path="m,6r,l,6r,l1,6r,l1,6,1,1,1,r,l,,,,,,,1,,6xe" fillcolor="#24282b" stroked="f">
                  <v:path arrowok="t" o:connecttype="custom" o:connectlocs="0,71;0,71;0,71;0,71;12,71;12,71;12,71;12,12;12,0;12,0;0,0;0,0;0,0;0,12;0,71" o:connectangles="0,0,0,0,0,0,0,0,0,0,0,0,0,0,0"/>
                </v:shape>
                <v:shape id="Freeform 52" o:spid="_x0000_s1250" style="position:absolute;left:5094;top:1725;width:12;height:72;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F/MQA&#10;AADcAAAADwAAAGRycy9kb3ducmV2LnhtbERPXWvCMBR9H/gfwhV8m6k6ZKtGGYOBghvaiWNvl+ba&#10;lDU3tYlt/ffLg7DHw/lerntbiZYaXzpWMBknIIhzp0suFBy/3h+fQfiArLFyTApu5GG9GjwsMdWu&#10;4wO1WShEDGGfogITQp1K6XNDFv3Y1cSRO7vGYoiwKaRusIvhtpLTJJlLiyXHBoM1vRnKf7OrVbD9&#10;bnfZ4efp9mnO8rKbbbrTx2yv1GjYvy5ABOrDv/ju3mgFL9M4P56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cBfzEAAAA3AAAAA8AAAAAAAAAAAAAAAAAmAIAAGRycy9k&#10;b3ducmV2LnhtbFBLBQYAAAAABAAEAPUAAACJAwAAAAA=&#10;" path="m,6r,l,6r,l1,6r,l1,6,1,r,l1,,,,,,,,,,,6xe" fillcolor="#24282b" stroked="f">
                  <v:path arrowok="t" o:connecttype="custom" o:connectlocs="0,72;0,72;0,72;0,72;12,72;12,72;12,72;12,0;12,0;12,0;0,0;0,0;0,0;0,0;0,72" o:connectangles="0,0,0,0,0,0,0,0,0,0,0,0,0,0,0"/>
                </v:shape>
                <v:shape id="Freeform 53" o:spid="_x0000_s1251" style="position:absolute;left:5094;top:1605;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64kcYA&#10;AADcAAAADwAAAGRycy9kb3ducmV2LnhtbESPT2sCMRTE7wW/Q3iF3mpWC6KrUaogVO3FP4UeH5vn&#10;bnTzsm5SXf30piB4HGbmN8xo0thSnKn2xrGCTjsBQZw5bThXsNvO3/sgfEDWWDomBVfyMBm3XkaY&#10;anfhNZ03IRcRwj5FBUUIVSqlzwqy6NuuIo7e3tUWQ5R1LnWNlwi3pewmSU9aNBwXCqxoVlB23PxZ&#10;BY1baXObm4/tYbpYfi9P8vjzu1fq7bX5HIII1IRn+NH+0goG3Q78n4lH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64kcYAAADcAAAADwAAAAAAAAAAAAAAAACYAgAAZHJz&#10;L2Rvd25yZXYueG1sUEsFBgAAAAAEAAQA9QAAAIsDAAAAAA==&#10;" path="m,6l,7r,l,7r1,l1,7,1,6,1,1r,l1,1,,,,1r,l,1,,6xe" fillcolor="#24282b" stroked="f">
                  <v:path arrowok="t" o:connecttype="custom" o:connectlocs="0,72;0,84;0,84;0,84;12,84;12,84;12,72;12,12;12,12;12,12;0,0;0,12;0,12;0,12;0,72" o:connectangles="0,0,0,0,0,0,0,0,0,0,0,0,0,0,0"/>
                </v:shape>
                <v:shape id="Freeform 54" o:spid="_x0000_s1252" style="position:absolute;left:5094;top:1497;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m5sYA&#10;AADcAAAADwAAAGRycy9kb3ducmV2LnhtbESPT2sCMRTE74V+h/CE3mrWLYhdjWIFoWov/gOPj81z&#10;N7p5WTeprv30TUHocZiZ3zCjSWsrcaXGG8cKet0EBHHutOFCwW47fx2A8AFZY+WYFNzJw2T8/DTC&#10;TLsbr+m6CYWIEPYZKihDqDMpfV6SRd91NXH0jq6xGKJsCqkbvEW4rWSaJH1p0XBcKLGmWUn5efNt&#10;FbRupc3P3LxtTx+L5dfyIs/7w1Gpl047HYII1Ib/8KP9qRW8pyn8nYlHQI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wm5sYAAADcAAAADwAAAAAAAAAAAAAAAACYAgAAZHJz&#10;L2Rvd25yZXYueG1sUEsFBgAAAAAEAAQA9QAAAIsDAAAAAA==&#10;" path="m,6l,7r,l,7r1,l1,7,1,6,1,1,1,r,l,,,,,,,1,,6xe" fillcolor="#24282b" stroked="f">
                  <v:path arrowok="t" o:connecttype="custom" o:connectlocs="0,72;0,84;0,84;0,84;12,84;12,84;12,72;12,12;12,0;12,0;0,0;0,0;0,0;0,12;0,72" o:connectangles="0,0,0,0,0,0,0,0,0,0,0,0,0,0,0"/>
                </v:shape>
                <v:shape id="Freeform 55" o:spid="_x0000_s1253" style="position:absolute;left:5094;top:1389;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DfccA&#10;AADcAAAADwAAAGRycy9kb3ducmV2LnhtbESPT2vCQBTE7wW/w/KE3uqmCqLRVdqC4J9eqhZ6fGSf&#10;yWr2bcxuk9hP3y0IPQ4z8xtmvuxsKRqqvXGs4HmQgCDOnDacKzgeVk8TED4gaywdk4IbeVgueg9z&#10;TLVr+YOafchFhLBPUUERQpVK6bOCLPqBq4ijd3K1xRBlnUtdYxvhtpTDJBlLi4bjQoEVvRWUXfbf&#10;VkHndtr8rMzocH7dbN+3V3n5/Dop9djvXmYgAnXhP3xvr7WC6XAE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gg33HAAAA3AAAAA8AAAAAAAAAAAAAAAAAmAIAAGRy&#10;cy9kb3ducmV2LnhtbFBLBQYAAAAABAAEAPUAAACMAwAAAAA=&#10;" path="m,6r,l,7r,l1,7,1,6r,l1,1,1,r,l,,,,,,,1,,6xe" fillcolor="#24282b" stroked="f">
                  <v:path arrowok="t" o:connecttype="custom" o:connectlocs="0,72;0,72;0,84;0,84;12,84;12,72;12,72;12,12;12,0;12,0;0,0;0,0;0,0;0,12;0,72" o:connectangles="0,0,0,0,0,0,0,0,0,0,0,0,0,0,0"/>
                </v:shape>
                <v:shape id="Freeform 56" o:spid="_x0000_s1254" style="position:absolute;left:5094;top:1282;width:12;height:71;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D/8cA&#10;AADcAAAADwAAAGRycy9kb3ducmV2LnhtbESPQWvCQBSE70L/w/IK3nRTldKmrlIEwYIVTcXS2yP7&#10;zIZm38bsNon/visUehxm5htmvuxtJVpqfOlYwcM4AUGcO11yoeD4sR49gfABWWPlmBRcycNycTeY&#10;Y6pdxwdqs1CICGGfogITQp1K6XNDFv3Y1cTRO7vGYoiyKaRusItwW8lJkjxKiyXHBYM1rQzl39mP&#10;VfD22W6zw9fsujNnedlON93pfbpXanjfv76ACNSH//Bfe6MVPE9mc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nA//HAAAA3AAAAA8AAAAAAAAAAAAAAAAAmAIAAGRy&#10;cy9kb3ducmV2LnhtbFBLBQYAAAAABAAEAPUAAACMAwAAAAA=&#10;" path="m,6r,l,6r,l,6r1,l1,6,1,r,l,,,,,,,,,,,6xe" fillcolor="#24282b" stroked="f">
                  <v:path arrowok="t" o:connecttype="custom" o:connectlocs="0,71;0,71;0,71;0,71;0,71;12,71;12,71;12,0;12,0;0,0;0,0;0,0;0,0;0,0;0,71" o:connectangles="0,0,0,0,0,0,0,0,0,0,0,0,0,0,0"/>
                </v:shape>
                <v:shape id="Freeform 57" o:spid="_x0000_s1255" style="position:absolute;left:5094;top:1174;width:12;height:72;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mZMgA&#10;AADcAAAADwAAAGRycy9kb3ducmV2LnhtbESPQWvCQBSE74X+h+UVvNVNtZU2dRUpCBasaJSW3h7Z&#10;ZzaYfZtm1yT+e7dQ6HGYmW+Y6by3lWip8aVjBQ/DBARx7nTJhYLDfnn/DMIHZI2VY1JwIQ/z2e3N&#10;FFPtOt5Rm4VCRAj7FBWYEOpUSp8bsuiHriaO3tE1FkOUTSF1g12E20qOkmQiLZYcFwzW9GYoP2Vn&#10;q+D9q11nu+/Hy8Yc5c96vOo+P8ZbpQZ3/eIVRKA+/If/2iut4GX0BL9n4hG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a6ZkyAAAANwAAAAPAAAAAAAAAAAAAAAAAJgCAABk&#10;cnMvZG93bnJldi54bWxQSwUGAAAAAAQABAD1AAAAjQMAAAAA&#10;" path="m,5l,6r,l,6r,l1,6,1,5,1,r,l,,,,,,,,,,,5xe" fillcolor="#24282b" stroked="f">
                  <v:path arrowok="t" o:connecttype="custom" o:connectlocs="0,60;0,72;0,72;0,72;0,72;12,72;12,60;12,0;12,0;0,0;0,0;0,0;0,0;0,0;0,60" o:connectangles="0,0,0,0,0,0,0,0,0,0,0,0,0,0,0"/>
                </v:shape>
                <v:shape id="Freeform 58" o:spid="_x0000_s1256" style="position:absolute;left:5094;top:1054;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5cYA&#10;AADcAAAADwAAAGRycy9kb3ducmV2LnhtbESPT2sCMRTE70K/Q3gFb5pVQdrVKLYg1D8XtYLHx+a5&#10;G928bDdR1376Rih4HGbmN8x42thSXKn2xrGCXjcBQZw5bThX8L2bd95A+ICssXRMCu7kYTp5aY0x&#10;1e7GG7puQy4ihH2KCooQqlRKnxVk0XddRRy9o6sthijrXOoabxFuS9lPkqG0aDguFFjRZ0HZeXux&#10;Chq30uZ3bga708diuV7+yPP+cFSq/drMRiACNeEZ/m9/aQXv/SE8zsQj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g5cYAAADcAAAADwAAAAAAAAAAAAAAAACYAgAAZHJz&#10;L2Rvd25yZXYueG1sUEsFBgAAAAAEAAQA9QAAAIsDAAAAAA==&#10;" path="m,6l,7r,l,7r,l1,7,1,6,1,1,1,,,,,,,,,,,1,,6xe" fillcolor="#24282b" stroked="f">
                  <v:path arrowok="t" o:connecttype="custom" o:connectlocs="0,72;0,84;0,84;0,84;0,84;12,84;12,72;12,12;12,0;0,0;0,0;0,0;0,0;0,12;0,72" o:connectangles="0,0,0,0,0,0,0,0,0,0,0,0,0,0,0"/>
                </v:shape>
                <v:shape id="Freeform 59" o:spid="_x0000_s1257" style="position:absolute;left:5082;top:946;width:24;height:84;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x7cQA&#10;AADcAAAADwAAAGRycy9kb3ducmV2LnhtbESPQWvCQBSE74X+h+UJvelGi1VTVymKIHrRqPfX7GuS&#10;mn0bs6sm/94tCD0OM/MNM503phQ3ql1hWUG/F4EgTq0uOFNwPKy6YxDOI2ssLZOClhzMZ68vU4y1&#10;vfOebonPRICwi1FB7n0VS+nSnAy6nq2Ig/dja4M+yDqTusZ7gJtSDqLoQxosOCzkWNEip/ScXI0C&#10;eebi+3T53bTbsd4tr7bNhu8Lpd46zdcnCE+N/w8/22utYDIYwd+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bse3EAAAA3AAAAA8AAAAAAAAAAAAAAAAAmAIAAGRycy9k&#10;b3ducmV2LnhtbFBLBQYAAAAABAAEAPUAAACJAwAAAAA=&#10;" path="m1,6r,l1,7r,l1,7,2,6r,l2,1,2,,1,r,l1,r,l,1,1,6xe" fillcolor="#24282b" stroked="f">
                  <v:path arrowok="t" o:connecttype="custom" o:connectlocs="12,72;12,72;12,84;12,84;12,84;24,72;24,72;24,12;24,0;12,0;12,0;12,0;12,0;0,12;12,72" o:connectangles="0,0,0,0,0,0,0,0,0,0,0,0,0,0,0"/>
                </v:shape>
                <v:shape id="Freeform 60" o:spid="_x0000_s1258" style="position:absolute;left:5082;top:838;width:24;height:72;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nYccA&#10;AADdAAAADwAAAGRycy9kb3ducmV2LnhtbESP3WrCQBSE7wt9h+UUelc3afEvuootSAXF1ih4e8ge&#10;k2D2bMhuk/TtXaHQy2FmvmHmy95UoqXGlZYVxIMIBHFmdcm5gtNx/TIB4TyyxsoyKfglB8vF48Mc&#10;E207PlCb+lwECLsEFRTe14mULivIoBvYmjh4F9sY9EE2udQNdgFuKvkaRSNpsOSwUGBNHwVl1/TH&#10;KPjuyvNnOt1M4+E7rnfH86Xd7r+Uen7qVzMQnnr/H/5rb7SCt3E8hPu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mZ2HHAAAA3QAAAA8AAAAAAAAAAAAAAAAAmAIAAGRy&#10;cy9kb3ducmV2LnhtbFBLBQYAAAAABAAEAPUAAACMAwAAAAA=&#10;" path="m,6r1,l1,6r,l1,6r1,l2,6,2,r,l1,r,l1,r,l,,,6xe" fillcolor="#24282b" stroked="f">
                  <v:path arrowok="t" o:connecttype="custom" o:connectlocs="0,72;12,72;12,72;12,72;12,72;24,72;24,72;24,0;24,0;12,0;12,0;12,0;12,0;0,0;0,72" o:connectangles="0,0,0,0,0,0,0,0,0,0,0,0,0,0,0"/>
                </v:shape>
                <v:shape id="Freeform 61" o:spid="_x0000_s1259" style="position:absolute;left:5082;top:719;width:24;height:83;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9a8YA&#10;AADdAAAADwAAAGRycy9kb3ducmV2LnhtbESPT2vCQBTE7wW/w/IEb3UTpSqpq0iKUNpLq+39NftM&#10;otm3aXbNn2/vCoUeh5n5DbPe9qYSLTWutKwgnkYgiDOrS84VfB33jysQziNrrCyTgoEcbDejhzUm&#10;2nb8Se3B5yJA2CWooPC+TqR0WUEG3dTWxME72cagD7LJpW6wC3BTyVkULaTBksNCgTWlBWWXw9Uo&#10;kBcuf75/z2/D+0p/vFztkD/NU6Um4373DMJT7//Df+1XrWC+jBdwf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x9a8YAAADdAAAADwAAAAAAAAAAAAAAAACYAgAAZHJz&#10;L2Rvd25yZXYueG1sUEsFBgAAAAAEAAQA9QAAAIsDAAAAAA==&#10;" path="m,6l1,7r,l1,7r,l2,7,2,6,2,1r,l1,1,1,r,1l1,1,,1,,6xe" fillcolor="#24282b" stroked="f">
                  <v:path arrowok="t" o:connecttype="custom" o:connectlocs="0,71;12,83;12,83;12,83;12,83;24,83;24,71;24,12;24,12;12,12;12,0;12,12;12,12;0,12;0,71" o:connectangles="0,0,0,0,0,0,0,0,0,0,0,0,0,0,0"/>
                </v:shape>
                <v:shape id="Freeform 62" o:spid="_x0000_s1260" style="position:absolute;left:5082;top:611;width:24;height:84;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Y8MYA&#10;AADdAAAADwAAAGRycy9kb3ducmV2LnhtbESPQWvCQBSE7wX/w/KE3pqNDTaSuopEhKKXVu39Nfua&#10;RLNv0+yqyb93C4Ueh5n5hpkve9OIK3WutqxgEsUgiAuray4VHA+bpxkI55E1NpZJwUAOlovRwxwz&#10;bW/8Qde9L0WAsMtQQeV9m0npiooMusi2xMH7tp1BH2RXSt3hLcBNI5/j+EUarDksVNhSXlFx3l+M&#10;Annm+uvz57QddjP9vr7YoZwmuVKP4371CsJT7//Df+03rSBJJyn8vg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DY8MYAAADdAAAADwAAAAAAAAAAAAAAAACYAgAAZHJz&#10;L2Rvd25yZXYueG1sUEsFBgAAAAAEAAQA9QAAAIsDAAAAAA==&#10;" path="m,6l1,7r,l1,7r,l2,7,2,6,2,1,2,,1,r,l1,r,l,1,,6xe" fillcolor="#24282b" stroked="f">
                  <v:path arrowok="t" o:connecttype="custom" o:connectlocs="0,72;12,84;12,84;12,84;12,84;24,84;24,72;24,12;24,0;12,0;12,0;12,0;12,0;0,12;0,72" o:connectangles="0,0,0,0,0,0,0,0,0,0,0,0,0,0,0"/>
                </v:shape>
                <v:shape id="Freeform 63" o:spid="_x0000_s1261" style="position:absolute;left:5082;top:503;width:24;height:84;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9MgsEA&#10;AADdAAAADwAAAGRycy9kb3ducmV2LnhtbERPy4rCMBTdD/gP4QruxlRFR6pRRBFEN46P/bW5ttXm&#10;pjZR2783i4FZHs57Oq9NIV5Uudyygl43AkGcWJ1zquB0XH+PQTiPrLGwTAoacjCftb6mGGv75l96&#10;HXwqQgi7GBVk3pexlC7JyKDr2pI4cFdbGfQBVqnUFb5DuClkP4pG0mDOoSHDkpYZJffD0yiQd84v&#10;58dt2+zGer962iYdDpZKddr1YgLCU+3/xX/ujVYw+OmFueFNeAJy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TILBAAAA3QAAAA8AAAAAAAAAAAAAAAAAmAIAAGRycy9kb3du&#10;cmV2LnhtbFBLBQYAAAAABAAEAPUAAACGAwAAAAA=&#10;" path="m,6r1,l1,7r,l1,7,2,6r,l2,1,2,,1,r,l1,r,l,1,,6xe" fillcolor="#24282b" stroked="f">
                  <v:path arrowok="t" o:connecttype="custom" o:connectlocs="0,72;12,72;12,84;12,84;12,84;24,72;24,72;24,12;24,0;12,0;12,0;12,0;12,0;0,12;0,72" o:connectangles="0,0,0,0,0,0,0,0,0,0,0,0,0,0,0"/>
                </v:shape>
                <v:shape id="Freeform 64" o:spid="_x0000_s1262" style="position:absolute;left:5082;top:395;width:24;height:72;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tZMcA&#10;AADdAAAADwAAAGRycy9kb3ducmV2LnhtbESPQWvCQBSE74L/YXlCb3WTltYmukoVpIKltrHg9ZF9&#10;JsHs25DdJum/dwsFj8PMfMMsVoOpRUetqywriKcRCOLc6ooLBd/H7f0LCOeRNdaWScEvOVgtx6MF&#10;ptr2/EVd5gsRIOxSVFB636RSurwkg25qG+LgnW1r0AfZFlK32Ae4qeVDFD1LgxWHhRIb2pSUX7If&#10;o+Czr05vWbJL4qc1bt+Pp3O3/zgodTcZXucgPA3+Fv5v77SCx1mcwN+b8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rbWTHAAAA3QAAAA8AAAAAAAAAAAAAAAAAmAIAAGRy&#10;cy9kb3ducmV2LnhtbFBLBQYAAAAABAAEAPUAAACMAwAAAAA=&#10;" path="m,6r1,l1,6r,l1,6r1,l2,6,2,r,l1,r,l1,r,l,,,6xe" fillcolor="#24282b" stroked="f">
                  <v:path arrowok="t" o:connecttype="custom" o:connectlocs="0,72;12,72;12,72;12,72;12,72;24,72;24,72;24,0;24,0;12,0;12,0;12,0;12,0;0,0;0,72" o:connectangles="0,0,0,0,0,0,0,0,0,0,0,0,0,0,0"/>
                </v:shape>
                <v:shape id="Freeform 65" o:spid="_x0000_s1263" style="position:absolute;left:5082;top:275;width:24;height:84;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KOcMA&#10;AADdAAAADwAAAGRycy9kb3ducmV2LnhtbERPTWvCQBC9F/wPywjemo2R2pC6SokIUi/W1vuYnSbR&#10;7GyaXTX59+6h0OPjfS9WvWnEjTpXW1YwjWIQxIXVNZcKvr82zykI55E1NpZJwUAOVsvR0wIzbe/8&#10;SbeDL0UIYZehgsr7NpPSFRUZdJFtiQP3YzuDPsCulLrDewg3jUzieC4N1hwaKmwpr6i4HK5Ggbxw&#10;fTr+nj+GXar366sdypdZrtRk3L+/gfDU+3/xn3urFcxek7A/vA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WKOcMAAADdAAAADwAAAAAAAAAAAAAAAACYAgAAZHJzL2Rv&#10;d25yZXYueG1sUEsFBgAAAAAEAAQA9QAAAIgDAAAAAA==&#10;" path="m,6l1,7r,l1,7r,l2,7,2,6,2,1r,l1,1,1,r,1l1,1,,1,,6xe" fillcolor="#24282b" stroked="f">
                  <v:path arrowok="t" o:connecttype="custom" o:connectlocs="0,72;12,84;12,84;12,84;12,84;24,84;24,72;24,12;24,12;12,12;12,0;12,12;12,12;0,12;0,72" o:connectangles="0,0,0,0,0,0,0,0,0,0,0,0,0,0,0"/>
                </v:shape>
                <v:shape id="Freeform 66" o:spid="_x0000_s1264" style="position:absolute;left:5082;top:168;width:24;height:84;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vosYA&#10;AADdAAAADwAAAGRycy9kb3ducmV2LnhtbESPQWvCQBSE74L/YXmCN91oqJXUVUpEkHppbXt/zb4m&#10;qdm36e6qyb93C0KPw8x8w6w2nWnEhZyvLSuYTRMQxIXVNZcKPt53kyUIH5A1NpZJQU8eNuvhYIWZ&#10;tld+o8sxlCJC2GeooAqhzaT0RUUG/dS2xNH7ts5giNKVUju8Rrhp5DxJFtJgzXGhwpbyiorT8WwU&#10;yBPXX5+/Py/9Yalft2fblw9prtR41D0/gQjUhf/wvb3XCtLH+Qz+3s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kvosYAAADdAAAADwAAAAAAAAAAAAAAAACYAgAAZHJz&#10;L2Rvd25yZXYueG1sUEsFBgAAAAAEAAQA9QAAAIsDAAAAAA==&#10;" path="m,6l1,7r,l1,7r,l1,7,2,6,2,1,1,1,1,r,l1,r,1l,1,,6xe" fillcolor="#24282b" stroked="f">
                  <v:path arrowok="t" o:connecttype="custom" o:connectlocs="0,72;12,84;12,84;12,84;12,84;12,84;24,72;24,12;12,12;12,0;12,0;12,0;12,12;0,12;0,72" o:connectangles="0,0,0,0,0,0,0,0,0,0,0,0,0,0,0"/>
                </v:shape>
                <v:shape id="Freeform 67" o:spid="_x0000_s1265" style="position:absolute;left:5082;top:96;width:24;height:48;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dNcQA&#10;AADdAAAADwAAAGRycy9kb3ducmV2LnhtbESP0YrCMBRE3wX/IVzBF1nTrbAuXaPIYkUQFqz9gGtz&#10;ty02N6WJWv/eCIKPw8yZYRar3jTiSp2rLSv4nEYgiAuray4V5Mf04xuE88gaG8uk4E4OVsvhYIGJ&#10;tjc+0DXzpQgl7BJUUHnfJlK6oiKDbmpb4uD9286gD7Irpe7wFspNI+Mo+pIGaw4LFbb0W1Fxzi5G&#10;wexUbnhf+FrP0jTfTPLt6Y+NUuNRv/4B4an37/CL3unAzeMYnm/C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K3TXEAAAA3QAAAA8AAAAAAAAAAAAAAAAAmAIAAGRycy9k&#10;b3ducmV2LnhtbFBLBQYAAAAABAAEAPUAAACJAwAAAAA=&#10;" path="m,3r1,l1,4r,l1,4,1,3r1,l2,1,1,r,l1,r,l1,,,1,,3xe" fillcolor="#24282b" stroked="f">
                  <v:path arrowok="t" o:connecttype="custom" o:connectlocs="0,36;12,36;12,48;12,48;12,48;12,36;24,36;24,12;12,0;12,0;12,0;12,0;12,0;0,12;0,36" o:connectangles="0,0,0,0,0,0,0,0,0,0,0,0,0,0,0"/>
                </v:shape>
                <v:shape id="Freeform 68" o:spid="_x0000_s1266" style="position:absolute;left:5767;top:3581;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QjMcA&#10;AADdAAAADwAAAGRycy9kb3ducmV2LnhtbESPQWsCMRSE7wX/Q3iCt5qtC1pWo7QFQW0v1QoeH5vn&#10;bnTzsm6ibv31piD0OMzMN8xk1tpKXKjxxrGCl34Cgjh32nCh4Gczf34F4QOyxsoxKfglD7Np52mC&#10;mXZX/qbLOhQiQthnqKAMoc6k9HlJFn3f1cTR27vGYoiyKaRu8BrhtpKDJBlKi4bjQok1fZSUH9dn&#10;q6B1n9rc5ibdHN6Xq6/VSR63u71SvW77NgYRqA3/4Ud7oRWko0EKf2/i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MUIzHAAAA3QAAAA8AAAAAAAAAAAAAAAAAmAIAAGRy&#10;cy9kb3ducmV2LnhtbFBLBQYAAAAABAAEAPUAAACMAwAAAAA=&#10;" path="m,6l,7r,l,7r1,l1,7,1,6,1,1r,l1,1,,,,1r,l,1,,6xe" fillcolor="#24282b" stroked="f">
                  <v:path arrowok="t" o:connecttype="custom" o:connectlocs="0,72;0,84;0,84;0,84;12,84;12,84;12,72;12,12;12,12;12,12;0,0;0,12;0,12;0,12;0,72" o:connectangles="0,0,0,0,0,0,0,0,0,0,0,0,0,0,0"/>
                </v:shape>
                <v:shape id="Freeform 69" o:spid="_x0000_s1267" style="position:absolute;left:5767;top:3473;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XI+MgA&#10;AADdAAAADwAAAGRycy9kb3ducmV2LnhtbESPW2sCMRSE3wv+h3CEvtWsF1rZGkULQqu+1Av08bA5&#10;7kY3J9tNqqu/3ggFH4eZ+YYZTRpbihPV3jhW0O0kIIgzpw3nCrab+csQhA/IGkvHpOBCHibj1tMI&#10;U+3O/E2ndchFhLBPUUERQpVK6bOCLPqOq4ijt3e1xRBlnUtd4znCbSl7SfIqLRqOCwVW9FFQdlz/&#10;WQWNW2pznZv+5jD7WqwWv/K4+9kr9dxupu8gAjXhEf5vf2oF/bfeAO5v4hOQ4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Jcj4yAAAAN0AAAAPAAAAAAAAAAAAAAAAAJgCAABk&#10;cnMvZG93bnJldi54bWxQSwUGAAAAAAQABAD1AAAAjQMAAAAA&#10;" path="m,6l,7r,l,7r1,l1,7,1,6,1,1,1,r,l,,,,,,,1,,6xe" fillcolor="#24282b" stroked="f">
                  <v:path arrowok="t" o:connecttype="custom" o:connectlocs="0,72;0,84;0,84;0,84;12,84;12,84;12,72;12,12;12,0;12,0;0,0;0,0;0,0;0,12;0,72" o:connectangles="0,0,0,0,0,0,0,0,0,0,0,0,0,0,0"/>
                </v:shape>
                <v:shape id="Freeform 70" o:spid="_x0000_s1268" style="position:absolute;left:5767;top:3366;width:12;height:83;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tY8cA&#10;AADdAAAADwAAAGRycy9kb3ducmV2LnhtbESPT2sCMRTE7wW/Q3hCbzWrYitbo2hBaNVL/QM9PjbP&#10;3ejmZbtJdfXTG6HgcZiZ3zCjSWNLcaLaG8cKup0EBHHmtOFcwXYzfxmC8AFZY+mYFFzIw2Tcehph&#10;qt2Zv+m0DrmIEPYpKihCqFIpfVaQRd9xFXH09q62GKKsc6lrPEe4LWUvSV6lRcNxocCKPgrKjus/&#10;q6BxS22uc9PfHGZfi9XiVx53P3ulntvN9B1EoCY8wv/tT62g/9YbwP1NfAJyf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pbWPHAAAA3QAAAA8AAAAAAAAAAAAAAAAAmAIAAGRy&#10;cy9kb3ducmV2LnhtbFBLBQYAAAAABAAEAPUAAACMAwAAAAA=&#10;" path="m,6r,l,7r,l1,7,1,6r,l1,1,1,r,l,,,,,,,1,,6xe" fillcolor="#24282b" stroked="f">
                  <v:path arrowok="t" o:connecttype="custom" o:connectlocs="0,71;0,71;0,83;0,83;12,83;12,71;12,71;12,12;12,0;12,0;0,0;0,0;0,0;0,12;0,71" o:connectangles="0,0,0,0,0,0,0,0,0,0,0,0,0,0,0"/>
                </v:shape>
                <v:shape id="Freeform 71" o:spid="_x0000_s1269" style="position:absolute;left:5767;top:3258;width:12;height:72;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S3MgA&#10;AADdAAAADwAAAGRycy9kb3ducmV2LnhtbESPQUvDQBSE7wX/w/IEb+3GRqrEbkspFCpUaaMo3h7Z&#10;12xo9m3Mrkn677sFweMwM98w8+Vga9FR6yvHCu4nCQjiwumKSwUf75vxEwgfkDXWjknBmTwsFzej&#10;OWba9XygLg+liBD2GSowITSZlL4wZNFPXEMcvaNrLYYo21LqFvsIt7WcJslMWqw4LhhsaG2oOOW/&#10;VsHLV7fLD98P5zdzlD+7dNt/vqZ7pe5uh9UziEBD+A//tbdaQfo4ncH1TXwCc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8tLcyAAAAN0AAAAPAAAAAAAAAAAAAAAAAJgCAABk&#10;cnMvZG93bnJldi54bWxQSwUGAAAAAAQABAD1AAAAjQMAAAAA&#10;" path="m,6r,l,6r,l1,6r,l1,6,1,r,l1,,,,,,,,,,,6xe" fillcolor="#24282b" stroked="f">
                  <v:path arrowok="t" o:connecttype="custom" o:connectlocs="0,72;0,72;0,72;0,72;12,72;12,72;12,72;12,0;12,0;12,0;0,0;0,0;0,0;0,0;0,72" o:connectangles="0,0,0,0,0,0,0,0,0,0,0,0,0,0,0"/>
                </v:shape>
                <v:shape id="Freeform 72" o:spid="_x0000_s1270" style="position:absolute;left:5767;top:3138;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Wj8cA&#10;AADdAAAADwAAAGRycy9kb3ducmV2LnhtbESPT2vCQBTE70K/w/KE3nSjQi3RTWgLQqte/AceH9ln&#10;sjX7Ns1uNfXTdwtCj8PM/IaZ552txYVabxwrGA0TEMSF04ZLBfvdYvAMwgdkjbVjUvBDHvLsoTfH&#10;VLsrb+iyDaWIEPYpKqhCaFIpfVGRRT90DXH0Tq61GKJsS6lbvEa4reU4SZ6kRcNxocKG3ioqzttv&#10;q6BzK21uCzPZfb5+LNfLL3k+HE9KPfa7lxmIQF34D9/b71rBZDqewt+b+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3Vo/HAAAA3QAAAA8AAAAAAAAAAAAAAAAAmAIAAGRy&#10;cy9kb3ducmV2LnhtbFBLBQYAAAAABAAEAPUAAACMAwAAAAA=&#10;" path="m,6l,7r,l,7r1,l1,7,1,6,1,1r,l1,1,,,,1r,l,1,,6xe" fillcolor="#24282b" stroked="f">
                  <v:path arrowok="t" o:connecttype="custom" o:connectlocs="0,72;0,84;0,84;0,84;12,84;12,84;12,72;12,12;12,12;12,12;0,0;0,12;0,12;0,12;0,72" o:connectangles="0,0,0,0,0,0,0,0,0,0,0,0,0,0,0"/>
                </v:shape>
                <v:shape id="Freeform 73" o:spid="_x0000_s1271" style="position:absolute;left:5767;top:3030;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jC/cMA&#10;AADdAAAADwAAAGRycy9kb3ducmV2LnhtbERPy2oCMRTdC/2HcAvuNFOFWkaj2ILga+MLXF4m15no&#10;5GY6iTr1681C6PJw3qNJY0txo9obxwo+ugkI4sxpw7mC/W7W+QLhA7LG0jEp+CMPk/Fba4Spdnfe&#10;0G0bchFD2KeooAihSqX0WUEWfddVxJE7udpiiLDOpa7xHsNtKXtJ8iktGo4NBVb0U1B22V6tgsat&#10;tHnMTH93/l4s18tfeTkcT0q135vpEESgJvyLX+65VtAf9OLc+CY+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jC/cMAAADdAAAADwAAAAAAAAAAAAAAAACYAgAAZHJzL2Rv&#10;d25yZXYueG1sUEsFBgAAAAAEAAQA9QAAAIgDAAAAAA==&#10;" path="m,6l,7r,l,7r,l1,7,1,6,1,1,1,,,,,,,,,,,1,,6xe" fillcolor="#24282b" stroked="f">
                  <v:path arrowok="t" o:connecttype="custom" o:connectlocs="0,72;0,84;0,84;0,84;0,84;12,84;12,72;12,12;12,0;0,0;0,0;0,0;0,0;0,12;0,72" o:connectangles="0,0,0,0,0,0,0,0,0,0,0,0,0,0,0"/>
                </v:shape>
                <v:shape id="Freeform 74" o:spid="_x0000_s1272" style="position:absolute;left:5767;top:2922;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nZscA&#10;AADdAAAADwAAAGRycy9kb3ducmV2LnhtbESPT2sCMRTE7wW/Q3hCbzWrgq1bo2hBaNVL/QM9PjbP&#10;3ejmZbtJdfXTG6HgcZiZ3zCjSWNLcaLaG8cKup0EBHHmtOFcwXYzf3kD4QOyxtIxKbiQh8m49TTC&#10;VLszf9NpHXIRIexTVFCEUKVS+qwgi77jKuLo7V1tMURZ51LXeI5wW8pekgykRcNxocCKPgrKjus/&#10;q6BxS22uc9PfHGZfi9XiVx53P3ulntvN9B1EoCY8wv/tT62g/9obwv1NfAJyf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kZ2bHAAAA3QAAAA8AAAAAAAAAAAAAAAAAmAIAAGRy&#10;cy9kb3ducmV2LnhtbFBLBQYAAAAABAAEAPUAAACMAwAAAAA=&#10;" path="m,6r,l,7r,l,7,1,6r,l1,1,1,,,,,,,,,,,1,,6xe" fillcolor="#24282b" stroked="f">
                  <v:path arrowok="t" o:connecttype="custom" o:connectlocs="0,72;0,72;0,84;0,84;0,84;12,72;12,72;12,12;12,0;0,0;0,0;0,0;0,0;0,12;0,72" o:connectangles="0,0,0,0,0,0,0,0,0,0,0,0,0,0,0"/>
                </v:shape>
                <v:shape id="Freeform 75" o:spid="_x0000_s1273" style="position:absolute;left:5767;top:2815;width:12;height:72;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57sUA&#10;AADdAAAADwAAAGRycy9kb3ducmV2LnhtbERPXWvCMBR9H/gfwh3sbaZbhxvVKGMwUHCi3djw7dJc&#10;m2Jz0zWxrf/ePAg+Hs73bDHYWnTU+sqxgqdxAoK4cLriUsHP9+fjGwgfkDXWjknBmTws5qO7GWba&#10;9byjLg+liCHsM1RgQmgyKX1hyKIfu4Y4cgfXWgwRtqXULfYx3NbyOUkm0mLFscFgQx+GimN+sgpW&#10;f9063+1fzhtzkP/rdNn/fqVbpR7uh/cpiEBDuImv7qVWkL6mcX98E5+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jnnuxQAAAN0AAAAPAAAAAAAAAAAAAAAAAJgCAABkcnMv&#10;ZG93bnJldi54bWxQSwUGAAAAAAQABAD1AAAAigMAAAAA&#10;" path="m,6r,l,6r,l,6r1,l1,6,1,r,l,,,,,,,,,,,6xe" fillcolor="#24282b" stroked="f">
                  <v:path arrowok="t" o:connecttype="custom" o:connectlocs="0,72;0,72;0,72;0,72;0,72;12,72;12,72;12,0;12,0;0,0;0,0;0,0;0,0;0,0;0,72" o:connectangles="0,0,0,0,0,0,0,0,0,0,0,0,0,0,0"/>
                </v:shape>
                <v:shape id="Freeform 76" o:spid="_x0000_s1274" style="position:absolute;left:5755;top:2695;width:24;height:84;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C5f8UA&#10;AADdAAAADwAAAGRycy9kb3ducmV2LnhtbESPQWvCQBSE74L/YXmCN91osJXUVUQRxF7U1vsz+5pE&#10;s29jdtXk33eFQo/DzHzDzBaNKcWDaldYVjAaRiCIU6sLzhR8f20GUxDOI2ssLZOClhws5t3ODBNt&#10;n3ygx9FnIkDYJagg975KpHRpTgbd0FbEwfuxtUEfZJ1JXeMzwE0px1H0Jg0WHBZyrGiVU3o93o0C&#10;eeXifLpddu3nVO/Xd9tmk3ilVL/XLD9AeGr8f/ivvdUK4vd4BK834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Ll/xQAAAN0AAAAPAAAAAAAAAAAAAAAAAJgCAABkcnMv&#10;ZG93bnJldi54bWxQSwUGAAAAAAQABAD1AAAAigMAAAAA&#10;" path="m1,6r,1l1,7r,l1,7r1,l2,6,2,1r,l1,1,1,r,1l1,1,,1,1,6xe" fillcolor="#24282b" stroked="f">
                  <v:path arrowok="t" o:connecttype="custom" o:connectlocs="12,72;12,84;12,84;12,84;12,84;24,84;24,72;24,12;24,12;12,12;12,0;12,12;12,12;0,12;12,72" o:connectangles="0,0,0,0,0,0,0,0,0,0,0,0,0,0,0"/>
                </v:shape>
                <v:shape id="Freeform 77" o:spid="_x0000_s1275" style="position:absolute;left:5755;top:2587;width:24;height:84;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InCMUA&#10;AADdAAAADwAAAGRycy9kb3ducmV2LnhtbESPQWvCQBSE70L/w/IKvZlNDVVJXUUUodSL2np/Zl+T&#10;1OzbmF01+feuIHgcZuYbZjJrTSUu1LjSsoL3KAZBnFldcq7g92fVH4NwHlljZZkUdORgNn3pTTDV&#10;9spbuux8LgKEXYoKCu/rVEqXFWTQRbYmDt6fbQz6IJtc6gavAW4qOYjjoTRYclgosKZFQdlxdzYK&#10;5JHLw/70/92tx3qzPNsu/0gWSr29tvNPEJ5a/ww/2l9aQTJKBnB/E5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icIxQAAAN0AAAAPAAAAAAAAAAAAAAAAAJgCAABkcnMv&#10;ZG93bnJldi54bWxQSwUGAAAAAAQABAD1AAAAigMAAAAA&#10;" path="m,6l1,7r,l1,7r,l2,7,2,6,2,1r,l1,r,l1,r,1l,1,,6xe" fillcolor="#24282b" stroked="f">
                  <v:path arrowok="t" o:connecttype="custom" o:connectlocs="0,72;12,84;12,84;12,84;12,84;24,84;24,72;24,12;24,12;12,0;12,0;12,0;12,12;0,12;0,72" o:connectangles="0,0,0,0,0,0,0,0,0,0,0,0,0,0,0"/>
                </v:shape>
                <v:shape id="Freeform 78" o:spid="_x0000_s1276" style="position:absolute;left:5755;top:2479;width:24;height:84;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6Ck8UA&#10;AADdAAAADwAAAGRycy9kb3ducmV2LnhtbESPT2vCQBTE7wW/w/KE3pqNDf4hdRVRhKIXq+39NftM&#10;otm3aXbV5Nu7gtDjMDO/Yabz1lTiSo0rLSsYRDEI4szqknMF34f12wSE88gaK8ukoCMH81nvZYqp&#10;tjf+ouve5yJA2KWooPC+TqV0WUEGXWRr4uAdbWPQB9nkUjd4C3BTyfc4HkmDJYeFAmtaFpSd9xej&#10;QJ65/P35O2267UTvVhfb5cNkqdRrv118gPDU+v/ws/2pFSTjJIHHm/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oKTxQAAAN0AAAAPAAAAAAAAAAAAAAAAAJgCAABkcnMv&#10;ZG93bnJldi54bWxQSwUGAAAAAAQABAD1AAAAigMAAAAA&#10;" path="m,6r1,l1,7r,l1,7,2,6r,l2,1,2,,1,r,l1,r,l,1,,6xe" fillcolor="#24282b" stroked="f">
                  <v:path arrowok="t" o:connecttype="custom" o:connectlocs="0,72;12,72;12,84;12,84;12,84;24,72;24,72;24,12;24,0;12,0;12,0;12,0;12,0;0,12;0,72" o:connectangles="0,0,0,0,0,0,0,0,0,0,0,0,0,0,0"/>
                </v:shape>
                <v:shape id="Freeform 79" o:spid="_x0000_s1277" style="position:absolute;left:5755;top:2371;width:24;height:72;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emscA&#10;AADdAAAADwAAAGRycy9kb3ducmV2LnhtbESPQWvCQBSE7wX/w/IKvdWNWqumrmILotBSNQpeH9ln&#10;Esy+DdltEv99Vyj0OMzMN8x82ZlSNFS7wrKCQT8CQZxaXXCm4HRcP09BOI+ssbRMCm7kYLnoPcwx&#10;1rblAzWJz0SAsItRQe59FUvp0pwMur6tiIN3sbVBH2SdSV1jG+CmlMMoepUGCw4LOVb0kVN6TX6M&#10;gn1bnDfJbDsbjN9x/XU8X5rP751ST4/d6g2Ep87/h//aW61gNBm9wP1Ne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fnprHAAAA3QAAAA8AAAAAAAAAAAAAAAAAmAIAAGRy&#10;cy9kb3ducmV2LnhtbFBLBQYAAAAABAAEAPUAAACMAwAAAAA=&#10;" path="m,6r1,l1,6r,l1,6r1,l2,6,2,r,l1,r,l1,r,l,,,6xe" fillcolor="#24282b" stroked="f">
                  <v:path arrowok="t" o:connecttype="custom" o:connectlocs="0,72;12,72;12,72;12,72;12,72;24,72;24,72;24,0;24,0;12,0;12,0;12,0;12,0;0,0;0,72" o:connectangles="0,0,0,0,0,0,0,0,0,0,0,0,0,0,0"/>
                </v:shape>
                <v:shape id="Freeform 80" o:spid="_x0000_s1278" style="position:absolute;left:5755;top:2264;width:24;height:72;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7AccA&#10;AADdAAAADwAAAGRycy9kb3ducmV2LnhtbESPQWvCQBSE74X+h+UVvNWNim1NXUUFUVBsjYLXR/aZ&#10;hGbfhuyaxH/vFgo9DjPzDTOdd6YUDdWusKxg0I9AEKdWF5wpOJ/Wrx8gnEfWWFomBXdyMJ89P00x&#10;1rblIzWJz0SAsItRQe59FUvp0pwMur6tiIN3tbVBH2SdSV1jG+CmlMMoepMGCw4LOVa0yin9SW5G&#10;wXdbXDbJZDsZjJe43p8u12Z3+FKq99ItPkF46vx/+K+91QpG76Mx/L4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TOwHHAAAA3QAAAA8AAAAAAAAAAAAAAAAAmAIAAGRy&#10;cy9kb3ducmV2LnhtbFBLBQYAAAAABAAEAPUAAACMAwAAAAA=&#10;" path="m,5l1,6r,l1,6r,l2,6,2,5,2,r,l1,r,l1,r,l,,,5xe" fillcolor="#24282b" stroked="f">
                  <v:path arrowok="t" o:connecttype="custom" o:connectlocs="0,60;12,72;12,72;12,72;12,72;24,72;24,60;24,0;24,0;12,0;12,0;12,0;12,0;0,0;0,60" o:connectangles="0,0,0,0,0,0,0,0,0,0,0,0,0,0,0"/>
                </v:shape>
                <v:shape id="Freeform 81" o:spid="_x0000_s1279" style="position:absolute;left:5755;top:2144;width:24;height:84;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hC8YA&#10;AADdAAAADwAAAGRycy9kb3ducmV2LnhtbESPT2vCQBTE74V+h+UVvNVNG2oluglFEcRe6r/7M/tM&#10;UrNvY3bV5Nu7QqHHYWZ+w0yzztTiSq2rLCt4G0YgiHOrKy4U7LaL1zEI55E11pZJQU8OsvT5aYqJ&#10;tjde03XjCxEg7BJUUHrfJFK6vCSDbmgb4uAdbWvQB9kWUrd4C3BTy/coGkmDFYeFEhualZSfNhej&#10;QJ64OuzPv6v+e6x/5hfbFx/xTKnBS/c1AeGp8//hv/ZSK4g/4xE83oQn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khC8YAAADdAAAADwAAAAAAAAAAAAAAAACYAgAAZHJz&#10;L2Rvd25yZXYueG1sUEsFBgAAAAAEAAQA9QAAAIsDAAAAAA==&#10;" path="m,6l1,7r,l1,7r,l2,7,2,6,2,1r,l1,r,l1,r,1l,1,,6xe" fillcolor="#24282b" stroked="f">
                  <v:path arrowok="t" o:connecttype="custom" o:connectlocs="0,72;12,84;12,84;12,84;12,84;24,84;24,72;24,12;24,12;12,0;12,0;12,0;12,12;0,12;0,72" o:connectangles="0,0,0,0,0,0,0,0,0,0,0,0,0,0,0"/>
                </v:shape>
                <v:shape id="Freeform 82" o:spid="_x0000_s1280" style="position:absolute;left:5755;top:2036;width:24;height:84;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kMYA&#10;AADdAAAADwAAAGRycy9kb3ducmV2LnhtbESPQWvCQBSE70L/w/IK3nRTg0ZiNlIsBbGXatv7M/ua&#10;pGbfxuyqyb/vFoQeh5n5hsnWvWnElTpXW1bwNI1AEBdW11wq+Px4nSxBOI+ssbFMCgZysM4fRhmm&#10;2t54T9eDL0WAsEtRQeV9m0rpiooMuqltiYP3bTuDPsiulLrDW4CbRs6iaCEN1hwWKmxpU1FxOlyM&#10;Anni+vh1/tkNb0v9/nKxQzmPN0qNH/vnFQhPvf8P39tbrSBO4gT+3o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EkMYAAADdAAAADwAAAAAAAAAAAAAAAACYAgAAZHJz&#10;L2Rvd25yZXYueG1sUEsFBgAAAAAEAAQA9QAAAIsDAAAAAA==&#10;" path="m,6r1,l1,7r,l1,7,2,6r,l2,1,2,,1,r,l1,r,l,1,,6xe" fillcolor="#24282b" stroked="f">
                  <v:path arrowok="t" o:connecttype="custom" o:connectlocs="0,72;12,72;12,84;12,84;12,84;24,72;24,72;24,12;24,0;12,0;12,0;12,0;12,0;0,12;0,72" o:connectangles="0,0,0,0,0,0,0,0,0,0,0,0,0,0,0"/>
                </v:shape>
                <v:shape id="Freeform 83" o:spid="_x0000_s1281" style="position:absolute;left:5755;top:1928;width:24;height:72;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KUn8QA&#10;AADdAAAADwAAAGRycy9kb3ducmV2LnhtbERPy2rCQBTdF/yH4Qru6sSKtcaMUgVRaKltLLi9ZG4e&#10;mLkTMmOS/n1nUejycN7JdjC16Kh1lWUFs2kEgjizuuJCwffl8PgCwnlkjbVlUvBDDrab0UOCsbY9&#10;f1GX+kKEEHYxKii9b2IpXVaSQTe1DXHgctsa9AG2hdQt9iHc1PIpip6lwYpDQ4kN7UvKbundKPjs&#10;q+sxXZ1Ws8UOD++Xa969fZyVmoyH1zUIT4P/F/+5T1rBfDkPc8Ob8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SlJ/EAAAA3QAAAA8AAAAAAAAAAAAAAAAAmAIAAGRycy9k&#10;b3ducmV2LnhtbFBLBQYAAAAABAAEAPUAAACJAwAAAAA=&#10;" path="m,6r1,l1,6r,l1,6r,l2,6,2,,1,r,l1,r,l1,,,,,6xe" fillcolor="#24282b" stroked="f">
                  <v:path arrowok="t" o:connecttype="custom" o:connectlocs="0,72;12,72;12,72;12,72;12,72;12,72;24,72;24,0;12,0;12,0;12,0;12,0;12,0;0,0;0,72" o:connectangles="0,0,0,0,0,0,0,0,0,0,0,0,0,0,0"/>
                </v:shape>
                <v:shape id="Freeform 84" o:spid="_x0000_s1282" style="position:absolute;left:5755;top:1821;width:24;height:7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4xBMcA&#10;AADdAAAADwAAAGRycy9kb3ducmV2LnhtbESPQWvCQBSE74L/YXmCt7qx0tqkrmIFqVBRGwteH9ln&#10;Esy+Ddltkv77bqHgcZiZb5jFqjeVaKlxpWUF00kEgjizuuRcwdd5+/ACwnlkjZVlUvBDDlbL4WCB&#10;ibYdf1Kb+lwECLsEFRTe14mULivIoJvYmjh4V9sY9EE2udQNdgFuKvkYRc/SYMlhocCaNgVlt/Tb&#10;KDh15eU9jXfx9OkNt/vz5dp+HI5KjUf9+hWEp97fw//tnVYwm89i+Hs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eMQTHAAAA3QAAAA8AAAAAAAAAAAAAAAAAmAIAAGRy&#10;cy9kb3ducmV2LnhtbFBLBQYAAAAABAAEAPUAAACMAwAAAAA=&#10;" path="m,6r1,l1,6r,l1,6r,l2,6,2,,1,r,l1,r,l1,,,,,6xe" fillcolor="#24282b" stroked="f">
                  <v:path arrowok="t" o:connecttype="custom" o:connectlocs="0,71;12,71;12,71;12,71;12,71;12,71;24,71;24,0;12,0;12,0;12,0;12,0;12,0;0,0;0,71" o:connectangles="0,0,0,0,0,0,0,0,0,0,0,0,0,0,0"/>
                </v:shape>
                <v:shape id="Freeform 85" o:spid="_x0000_s1283" style="position:absolute;left:5755;top:1701;width:24;height:84;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pvmcMA&#10;AADdAAAADwAAAGRycy9kb3ducmV2LnhtbERPy07CQBTdm/APk0vCTqZQRVIZCMGQGNwoyP7SubaF&#10;zp3amb7+nlmYuDw579WmN6VoqXaFZQWzaQSCOLW64EzB92n/uAThPLLG0jIpGMjBZj16WGGibcdf&#10;1B59JkIIuwQV5N5XiZQuzcmgm9qKOHA/tjboA6wzqWvsQrgp5TyKFtJgwaEhx4p2OaW3Y2MUyBsX&#10;l/Pv9TB8LPXnW2OH7DneKTUZ99tXEJ56/y/+c79rBfHLU9gf3oQn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pvmcMAAADdAAAADwAAAAAAAAAAAAAAAACYAgAAZHJzL2Rv&#10;d25yZXYueG1sUEsFBgAAAAAEAAQA9QAAAIgDAAAAAA==&#10;" path="m,6l1,7r,l1,7r,l1,7,2,6,2,1,1,1,1,r,l1,,,1r,l,6xe" fillcolor="#24282b" stroked="f">
                  <v:path arrowok="t" o:connecttype="custom" o:connectlocs="0,72;12,84;12,84;12,84;12,84;12,84;24,72;24,12;12,12;12,0;12,0;12,0;0,12;0,12;0,72" o:connectangles="0,0,0,0,0,0,0,0,0,0,0,0,0,0,0"/>
                </v:shape>
                <v:shape id="Freeform 86" o:spid="_x0000_s1284" style="position:absolute;left:5755;top:1593;width:24;height:84;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KAsYA&#10;AADdAAAADwAAAGRycy9kb3ducmV2LnhtbESPQWvCQBSE74L/YXlCb3Vj1SppNiKWQrGXNtX7M/ua&#10;RLNv0+yqyb/vCgWPw8x8wySrztTiQq2rLCuYjCMQxLnVFRcKdt9vj0sQziNrrC2Tgp4crNLhIMFY&#10;2yt/0SXzhQgQdjEqKL1vYildXpJBN7YNcfB+bGvQB9kWUrd4DXBTy6coepYGKw4LJTa0KSk/ZWej&#10;QJ64Oux/j9v+Y6k/X8+2L+bTjVIPo279AsJT5+/h//a7VjBdzCZwexOe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bKAsYAAADdAAAADwAAAAAAAAAAAAAAAACYAgAAZHJz&#10;L2Rvd25yZXYueG1sUEsFBgAAAAAEAAQA9QAAAIsDAAAAAA==&#10;" path="m,6r,l1,7r,l1,7,1,6r1,l2,1,1,r,l1,r,l,,,1,,6xe" fillcolor="#24282b" stroked="f">
                  <v:path arrowok="t" o:connecttype="custom" o:connectlocs="0,72;0,72;12,84;12,84;12,84;12,72;24,72;24,12;12,0;12,0;12,0;12,0;0,0;0,12;0,72" o:connectangles="0,0,0,0,0,0,0,0,0,0,0,0,0,0,0"/>
                </v:shape>
                <v:shape id="Freeform 87" o:spid="_x0000_s1285" style="position:absolute;left:5755;top:1485;width:24;height:84;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RUdcYA&#10;AADdAAAADwAAAGRycy9kb3ducmV2LnhtbESPQWvCQBSE74L/YXlCb3VTrVXSbEQsgtRLa/X+zL4m&#10;qdm3Mbtq8u9doeBxmJlvmGTemkpcqHGlZQUvwwgEcWZ1ybmC3c/qeQbCeWSNlWVS0JGDedrvJRhr&#10;e+Vvumx9LgKEXYwKCu/rWEqXFWTQDW1NHLxf2xj0QTa51A1eA9xUchRFb9JgyWGhwJqWBWXH7dko&#10;kEcuD/vT32e3memvj7Pt8sl4qdTToF28g/DU+kf4v73WCsbT1xHc34Qn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RUdcYAAADdAAAADwAAAAAAAAAAAAAAAACYAgAAZHJz&#10;L2Rvd25yZXYueG1sUEsFBgAAAAAEAAQA9QAAAIsDAAAAAA==&#10;" path="m,6r,l1,7r,l1,7,1,6r1,l2,1,1,r,l1,r,l,,,1,,6xe" fillcolor="#24282b" stroked="f">
                  <v:path arrowok="t" o:connecttype="custom" o:connectlocs="0,72;0,72;12,84;12,84;12,84;12,72;24,72;24,12;12,0;12,0;12,0;12,0;0,0;0,12;0,72" o:connectangles="0,0,0,0,0,0,0,0,0,0,0,0,0,0,0"/>
                </v:shape>
                <v:shape id="Freeform 88" o:spid="_x0000_s1286" style="position:absolute;left:5755;top:1377;width:24;height:72;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1k8cA&#10;AADdAAAADwAAAGRycy9kb3ducmV2LnhtbESPQWvCQBSE7wX/w/IKvdWNWqumrmILotBSNQpeH9ln&#10;Esy+DdltEv99Vyj0OMzMN8x82ZlSNFS7wrKCQT8CQZxaXXCm4HRcP09BOI+ssbRMCm7kYLnoPcwx&#10;1rblAzWJz0SAsItRQe59FUvp0pwMur6tiIN3sbVBH2SdSV1jG+CmlMMoepUGCw4LOVb0kVN6TX6M&#10;gn1bnDfJbDsbjN9x/XU8X5rP751ST4/d6g2Ep87/h//aW61gNHkZwf1Ne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wdZPHAAAA3QAAAA8AAAAAAAAAAAAAAAAAmAIAAGRy&#10;cy9kb3ducmV2LnhtbFBLBQYAAAAABAAEAPUAAACMAwAAAAA=&#10;" path="m,6r,l1,6r,l1,6r,l2,6,2,,1,r,l1,r,l,,,,,6xe" fillcolor="#24282b" stroked="f">
                  <v:path arrowok="t" o:connecttype="custom" o:connectlocs="0,72;0,72;12,72;12,72;12,72;12,72;24,72;24,0;12,0;12,0;12,0;12,0;0,0;0,0;0,72" o:connectangles="0,0,0,0,0,0,0,0,0,0,0,0,0,0,0"/>
                </v:shape>
                <v:shape id="Freeform 89" o:spid="_x0000_s1287" style="position:absolute;left:5755;top:1258;width:24;height:83;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7z8MA&#10;AADdAAAADwAAAGRycy9kb3ducmV2LnhtbERPTU/CQBC9k/AfNkPijW4RNU1hIQRjYvQiFe5Dd2wr&#10;3dna3Zb237sHEo4v73u9HUwtempdZVnBIopBEOdWV1woOH6/zRMQziNrrC2TgpEcbDfTyRpTba98&#10;oD7zhQgh7FJUUHrfpFK6vCSDLrINceB+bGvQB9gWUrd4DeGmlo9x/CINVhwaSmxoX1J+yTqjQF64&#10;Op/+fj/Gz0R/vXZ2LJ6Xe6UeZsNuBcLT4O/im/tdK1gmT2F/eBOe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77z8MAAADdAAAADwAAAAAAAAAAAAAAAACYAgAAZHJzL2Rv&#10;d25yZXYueG1sUEsFBgAAAAAEAAQA9QAAAIgDAAAAAA==&#10;" path="m,6l,7r1,l1,7r,l1,7,2,6,2,1,1,1r,l1,r,1l,1r,l,6xe" fillcolor="#24282b" stroked="f">
                  <v:path arrowok="t" o:connecttype="custom" o:connectlocs="0,71;0,83;12,83;12,83;12,83;12,83;24,71;24,12;12,12;12,12;12,0;12,12;0,12;0,12;0,71" o:connectangles="0,0,0,0,0,0,0,0,0,0,0,0,0,0,0"/>
                </v:shape>
                <v:shape id="Freeform 90" o:spid="_x0000_s1288" style="position:absolute;left:5755;top:599;width:12;height:72;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7XsgA&#10;AADdAAAADwAAAGRycy9kb3ducmV2LnhtbESPQUvDQBSE74L/YXmCN7upKVJiN0UEoYW22CiKt0f2&#10;JRvMvk2za5L+e1coeBxm5htmtZ5sKwbqfeNYwXyWgCAunW64VvD+9nK3BOEDssbWMSk4k4d1fn21&#10;wky7kY80FKEWEcI+QwUmhC6T0peGLPqZ64ijV7neYoiyr6XucYxw28r7JHmQFhuOCwY7ejZUfhc/&#10;VsH2c9gVx6/F+WAqedqlm/Fjn74qdXszPT2CCDSF//ClvdEK0uViDn9v4hOQ+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cDteyAAAAN0AAAAPAAAAAAAAAAAAAAAAAJgCAABk&#10;cnMvZG93bnJldi54bWxQSwUGAAAAAAQABAD1AAAAjQMAAAAA&#10;" path="m,6r,l1,6r,l1,6r,l1,6,1,1,1,r,l1,,,,,,,1,,6xe" fillcolor="#24282b" stroked="f">
                  <v:path arrowok="t" o:connecttype="custom" o:connectlocs="0,72;0,72;12,72;12,72;12,72;12,72;12,72;12,12;12,0;12,0;12,0;0,0;0,0;0,12;0,72" o:connectangles="0,0,0,0,0,0,0,0,0,0,0,0,0,0,0"/>
                </v:shape>
                <v:shape id="Freeform 91" o:spid="_x0000_s1289" style="position:absolute;left:5755;top:491;width:12;height:72;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lKcgA&#10;AADdAAAADwAAAGRycy9kb3ducmV2LnhtbESPQWvCQBSE7wX/w/IEb3VTI0VSVymCYEGlpqWlt0f2&#10;mQ3Nvk2zaxL/fbcg9DjMzDfMcj3YWnTU+sqxgodpAoK4cLriUsH72/Z+AcIHZI21Y1JwJQ/r1ehu&#10;iZl2PZ+oy0MpIoR9hgpMCE0mpS8MWfRT1xBH7+xaiyHKtpS6xT7CbS1nSfIoLVYcFww2tDFUfOcX&#10;q+Dls9vnp6/59WjO8mef7vqPQ/qq1GQ8PD+BCDSE//CtvdMK0sV8Bn9v4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oqUpyAAAAN0AAAAPAAAAAAAAAAAAAAAAAJgCAABk&#10;cnMvZG93bnJldi54bWxQSwUGAAAAAAQABAD1AAAAjQMAAAAA&#10;" path="m,6r,l,6r1,l1,6r,l1,6,1,r,l1,r,l,,,,,,,6xe" fillcolor="#24282b" stroked="f">
                  <v:path arrowok="t" o:connecttype="custom" o:connectlocs="0,72;0,72;0,72;12,72;12,72;12,72;12,72;12,0;12,0;12,0;12,0;0,0;0,0;0,0;0,72" o:connectangles="0,0,0,0,0,0,0,0,0,0,0,0,0,0,0"/>
                </v:shape>
                <v:shape id="Freeform 92" o:spid="_x0000_s1290" style="position:absolute;left:5755;top:371;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hescA&#10;AADdAAAADwAAAGRycy9kb3ducmV2LnhtbESPQWvCQBSE7wX/w/IEb3XTpohEV2kLglovNRU8PrLP&#10;ZDX7Ns2umvbXu0Khx2FmvmGm887W4kKtN44VPA0TEMSF04ZLBV/54nEMwgdkjbVjUvBDHuaz3sMU&#10;M+2u/EmXbShFhLDPUEEVQpNJ6YuKLPqha4ijd3CtxRBlW0rd4jXCbS2fk2QkLRqOCxU29F5Rcdqe&#10;rYLOfWjzuzBpfnxbrTfrb3na7Q9KDfrd6wREoC78h//aS60gHb+k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nIXrHAAAA3QAAAA8AAAAAAAAAAAAAAAAAmAIAAGRy&#10;cy9kb3ducmV2LnhtbFBLBQYAAAAABAAEAPUAAACMAwAAAAA=&#10;" path="m,6l,7r,l1,7r,l1,7,1,6,1,1r,l1,1,1,,,1r,l,1,,6xe" fillcolor="#24282b" stroked="f">
                  <v:path arrowok="t" o:connecttype="custom" o:connectlocs="0,72;0,84;0,84;12,84;12,84;12,84;12,72;12,12;12,12;12,12;12,0;0,12;0,12;0,12;0,72" o:connectangles="0,0,0,0,0,0,0,0,0,0,0,0,0,0,0"/>
                </v:shape>
                <v:shape id="Freeform 93" o:spid="_x0000_s1291" style="position:absolute;left:5755;top:263;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5DscA&#10;AADdAAAADwAAAGRycy9kb3ducmV2LnhtbESPT2vCQBTE74V+h+UVequbqhSJbkIrCGp78R94fGSf&#10;ydbs25jdauynd4VCj8PM/IaZ5J2txZlabxwreO0lIIgLpw2XCrab2csIhA/IGmvHpOBKHvLs8WGC&#10;qXYXXtF5HUoRIexTVFCF0KRS+qIii77nGuLoHVxrMUTZllK3eIlwW8t+krxJi4bjQoUNTSsqjusf&#10;q6Bzn9r8zsxg8/2xWH4tT/K42x+Uen7q3scgAnXhP/zXnmsFg9FwCPc38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OuQ7HAAAA3QAAAA8AAAAAAAAAAAAAAAAAmAIAAGRy&#10;cy9kb3ducmV2LnhtbFBLBQYAAAAABAAEAPUAAACMAwAAAAA=&#10;" path="m,6l,7r,l1,7r,l1,7,1,6,1,1,1,r,l1,,,,,,,1,,6xe" fillcolor="#24282b" stroked="f">
                  <v:path arrowok="t" o:connecttype="custom" o:connectlocs="0,72;0,84;0,84;12,84;12,84;12,84;12,72;12,12;12,0;12,0;12,0;0,0;0,0;0,12;0,72" o:connectangles="0,0,0,0,0,0,0,0,0,0,0,0,0,0,0"/>
                </v:shape>
                <v:shape id="Freeform 94" o:spid="_x0000_s1292" style="position:absolute;left:5755;top:156;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clccA&#10;AADdAAAADwAAAGRycy9kb3ducmV2LnhtbESPQWsCMRSE74L/ITyhN81aW5HVKFYQWvWittDjY/Pc&#10;jW5e1k2qq7++EQo9DjPzDTOZNbYUF6q9cayg30tAEGdOG84VfO6X3REIH5A1lo5JwY08zKbt1gRT&#10;7a68pcsu5CJC2KeooAihSqX0WUEWfc9VxNE7uNpiiLLOpa7xGuG2lM9JMpQWDceFAitaFJSddj9W&#10;QePW2tyXZrA/vn2sNquzPH19H5R66jTzMYhATfgP/7XftYLB6OUVHm/iE5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CHJXHAAAA3QAAAA8AAAAAAAAAAAAAAAAAmAIAAGRy&#10;cy9kb3ducmV2LnhtbFBLBQYAAAAABAAEAPUAAACMAwAAAAA=&#10;" path="m,6r,l,7r1,l1,7,1,6r,l1,1,1,r,l1,,,,,,,1,,6xe" fillcolor="#24282b" stroked="f">
                  <v:path arrowok="t" o:connecttype="custom" o:connectlocs="0,72;0,72;0,84;12,84;12,84;12,72;12,72;12,12;12,0;12,0;12,0;0,0;0,0;0,12;0,72" o:connectangles="0,0,0,0,0,0,0,0,0,0,0,0,0,0,0"/>
                </v:shape>
                <v:shape id="Freeform 95" o:spid="_x0000_s1293" style="position:absolute;left:5755;top:72;width:12;height:48;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DKMYA&#10;AADdAAAADwAAAGRycy9kb3ducmV2LnhtbESPT2sCMRTE74V+h/AKvRRN7B+R1SjSUtibuu3B42Pz&#10;3KxuXrabVHe/vREKPQ4z8xtmsepdI87UhdqzhslYgSAuvam50vD99TmagQgR2WDjmTQMFGC1vL9b&#10;YGb8hXd0LmIlEoRDhhpsjG0mZSgtOQxj3xIn7+A7hzHJrpKmw0uCu0Y+KzWVDmtOCxZberdUnopf&#10;pyG3e6t2Tz+V3+QfqIayOG7fBq0fH/r1HESkPv6H/9q50fAye53C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EDKMYAAADdAAAADwAAAAAAAAAAAAAAAACYAgAAZHJz&#10;L2Rvd25yZXYueG1sUEsFBgAAAAAEAAQA9QAAAIsDAAAAAA==&#10;" path="m,4r,l,4r1,l1,4r,l1,4,1,1r,l1,1,1,,,1r,l,1,,4xe" fillcolor="#24282b" stroked="f">
                  <v:path arrowok="t" o:connecttype="custom" o:connectlocs="0,48;0,48;0,48;12,48;12,48;12,48;12,48;12,12;12,12;12,12;12,0;0,12;0,12;0,12;0,48" o:connectangles="0,0,0,0,0,0,0,0,0,0,0,0,0,0,0"/>
                </v:shape>
                <v:shape id="Freeform 96" o:spid="_x0000_s1294" style="position:absolute;left:3412;top:3581;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neccA&#10;AADdAAAADwAAAGRycy9kb3ducmV2LnhtbESPQWsCMRSE74L/ITyhN81aS5XVKFYQWvWittDjY/Pc&#10;jW5e1k2qq7++EQo9DjPzDTOZNbYUF6q9cayg30tAEGdOG84VfO6X3REIH5A1lo5JwY08zKbt1gRT&#10;7a68pcsu5CJC2KeooAihSqX0WUEWfc9VxNE7uNpiiLLOpa7xGuG2lM9J8iotGo4LBVa0KCg77X6s&#10;gsattbkvzWB/fPtYbVZnefr6Pij11GnmYxCBmvAf/mu/awWD0csQHm/iE5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cJ3nHAAAA3QAAAA8AAAAAAAAAAAAAAAAAmAIAAGRy&#10;cy9kb3ducmV2LnhtbFBLBQYAAAAABAAEAPUAAACMAwAAAAA=&#10;" path="m,6l,7r,l,7r1,l1,7,1,6,1,1r,l1,1,,,,1r,l,1,,6xe" fillcolor="#24282b" stroked="f">
                  <v:path arrowok="t" o:connecttype="custom" o:connectlocs="0,72;0,84;0,84;0,84;12,84;12,84;12,72;12,12;12,12;12,12;0,0;0,12;0,12;0,12;0,72" o:connectangles="0,0,0,0,0,0,0,0,0,0,0,0,0,0,0"/>
                </v:shape>
                <v:shape id="Freeform 97" o:spid="_x0000_s1295" style="position:absolute;left:3412;top:3473;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zC8MA&#10;AADdAAAADwAAAGRycy9kb3ducmV2LnhtbERPy2oCMRTdF/oP4Rbc1Yy1iIxGsQXB18YXuLxMrjPR&#10;yc10EnXq15uF4PJw3sNxY0txpdobxwo67QQEcea04VzBbjv97IPwAVlj6ZgU/JOH8ej9bYipdjde&#10;03UTchFD2KeooAihSqX0WUEWfdtVxJE7utpiiLDOpa7xFsNtKb+SpCctGo4NBVb0W1B23lysgsYt&#10;tblPTXd7+pkvVos/ed4fjkq1PprJAESgJrzET/dMK+j2v+Pc+CY+AT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OzC8MAAADdAAAADwAAAAAAAAAAAAAAAACYAgAAZHJzL2Rv&#10;d25yZXYueG1sUEsFBgAAAAAEAAQA9QAAAIgDAAAAAA==&#10;" path="m,6l,7r,l,7r1,l1,7,1,6,1,1,1,r,l,,,,,,,1,,6xe" fillcolor="#24282b" stroked="f">
                  <v:path arrowok="t" o:connecttype="custom" o:connectlocs="0,72;0,84;0,84;0,84;12,84;12,84;12,72;12,12;12,0;12,0;0,0;0,0;0,0;0,12;0,72" o:connectangles="0,0,0,0,0,0,0,0,0,0,0,0,0,0,0"/>
                </v:shape>
                <v:shape id="Freeform 98" o:spid="_x0000_s1296" style="position:absolute;left:3412;top:3366;width:12;height:83;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WkMcA&#10;AADdAAAADwAAAGRycy9kb3ducmV2LnhtbESPT2sCMRTE70K/Q3gFb27WWsSuRmkLgv8u1RY8PjbP&#10;3ejmZd1E3fbTm0Khx2FmfsNMZq2txJUabxwr6CcpCOLcacOFgs/dvDcC4QOyxsoxKfgmD7PpQ2eC&#10;mXY3/qDrNhQiQthnqKAMoc6k9HlJFn3iauLoHVxjMUTZFFI3eItwW8mnNB1Ki4bjQok1vZeUn7YX&#10;q6B1a21+5mawO74tV5vVWZ6+9geluo/t6xhEoDb8h//aC61gMHp+gd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PFpDHAAAA3QAAAA8AAAAAAAAAAAAAAAAAmAIAAGRy&#10;cy9kb3ducmV2LnhtbFBLBQYAAAAABAAEAPUAAACMAwAAAAA=&#10;" path="m,6r,l,7r,l1,7,1,6r,l1,1,1,r,l,,,,,,,1,,6xe" fillcolor="#24282b" stroked="f">
                  <v:path arrowok="t" o:connecttype="custom" o:connectlocs="0,71;0,71;0,83;0,83;12,83;12,71;12,71;12,12;12,0;12,0;0,0;0,0;0,0;0,12;0,71" o:connectangles="0,0,0,0,0,0,0,0,0,0,0,0,0,0,0"/>
                </v:shape>
                <v:shape id="Freeform 99" o:spid="_x0000_s1297" style="position:absolute;left:3412;top:3258;width:12;height:72;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IGMUA&#10;AADdAAAADwAAAGRycy9kb3ducmV2LnhtbERPXWvCMBR9H+w/hDvwbaZbN5HOKGMwUHCi3VD2dmmu&#10;TVlzU5vY1n9vHgY+Hs73bDHYWnTU+sqxgqdxAoK4cLriUsHP9+fjFIQPyBprx6TgQh4W8/u7GWba&#10;9byjLg+liCHsM1RgQmgyKX1hyKIfu4Y4ckfXWgwRtqXULfYx3NbyOUkm0mLFscFgQx+Gir/8bBWs&#10;Dt063/2+XDbmKE/rdNnvv9KtUqOH4f0NRKAh3MT/7qVWkE5f4/74Jj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QgYxQAAAN0AAAAPAAAAAAAAAAAAAAAAAJgCAABkcnMv&#10;ZG93bnJldi54bWxQSwUGAAAAAAQABAD1AAAAigMAAAAA&#10;" path="m,6r,l,6r,l1,6r,l1,6,1,r,l1,,,,,,,,,,,6xe" fillcolor="#24282b" stroked="f">
                  <v:path arrowok="t" o:connecttype="custom" o:connectlocs="0,72;0,72;0,72;0,72;12,72;12,72;12,72;12,0;12,0;12,0;0,0;0,0;0,0;0,0;0,72" o:connectangles="0,0,0,0,0,0,0,0,0,0,0,0,0,0,0"/>
                </v:shape>
                <v:shape id="Freeform 100" o:spid="_x0000_s1298" style="position:absolute;left:3412;top:3138;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S8cA&#10;AADdAAAADwAAAGRycy9kb3ducmV2LnhtbESPT2vCQBTE70K/w/IK3nRjpSLRTWgLglUv/gOPj+wz&#10;2Zp9m2a3mvrpu4VCj8PM/IaZ552txZVabxwrGA0TEMSF04ZLBYf9YjAF4QOyxtoxKfgmD3n20Jtj&#10;qt2Nt3TdhVJECPsUFVQhNKmUvqjIoh+6hjh6Z9daDFG2pdQt3iLc1vIpSSbSouG4UGFDbxUVl92X&#10;VdC5tTb3hRnvP17fV5vVp7wcT2el+o/dywxEoC78h//aS61gPH0ewe+b+ARk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gjEvHAAAA3QAAAA8AAAAAAAAAAAAAAAAAmAIAAGRy&#10;cy9kb3ducmV2LnhtbFBLBQYAAAAABAAEAPUAAACMAwAAAAA=&#10;" path="m,6l,7r,l,7r1,l1,7,1,6,1,1r,l1,1,,,,1r,l,1,,6xe" fillcolor="#24282b" stroked="f">
                  <v:path arrowok="t" o:connecttype="custom" o:connectlocs="0,72;0,84;0,84;0,84;12,84;12,84;12,72;12,12;12,12;12,12;0,0;0,12;0,12;0,12;0,72" o:connectangles="0,0,0,0,0,0,0,0,0,0,0,0,0,0,0"/>
                </v:shape>
                <v:shape id="Freeform 101" o:spid="_x0000_s1299" style="position:absolute;left:3412;top:3030;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PMYA&#10;AADdAAAADwAAAGRycy9kb3ducmV2LnhtbESPT2sCMRTE74LfITyhN82qtMhqFC0I1fbiP/D42Dx3&#10;o5uX7Sbqtp++KQgeh5n5DTOZNbYUN6q9cayg30tAEGdOG84V7HfL7giED8gaS8ek4Ic8zKbt1gRT&#10;7e68ods25CJC2KeooAihSqX0WUEWfc9VxNE7udpiiLLOpa7xHuG2lIMkeZMWDceFAit6Lyi7bK9W&#10;QeM+tfldmuHuvFitv9bf8nI4npR66TTzMYhATXiGH+0PrWA4eh3A/5v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SPMYAAADdAAAADwAAAAAAAAAAAAAAAACYAgAAZHJz&#10;L2Rvd25yZXYueG1sUEsFBgAAAAAEAAQA9QAAAIsDAAAAAA==&#10;" path="m,6l,7r,l,7r,l1,7,1,6,1,1,1,,,,,,,,,,,1,,6xe" fillcolor="#24282b" stroked="f">
                  <v:path arrowok="t" o:connecttype="custom" o:connectlocs="0,72;0,84;0,84;0,84;0,84;12,84;12,72;12,12;12,0;0,0;0,0;0,0;0,0;0,12;0,72" o:connectangles="0,0,0,0,0,0,0,0,0,0,0,0,0,0,0"/>
                </v:shape>
                <v:shape id="Freeform 102" o:spid="_x0000_s1300" style="position:absolute;left:3412;top:2922;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63p8cA&#10;AADdAAAADwAAAGRycy9kb3ducmV2LnhtbESPQWvCQBSE7wX/w/IEb3XThopEV2kLglovNRU8PrLP&#10;ZDX7Ns2umvbXu0Khx2FmvmGm887W4kKtN44VPA0TEMSF04ZLBV/54nEMwgdkjbVjUvBDHuaz3sMU&#10;M+2u/EmXbShFhLDPUEEVQpNJ6YuKLPqha4ijd3CtxRBlW0rd4jXCbS2fk2QkLRqOCxU29F5Rcdqe&#10;rYLOfWjzuzBpfnxbrTfrb3na7Q9KDfrd6wREoC78h//aS60gHb+k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t6fHAAAA3QAAAA8AAAAAAAAAAAAAAAAAmAIAAGRy&#10;cy9kb3ducmV2LnhtbFBLBQYAAAAABAAEAPUAAACMAwAAAAA=&#10;" path="m,6r,l,7r,l,7,1,6r,l1,1,1,,,,,,,,,,,1,,6xe" fillcolor="#24282b" stroked="f">
                  <v:path arrowok="t" o:connecttype="custom" o:connectlocs="0,72;0,72;0,84;0,84;0,84;12,72;12,72;12,12;12,0;0,0;0,0;0,0;0,0;0,12;0,72" o:connectangles="0,0,0,0,0,0,0,0,0,0,0,0,0,0,0"/>
                </v:shape>
                <v:shape id="Freeform 103" o:spid="_x0000_s1301" style="position:absolute;left:3412;top:2815;width:12;height:72;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4OG8gA&#10;AADdAAAADwAAAGRycy9kb3ducmV2LnhtbESPQUvDQBSE74L/YXmCN7vRVCkx21IKQoVW2iiKt0f2&#10;JRvMvo3ZNUn/fVcQPA4z8w2TrybbioF63zhWcDtLQBCXTjdcK3h7fbpZgPABWWPrmBScyMNqeXmR&#10;Y6bdyEcailCLCGGfoQITQpdJ6UtDFv3MdcTRq1xvMUTZ11L3OEa4beVdkjxIiw3HBYMdbQyVX8WP&#10;VfD8MeyK4+f89GIq+b1Lt+P7Pj0odX01rR9BBJrCf/ivvdUK0sX9HH7fxCcgl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3g4byAAAAN0AAAAPAAAAAAAAAAAAAAAAAJgCAABk&#10;cnMvZG93bnJldi54bWxQSwUGAAAAAAQABAD1AAAAjQMAAAAA&#10;" path="m,6r,l,6r,l,6r1,l1,6,1,r,l,,,,,,,,,,,6xe" fillcolor="#24282b" stroked="f">
                  <v:path arrowok="t" o:connecttype="custom" o:connectlocs="0,72;0,72;0,72;0,72;0,72;12,72;12,72;12,0;12,0;0,0;0,0;0,0;0,0;0,0;0,72" o:connectangles="0,0,0,0,0,0,0,0,0,0,0,0,0,0,0"/>
                </v:shape>
                <v:shape id="Freeform 104" o:spid="_x0000_s1302" style="position:absolute;left:3400;top:2695;width:24;height:84;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OisUA&#10;AADdAAAADwAAAGRycy9kb3ducmV2LnhtbESPQWvCQBSE74L/YXlCb2ajkhKiaxClUNqLte39mX1N&#10;0mTfptlVk3/vFgo9DjPzDbPJB9OKK/WutqxgEcUgiAuray4VfLw/zVMQziNrbC2TgpEc5NvpZIOZ&#10;tjd+o+vJlyJA2GWooPK+y6R0RUUGXWQ74uB92d6gD7Ivpe7xFuCmlcs4fpQGaw4LFXa0r6hoThej&#10;QDZcnz9/vl/G11QfDxc7lslqr9TDbNitQXga/H/4r/2sFazSJIHfN+E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M6KxQAAAN0AAAAPAAAAAAAAAAAAAAAAAJgCAABkcnMv&#10;ZG93bnJldi54bWxQSwUGAAAAAAQABAD1AAAAigMAAAAA&#10;" path="m1,6r,1l1,7r,l1,7r1,l2,6,2,1r,l1,1,1,r,1l1,1,,1,1,6xe" fillcolor="#24282b" stroked="f">
                  <v:path arrowok="t" o:connecttype="custom" o:connectlocs="12,72;12,84;12,84;12,84;12,84;24,84;24,72;24,12;24,12;12,12;12,0;12,12;12,12;0,12;12,72" o:connectangles="0,0,0,0,0,0,0,0,0,0,0,0,0,0,0"/>
                </v:shape>
                <v:shape id="Freeform 105" o:spid="_x0000_s1303" style="position:absolute;left:3400;top:2587;width:24;height:84;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JQ/cQA&#10;AADdAAAADwAAAGRycy9kb3ducmV2LnhtbESPT4vCMBTE78J+h/AWvGm6ilKqURYXQfTiv72/bZ5t&#10;1+alNlHbb28EweMwM79hpvPGlOJGtSssK/jqRyCIU6sLzhQcD8teDMJ5ZI2lZVLQkoP57KMzxUTb&#10;O+/otveZCBB2CSrIva8SKV2ak0HXtxVx8E62NuiDrDOpa7wHuCnlIIrG0mDBYSHHihY5pef91SiQ&#10;Zy7+fi//63YT6+3P1bbZaLhQqvvZfE9AeGr8O/xqr7SCYTwaw/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UP3EAAAA3QAAAA8AAAAAAAAAAAAAAAAAmAIAAGRycy9k&#10;b3ducmV2LnhtbFBLBQYAAAAABAAEAPUAAACJAwAAAAA=&#10;" path="m,6l1,7r,l1,7r,l2,7,2,6,2,1r,l1,r,l1,r,1l,1,,6xe" fillcolor="#24282b" stroked="f">
                  <v:path arrowok="t" o:connecttype="custom" o:connectlocs="0,72;12,84;12,84;12,84;12,84;24,84;24,72;24,12;24,12;12,0;12,0;12,0;12,12;0,12;0,72" o:connectangles="0,0,0,0,0,0,0,0,0,0,0,0,0,0,0"/>
                </v:shape>
                <v:shape id="Freeform 106" o:spid="_x0000_s1304" style="position:absolute;left:3400;top:2479;width:24;height:84;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nVcUA&#10;AADdAAAADwAAAGRycy9kb3ducmV2LnhtbESPT2vCQBTE74LfYXmCN92otMToKmIpSL34p70/s69J&#10;avZtzK6afHtXKHgcZuY3zHzZmFLcqHaFZQWjYQSCOLW64EzB9/FzEINwHlljaZkUtORgueh25pho&#10;e+c93Q4+EwHCLkEFufdVIqVLczLohrYiDt6vrQ36IOtM6hrvAW5KOY6id2mw4LCQY0XrnNLz4WoU&#10;yDMXp5/L31e7jfXu42rb7G2yVqrfa1YzEJ4a/wr/tzdawWQaT+H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OdVxQAAAN0AAAAPAAAAAAAAAAAAAAAAAJgCAABkcnMv&#10;ZG93bnJldi54bWxQSwUGAAAAAAQABAD1AAAAigMAAAAA&#10;" path="m,6r1,l1,7r,l1,7,2,6r,l2,1,2,,1,r,l1,r,l,1,,6xe" fillcolor="#24282b" stroked="f">
                  <v:path arrowok="t" o:connecttype="custom" o:connectlocs="0,72;12,72;12,84;12,84;12,84;24,72;24,72;24,12;24,0;12,0;12,0;12,0;12,0;0,12;0,72" o:connectangles="0,0,0,0,0,0,0,0,0,0,0,0,0,0,0"/>
                </v:shape>
                <v:shape id="Freeform 107" o:spid="_x0000_s1305" style="position:absolute;left:3400;top:2371;width:24;height:72;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caMMA&#10;AADdAAAADwAAAGRycy9kb3ducmV2LnhtbERPTWvCQBC9F/wPyxS81Y2KxaSu0gqiYFEbC16H7JgE&#10;s7Mhuybx37uHQo+P971Y9aYSLTWutKxgPIpAEGdWl5wr+D1v3uYgnEfWWFkmBQ9ysFoOXhaYaNvx&#10;D7Wpz0UIYZeggsL7OpHSZQUZdCNbEwfuahuDPsAml7rBLoSbSk6i6F0aLDk0FFjTuqDslt6NglNX&#10;XrZpvIvHsy/cfJ8v13Z/OCo1fO0/P0B46v2/+M+90wqmcRz2hzfh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dcaMMAAADdAAAADwAAAAAAAAAAAAAAAACYAgAAZHJzL2Rv&#10;d25yZXYueG1sUEsFBgAAAAAEAAQA9QAAAIgDAAAAAA==&#10;" path="m,6r1,l1,6r,l1,6r1,l2,6,2,r,l1,r,l1,r,l,,,6xe" fillcolor="#24282b" stroked="f">
                  <v:path arrowok="t" o:connecttype="custom" o:connectlocs="0,72;12,72;12,72;12,72;12,72;24,72;24,72;24,0;24,0;12,0;12,0;12,0;12,0;0,0;0,72" o:connectangles="0,0,0,0,0,0,0,0,0,0,0,0,0,0,0"/>
                </v:shape>
                <v:shape id="Freeform 108" o:spid="_x0000_s1306" style="position:absolute;left:3400;top:2264;width:24;height:72;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v588cA&#10;AADdAAAADwAAAGRycy9kb3ducmV2LnhtbESPQWvCQBSE74L/YXlCb3WTSsVEV2kFqdCibRS8PrLP&#10;JDT7NmS3Sfrvu0LB4zAz3zCrzWBq0VHrKssK4mkEgji3uuJCwfm0e1yAcB5ZY22ZFPySg816PFph&#10;qm3PX9RlvhABwi5FBaX3TSqly0sy6Ka2IQ7e1bYGfZBtIXWLfYCbWj5F0VwarDgslNjQtqT8O/sx&#10;Cj776vKWJfskfn7F3cfpcu3eD0elHibDyxKEp8Hfw//tvVYwS5IYbm/C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b+fPHAAAA3QAAAA8AAAAAAAAAAAAAAAAAmAIAAGRy&#10;cy9kb3ducmV2LnhtbFBLBQYAAAAABAAEAPUAAACMAwAAAAA=&#10;" path="m,5l1,6r,l1,6r,l2,6,2,5,2,r,l1,r,l1,r,l,,,5xe" fillcolor="#24282b" stroked="f">
                  <v:path arrowok="t" o:connecttype="custom" o:connectlocs="0,60;12,72;12,72;12,72;12,72;24,72;24,60;24,0;24,0;12,0;12,0;12,0;12,0;0,0;0,60" o:connectangles="0,0,0,0,0,0,0,0,0,0,0,0,0,0,0"/>
                </v:shape>
                <v:shape id="Freeform 109" o:spid="_x0000_s1307" style="position:absolute;left:3400;top:2144;width:24;height:84;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j+cYA&#10;AADdAAAADwAAAGRycy9kb3ducmV2LnhtbESPQWvCQBSE74L/YXmCN93UUNHUVUpEkHppbXt/zb4m&#10;qdm36e6qyb93C0KPw8x8w6w2nWnEhZyvLSt4mCYgiAuray4VfLzvJgsQPiBrbCyTgp48bNbDwQoz&#10;ba/8RpdjKEWEsM9QQRVCm0npi4oM+qltiaP3bZ3BEKUrpXZ4jXDTyFmSzKXBmuNChS3lFRWn49ko&#10;kCeuvz5/f176w0K/bs+2Lx/TXKnxqHt+AhGoC//he3uvFaTL5Qz+3s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Hj+cYAAADdAAAADwAAAAAAAAAAAAAAAACYAgAAZHJz&#10;L2Rvd25yZXYueG1sUEsFBgAAAAAEAAQA9QAAAIsDAAAAAA==&#10;" path="m,6l1,7r,l1,7r,l2,7,2,6,2,1r,l1,r,l1,r,1l,1,,6xe" fillcolor="#24282b" stroked="f">
                  <v:path arrowok="t" o:connecttype="custom" o:connectlocs="0,72;12,84;12,84;12,84;12,84;24,84;24,72;24,12;24,12;12,0;12,0;12,0;12,12;0,12;0,72" o:connectangles="0,0,0,0,0,0,0,0,0,0,0,0,0,0,0"/>
                </v:shape>
                <v:shape id="Freeform 110" o:spid="_x0000_s1308" style="position:absolute;left:3400;top:2036;width:24;height:84;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1GYsYA&#10;AADdAAAADwAAAGRycy9kb3ducmV2LnhtbESPQWvCQBSE70L/w/IK3nRTgxJjNlIsBbGXatv7M/ua&#10;pGbfxuyqyb/vFoQeh5n5hsnWvWnElTpXW1bwNI1AEBdW11wq+Px4nSQgnEfW2FgmBQM5WOcPowxT&#10;bW+8p+vBlyJA2KWooPK+TaV0RUUG3dS2xMH7tp1BH2RXSt3hLcBNI2dRtJAGaw4LFba0qag4HS5G&#10;gTxxffw6/+yGt0S/v1zsUM7jjVLjx/55BcJT7//D9/ZWK4iXyxj+3o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1GYsYAAADdAAAADwAAAAAAAAAAAAAAAACYAgAAZHJz&#10;L2Rvd25yZXYueG1sUEsFBgAAAAAEAAQA9QAAAIsDAAAAAA==&#10;" path="m,6r1,l1,7r,l1,7,2,6r,l2,1,2,,1,r,l1,r,l,1,,6xe" fillcolor="#24282b" stroked="f">
                  <v:path arrowok="t" o:connecttype="custom" o:connectlocs="0,72;12,72;12,84;12,84;12,84;24,72;24,72;24,12;24,0;12,0;12,0;12,0;12,0;0,12;0,72" o:connectangles="0,0,0,0,0,0,0,0,0,0,0,0,0,0,0"/>
                </v:shape>
                <v:shape id="Freeform 111" o:spid="_x0000_s1309" style="position:absolute;left:3400;top:1928;width:24;height:72;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aa8cA&#10;AADdAAAADwAAAGRycy9kb3ducmV2LnhtbESPQWvCQBSE70L/w/IK3upGbUuTuooKomBpaxS8PrLP&#10;JDT7NmTXJP33bqHgcZiZb5jZojeVaKlxpWUF41EEgjizuuRcwem4eXoD4TyyxsoyKfglB4v5w2CG&#10;ibYdH6hNfS4ChF2CCgrv60RKlxVk0I1sTRy8i20M+iCbXOoGuwA3lZxE0as0WHJYKLCmdUHZT3o1&#10;Cr678rxN4108flnh5uN4vrT7zy+lho/98h2Ep97fw//tnVYwjeNn+HsTn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sWmvHAAAA3QAAAA8AAAAAAAAAAAAAAAAAmAIAAGRy&#10;cy9kb3ducmV2LnhtbFBLBQYAAAAABAAEAPUAAACMAwAAAAA=&#10;" path="m,6r1,l1,6r,l1,6r,l2,6,2,,1,r,l1,r,l1,,,,,6xe" fillcolor="#24282b" stroked="f">
                  <v:path arrowok="t" o:connecttype="custom" o:connectlocs="0,72;12,72;12,72;12,72;12,72;12,72;24,72;24,0;12,0;12,0;12,0;12,0;12,0;0,0;0,72" o:connectangles="0,0,0,0,0,0,0,0,0,0,0,0,0,0,0"/>
                </v:shape>
                <v:shape id="Freeform 112" o:spid="_x0000_s1310" style="position:absolute;left:3400;top:1821;width:24;height:7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8McA&#10;AADdAAAADwAAAGRycy9kb3ducmV2LnhtbESP3WrCQBSE7wu+w3KE3unGFksTXUULoqD0Jxa8PWSP&#10;STB7NmTXJL69WxB6OczMN8x82ZtKtNS40rKCyTgCQZxZXXKu4Pe4Gb2DcB5ZY2WZFNzIwXIxeJpj&#10;om3HP9SmPhcBwi5BBYX3dSKlywoy6Ma2Jg7e2TYGfZBNLnWDXYCbSr5E0Zs0WHJYKLCmj4KyS3o1&#10;Cr678rRN4108ma5xcziezu3+80up52G/moHw1Pv/8KO90wpe43gKf2/C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g//DHAAAA3QAAAA8AAAAAAAAAAAAAAAAAmAIAAGRy&#10;cy9kb3ducmV2LnhtbFBLBQYAAAAABAAEAPUAAACMAwAAAAA=&#10;" path="m,6r1,l1,6r,l1,6r,l2,6,2,,1,r,l1,r,l1,,,,,6xe" fillcolor="#24282b" stroked="f">
                  <v:path arrowok="t" o:connecttype="custom" o:connectlocs="0,71;12,71;12,71;12,71;12,71;12,71;24,71;24,0;12,0;12,0;12,0;12,0;12,0;0,0;0,71" o:connectangles="0,0,0,0,0,0,0,0,0,0,0,0,0,0,0"/>
                </v:shape>
                <v:shape id="Freeform 113" o:spid="_x0000_s1311" style="position:absolute;left:3400;top:1701;width:24;height:84;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l+sQA&#10;AADdAAAADwAAAGRycy9kb3ducmV2LnhtbESPQYvCMBSE74L/ITxhb5quomg1iigLohd11/uzebZd&#10;m5faRG3//WZB8DjMzDfMbFGbQjyocrllBZ+9CARxYnXOqYKf76/uGITzyBoLy6SgIQeLebs1w1jb&#10;Jx/ocfSpCBB2MSrIvC9jKV2SkUHXsyVx8C62MuiDrFKpK3wGuClkP4pG0mDOYSHDklYZJdfj3SiQ&#10;V87Pp9vvttmN9X59t006HKyU+ujUyykIT7V/h1/tjVYwmExG8P8mP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a5frEAAAA3QAAAA8AAAAAAAAAAAAAAAAAmAIAAGRycy9k&#10;b3ducmV2LnhtbFBLBQYAAAAABAAEAPUAAACJAwAAAAA=&#10;" path="m,6l1,7r,l1,7r,l1,7,2,6,2,1,1,1,1,r,l1,,,1r,l,6xe" fillcolor="#24282b" stroked="f">
                  <v:path arrowok="t" o:connecttype="custom" o:connectlocs="0,72;12,84;12,84;12,84;12,84;12,84;24,72;24,12;12,12;12,0;12,0;12,0;0,12;0,12;0,72" o:connectangles="0,0,0,0,0,0,0,0,0,0,0,0,0,0,0"/>
                </v:shape>
                <v:shape id="Freeform 114" o:spid="_x0000_s1312" style="position:absolute;left:3400;top:1593;width:24;height:84;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AYcYA&#10;AADdAAAADwAAAGRycy9kb3ducmV2LnhtbESPQWvCQBSE74L/YXmCN91YqZo0q4hSKO2l1fb+mn0m&#10;0ezbNLtq8u+7guBxmJlvmHTVmkpcqHGlZQWTcQSCOLO65FzB9/51tADhPLLGyjIp6MjBatnvpZho&#10;e+Uvuux8LgKEXYIKCu/rREqXFWTQjW1NHLyDbQz6IJtc6gavAW4q+RRFM2mw5LBQYE2bgrLT7mwU&#10;yBOXvz9/x/fuY6E/t2fb5c/TjVLDQbt+AeGp9Y/wvf2mFUzjeA6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ZAYcYAAADdAAAADwAAAAAAAAAAAAAAAACYAgAAZHJz&#10;L2Rvd25yZXYueG1sUEsFBgAAAAAEAAQA9QAAAIsDAAAAAA==&#10;" path="m,6r,l1,7r,l1,7,1,6r1,l2,1,1,r,l1,r,l,,,1,,6xe" fillcolor="#24282b" stroked="f">
                  <v:path arrowok="t" o:connecttype="custom" o:connectlocs="0,72;0,72;12,84;12,84;12,84;12,72;24,72;24,12;12,0;12,0;12,0;12,0;0,0;0,12;0,72" o:connectangles="0,0,0,0,0,0,0,0,0,0,0,0,0,0,0"/>
                </v:shape>
                <v:shape id="Freeform 115" o:spid="_x0000_s1313" style="position:absolute;left:3400;top:1485;width:24;height:84;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UE8IA&#10;AADdAAAADwAAAGRycy9kb3ducmV2LnhtbERPTYvCMBC9C/6HMMLeNFVRtGsUURaW9aLd9T42s221&#10;mdQmavvvzUHw+Hjfi1VjSnGn2hWWFQwHEQji1OqCMwV/v1/9GQjnkTWWlklBSw5Wy25ngbG2Dz7Q&#10;PfGZCCHsYlSQe1/FUro0J4NuYCviwP3b2qAPsM6krvERwk0pR1E0lQYLDg05VrTJKb0kN6NAXrg4&#10;Ha/nn3Y30/vtzbbZZLxR6qPXrD9BeGr8W/xyf2sF4/k8zA1vw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SdQTwgAAAN0AAAAPAAAAAAAAAAAAAAAAAJgCAABkcnMvZG93&#10;bnJldi54bWxQSwUGAAAAAAQABAD1AAAAhwMAAAAA&#10;" path="m,6r,l1,7r,l1,7,1,6r1,l2,1,1,r,l1,r,l,,,1,,6xe" fillcolor="#24282b" stroked="f">
                  <v:path arrowok="t" o:connecttype="custom" o:connectlocs="0,72;0,72;12,84;12,84;12,84;12,72;24,72;24,12;12,0;12,0;12,0;12,0;0,0;0,12;0,72" o:connectangles="0,0,0,0,0,0,0,0,0,0,0,0,0,0,0"/>
                </v:shape>
                <v:shape id="Freeform 116" o:spid="_x0000_s1314" style="position:absolute;left:3400;top:1377;width:24;height:72;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19ccA&#10;AADdAAAADwAAAGRycy9kb3ducmV2LnhtbESPQWvCQBSE74X+h+UVvNWNlZZudJVWkAqKbaPg9ZF9&#10;JqHZtyG7JvHfu4VCj8PMfMPMl4OtRUetrxxrmIwTEMS5MxUXGo6H9eMrCB+QDdaOScOVPCwX93dz&#10;TI3r+Zu6LBQiQtinqKEMoUml9HlJFv3YNcTRO7vWYoiyLaRpsY9wW8unJHmRFiuOCyU2tCop/8ku&#10;VsNXX50+MrVRk+d3XO8Op3O33X9qPXoY3mYgAg3hP/zX3hgNU6UU/L6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t9fXHAAAA3QAAAA8AAAAAAAAAAAAAAAAAmAIAAGRy&#10;cy9kb3ducmV2LnhtbFBLBQYAAAAABAAEAPUAAACMAwAAAAA=&#10;" path="m,6r,l1,6r,l1,6r,l2,6,2,,1,r,l1,r,l,,,,,6xe" fillcolor="#24282b" stroked="f">
                  <v:path arrowok="t" o:connecttype="custom" o:connectlocs="0,72;0,72;12,72;12,72;12,72;12,72;24,72;24,0;12,0;12,0;12,0;12,0;0,0;0,0;0,72" o:connectangles="0,0,0,0,0,0,0,0,0,0,0,0,0,0,0"/>
                </v:shape>
                <v:shape id="Freeform 117" o:spid="_x0000_s1315" style="position:absolute;left:3400;top:1258;width:24;height:83;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ap8MA&#10;AADdAAAADwAAAGRycy9kb3ducmV2LnhtbERPz0/CMBS+k/A/NI/EG7SiEjLWEYIxMXqRKffH+tgm&#10;6+tcC2z/vT2QcPzy/U7XvW3EhTpfO9bwOFMgiAtnai41/Hy/TZcgfEA22DgmDQN5WGfjUYqJcVfe&#10;0SUPpYgh7BPUUIXQJlL6oiKLfuZa4sgdXWcxRNiV0nR4jeG2kXOlFtJizbGhwpa2FRWn/Gw1yBPX&#10;h/3f78fwuTRfr2c3lC9PW60fJv1mBSJQH+7im/vdaHhWKu6Pb+IT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Uap8MAAADdAAAADwAAAAAAAAAAAAAAAACYAgAAZHJzL2Rv&#10;d25yZXYueG1sUEsFBgAAAAAEAAQA9QAAAIgDAAAAAA==&#10;" path="m,6l,7r1,l1,7r,l1,7,2,6,2,1,1,1r,l1,r,1l,1r,l,6xe" fillcolor="#24282b" stroked="f">
                  <v:path arrowok="t" o:connecttype="custom" o:connectlocs="0,71;0,83;12,83;12,83;12,83;12,83;24,71;24,12;12,12;12,12;12,0;12,12;0,12;0,12;0,71" o:connectangles="0,0,0,0,0,0,0,0,0,0,0,0,0,0,0"/>
                </v:shape>
                <v:shape id="Freeform 118" o:spid="_x0000_s1316" style="position:absolute;left:3400;top:1150;width:24;height:84;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m/PMUA&#10;AADdAAAADwAAAGRycy9kb3ducmV2LnhtbESPT2sCMRTE7wW/Q3iCt5r4p0VWo4giiL1Y296fm+fu&#10;6uZl3UTd/faNUOhxmJnfMLNFY0txp9oXjjUM+goEcepMwZmG76/N6wSED8gGS8ekoSUPi3nnZYaJ&#10;cQ/+pPshZCJC2CeoIQ+hSqT0aU4Wfd9VxNE7udpiiLLOpKnxEeG2lEOl3qXFguNCjhWtckovh5vV&#10;IC9cHH+u5137MTH79c212dtopXWv2yynIAI14T/8194aDWOlBvB8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b88xQAAAN0AAAAPAAAAAAAAAAAAAAAAAJgCAABkcnMv&#10;ZG93bnJldi54bWxQSwUGAAAAAAQABAD1AAAAigMAAAAA&#10;" path="m,6l,7r1,l1,7r,l1,7,2,6,2,1,1,r,l1,r,l,,,1,,6xe" fillcolor="#24282b" stroked="f">
                  <v:path arrowok="t" o:connecttype="custom" o:connectlocs="0,72;0,84;12,84;12,84;12,84;12,84;24,72;24,12;12,0;12,0;12,0;12,0;0,0;0,12;0,72" o:connectangles="0,0,0,0,0,0,0,0,0,0,0,0,0,0,0"/>
                </v:shape>
                <v:shape id="Freeform 119" o:spid="_x0000_s1317" style="position:absolute;left:3400;top:1042;width:24;height:72;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OlNscA&#10;AADdAAAADwAAAGRycy9kb3ducmV2LnhtbESPQWvCQBSE74X+h+UJ3uquoqVGV2kFUWjRGgWvj+wz&#10;Cc2+Ddk1Sf99t1DocZiZb5jlureVaKnxpWMN45ECQZw5U3Ku4XLePr2A8AHZYOWYNHyTh/Xq8WGJ&#10;iXEdn6hNQy4ihH2CGooQ6kRKnxVk0Y9cTRy9m2sshiibXJoGuwi3lZwo9SwtlhwXCqxpU1D2ld6t&#10;hs+uvO7S+X4+nr3h9uN8vbXvh6PWw0H/ugARqA//4b/23miYKjWB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pTbHAAAA3QAAAA8AAAAAAAAAAAAAAAAAmAIAAGRy&#10;cy9kb3ducmV2LnhtbFBLBQYAAAAABAAEAPUAAACMAwAAAAA=&#10;" path="m,6r,l1,6r,l1,6r,l2,6,2,1,1,r,l1,r,l,,,1,,6xe" fillcolor="#24282b" stroked="f">
                  <v:path arrowok="t" o:connecttype="custom" o:connectlocs="0,72;0,72;12,72;12,72;12,72;12,72;24,72;24,12;12,0;12,0;12,0;12,0;0,0;0,12;0,72" o:connectangles="0,0,0,0,0,0,0,0,0,0,0,0,0,0,0"/>
                </v:shape>
                <v:shape id="Freeform 120" o:spid="_x0000_s1318" style="position:absolute;left:3400;top:934;width:24;height:72;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8ArccA&#10;AADdAAAADwAAAGRycy9kb3ducmV2LnhtbESP3WrCQBSE7wu+w3IK3tVdtZaauooKotDSn1jw9pA9&#10;JsHs2ZBdk/Ttu0Khl8PMfMMsVr2tREuNLx1rGI8UCOLMmZJzDd/H3cMzCB+QDVaOScMPeVgtB3cL&#10;TIzr+IvaNOQiQtgnqKEIoU6k9FlBFv3I1cTRO7vGYoiyyaVpsItwW8mJUk/SYslxocCatgVll/Rq&#10;NXx25Wmfzg/z8WyDu7fj6dy+vn9oPbzv1y8gAvXhP/zXPhgNj0pN4fY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AK3HAAAA3QAAAA8AAAAAAAAAAAAAAAAAmAIAAGRy&#10;cy9kb3ducmV2LnhtbFBLBQYAAAAABAAEAPUAAACMAwAAAAA=&#10;" path="m,6r,l1,6r,l1,6r,l2,6,1,r,l1,r,l1,,,,,,,6xe" fillcolor="#24282b" stroked="f">
                  <v:path arrowok="t" o:connecttype="custom" o:connectlocs="0,72;0,72;12,72;12,72;12,72;12,72;24,72;12,0;12,0;12,0;12,0;12,0;0,0;0,0;0,72" o:connectangles="0,0,0,0,0,0,0,0,0,0,0,0,0,0,0"/>
                </v:shape>
                <v:shape id="Freeform 121" o:spid="_x0000_s1319" style="position:absolute;left:3400;top:814;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YZsYA&#10;AADdAAAADwAAAGRycy9kb3ducmV2LnhtbESPT2sCMRTE7wW/Q3hCbzWxlSKrUbQgtLYX/4HHx+a5&#10;G928bDepbv30plDwOMzMb5jxtHWVOFMTrGcN/Z4CQZx7Y7nQsN0snoYgQkQ2WHkmDb8UYDrpPIwx&#10;M/7CKzqvYyEShEOGGsoY60zKkJfkMPR8TZy8g28cxiSbQpoGLwnuKvms1Kt0aDktlFjTW0n5af3j&#10;NLT+09jrwr5sjvOP5dfyW552+4PWj912NgIRqY338H/73WgYKDWAvzfpCc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VYZsYAAADdAAAADwAAAAAAAAAAAAAAAACYAgAAZHJz&#10;L2Rvd25yZXYueG1sUEsFBgAAAAAEAAQA9QAAAIsDAAAAAA==&#10;" path="m,6l,7r1,l1,7r,l1,7,1,6,1,1r,l1,1,1,r,1l,1r,l,6xe" fillcolor="#24282b" stroked="f">
                  <v:path arrowok="t" o:connecttype="custom" o:connectlocs="0,72;0,84;12,84;12,84;12,84;12,84;12,72;12,12;12,12;12,12;12,0;12,12;0,12;0,12;0,72" o:connectangles="0,0,0,0,0,0,0,0,0,0,0,0,0,0,0"/>
                </v:shape>
                <v:shape id="Freeform 122" o:spid="_x0000_s1320" style="position:absolute;left:3400;top:707;width:12;height:83;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9/ccA&#10;AADdAAAADwAAAGRycy9kb3ducmV2LnhtbESPW2sCMRSE34X+h3AKfdOktRXZGqUtCPXy4g36eNgc&#10;d1M3J+sm6ra/vhEKPg4z8w0zmrSuEmdqgvWs4bGnQBDn3lguNGw30+4QRIjIBivPpOGHAkzGd50R&#10;ZsZfeEXndSxEgnDIUEMZY51JGfKSHIaer4mTt/eNw5hkU0jT4CXBXSWflBpIh5bTQok1fZSUH9Yn&#10;p6H1C2N/p7a/+X6fzZfzozzsvvZaP9y3b68gIrXxFv5vfxoNz0q9wPVNegJ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5/f3HAAAA3QAAAA8AAAAAAAAAAAAAAAAAmAIAAGRy&#10;cy9kb3ducmV2LnhtbFBLBQYAAAAABAAEAPUAAACMAwAAAAA=&#10;" path="m,6l,7r1,l1,7r,l1,7,1,6,1,1,1,r,l1,r,l,,,1,,6xe" fillcolor="#24282b" stroked="f">
                  <v:path arrowok="t" o:connecttype="custom" o:connectlocs="0,71;0,83;12,83;12,83;12,83;12,83;12,71;12,12;12,0;12,0;12,0;12,0;0,0;0,12;0,71" o:connectangles="0,0,0,0,0,0,0,0,0,0,0,0,0,0,0"/>
                </v:shape>
                <v:shape id="Freeform 123" o:spid="_x0000_s1321" style="position:absolute;left:3400;top:599;width:12;height:72;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CQscA&#10;AADdAAAADwAAAGRycy9kb3ducmV2LnhtbESP3WrCQBSE7wXfYTlC73TjD0VSVxFBsGBLTUtL7w7Z&#10;YzaYPZtmt0l8+25B8HKYmW+Y1aa3lWip8aVjBdNJAoI4d7rkQsHH+368BOEDssbKMSm4kofNejhY&#10;Yapdxydqs1CICGGfogITQp1K6XNDFv3E1cTRO7vGYoiyKaRusItwW8lZkjxKiyXHBYM17Qzll+zX&#10;Knj+ao/Z6XtxfTVn+XOcH7rPl/mbUg+jfvsEIlAf7uFb+6AVLCIR/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iQkLHAAAA3QAAAA8AAAAAAAAAAAAAAAAAmAIAAGRy&#10;cy9kb3ducmV2LnhtbFBLBQYAAAAABAAEAPUAAACMAwAAAAA=&#10;" path="m,6r,l1,6r,l1,6r,l1,6,1,1,1,r,l1,,,,,,,1,,6xe" fillcolor="#24282b" stroked="f">
                  <v:path arrowok="t" o:connecttype="custom" o:connectlocs="0,72;0,72;12,72;12,72;12,72;12,72;12,72;12,12;12,0;12,0;12,0;0,0;0,0;0,12;0,72" o:connectangles="0,0,0,0,0,0,0,0,0,0,0,0,0,0,0"/>
                </v:shape>
                <v:shape id="Freeform 124" o:spid="_x0000_s1322" style="position:absolute;left:3400;top:491;width:12;height:72;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pcMQA&#10;AADdAAAADwAAAGRycy9kb3ducmV2LnhtbERPXWvCMBR9H/gfwhV8m6lThnRGEWGg4MasY8O3S3Nt&#10;is1NbWJb//3yMPDxcL4Xq95WoqXGl44VTMYJCOLc6ZILBd/H9+c5CB+QNVaOScGdPKyWg6cFptp1&#10;fKA2C4WIIexTVGBCqFMpfW7Ioh+7mjhyZ9dYDBE2hdQNdjHcVvIlSV6lxZJjg8GaNobyS3azCna/&#10;7T47nGb3T3OW1/102/18TL+UGg379RuIQH14iP/dW61glkzi/vg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e6XDEAAAA3QAAAA8AAAAAAAAAAAAAAAAAmAIAAGRycy9k&#10;b3ducmV2LnhtbFBLBQYAAAAABAAEAPUAAACJAwAAAAA=&#10;" path="m,6r,l,6r1,l1,6r,l1,6,1,r,l1,r,l,,,,,,,6xe" fillcolor="#24282b" stroked="f">
                  <v:path arrowok="t" o:connecttype="custom" o:connectlocs="0,72;0,72;0,72;12,72;12,72;12,72;12,72;12,0;12,0;12,0;12,0;0,0;0,0;0,0;0,72" o:connectangles="0,0,0,0,0,0,0,0,0,0,0,0,0,0,0"/>
                </v:shape>
                <v:shape id="Freeform 125" o:spid="_x0000_s1323" style="position:absolute;left:3400;top:371;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ttI8cA&#10;AADdAAAADwAAAGRycy9kb3ducmV2LnhtbESPQWvCQBSE74L/YXlCb7pJW6SkrqKC0FovmhZ6fGSf&#10;yWr2bZrdauqvdwWhx2FmvmEms87W4kStN44VpKMEBHHhtOFSwWe+Gr6A8AFZY+2YFPyRh9m035tg&#10;pt2Zt3TahVJECPsMFVQhNJmUvqjIoh+5hjh6e9daDFG2pdQtniPc1vIxScbSouG4UGFDy4qK4+7X&#10;KujchzaXlXnKD4v39Wb9I49f33ulHgbd/BVEoC78h+/tN63gOUlTuL2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bbSPHAAAA3QAAAA8AAAAAAAAAAAAAAAAAmAIAAGRy&#10;cy9kb3ducmV2LnhtbFBLBQYAAAAABAAEAPUAAACMAwAAAAA=&#10;" path="m,6l,7r,l1,7r,l1,7,1,6,1,1r,l1,1,1,,,1r,l,1,,6xe" fillcolor="#24282b" stroked="f">
                  <v:path arrowok="t" o:connecttype="custom" o:connectlocs="0,72;0,84;0,84;12,84;12,84;12,84;12,72;12,12;12,12;12,12;12,0;0,12;0,12;0,12;0,72" o:connectangles="0,0,0,0,0,0,0,0,0,0,0,0,0,0,0"/>
                </v:shape>
                <v:shape id="Freeform 126" o:spid="_x0000_s1324" style="position:absolute;left:3400;top:263;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zVMcA&#10;AADdAAAADwAAAGRycy9kb3ducmV2LnhtbESPT2sCMRTE7wW/Q3iF3mpWKyKrUaogVO3FP4UeH5vn&#10;bnTzsm5SXf30piB4HGbmN8xo0thSnKn2xrGCTjsBQZw5bThXsNvO3wcgfEDWWDomBVfyMBm3XkaY&#10;anfhNZ03IRcRwj5FBUUIVSqlzwqy6NuuIo7e3tUWQ5R1LnWNlwi3pewmSV9aNBwXCqxoVlB23PxZ&#10;BY1baXObm4/tYbpYfi9P8vjzu1fq7bX5HIII1IRn+NH+0gp6SacL/2/iE5Dj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J81THAAAA3QAAAA8AAAAAAAAAAAAAAAAAmAIAAGRy&#10;cy9kb3ducmV2LnhtbFBLBQYAAAAABAAEAPUAAACMAwAAAAA=&#10;" path="m,6l,7r,l1,7r,l1,7,1,6,1,1,1,r,l1,,,,,,,1,,6xe" fillcolor="#24282b" stroked="f">
                  <v:path arrowok="t" o:connecttype="custom" o:connectlocs="0,72;0,84;0,84;12,84;12,84;12,84;12,72;12,12;12,0;12,0;12,0;0,0;0,0;0,12;0,72" o:connectangles="0,0,0,0,0,0,0,0,0,0,0,0,0,0,0"/>
                </v:shape>
                <v:shape id="Freeform 127" o:spid="_x0000_s1325" style="position:absolute;left:3400;top:156;width:12;height:84;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Wz8cA&#10;AADdAAAADwAAAGRycy9kb3ducmV2LnhtbESPT2vCQBTE74LfYXmF3nTjH4pEN6EKQrVeqhZ6fGSf&#10;yWr2bZrdatpP3xUKPQ4z8xtmkXe2FldqvXGsYDRMQBAXThsuFRwP68EMhA/IGmvHpOCbPORZv7fA&#10;VLsbv9F1H0oRIexTVFCF0KRS+qIii37oGuLonVxrMUTZllK3eItwW8txkjxJi4bjQoUNrSoqLvsv&#10;q6Bzr9r8rM3kcF5utrvtp7y8f5yUenzonucgAnXhP/zXftEKpsloAvc38Qn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FVs/HAAAA3QAAAA8AAAAAAAAAAAAAAAAAmAIAAGRy&#10;cy9kb3ducmV2LnhtbFBLBQYAAAAABAAEAPUAAACMAwAAAAA=&#10;" path="m,6r,l,7r1,l1,7,1,6r,l1,1,1,r,l1,,,,,,,1,,6xe" fillcolor="#24282b" stroked="f">
                  <v:path arrowok="t" o:connecttype="custom" o:connectlocs="0,72;0,72;0,84;12,84;12,84;12,72;12,72;12,12;12,0;12,0;12,0;0,0;0,0;0,12;0,72" o:connectangles="0,0,0,0,0,0,0,0,0,0,0,0,0,0,0"/>
                </v:shape>
                <v:shape id="Freeform 128" o:spid="_x0000_s1326" style="position:absolute;left:3400;top:72;width:12;height:48;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1PccUA&#10;AADdAAAADwAAAGRycy9kb3ducmV2LnhtbESPQWsCMRSE74L/ITzBi9RE0VK2RpGWwt6q2x56fGxe&#10;N9tuXtZNqrv/vhEEj8PMfMNsdr1rxJm6UHvWsJgrEMSlNzVXGj4/3h6eQISIbLDxTBoGCrDbjkcb&#10;zIy/8JHORaxEgnDIUIONsc2kDKUlh2HuW+LkffvOYUyyq6Tp8JLgrpFLpR6lw5rTgsWWXiyVv8Wf&#10;05DbL6uOs1Pl3/NXVENZ/BzWg9bTSb9/BhGpj/fwrZ0bDSu1WMH1TXo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U9xxQAAAN0AAAAPAAAAAAAAAAAAAAAAAJgCAABkcnMv&#10;ZG93bnJldi54bWxQSwUGAAAAAAQABAD1AAAAigMAAAAA&#10;" path="m,4r,l,4r1,l1,4r,l1,4,1,1r,l1,1,1,,,1r,l,1,,4xe" fillcolor="#24282b" stroked="f">
                  <v:path arrowok="t" o:connecttype="custom" o:connectlocs="0,48;0,48;0,48;12,48;12,48;12,48;12,48;12,12;12,12;12,12;12,0;0,12;0,12;0,12;0,48" o:connectangles="0,0,0,0,0,0,0,0,0,0,0,0,0,0,0"/>
                </v:shape>
                <v:rect id="Rectangle 129" o:spid="_x0000_s1327" style="position:absolute;left:7245;top:4683;width:627;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4Ot8QA&#10;AADdAAAADwAAAGRycy9kb3ducmV2LnhtbESPzWrDMBCE74W+g9hCb42U0JbgRjahEEhCL3H6AIu1&#10;/iHSykhq7Lx9VCj0OMzMN8ymmp0VVwpx8KxhuVAgiBtvBu40fJ93L2sQMSEbtJ5Jw40iVOXjwwYL&#10;4yc+0bVOncgQjgVq6FMaCylj05PDuPAjcfZaHxymLEMnTcApw52VK6XepcOB80KPI3321FzqH6dB&#10;nuvdtK5tUP64ar/sYX9qyWv9/DRvP0AkmtN/+K+9Nxpe1fI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eDrfEAAAA3QAAAA8AAAAAAAAAAAAAAAAAmAIAAGRycy9k&#10;b3ducmV2LnhtbFBLBQYAAAAABAAEAPUAAACJAwAAAAA=&#10;" filled="f" stroked="f">
                  <v:textbox style="mso-fit-shape-to-text:t" inset="0,0,0,0">
                    <w:txbxContent>
                      <w:p w:rsidR="00187D7A" w:rsidRDefault="00187D7A" w:rsidP="00694BE9">
                        <w:pPr>
                          <w:spacing w:before="0" w:line="240" w:lineRule="auto"/>
                        </w:pPr>
                        <w:r>
                          <w:rPr>
                            <w:rFonts w:cs="Times New Roman"/>
                            <w:color w:val="24282B"/>
                            <w:sz w:val="14"/>
                            <w:szCs w:val="14"/>
                          </w:rPr>
                          <w:t>M.1731-02</w:t>
                        </w:r>
                      </w:p>
                    </w:txbxContent>
                  </v:textbox>
                </v:rect>
                <v:rect id="Rectangle 161" o:spid="_x0000_s1328" style="position:absolute;left:625;top:3761;width:40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aRsQA&#10;AADdAAAADwAAAGRycy9kb3ducmV2LnhtbESPzWrDMBCE74W+g9hCbo3UENrgRDalEEhCL3HyAIu1&#10;/qHSykhq7L59VCj0OMzMN8yump0VNwpx8KzhZalAEDfeDNxpuF72zxsQMSEbtJ5Jww9FqMrHhx0W&#10;xk98pludOpEhHAvU0Kc0FlLGpieHcelH4uy1PjhMWYZOmoBThjsrV0q9SocD54UeR/roqfmqv50G&#10;ean306a2QfnTqv20x8O5Ja/14ml+34JINKf/8F/7YDSs1f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zGkbEAAAA3QAAAA8AAAAAAAAAAAAAAAAAmAIAAGRycy9k&#10;b3ducmV2LnhtbFBLBQYAAAAABAAEAPUAAACJAwAAAAA=&#10;" filled="f" stroked="f">
                  <v:textbox style="mso-fit-shape-to-text:t" inset="0,0,0,0">
                    <w:txbxContent>
                      <w:p w:rsidR="00187D7A" w:rsidRDefault="00187D7A" w:rsidP="00694BE9">
                        <w:pPr>
                          <w:spacing w:before="0" w:line="240" w:lineRule="auto"/>
                        </w:pPr>
                        <w:r>
                          <w:rPr>
                            <w:rFonts w:cs="Times New Roman"/>
                            <w:color w:val="24282B"/>
                            <w:sz w:val="20"/>
                            <w:szCs w:val="20"/>
                          </w:rPr>
                          <w:t>–500</w:t>
                        </w:r>
                      </w:p>
                    </w:txbxContent>
                  </v:textbox>
                </v:rect>
                <v:rect id="Rectangle 162" o:spid="_x0000_s1329" style="position:absolute;left:1310;top:3761;width:40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ONL8A&#10;AADdAAAADwAAAGRycy9kb3ducmV2LnhtbERPy2oCMRTdF/yHcAV3NVGkyNQoIggqbhz7AZfJnQcm&#10;N0MSnenfNwuhy8N5b3ajs+JFIXaeNSzmCgRx5U3HjYaf+/FzDSImZIPWM2n4pQi77eRjg4XxA9/o&#10;VaZG5BCOBWpoU+oLKWPVksM49z1x5mofHKYMQyNNwCGHOyuXSn1Jhx3nhhZ7OrRUPcqn0yDv5XFY&#10;lzYof1nWV3s+3WryWs+m4/4bRKIx/Yvf7pPRsFKrPDe/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bI40vwAAAN0AAAAPAAAAAAAAAAAAAAAAAJgCAABkcnMvZG93bnJl&#10;di54bWxQSwUGAAAAAAQABAD1AAAAhAMAAAAA&#10;" filled="f" stroked="f">
                  <v:textbox style="mso-fit-shape-to-text:t" inset="0,0,0,0">
                    <w:txbxContent>
                      <w:p w:rsidR="00187D7A" w:rsidRDefault="00187D7A" w:rsidP="00694BE9">
                        <w:pPr>
                          <w:spacing w:before="0" w:line="240" w:lineRule="auto"/>
                        </w:pPr>
                        <w:r>
                          <w:rPr>
                            <w:rFonts w:cs="Times New Roman"/>
                            <w:color w:val="24282B"/>
                            <w:sz w:val="20"/>
                            <w:szCs w:val="20"/>
                          </w:rPr>
                          <w:t>–400</w:t>
                        </w:r>
                      </w:p>
                    </w:txbxContent>
                  </v:textbox>
                </v:rect>
                <v:rect id="Rectangle 163" o:spid="_x0000_s1330" style="position:absolute;left:1994;top:3761;width:40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rr8MA&#10;AADdAAAADwAAAGRycy9kb3ducmV2LnhtbESP3WoCMRSE7wu+QzhC72qiSLGrUUQQtPTGtQ9w2Jz9&#10;weRkSaK7vn1TKPRymJlvmM1udFY8KMTOs4b5TIEgrrzpuNHwfT2+rUDEhGzQeiYNT4qw205eNlgY&#10;P/CFHmVqRIZwLFBDm1JfSBmrlhzGme+Js1f74DBlGRppAg4Z7qxcKPUuHXacF1rs6dBSdSvvToO8&#10;lsdhVdqg/Oei/rLn06Umr/XrdNyvQSQa03/4r30yGpZq+QG/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Arr8MAAADdAAAADwAAAAAAAAAAAAAAAACYAgAAZHJzL2Rv&#10;d25yZXYueG1sUEsFBgAAAAAEAAQA9QAAAIgDAAAAAA==&#10;" filled="f" stroked="f">
                  <v:textbox style="mso-fit-shape-to-text:t" inset="0,0,0,0">
                    <w:txbxContent>
                      <w:p w:rsidR="00187D7A" w:rsidRDefault="00187D7A" w:rsidP="00694BE9">
                        <w:pPr>
                          <w:spacing w:before="0" w:line="240" w:lineRule="auto"/>
                        </w:pPr>
                        <w:r>
                          <w:rPr>
                            <w:rFonts w:cs="Times New Roman"/>
                            <w:color w:val="24282B"/>
                            <w:sz w:val="20"/>
                            <w:szCs w:val="20"/>
                          </w:rPr>
                          <w:t>–300</w:t>
                        </w:r>
                      </w:p>
                    </w:txbxContent>
                  </v:textbox>
                </v:rect>
                <v:rect id="Rectangle 164" o:spid="_x0000_s1331" style="position:absolute;left:2691;top:3761;width:40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U778A&#10;AADdAAAADwAAAGRycy9kb3ducmV2LnhtbERPy2oCMRTdF/yHcAV3NVFskalRRBBUunHsB1wmdx6Y&#10;3AxJ6kz/3iyELg/nvdmNzooHhdh51rCYKxDElTcdNxp+bsf3NYiYkA1az6ThjyLstpO3DRbGD3yl&#10;R5kakUM4FqihTakvpIxVSw7j3PfEmat9cJgyDI00AYcc7qxcKvUpHXacG1rs6dBSdS9/nQZ5K4/D&#10;urRB+cuy/rbn07Umr/VsOu6/QCQa07/45T4ZDSv1k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wxTvvwAAAN0AAAAPAAAAAAAAAAAAAAAAAJgCAABkcnMvZG93bnJl&#10;di54bWxQSwUGAAAAAAQABAD1AAAAhAMAAAAA&#10;" filled="f" stroked="f">
                  <v:textbox style="mso-fit-shape-to-text:t" inset="0,0,0,0">
                    <w:txbxContent>
                      <w:p w:rsidR="00187D7A" w:rsidRDefault="00187D7A" w:rsidP="00694BE9">
                        <w:pPr>
                          <w:spacing w:before="0" w:line="240" w:lineRule="auto"/>
                        </w:pPr>
                        <w:r>
                          <w:rPr>
                            <w:rFonts w:cs="Times New Roman"/>
                            <w:color w:val="24282B"/>
                            <w:sz w:val="20"/>
                            <w:szCs w:val="20"/>
                          </w:rPr>
                          <w:t>–200</w:t>
                        </w:r>
                      </w:p>
                    </w:txbxContent>
                  </v:textbox>
                </v:rect>
                <v:rect id="Rectangle 165" o:spid="_x0000_s1332" style="position:absolute;left:3376;top:3761;width:40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dMQA&#10;AADdAAAADwAAAGRycy9kb3ducmV2LnhtbESPzWrDMBCE74W+g9hCb42U0JbgRjahEEhCL3H6AIu1&#10;/iHSykhq7Lx9VCj0OMzMN8ymmp0VVwpx8KxhuVAgiBtvBu40fJ93L2sQMSEbtJ5Jw40iVOXjwwYL&#10;4yc+0bVOncgQjgVq6FMaCylj05PDuPAjcfZaHxymLEMnTcApw52VK6XepcOB80KPI3321FzqH6dB&#10;nuvdtK5tUP64ar/sYX9qyWv9/DRvP0AkmtN/+K+9Nxpe1d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PsXTEAAAA3QAAAA8AAAAAAAAAAAAAAAAAmAIAAGRycy9k&#10;b3ducmV2LnhtbFBLBQYAAAAABAAEAPUAAACJAwAAAAA=&#10;" filled="f" stroked="f">
                  <v:textbox style="mso-fit-shape-to-text:t" inset="0,0,0,0">
                    <w:txbxContent/>
                  </v:textbox>
                </v:rect>
                <v:rect id="Rectangle 166" o:spid="_x0000_s1333" style="position:absolute;left:4217;top:3761;width:10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vA8MA&#10;AADdAAAADwAAAGRycy9kb3ducmV2LnhtbESP3WoCMRSE7wu+QzhC72riU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0vA8MAAADdAAAADwAAAAAAAAAAAAAAAACYAgAAZHJzL2Rv&#10;d25yZXYueG1sUEsFBgAAAAAEAAQA9QAAAIgDAAAAAA==&#10;" filled="f" stroked="f">
                  <v:textbox style="mso-fit-shape-to-text:t" inset="0,0,0,0">
                    <w:txbxContent>
                      <w:p w:rsidR="00187D7A" w:rsidRDefault="00187D7A" w:rsidP="00694BE9">
                        <w:pPr>
                          <w:spacing w:before="0" w:line="240" w:lineRule="auto"/>
                        </w:pPr>
                        <w:r>
                          <w:rPr>
                            <w:rFonts w:cs="Times New Roman"/>
                            <w:color w:val="24282B"/>
                            <w:sz w:val="20"/>
                            <w:szCs w:val="20"/>
                          </w:rPr>
                          <w:t>0</w:t>
                        </w:r>
                      </w:p>
                    </w:txbxContent>
                  </v:textbox>
                </v:rect>
                <v:rect id="Rectangle 167" o:spid="_x0000_s1334" style="position:absolute;left:4806;top:3761;width:30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KmMMA&#10;AADdAAAADwAAAGRycy9kb3ducmV2LnhtbESP3WoCMRSE7wt9h3CE3tVEq0W2RikFwYo3rn2Aw+bs&#10;D01OliR117c3BcHLYWa+Ydbb0VlxoRA7zxpmUwWCuPKm40bDz3n3ugIRE7JB65k0XCnCdvP8tMbC&#10;+IFPdClTIzKEY4Ea2pT6QspYteQwTn1PnL3aB4cpy9BIE3DIcGflXKl36bDjvNBiT18tVb/ln9Mg&#10;z+VuWJU2KH+Y10f7vT/V5LV+mYyfHyASjekRvrf3RsNCLd/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GKmMMAAADdAAAADwAAAAAAAAAAAAAAAACYAgAAZHJzL2Rv&#10;d25yZXYueG1sUEsFBgAAAAAEAAQA9QAAAIgDAAAAAA==&#10;" filled="f" stroked="f">
                  <v:textbox style="mso-fit-shape-to-text:t" inset="0,0,0,0">
                    <w:txbxContent>
                      <w:p w:rsidR="00187D7A" w:rsidRDefault="00187D7A" w:rsidP="00694BE9">
                        <w:pPr>
                          <w:spacing w:before="0" w:line="240" w:lineRule="auto"/>
                        </w:pPr>
                        <w:r>
                          <w:rPr>
                            <w:rFonts w:cs="Times New Roman"/>
                            <w:color w:val="24282B"/>
                            <w:sz w:val="20"/>
                            <w:szCs w:val="20"/>
                          </w:rPr>
                          <w:t>100</w:t>
                        </w:r>
                      </w:p>
                    </w:txbxContent>
                  </v:textbox>
                </v:rect>
                <v:rect id="Rectangle 168" o:spid="_x0000_s1335" style="position:absolute;left:5515;top:3761;width:30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S7MQA&#10;AADdAAAADwAAAGRycy9kb3ducmV2LnhtbESPzWrDMBCE74W+g9hCbo3Uk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4EuzEAAAA3QAAAA8AAAAAAAAAAAAAAAAAmAIAAGRycy9k&#10;b3ducmV2LnhtbFBLBQYAAAAABAAEAPUAAACJAwAAAAA=&#10;" filled="f" stroked="f">
                  <v:textbox style="mso-fit-shape-to-text:t" inset="0,0,0,0">
                    <w:txbxContent>
                      <w:p w:rsidR="00187D7A" w:rsidRDefault="00187D7A" w:rsidP="00694BE9">
                        <w:pPr>
                          <w:spacing w:before="0" w:line="240" w:lineRule="auto"/>
                        </w:pPr>
                        <w:r>
                          <w:rPr>
                            <w:rFonts w:cs="Times New Roman"/>
                            <w:color w:val="24282B"/>
                            <w:sz w:val="20"/>
                            <w:szCs w:val="20"/>
                          </w:rPr>
                          <w:t>200</w:t>
                        </w:r>
                      </w:p>
                    </w:txbxContent>
                  </v:textbox>
                </v:rect>
                <v:rect id="Rectangle 169" o:spid="_x0000_s1336" style="position:absolute;left:6200;top:3761;width:30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3d8MA&#10;AADdAAAADwAAAGRycy9kb3ducmV2LnhtbESP3WoCMRSE7wu+QzhC72qiaJGtUUQQVHrj2gc4bM7+&#10;YHKyJKm7fftGKPRymJlvmM1udFY8KMTOs4b5TIEgrrzpuNHwdTu+rUHEhGzQeiYNPxRht528bLAw&#10;fuArPcrUiAzhWKCGNqW+kDJWLTmMM98TZ6/2wWHKMjTSBBwy3Fm5UOpdOuw4L7TY06Gl6l5+Ow3y&#10;Vh6HdWmD8pdF/WnPp2tNXuvX6bj/AJFoTP/hv/bJaFiq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S3d8MAAADdAAAADwAAAAAAAAAAAAAAAACYAgAAZHJzL2Rv&#10;d25yZXYueG1sUEsFBgAAAAAEAAQA9QAAAIgDAAAAAA==&#10;" filled="f" stroked="f">
                  <v:textbox style="mso-fit-shape-to-text:t" inset="0,0,0,0">
                    <w:txbxContent>
                      <w:p w:rsidR="00187D7A" w:rsidRDefault="00187D7A" w:rsidP="00694BE9">
                        <w:pPr>
                          <w:spacing w:before="0" w:line="240" w:lineRule="auto"/>
                        </w:pPr>
                        <w:r>
                          <w:rPr>
                            <w:rFonts w:cs="Times New Roman"/>
                            <w:color w:val="24282B"/>
                            <w:sz w:val="20"/>
                            <w:szCs w:val="20"/>
                          </w:rPr>
                          <w:t>300</w:t>
                        </w:r>
                      </w:p>
                    </w:txbxContent>
                  </v:textbox>
                </v:rect>
                <v:rect id="Rectangle 170" o:spid="_x0000_s1337" style="position:absolute;left:6896;top:3761;width:30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pAMMA&#10;AADdAAAADwAAAGRycy9kb3ducmV2LnhtbESP3WoCMRSE74W+QziF3mlSs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YpAMMAAADdAAAADwAAAAAAAAAAAAAAAACYAgAAZHJzL2Rv&#10;d25yZXYueG1sUEsFBgAAAAAEAAQA9QAAAIgDAAAAAA==&#10;" filled="f" stroked="f">
                  <v:textbox style="mso-fit-shape-to-text:t" inset="0,0,0,0">
                    <w:txbxContent>
                      <w:p w:rsidR="00187D7A" w:rsidRDefault="00187D7A" w:rsidP="00694BE9">
                        <w:pPr>
                          <w:spacing w:before="0" w:line="240" w:lineRule="auto"/>
                        </w:pPr>
                        <w:r>
                          <w:rPr>
                            <w:rFonts w:cs="Times New Roman"/>
                            <w:color w:val="24282B"/>
                            <w:sz w:val="20"/>
                            <w:szCs w:val="20"/>
                          </w:rPr>
                          <w:t>400</w:t>
                        </w:r>
                      </w:p>
                    </w:txbxContent>
                  </v:textbox>
                </v:rect>
                <v:rect id="Rectangle 171" o:spid="_x0000_s1338" style="position:absolute;left:7569;top:3761;width:30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Mm8MA&#10;AADdAAAADwAAAGRycy9kb3ducmV2LnhtbESP3WoCMRSE7wt9h3CE3tVEqV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qMm8MAAADdAAAADwAAAAAAAAAAAAAAAACYAgAAZHJzL2Rv&#10;d25yZXYueG1sUEsFBgAAAAAEAAQA9QAAAIgDAAAAAA==&#10;" filled="f" stroked="f">
                  <v:textbox style="mso-fit-shape-to-text:t" inset="0,0,0,0">
                    <w:txbxContent>
                      <w:p w:rsidR="00187D7A" w:rsidRPr="00B30F21" w:rsidRDefault="00187D7A" w:rsidP="00694BE9">
                        <w:pPr>
                          <w:spacing w:before="0" w:line="240" w:lineRule="auto"/>
                          <w:rPr>
                            <w:szCs w:val="26"/>
                          </w:rPr>
                        </w:pPr>
                        <w:r w:rsidRPr="00B30F21">
                          <w:rPr>
                            <w:sz w:val="20"/>
                            <w:szCs w:val="26"/>
                          </w:rPr>
                          <w:t>500</w:t>
                        </w:r>
                      </w:p>
                    </w:txbxContent>
                  </v:textbox>
                </v:rect>
                <v:rect id="Rectangle 172" o:spid="_x0000_s1339" style="position:absolute;left:384;top:2994;width:30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Y6b8A&#10;AADdAAAADwAAAGRycy9kb3ducmV2LnhtbERPy2oCMRTdF/yHcAV3NVFs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tRjpvwAAAN0AAAAPAAAAAAAAAAAAAAAAAJgCAABkcnMvZG93bnJl&#10;di54bWxQSwUGAAAAAAQABAD1AAAAhAMAAAAA&#10;" filled="f" stroked="f">
                  <v:textbox style="mso-fit-shape-to-text:t" inset="0,0,0,0">
                    <w:txbxContent>
                      <w:p w:rsidR="00187D7A" w:rsidRDefault="00187D7A" w:rsidP="00694BE9">
                        <w:pPr>
                          <w:spacing w:before="0" w:line="240" w:lineRule="auto"/>
                        </w:pPr>
                        <w:r>
                          <w:rPr>
                            <w:rFonts w:cs="Times New Roman"/>
                            <w:color w:val="24282B"/>
                            <w:sz w:val="20"/>
                            <w:szCs w:val="20"/>
                          </w:rPr>
                          <w:t>–50</w:t>
                        </w:r>
                      </w:p>
                    </w:txbxContent>
                  </v:textbox>
                </v:rect>
                <v:rect id="Rectangle 173" o:spid="_x0000_s1340" style="position:absolute;left:384;top:2383;width:30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csMA&#10;AADdAAAADwAAAGRycy9kb3ducmV2LnhtbESP3WoCMRSE7wt9h3AKvatJp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9csMAAADdAAAADwAAAAAAAAAAAAAAAACYAgAAZHJzL2Rv&#10;d25yZXYueG1sUEsFBgAAAAAEAAQA9QAAAIgDAAAAAA==&#10;" filled="f" stroked="f">
                  <v:textbox style="mso-fit-shape-to-text:t" inset="0,0,0,0">
                    <w:txbxContent>
                      <w:p w:rsidR="00187D7A" w:rsidRDefault="00187D7A" w:rsidP="00694BE9">
                        <w:pPr>
                          <w:spacing w:before="0" w:line="240" w:lineRule="auto"/>
                        </w:pPr>
                        <w:r>
                          <w:rPr>
                            <w:rFonts w:cs="Times New Roman"/>
                            <w:color w:val="24282B"/>
                            <w:sz w:val="20"/>
                            <w:szCs w:val="20"/>
                          </w:rPr>
                          <w:t>–40</w:t>
                        </w:r>
                      </w:p>
                    </w:txbxContent>
                  </v:textbox>
                </v:rect>
                <v:rect id="Rectangle 174" o:spid="_x0000_s1341" style="position:absolute;left:384;top:1760;width:30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Ur8A&#10;AADdAAAADwAAAGRycy9kb3ducmV2LnhtbERPy2oCMRTdF/oP4Rbc1UQR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r95SvwAAAN0AAAAPAAAAAAAAAAAAAAAAAJgCAABkcnMvZG93bnJl&#10;di54bWxQSwUGAAAAAAQABAD1AAAAhAMAAAAA&#10;" filled="f" stroked="f">
                  <v:textbox style="mso-fit-shape-to-text:t" inset="0,0,0,0">
                    <w:txbxContent>
                      <w:p w:rsidR="00187D7A" w:rsidRDefault="00187D7A" w:rsidP="00694BE9">
                        <w:pPr>
                          <w:spacing w:before="0" w:line="240" w:lineRule="auto"/>
                        </w:pPr>
                        <w:r>
                          <w:rPr>
                            <w:rFonts w:cs="Times New Roman"/>
                            <w:color w:val="24282B"/>
                            <w:sz w:val="20"/>
                            <w:szCs w:val="20"/>
                          </w:rPr>
                          <w:t>–30</w:t>
                        </w:r>
                      </w:p>
                    </w:txbxContent>
                  </v:textbox>
                </v:rect>
                <v:rect id="Rectangle 175" o:spid="_x0000_s1342" style="position:absolute;left:384;top:1149;width:30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cMA&#10;AADdAAAADwAAAGRycy9kb3ducmV2LnhtbESP3WoCMRSE7wt9h3AKvesmShF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ycMAAADdAAAADwAAAAAAAAAAAAAAAACYAgAAZHJzL2Rv&#10;d25yZXYueG1sUEsFBgAAAAAEAAQA9QAAAIgDAAAAAA==&#10;" filled="f" stroked="f">
                  <v:textbox style="mso-fit-shape-to-text:t" inset="0,0,0,0">
                    <w:txbxContent>
                      <w:p w:rsidR="00187D7A" w:rsidRDefault="00187D7A" w:rsidP="00694BE9">
                        <w:pPr>
                          <w:spacing w:before="0" w:line="240" w:lineRule="auto"/>
                        </w:pPr>
                        <w:r>
                          <w:rPr>
                            <w:rFonts w:cs="Times New Roman"/>
                            <w:color w:val="24282B"/>
                            <w:sz w:val="20"/>
                            <w:szCs w:val="20"/>
                          </w:rPr>
                          <w:t>–20</w:t>
                        </w:r>
                      </w:p>
                    </w:txbxContent>
                  </v:textbox>
                </v:rect>
                <v:rect id="Rectangle 176" o:spid="_x0000_s1343" style="position:absolute;left:384;top:563;width:30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lvsMA&#10;AADdAAAADwAAAGRycy9kb3ducmV2LnhtbESP3WoCMRSE74W+QziF3mnSp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HlvsMAAADdAAAADwAAAAAAAAAAAAAAAACYAgAAZHJzL2Rv&#10;d25yZXYueG1sUEsFBgAAAAAEAAQA9QAAAIgDAAAAAA==&#10;" filled="f" stroked="f">
                  <v:textbox style="mso-fit-shape-to-text:t" inset="0,0,0,0">
                    <w:txbxContent>
                      <w:p w:rsidR="00187D7A" w:rsidRDefault="00187D7A" w:rsidP="00694BE9">
                        <w:pPr>
                          <w:spacing w:before="0" w:line="240" w:lineRule="auto"/>
                        </w:pPr>
                        <w:r>
                          <w:rPr>
                            <w:rFonts w:cs="Times New Roman"/>
                            <w:color w:val="24282B"/>
                            <w:sz w:val="20"/>
                            <w:szCs w:val="20"/>
                          </w:rPr>
                          <w:t>–10</w:t>
                        </w:r>
                      </w:p>
                    </w:txbxContent>
                  </v:textbox>
                </v:rect>
                <v:rect id="Rectangle 177" o:spid="_x0000_s1344" style="position:absolute;left:577;top:-12;width:10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AJcMA&#10;AADdAAAADwAAAGRycy9kb3ducmV2LnhtbESP3WoCMRSE74W+QziF3mlSLSKrUUpB0OKNqw9w2Jz9&#10;ocnJkkR3ffumIPRymJlvmM1udFbcKcTOs4b3mQJBXHnTcaPhetlPVyBiQjZoPZOGB0XYbV8mGyyM&#10;H/hM9zI1IkM4FqihTakvpIxVSw7jzPfE2at9cJiyDI00AYcMd1bOlVpKhx3nhRZ7+mqp+ilvToO8&#10;lPthVdqg/Pe8Ptnj4VyT1/rtdfxcg0g0pv/ws30wGj7Ucg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1AJcMAAADdAAAADwAAAAAAAAAAAAAAAACYAgAAZHJzL2Rv&#10;d25yZXYueG1sUEsFBgAAAAAEAAQA9QAAAIgDAAAAAA==&#10;" filled="f" stroked="f">
                  <v:textbox style="mso-fit-shape-to-text:t" inset="0,0,0,0">
                    <w:txbxContent>
                      <w:p w:rsidR="00187D7A" w:rsidRDefault="00187D7A" w:rsidP="00694BE9">
                        <w:pPr>
                          <w:spacing w:before="0" w:line="240" w:lineRule="auto"/>
                        </w:pPr>
                        <w:r>
                          <w:rPr>
                            <w:rFonts w:cs="Times New Roman"/>
                            <w:color w:val="24282B"/>
                            <w:sz w:val="20"/>
                            <w:szCs w:val="20"/>
                          </w:rPr>
                          <w:t>0</w:t>
                        </w:r>
                      </w:p>
                    </w:txbxContent>
                  </v:textbox>
                </v:rect>
              </v:group>
              <v:shape id="Text Box 3226" o:spid="_x0000_s1345" type="#_x0000_t202" style="position:absolute;left:34413;top:4511;width:7696;height:4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YusAA&#10;AADcAAAADwAAAGRycy9kb3ducmV2LnhtbERPTYvCMBC9L/gfwgje1lQPotUoIgqCINbuYY9jM7bB&#10;ZlKbqN1/vzkIHh/ve7HqbC2e1HrjWMFomIAgLpw2XCr4yXffUxA+IGusHZOCP/KwWva+Fphq9+KM&#10;nudQihjCPkUFVQhNKqUvKrLoh64hjtzVtRZDhG0pdYuvGG5rOU6SibRoODZU2NCmouJ2flgF61/O&#10;tuZ+vJyya2byfJbwYXJTatDv1nMQgbrwEb/de61gNo5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NYusAAAADcAAAADwAAAAAAAAAAAAAAAACYAgAAZHJzL2Rvd25y&#10;ZXYueG1sUEsFBgAAAAAEAAQA9QAAAIUDAAAAAA==&#10;" filled="f" stroked="f">
                <v:textbox inset="0,0,0,0">
                  <w:txbxContent>
                    <w:p w:rsidR="00187D7A" w:rsidRPr="00B30F21" w:rsidRDefault="00187D7A" w:rsidP="00B30F21">
                      <w:pPr>
                        <w:pStyle w:val="NormalWeb"/>
                        <w:tabs>
                          <w:tab w:val="left" w:pos="794"/>
                          <w:tab w:val="left" w:pos="1191"/>
                          <w:tab w:val="left" w:pos="1588"/>
                          <w:tab w:val="left" w:pos="1985"/>
                        </w:tabs>
                        <w:overflowPunct w:val="0"/>
                        <w:bidi/>
                        <w:spacing w:before="60" w:beforeAutospacing="0" w:after="0" w:afterAutospacing="0" w:line="144" w:lineRule="auto"/>
                        <w:jc w:val="center"/>
                        <w:rPr>
                          <w:rFonts w:cs="Traditional Arabic"/>
                          <w:sz w:val="20"/>
                          <w:szCs w:val="26"/>
                        </w:rPr>
                      </w:pPr>
                      <w:r w:rsidRPr="00B30F21">
                        <w:rPr>
                          <w:rFonts w:eastAsia="Times New Roman" w:cs="Traditional Arabic"/>
                          <w:sz w:val="20"/>
                          <w:szCs w:val="26"/>
                          <w:rtl/>
                        </w:rPr>
                        <w:t>قناة بتردد</w:t>
                      </w:r>
                    </w:p>
                    <w:p w:rsidR="00187D7A" w:rsidRPr="00B30F21" w:rsidRDefault="00187D7A" w:rsidP="00B30F21">
                      <w:pPr>
                        <w:pStyle w:val="NormalWeb"/>
                        <w:tabs>
                          <w:tab w:val="left" w:pos="794"/>
                          <w:tab w:val="left" w:pos="1191"/>
                          <w:tab w:val="left" w:pos="1588"/>
                          <w:tab w:val="left" w:pos="1985"/>
                        </w:tabs>
                        <w:overflowPunct w:val="0"/>
                        <w:bidi/>
                        <w:spacing w:before="0" w:beforeAutospacing="0" w:after="0" w:afterAutospacing="0"/>
                        <w:jc w:val="center"/>
                        <w:rPr>
                          <w:rFonts w:cs="Traditional Arabic"/>
                          <w:sz w:val="20"/>
                          <w:szCs w:val="26"/>
                        </w:rPr>
                      </w:pPr>
                      <w:r w:rsidRPr="00B30F21">
                        <w:rPr>
                          <w:rFonts w:eastAsia="Times New Roman" w:cs="Traditional Arabic"/>
                          <w:sz w:val="20"/>
                          <w:szCs w:val="26"/>
                          <w:lang w:val="fr-FR"/>
                        </w:rPr>
                        <w:t>MHz 406</w:t>
                      </w:r>
                    </w:p>
                  </w:txbxContent>
                </v:textbox>
              </v:shape>
              <v:shape id="Text Box 3227" o:spid="_x0000_s1346" type="#_x0000_t202" style="position:absolute;left:15874;top:4597;width:7696;height:4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IcQA&#10;AADcAAAADwAAAGRycy9kb3ducmV2LnhtbESPQWvCQBSE7wX/w/KE3upGD2Kiq4hYEAqlMR48PrPP&#10;ZDH7Ns2umv77riB4HGbmG2ax6m0jbtR541jBeJSAIC6dNlwpOBSfHzMQPiBrbByTgj/ysFoO3haY&#10;aXfnnG77UIkIYZ+hgjqENpPSlzVZ9CPXEkfv7DqLIcqukrrDe4TbRk6SZCotGo4LNba0qam87K9W&#10;wfrI+db8fp9+8nNuiiJN+Gt6Uep92K/nIAL14RV+tndaQTpJ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SHEAAAA3AAAAA8AAAAAAAAAAAAAAAAAmAIAAGRycy9k&#10;b3ducmV2LnhtbFBLBQYAAAAABAAEAPUAAACJAwAAAAA=&#10;" filled="f" stroked="f">
                <v:textbox inset="0,0,0,0">
                  <w:txbxContent>
                    <w:p w:rsidR="00187D7A" w:rsidRPr="00B30F21" w:rsidRDefault="00187D7A" w:rsidP="00B30F21">
                      <w:pPr>
                        <w:pStyle w:val="NormalWeb"/>
                        <w:tabs>
                          <w:tab w:val="left" w:pos="794"/>
                          <w:tab w:val="left" w:pos="1191"/>
                          <w:tab w:val="left" w:pos="1588"/>
                          <w:tab w:val="left" w:pos="1985"/>
                        </w:tabs>
                        <w:overflowPunct w:val="0"/>
                        <w:bidi/>
                        <w:spacing w:before="60" w:beforeAutospacing="0" w:after="0" w:afterAutospacing="0" w:line="144" w:lineRule="auto"/>
                        <w:jc w:val="center"/>
                        <w:rPr>
                          <w:rFonts w:cs="Traditional Arabic"/>
                          <w:sz w:val="20"/>
                          <w:szCs w:val="26"/>
                        </w:rPr>
                      </w:pPr>
                      <w:r w:rsidRPr="00B30F21">
                        <w:rPr>
                          <w:rFonts w:eastAsia="Times New Roman" w:cs="Traditional Arabic"/>
                          <w:sz w:val="20"/>
                          <w:szCs w:val="26"/>
                          <w:rtl/>
                        </w:rPr>
                        <w:t>قناة بتردد</w:t>
                      </w:r>
                    </w:p>
                    <w:p w:rsidR="00187D7A" w:rsidRPr="00B30F21" w:rsidRDefault="00187D7A" w:rsidP="00B30F21">
                      <w:pPr>
                        <w:pStyle w:val="NormalWeb"/>
                        <w:tabs>
                          <w:tab w:val="left" w:pos="794"/>
                          <w:tab w:val="left" w:pos="1191"/>
                          <w:tab w:val="left" w:pos="1588"/>
                          <w:tab w:val="left" w:pos="1985"/>
                        </w:tabs>
                        <w:overflowPunct w:val="0"/>
                        <w:bidi/>
                        <w:spacing w:before="0" w:beforeAutospacing="0" w:after="0" w:afterAutospacing="0"/>
                        <w:jc w:val="center"/>
                        <w:rPr>
                          <w:rFonts w:cs="Traditional Arabic"/>
                          <w:sz w:val="20"/>
                          <w:szCs w:val="26"/>
                        </w:rPr>
                      </w:pPr>
                      <w:r w:rsidRPr="00B30F21">
                        <w:rPr>
                          <w:rFonts w:eastAsia="Times New Roman" w:cs="Traditional Arabic"/>
                          <w:sz w:val="20"/>
                          <w:szCs w:val="26"/>
                          <w:lang w:val="fr-FR"/>
                        </w:rPr>
                        <w:t>MHz 406</w:t>
                      </w:r>
                    </w:p>
                  </w:txbxContent>
                </v:textbox>
              </v:shape>
              <v:shape id="Text Box 3224" o:spid="_x0000_s1347" type="#_x0000_t202" style="position:absolute;left:1110;top:3746;width:3233;height:17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wfcEA&#10;AADcAAAADwAAAGRycy9kb3ducmV2LnhtbERP3WqDMBS+H+wdwhnsbsZWJp01liGU9aqwtg9wMGdG&#10;NCfOpNW+fXMx2OXH91/uFjuIG02+c6xglaQgiBunO24VXM77tw0IH5A1Do5JwZ087KrnpxIL7Wb+&#10;ptsptCKGsC9QgQlhLKT0jSGLPnEjceR+3GQxRDi1Uk84x3A7yHWa5tJix7HB4Ei1oaY/Xa2C412a&#10;ObPvl6au82Oe/e6x/xqUen1ZPrcgAi3hX/znPmgFH1mcH8/EIy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ZsH3BAAAA3AAAAA8AAAAAAAAAAAAAAAAAmAIAAGRycy9kb3du&#10;cmV2LnhtbFBLBQYAAAAABAAEAPUAAACGAwAAAAA=&#10;" filled="f" stroked="f">
                <v:textbox style="layout-flow:vertical;mso-layout-flow-alt:bottom-to-top" inset="0,0,0,0">
                  <w:txbxContent>
                    <w:p w:rsidR="00187D7A" w:rsidRPr="00B30F21" w:rsidRDefault="00187D7A" w:rsidP="00B30F21">
                      <w:pPr>
                        <w:pStyle w:val="NormalWeb"/>
                        <w:tabs>
                          <w:tab w:val="left" w:pos="794"/>
                          <w:tab w:val="left" w:pos="1191"/>
                          <w:tab w:val="left" w:pos="1588"/>
                          <w:tab w:val="left" w:pos="1985"/>
                        </w:tabs>
                        <w:overflowPunct w:val="0"/>
                        <w:bidi/>
                        <w:spacing w:before="60" w:beforeAutospacing="0" w:after="60" w:afterAutospacing="0" w:line="144" w:lineRule="auto"/>
                        <w:jc w:val="center"/>
                        <w:rPr>
                          <w:rFonts w:cs="Traditional Arabic"/>
                          <w:sz w:val="20"/>
                          <w:szCs w:val="26"/>
                        </w:rPr>
                      </w:pPr>
                      <w:r w:rsidRPr="00B30F21">
                        <w:rPr>
                          <w:rFonts w:eastAsia="Times New Roman" w:cs="Traditional Arabic"/>
                          <w:sz w:val="20"/>
                          <w:szCs w:val="26"/>
                          <w:rtl/>
                        </w:rPr>
                        <w:t xml:space="preserve">قدرة الإشارة النسبية </w:t>
                      </w:r>
                      <w:r w:rsidRPr="00B30F21">
                        <w:rPr>
                          <w:rFonts w:eastAsia="Times New Roman" w:cs="Traditional Arabic"/>
                          <w:sz w:val="20"/>
                          <w:szCs w:val="26"/>
                          <w:lang w:val="fr-FR"/>
                        </w:rPr>
                        <w:t>(dB)</w:t>
                      </w:r>
                    </w:p>
                  </w:txbxContent>
                </v:textbox>
              </v:shape>
              <v:shape id="Text Box 3225" o:spid="_x0000_s1348" type="#_x0000_t202" style="position:absolute;left:14761;top:26687;width:2920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GasUA&#10;AADcAAAADwAAAGRycy9kb3ducmV2LnhtbESPQWvCQBSE74X+h+UJvdWNHtKauooUBaEgxnjw+Jp9&#10;JovZtzG7avz3XaHgcZiZb5jpvLeNuFLnjWMFo2ECgrh02nClYF+s3j9B+ICssXFMCu7kYT57fZli&#10;pt2Nc7ruQiUihH2GCuoQ2kxKX9Zk0Q9dSxy9o+sshii7SuoObxFuGzlOklRaNBwXamzpu6bytLtY&#10;BYsD50tz3vxu82NuimKS8E96Uupt0C++QATqwzP8315rBenH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EZqxQAAANwAAAAPAAAAAAAAAAAAAAAAAJgCAABkcnMv&#10;ZG93bnJldi54bWxQSwUGAAAAAAQABAD1AAAAigMAAAAA&#10;" filled="f" stroked="f">
                <v:textbox inset="0,0,0,0">
                  <w:txbxContent>
                    <w:p w:rsidR="00187D7A" w:rsidRPr="00B30F21" w:rsidRDefault="00187D7A" w:rsidP="009B454A">
                      <w:pPr>
                        <w:pStyle w:val="NormalWeb"/>
                        <w:bidi/>
                        <w:spacing w:before="0" w:beforeAutospacing="0" w:after="240" w:afterAutospacing="0" w:line="276" w:lineRule="auto"/>
                        <w:jc w:val="center"/>
                        <w:rPr>
                          <w:rFonts w:cs="Traditional Arabic"/>
                          <w:sz w:val="20"/>
                          <w:szCs w:val="26"/>
                        </w:rPr>
                      </w:pPr>
                      <w:r w:rsidRPr="00B30F21">
                        <w:rPr>
                          <w:rFonts w:eastAsia="SimSun" w:cs="Traditional Arabic"/>
                          <w:sz w:val="20"/>
                          <w:szCs w:val="26"/>
                          <w:rtl/>
                          <w:lang w:bidi="ar-EG"/>
                        </w:rPr>
                        <w:t xml:space="preserve">التردد </w:t>
                      </w:r>
                      <w:r>
                        <w:rPr>
                          <w:rFonts w:eastAsia="SimSun" w:cs="Traditional Arabic"/>
                          <w:sz w:val="20"/>
                          <w:szCs w:val="26"/>
                          <w:lang w:bidi="ar-EG"/>
                        </w:rPr>
                        <w:t>(kHz)</w:t>
                      </w:r>
                      <w:r>
                        <w:rPr>
                          <w:rFonts w:eastAsia="SimSun" w:cs="Traditional Arabic" w:hint="cs"/>
                          <w:sz w:val="20"/>
                          <w:szCs w:val="26"/>
                          <w:rtl/>
                          <w:lang w:bidi="ar-EG"/>
                        </w:rPr>
                        <w:t xml:space="preserve"> </w:t>
                      </w:r>
                      <w:r w:rsidRPr="00B30F21">
                        <w:rPr>
                          <w:rFonts w:eastAsia="SimSun" w:cs="Traditional Arabic"/>
                          <w:sz w:val="20"/>
                          <w:szCs w:val="26"/>
                          <w:rtl/>
                          <w:lang w:bidi="ar-EG"/>
                        </w:rPr>
                        <w:t>بالنسبة إلى تردد الموجة الحاملة للوصلة الهابطة</w:t>
                      </w:r>
                    </w:p>
                    <w:p w:rsidR="00187D7A" w:rsidRDefault="00187D7A" w:rsidP="00B30F21">
                      <w:pPr>
                        <w:pStyle w:val="NormalWeb"/>
                        <w:spacing w:before="0" w:beforeAutospacing="0" w:after="200" w:afterAutospacing="0" w:line="276" w:lineRule="auto"/>
                        <w:jc w:val="center"/>
                      </w:pPr>
                      <w:r>
                        <w:rPr>
                          <w:rFonts w:ascii="Calibri" w:eastAsia="SimSun" w:hAnsi="Calibri" w:cs="Arial"/>
                          <w:sz w:val="18"/>
                          <w:szCs w:val="18"/>
                        </w:rPr>
                        <w:t> </w:t>
                      </w:r>
                    </w:p>
                  </w:txbxContent>
                </v:textbox>
              </v:shape>
            </v:group>
            <w10:wrap type="none"/>
            <w10:anchorlock/>
          </v:group>
        </w:pict>
      </w:r>
    </w:p>
    <w:p w:rsidR="003569F0" w:rsidRPr="00B30F21" w:rsidRDefault="003569F0" w:rsidP="00B30F21">
      <w:pPr>
        <w:pStyle w:val="Heading1"/>
        <w:spacing w:before="240"/>
        <w:rPr>
          <w:spacing w:val="-6"/>
        </w:rPr>
      </w:pPr>
      <w:r w:rsidRPr="00B30F21">
        <w:rPr>
          <w:spacing w:val="-6"/>
        </w:rPr>
        <w:t>2</w:t>
      </w:r>
      <w:r w:rsidRPr="00B30F21">
        <w:rPr>
          <w:rFonts w:hint="cs"/>
          <w:spacing w:val="-6"/>
          <w:rtl/>
        </w:rPr>
        <w:tab/>
        <w:t xml:space="preserve">الحد الأدنى المقبول من الأداء للكشف عن إشارات المنارات الراديوية لتحديد الموقع في حالات الطوارئ </w:t>
      </w:r>
      <w:r w:rsidRPr="00B30F21">
        <w:rPr>
          <w:spacing w:val="-6"/>
        </w:rPr>
        <w:t>EPIRB</w:t>
      </w:r>
      <w:r w:rsidRPr="00B30F21">
        <w:rPr>
          <w:rFonts w:hint="cs"/>
          <w:spacing w:val="-6"/>
          <w:rtl/>
        </w:rPr>
        <w:t xml:space="preserve"> المرحلة بواسطة قناة مكررات البحث والإنقاذ </w:t>
      </w:r>
      <w:r w:rsidRPr="00B30F21">
        <w:rPr>
          <w:spacing w:val="-6"/>
        </w:rPr>
        <w:t>SARR</w:t>
      </w:r>
      <w:r w:rsidRPr="00B30F21">
        <w:rPr>
          <w:rFonts w:hint="cs"/>
          <w:spacing w:val="-6"/>
          <w:rtl/>
        </w:rPr>
        <w:t xml:space="preserve"> بتردد </w:t>
      </w:r>
      <w:r w:rsidRPr="00B30F21">
        <w:rPr>
          <w:spacing w:val="-6"/>
        </w:rPr>
        <w:t>MHz</w:t>
      </w:r>
      <w:r w:rsidR="00B30F21">
        <w:rPr>
          <w:spacing w:val="-6"/>
        </w:rPr>
        <w:t> 406</w:t>
      </w:r>
      <w:r w:rsidRPr="00B30F21">
        <w:rPr>
          <w:rFonts w:hint="cs"/>
          <w:spacing w:val="-6"/>
          <w:rtl/>
        </w:rPr>
        <w:t xml:space="preserve"> في</w:t>
      </w:r>
      <w:r w:rsidR="00B30F21">
        <w:rPr>
          <w:rFonts w:hint="eastAsia"/>
          <w:spacing w:val="-6"/>
          <w:rtl/>
        </w:rPr>
        <w:t> </w:t>
      </w:r>
      <w:r w:rsidRPr="00B30F21">
        <w:rPr>
          <w:rFonts w:hint="cs"/>
          <w:spacing w:val="-6"/>
          <w:rtl/>
        </w:rPr>
        <w:t xml:space="preserve">النظام </w:t>
      </w:r>
      <w:r w:rsidRPr="00B30F21">
        <w:rPr>
          <w:spacing w:val="-6"/>
        </w:rPr>
        <w:t>SARSAT</w:t>
      </w:r>
    </w:p>
    <w:p w:rsidR="003569F0" w:rsidRPr="00ED752B" w:rsidRDefault="003569F0" w:rsidP="00DF351B">
      <w:pPr>
        <w:rPr>
          <w:spacing w:val="-4"/>
        </w:rPr>
      </w:pPr>
      <w:r w:rsidRPr="00ED752B">
        <w:rPr>
          <w:rFonts w:hint="cs"/>
          <w:spacing w:val="-4"/>
          <w:rtl/>
        </w:rPr>
        <w:t>تشترط دقة الكشف المضمون عن منارات الاستغاثة بتردد</w:t>
      </w:r>
      <w:r w:rsidR="00CE1955" w:rsidRPr="00CE1955">
        <w:rPr>
          <w:spacing w:val="-4"/>
        </w:rPr>
        <w:t xml:space="preserve"> </w:t>
      </w:r>
      <w:r w:rsidR="00CE1955" w:rsidRPr="00ED752B">
        <w:rPr>
          <w:spacing w:val="-4"/>
        </w:rPr>
        <w:t>MHz</w:t>
      </w:r>
      <w:r w:rsidR="00CE1955">
        <w:rPr>
          <w:spacing w:val="-4"/>
        </w:rPr>
        <w:t> </w:t>
      </w:r>
      <w:r w:rsidRPr="00ED752B">
        <w:rPr>
          <w:spacing w:val="-4"/>
        </w:rPr>
        <w:t xml:space="preserve">406 </w:t>
      </w:r>
      <w:r w:rsidRPr="00ED752B">
        <w:rPr>
          <w:rFonts w:hint="cs"/>
          <w:spacing w:val="-4"/>
          <w:rtl/>
        </w:rPr>
        <w:t xml:space="preserve"> وتحديد موقعها باستخدام مكررات سواتل</w:t>
      </w:r>
      <w:r w:rsidR="00CE1955">
        <w:rPr>
          <w:rFonts w:hint="eastAsia"/>
          <w:spacing w:val="-4"/>
          <w:rtl/>
        </w:rPr>
        <w:t> </w:t>
      </w:r>
      <w:r w:rsidRPr="00ED752B">
        <w:rPr>
          <w:spacing w:val="-4"/>
        </w:rPr>
        <w:t>Sarsat</w:t>
      </w:r>
      <w:r w:rsidRPr="00ED752B">
        <w:rPr>
          <w:rFonts w:hint="cs"/>
          <w:spacing w:val="-4"/>
          <w:rtl/>
        </w:rPr>
        <w:t xml:space="preserve"> بتردد</w:t>
      </w:r>
      <w:r w:rsidR="00ED752B" w:rsidRPr="00ED752B">
        <w:rPr>
          <w:rFonts w:hint="eastAsia"/>
          <w:spacing w:val="-4"/>
          <w:rtl/>
        </w:rPr>
        <w:t> </w:t>
      </w:r>
      <w:r w:rsidR="00CE1955" w:rsidRPr="00ED752B">
        <w:rPr>
          <w:spacing w:val="-4"/>
        </w:rPr>
        <w:t>MHz</w:t>
      </w:r>
      <w:r w:rsidR="00CE1955">
        <w:rPr>
          <w:spacing w:val="-4"/>
        </w:rPr>
        <w:t> </w:t>
      </w:r>
      <w:r w:rsidRPr="00ED752B">
        <w:rPr>
          <w:spacing w:val="-4"/>
        </w:rPr>
        <w:t>406</w:t>
      </w:r>
      <w:r w:rsidRPr="00ED752B">
        <w:rPr>
          <w:rFonts w:hint="cs"/>
          <w:spacing w:val="-4"/>
          <w:rtl/>
        </w:rPr>
        <w:t xml:space="preserve">، ألا يتجاوز معدل الخطأ في البتات </w:t>
      </w:r>
      <w:r w:rsidR="0086411F" w:rsidRPr="00ED752B">
        <w:rPr>
          <w:spacing w:val="-4"/>
        </w:rPr>
        <w:t>(</w:t>
      </w:r>
      <w:r w:rsidRPr="00ED752B">
        <w:rPr>
          <w:spacing w:val="-4"/>
        </w:rPr>
        <w:t>BER</w:t>
      </w:r>
      <w:r w:rsidR="0086411F" w:rsidRPr="00ED752B">
        <w:rPr>
          <w:spacing w:val="-4"/>
        </w:rPr>
        <w:t>)</w:t>
      </w:r>
      <w:r w:rsidRPr="00ED752B">
        <w:rPr>
          <w:rFonts w:hint="cs"/>
          <w:spacing w:val="-4"/>
          <w:rtl/>
        </w:rPr>
        <w:t xml:space="preserve"> للقناة </w:t>
      </w:r>
      <w:r w:rsidRPr="00ED752B">
        <w:rPr>
          <w:spacing w:val="-4"/>
        </w:rPr>
        <w:t>SARR</w:t>
      </w:r>
      <w:r w:rsidRPr="00ED752B">
        <w:rPr>
          <w:rFonts w:hint="cs"/>
          <w:spacing w:val="-4"/>
          <w:rtl/>
        </w:rPr>
        <w:t xml:space="preserve"> بتردد</w:t>
      </w:r>
      <w:r w:rsidRPr="00ED752B">
        <w:rPr>
          <w:spacing w:val="-4"/>
        </w:rPr>
        <w:t xml:space="preserve">MHz 406 </w:t>
      </w:r>
      <w:r w:rsidRPr="00ED752B">
        <w:rPr>
          <w:rFonts w:hint="cs"/>
          <w:spacing w:val="-4"/>
          <w:rtl/>
        </w:rPr>
        <w:t xml:space="preserve"> في النظام </w:t>
      </w:r>
      <w:r w:rsidRPr="00ED752B">
        <w:rPr>
          <w:spacing w:val="-4"/>
        </w:rPr>
        <w:t>Sarsat</w:t>
      </w:r>
      <w:r w:rsidRPr="00ED752B">
        <w:rPr>
          <w:rFonts w:hint="cs"/>
          <w:spacing w:val="-4"/>
          <w:rtl/>
        </w:rPr>
        <w:t xml:space="preserve"> مقدار </w:t>
      </w:r>
      <w:r w:rsidR="00DF351B" w:rsidRPr="00ED752B">
        <w:rPr>
          <w:spacing w:val="-4"/>
        </w:rPr>
        <w:t>5</w:t>
      </w:r>
      <w:r w:rsidR="00DF351B">
        <w:rPr>
          <w:rFonts w:hint="eastAsia"/>
          <w:spacing w:val="-4"/>
          <w:rtl/>
        </w:rPr>
        <w:t> </w:t>
      </w:r>
      <w:r w:rsidR="00DF351B" w:rsidRPr="00ED752B">
        <w:rPr>
          <w:spacing w:val="-4"/>
          <w:vertAlign w:val="superscript"/>
        </w:rPr>
        <w:t>5−</w:t>
      </w:r>
      <w:r w:rsidR="00DF351B" w:rsidRPr="00ED752B">
        <w:rPr>
          <w:spacing w:val="-4"/>
        </w:rPr>
        <w:t>10</w:t>
      </w:r>
      <w:r w:rsidR="00DF351B">
        <w:rPr>
          <w:spacing w:val="-4"/>
        </w:rPr>
        <w:t> </w:t>
      </w:r>
      <w:r w:rsidRPr="00ED752B">
        <w:rPr>
          <w:spacing w:val="-4"/>
        </w:rPr>
        <w:sym w:font="Symbol" w:char="F0B4"/>
      </w:r>
      <w:r w:rsidRPr="00ED752B">
        <w:rPr>
          <w:rFonts w:hint="cs"/>
          <w:spacing w:val="-4"/>
          <w:rtl/>
        </w:rPr>
        <w:t>.</w:t>
      </w:r>
    </w:p>
    <w:p w:rsidR="003569F0" w:rsidRPr="007A37DE" w:rsidRDefault="003569F0" w:rsidP="00B30F21">
      <w:pPr>
        <w:pStyle w:val="Heading1"/>
        <w:spacing w:before="240"/>
        <w:rPr>
          <w:rtl/>
        </w:rPr>
      </w:pPr>
      <w:r w:rsidRPr="007A37DE">
        <w:lastRenderedPageBreak/>
        <w:t>3</w:t>
      </w:r>
      <w:r w:rsidRPr="007A37DE">
        <w:rPr>
          <w:rFonts w:hint="cs"/>
        </w:rPr>
        <w:tab/>
      </w:r>
      <w:r w:rsidRPr="007A37DE">
        <w:rPr>
          <w:rFonts w:hint="cs"/>
          <w:rtl/>
        </w:rPr>
        <w:t xml:space="preserve">تحليل كثافة </w:t>
      </w:r>
      <w:r>
        <w:rPr>
          <w:rFonts w:hint="cs"/>
          <w:rtl/>
        </w:rPr>
        <w:t xml:space="preserve">تدفق القدرة الطيفية </w:t>
      </w:r>
      <w:r w:rsidRPr="007A37DE">
        <w:t>spfd</w:t>
      </w:r>
      <w:r w:rsidRPr="007A37DE">
        <w:rPr>
          <w:rFonts w:hint="cs"/>
          <w:rtl/>
        </w:rPr>
        <w:t xml:space="preserve"> المسببة للتداخل</w:t>
      </w:r>
    </w:p>
    <w:p w:rsidR="003569F0" w:rsidRPr="00C26A26" w:rsidRDefault="003569F0" w:rsidP="00DC5502">
      <w:pPr>
        <w:rPr>
          <w:spacing w:val="-2"/>
          <w:rtl/>
          <w:lang w:bidi="ar-EG"/>
        </w:rPr>
      </w:pPr>
      <w:r w:rsidRPr="00C26A26">
        <w:rPr>
          <w:rFonts w:hint="cs"/>
          <w:spacing w:val="-2"/>
          <w:rtl/>
        </w:rPr>
        <w:t xml:space="preserve">معدل الخطأ في البتات </w:t>
      </w:r>
      <w:r w:rsidR="00C26A26" w:rsidRPr="00C26A26">
        <w:rPr>
          <w:spacing w:val="-2"/>
        </w:rPr>
        <w:t>(</w:t>
      </w:r>
      <w:r w:rsidRPr="00C26A26">
        <w:rPr>
          <w:spacing w:val="-2"/>
        </w:rPr>
        <w:t>BER</w:t>
      </w:r>
      <w:r w:rsidR="00C26A26" w:rsidRPr="00C26A26">
        <w:rPr>
          <w:spacing w:val="-2"/>
        </w:rPr>
        <w:t>)</w:t>
      </w:r>
      <w:r w:rsidRPr="00C26A26">
        <w:rPr>
          <w:rFonts w:hint="cs"/>
          <w:spacing w:val="-2"/>
          <w:rtl/>
        </w:rPr>
        <w:t xml:space="preserve"> لقناة اتصالات هو نسبة الطاقة في كل بتة معطيات، </w:t>
      </w:r>
      <w:r w:rsidRPr="00C26A26">
        <w:rPr>
          <w:i/>
          <w:iCs/>
          <w:spacing w:val="-2"/>
        </w:rPr>
        <w:t>E</w:t>
      </w:r>
      <w:r w:rsidRPr="00C26A26">
        <w:rPr>
          <w:i/>
          <w:iCs/>
          <w:spacing w:val="-2"/>
          <w:vertAlign w:val="subscript"/>
        </w:rPr>
        <w:t>b</w:t>
      </w:r>
      <w:r w:rsidRPr="00C26A26">
        <w:rPr>
          <w:rFonts w:hint="cs"/>
          <w:spacing w:val="-2"/>
          <w:rtl/>
        </w:rPr>
        <w:t xml:space="preserve">، إلى كثافة الضوضاء. وتتكوَّن كثافة الضوضاء الكلية من الضوضاء التي تسببها تجهيزات </w:t>
      </w:r>
      <w:r w:rsidRPr="00C26A26">
        <w:rPr>
          <w:spacing w:val="-2"/>
        </w:rPr>
        <w:t>Cospas-Sarsat</w:t>
      </w:r>
      <w:r w:rsidRPr="00C26A26">
        <w:rPr>
          <w:rFonts w:hint="cs"/>
          <w:spacing w:val="-2"/>
          <w:rtl/>
        </w:rPr>
        <w:t xml:space="preserve">، </w:t>
      </w:r>
      <w:r w:rsidRPr="00C26A26">
        <w:rPr>
          <w:i/>
          <w:iCs/>
          <w:spacing w:val="-2"/>
        </w:rPr>
        <w:t>N</w:t>
      </w:r>
      <w:r w:rsidRPr="00C26A26">
        <w:rPr>
          <w:spacing w:val="-2"/>
          <w:vertAlign w:val="subscript"/>
        </w:rPr>
        <w:t>0</w:t>
      </w:r>
      <w:r w:rsidRPr="00C26A26">
        <w:rPr>
          <w:rFonts w:hint="cs"/>
          <w:spacing w:val="-2"/>
          <w:rtl/>
        </w:rPr>
        <w:t>، والضوضاء الناجمة عن التداخل من أنظمة أخرى،</w:t>
      </w:r>
      <w:r w:rsidR="00DC5502">
        <w:rPr>
          <w:rFonts w:hint="eastAsia"/>
          <w:spacing w:val="-2"/>
          <w:rtl/>
        </w:rPr>
        <w:t> </w:t>
      </w:r>
      <w:r w:rsidRPr="00C26A26">
        <w:rPr>
          <w:i/>
          <w:iCs/>
          <w:spacing w:val="-2"/>
        </w:rPr>
        <w:t>I</w:t>
      </w:r>
      <w:r w:rsidRPr="00C26A26">
        <w:rPr>
          <w:spacing w:val="-2"/>
          <w:vertAlign w:val="subscript"/>
        </w:rPr>
        <w:t>0</w:t>
      </w:r>
      <w:r w:rsidRPr="00C26A26">
        <w:rPr>
          <w:rFonts w:hint="cs"/>
          <w:spacing w:val="-2"/>
          <w:rtl/>
        </w:rPr>
        <w:t xml:space="preserve">. ويوضح الشكل </w:t>
      </w:r>
      <w:r w:rsidRPr="00C26A26">
        <w:rPr>
          <w:spacing w:val="-2"/>
        </w:rPr>
        <w:t>3</w:t>
      </w:r>
      <w:r w:rsidRPr="00C26A26">
        <w:rPr>
          <w:rFonts w:hint="cs"/>
          <w:spacing w:val="-2"/>
          <w:rtl/>
        </w:rPr>
        <w:t xml:space="preserve"> قناة </w:t>
      </w:r>
      <w:r w:rsidRPr="00C26A26">
        <w:rPr>
          <w:spacing w:val="-2"/>
        </w:rPr>
        <w:t>SARR</w:t>
      </w:r>
      <w:r w:rsidRPr="00C26A26">
        <w:rPr>
          <w:rFonts w:hint="cs"/>
          <w:spacing w:val="-2"/>
          <w:rtl/>
        </w:rPr>
        <w:t xml:space="preserve"> بتردد</w:t>
      </w:r>
      <w:r w:rsidRPr="00C26A26">
        <w:rPr>
          <w:spacing w:val="-2"/>
        </w:rPr>
        <w:t>406 </w:t>
      </w:r>
      <w:r w:rsidRPr="00C26A26">
        <w:rPr>
          <w:rFonts w:hint="cs"/>
          <w:spacing w:val="-2"/>
          <w:rtl/>
        </w:rPr>
        <w:t xml:space="preserve"> </w:t>
      </w:r>
      <w:r w:rsidRPr="00C26A26">
        <w:rPr>
          <w:spacing w:val="-2"/>
        </w:rPr>
        <w:t>MHz</w:t>
      </w:r>
      <w:r w:rsidRPr="00C26A26">
        <w:rPr>
          <w:rFonts w:hint="cs"/>
          <w:spacing w:val="-2"/>
          <w:rtl/>
        </w:rPr>
        <w:t xml:space="preserve"> في حالة تداخل في الوصلة الهابطة.</w:t>
      </w:r>
    </w:p>
    <w:p w:rsidR="00B30F21" w:rsidRPr="00146482" w:rsidRDefault="00B30F21" w:rsidP="00B30F21">
      <w:pPr>
        <w:jc w:val="center"/>
        <w:rPr>
          <w:szCs w:val="28"/>
          <w:rtl/>
        </w:rPr>
      </w:pPr>
      <w:r w:rsidRPr="00146482">
        <w:rPr>
          <w:rFonts w:hint="cs"/>
          <w:szCs w:val="28"/>
          <w:rtl/>
        </w:rPr>
        <w:t>الش</w:t>
      </w:r>
      <w:r w:rsidR="007F3A78">
        <w:rPr>
          <w:rFonts w:hint="cs"/>
          <w:szCs w:val="28"/>
          <w:rtl/>
        </w:rPr>
        <w:t>ـ</w:t>
      </w:r>
      <w:r w:rsidRPr="00146482">
        <w:rPr>
          <w:rFonts w:hint="cs"/>
          <w:szCs w:val="28"/>
          <w:rtl/>
        </w:rPr>
        <w:t xml:space="preserve">كل </w:t>
      </w:r>
      <w:r w:rsidRPr="00146482">
        <w:rPr>
          <w:szCs w:val="28"/>
        </w:rPr>
        <w:t>3</w:t>
      </w:r>
    </w:p>
    <w:p w:rsidR="00B30F21" w:rsidRPr="00146482" w:rsidRDefault="00B30F21" w:rsidP="007F3A78">
      <w:pPr>
        <w:jc w:val="center"/>
        <w:rPr>
          <w:b/>
          <w:bCs/>
          <w:szCs w:val="28"/>
        </w:rPr>
      </w:pPr>
      <w:r>
        <w:rPr>
          <w:rFonts w:hint="cs"/>
          <w:b/>
          <w:bCs/>
          <w:szCs w:val="28"/>
          <w:rtl/>
        </w:rPr>
        <w:t>قناة</w:t>
      </w:r>
      <w:r w:rsidRPr="00146482">
        <w:rPr>
          <w:rFonts w:hint="cs"/>
          <w:b/>
          <w:bCs/>
          <w:szCs w:val="28"/>
          <w:rtl/>
        </w:rPr>
        <w:t xml:space="preserve"> مكررات البحث والإنقاذ </w:t>
      </w:r>
      <w:r w:rsidRPr="00146482">
        <w:rPr>
          <w:b/>
          <w:bCs/>
          <w:szCs w:val="28"/>
        </w:rPr>
        <w:t>SARR</w:t>
      </w:r>
      <w:r w:rsidRPr="00146482">
        <w:rPr>
          <w:rFonts w:hint="cs"/>
          <w:b/>
          <w:bCs/>
          <w:szCs w:val="28"/>
          <w:rtl/>
        </w:rPr>
        <w:t xml:space="preserve"> بتردد </w:t>
      </w:r>
      <w:r w:rsidRPr="00146482">
        <w:rPr>
          <w:b/>
          <w:bCs/>
          <w:szCs w:val="28"/>
        </w:rPr>
        <w:t>406</w:t>
      </w:r>
      <w:r w:rsidRPr="00146482">
        <w:rPr>
          <w:rFonts w:hint="cs"/>
          <w:b/>
          <w:bCs/>
          <w:szCs w:val="28"/>
          <w:rtl/>
        </w:rPr>
        <w:t xml:space="preserve"> </w:t>
      </w:r>
      <w:r w:rsidRPr="00146482">
        <w:rPr>
          <w:b/>
          <w:bCs/>
          <w:szCs w:val="28"/>
        </w:rPr>
        <w:t>MHz</w:t>
      </w:r>
      <w:r w:rsidRPr="00146482">
        <w:rPr>
          <w:rFonts w:hint="cs"/>
          <w:b/>
          <w:bCs/>
          <w:szCs w:val="28"/>
          <w:rtl/>
        </w:rPr>
        <w:t xml:space="preserve"> في نظام </w:t>
      </w:r>
      <w:r w:rsidRPr="00146482">
        <w:rPr>
          <w:b/>
          <w:bCs/>
          <w:szCs w:val="28"/>
        </w:rPr>
        <w:t>Sarsat</w:t>
      </w:r>
      <w:r w:rsidRPr="00146482">
        <w:rPr>
          <w:rFonts w:hint="cs"/>
          <w:b/>
          <w:bCs/>
          <w:szCs w:val="28"/>
          <w:rtl/>
        </w:rPr>
        <w:t xml:space="preserve"> في حالة تداخل في الوصلة الهابطة</w:t>
      </w:r>
    </w:p>
    <w:p w:rsidR="00B30F21" w:rsidRPr="00B30F21" w:rsidRDefault="00B87966" w:rsidP="00B30F21">
      <w:pPr>
        <w:spacing w:before="100" w:beforeAutospacing="1" w:after="100" w:afterAutospacing="1" w:line="240" w:lineRule="auto"/>
        <w:jc w:val="center"/>
        <w:rPr>
          <w:rtl/>
        </w:rPr>
      </w:pPr>
      <w:r>
        <w:rPr>
          <w:noProof/>
          <w:rtl/>
          <w:lang w:eastAsia="zh-CN"/>
        </w:rPr>
      </w:r>
      <w:r>
        <w:rPr>
          <w:noProof/>
          <w:lang w:eastAsia="zh-CN"/>
        </w:rPr>
        <w:pict>
          <v:group id="Canvas 4080" o:spid="_x0000_s1349" editas="canvas" style="width:468.3pt;height:266.5pt;mso-position-horizontal-relative:char;mso-position-vertical-relative:line" coordsize="59474,3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">
            <v:shape id="_x0000_s1350" type="#_x0000_t75" style="position:absolute;width:59474;height:33845;visibility:visible;mso-wrap-style:square">
              <v:fill o:detectmouseclick="t"/>
              <v:path o:connecttype="none"/>
            </v:shape>
            <v:group id="Group 4083" o:spid="_x0000_s1351" style="position:absolute;left:23793;top:2908;width:35283;height:30722" coordorigin="23793,2908" coordsize="35283,30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VzfccAAADdAAAADwAAAGRycy9kb3ducmV2LnhtbESPQWvCQBSE7wX/w/KE&#10;3uom2hZJ3YQgtvQgQlWQ3h7ZZxKSfRuy2yT++25B6HGYmW+YTTaZVgzUu9qygngRgSAurK65VHA+&#10;vT+tQTiPrLG1TApu5CBLZw8bTLQd+YuGoy9FgLBLUEHlfZdI6YqKDLqF7YiDd7W9QR9kX0rd4xjg&#10;ppXLKHqVBmsOCxV2tK2oaI4/RsHHiGO+infDvrlub9+nl8NlH5NSj/MpfwPhafL/4Xv7Uyt4jtY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VzfccAAADd&#10;AAAADwAAAAAAAAAAAAAAAACqAgAAZHJzL2Rvd25yZXYueG1sUEsFBgAAAAAEAAQA+gAAAJ4DAAAA&#10;AA==&#10;">
              <v:shape id="Freeform 6" o:spid="_x0000_s1352" style="position:absolute;left:54908;top:32950;width:838;height:679;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CesMA&#10;AADdAAAADwAAAGRycy9kb3ducmV2LnhtbESPT4vCMBTE7wt+h/AEL4umq0WkGkUWBAUv/jl4fCTP&#10;tti81CbW+u2NsLDHYWZ+wyxWna1ES40vHSv4GSUgiLUzJecKzqfNcAbCB2SDlWNS8CIPq2Xva4GZ&#10;cU8+UHsMuYgQ9hkqKEKoMym9LsiiH7maOHpX11gMUTa5NA0+I9xWcpwkU2mx5LhQYE2/Benb8WEV&#10;fKfbNt3Z9TVN0j0+XnfNl4NWatDv1nMQgbrwH/5rb42CSUTC501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KCesMAAADdAAAADwAAAAAAAAAAAAAAAACYAgAAZHJzL2Rv&#10;d25yZXYueG1sUEsFBgAAAAAEAAQA9QAAAIgDAAAAAA==&#10;" path="m6,9l2,1r,7c2,8,2,8,2,8v,,,,1,l3,8r,1l,9,,8r,c1,8,1,8,1,8v,,,,,l1,1v,,,,,c1,1,1,1,1,1,1,1,,1,,1l,,3,,6,8,8,r3,l11,1r,c10,1,10,1,10,1v,,,,,l10,8v,,,,,c10,8,10,8,11,8r,l11,9,8,9,8,8r,c9,8,9,8,9,8v,,,,,l9,1,6,9xe" fillcolor="#24282b" stroked="f">
                <v:path arrowok="t" o:connecttype="custom" o:connectlocs="45720,67945;15240,7549;15240,60396;15240,60396;22860,60396;22860,60396;22860,67945;0,67945;0,60396;0,60396;7620,60396;7620,60396;7620,7549;7620,7549;7620,7549;0,7549;0,0;22860,0;45720,60396;60960,0;83820,0;83820,7549;83820,7549;76200,7549;76200,7549;76200,60396;76200,60396;83820,60396;83820,60396;83820,67945;60960,67945;60960,60396;60960,60396;68580,60396;68580,60396;68580,7549;45720,67945" o:connectangles="0,0,0,0,0,0,0,0,0,0,0,0,0,0,0,0,0,0,0,0,0,0,0,0,0,0,0,0,0,0,0,0,0,0,0,0,0"/>
              </v:shape>
              <v:shape id="Freeform 7" o:spid="_x0000_s1353" style="position:absolute;left:55822;top:33553;width:77;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qBDcQA&#10;AADdAAAADwAAAGRycy9kb3ducmV2LnhtbESPT2sCMRTE7wW/Q3hCbzWrgshqlCIWPRX8c/D42Dyz&#10;azcvS5Jq6qdvBMHjMDO/YebLZFtxJR8axwqGgwIEceV0w0bB8fD1MQURIrLG1jEp+KMAy0XvbY6l&#10;djfe0XUfjcgQDiUqqGPsSilDVZPFMHAdcfbOzluMWXojtcdbhttWjopiIi02nBdq7GhVU/Wz/7UK&#10;zsab9TeP032TnLnb02VyPF2Ueu+nzxmISCm+ws/2VisYj4ohPN7k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qgQ3EAAAA3QAAAA8AAAAAAAAAAAAAAAAAmAIAAGRycy9k&#10;b3ducmV2LnhtbFBLBQYAAAAABAAEAPUAAACJAwAAAAA=&#10;" path="m1,v,,,,,c1,,1,,1,v,1,,1,,1c1,1,1,1,1,1,,1,,1,,1,,1,,1,,,,,,,,,,,,,1,xe" fillcolor="#24282b" stroked="f">
                <v:path arrowok="t" o:connecttype="custom" o:connectlocs="7620,0;7620,0;7620,0;7620,7620;7620,7620;0,7620;0,0;0,0;7620,0" o:connectangles="0,0,0,0,0,0,0,0,0"/>
              </v:shape>
              <v:shape id="Freeform 8" o:spid="_x0000_s1354" style="position:absolute;left:56051;top:32950;width:235;height:679;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F+cUA&#10;AADdAAAADwAAAGRycy9kb3ducmV2LnhtbESPT4vCMBTE7wv7HcJb8LamVhCpxiJdXAS9+AfR27N5&#10;tsXmpTRR67c3wsIeh5n5DTNNO1OLO7Wusqxg0I9AEOdWV1wo2O8W32MQziNrrC2Tgic5SGefH1NM&#10;tH3whu5bX4gAYZeggtL7JpHS5SUZdH3bEAfvYluDPsi2kLrFR4CbWsZRNJIGKw4LJTaUlZRftzej&#10;YLxYnc4/l+H6wE6PNkdT/RY+U6r31c0nIDx1/j/8115qBcM4iuH9Jj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wX5xQAAAN0AAAAPAAAAAAAAAAAAAAAAAJgCAABkcnMv&#10;ZG93bnJldi54bWxQSwUGAAAAAAQABAD1AAAAigMAAAAA&#10;" path="m,1l2,r,l2,8v,,,,,c2,8,2,8,2,8v,,1,,1,l3,9,,9,,8v,,1,,1,c1,8,1,8,1,8v,,,,,l1,2v,,,,,c1,2,1,2,1,2v,,,,,c,2,,2,,2l,1xe" fillcolor="#24282b" stroked="f">
                <v:path arrowok="t" o:connecttype="custom" o:connectlocs="0,7549;15663,0;15663,0;15663,60396;15663,60396;15663,60396;23495,60396;23495,67945;0,67945;0,60396;7832,60396;7832,60396;7832,60396;7832,15099;7832,15099;7832,15099;7832,15099;0,15099;0,7549" o:connectangles="0,0,0,0,0,0,0,0,0,0,0,0,0,0,0,0,0,0,0"/>
              </v:shape>
              <v:shape id="Freeform 9" o:spid="_x0000_s1355" style="position:absolute;left:56438;top:32950;width:381;height:67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reesYA&#10;AADdAAAADwAAAGRycy9kb3ducmV2LnhtbESPQWvCQBSE70L/w/IEb7rRQGjTrFJKlVx6iNZDbo/s&#10;Mwlm34bdrab99d1CocdhZr5hit1kBnEj53vLCtarBARxY3XPrYKP0375CMIHZI2DZVLwRR5224dZ&#10;gbm2d67odgytiBD2OSroQhhzKX3TkUG/siNx9C7WGQxRulZqh/cIN4PcJEkmDfYcFzoc6bWj5nr8&#10;NApob2u+4je9nSv3VF7O4/shq5VazKeXZxCBpvAf/muXWkG6SVL4fROf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reesYAAADdAAAADwAAAAAAAAAAAAAAAACYAgAAZHJz&#10;L2Rvd25yZXYueG1sUEsFBgAAAAAEAAQA9QAAAIsDAAAAAA==&#10;" path="m1,l5,r,1l3,9,2,9,4,1,2,1c1,1,1,1,1,1,1,1,,2,,2r,l1,xe" fillcolor="#24282b" stroked="f">
                <v:path arrowok="t" o:connecttype="custom" o:connectlocs="7620,0;38100,0;38100,7549;22860,67945;15240,67945;30480,7549;15240,7549;7620,7549;0,15099;0,15099;7620,0" o:connectangles="0,0,0,0,0,0,0,0,0,0,0"/>
              </v:shape>
              <v:shape id="Freeform 10" o:spid="_x0000_s1356" style="position:absolute;left:56896;top:32950;width:381;height:67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GDsUA&#10;AADdAAAADwAAAGRycy9kb3ducmV2LnhtbESPT4vCMBTE78J+h/AWvNnUP8hajbIsKl72oKsHb4/m&#10;2Rabl5JErX76jSB4HGbmN8xs0ZpaXMn5yrKCfpKCIM6trrhQsP9b9b5A+ICssbZMCu7kYTH/6Mww&#10;0/bGW7ruQiEihH2GCsoQmkxKn5dk0Ce2IY7eyTqDIUpXSO3wFuGmloM0HUuDFceFEhv6KSk/7y5G&#10;Aa3skc/4oOVh6yab06H5XY+PSnU/2+8piEBteIdf7Y1WMBykI3i+i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0YOxQAAAN0AAAAPAAAAAAAAAAAAAAAAAJgCAABkcnMv&#10;ZG93bnJldi54bWxQSwUGAAAAAAQABAD1AAAAigMAAAAA&#10;" path="m,2c,1,1,1,1,1,2,,2,,3,l4,,5,1r,l5,2v,,,1,-1,2l4,4,5,5r,1l5,8r,l4,9,2,9c1,9,1,9,,9v,,,,,-1c,8,,8,,8v,,,,1,c1,8,1,8,1,8v,,,,,c2,8,2,8,2,8v,,,,,l3,8,4,7r,l4,6r,l4,6r,l4,6,3,5,2,5,1,5,2,4v,,,,1,c3,4,4,3,4,3v,,,,,-1l4,2,3,1,2,1c1,1,1,1,,2xe" fillcolor="#24282b" stroked="f">
                <v:path arrowok="t" o:connecttype="custom" o:connectlocs="0,15099;7620,7549;22860,0;30480,0;38100,7549;38100,7549;38100,15099;30480,30198;30480,30198;38100,37747;38100,45297;38100,60396;38100,60396;30480,67945;15240,67945;0,67945;0,60396;0,60396;7620,60396;7620,60396;7620,60396;15240,60396;15240,60396;22860,60396;30480,52846;30480,52846;30480,45297;30480,45297;30480,45297;30480,45297;30480,45297;22860,37747;15240,37747;7620,37747;15240,30198;22860,30198;30480,22648;30480,15099;30480,15099;22860,7549;15240,7549;0,15099" o:connectangles="0,0,0,0,0,0,0,0,0,0,0,0,0,0,0,0,0,0,0,0,0,0,0,0,0,0,0,0,0,0,0,0,0,0,0,0,0,0,0,0,0,0"/>
              </v:shape>
              <v:shape id="Freeform 11" o:spid="_x0000_s1357" style="position:absolute;left:57429;top:32950;width:305;height:67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lsUA&#10;AADdAAAADwAAAGRycy9kb3ducmV2LnhtbESPQWvCQBSE7wX/w/KE3urGSItEVxFREXqqLUFvj+wz&#10;CWbfrtk1Sf99t1DocZiZb5jlejCN6Kj1tWUF00kCgriwuuZSwdfn/mUOwgdkjY1lUvBNHtar0dMS&#10;M217/qDuFEoRIewzVFCF4DIpfVGRQT+xjjh6V9saDFG2pdQt9hFuGpkmyZs0WHNcqNDRtqLidnoY&#10;BZv8/t6lx/PFpf3WH/Kdy+nqlHoeD5sFiEBD+A//tY9awSxNXuH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6mmWxQAAAN0AAAAPAAAAAAAAAAAAAAAAAJgCAABkcnMv&#10;ZG93bnJldi54bWxQSwUGAAAAAAQABAD1AAAAigMAAAAA&#10;" path="m,1l3,r,l3,8v,,,,,c3,8,3,8,3,8v,,1,,1,l4,9,,9,,8v,,1,,1,c1,8,1,8,1,8v,,,,,l1,2v,,,,,c1,2,1,2,1,2v,,,,,c,2,,2,,2l,1xe" fillcolor="#24282b" stroked="f">
                <v:path arrowok="t" o:connecttype="custom" o:connectlocs="0,7549;22860,0;22860,0;22860,60396;22860,60396;22860,60396;30480,60396;30480,67945;0,67945;0,60396;7620,60396;7620,60396;7620,60396;7620,15099;7620,15099;7620,15099;7620,15099;0,15099;0,7549" o:connectangles="0,0,0,0,0,0,0,0,0,0,0,0,0,0,0,0,0,0,0"/>
              </v:shape>
              <v:rect id="Rectangle 12" o:spid="_x0000_s1358" style="position:absolute;left:57886;top:33401;width:22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ypsYA&#10;AADdAAAADwAAAGRycy9kb3ducmV2LnhtbESPQWvCQBSE70L/w/IKvZS6MYUg0VWKIHop1ChFb4/s&#10;axKafZvurkn677tCweMwM98wy/VoWtGT841lBbNpAoK4tLrhSsHpuH2Zg/ABWWNrmRT8kof16mGy&#10;xFzbgQ/UF6ESEcI+RwV1CF0upS9rMuintiOO3pd1BkOUrpLa4RDhppVpkmTSYMNxocaONjWV38XV&#10;KLD73TOffvznxZnN9n1mmvP5o1Dq6XF8W4AINIZ7+L+91wpe0ySD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CypsYAAADdAAAADwAAAAAAAAAAAAAAAACYAgAAZHJz&#10;L2Rvd25yZXYueG1sUEsFBgAAAAAEAAQA9QAAAIsDAAAAAA==&#10;" fillcolor="#24282b" stroked="f"/>
              <v:shape id="Freeform 13" o:spid="_x0000_s1359" style="position:absolute;left:58191;top:32950;width:381;height:67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YecYA&#10;AADdAAAADwAAAGRycy9kb3ducmV2LnhtbESPQWvCQBSE7wX/w/KE3urGFFIbXYNILV48qPXg7ZF9&#10;JsHs27C7NWl/fVcoeBxm5htmUQymFTdyvrGsYDpJQBCXVjdcKfg6bl5mIHxA1thaJgU/5KFYjp4W&#10;mGvb855uh1CJCGGfo4I6hC6X0pc1GfQT2xFH72KdwRClq6R22Ee4aWWaJJk02HBcqLGjdU3l9fBt&#10;FNDGnvmKv/Rx2rv37eXU7T6zs1LP42E1BxFoCI/wf3urFbymyRvc38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HYecYAAADdAAAADwAAAAAAAAAAAAAAAACYAgAAZHJz&#10;L2Rvd25yZXYueG1sUEsFBgAAAAAEAAQA9QAAAIsDAAAAAA==&#10;" path="m,5l,1r,l,1,1,,3,,4,,5,1r,l5,4r,4l5,8,4,9,2,9,1,9,,8r,l,5xm1,5r,2l1,7,2,8r,l3,8,4,7r,l4,7,4,4,4,2r,l4,2r,l3,1r,l2,1,1,2r,l1,2r,3xe" fillcolor="#24282b" stroked="f">
                <v:path arrowok="t" o:connecttype="custom" o:connectlocs="0,37747;0,7549;0,7549;0,7549;7620,0;22860,0;30480,0;38100,7549;38100,7549;38100,30198;38100,60396;38100,60396;30480,67945;15240,67945;7620,67945;0,60396;0,60396;0,37747;7620,37747;7620,52846;7620,52846;15240,60396;15240,60396;22860,60396;30480,52846;30480,52846;30480,52846;30480,30198;30480,15099;30480,15099;30480,15099;30480,15099;22860,7549;22860,7549;15240,7549;7620,15099;7620,15099;7620,15099;7620,37747" o:connectangles="0,0,0,0,0,0,0,0,0,0,0,0,0,0,0,0,0,0,0,0,0,0,0,0,0,0,0,0,0,0,0,0,0,0,0,0,0,0,0"/>
                <o:lock v:ext="edit" verticies="t"/>
              </v:shape>
              <v:shape id="Freeform 15" o:spid="_x0000_s1360" style="position:absolute;left:47510;top:15151;width:1226;height:1365;visibility:visible;mso-wrap-style:square;v-text-anchor:top" coordsize="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tcUA&#10;AADdAAAADwAAAGRycy9kb3ducmV2LnhtbESPT4vCMBTE74LfITzBm6ZVVrQaZVkQPSyu/xC8PZpn&#10;W2xeahO1fvvNwoLHYWZ+w8wWjSnFg2pXWFYQ9yMQxKnVBWcKjodlbwzCeWSNpWVS8CIHi3m7NcNE&#10;2yfv6LH3mQgQdgkqyL2vEildmpNB17cVcfAutjbog6wzqWt8Brgp5SCKRtJgwWEhx4q+ckqv+7tR&#10;sP243X8uG3mOlzgaxqfvFeOOlep2ms8pCE+Nf4f/22utYDiIJvD3Jj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2e1xQAAAN0AAAAPAAAAAAAAAAAAAAAAAJgCAABkcnMv&#10;ZG93bnJldi54bWxQSwUGAAAAAAQABAD1AAAAigMAAAAA&#10;" path="m15,r1,18l,8,15,xe" fillcolor="#24282b" stroked="f">
                <v:path arrowok="t" o:connecttype="custom" o:connectlocs="114895,0;122555,136525;0,60678;114895,0" o:connectangles="0,0,0,0"/>
              </v:shape>
              <v:shape id="Freeform 16" o:spid="_x0000_s1361" style="position:absolute;left:43700;top:9601;width:4496;height:6007;visibility:visible;mso-wrap-style:square;v-text-anchor:top" coordsize="5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MiYMEA&#10;AADdAAAADwAAAGRycy9kb3ducmV2LnhtbERPy4rCMBTdD/gP4QqzG9OqDFKNojMMzE58rq/Nta02&#10;NyXJ2OrXm4Uwy8N5zxadqcWNnK8sK0gHCQji3OqKCwX73c/HBIQPyBpry6TgTh4W897bDDNtW97Q&#10;bRsKEUPYZ6igDKHJpPR5SQb9wDbEkTtbZzBE6AqpHbYx3NRymCSf0mDFsaHEhr5Kyq/bP6PguHJH&#10;uU5a/O5Ol+qQjh9htL4o9d7vllMQgbrwL365f7WC0TCN++Ob+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zImDBAAAA3QAAAA8AAAAAAAAAAAAAAAAAmAIAAGRycy9kb3du&#10;cmV2LnhtbFBLBQYAAAAABAAEAPUAAACGAwAAAAA=&#10;" path="m,l29,52,27,26,59,79e" filled="f" strokecolor="#24282b" strokeweight="67e-5mm">
                <v:stroke endcap="round"/>
                <v:path arrowok="t" o:connecttype="custom" o:connectlocs="0,0;220980,395404;205740,197702;449580,600710" o:connectangles="0,0,0,0"/>
              </v:shape>
              <v:shape id="Freeform 17" o:spid="_x0000_s1362" style="position:absolute;left:49498;top:14693;width:1295;height:1296;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3RMMA&#10;AADdAAAADwAAAGRycy9kb3ducmV2LnhtbESPzWrDMBCE74W+g9hCbrX8U0pxooRgCOQa16XXxdrY&#10;JtbKWIrt5OmjQKHHYWa+YTa7xfRiotF1lhUkUQyCuLa640ZB9X14/wLhPLLG3jIpuJGD3fb1ZYO5&#10;tjOfaCp9IwKEXY4KWu+HXEpXt2TQRXYgDt7ZjgZ9kGMj9YhzgJtepnH8KQ12HBZaHKhoqb6UV6OA&#10;7vemKn7tVNzMh8t8RfVPdVVq9bbs1yA8Lf4//Nc+agVZmiTwfB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q3RMMAAADdAAAADwAAAAAAAAAAAAAAAACYAgAAZHJzL2Rv&#10;d25yZXYueG1sUEsFBgAAAAAEAAQA9QAAAIgDAAAAAA==&#10;" path="m,l8,17,17,,,xe" fillcolor="#24282b" stroked="f">
                <v:path arrowok="t" o:connecttype="custom" o:connectlocs="0,0;60960,129540;129540,0;0,0" o:connectangles="0,0,0,0"/>
              </v:shape>
              <v:shape id="Freeform 18" o:spid="_x0000_s1363" style="position:absolute;left:50107;top:7467;width:1143;height:7379;visibility:visible;mso-wrap-style:square;v-text-anchor:top" coordsize="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zzMUA&#10;AADdAAAADwAAAGRycy9kb3ducmV2LnhtbESPwWrDMBBE74H+g9hCb7EcF0LrWAltwGB6CXF6yW2x&#10;NpZTa2UsNbH/vioUehxm5g1T7CbbixuNvnOsYJWkIIgbpztuFXyeyuULCB+QNfaOScFMHnbbh0WB&#10;uXZ3PtKtDq2IEPY5KjAhDLmUvjFk0SduII7exY0WQ5RjK/WI9wi3vczSdC0tdhwXDA60N9R81d9W&#10;wfVjX74jZ4fXno/ubKp6KMtZqafH6W0DItAU/sN/7UoreM5WGfy+i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7PMxQAAAN0AAAAPAAAAAAAAAAAAAAAAAJgCAABkcnMv&#10;ZG93bnJldi54bWxQSwUGAAAAAAQABAD1AAAAigMAAAAA&#10;" path="m15,l14,60,3,36,,97e" filled="f" strokecolor="#24282b" strokeweight="67e-5mm">
                <v:stroke endcap="round"/>
                <v:path arrowok="t" o:connecttype="custom" o:connectlocs="114300,0;106680,456414;22860,273849;0,737870" o:connectangles="0,0,0,0"/>
              </v:shape>
              <v:shape id="Freeform 19" o:spid="_x0000_s1364" style="position:absolute;left:25927;top:18954;width:6331;height:4788;visibility:visible;mso-wrap-style:square;v-text-anchor:top" coordsize="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EyZcUA&#10;AADdAAAADwAAAGRycy9kb3ducmV2LnhtbESPzWrDMBCE74W+g9hCbo3suITgRDb5IWkPvSQN9LpY&#10;G8vEWhlLiZ23rwqFHoeZ+YZZlaNtxZ163zhWkE4TEMSV0w3XCs5f+9cFCB+QNbaOScGDPJTF89MK&#10;c+0GPtL9FGoRIexzVGBC6HIpfWXIop+6jjh6F9dbDFH2tdQ9DhFuWzlLkrm02HBcMNjR1lB1Pd2s&#10;ggTfh3OdHex8k+7euu9wlO2nUWryMq6XIAKN4T/81/7QCrJZmsHvm/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TJlxQAAAN0AAAAPAAAAAAAAAAAAAAAAAJgCAABkcnMv&#10;ZG93bnJldi54bWxQSwUGAAAAAAQABAD1AAAAigMAAAAA&#10;" path="m,32l83,63,83,,,32xe" strokecolor="#24282b" strokeweight="67e-5mm">
                <v:stroke endcap="round"/>
                <v:path arrowok="t" o:connecttype="custom" o:connectlocs="0,243195;633095,478790;633095,0;0,243195" o:connectangles="0,0,0,0"/>
              </v:shape>
              <v:shape id="Freeform 21" o:spid="_x0000_s1365" style="position:absolute;left:32334;top:17430;width:18231;height:3956;visibility:visible;mso-wrap-style:square;v-text-anchor:top" coordsize="2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GwsUA&#10;AADdAAAADwAAAGRycy9kb3ducmV2LnhtbESPQWvCQBSE74L/YXmCN7Mx0iKpq0hAEYtQNb0/sq9J&#10;aPZtyK4x9td3CwWPw8x8w6w2g2lET52rLSuYRzEI4sLqmksF+XU3W4JwHlljY5kUPMjBZj0erTDV&#10;9s5n6i++FAHCLkUFlfdtKqUrKjLoItsSB+/LdgZ9kF0pdYf3ADeNTOL4VRqsOSxU2FJWUfF9uRkF&#10;w/X0kRz7HPMsO/98vmve69NCqelk2L6B8DT4Z/i/fdAKFsn8Bf7eh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4bCxQAAAN0AAAAPAAAAAAAAAAAAAAAAAJgCAABkcnMv&#10;ZG93bnJldi54bWxQSwUGAAAAAAQABAD1AAAAigMAAAAA&#10;" path="m239,r,52l,52e" filled="f" strokecolor="#24282b" strokeweight="67e-5mm">
                <v:stroke endcap="round"/>
                <v:path arrowok="t" o:connecttype="custom" o:connectlocs="1823085,0;1823085,395605;0,395605" o:connectangles="0,0,0"/>
              </v:shape>
              <v:shape id="Freeform 22" o:spid="_x0000_s1366" style="position:absolute;left:44691;top:28689;width:305;height:457;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HkpcQA&#10;AADdAAAADwAAAGRycy9kb3ducmV2LnhtbESPT4vCMBTE7wt+h/CEva2pf1mqUURxEbxoXe+P5tkW&#10;m5faZGvXT28EweMwM79hZovWlKKh2hWWFfR7EQji1OqCMwW/x83XNwjnkTWWlknBPzlYzDsfM4y1&#10;vfGBmsRnIkDYxagg976KpXRpTgZdz1bEwTvb2qAPss6krvEW4KaUgyiaSIMFh4UcK1rllF6SP6Pg&#10;us52tB03mxGiv492+/JniCelPrvtcgrCU+vf4Vd7qxUMB/0J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B5KXEAAAA3QAAAA8AAAAAAAAAAAAAAAAAmAIAAGRycy9k&#10;b3ducmV2LnhtbFBLBQYAAAAABAAEAPUAAACJAwAAAAA=&#10;" path="m3,5r,l3,4,,4,,6r3,l4,6,4,5,4,,3,r,5xe" fillcolor="#24282b" stroked="f">
                <v:path arrowok="t" o:connecttype="custom" o:connectlocs="22860,38100;22860,38100;22860,30480;0,30480;0,45720;22860,45720;30480,45720;30480,38100;30480,0;22860,0;22860,38100" o:connectangles="0,0,0,0,0,0,0,0,0,0,0"/>
              </v:shape>
              <v:rect id="Rectangle 23" o:spid="_x0000_s1367" style="position:absolute;left:44919;top:28079;width: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B4McA&#10;AADdAAAADwAAAGRycy9kb3ducmV2LnhtbESPQWvCQBSE74L/YXmCF2k2UWhLmlWKIHoRairF3h7Z&#10;1yQ0+zbdXTX++65Q6HGYmW+YYjWYTlzI+daygixJQRBXVrdcKzi+bx6eQfiArLGzTApu5GG1HI8K&#10;zLW98oEuZahFhLDPUUETQp9L6auGDPrE9sTR+7LOYIjS1VI7vEa46eQ8TR+lwZbjQoM9rRuqvsuz&#10;UWB32xkff/zHpzPrzT4z7en0Vio1nQyvLyACDeE//NfeaQWLefYE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FgeDHAAAA3QAAAA8AAAAAAAAAAAAAAAAAmAIAAGRy&#10;cy9kb3ducmV2LnhtbFBLBQYAAAAABAAEAPUAAACMAwAAAAA=&#10;" fillcolor="#24282b" stroked="f"/>
              <v:rect id="Rectangle 24" o:spid="_x0000_s1368" style="position:absolute;left:44919;top:27393;width: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VksIA&#10;AADdAAAADwAAAGRycy9kb3ducmV2LnhtbERPTYvCMBC9C/6HMMJeRNO6IFKNIoLoZWG3iuhtaMa2&#10;2ExqErX77zeHBY+P971YdaYRT3K+tqwgHScgiAuray4VHA/b0QyED8gaG8uk4Jc8rJb93gIzbV/8&#10;Q888lCKGsM9QQRVCm0npi4oM+rFtiSN3tc5giNCVUjt8xXDTyEmSTKXBmmNDhS1tKipu+cMosPvd&#10;kI93f7o4s9l+paY+n79zpT4G3XoOIlAX3uJ/914r+JykcW58E5+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WSwgAAAN0AAAAPAAAAAAAAAAAAAAAAAJgCAABkcnMvZG93&#10;bnJldi54bWxQSwUGAAAAAAQABAD1AAAAhwMAAAAA&#10;" fillcolor="#24282b" stroked="f"/>
              <v:rect id="Rectangle 25" o:spid="_x0000_s1369" style="position:absolute;left:44919;top:26784;width: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wCccA&#10;AADdAAAADwAAAGRycy9kb3ducmV2LnhtbESPQWvCQBSE74L/YXmCF2k2UShtmlWKIHoRairF3h7Z&#10;1yQ0+zbdXTX++65Q6HGYmW+YYjWYTlzI+daygixJQRBXVrdcKzi+bx6eQPiArLGzTApu5GG1HI8K&#10;zLW98oEuZahFhLDPUUETQp9L6auGDPrE9sTR+7LOYIjS1VI7vEa46eQ8TR+lwZbjQoM9rRuqvsuz&#10;UWB32xkff/zHpzPrzT4z7en0Vio1nQyvLyACDeE//NfeaQWLefYM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WsAnHAAAA3QAAAA8AAAAAAAAAAAAAAAAAmAIAAGRy&#10;cy9kb3ducmV2LnhtbFBLBQYAAAAABAAEAPUAAACMAwAAAAA=&#10;" fillcolor="#24282b" stroked="f"/>
              <v:rect id="Rectangle 26" o:spid="_x0000_s1370" style="position:absolute;left:44919;top:26181;width:77;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TKcIA&#10;AADdAAAADwAAAGRycy9kb3ducmV2LnhtbERPTYvCMBC9L/gfwgheFk3tgkg1igiyXgS3iuhtaMa2&#10;2ExqktX67zeHBY+P9z1fdqYRD3K+tqxgPEpAEBdW11wqOB42wykIH5A1NpZJwYs8LBe9jzlm2j75&#10;hx55KEUMYZ+hgiqENpPSFxUZ9CPbEkfuap3BEKErpXb4jOGmkWmSTKTBmmNDhS2tKypu+a9RYLff&#10;n3y8+9PFmfVmNzb1+bzPlRr0u9UMRKAuvMX/7q1W8JWmcX98E5+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NMpwgAAAN0AAAAPAAAAAAAAAAAAAAAAAJgCAABkcnMvZG93&#10;bnJldi54bWxQSwUGAAAAAAQABAD1AAAAhwMAAAAA&#10;" fillcolor="#24282b" stroked="f"/>
              <v:rect id="Rectangle 27" o:spid="_x0000_s1371" style="position:absolute;left:44919;top:25495;width: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2ssYA&#10;AADdAAAADwAAAGRycy9kb3ducmV2LnhtbESPQWvCQBSE7wX/w/KEXopukkKR6CoiiF6ENoro7ZF9&#10;JsHs27i71fjvu4VCj8PMfMPMFr1pxZ2cbywrSMcJCOLS6oYrBYf9ejQB4QOyxtYyKXiSh8V88DLD&#10;XNsHf9G9CJWIEPY5KqhD6HIpfVmTQT+2HXH0LtYZDFG6SmqHjwg3rcyS5EMabDgu1NjRqqbyWnwb&#10;BXa7eePDzR/PzqzWu9Q0p9NnodTrsF9OQQTqw3/4r73VCt6zLIXfN/EJ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x2ssYAAADdAAAADwAAAAAAAAAAAAAAAACYAgAAZHJz&#10;L2Rvd25yZXYueG1sUEsFBgAAAAAEAAQA9QAAAIsDAAAAAA==&#10;" fillcolor="#24282b" stroked="f"/>
              <v:rect id="Rectangle 28" o:spid="_x0000_s1372" style="position:absolute;left:44919;top:24885;width: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oxcYA&#10;AADdAAAADwAAAGRycy9kb3ducmV2LnhtbESPQWvCQBSE74X+h+UVvEjdGEFKmo0UQepF0CjF3h7Z&#10;1yQ0+zbdXTX+e1cQehxm5hsmXwymE2dyvrWsYDpJQBBXVrdcKzjsV69vIHxA1thZJgVX8rAonp9y&#10;zLS98I7OZahFhLDPUEETQp9J6auGDPqJ7Ymj92OdwRClq6V2eIlw08k0SebSYMtxocGelg1Vv+XJ&#10;KLDrzzEf/vzXtzPL1WZq2uNxWyo1ehk+3kEEGsJ/+NFeawWzNE3h/iY+AV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7oxcYAAADdAAAADwAAAAAAAAAAAAAAAACYAgAAZHJz&#10;L2Rvd25yZXYueG1sUEsFBgAAAAAEAAQA9QAAAIsDAAAAAA==&#10;" fillcolor="#24282b" stroked="f"/>
              <v:rect id="Rectangle 29" o:spid="_x0000_s1373" style="position:absolute;left:44919;top:24199;width: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XsYA&#10;AADdAAAADwAAAGRycy9kb3ducmV2LnhtbESPQWvCQBSE70L/w/IEL1I3RpASXUUEqRfBpqHo7ZF9&#10;JsHs23R3q/HfdwsFj8PMfMMs171pxY2cbywrmE4SEMSl1Q1XCorP3esbCB+QNbaWScGDPKxXL4Ml&#10;Ztre+YNueahEhLDPUEEdQpdJ6cuaDPqJ7Yijd7HOYIjSVVI7vEe4aWWaJHNpsOG4UGNH25rKa/5j&#10;FNj9+5iLb/91dma7O0xNczodc6VGw36zABGoD8/wf3uvFczSdA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NXsYAAADdAAAADwAAAAAAAAAAAAAAAACYAgAAZHJz&#10;L2Rvd25yZXYueG1sUEsFBgAAAAAEAAQA9QAAAIsDAAAAAA==&#10;" fillcolor="#24282b" stroked="f"/>
              <v:rect id="Rectangle 30" o:spid="_x0000_s1374" style="position:absolute;left:44919;top:23590;width: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VKscA&#10;AADdAAAADwAAAGRycy9kb3ducmV2LnhtbESPQWvCQBSE74L/YXmCF2k2xlJKmlWKIHoRairF3h7Z&#10;1yQ0+zbdXTX++65Q6HGYmW+YYjWYTlzI+daygnmSgiCurG65VnB83zw8g/ABWWNnmRTcyMNqOR4V&#10;mGt75QNdylCLCGGfo4ImhD6X0lcNGfSJ7Ymj92WdwRClq6V2eI1w08ksTZ+kwZbjQoM9rRuqvsuz&#10;UWB32xkff/zHpzPrzX5u2tPprVRqOhleX0AEGsJ/+K+90woWWfYI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71SrHAAAA3QAAAA8AAAAAAAAAAAAAAAAAmAIAAGRy&#10;cy9kb3ducmV2LnhtbFBLBQYAAAAABAAEAPUAAACMAwAAAAA=&#10;" fillcolor="#24282b" stroked="f"/>
              <v:rect id="Rectangle 31" o:spid="_x0000_s1375" style="position:absolute;left:44919;top:22987;width:77;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wsccA&#10;AADdAAAADwAAAGRycy9kb3ducmV2LnhtbESPQWvCQBSE74L/YXmCF2k2RlpKmlWKIHoRairF3h7Z&#10;1yQ0+zbdXTX++65Q6HGYmW+YYjWYTlzI+daygnmSgiCurG65VnB83zw8g/ABWWNnmRTcyMNqOR4V&#10;mGt75QNdylCLCGGfo4ImhD6X0lcNGfSJ7Ymj92WdwRClq6V2eI1w08ksTZ+kwZbjQoM9rRuqvsuz&#10;UWB32xkff/zHpzPrzX5u2tPprVRqOhleX0AEGsJ/+K+90woWWfYI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3cLHHAAAA3QAAAA8AAAAAAAAAAAAAAAAAmAIAAGRy&#10;cy9kb3ducmV2LnhtbFBLBQYAAAAABAAEAPUAAACMAwAAAAA=&#10;" fillcolor="#24282b" stroked="f"/>
              <v:rect id="Rectangle 32" o:spid="_x0000_s1376" style="position:absolute;left:44919;top:22301;width: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uxsYA&#10;AADdAAAADwAAAGRycy9kb3ducmV2LnhtbESPQWvCQBSE70L/w/IKXqRuTEFKzEaKIPUitGkoentk&#10;n0kw+zbd3Wr677sFweMwM98w+Xo0vbiQ851lBYt5AoK4trrjRkH1uX16AeEDssbeMin4JQ/r4mGS&#10;Y6btlT/oUoZGRAj7DBW0IQyZlL5uyaCf24E4eifrDIYoXSO1w2uEm16mSbKUBjuOCy0OtGmpPpc/&#10;RoHdvc24+vZfR2c22/3CdIfDe6nU9HF8XYEINIZ7+NbeaQXPabqE/zfxCc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XuxsYAAADdAAAADwAAAAAAAAAAAAAAAACYAgAAZHJz&#10;L2Rvd25yZXYueG1sUEsFBgAAAAAEAAQA9QAAAIsDAAAAAA==&#10;" fillcolor="#24282b" stroked="f"/>
              <v:rect id="Rectangle 33" o:spid="_x0000_s1377" style="position:absolute;left:44919;top:21691;width: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LXccA&#10;AADdAAAADwAAAGRycy9kb3ducmV2LnhtbESPQWvCQBSE74L/YXmCF2k2RmhLmlWKIHoRairF3h7Z&#10;1yQ0+zbdXTX++65Q6HGYmW+YYjWYTlzI+daygnmSgiCurG65VnB83zw8g/ABWWNnmRTcyMNqOR4V&#10;mGt75QNdylCLCGGfo4ImhD6X0lcNGfSJ7Ymj92WdwRClq6V2eI1w08ksTR+lwZbjQoM9rRuqvsuz&#10;UWB32xkff/zHpzPrzX5u2tPprVRqOhleX0AEGsJ/+K+90woWWfYE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pS13HAAAA3QAAAA8AAAAAAAAAAAAAAAAAmAIAAGRy&#10;cy9kb3ducmV2LnhtbFBLBQYAAAAABAAEAPUAAACMAwAAAAA=&#10;" fillcolor="#24282b" stroked="f"/>
              <v:rect id="Rectangle 34" o:spid="_x0000_s1378" style="position:absolute;left:44919;top:21082;width:77;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6tMcA&#10;AADdAAAADwAAAGRycy9kb3ducmV2LnhtbESPQWvCQBSE74L/YXmCF2k2RihtmlWKIHoRairF3h7Z&#10;1yQ0+zbdXTX++65Q6HGYmW+YYjWYTlzI+daygnmSgiCurG65VnB83zw8gfABWWNnmRTcyMNqOR4V&#10;mGt75QNdylCLCGGfo4ImhD6X0lcNGfSJ7Ymj92WdwRClq6V2eI1w08ksTR+lwZbjQoM9rRuqvsuz&#10;UWB32xkff/zHpzPrzX5u2tPprVRqOhleX0AEGsJ/+K+90woWWfYM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erTHAAAA3QAAAA8AAAAAAAAAAAAAAAAAmAIAAGRy&#10;cy9kb3ducmV2LnhtbFBLBQYAAAAABAAEAPUAAACMAwAAAAA=&#10;" fillcolor="#24282b" stroked="f"/>
              <v:rect id="Rectangle 35" o:spid="_x0000_s1379" style="position:absolute;left:44919;top:20396;width: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F9MIA&#10;AADdAAAADwAAAGRycy9kb3ducmV2LnhtbERPTYvCMBC9C/sfwizsRTRVQZZqFBFELwtay6K3oRnb&#10;YjOpSVa7/94cBI+P9z1fdqYRd3K+tqxgNExAEBdW11wqyI+bwTcIH5A1NpZJwT95WC4+enNMtX3w&#10;ge5ZKEUMYZ+igiqENpXSFxUZ9EPbEkfuYp3BEKErpXb4iOGmkeMkmUqDNceGCltaV1Rcsz+jwO62&#10;fc5v/vfszHrzMzL16bTPlPr67FYzEIG68Ba/3DutYDKexP3xTX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UX0wgAAAN0AAAAPAAAAAAAAAAAAAAAAAJgCAABkcnMvZG93&#10;bnJldi54bWxQSwUGAAAAAAQABAD1AAAAhwMAAAAA&#10;" fillcolor="#24282b" stroked="f"/>
              <v:rect id="Rectangle 36" o:spid="_x0000_s1380" style="position:absolute;left:44919;top:19792;width:7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gb8YA&#10;AADdAAAADwAAAGRycy9kb3ducmV2LnhtbESPQWvCQBSE7wX/w/IKvRTdRKGUmI0UQeqlYFMRvT2y&#10;zySYfRt3txr/fVcQehxm5hsmXwymExdyvrWsIJ0kIIgrq1uuFWx/VuN3ED4ga+wsk4IbeVgUo6cc&#10;M22v/E2XMtQiQthnqKAJoc+k9FVDBv3E9sTRO1pnMETpaqkdXiPcdHKaJG/SYMtxocGelg1Vp/LX&#10;KLDrz1fenv3u4Mxy9ZWadr/flEq9PA8fcxCBhvAffrTXWsFsOkvh/iY+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Xgb8YAAADdAAAADwAAAAAAAAAAAAAAAACYAgAAZHJz&#10;L2Rvd25yZXYueG1sUEsFBgAAAAAEAAQA9QAAAIsDAAAAAA==&#10;" fillcolor="#24282b" stroked="f"/>
              <v:rect id="Rectangle 37" o:spid="_x0000_s1381" style="position:absolute;left:44919;top:19107;width: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poMYA&#10;AADcAAAADwAAAGRycy9kb3ducmV2LnhtbESPQWvCQBSE7wX/w/KEXopukoMt0VVEkOZSaFMRvT2y&#10;zySYfRt3tzH9991CocdhZr5hVpvRdGIg51vLCtJ5AoK4srrlWsHhcz97AeEDssbOMin4Jg+b9eRh&#10;hbm2d/6goQy1iBD2OSpoQuhzKX3VkEE/tz1x9C7WGQxRulpqh/cIN53MkmQhDbYcFxrsaddQdS2/&#10;jAJbvD7x4eaPZ2d2+7fUtKfTe6nU43TcLkEEGsN/+K9daAWL5wx+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npoMYAAADcAAAADwAAAAAAAAAAAAAAAACYAgAAZHJz&#10;L2Rvd25yZXYueG1sUEsFBgAAAAAEAAQA9QAAAIsDAAAAAA==&#10;" fillcolor="#24282b" stroked="f"/>
              <v:rect id="Rectangle 38" o:spid="_x0000_s1382" style="position:absolute;left:44919;top:18497;width: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MO8UA&#10;AADcAAAADwAAAGRycy9kb3ducmV2LnhtbESPQWsCMRSE74L/ITyhF6lZLWhZjSKC6KVgVxG9PTav&#10;u0s3L2uS6vrvjVDwOMzMN8xs0ZpaXMn5yrKC4SABQZxbXXGh4LBfv3+C8AFZY22ZFNzJw2Le7cww&#10;1fbG33TNQiEihH2KCsoQmlRKn5dk0A9sQxy9H+sMhihdIbXDW4SbWo6SZCwNVhwXSmxoVVL+m/0Z&#10;BXa76fPh4o9nZ1brr6GpTqddptRbr11OQQRqwyv8395qBePJBz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w7xQAAANwAAAAPAAAAAAAAAAAAAAAAAJgCAABkcnMv&#10;ZG93bnJldi54bWxQSwUGAAAAAAQABAD1AAAAigMAAAAA&#10;" fillcolor="#24282b" stroked="f"/>
              <v:rect id="Rectangle 39" o:spid="_x0000_s1383" style="position:absolute;left:44919;top:17887;width:77;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UT8UA&#10;AADcAAAADwAAAGRycy9kb3ducmV2LnhtbESPQWsCMRSE74L/ITyhF6lZpWhZjSKC6KVgVxG9PTav&#10;u0s3L2uS6vrvjVDwOMzMN8xs0ZpaXMn5yrKC4SABQZxbXXGh4LBfv3+C8AFZY22ZFNzJw2Le7cww&#10;1fbG33TNQiEihH2KCsoQmlRKn5dk0A9sQxy9H+sMhihdIbXDW4SbWo6SZCwNVhwXSmxoVVL+m/0Z&#10;BXa76fPh4o9nZ1brr6GpTqddptRbr11OQQRqwyv8395qBePJBz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NRPxQAAANwAAAAPAAAAAAAAAAAAAAAAAJgCAABkcnMv&#10;ZG93bnJldi54bWxQSwUGAAAAAAQABAD1AAAAigMAAAAA&#10;" fillcolor="#24282b" stroked="f"/>
              <v:shape id="Freeform 40" o:spid="_x0000_s1384" style="position:absolute;left:44843;top:17278;width:153;height:305;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Z88MA&#10;AADcAAAADwAAAGRycy9kb3ducmV2LnhtbESP0YrCMBRE3xf8h3AFXxZNVValGkXEirAgqP2Aa3Nt&#10;i81NaaLWvzfCwj4OM3OGWaxaU4kHNa60rGA4iEAQZ1aXnCtIz0l/BsJ5ZI2VZVLwIgerZedrgbG2&#10;Tz7S4+RzESDsYlRQeF/HUrqsIINuYGvi4F1tY9AH2eRSN/gMcFPJURRNpMGSw0KBNW0Kym6nu1Ew&#10;vuRb/s18qcdJkm6/093lwEapXrddz0F4av1/+K+91wom0x/4nAlH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9Z88MAAADcAAAADwAAAAAAAAAAAAAAAACYAgAAZHJzL2Rv&#10;d25yZXYueG1sUEsFBgAAAAAEAAQA9QAAAIgDAAAAAA==&#10;" path="m1,4r1,l2,r,l1,,,,,1r1,l1,r,l1,4xe" fillcolor="#24282b" stroked="f">
                <v:path arrowok="t" o:connecttype="custom" o:connectlocs="7620,30480;15240,30480;15240,0;15240,0;7620,0;0,0;0,7620;7620,7620;7620,0;7620,0;7620,30480" o:connectangles="0,0,0,0,0,0,0,0,0,0,0"/>
              </v:shape>
              <v:rect id="Rectangle 41" o:spid="_x0000_s1385" style="position:absolute;left:44157;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vo8UA&#10;AADcAAAADwAAAGRycy9kb3ducmV2LnhtbESPQWvCQBSE74X+h+UVvJS60UMqaTZSBNGLoFHE3h7Z&#10;1yQ0+zburhr/vVso9DjMzDdMPh9MJ67kfGtZwWScgCCurG65VnDYL99mIHxA1thZJgV38jAvnp9y&#10;zLS98Y6uZahFhLDPUEETQp9J6auGDPqx7Ymj922dwRClq6V2eItw08lpkqTSYMtxocGeFg1VP+XF&#10;KLDr1Ssfzv745cxiuZmY9nTalkqNXobPDxCBhvAf/muvtYL0PYXfM/EIy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u+jxQAAANwAAAAPAAAAAAAAAAAAAAAAAJgCAABkcnMv&#10;ZG93bnJldi54bWxQSwUGAAAAAAQABAD1AAAAigMAAAAA&#10;" fillcolor="#24282b" stroked="f"/>
              <v:rect id="Rectangle 42" o:spid="_x0000_s1386" style="position:absolute;left:43472;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KOMYA&#10;AADcAAAADwAAAGRycy9kb3ducmV2LnhtbESPQWvCQBSE74X+h+UVeim6SQ9aoqsUQcylUFMRvT2y&#10;zySYfZvurkn677tCocdhZr5hluvRtKIn5xvLCtJpAoK4tLrhSsHhazt5A+EDssbWMin4IQ/r1ePD&#10;EjNtB95TX4RKRAj7DBXUIXSZlL6syaCf2o44ehfrDIYoXSW1wyHCTStfk2QmDTYcF2rsaFNTeS1u&#10;RoHNdy98+PbHszOb7UdqmtPps1Dq+Wl8X4AINIb/8F871wpm8zncz8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5KOMYAAADcAAAADwAAAAAAAAAAAAAAAACYAgAAZHJz&#10;L2Rvd25yZXYueG1sUEsFBgAAAAAEAAQA9QAAAIsDAAAAAA==&#10;" fillcolor="#24282b" stroked="f"/>
              <v:rect id="Rectangle 43" o:spid="_x0000_s1387" style="position:absolute;left:42786;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eSsMA&#10;AADcAAAADwAAAGRycy9kb3ducmV2LnhtbERPz2vCMBS+D/wfwhvsMmbqDnV0RhmC2MtAuzLc7dG8&#10;tWXNS01i2/335iB4/Ph+rzaT6cRAzreWFSzmCQjiyuqWawXl1+7lDYQPyBo7y6Tgnzxs1rOHFWba&#10;jnykoQi1iCHsM1TQhNBnUvqqIYN+bnviyP1aZzBE6GqpHY4x3HTyNUlSabDl2NBgT9uGqr/iYhTY&#10;fP/M5dl//ziz3X0uTHs6HQqlnh6nj3cQgaZwF9/cuVaQLuPaeCYe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HeSsMAAADcAAAADwAAAAAAAAAAAAAAAACYAgAAZHJzL2Rv&#10;d25yZXYueG1sUEsFBgAAAAAEAAQA9QAAAIgDAAAAAA==&#10;" fillcolor="#24282b" stroked="f"/>
              <v:rect id="Rectangle 44" o:spid="_x0000_s1388" style="position:absolute;left:42100;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ia8AA&#10;AADcAAAADwAAAGRycy9kb3ducmV2LnhtbERPTYvCMBC9C/6HMIIXWVM9iHSNIoLoRdAqorehmW3L&#10;NpOaRK3/3hwEj4/3PVu0phYPcr6yrGA0TEAQ51ZXXCg4Hdc/UxA+IGusLZOCF3lYzLudGabaPvlA&#10;jywUIoawT1FBGUKTSunzkgz6oW2II/dnncEQoSukdviM4aaW4ySZSIMVx4YSG1qVlP9nd6PAbjcD&#10;Pt38+erMar0bmepy2WdK9Xvt8hdEoDZ8xR/3ViuYTOP8eCYe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Kia8AAAADcAAAADwAAAAAAAAAAAAAAAACYAgAAZHJzL2Rvd25y&#10;ZXYueG1sUEsFBgAAAAAEAAQA9QAAAIUDAAAAAA==&#10;" fillcolor="#24282b" stroked="f"/>
              <v:rect id="Rectangle 45" o:spid="_x0000_s1389" style="position:absolute;left:41414;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4H8MYA&#10;AADcAAAADwAAAGRycy9kb3ducmV2LnhtbESPQWvCQBSE7wX/w/IEL6Vu4kEkukoRxFwKbRok3h7Z&#10;1yQ0+zbubmP677uFQo/DzHzD7A6T6cVIzneWFaTLBARxbXXHjYLy/fS0AeEDssbeMin4Jg+H/exh&#10;h5m2d36jsQiNiBD2GSpoQxgyKX3dkkG/tANx9D6sMxiidI3UDu8Rbnq5SpK1NNhxXGhxoGNL9Wfx&#10;ZRTY/PzI5c1frs4cTy+p6arqtVBqMZ+etyACTeE//NfOtYL1JoXfM/EI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4H8MYAAADcAAAADwAAAAAAAAAAAAAAAACYAgAAZHJz&#10;L2Rvd25yZXYueG1sUEsFBgAAAAAEAAQA9QAAAIsDAAAAAA==&#10;" fillcolor="#24282b" stroked="f"/>
              <v:rect id="Rectangle 46" o:spid="_x0000_s1390" style="position:absolute;left:40722;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Zh8YA&#10;AADcAAAADwAAAGRycy9kb3ducmV2LnhtbESPQWvCQBSE70L/w/IKvUjd6CGE1FWKIPVSqGkQvT2y&#10;zySYfZvubpP037uFQo/DzHzDrLeT6cRAzreWFSwXCQjiyuqWawXl5/45A+EDssbOMin4IQ/bzcNs&#10;jbm2Ix9pKEItIoR9jgqaEPpcSl81ZNAvbE8cvat1BkOUrpba4RjhppOrJEmlwZbjQoM97RqqbsW3&#10;UWAPb3Muv/zp4sxu/7407fn8USj19Di9voAINIX/8F/7oBWk2Qp+z8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yZh8YAAADcAAAADwAAAAAAAAAAAAAAAACYAgAAZHJz&#10;L2Rvd25yZXYueG1sUEsFBgAAAAAEAAQA9QAAAIsDAAAAAA==&#10;" fillcolor="#24282b" stroked="f"/>
              <v:rect id="Rectangle 47" o:spid="_x0000_s1391" style="position:absolute;left:40036;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A8HMYA&#10;AADcAAAADwAAAGRycy9kb3ducmV2LnhtbESPQWvCQBSE70L/w/IKvUjdpIJIdJUiiLkUbJSit0f2&#10;NQnNvk131yT9991CweMwM98w6+1oWtGT841lBeksAUFcWt1wpeB82j8vQfiArLG1TAp+yMN28zBZ&#10;Y6btwO/UF6ESEcI+QwV1CF0mpS9rMuhntiOO3qd1BkOUrpLa4RDhppUvSbKQBhuOCzV2tKup/Cpu&#10;RoHND1M+f/uPqzO7/VtqmsvlWCj19Di+rkAEGsM9/N/OtYLFcg5/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A8HMYAAADcAAAADwAAAAAAAAAAAAAAAACYAgAAZHJz&#10;L2Rvd25yZXYueG1sUEsFBgAAAAAEAAQA9QAAAIsDAAAAAA==&#10;" fillcolor="#24282b" stroked="f"/>
              <v:rect id="Rectangle 48" o:spid="_x0000_s1392" style="position:absolute;left:39350;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kaMYA&#10;AADcAAAADwAAAGRycy9kb3ducmV2LnhtbESPQWvCQBSE70L/w/IKvUjdpIhIdJUiiLkUbJSit0f2&#10;NQnNvk131yT9991CweMwM98w6+1oWtGT841lBeksAUFcWt1wpeB82j8vQfiArLG1TAp+yMN28zBZ&#10;Y6btwO/UF6ESEcI+QwV1CF0mpS9rMuhntiOO3qd1BkOUrpLa4RDhppUvSbKQBhuOCzV2tKup/Cpu&#10;RoHND1M+f/uPqzO7/VtqmsvlWCj19Di+rkAEGsM9/N/OtYLFcg5/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mkaMYAAADcAAAADwAAAAAAAAAAAAAAAACYAgAAZHJz&#10;L2Rvd25yZXYueG1sUEsFBgAAAAAEAAQA9QAAAIsDAAAAAA==&#10;" fillcolor="#24282b" stroked="f"/>
              <v:rect id="Rectangle 49" o:spid="_x0000_s1393" style="position:absolute;left:38665;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UB88YA&#10;AADcAAAADwAAAGRycy9kb3ducmV2LnhtbESPQWvCQBSE70L/w/IKvUjdpKBIdJUiiLkUbJSit0f2&#10;NQnNvk131yT9991CweMwM98w6+1oWtGT841lBeksAUFcWt1wpeB82j8vQfiArLG1TAp+yMN28zBZ&#10;Y6btwO/UF6ESEcI+QwV1CF0mpS9rMuhntiOO3qd1BkOUrpLa4RDhppUvSbKQBhuOCzV2tKup/Cpu&#10;RoHND1M+f/uPqzO7/VtqmsvlWCj19Di+rkAEGsM9/N/OtYLFcg5/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UB88YAAADcAAAADwAAAAAAAAAAAAAAAACYAgAAZHJz&#10;L2Rvd25yZXYueG1sUEsFBgAAAAAEAAQA9QAAAIsDAAAAAA==&#10;" fillcolor="#24282b" stroked="f"/>
              <v:rect id="Rectangle 50" o:spid="_x0000_s1394" style="position:absolute;left:37979;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fhMQA&#10;AADcAAAADwAAAGRycy9kb3ducmV2LnhtbESPQYvCMBSE78L+h/AW9iKauociXaOIIOtF0Cri3h7N&#10;sy02L90kav33RhA8DjPzDTOZdaYRV3K+tqxgNExAEBdW11wq2O+WgzEIH5A1NpZJwZ08zKYfvQlm&#10;2t54S9c8lCJC2GeooAqhzaT0RUUG/dC2xNE7WWcwROlKqR3eItw08jtJUmmw5rhQYUuLiopzfjEK&#10;7Oq3z/t/f/hzZrFcj0x9PG5ypb4+u/kPiEBdeIdf7ZVWkI5T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n4TEAAAA3AAAAA8AAAAAAAAAAAAAAAAAmAIAAGRycy9k&#10;b3ducmV2LnhtbFBLBQYAAAAABAAEAPUAAACJAwAAAAA=&#10;" fillcolor="#24282b" stroked="f"/>
              <v:rect id="Rectangle 51" o:spid="_x0000_s1395" style="position:absolute;left:37293;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6H8YA&#10;AADcAAAADwAAAGRycy9kb3ducmV2LnhtbESPQWvCQBSE74X+h+UVeim6SQ9WoqsUQcylUFMRvT2y&#10;zySYfZvurkn677tCocdhZr5hluvRtKIn5xvLCtJpAoK4tLrhSsHhazuZg/ABWWNrmRT8kIf16vFh&#10;iZm2A++pL0IlIoR9hgrqELpMSl/WZNBPbUccvYt1BkOUrpLa4RDhppWvSTKTBhuOCzV2tKmpvBY3&#10;o8Dmuxc+fPvj2ZnN9iM1zen0WSj1/DS+L0AEGsN/+K+dawWz+Rvcz8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s6H8YAAADcAAAADwAAAAAAAAAAAAAAAACYAgAAZHJz&#10;L2Rvd25yZXYueG1sUEsFBgAAAAAEAAQA9QAAAIsDAAAAAA==&#10;" fillcolor="#24282b" stroked="f"/>
              <v:rect id="Rectangle 52" o:spid="_x0000_s1396" style="position:absolute;left:36607;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ubcAA&#10;AADcAAAADwAAAGRycy9kb3ducmV2LnhtbERPTYvCMBC9C/6HMIIXWVM9iHSNIoLoRdAqorehmW3L&#10;NpOaRK3/3hwEj4/3PVu0phYPcr6yrGA0TEAQ51ZXXCg4Hdc/UxA+IGusLZOCF3lYzLudGabaPvlA&#10;jywUIoawT1FBGUKTSunzkgz6oW2II/dnncEQoSukdviM4aaW4ySZSIMVx4YSG1qVlP9nd6PAbjcD&#10;Pt38+erMar0bmepy2WdK9Xvt8hdEoDZ8xR/3ViuYTOPaeCYe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SubcAAAADcAAAADwAAAAAAAAAAAAAAAACYAgAAZHJzL2Rvd25y&#10;ZXYueG1sUEsFBgAAAAAEAAQA9QAAAIUDAAAAAA==&#10;" fillcolor="#24282b" stroked="f"/>
              <v:rect id="Rectangle 53" o:spid="_x0000_s1397" style="position:absolute;left:35921;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L9sYA&#10;AADcAAAADwAAAGRycy9kb3ducmV2LnhtbESPQWvCQBSE74X+h+UVeim6SQ9io6sUQcylUFMRvT2y&#10;zySYfZvurkn677tCocdhZr5hluvRtKIn5xvLCtJpAoK4tLrhSsHhazuZg/ABWWNrmRT8kIf16vFh&#10;iZm2A++pL0IlIoR9hgrqELpMSl/WZNBPbUccvYt1BkOUrpLa4RDhppWvSTKTBhuOCzV2tKmpvBY3&#10;o8Dmuxc+fPvj2ZnN9iM1zen0WSj1/DS+L0AEGsN/+K+dawWz+Rvcz8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gL9sYAAADcAAAADwAAAAAAAAAAAAAAAACYAgAAZHJz&#10;L2Rvd25yZXYueG1sUEsFBgAAAAAEAAQA9QAAAIsDAAAAAA==&#10;" fillcolor="#24282b" stroked="f"/>
              <v:rect id="Rectangle 54" o:spid="_x0000_s1398" style="position:absolute;left:35236;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0tsMA&#10;AADcAAAADwAAAGRycy9kb3ducmV2LnhtbERPz2vCMBS+D/wfwhvsMmbqDsV1RhmC2MtAuzLc7dG8&#10;tWXNS01i2/335iB4/Ph+rzaT6cRAzreWFSzmCQjiyuqWawXl1+5lCcIHZI2dZVLwTx4269nDCjNt&#10;Rz7SUIRaxBD2GSpoQugzKX3VkEE/tz1x5H6tMxgidLXUDscYbjr5miSpNNhybGiwp21D1V9xMQps&#10;vn/m8uy/f5zZ7j4Xpj2dDoVST4/TxzuIQFO4i2/uXCtI3+L8eCYe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s0tsMAAADcAAAADwAAAAAAAAAAAAAAAACYAgAAZHJzL2Rv&#10;d25yZXYueG1sUEsFBgAAAAAEAAQA9QAAAIgDAAAAAA==&#10;" fillcolor="#24282b" stroked="f"/>
              <v:rect id="Rectangle 55" o:spid="_x0000_s1399" style="position:absolute;left:34550;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RLcUA&#10;AADcAAAADwAAAGRycy9kb3ducmV2LnhtbESPQWvCQBSE74L/YXmCF6mbeBCbuooIUi9CjaHY2yP7&#10;mgSzb9PdVdN/7xYKHoeZ+YZZrnvTihs531hWkE4TEMSl1Q1XCorT7mUBwgdkja1lUvBLHtar4WCJ&#10;mbZ3PtItD5WIEPYZKqhD6DIpfVmTQT+1HXH0vq0zGKJ0ldQO7xFuWjlLkrk02HBcqLGjbU3lJb8a&#10;BXb/PuHix39+ObPdHVLTnM8fuVLjUb95AxGoD8/wf3uvFcxfU/g7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5EtxQAAANwAAAAPAAAAAAAAAAAAAAAAAJgCAABkcnMv&#10;ZG93bnJldi54bWxQSwUGAAAAAAQABAD1AAAAigMAAAAA&#10;" fillcolor="#24282b" stroked="f"/>
              <v:rect id="Rectangle 56" o:spid="_x0000_s1400" style="position:absolute;left:33864;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UPWsYA&#10;AADcAAAADwAAAGRycy9kb3ducmV2LnhtbESPQWvCQBSE7wX/w/KEXopukoO00VVEkOZSaFMRvT2y&#10;zySYfRt3tzH9991CocdhZr5hVpvRdGIg51vLCtJ5AoK4srrlWsHhcz97BuEDssbOMin4Jg+b9eRh&#10;hbm2d/6goQy1iBD2OSpoQuhzKX3VkEE/tz1x9C7WGQxRulpqh/cIN53MkmQhDbYcFxrsaddQdS2/&#10;jAJbvD7x4eaPZ2d2+7fUtKfTe6nU43TcLkEEGsN/+K9daAWLlwx+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UPWsYAAADcAAAADwAAAAAAAAAAAAAAAACYAgAAZHJz&#10;L2Rvd25yZXYueG1sUEsFBgAAAAAEAAQA9QAAAIsDAAAAAA==&#10;" fillcolor="#24282b" stroked="f"/>
              <v:rect id="Rectangle 57" o:spid="_x0000_s1401" style="position:absolute;left:33172;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qwcUA&#10;AADcAAAADwAAAGRycy9kb3ducmV2LnhtbESPQWsCMRSE74L/ITyhF6lZLYhdjSKC6KVgVxG9PTav&#10;u0s3L2uS6vrvjVDwOMzMN8xs0ZpaXMn5yrKC4SABQZxbXXGh4LBfv09A+ICssbZMCu7kYTHvdmaY&#10;anvjb7pmoRARwj5FBWUITSqlz0sy6Ae2IY7ej3UGQ5SukNrhLcJNLUdJMpYGK44LJTa0Kin/zf6M&#10;Arvd9Plw8cezM6v119BUp9MuU+qt1y6nIAK14RX+b2+1gvHnBz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arBxQAAANwAAAAPAAAAAAAAAAAAAAAAAJgCAABkcnMv&#10;ZG93bnJldi54bWxQSwUGAAAAAAQABAD1AAAAigMAAAAA&#10;" fillcolor="#24282b" stroked="f"/>
              <v:rect id="Rectangle 58" o:spid="_x0000_s1402" style="position:absolute;left:32486;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ytcUA&#10;AADcAAAADwAAAGRycy9kb3ducmV2LnhtbESPQWsCMRSE74L/ITyhF6lZpYhdjSKC6KVgVxG9PTav&#10;u0s3L2uS6vrvjVDwOMzMN8xs0ZpaXMn5yrKC4SABQZxbXXGh4LBfv09A+ICssbZMCu7kYTHvdmaY&#10;anvjb7pmoRARwj5FBWUITSqlz0sy6Ae2IY7ej3UGQ5SukNrhLcJNLUdJMpYGK44LJTa0Kin/zf6M&#10;Arvd9Plw8cezM6v119BUp9MuU+qt1y6nIAK14RX+b2+1gvHnBz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DK1xQAAANwAAAAPAAAAAAAAAAAAAAAAAJgCAABkcnMv&#10;ZG93bnJldi54bWxQSwUGAAAAAAQABAD1AAAAigMAAAAA&#10;" fillcolor="#24282b" stroked="f"/>
              <v:rect id="Rectangle 59" o:spid="_x0000_s1403" style="position:absolute;left:31800;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XLsUA&#10;AADcAAAADwAAAGRycy9kb3ducmV2LnhtbESPQWsCMRSE74L/ITyhF6lZhYpdjSKC6KVgVxG9PTav&#10;u0s3L2uS6vrvjVDwOMzMN8xs0ZpaXMn5yrKC4SABQZxbXXGh4LBfv09A+ICssbZMCu7kYTHvdmaY&#10;anvjb7pmoRARwj5FBWUITSqlz0sy6Ae2IY7ej3UGQ5SukNrhLcJNLUdJMpYGK44LJTa0Kin/zf6M&#10;Arvd9Plw8cezM6v119BUp9MuU+qt1y6nIAK14RX+b2+1gvHnBz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3JcuxQAAANwAAAAPAAAAAAAAAAAAAAAAAJgCAABkcnMv&#10;ZG93bnJldi54bWxQSwUGAAAAAAQABAD1AAAAigMAAAAA&#10;" fillcolor="#24282b" stroked="f"/>
              <v:rect id="Rectangle 60" o:spid="_x0000_s1404" style="position:absolute;left:31115;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4JWcUA&#10;AADcAAAADwAAAGRycy9kb3ducmV2LnhtbESPQWvCQBSE74X+h+UVvJS60UOoaTZSBNGLoFHE3h7Z&#10;1yQ0+zburhr/vVso9DjMzDdMPh9MJ67kfGtZwWScgCCurG65VnDYL9/eQfiArLGzTAru5GFePD/l&#10;mGl74x1dy1CLCGGfoYImhD6T0lcNGfRj2xNH79s6gyFKV0vt8BbhppPTJEmlwZbjQoM9LRqqfsqL&#10;UWDXq1c+nP3xy5nFcjMx7em0LZUavQyfHyACDeE//NdeawXpLIXfM/EIy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glZxQAAANwAAAAPAAAAAAAAAAAAAAAAAJgCAABkcnMv&#10;ZG93bnJldi54bWxQSwUGAAAAAAQABAD1AAAAigMAAAAA&#10;" fillcolor="#24282b" stroked="f"/>
              <v:rect id="Rectangle 61" o:spid="_x0000_s1405" style="position:absolute;left:30429;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KswsYA&#10;AADcAAAADwAAAGRycy9kb3ducmV2LnhtbESPQWvCQBSE70L/w/IKvUjd6MG2MRspguiloDEUvT2y&#10;r0lo9m26u9X037tCweMwM98w2XIwnTiT861lBdNJAoK4srrlWkF5WD+/gvABWWNnmRT8kYdl/jDK&#10;MNX2wns6F6EWEcI+RQVNCH0qpa8aMugntieO3pd1BkOUrpba4SXCTSdnSTKXBluOCw32tGqo+i5+&#10;jQK73Yy5/PGfJ2dW64+paY/HXaHU0+PwvgARaAj38H97qxXM317gdiYe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KswsYAAADcAAAADwAAAAAAAAAAAAAAAACYAgAAZHJz&#10;L2Rvd25yZXYueG1sUEsFBgAAAAAEAAQA9QAAAIsDAAAAAA==&#10;" fillcolor="#24282b" stroked="f"/>
              <v:rect id="Rectangle 62" o:spid="_x0000_s1406" style="position:absolute;left:29743;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04sMMA&#10;AADcAAAADwAAAGRycy9kb3ducmV2LnhtbERPz2vCMBS+D/wfwhvsMmbqDsV1RhmC2MtAuzLc7dG8&#10;tWXNS01i2/335iB4/Ph+rzaT6cRAzreWFSzmCQjiyuqWawXl1+5lCcIHZI2dZVLwTx4269nDCjNt&#10;Rz7SUIRaxBD2GSpoQugzKX3VkEE/tz1x5H6tMxgidLXUDscYbjr5miSpNNhybGiwp21D1V9xMQps&#10;vn/m8uy/f5zZ7j4Xpj2dDoVST4/TxzuIQFO4i2/uXCtI3+LaeCYe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04sMMAAADcAAAADwAAAAAAAAAAAAAAAACYAgAAZHJzL2Rv&#10;d25yZXYueG1sUEsFBgAAAAAEAAQA9QAAAIgDAAAAAA==&#10;" fillcolor="#24282b" stroked="f"/>
              <v:rect id="Rectangle 127" o:spid="_x0000_s1407" style="position:absolute;left:29591;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umsYA&#10;AADdAAAADwAAAGRycy9kb3ducmV2LnhtbESPQWvCQBSE7wX/w/KEXorZpEgrMauIIPVSaFMRvT2y&#10;zySYfZvubjX++26h4HGYmW+YYjmYTlzI+daygixJQRBXVrdcK9h9bSYzED4ga+wsk4IbeVguRg8F&#10;5tpe+ZMuZahFhLDPUUETQp9L6auGDPrE9sTRO1lnMETpaqkdXiPcdPI5TV+kwZbjQoM9rRuqzuWP&#10;UWC3b0+8+/b7ozPrzXtm2sPho1TqcTys5iACDeEe/m9vtYJpmr3C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umsYAAADdAAAADwAAAAAAAAAAAAAAAACYAgAAZHJz&#10;L2Rvd25yZXYueG1sUEsFBgAAAAAEAAQA9QAAAIsDAAAAAA==&#10;" fillcolor="#24282b" stroked="f"/>
              <v:rect id="Rectangle 128" o:spid="_x0000_s1408" style="position:absolute;left:30276;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66MQA&#10;AADdAAAADwAAAGRycy9kb3ducmV2LnhtbERPz2vCMBS+C/sfwhvsIjPtEBnVKEOQ9TKYtYzu9mie&#10;bVnz0iVZ7f57cxA8fny/N7vJ9GIk5zvLCtJFAoK4trrjRkF5Ojy/gvABWWNvmRT8k4fd9mG2wUzb&#10;Cx9pLEIjYgj7DBW0IQyZlL5uyaBf2IE4cmfrDIYIXSO1w0sMN718SZKVNNhxbGhxoH1L9U/xZxTY&#10;/H3O5a//+nZmf/hITVdVn4VST4/T2xpEoCncxTd3rhUskzTOjW/iE5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ReujEAAAA3QAAAA8AAAAAAAAAAAAAAAAAmAIAAGRycy9k&#10;b3ducmV2LnhtbFBLBQYAAAAABAAEAPUAAACJAwAAAAA=&#10;" fillcolor="#24282b" stroked="f"/>
              <v:rect id="Rectangle 129" o:spid="_x0000_s1409" style="position:absolute;left:30962;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3fc8YA&#10;AADdAAAADwAAAGRycy9kb3ducmV2LnhtbESPQWvCQBSE7wX/w/KEXorZpEipMauIIPVSaFMRvT2y&#10;zySYfZvubjX++26h4HGYmW+YYjmYTlzI+daygixJQRBXVrdcK9h9bSavIHxA1thZJgU38rBcjB4K&#10;zLW98iddylCLCGGfo4ImhD6X0lcNGfSJ7Ymjd7LOYIjS1VI7vEa46eRzmr5Igy3HhQZ7WjdUncsf&#10;o8Bu35549+33R2fWm/fMtIfDR6nU43hYzUEEGsI9/N/eagXTNJvB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3fc8YAAADdAAAADwAAAAAAAAAAAAAAAACYAgAAZHJz&#10;L2Rvd25yZXYueG1sUEsFBgAAAAAEAAQA9QAAAIsDAAAAAA==&#10;" fillcolor="#24282b" stroked="f"/>
              <v:rect id="Rectangle 130" o:spid="_x0000_s1410" style="position:absolute;left:31648;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8U8EA&#10;AADdAAAADwAAAGRycy9kb3ducmV2LnhtbERPTYvCMBC9L/gfwgheFk0VWZZqFBFEL4J2RfQ2NGNb&#10;bCY1iVr/vTkIe3y87+m8NbV4kPOVZQXDQQKCOLe64kLB4W/V/wXhA7LG2jIpeJGH+azzNcVU2yfv&#10;6ZGFQsQQ9ikqKENoUil9XpJBP7ANceQu1hkMEbpCaofPGG5qOUqSH2mw4thQYkPLkvJrdjcK7Gb9&#10;zYebP56dWa62Q1OdTrtMqV63XUxABGrDv/jj3mgF42QU98c38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LvFPBAAAA3QAAAA8AAAAAAAAAAAAAAAAAmAIAAGRycy9kb3du&#10;cmV2LnhtbFBLBQYAAAAABAAEAPUAAACGAwAAAAA=&#10;" fillcolor="#24282b" stroked="f"/>
              <v:rect id="Rectangle 131" o:spid="_x0000_s1411" style="position:absolute;left:32334;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cZyMYA&#10;AADdAAAADwAAAGRycy9kb3ducmV2LnhtbESPQWvCQBSE74X+h+UVvEjdRIpImo0UQfQi1Chib4/s&#10;axKafRt3V43/3i0Uehxm5hsmXwymE1dyvrWsIJ0kIIgrq1uuFRz2q9c5CB+QNXaWScGdPCyK56cc&#10;M21vvKNrGWoRIewzVNCE0GdS+qohg35ie+LofVtnMETpaqkd3iLcdHKaJDNpsOW40GBPy4aqn/Ji&#10;FNjNesyHsz9+ObNcbVPTnk6fpVKjl+HjHUSgIfyH/9obreAtmabw+yY+AVk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cZyMYAAADdAAAADwAAAAAAAAAAAAAAAACYAgAAZHJz&#10;L2Rvd25yZXYueG1sUEsFBgAAAAAEAAQA9QAAAIsDAAAAAA==&#10;" fillcolor="#24282b" stroked="f"/>
              <v:rect id="Rectangle 132" o:spid="_x0000_s1412" style="position:absolute;left:33020;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Hv8YA&#10;AADdAAAADwAAAGRycy9kb3ducmV2LnhtbESPQWvCQBSE70L/w/IKXopuDFJKdJUiSL0INoait0f2&#10;mYRm36a7q8Z/3xUEj8PMfMPMl71pxYWcbywrmIwTEMSl1Q1XCor9evQBwgdkja1lUnAjD8vFy2CO&#10;mbZX/qZLHioRIewzVFCH0GVS+rImg35sO+LonawzGKJ0ldQOrxFuWpkmybs02HBcqLGjVU3lb342&#10;Cuzm642LP/9zdGa13k5MczjscqWGr/3nDESgPjzDj/ZGK5gmaQr3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WHv8YAAADdAAAADwAAAAAAAAAAAAAAAACYAgAAZHJz&#10;L2Rvd25yZXYueG1sUEsFBgAAAAAEAAQA9QAAAIsDAAAAAA==&#10;" fillcolor="#24282b" stroked="f"/>
              <v:rect id="Rectangle 133" o:spid="_x0000_s1413" style="position:absolute;left:33712;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iJMUA&#10;AADdAAAADwAAAGRycy9kb3ducmV2LnhtbESPQWsCMRSE74L/ITyhF6lZtUhZjSKC1ItgVxG9PTav&#10;u0s3L2sSdf33plDwOMzMN8xs0Zpa3Mj5yrKC4SABQZxbXXGh4LBfv3+C8AFZY22ZFDzIw2Le7cww&#10;1fbO33TLQiEihH2KCsoQmlRKn5dk0A9sQxy9H+sMhihdIbXDe4SbWo6SZCINVhwXSmxoVVL+m12N&#10;Arv56vPh4o9nZ1br7dBUp9MuU+qt1y6nIAK14RX+b2+0go9kNIa/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SIkxQAAAN0AAAAPAAAAAAAAAAAAAAAAAJgCAABkcnMv&#10;ZG93bnJldi54bWxQSwUGAAAAAAQABAD1AAAAigMAAAAA&#10;" fillcolor="#24282b" stroked="f"/>
              <v:rect id="Rectangle 134" o:spid="_x0000_s1414" style="position:absolute;left:34397;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6UMUA&#10;AADdAAAADwAAAGRycy9kb3ducmV2LnhtbESPQYvCMBSE78L+h/AWvMiaKiJSjbIIohdBqyx6ezRv&#10;27LNSzeJWv+9EQSPw8x8w8wWranFlZyvLCsY9BMQxLnVFRcKjofV1wSED8gaa8uk4E4eFvOPzgxT&#10;bW+8p2sWChEh7FNUUIbQpFL6vCSDvm8b4uj9WmcwROkKqR3eItzUcpgkY2mw4rhQYkPLkvK/7GIU&#10;2M26x8d//3N2ZrnaDkx1Ou0ypbqf7fcURKA2vMOv9kYrGCXDE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LpQxQAAAN0AAAAPAAAAAAAAAAAAAAAAAJgCAABkcnMv&#10;ZG93bnJldi54bWxQSwUGAAAAAAQABAD1AAAAigMAAAAA&#10;" fillcolor="#24282b" stroked="f"/>
              <v:rect id="Rectangle 135" o:spid="_x0000_s1415" style="position:absolute;left:35083;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fy8UA&#10;AADdAAAADwAAAGRycy9kb3ducmV2LnhtbESPQWsCMRSE74L/ITyhF6lZxUpZjSKC1ItgVxG9PTav&#10;u0s3L2sSdf33plDwOMzMN8xs0Zpa3Mj5yrKC4SABQZxbXXGh4LBfv3+C8AFZY22ZFDzIw2Le7cww&#10;1fbO33TLQiEihH2KCsoQmlRKn5dk0A9sQxy9H+sMhihdIbXDe4SbWo6SZCINVhwXSmxoVVL+m12N&#10;Arv56vPh4o9nZ1br7dBUp9MuU+qt1y6nIAK14RX+b2+0gnEy+oC/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B/LxQAAAN0AAAAPAAAAAAAAAAAAAAAAAJgCAABkcnMv&#10;ZG93bnJldi54bWxQSwUGAAAAAAQABAD1AAAAigMAAAAA&#10;" fillcolor="#24282b" stroked="f"/>
              <v:rect id="Rectangle 136" o:spid="_x0000_s1416" style="position:absolute;left:35769;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6BvMYA&#10;AADdAAAADwAAAGRycy9kb3ducmV2LnhtbESPQWvCQBSE70L/w/IKvZS6MZQg0VWKIHop1ChFb4/s&#10;axKafZvurkn677tCweMwM98wy/VoWtGT841lBbNpAoK4tLrhSsHpuH2Zg/ABWWNrmRT8kof16mGy&#10;xFzbgQ/UF6ESEcI+RwV1CF0upS9rMuintiOO3pd1BkOUrpLa4RDhppVpkmTSYMNxocaONjWV38XV&#10;KLD73TOffvznxZnN9n1mmvP5o1Dq6XF8W4AINIZ7+L+91wpekzSD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6BvMYAAADdAAAADwAAAAAAAAAAAAAAAACYAgAAZHJz&#10;L2Rvd25yZXYueG1sUEsFBgAAAAAEAAQA9QAAAIsDAAAAAA==&#10;" fillcolor="#24282b" stroked="f"/>
              <v:rect id="Rectangle 137" o:spid="_x0000_s1417" style="position:absolute;left:36455;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kJ8UA&#10;AADdAAAADwAAAGRycy9kb3ducmV2LnhtbESPQWsCMRSE74L/ITyhF6lZRWpZjSKC1ItgVxG9PTav&#10;u0s3L2sSdf33plDwOMzMN8xs0Zpa3Mj5yrKC4SABQZxbXXGh4LBfv3+C8AFZY22ZFDzIw2Le7cww&#10;1fbO33TLQiEihH2KCsoQmlRKn5dk0A9sQxy9H+sMhihdIbXDe4SbWo6S5EMarDgulNjQqqT8N7sa&#10;BXbz1efDxR/PzqzW26GpTqddptRbr11OQQRqwyv8395oBeNkNIG/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4iQnxQAAAN0AAAAPAAAAAAAAAAAAAAAAAJgCAABkcnMv&#10;ZG93bnJldi54bWxQSwUGAAAAAAQABAD1AAAAigMAAAAA&#10;" fillcolor="#24282b" stroked="f"/>
              <v:rect id="Rectangle 138" o:spid="_x0000_s1418" style="position:absolute;left:37141;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2wVcEA&#10;AADdAAAADwAAAGRycy9kb3ducmV2LnhtbERPTYvCMBC9L/gfwgheFk0VWZZqFBFEL4J2RfQ2NGNb&#10;bCY1iVr/vTkIe3y87+m8NbV4kPOVZQXDQQKCOLe64kLB4W/V/wXhA7LG2jIpeJGH+azzNcVU2yfv&#10;6ZGFQsQQ9ikqKENoUil9XpJBP7ANceQu1hkMEbpCaofPGG5qOUqSH2mw4thQYkPLkvJrdjcK7Gb9&#10;zYebP56dWa62Q1OdTrtMqV63XUxABGrDv/jj3mgF42QU58Y38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9sFXBAAAA3QAAAA8AAAAAAAAAAAAAAAAAmAIAAGRycy9kb3du&#10;cmV2LnhtbFBLBQYAAAAABAAEAPUAAACGAwAAAAA=&#10;" fillcolor="#24282b" stroked="f"/>
              <v:rect id="Rectangle 139" o:spid="_x0000_s1419" style="position:absolute;left:37826;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VzsUA&#10;AADdAAAADwAAAGRycy9kb3ducmV2LnhtbESPQWsCMRSE74L/ITyhF6lZRYpdjSKC1ItgVxG9PTav&#10;u0s3L2sSdf33plDwOMzMN8xs0Zpa3Mj5yrKC4SABQZxbXXGh4LBfv09A+ICssbZMCh7kYTHvdmaY&#10;anvnb7ploRARwj5FBWUITSqlz0sy6Ae2IY7ej3UGQ5SukNrhPcJNLUdJ8iENVhwXSmxoVVL+m12N&#10;Arv56vPh4o9nZ1br7dBUp9MuU+qt1y6nIAK14RX+b2+0gnEy+oS/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RXOxQAAAN0AAAAPAAAAAAAAAAAAAAAAAJgCAABkcnMv&#10;ZG93bnJldi54bWxQSwUGAAAAAAQABAD1AAAAigMAAAAA&#10;" fillcolor="#24282b" stroked="f"/>
              <v:rect id="Rectangle 140" o:spid="_x0000_s1420" style="position:absolute;left:38512;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qjsQA&#10;AADdAAAADwAAAGRycy9kb3ducmV2LnhtbERPz2vCMBS+D/wfwhO8jJl2GzI6o0hB5mXgOhF3ezTP&#10;tti81CS23X+/HIQdP77fy/VoWtGT841lBek8AUFcWt1wpeDwvX16A+EDssbWMin4JQ/r1eRhiZm2&#10;A39RX4RKxBD2GSqoQ+gyKX1Zk0E/tx1x5M7WGQwRukpqh0MMN618TpKFNNhwbKixo7ym8lLcjAK7&#10;+3jkw9Uff5zJt5+paU6nfaHUbDpu3kEEGsO/+O7eaQWvyUvcH9/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SKo7EAAAA3QAAAA8AAAAAAAAAAAAAAAAAmAIAAGRycy9k&#10;b3ducmV2LnhtbFBLBQYAAAAABAAEAPUAAACJAwAAAAA=&#10;" fillcolor="#24282b" stroked="f"/>
              <v:rect id="Rectangle 141" o:spid="_x0000_s1421" style="position:absolute;left:39198;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6PFcYA&#10;AADdAAAADwAAAGRycy9kb3ducmV2LnhtbESPQWvCQBSE7wX/w/KEXorZpJYiMauIIPVSaFMRvT2y&#10;zySYfZvubjX++26h4HGYmW+YYjmYTlzI+daygixJQRBXVrdcK9h9bSYzED4ga+wsk4IbeVguRg8F&#10;5tpe+ZMuZahFhLDPUUETQp9L6auGDPrE9sTRO1lnMETpaqkdXiPcdPI5TV+lwZbjQoM9rRuqzuWP&#10;UWC3b0+8+/b7ozPrzXtm2sPho1TqcTys5iACDeEe/m9vtYKXdJrB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6PFcYAAADdAAAADwAAAAAAAAAAAAAAAACYAgAAZHJz&#10;L2Rvd25yZXYueG1sUEsFBgAAAAAEAAQA9QAAAIsDAAAAAA==&#10;" fillcolor="#24282b" stroked="f"/>
              <v:rect id="Rectangle 142" o:spid="_x0000_s1422" style="position:absolute;left:39884;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wRYsUA&#10;AADdAAAADwAAAGRycy9kb3ducmV2LnhtbESPQWsCMRSE74L/ITyhF6lZtUhZjSKC1ItgVxG9PTav&#10;u0s3L2sSdf33plDwOMzMN8xs0Zpa3Mj5yrKC4SABQZxbXXGh4LBfv3+C8AFZY22ZFDzIw2Le7cww&#10;1fbO33TLQiEihH2KCsoQmlRKn5dk0A9sQxy9H+sMhihdIbXDe4SbWo6SZCINVhwXSmxoVVL+m12N&#10;Arv56vPh4o9nZ1br7dBUp9MuU+qt1y6nIAK14RX+b2+0go9kPIK/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BFixQAAAN0AAAAPAAAAAAAAAAAAAAAAAJgCAABkcnMv&#10;ZG93bnJldi54bWxQSwUGAAAAAAQABAD1AAAAigMAAAAA&#10;" fillcolor="#24282b" stroked="f"/>
              <v:rect id="Rectangle 143" o:spid="_x0000_s1423" style="position:absolute;left:40570;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0+cYA&#10;AADdAAAADwAAAGRycy9kb3ducmV2LnhtbESPT4vCMBTE74LfITxhL7Km/kGWahQRRC8LbhXR26N5&#10;25ZtXmqS1e63NwuCx2FmfsPMl62pxY2crywrGA4SEMS51RUXCo6HzfsHCB+QNdaWScEfeVguup05&#10;ptre+YtuWShEhLBPUUEZQpNK6fOSDPqBbYij922dwRClK6R2eI9wU8tRkkylwYrjQokNrUvKf7Jf&#10;o8Dutn0+Xv3p4sx68zk01fm8z5R667WrGYhAbXiFn+2dVjBJxmP4fx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C0+cYAAADdAAAADwAAAAAAAAAAAAAAAACYAgAAZHJz&#10;L2Rvd25yZXYueG1sUEsFBgAAAAAEAAQA9QAAAIsDAAAAAA==&#10;" fillcolor="#24282b" stroked="f"/>
              <v:rect id="Rectangle 144" o:spid="_x0000_s1424" style="position:absolute;left:41262;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jccA&#10;AADdAAAADwAAAGRycy9kb3ducmV2LnhtbESPQWvCQBSE74X+h+UVvBTdWKVIzEaKIPUi1DQUvT2y&#10;zySYfZvurpr++25B6HGYmW+YbDWYTlzJ+daygukkAUFcWd1yraD83IwXIHxA1thZJgU/5GGVPz5k&#10;mGp74z1di1CLCGGfooImhD6V0lcNGfQT2xNH72SdwRClq6V2eItw08mXJHmVBluOCw32tG6oOhcX&#10;o8Bu35+5/PZfR2fWm93UtIfDR6HU6Gl4W4IINIT/8L291QrmyWwOf2/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pLI3HAAAA3QAAAA8AAAAAAAAAAAAAAAAAmAIAAGRy&#10;cy9kb3ducmV2LnhtbFBLBQYAAAAABAAEAPUAAACMAwAAAAA=&#10;" fillcolor="#24282b" stroked="f"/>
              <v:rect id="Rectangle 145" o:spid="_x0000_s1425" style="position:absolute;left:41948;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JFsYA&#10;AADdAAAADwAAAGRycy9kb3ducmV2LnhtbESPT2sCMRTE74V+h/AKXopm/VOR1SgiSL0UdCuit8fm&#10;dXfp5mVNUl2/fSMIHoeZ+Q0zW7SmFhdyvrKsoN9LQBDnVldcKNh/r7sTED4ga6wtk4IbeVjMX19m&#10;mGp75R1dslCICGGfooIyhCaV0uclGfQ92xBH78c6gyFKV0jt8BrhppaDJBlLgxXHhRIbWpWU/2Z/&#10;RoHdfL7z/uwPJ2dW66++qY7HbaZU561dTkEEasMz/GhvtIJRMvyA+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WJFsYAAADdAAAADwAAAAAAAAAAAAAAAACYAgAAZHJz&#10;L2Rvd25yZXYueG1sUEsFBgAAAAAEAAQA9QAAAIsDAAAAAA==&#10;" fillcolor="#24282b" stroked="f"/>
              <v:rect id="Rectangle 146" o:spid="_x0000_s1426" style="position:absolute;left:42633;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cXYcYA&#10;AADdAAAADwAAAGRycy9kb3ducmV2LnhtbESPQWvCQBSE7wX/w/KEXopubCVIdBURRC+Fmoro7ZF9&#10;JsHs27i71fTfdwWhx2FmvmFmi8404kbO15YVjIYJCOLC6ppLBfvv9WACwgdkjY1lUvBLHhbz3ssM&#10;M23vvKNbHkoRIewzVFCF0GZS+qIig35oW+Lona0zGKJ0pdQO7xFuGvmeJKk0WHNcqLClVUXFJf8x&#10;Cux288b7qz+cnFmtP0emPh6/cqVe+91yCiJQF/7Dz/ZWKxgnHyk83s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cXYcYAAADdAAAADwAAAAAAAAAAAAAAAACYAgAAZHJz&#10;L2Rvd25yZXYueG1sUEsFBgAAAAAEAAQA9QAAAIsDAAAAAA==&#10;" fillcolor="#24282b" stroked="f"/>
              <v:rect id="Rectangle 147" o:spid="_x0000_s1427" style="position:absolute;left:43319;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y+sYA&#10;AADdAAAADwAAAGRycy9kb3ducmV2LnhtbESPT2sCMRTE74V+h/AKXopm/UOV1SgiSL0UdCuit8fm&#10;dXfp5mVNUl2/fSMIHoeZ+Q0zW7SmFhdyvrKsoN9LQBDnVldcKNh/r7sTED4ga6wtk4IbeVjMX19m&#10;mGp75R1dslCICGGfooIyhCaV0uclGfQ92xBH78c6gyFKV0jt8BrhppaDJPmQBiuOCyU2tCop/83+&#10;jAK7+Xzn/dkfTs6s1l99Ux2P20ypzlu7nIII1IZn+NHeaAWjZDiG+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uy+sYAAADdAAAADwAAAAAAAAAAAAAAAACYAgAAZHJz&#10;L2Rvd25yZXYueG1sUEsFBgAAAAAEAAQA9QAAAIsDAAAAAA==&#10;" fillcolor="#24282b" stroked="f"/>
              <v:rect id="Rectangle 148" o:spid="_x0000_s1428" style="position:absolute;left:44005;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miMQA&#10;AADdAAAADwAAAGRycy9kb3ducmV2LnhtbERPz2vCMBS+D/wfwhO8jJl2GzI6o0hB5mXgOhF3ezTP&#10;tti81CS23X+/HIQdP77fy/VoWtGT841lBek8AUFcWt1wpeDwvX16A+EDssbWMin4JQ/r1eRhiZm2&#10;A39RX4RKxBD2GSqoQ+gyKX1Zk0E/tx1x5M7WGQwRukpqh0MMN618TpKFNNhwbKixo7ym8lLcjAK7&#10;+3jkw9Uff5zJt5+paU6nfaHUbDpu3kEEGsO/+O7eaQWvyUucG9/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kJojEAAAA3QAAAA8AAAAAAAAAAAAAAAAAmAIAAGRycy9k&#10;b3ducmV2LnhtbFBLBQYAAAAABAAEAPUAAACJAwAAAAA=&#10;" fillcolor="#24282b" stroked="f"/>
              <v:line id="Line 150" o:spid="_x0000_s1429" style="position:absolute;visibility:visible;mso-wrap-style:square" from="36302,21996" to="36302,2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x3vcQAAADdAAAADwAAAGRycy9kb3ducmV2LnhtbERPz2vCMBS+C/sfwhvspmmH26QaZawI&#10;HkRmp4i3R/PWlDUvpYlt998vh4HHj+/3ajPaRvTU+dqxgnSWgCAuna65UnD62k4XIHxA1tg4JgW/&#10;5GGzfpisMNNu4CP1RahEDGGfoQITQptJ6UtDFv3MtcSR+3adxRBhV0nd4RDDbSOfk+RVWqw5Nhhs&#10;6cNQ+VPcrILicNyn2zR/y/nc76+5+Xw5XAalnh7H9yWIQGO4i//dO61gnszj/vgmP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HHe9xAAAAN0AAAAPAAAAAAAAAAAA&#10;AAAAAKECAABkcnMvZG93bnJldi54bWxQSwUGAAAAAAQABAD5AAAAkgMAAAAA&#10;" strokecolor="#24282b" strokeweight="67e-5mm">
                <v:stroke endcap="round"/>
              </v:line>
              <v:shape id="Freeform 151" o:spid="_x0000_s1430" style="position:absolute;left:35845;top:21463;width:838;height:838;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0aosYA&#10;AADdAAAADwAAAGRycy9kb3ducmV2LnhtbESPQWvCQBSE7wX/w/KEXoruJoi00VWkUBqoSLXi+ZF9&#10;TVKzb0N2Nem/d4VCj8PMfMMs14NtxJU6XzvWkEwVCOLCmZpLDcevt8kzCB+QDTaOScMveVivRg9L&#10;zIzreU/XQyhFhLDPUEMVQptJ6YuKLPqpa4mj9+06iyHKrpSmwz7CbSNTpebSYs1xocKWXisqzoeL&#10;1bDbX5qc0+JDmVP78/kSdtt39aT143jYLEAEGsJ/+K+dGw0zNUvg/i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0aosYAAADdAAAADwAAAAAAAAAAAAAAAACYAgAAZHJz&#10;L2Rvd25yZXYueG1sUEsFBgAAAAAEAAQA9QAAAIsDAAAAAA==&#10;" path="m11,11l5,,,11r11,xe" fillcolor="#24282b" strokecolor="#24282b" strokeweight="0">
                <v:path arrowok="t" o:connecttype="custom" o:connectlocs="83820,83820;38100,0;0,83820;83820,83820" o:connectangles="0,0,0,0"/>
              </v:shape>
              <v:shape id="Freeform 152" o:spid="_x0000_s1431" style="position:absolute;left:48044;top:15227;width:3664;height:3118;visibility:visible;mso-wrap-style:square;v-text-anchor:top" coordsize="4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OLgMMA&#10;AADdAAAADwAAAGRycy9kb3ducmV2LnhtbESPQWsCMRSE7wX/Q3hCbzVRtMhqFFEKFbyopV4fm+dm&#10;cfOybOLu9t8bQehxmJlvmOW6d5VoqQmlZw3jkQJBnHtTcqHh5/z1MQcRIrLByjNp+KMA69XgbYmZ&#10;8R0fqT3FQiQIhww12BjrTMqQW3IYRr4mTt7VNw5jkk0hTYNdgrtKTpT6lA5LTgsWa9paym+nu9Nw&#10;mNW3Vu3OuN/tf7v5JTeWr0br92G/WYCI1Mf/8Kv9bTRM1XQCzzfp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OLgMMAAADdAAAADwAAAAAAAAAAAAAAAACYAgAAZHJzL2Rv&#10;d25yZXYueG1sUEsFBgAAAAAEAAQA9QAAAIgDAAAAAA==&#10;" path="m,41c29,37,44,22,48,e" filled="f" strokecolor="#24282b" strokeweight="67e-5mm">
                <v:stroke endcap="round"/>
                <v:path arrowok="t" o:connecttype="custom" o:connectlocs="0,311785;366395,0" o:connectangles="0,0"/>
              </v:shape>
              <v:shape id="Freeform 153" o:spid="_x0000_s1432" style="position:absolute;left:23793;top:2908;width:19907;height:3873;visibility:visible;mso-wrap-style:square;v-text-anchor:top" coordsize="2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5w8QA&#10;AADdAAAADwAAAGRycy9kb3ducmV2LnhtbESPQUsDMRSE74L/ITzBm03cFpG1aZGFLXrwYLt4fm5e&#10;N6GblyWJ7frvjSB4HGbmG2a9nf0ozhSTC6zhfqFAEPfBOB40dIf27hFEysgGx8Ck4ZsSbDfXV2us&#10;TbjwO533eRAFwqlGDTbnqZYy9ZY8pkWYiIt3DNFjLjIO0kS8FLgfZaXUg/TouCxYnKix1J/2X17D&#10;a1V9qLh8a1z7abvG7cZd7Fqtb2/m5ycQmeb8H/5rvxgNK7Vawu+b8g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IucPEAAAA3QAAAA8AAAAAAAAAAAAAAAAAmAIAAGRycy9k&#10;b3ducmV2LnhtbFBLBQYAAAAABAAEAPUAAACJAwAAAAA=&#10;" path="m261,51l228,1,,e" filled="f" strokecolor="#24282b" strokeweight="67e-5mm">
                <v:stroke endcap="round"/>
                <v:path arrowok="t" o:connecttype="custom" o:connectlocs="1990725,387350;1739024,7595;0,0" o:connectangles="0,0,0"/>
              </v:shape>
              <v:shape id="Freeform 154" o:spid="_x0000_s1433" style="position:absolute;left:42329;top:6102;width:3657;height:3118;visibility:visible;mso-wrap-style:square;v-text-anchor:top" coordsize="4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2b8QA&#10;AADdAAAADwAAAGRycy9kb3ducmV2LnhtbESPQWsCMRSE7wX/Q3hCbzWxbIusRhFFUPBSFb0+Ns/N&#10;4uZl2aS7239vCoUeh5n5hlmsBleLjtpQedYwnSgQxIU3FZcaLufd2wxEiMgGa8+k4YcCrJajlwXm&#10;xvf8Rd0pliJBOOSowcbY5FKGwpLDMPENcfLuvnUYk2xLaVrsE9zV8l2pT+mw4rRgsaGNpeJx+nYa&#10;jh/No1PbMx62h2s/uxXG8t1o/Toe1nMQkYb4H/5r742GTGUZ/L5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2tm/EAAAA3QAAAA8AAAAAAAAAAAAAAAAAmAIAAGRycy9k&#10;b3ducmV2LnhtbFBLBQYAAAAABAAEAPUAAACJAwAAAAA=&#10;" path="m48,c19,3,4,18,,41e" filled="f" strokecolor="#24282b" strokeweight="67e-5mm">
                <v:stroke endcap="round"/>
                <v:path arrowok="t" o:connecttype="custom" o:connectlocs="365760,0;0,311785" o:connectangles="0,0"/>
              </v:shape>
              <v:shape id="Freeform 851" o:spid="_x0000_s1434" style="position:absolute;left:58695;top:32951;width:381;height:679;visibility:visible;mso-wrap-style:square;v-text-anchor:top" coordsize="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1XV8YA&#10;AADcAAAADwAAAGRycy9kb3ducmV2LnhtbESPT2sCMRTE74LfITzBm2Yt1NrVKCItai+2tlB6e2ze&#10;/tHNy5LEdf32plDocZiZ3zCLVWdq0ZLzlWUFk3ECgjizuuJCwdfn62gGwgdkjbVlUnAjD6tlv7fA&#10;VNsrf1B7DIWIEPYpKihDaFIpfVaSQT+2DXH0cusMhihdIbXDa4SbWj4kyVQarDgulNjQpqTsfLwY&#10;BTt9OL09bfLc/jy3L2t33m/fv/dKDQfdeg4iUBf+w3/tnVYwe5zA75l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1XV8YAAADcAAAADwAAAAAAAAAAAAAAAACYAgAAZHJz&#10;L2Rvd25yZXYueG1sUEsFBgAAAAAEAAQA9QAAAIsDAAAAAA==&#10;" adj="-11796480,,5400" path="m,2c,1,1,1,1,1,2,,2,,3,l4,,5,1r,l5,2v,,,1,-1,2l4,4,5,5r,1l5,8r,l4,9,2,9c1,9,1,9,,9v,,,,,-1c,8,,8,,8v,,,,1,c1,8,1,8,1,8v,,,,,c2,8,2,8,2,8v,,,,,l3,8,4,7r,l4,6r,l4,6r,l4,6,3,5,2,5,1,5,2,4v,,,,1,c3,4,4,3,4,3v,,,,,-1l4,2,3,1,2,1c1,1,1,1,,2xe" fillcolor="#24282b" stroked="f">
                <v:stroke joinstyle="round"/>
                <v:formulas/>
                <v:path arrowok="t" o:connecttype="custom" o:connectlocs="0,15099;7620,7549;22860,0;30480,0;38100,7549;38100,7549;38100,15099;30480,30198;30480,30198;38100,37747;38100,45297;38100,60396;38100,60396;30480,67945;15240,67945;0,67945;0,60396;0,60396;7620,60396;7620,60396;7620,60396;15240,60396;15240,60396;22860,60396;30480,52846;30480,52846;30480,45297;30480,45297;30480,45297;30480,45297;30480,45297;22860,37747;15240,37747;7620,37747;15240,30198;22860,30198;30480,22648;30480,15099;30480,15099;22860,7549;15240,7549;0,15099" o:connectangles="0,0,0,0,0,0,0,0,0,0,0,0,0,0,0,0,0,0,0,0,0,0,0,0,0,0,0,0,0,0,0,0,0,0,0,0,0,0,0,0,0,0" textboxrect="0,0,5,9"/>
                <v:textbox>
                  <w:txbxContent>
                    <w:p w:rsidR="00187D7A" w:rsidRDefault="00187D7A" w:rsidP="00831833">
                      <w:pPr>
                        <w:bidi w:val="0"/>
                      </w:pPr>
                    </w:p>
                  </w:txbxContent>
                </v:textbox>
              </v:shape>
            </v:group>
            <v:group id="Group 4082" o:spid="_x0000_s1435" style="position:absolute;top:-12;width:59504;height:29158" coordorigin=",-12" coordsize="59504,2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nW5sYAAADdAAAADwAAAGRycy9kb3ducmV2LnhtbESPT4vCMBTE78J+h/AW&#10;9qZpXRWpRhHZXTyI4B8Qb4/m2Rabl9Jk2/rtjSB4HGbmN8x82ZlSNFS7wrKCeBCBIE6tLjhTcDr+&#10;9qcgnEfWWFomBXdysFx89OaYaNvynpqDz0SAsEtQQe59lUjp0pwMuoGtiIN3tbVBH2SdSV1jG+Cm&#10;lMMomkiDBYeFHCta55TeDv9GwV+L7eo7/mm2t+v6fjmOd+dtTEp9fXarGQhPnX+HX+2NVjCKpk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dbmxgAAAN0A&#10;AAAPAAAAAAAAAAAAAAAAAKoCAABkcnMvZG93bnJldi54bWxQSwUGAAAAAAQABAD6AAAAnQMAAAAA&#10;">
              <v:rect id="Rectangle 20" o:spid="_x0000_s1436" style="position:absolute;left:15024;top:18497;width:8693;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Yt8gA&#10;AADdAAAADwAAAGRycy9kb3ducmV2LnhtbESPQWsCMRSE7wX/Q3hCL1KzWhHdGkUKwoqFVi1Cb4/N&#10;c7O4eVk2Ubf+eiMUehxm5htmtmhtJS7U+NKxgkE/AUGcO11yoeB7v3qZgPABWWPlmBT8kofFvPM0&#10;w1S7K2/psguFiBD2KSowIdSplD43ZNH3XU0cvaNrLIYom0LqBq8Rbis5TJKxtFhyXDBY07uh/LQ7&#10;WwW9j8N6uzlkx97+c2V49DX9uWVTpZ677fINRKA2/If/2plW8DocjODxJj4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wZi3yAAAAN0AAAAPAAAAAAAAAAAAAAAAAJgCAABk&#10;cnMvZG93bnJldi54bWxQSwUGAAAAAAQABAD1AAAAjQMAAAAA&#10;" strokecolor="#24282b" strokeweight="67e-5mm">
                <v:stroke joinstyle="round" endcap="round"/>
              </v:rect>
              <v:rect id="Rectangle 63" o:spid="_x0000_s1437" style="position:absolute;left:29057;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GdK8YA&#10;AADcAAAADwAAAGRycy9kb3ducmV2LnhtbESPQWvCQBSE74X+h+UVeim6SQ9So6sUQcylUFMRvT2y&#10;zySYfZvurkn677tCocdhZr5hluvRtKIn5xvLCtJpAoK4tLrhSsHhazt5A+EDssbWMin4IQ/r1ePD&#10;EjNtB95TX4RKRAj7DBXUIXSZlL6syaCf2o44ehfrDIYoXSW1wyHCTStfk2QmDTYcF2rsaFNTeS1u&#10;RoHNdy98+PbHszOb7UdqmtPps1Dq+Wl8X4AINIb/8F871wpm8zncz8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GdK8YAAADcAAAADwAAAAAAAAAAAAAAAACYAgAAZHJz&#10;L2Rvd25yZXYueG1sUEsFBgAAAAAEAAQA9QAAAIsDAAAAAA==&#10;" fillcolor="#24282b" stroked="f"/>
              <v:rect id="Rectangle 64" o:spid="_x0000_s1438" style="position:absolute;left:28371;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CurMMA&#10;AADcAAAADwAAAGRycy9kb3ducmV2LnhtbERPz2vCMBS+D/Y/hDfYZdhUD06qUYYg9jLYqki9PZpn&#10;W9a81CTW7r83h8GOH9/v1WY0nRjI+daygmmSgiCurG65VnA87CYLED4ga+wsk4Jf8rBZPz+tMNP2&#10;zt80FKEWMYR9hgqaEPpMSl81ZNAntieO3MU6gyFCV0vt8B7DTSdnaTqXBluODQ32tG2o+iluRoHN&#10;9298vPrT2Znt7nNq2rL8KpR6fRk/liACjeFf/OfOtYL3NM6P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CurMMAAADcAAAADwAAAAAAAAAAAAAAAACYAgAAZHJzL2Rv&#10;d25yZXYueG1sUEsFBgAAAAAEAAQA9QAAAIgDAAAAAA==&#10;" fillcolor="#24282b" stroked="f"/>
              <v:rect id="Rectangle 65" o:spid="_x0000_s1439" style="position:absolute;left:27686;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LN8YA&#10;AADcAAAADwAAAGRycy9kb3ducmV2LnhtbESPQWvCQBSE74X+h+UVeim6SQ+txGykCKKXQhuD6O2R&#10;fSbB7Nt0d9X033cFocdhZr5h8sVoenEh5zvLCtJpAoK4trrjRkG1XU1mIHxA1thbJgW/5GFRPD7k&#10;mGl75W+6lKEREcI+QwVtCEMmpa9bMuindiCO3tE6gyFK10jt8BrhppevSfImDXYcF1ocaNlSfSrP&#10;RoHdrF+4+vG7gzPL1Wdquv3+q1Tq+Wn8mIMINIb/8L290QrekxRuZ+IR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wLN8YAAADcAAAADwAAAAAAAAAAAAAAAACYAgAAZHJz&#10;L2Rvd25yZXYueG1sUEsFBgAAAAAEAAQA9QAAAIsDAAAAAA==&#10;" fillcolor="#24282b" stroked="f"/>
              <v:rect id="Rectangle 66" o:spid="_x0000_s1440" style="position:absolute;left:27000;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6VQMQA&#10;AADcAAAADwAAAGRycy9kb3ducmV2LnhtbESPQYvCMBSE78L+h/AW9iKa6mFdqlFEEL0Ia5VFb4/m&#10;2Rabl5pktf57Iwgeh5n5hpnMWlOLKzlfWVYw6CcgiHOrKy4U7HfL3g8IH5A11pZJwZ08zKYfnQmm&#10;2t54S9csFCJC2KeooAyhSaX0eUkGfd82xNE7WWcwROkKqR3eItzUcpgk39JgxXGhxIYWJeXn7N8o&#10;sOtVl/cX/3d0ZrHcDEx1OPxmSn19tvMxiEBteIdf7bVWMEqG8DwTj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lUDEAAAA3AAAAA8AAAAAAAAAAAAAAAAAmAIAAGRycy9k&#10;b3ducmV2LnhtbFBLBQYAAAAABAAEAPUAAACJAwAAAAA=&#10;" fillcolor="#24282b" stroked="f"/>
              <v:rect id="Rectangle 67" o:spid="_x0000_s1441" style="position:absolute;left:26314;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w28YA&#10;AADcAAAADwAAAGRycy9kb3ducmV2LnhtbESPQWvCQBSE7wX/w/IEL0U3WqglzUZEkHop1BiK3h7Z&#10;1ySYfZvubjX9912h4HGYmW+YbDWYTlzI+daygvksAUFcWd1yraA8bKcvIHxA1thZJgW/5GGVjx4y&#10;TLW98p4uRahFhLBPUUETQp9K6auGDPqZ7Ymj92WdwRClq6V2eI1w08lFkjxLgy3HhQZ72jRUnYsf&#10;o8Du3h65/PafJ2c22/e5aY/Hj0KpyXhYv4IINIR7+L+90wqWyRPczs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Iw28YAAADcAAAADwAAAAAAAAAAAAAAAACYAgAAZHJz&#10;L2Rvd25yZXYueG1sUEsFBgAAAAAEAAQA9QAAAIsDAAAAAA==&#10;" fillcolor="#24282b" stroked="f"/>
              <v:rect id="Rectangle 68" o:spid="_x0000_s1442" style="position:absolute;left:25622;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hN8QA&#10;AADdAAAADwAAAGRycy9kb3ducmV2LnhtbERPz2vCMBS+D/wfwhN2GZp2wzE6o0hB9DJwnQy9PZq3&#10;tti81CRru//eHAYeP77fy/VoWtGT841lBek8AUFcWt1wpeD4tZ29gfABWWNrmRT8kYf1avKwxEzb&#10;gT+pL0IlYgj7DBXUIXSZlL6syaCf2444cj/WGQwRukpqh0MMN618TpJXabDh2FBjR3lN5aX4NQrs&#10;fvfEx6v/PjuTbz9S05xOh0Kpx+m4eQcRaAx38b97rxW8LBZxbnwTn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aYTfEAAAA3QAAAA8AAAAAAAAAAAAAAAAAmAIAAGRycy9k&#10;b3ducmV2LnhtbFBLBQYAAAAABAAEAPUAAACJAwAAAAA=&#10;" fillcolor="#24282b" stroked="f"/>
              <v:rect id="Rectangle 69" o:spid="_x0000_s1443" style="position:absolute;left:24936;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ErMYA&#10;AADdAAAADwAAAGRycy9kb3ducmV2LnhtbESPQWsCMRSE70L/Q3iCF9GsLUrdGqUIUi+CbkX09ti8&#10;7i5uXrZJ1PXfNwXB4zAz3zCzRWtqcSXnK8sKRsMEBHFudcWFgv33avAOwgdkjbVlUnAnD4v5S2eG&#10;qbY33tE1C4WIEPYpKihDaFIpfV6SQT+0DXH0fqwzGKJ0hdQObxFuavmaJBNpsOK4UGJDy5Lyc3Yx&#10;Cuz6q8/7X384ObNcbUamOh63mVK9bvv5ASJQG57hR3utFbyNx1P4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bErMYAAADdAAAADwAAAAAAAAAAAAAAAACYAgAAZHJz&#10;L2Rvd25yZXYueG1sUEsFBgAAAAAEAAQA9QAAAIsDAAAAAA==&#10;" fillcolor="#24282b" stroked="f"/>
              <v:rect id="Rectangle 70" o:spid="_x0000_s1444" style="position:absolute;left:24250;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njMIA&#10;AADdAAAADwAAAGRycy9kb3ducmV2LnhtbERPTYvCMBC9L/gfwgh7WTTVZUWqUUQQvSy4VURvQzO2&#10;xWZSk6zWf28OgsfH+57OW1OLGzlfWVYw6CcgiHOrKy4U7Her3hiED8gaa8uk4EEe5rPOxxRTbe/8&#10;R7csFCKGsE9RQRlCk0rp85IM+r5tiCN3ts5giNAVUju8x3BTy2GSjKTBimNDiQ0tS8ov2b9RYDfr&#10;L95f/eHkzHL1OzDV8bjNlPrstosJiEBteItf7o1W8P0zivvjm/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KeMwgAAAN0AAAAPAAAAAAAAAAAAAAAAAJgCAABkcnMvZG93&#10;bnJldi54bWxQSwUGAAAAAAQABAD1AAAAhwMAAAAA&#10;" fillcolor="#24282b" stroked="f"/>
              <v:rect id="Rectangle 71" o:spid="_x0000_s1445" style="position:absolute;left:23564;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wCF8cA&#10;AADdAAAADwAAAGRycy9kb3ducmV2LnhtbESPQWvCQBSE7wX/w/IKXkrdRFFKmo2IIPUi2FSKvT2y&#10;r0lo9m26u2r8925B6HGYmW+YfDmYTpzJ+daygnSSgCCurG65VnD42Dy/gPABWWNnmRRcycOyGD3k&#10;mGl74Xc6l6EWEcI+QwVNCH0mpa8aMugntieO3rd1BkOUrpba4SXCTSenSbKQBluOCw32tG6o+ilP&#10;RoHdvj3x4dd/fjmz3uxS0x6P+1Kp8eOwegURaAj/4Xt7qxXM5osU/t7EJy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MAhfHAAAA3QAAAA8AAAAAAAAAAAAAAAAAmAIAAGRy&#10;cy9kb3ducmV2LnhtbFBLBQYAAAAABAAEAPUAAACMAwAAAAA=&#10;" fillcolor="#24282b" stroked="f"/>
              <v:rect id="Rectangle 72" o:spid="_x0000_s1446" style="position:absolute;left:22879;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6cYMYA&#10;AADdAAAADwAAAGRycy9kb3ducmV2LnhtbESPQWsCMRSE74L/ITzBi2hWRZGtUUQQvRTaVcTeHpvX&#10;3aWblzVJdf33TUHwOMzMN8xy3Zpa3Mj5yrKC8SgBQZxbXXGh4HTcDRcgfEDWWFsmBQ/ysF51O0tM&#10;tb3zJ92yUIgIYZ+igjKEJpXS5yUZ9CPbEEfv2zqDIUpXSO3wHuGmlpMkmUuDFceFEhvalpT/ZL9G&#10;gT3sB3y6+vOXM9vd+9hUl8tHplS/127eQARqwyv8bB+0gulsPoH/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6cYMYAAADdAAAADwAAAAAAAAAAAAAAAACYAgAAZHJz&#10;L2Rvd25yZXYueG1sUEsFBgAAAAAEAAQA9QAAAIsDAAAAAA==&#10;" fillcolor="#24282b" stroked="f"/>
              <v:rect id="Rectangle 73" o:spid="_x0000_s1447" style="position:absolute;left:22193;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5+8YA&#10;AADdAAAADwAAAGRycy9kb3ducmV2LnhtbESPQWsCMRSE7wX/Q3iCl6JZFUW2RhFB9CK0q4i9PTav&#10;u0s3L2sSdf33TUHwOMzMN8x82Zpa3Mj5yrKC4SABQZxbXXGh4HjY9GcgfEDWWFsmBQ/ysFx03uaY&#10;anvnL7ploRARwj5FBWUITSqlz0sy6Ae2IY7ej3UGQ5SukNrhPcJNLUdJMpUGK44LJTa0Lin/za5G&#10;gd1t3/l48advZ9ab/dBU5/NnplSv264+QARqwyv8bO+0gvFkOob/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I5+8YAAADdAAAADwAAAAAAAAAAAAAAAACYAgAAZHJz&#10;L2Rvd25yZXYueG1sUEsFBgAAAAAEAAQA9QAAAIsDAAAAAA==&#10;" fillcolor="#24282b" stroked="f"/>
              <v:rect id="Rectangle 74" o:spid="_x0000_s1448" style="position:absolute;left:21507;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hj8cA&#10;AADdAAAADwAAAGRycy9kb3ducmV2LnhtbESPQWvCQBSE74X+h+UVvBTdqK1Imo0UQfQi1Chib4/s&#10;axKafZvurhr/vVso9DjMzDdMtuhNKy7kfGNZwXiUgCAurW64UnDYr4ZzED4ga2wtk4IbeVjkjw8Z&#10;ptpeeUeXIlQiQtinqKAOoUul9GVNBv3IdsTR+7LOYIjSVVI7vEa4aeUkSWbSYMNxocaOljWV38XZ&#10;KLCb9TMffvzx05nlajs2zen0USg1eOrf30AE6sN/+K+90Qqmr7MX+H0Tn4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7oY/HAAAA3QAAAA8AAAAAAAAAAAAAAAAAmAIAAGRy&#10;cy9kb3ducmV2LnhtbFBLBQYAAAAABAAEAPUAAACMAwAAAAA=&#10;" fillcolor="#24282b" stroked="f"/>
              <v:rect id="Rectangle 75" o:spid="_x0000_s1449" style="position:absolute;left:20821;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EFMcA&#10;AADdAAAADwAAAGRycy9kb3ducmV2LnhtbESPQWvCQBSE74X+h+UVeinNRsVQYlYpguhFqKkUvT2y&#10;zySYfZvubjX9992C4HGYmW+YYjGYTlzI+dayglGSgiCurG65VrD/XL2+gfABWWNnmRT8kofF/PGh&#10;wFzbK+/oUoZaRAj7HBU0IfS5lL5qyKBPbE8cvZN1BkOUrpba4TXCTSfHaZpJgy3HhQZ7WjZUncsf&#10;o8Bu1i+8//ZfR2eWq+3ItIfDR6nU89PwPgMRaAj38K290Qom02wK/2/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3BBTHAAAA3QAAAA8AAAAAAAAAAAAAAAAAmAIAAGRy&#10;cy9kb3ducmV2LnhtbFBLBQYAAAAABAAEAPUAAACMAwAAAAA=&#10;" fillcolor="#24282b" stroked="f"/>
              <v:rect id="Rectangle 76" o:spid="_x0000_s1450" style="position:absolute;left:20135;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aY8YA&#10;AADdAAAADwAAAGRycy9kb3ducmV2LnhtbESPQWvCQBSE7wX/w/IEL6VuVBokdRURRC8FG0Xs7ZF9&#10;TYLZt3F3q/Hfu4WCx2FmvmFmi8404krO15YVjIYJCOLC6ppLBYf9+m0KwgdkjY1lUnAnD4t572WG&#10;mbY3/qJrHkoRIewzVFCF0GZS+qIig35oW+Lo/VhnMETpSqkd3iLcNHKcJKk0WHNcqLClVUXFOf81&#10;Cux288qHiz9+O7Naf45MfTrtcqUG/W75ASJQF57h//ZWK5i8pyn8vY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WaY8YAAADdAAAADwAAAAAAAAAAAAAAAACYAgAAZHJz&#10;L2Rvd25yZXYueG1sUEsFBgAAAAAEAAQA9QAAAIsDAAAAAA==&#10;" fillcolor="#24282b" stroked="f"/>
              <v:rect id="Rectangle 77" o:spid="_x0000_s1451" style="position:absolute;left:19450;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MYA&#10;AADdAAAADwAAAGRycy9kb3ducmV2LnhtbESPQWsCMRSE74X+h/AKXopmVdSyNUoRRC+CbqXY22Pz&#10;3F3cvGyTqOu/N4LQ4zAz3zDTeWtqcSHnK8sK+r0EBHFudcWFgv33svsBwgdkjbVlUnAjD/PZ68sU&#10;U22vvKNLFgoRIexTVFCG0KRS+rwkg75nG+LoHa0zGKJ0hdQOrxFuajlIkrE0WHFcKLGhRUn5KTsb&#10;BXa9euf9n//5dWax3PRNdThsM6U6b+3XJ4hAbfgPP9trrWA4Gk/g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MYAAADdAAAADwAAAAAAAAAAAAAAAACYAgAAZHJz&#10;L2Rvd25yZXYueG1sUEsFBgAAAAAEAAQA9QAAAIsDAAAAAA==&#10;" fillcolor="#24282b" stroked="f"/>
              <v:rect id="Rectangle 78" o:spid="_x0000_s1452" style="position:absolute;left:18764;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risIA&#10;AADdAAAADwAAAGRycy9kb3ducmV2LnhtbERPTYvCMBC9L/gfwgh7WTTVZUWqUUQQvSy4VURvQzO2&#10;xWZSk6zWf28OgsfH+57OW1OLGzlfWVYw6CcgiHOrKy4U7Her3hiED8gaa8uk4EEe5rPOxxRTbe/8&#10;R7csFCKGsE9RQRlCk0rp85IM+r5tiCN3ts5giNAVUju8x3BTy2GSjKTBimNDiQ0tS8ov2b9RYDfr&#10;L95f/eHkzHL1OzDV8bjNlPrstosJiEBteItf7o1W8P0zinPjm/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quKwgAAAN0AAAAPAAAAAAAAAAAAAAAAAJgCAABkcnMvZG93&#10;bnJldi54bWxQSwUGAAAAAAQABAD1AAAAhwMAAAAA&#10;" fillcolor="#24282b" stroked="f"/>
              <v:rect id="Rectangle 79" o:spid="_x0000_s1453" style="position:absolute;left:18072;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OEcYA&#10;AADdAAAADwAAAGRycy9kb3ducmV2LnhtbESPQWsCMRSE74X+h/AKXopmVRS7NUoRRC+CbqXY22Pz&#10;3F3cvGyTqOu/N4LQ4zAz3zDTeWtqcSHnK8sK+r0EBHFudcWFgv33sjsB4QOyxtoyKbiRh/ns9WWK&#10;qbZX3tElC4WIEPYpKihDaFIpfV6SQd+zDXH0jtYZDFG6QmqH1wg3tRwkyVgarDgulNjQoqT8lJ2N&#10;ArtevfP+z//8OrNYbvqmOhy2mVKdt/brE0SgNvyHn+21VjAcjT/g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oOEcYAAADdAAAADwAAAAAAAAAAAAAAAACYAgAAZHJz&#10;L2Rvd25yZXYueG1sUEsFBgAAAAAEAAQA9QAAAIsDAAAAAA==&#10;" fillcolor="#24282b" stroked="f"/>
              <v:rect id="Rectangle 80" o:spid="_x0000_s1454" style="position:absolute;left:17386;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xUcMA&#10;AADdAAAADwAAAGRycy9kb3ducmV2LnhtbERPz2vCMBS+D/wfwhO8DE11TKUaRQTRy2BWEb09mmdb&#10;bF5qErX775fDYMeP7/d82ZpaPMn5yrKC4SABQZxbXXGh4HjY9KcgfEDWWFsmBT/kYbnovM0x1fbF&#10;e3pmoRAxhH2KCsoQmlRKn5dk0A9sQxy5q3UGQ4SukNrhK4abWo6SZCwNVhwbSmxoXVJ+yx5Ggd1t&#10;3/l496eLM+vN19BU5/N3plSv265mIAK14V/8595pBR+fk7g/vo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kxUcMAAADdAAAADwAAAAAAAAAAAAAAAACYAgAAZHJzL2Rv&#10;d25yZXYueG1sUEsFBgAAAAAEAAQA9QAAAIgDAAAAAA==&#10;" fillcolor="#24282b" stroked="f"/>
              <v:rect id="Rectangle 81" o:spid="_x0000_s1455" style="position:absolute;left:16700;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UysYA&#10;AADdAAAADwAAAGRycy9kb3ducmV2LnhtbESPQWvCQBSE70L/w/IKXkQ3UVolukoRRC9Cm4ro7ZF9&#10;TUKzb9PdVeO/dwuFHoeZ+YZZrDrTiCs5X1tWkI4SEMSF1TWXCg6fm+EMhA/IGhvLpOBOHlbLp94C&#10;M21v/EHXPJQiQthnqKAKoc2k9EVFBv3ItsTR+7LOYIjSlVI7vEW4aeQ4SV6lwZrjQoUtrSsqvvOL&#10;UWB32wEffvzx7Mx6s09NfTq950r1n7u3OYhAXfgP/7V3WsHkZZrC7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WUysYAAADdAAAADwAAAAAAAAAAAAAAAACYAgAAZHJz&#10;L2Rvd25yZXYueG1sUEsFBgAAAAAEAAQA9QAAAIsDAAAAAA==&#10;" fillcolor="#24282b" stroked="f"/>
              <v:rect id="Rectangle 82" o:spid="_x0000_s1456" style="position:absolute;left:16014;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KvcYA&#10;AADdAAAADwAAAGRycy9kb3ducmV2LnhtbESPQWsCMRSE74L/ITyhF6lZlWpZjSKC6KVQVyn29tg8&#10;dxc3L9sk6vrvm0LB4zAz3zDzZWtqcSPnK8sKhoMEBHFudcWFguNh8/oOwgdkjbVlUvAgD8tFtzPH&#10;VNs77+mWhUJECPsUFZQhNKmUPi/JoB/Yhjh6Z+sMhihdIbXDe4SbWo6SZCINVhwXSmxoXVJ+ya5G&#10;gd1t+3z88V/fzqw3H0NTnU6fmVIvvXY1AxGoDc/wf3unFYzfpi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cKvcYAAADdAAAADwAAAAAAAAAAAAAAAACYAgAAZHJz&#10;L2Rvd25yZXYueG1sUEsFBgAAAAAEAAQA9QAAAIsDAAAAAA==&#10;" fillcolor="#24282b" stroked="f"/>
              <v:rect id="Rectangle 83" o:spid="_x0000_s1457" style="position:absolute;left:15328;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vJsYA&#10;AADdAAAADwAAAGRycy9kb3ducmV2LnhtbESPQWsCMRSE7wX/Q3iCl1KzVqplNYoIohehrlLs7bF5&#10;7i5uXrZJ1PXfm0LB4zAz3zDTeWtqcSXnK8sKBv0EBHFudcWFgsN+9fYJwgdkjbVlUnAnD/NZ52WK&#10;qbY33tE1C4WIEPYpKihDaFIpfV6SQd+3DXH0TtYZDFG6QmqHtwg3tXxPkpE0WHFcKLGhZUn5ObsY&#10;BXazfuXDr//+cWa52g5MdTx+ZUr1uu1iAiJQG57h//ZGKxh+jIfw9yY+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uvJsYAAADdAAAADwAAAAAAAAAAAAAAAACYAgAAZHJz&#10;L2Rvd25yZXYueG1sUEsFBgAAAAAEAAQA9QAAAIsDAAAAAA==&#10;" fillcolor="#24282b" stroked="f"/>
              <v:rect id="Rectangle 84" o:spid="_x0000_s1458" style="position:absolute;left:14643;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3UscA&#10;AADdAAAADwAAAGRycy9kb3ducmV2LnhtbESPQWsCMRSE74L/ITyhF6lZa2tlNUoRRC8Fu0qxt8fm&#10;ubu4edkmUdd/3xQEj8PMfMPMFq2pxYWcrywrGA4SEMS51RUXCva71fMEhA/IGmvLpOBGHhbzbmeG&#10;qbZX/qJLFgoRIexTVFCG0KRS+rwkg35gG+LoHa0zGKJ0hdQOrxFuavmSJGNpsOK4UGJDy5LyU3Y2&#10;Cuxm3ef9r//+cWa5+hya6nDYZko99dqPKYhAbXiE7+2NVjB6e3+F/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iN1LHAAAA3QAAAA8AAAAAAAAAAAAAAAAAmAIAAGRy&#10;cy9kb3ducmV2LnhtbFBLBQYAAAAABAAEAPUAAACMAwAAAAA=&#10;" fillcolor="#24282b" stroked="f"/>
              <v:rect id="Rectangle 85" o:spid="_x0000_s1459" style="position:absolute;left:13957;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SycYA&#10;AADdAAAADwAAAGRycy9kb3ducmV2LnhtbESPQWsCMRSE70L/Q3iCF9GsLVrZGqUIUi+CbkX09ti8&#10;7i5uXrZJ1PXfNwXB4zAz3zCzRWtqcSXnK8sKRsMEBHFudcWFgv33ajAF4QOyxtoyKbiTh8X8pTPD&#10;VNsb7+iahUJECPsUFZQhNKmUPi/JoB/ahjh6P9YZDFG6QmqHtwg3tXxNkok0WHFcKLGhZUn5ObsY&#10;BXb91ef9rz+cnFmuNiNTHY/bTKlet/38ABGoDc/wo73WCt7G72P4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6SycYAAADdAAAADwAAAAAAAAAAAAAAAACYAgAAZHJz&#10;L2Rvd25yZXYueG1sUEsFBgAAAAAEAAQA9QAAAIsDAAAAAA==&#10;" fillcolor="#24282b" stroked="f"/>
              <v:rect id="Rectangle 86" o:spid="_x0000_s1460" style="position:absolute;left:13804;top:17506;width:1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MvsYA&#10;AADdAAAADwAAAGRycy9kb3ducmV2LnhtbESPQWsCMRSE74X+h/AKXopmVdSyNUoRRC+CbqXY22Pz&#10;3F3cvGyTqOu/N4LQ4zAz3zDTeWtqcSHnK8sK+r0EBHFudcWFgv33svsBwgdkjbVlUnAjD/PZ68sU&#10;U22vvKNLFgoRIexTVFCG0KRS+rwkg75nG+LoHa0zGKJ0hdQOrxFuajlIkrE0WHFcKLGhRUn5KTsb&#10;BXa9euf9n//5dWax3PRNdThsM6U6b+3XJ4hAbfgPP9trrWA4mozh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wMvsYAAADdAAAADwAAAAAAAAAAAAAAAACYAgAAZHJz&#10;L2Rvd25yZXYueG1sUEsFBgAAAAAEAAQA9QAAAIsDAAAAAA==&#10;" fillcolor="#24282b" stroked="f"/>
              <v:rect id="Rectangle 87" o:spid="_x0000_s1461" style="position:absolute;left:13804;top:18116;width:1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pJccA&#10;AADdAAAADwAAAGRycy9kb3ducmV2LnhtbESPQWvCQBSE74X+h+UVvBTdqLRKmo0UQfQi1Chib4/s&#10;axKafZvurhr/vVso9DjMzDdMtuhNKy7kfGNZwXiUgCAurW64UnDYr4ZzED4ga2wtk4IbeVjkjw8Z&#10;ptpeeUeXIlQiQtinqKAOoUul9GVNBv3IdsTR+7LOYIjSVVI7vEa4aeUkSV6lwYbjQo0dLWsqv4uz&#10;UWA362c+/PjjpzPL1XZsmtPpo1Bq8NS/v4EI1If/8F97oxVMX2Yz+H0Tn4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wqSXHAAAA3QAAAA8AAAAAAAAAAAAAAAAAmAIAAGRy&#10;cy9kb3ducmV2LnhtbFBLBQYAAAAABAAEAPUAAACMAwAAAAA=&#10;" fillcolor="#24282b" stroked="f"/>
              <v:rect id="Rectangle 88" o:spid="_x0000_s1462" style="position:absolute;left:13804;top:18802;width:153;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89V8MA&#10;AADdAAAADwAAAGRycy9kb3ducmV2LnhtbERPz2vCMBS+D/wfwhO8DE11TKUaRQTRy2BWEb09mmdb&#10;bF5qErX775fDYMeP7/d82ZpaPMn5yrKC4SABQZxbXXGh4HjY9KcgfEDWWFsmBT/kYbnovM0x1fbF&#10;e3pmoRAxhH2KCsoQmlRKn5dk0A9sQxy5q3UGQ4SukNrhK4abWo6SZCwNVhwbSmxoXVJ+yx5Ggd1t&#10;3/l496eLM+vN19BU5/N3plSv265mIAK14V/8595pBR+fkzg3vo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89V8MAAADdAAAADwAAAAAAAAAAAAAAAACYAgAAZHJzL2Rv&#10;d25yZXYueG1sUEsFBgAAAAAEAAQA9QAAAIgDAAAAAA==&#10;" fillcolor="#24282b" stroked="f"/>
              <v:rect id="Rectangle 89" o:spid="_x0000_s1463" style="position:absolute;left:13804;top:19411;width:1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YzMcA&#10;AADdAAAADwAAAGRycy9kb3ducmV2LnhtbESPQWsCMRSE74L/ITyhF6lZK611NUoRRC8Fu0qxt8fm&#10;ubu4edkmUdd/3xQEj8PMfMPMFq2pxYWcrywrGA4SEMS51RUXCva71fM7CB+QNdaWScGNPCzm3c4M&#10;U22v/EWXLBQiQtinqKAMoUml9HlJBv3ANsTRO1pnMETpCqkdXiPc1PIlSd6kwYrjQokNLUvKT9nZ&#10;KLCbdZ/3v/77x5nl6nNoqsNhmyn11Gs/piACteERvrc3WsHodTyB/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jmMzHAAAA3QAAAA8AAAAAAAAAAAAAAAAAmAIAAGRy&#10;cy9kb3ducmV2LnhtbFBLBQYAAAAABAAEAPUAAACMAwAAAAA=&#10;" fillcolor="#24282b" stroked="f"/>
              <v:rect id="Rectangle 90" o:spid="_x0000_s1464" style="position:absolute;left:13804;top:20015;width:1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BdsQA&#10;AADdAAAADwAAAGRycy9kb3ducmV2LnhtbERPz2vCMBS+C/sfwht4kTV14pDaVIYg8yLMTka9PZq3&#10;tqx56ZKo3X+/HAYeP77f+WY0vbiS851lBfMkBUFcW91xo+D0sXtagfABWWNvmRT8kodN8TDJMdP2&#10;xke6lqERMYR9hgraEIZMSl+3ZNAndiCO3Jd1BkOErpHa4S2Gm14+p+mLNNhxbGhxoG1L9Xd5MQrs&#10;/m3Gpx//eXZmuzvMTVdV76VS08fxdQ0i0Bju4n/3XitYLFdxf3wTn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MQXbEAAAA3QAAAA8AAAAAAAAAAAAAAAAAmAIAAGRycy9k&#10;b3ducmV2LnhtbFBLBQYAAAAABAAEAPUAAACJAwAAAAA=&#10;" fillcolor="#24282b" stroked="f"/>
              <v:rect id="Rectangle 91" o:spid="_x0000_s1465" style="position:absolute;left:13804;top:20701;width:1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k7ccA&#10;AADdAAAADwAAAGRycy9kb3ducmV2LnhtbESPQWvCQBSE70L/w/IKvYhu0mKRmI0UQepFqKkUvT2y&#10;zyQ0+zbdXTX9911B6HGYmW+YfDmYTlzI+daygnSagCCurG65VrD/XE/mIHxA1thZJgW/5GFZPIxy&#10;zLS98o4uZahFhLDPUEETQp9J6auGDPqp7Ymjd7LOYIjS1VI7vEa46eRzkrxKgy3HhQZ7WjVUfZdn&#10;o8Bu3se8//FfR2dW621q2sPho1Tq6XF4W4AINIT/8L290QpeZvMUbm/iE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A5O3HAAAA3QAAAA8AAAAAAAAAAAAAAAAAmAIAAGRy&#10;cy9kb3ducmV2LnhtbFBLBQYAAAAABAAEAPUAAACMAwAAAAA=&#10;" fillcolor="#24282b" stroked="f"/>
              <v:rect id="Rectangle 92" o:spid="_x0000_s1466" style="position:absolute;left:13804;top:21310;width:1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6msYA&#10;AADdAAAADwAAAGRycy9kb3ducmV2LnhtbESPQWvCQBSE7wX/w/KEXorZqLRIzCoiSL0U2lREb4/s&#10;Mwlm38bdrcZ/3y0UPA4z8w2TL3vTiis531hWME5SEMSl1Q1XCnbfm9EMhA/IGlvLpOBOHpaLwVOO&#10;mbY3/qJrESoRIewzVFCH0GVS+rImgz6xHXH0TtYZDFG6SmqHtwg3rZyk6Zs02HBcqLGjdU3lufgx&#10;Cuz2/YV3F78/OrPefIxNczh8Fko9D/vVHESgPjzC/+2tVjB9nU3g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J6msYAAADdAAAADwAAAAAAAAAAAAAAAACYAgAAZHJz&#10;L2Rvd25yZXYueG1sUEsFBgAAAAAEAAQA9QAAAIsDAAAAAA==&#10;" fillcolor="#24282b" stroked="f"/>
              <v:rect id="Rectangle 93" o:spid="_x0000_s1467" style="position:absolute;left:13804;top:21996;width:153;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7fAcYA&#10;AADdAAAADwAAAGRycy9kb3ducmV2LnhtbESPQWsCMRSE7wX/Q3iCl1KzKopsjSKC6EVoVyn29tg8&#10;dxc3L2sSdf33TUHwOMzMN8xs0Zpa3Mj5yrKCQT8BQZxbXXGh4LBff0xB+ICssbZMCh7kYTHvvM0w&#10;1fbO33TLQiEihH2KCsoQmlRKn5dk0PdtQxy9k3UGQ5SukNrhPcJNLYdJMpEGK44LJTa0Kik/Z1ej&#10;wG4373y4+J9fZ1br3cBUx+NXplSv2y4/QQRqwyv8bG+1gtF4OoL/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7fAcYAAADdAAAADwAAAAAAAAAAAAAAAACYAgAAZHJz&#10;L2Rvd25yZXYueG1sUEsFBgAAAAAEAAQA9QAAAIsDAAAAAA==&#10;" fillcolor="#24282b" stroked="f"/>
              <v:rect id="Rectangle 94" o:spid="_x0000_s1468" style="position:absolute;left:13804;top:22606;width:1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aQcYA&#10;AADcAAAADwAAAGRycy9kb3ducmV2LnhtbESPQWvCQBSE7wX/w/KEXorZpEKpMauIIPVSaFMRvT2y&#10;zySYfZvubjX++26h4HGYmW+YYjmYTlzI+daygixJQRBXVrdcK9h9bSavIHxA1thZJgU38rBcjB4K&#10;zLW98iddylCLCGGfo4ImhD6X0lcNGfSJ7Ymjd7LOYIjS1VI7vEa46eRzmr5Igy3HhQZ7WjdUncsf&#10;o8Bu35549+33R2fWm/fMtIfDR6nU43hYzUEEGsI9/N/eagWzaQZ/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VaQcYAAADcAAAADwAAAAAAAAAAAAAAAACYAgAAZHJz&#10;L2Rvd25yZXYueG1sUEsFBgAAAAAEAAQA9QAAAIsDAAAAAA==&#10;" fillcolor="#24282b" stroked="f"/>
              <v:rect id="Rectangle 95" o:spid="_x0000_s1469" style="position:absolute;left:13804;top:23215;width:153;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ENsUA&#10;AADcAAAADwAAAGRycy9kb3ducmV2LnhtbESPQWsCMRSE7wX/Q3iCl6JZFURXo4ggeim0WxG9PTbP&#10;3cXNy5qkuv77piD0OMzMN8xi1Zpa3Mn5yrKC4SABQZxbXXGh4PC97U9B+ICssbZMCp7kYbXsvC0w&#10;1fbBX3TPQiEihH2KCsoQmlRKn5dk0A9sQxy9i3UGQ5SukNrhI8JNLUdJMpEGK44LJTa0KSm/Zj9G&#10;gd3v3vlw88ezM5vtx9BUp9NnplSv267nIAK14T/8au+1gtl4BH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8Q2xQAAANwAAAAPAAAAAAAAAAAAAAAAAJgCAABkcnMv&#10;ZG93bnJldi54bWxQSwUGAAAAAAQABAD1AAAAigMAAAAA&#10;" fillcolor="#24282b" stroked="f"/>
              <v:rect id="Rectangle 96" o:spid="_x0000_s1470" style="position:absolute;left:13804;top:23895;width:15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hrcYA&#10;AADcAAAADwAAAGRycy9kb3ducmV2LnhtbESPQWvCQBSE70L/w/IKvUjdqFDamI0UQfRS0BiK3h7Z&#10;1yQ0+zbd3Wr6712h4HGYmW+YbDmYTpzJ+daygukkAUFcWd1yraA8rJ9fQfiArLGzTAr+yMMyfxhl&#10;mGp74T2di1CLCGGfooImhD6V0lcNGfQT2xNH78s6gyFKV0vt8BLhppOzJHmRBluOCw32tGqo+i5+&#10;jQK73Yy5/PGfJ2dW64+paY/HXaHU0+PwvgARaAj38H97qxW8zed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thrcYAAADcAAAADwAAAAAAAAAAAAAAAACYAgAAZHJz&#10;L2Rvd25yZXYueG1sUEsFBgAAAAAEAAQA9QAAAIsDAAAAAA==&#10;" fillcolor="#24282b" stroked="f"/>
              <v:rect id="Rectangle 97" o:spid="_x0000_s1471" style="position:absolute;left:13804;top:24504;width:1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L52cYA&#10;AADcAAAADwAAAGRycy9kb3ducmV2LnhtbESPQWvCQBSE74L/YXlCL1I3tkVq6iYUQfQitFHE3h7Z&#10;ZxLMvk13V03/vVso9DjMzDfMIu9NK67kfGNZwXSSgCAurW64UrDfrR5fQfiArLG1TAp+yEOeDQcL&#10;TLW98Sddi1CJCGGfooI6hC6V0pc1GfQT2xFH72SdwRClq6R2eItw08qnJJlJgw3HhRo7WtZUnouL&#10;UWA36zHvv/3hy5nlajs1zfH4USj1MOrf30AE6sN/+K+90Qrmzy/weyYe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L52cYAAADcAAAADwAAAAAAAAAAAAAAAACYAgAAZHJz&#10;L2Rvd25yZXYueG1sUEsFBgAAAAAEAAQA9QAAAIsDAAAAAA==&#10;" fillcolor="#24282b" stroked="f"/>
              <v:rect id="Rectangle 98" o:spid="_x0000_s1472" style="position:absolute;left:13804;top:25114;width:1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5cQsYA&#10;AADcAAAADwAAAGRycy9kb3ducmV2LnhtbESPQWvCQBSE74L/YXlCL1I3tlRq6iYUQfQitFHE3h7Z&#10;ZxLMvk13V03/vVso9DjMzDfMIu9NK67kfGNZwXSSgCAurW64UrDfrR5fQfiArLG1TAp+yEOeDQcL&#10;TLW98Sddi1CJCGGfooI6hC6V0pc1GfQT2xFH72SdwRClq6R2eItw08qnJJlJgw3HhRo7WtZUnouL&#10;UWA36zHvv/3hy5nlajs1zfH4USj1MOrf30AE6sN/+K+90Qrmzy/weyYe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5cQsYAAADcAAAADwAAAAAAAAAAAAAAAACYAgAAZHJz&#10;L2Rvd25yZXYueG1sUEsFBgAAAAAEAAQA9QAAAIsDAAAAAA==&#10;" fillcolor="#24282b" stroked="f"/>
              <v:rect id="Rectangle 99" o:spid="_x0000_s1473" style="position:absolute;left:13804;top:25800;width:1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CNcUA&#10;AADcAAAADwAAAGRycy9kb3ducmV2LnhtbESPQWsCMRSE74L/ITyhF6lZLYhdjSKC6KVgVxG9PTav&#10;u0s3L2uS6vrvjVDwOMzMN8xs0ZpaXMn5yrKC4SABQZxbXXGh4LBfv09A+ICssbZMCu7kYTHvdmaY&#10;anvjb7pmoRARwj5FBWUITSqlz0sy6Ae2IY7ej3UGQ5SukNrhLcJNLUdJMpYGK44LJTa0Kin/zf6M&#10;Arvd9Plw8cezM6v119BUp9MuU+qt1y6nIAK14RX+b2+1gs+PM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MI1xQAAANwAAAAPAAAAAAAAAAAAAAAAAJgCAABkcnMv&#10;ZG93bnJldi54bWxQSwUGAAAAAAQABAD1AAAAigMAAAAA&#10;" fillcolor="#24282b" stroked="f"/>
              <v:rect id="Rectangle 100" o:spid="_x0000_s1474" style="position:absolute;left:13804;top:26409;width:153;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nrsYA&#10;AADcAAAADwAAAGRycy9kb3ducmV2LnhtbESPQWvCQBSE74L/YXlCL1I3tlBr6iYUQfQitFHE3h7Z&#10;ZxLMvk13V03/vVso9DjMzDfMIu9NK67kfGNZwXSSgCAurW64UrDfrR5fQfiArLG1TAp+yEOeDQcL&#10;TLW98Sddi1CJCGGfooI6hC6V0pc1GfQT2xFH72SdwRClq6R2eItw08qnJHmRBhuOCzV2tKypPBcX&#10;o8Bu1mPef/vDlzPL1XZqmuPxo1DqYdS/v4EI1If/8F97oxXMn2fweyYe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BnrsYAAADcAAAADwAAAAAAAAAAAAAAAACYAgAAZHJz&#10;L2Rvd25yZXYueG1sUEsFBgAAAAAEAAQA9QAAAIsDAAAAAA==&#10;" fillcolor="#24282b" stroked="f"/>
              <v:rect id="Rectangle 101" o:spid="_x0000_s1475" style="position:absolute;left:13804;top:27089;width:15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3MMA&#10;AADcAAAADwAAAGRycy9kb3ducmV2LnhtbERPz2vCMBS+D/wfwhO8jJl2g+E6o0hB5mXgOhF3ezTP&#10;tti81CS23X+/HIQdP77fy/VoWtGT841lBek8AUFcWt1wpeDwvX1agPABWWNrmRT8kof1avKwxEzb&#10;gb+oL0IlYgj7DBXUIXSZlL6syaCf2444cmfrDIYIXSW1wyGGm1Y+J8mrNNhwbKixo7ym8lLcjAK7&#10;+3jkw9Uff5zJt5+paU6nfaHUbDpu3kEEGsO/+O7eaQVvL3Ft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z3MMAAADcAAAADwAAAAAAAAAAAAAAAACYAgAAZHJzL2Rv&#10;d25yZXYueG1sUEsFBgAAAAAEAAQA9QAAAIgDAAAAAA==&#10;" fillcolor="#24282b" stroked="f"/>
              <v:rect id="Rectangle 102" o:spid="_x0000_s1476" style="position:absolute;left:13804;top:27698;width:1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WR8UA&#10;AADcAAAADwAAAGRycy9kb3ducmV2LnhtbESPQWvCQBSE70L/w/IKXqRutCA1ukoRRC9CjaHY2yP7&#10;TEKzb+Puqum/7wqCx2FmvmHmy8404krO15YVjIYJCOLC6ppLBflh/fYBwgdkjY1lUvBHHpaLl94c&#10;U21vvKdrFkoRIexTVFCF0KZS+qIig35oW+LonawzGKJ0pdQObxFuGjlOkok0WHNcqLClVUXFb3Yx&#10;Cux2M+D87L9/nFmtdyNTH49fmVL91+5zBiJQF57hR3urFUzfp3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ZHxQAAANwAAAAPAAAAAAAAAAAAAAAAAJgCAABkcnMv&#10;ZG93bnJldi54bWxQSwUGAAAAAAQABAD1AAAAigMAAAAA&#10;" fillcolor="#24282b" stroked="f"/>
              <v:rect id="Rectangle 103" o:spid="_x0000_s1477" style="position:absolute;left:13804;top:28308;width:1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Mp8MA&#10;AADcAAAADwAAAGRycy9kb3ducmV2LnhtbERPz2vCMBS+D/wfwhO8jJl2jOE6o0hB5mXgOhF3ezTP&#10;tti81CS23X+/HIQdP77fy/VoWtGT841lBek8AUFcWt1wpeDwvX1agPABWWNrmRT8kof1avKwxEzb&#10;gb+oL0IlYgj7DBXUIXSZlL6syaCf2444cmfrDIYIXSW1wyGGm1Y+J8mrNNhwbKixo7ym8lLcjAK7&#10;+3jkw9Uff5zJt5+paU6nfaHUbDpu3kEEGsO/+O7eaQVvL3F+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Mp8MAAADcAAAADwAAAAAAAAAAAAAAAACYAgAAZHJzL2Rv&#10;d25yZXYueG1sUEsFBgAAAAAEAAQA9QAAAIgDAAAAAA==&#10;" fillcolor="#24282b" stroked="f"/>
              <v:shape id="Freeform 104" o:spid="_x0000_s1478" style="position:absolute;left:13804;top:28994;width:381;height:15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VJI8QA&#10;AADcAAAADwAAAGRycy9kb3ducmV2LnhtbESPT4vCMBTE7wt+h/AEb5q6LotWo4ggrCdZ/6DHR/Ns&#10;i81LTaK2++k3C8Ieh5n5DTNbNKYSD3K+tKxgOEhAEGdWl5wrOOzX/TEIH5A1VpZJQUseFvPO2wxT&#10;bZ/8TY9dyEWEsE9RQRFCnUrps4IM+oGtiaN3sc5giNLlUjt8Rrip5HuSfEqDJceFAmtaFZRdd3ej&#10;IDuvb8cm2J+LO9xbv6lG7RZPSvW6zXIKIlAT/sOv9pdWMPkYwt+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lSSPEAAAA3AAAAA8AAAAAAAAAAAAAAAAAmAIAAGRycy9k&#10;b3ducmV2LnhtbFBLBQYAAAAABAAEAPUAAACJAwAAAAA=&#10;" path="m2,l,,,1,,2r1,l5,2,5,,1,r,1l2,1,2,xe" fillcolor="#24282b" stroked="f">
                <v:path arrowok="t" o:connecttype="custom" o:connectlocs="15240,0;0,0;0,7620;0,15240;7620,15240;38100,15240;38100,0;7620,0;7620,7620;15240,7620;15240,0" o:connectangles="0,0,0,0,0,0,0,0,0,0,0"/>
              </v:shape>
              <v:rect id="Rectangle 105" o:spid="_x0000_s1479" style="position:absolute;left:14490;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3S8UA&#10;AADcAAAADwAAAGRycy9kb3ducmV2LnhtbESPQWsCMRSE7wX/Q3iCl6JZRURXo4ggeim0WxG9PTbP&#10;3cXNy5qkuv77piD0OMzMN8xi1Zpa3Mn5yrKC4SABQZxbXXGh4PC97U9B+ICssbZMCp7kYbXsvC0w&#10;1fbBX3TPQiEihH2KCsoQmlRKn5dk0A9sQxy9i3UGQ5SukNrhI8JNLUdJMpEGK44LJTa0KSm/Zj9G&#10;gd3v3vlw88ezM5vtx9BUp9NnplSv267nIAK14T/8au+1gtl4BH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bdLxQAAANwAAAAPAAAAAAAAAAAAAAAAAJgCAABkcnMv&#10;ZG93bnJldi54bWxQSwUGAAAAAAQABAD1AAAAigMAAAAA&#10;" fillcolor="#24282b" stroked="f"/>
              <v:rect id="Rectangle 106" o:spid="_x0000_s1480" style="position:absolute;left:15176;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S0MYA&#10;AADcAAAADwAAAGRycy9kb3ducmV2LnhtbESPQWvCQBSE74L/YXlCL1I3tkVq6iYUQfQitFHE3h7Z&#10;ZxLMvk13V03/vVso9DjMzDfMIu9NK67kfGNZwXSSgCAurW64UrDfrR5fQfiArLG1TAp+yEOeDQcL&#10;TLW98Sddi1CJCGGfooI6hC6V0pc1GfQT2xFH72SdwRClq6R2eItw08qnJJlJgw3HhRo7WtZUnouL&#10;UWA36zHvv/3hy5nlajs1zfH4USj1MOrf30AE6sN/+K+90QrmL8/weyYe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0S0MYAAADcAAAADwAAAAAAAAAAAAAAAACYAgAAZHJz&#10;L2Rvd25yZXYueG1sUEsFBgAAAAAEAAQA9QAAAIsDAAAAAA==&#10;" fillcolor="#24282b" stroked="f"/>
              <v:rect id="Rectangle 107" o:spid="_x0000_s1481" style="position:absolute;left:15862;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KpMYA&#10;AADcAAAADwAAAGRycy9kb3ducmV2LnhtbESPQWvCQBSE70L/w/IKvUjdKFLamI0UQfRS0BiK3h7Z&#10;1yQ0+zbd3Wr6712h4HGYmW+YbDmYTpzJ+daygukkAUFcWd1yraA8rJ9fQfiArLGzTAr+yMMyfxhl&#10;mGp74T2di1CLCGGfooImhD6V0lcNGfQT2xNH78s6gyFKV0vt8BLhppOzJHmRBluOCw32tGqo+i5+&#10;jQK73Yy5/PGfJ2dW64+paY/HXaHU0+PwvgARaAj38H97qxW8zed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SKpMYAAADcAAAADwAAAAAAAAAAAAAAAACYAgAAZHJz&#10;L2Rvd25yZXYueG1sUEsFBgAAAAAEAAQA9QAAAIsDAAAAAA==&#10;" fillcolor="#24282b" stroked="f"/>
              <v:rect id="Rectangle 108" o:spid="_x0000_s1482" style="position:absolute;left:16548;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vP8YA&#10;AADcAAAADwAAAGRycy9kb3ducmV2LnhtbESPQWvCQBSE74L/YXlCL1I3llZq6iYUQfQitFHE3h7Z&#10;ZxLMvk13V03/vVso9DjMzDfMIu9NK67kfGNZwXSSgCAurW64UrDfrR5fQfiArLG1TAp+yEOeDQcL&#10;TLW98Sddi1CJCGGfooI6hC6V0pc1GfQT2xFH72SdwRClq6R2eItw08qnJJlJgw3HhRo7WtZUnouL&#10;UWA36zHvv/3hy5nlajs1zfH4USj1MOrf30AE6sN/+K+90Qrmzy/weyYe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gvP8YAAADcAAAADwAAAAAAAAAAAAAAAACYAgAAZHJz&#10;L2Rvd25yZXYueG1sUEsFBgAAAAAEAAQA9QAAAIsDAAAAAA==&#10;" fillcolor="#24282b" stroked="f"/>
              <v:rect id="Rectangle 109" o:spid="_x0000_s1483" style="position:absolute;left:17233;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xSMUA&#10;AADcAAAADwAAAGRycy9kb3ducmV2LnhtbESPQWsCMRSE74L/ITyhF6lZpYhdjSKC6KVgVxG9PTav&#10;u0s3L2uS6vrvjVDwOMzMN8xs0ZpaXMn5yrKC4SABQZxbXXGh4LBfv09A+ICssbZMCu7kYTHvdmaY&#10;anvjb7pmoRARwj5FBWUITSqlz0sy6Ae2IY7ej3UGQ5SukNrhLcJNLUdJMpYGK44LJTa0Kin/zf6M&#10;Arvd9Plw8cezM6v119BUp9MuU+qt1y6nIAK14RX+b2+1gs+PM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rFIxQAAANwAAAAPAAAAAAAAAAAAAAAAAJgCAABkcnMv&#10;ZG93bnJldi54bWxQSwUGAAAAAAQABAD1AAAAigMAAAAA&#10;" fillcolor="#24282b" stroked="f"/>
              <v:rect id="Rectangle 110" o:spid="_x0000_s1484" style="position:absolute;left:17919;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U08YA&#10;AADcAAAADwAAAGRycy9kb3ducmV2LnhtbESPQWvCQBSE74L/YXlCL1I3llJr6iYUQfQitFHE3h7Z&#10;ZxLMvk13V03/vVso9DjMzDfMIu9NK67kfGNZwXSSgCAurW64UrDfrR5fQfiArLG1TAp+yEOeDQcL&#10;TLW98Sddi1CJCGGfooI6hC6V0pc1GfQT2xFH72SdwRClq6R2eItw08qnJHmRBhuOCzV2tKypPBcX&#10;o8Bu1mPef/vDlzPL1XZqmuPxo1DqYdS/v4EI1If/8F97oxXMn2fweyYe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YU08YAAADcAAAADwAAAAAAAAAAAAAAAACYAgAAZHJz&#10;L2Rvd25yZXYueG1sUEsFBgAAAAAEAAQA9QAAAIsDAAAAAA==&#10;" fillcolor="#24282b" stroked="f"/>
              <v:rect id="Rectangle 111" o:spid="_x0000_s1485" style="position:absolute;left:18605;top:28994;width:387;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AocMA&#10;AADcAAAADwAAAGRycy9kb3ducmV2LnhtbERPz2vCMBS+D/wfwhO8jJl2jOE6o0hB5mXgOhF3ezTP&#10;tti81CS23X+/HIQdP77fy/VoWtGT841lBek8AUFcWt1wpeDwvX1agPABWWNrmRT8kof1avKwxEzb&#10;gb+oL0IlYgj7DBXUIXSZlL6syaCf2444cmfrDIYIXSW1wyGGm1Y+J8mrNNhwbKixo7ym8lLcjAK7&#10;+3jkw9Uff5zJt5+paU6nfaHUbDpu3kEEGsO/+O7eaQVvL3Ft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mAocMAAADcAAAADwAAAAAAAAAAAAAAAACYAgAAZHJzL2Rv&#10;d25yZXYueG1sUEsFBgAAAAAEAAQA9QAAAIgDAAAAAA==&#10;" fillcolor="#24282b" stroked="f"/>
              <v:rect id="Rectangle 112" o:spid="_x0000_s1486" style="position:absolute;left:19297;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UlOsUA&#10;AADcAAAADwAAAGRycy9kb3ducmV2LnhtbESPQWvCQBSE70L/w/IKXqRulCI1ukoRRC9CjaHY2yP7&#10;TEKzb+Puqum/7wqCx2FmvmHmy8404krO15YVjIYJCOLC6ppLBflh/fYBwgdkjY1lUvBHHpaLl94c&#10;U21vvKdrFkoRIexTVFCF0KZS+qIig35oW+LonawzGKJ0pdQObxFuGjlOkok0WHNcqLClVUXFb3Yx&#10;Cux2M+D87L9/nFmtdyNTH49fmVL91+5zBiJQF57hR3urFUzfp3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SU6xQAAANwAAAAPAAAAAAAAAAAAAAAAAJgCAABkcnMv&#10;ZG93bnJldi54bWxQSwUGAAAAAAQABAD1AAAAigMAAAAA&#10;" fillcolor="#24282b" stroked="f"/>
              <v:rect id="Rectangle 113" o:spid="_x0000_s1487" style="position:absolute;left:19983;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aesMA&#10;AADcAAAADwAAAGRycy9kb3ducmV2LnhtbERPz2vCMBS+D/wfwhO8jJl2sOE6o0hB5mXgOhF3ezTP&#10;tti81CS23X+/HIQdP77fy/VoWtGT841lBek8AUFcWt1wpeDwvX1agPABWWNrmRT8kof1avKwxEzb&#10;gb+oL0IlYgj7DBXUIXSZlL6syaCf2444cmfrDIYIXSW1wyGGm1Y+J8mrNNhwbKixo7ym8lLcjAK7&#10;+3jkw9Uff5zJt5+paU6nfaHUbDpu3kEEGsO/+O7eaQVvL3F+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YaesMAAADcAAAADwAAAAAAAAAAAAAAAACYAgAAZHJzL2Rv&#10;d25yZXYueG1sUEsFBgAAAAAEAAQA9QAAAIgDAAAAAA==&#10;" fillcolor="#24282b" stroked="f"/>
              <v:rect id="Rectangle 114" o:spid="_x0000_s1488" style="position:absolute;left:20669;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4cYA&#10;AADcAAAADwAAAGRycy9kb3ducmV2LnhtbESPQWvCQBSE7wX/w/KEXorZpGCpMauIIPVSaFMRvT2y&#10;zySYfZvubjX++26h4HGYmW+YYjmYTlzI+daygixJQRBXVrdcK9h9bSavIHxA1thZJgU38rBcjB4K&#10;zLW98iddylCLCGGfo4ImhD6X0lcNGfSJ7Ymjd7LOYIjS1VI7vEa46eRzmr5Igy3HhQZ7WjdUncsf&#10;o8Bu35549+33R2fWm/fMtIfDR6nU43hYzUEEGsI9/N/eagWzaQZ/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q/4cYAAADcAAAADwAAAAAAAAAAAAAAAACYAgAAZHJz&#10;L2Rvd25yZXYueG1sUEsFBgAAAAAEAAQA9QAAAIsDAAAAAA==&#10;" fillcolor="#24282b" stroked="f"/>
              <v:rect id="Rectangle 115" o:spid="_x0000_s1489" style="position:absolute;left:21355;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ghlsUA&#10;AADcAAAADwAAAGRycy9kb3ducmV2LnhtbESPQWsCMRSE7wX/Q3iCl6JZBUVXo4ggeim0WxG9PTbP&#10;3cXNy5qkuv77piD0OMzMN8xi1Zpa3Mn5yrKC4SABQZxbXXGh4PC97U9B+ICssbZMCp7kYbXsvC0w&#10;1fbBX3TPQiEihH2KCsoQmlRKn5dk0A9sQxy9i3UGQ5SukNrhI8JNLUdJMpEGK44LJTa0KSm/Zj9G&#10;gd3v3vlw88ezM5vtx9BUp9NnplSv267nIAK14T/8au+1gtl4BH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CGWxQAAANwAAAAPAAAAAAAAAAAAAAAAAJgCAABkcnMv&#10;ZG93bnJldi54bWxQSwUGAAAAAAQABAD1AAAAigMAAAAA&#10;" fillcolor="#24282b" stroked="f"/>
              <v:rect id="Rectangle 116" o:spid="_x0000_s1490" style="position:absolute;left:22040;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SEDcYA&#10;AADcAAAADwAAAGRycy9kb3ducmV2LnhtbESPQWvCQBSE74L/YXlCL1I3tlRq6iYUQfQitFHE3h7Z&#10;ZxLMvk13V03/vVso9DjMzDfMIu9NK67kfGNZwXSSgCAurW64UrDfrR5fQfiArLG1TAp+yEOeDQcL&#10;TLW98Sddi1CJCGGfooI6hC6V0pc1GfQT2xFH72SdwRClq6R2eItw08qnJJlJgw3HhRo7WtZUnouL&#10;UWA36zHvv/3hy5nlajs1zfH4USj1MOrf30AE6sN/+K+90QrmL8/weyYe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SEDcYAAADcAAAADwAAAAAAAAAAAAAAAACYAgAAZHJz&#10;L2Rvd25yZXYueG1sUEsFBgAAAAAEAAQA9QAAAIsDAAAAAA==&#10;" fillcolor="#24282b" stroked="f"/>
              <v:rect id="Rectangle 117" o:spid="_x0000_s1491" style="position:absolute;left:22726;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0cecYA&#10;AADcAAAADwAAAGRycy9kb3ducmV2LnhtbESPQWvCQBSE74L/YXlCL1I3llZq6iYUQfQitFHE3h7Z&#10;ZxLMvk13V03/vVso9DjMzDfMIu9NK67kfGNZwXSSgCAurW64UrDfrR5fQfiArLG1TAp+yEOeDQcL&#10;TLW98Sddi1CJCGGfooI6hC6V0pc1GfQT2xFH72SdwRClq6R2eItw08qnJJlJgw3HhRo7WtZUnouL&#10;UWA36zHvv/3hy5nlajs1zfH4USj1MOrf30AE6sN/+K+90QrmL8/weyYe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0cecYAAADcAAAADwAAAAAAAAAAAAAAAACYAgAAZHJz&#10;L2Rvd25yZXYueG1sUEsFBgAAAAAEAAQA9QAAAIsDAAAAAA==&#10;" fillcolor="#24282b" stroked="f"/>
              <v:rect id="Rectangle 118" o:spid="_x0000_s1492" style="position:absolute;left:23412;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G54sYA&#10;AADcAAAADwAAAGRycy9kb3ducmV2LnhtbESPQWvCQBSE70L/w/IKvUjdKFjamI0UQfRS0BiK3h7Z&#10;1yQ0+zbd3Wr6712h4HGYmW+YbDmYTpzJ+daygukkAUFcWd1yraA8rJ9fQfiArLGzTAr+yMMyfxhl&#10;mGp74T2di1CLCGGfooImhD6V0lcNGfQT2xNH78s6gyFKV0vt8BLhppOzJHmRBluOCw32tGqo+i5+&#10;jQK73Yy5/PGfJ2dW64+paY/HXaHU0+PwvgARaAj38H97qxW8zed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G54sYAAADcAAAADwAAAAAAAAAAAAAAAACYAgAAZHJz&#10;L2Rvd25yZXYueG1sUEsFBgAAAAAEAAQA9QAAAIsDAAAAAA==&#10;" fillcolor="#24282b" stroked="f"/>
              <v:rect id="Rectangle 119" o:spid="_x0000_s1493" style="position:absolute;left:24098;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nlcUA&#10;AADcAAAADwAAAGRycy9kb3ducmV2LnhtbESPQWsCMRSE74L/ITyhF6lZhYpdjSKC6KVgVxG9PTav&#10;u0s3L2uS6vrvjVDwOMzMN8xs0ZpaXMn5yrKC4SABQZxbXXGh4LBfv09A+ICssbZMCu7kYTHvdmaY&#10;anvjb7pmoRARwj5FBWUITSqlz0sy6Ae2IY7ej3UGQ5SukNrhLcJNLUdJMpYGK44LJTa0Kin/zf6M&#10;Arvd9Plw8cezM6v119BUp9MuU+qt1y6nIAK14RX+b2+1gs+PM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yeVxQAAANwAAAAPAAAAAAAAAAAAAAAAAJgCAABkcnMv&#10;ZG93bnJldi54bWxQSwUGAAAAAAQABAD1AAAAigMAAAAA&#10;" fillcolor="#24282b" stroked="f"/>
              <v:rect id="Rectangle 120" o:spid="_x0000_s1494" style="position:absolute;left:24784;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sYA&#10;AADcAAAADwAAAGRycy9kb3ducmV2LnhtbESPQWvCQBSE74L/YXlCL1I3Flpr6iYUQfQitFHE3h7Z&#10;ZxLMvk13V03/vVso9DjMzDfMIu9NK67kfGNZwXSSgCAurW64UrDfrR5fQfiArLG1TAp+yEOeDQcL&#10;TLW98Sddi1CJCGGfooI6hC6V0pc1GfQT2xFH72SdwRClq6R2eItw08qnJHmRBhuOCzV2tKypPBcX&#10;o8Bu1mPef/vDlzPL1XZqmuPxo1DqYdS/v4EI1If/8F97oxXMn2fweyYe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DsYAAADcAAAADwAAAAAAAAAAAAAAAACYAgAAZHJz&#10;L2Rvd25yZXYueG1sUEsFBgAAAAAEAAQA9QAAAIsDAAAAAA==&#10;" fillcolor="#24282b" stroked="f"/>
              <v:rect id="Rectangle 121" o:spid="_x0000_s1495" style="position:absolute;left:25469;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WfMMA&#10;AADcAAAADwAAAGRycy9kb3ducmV2LnhtbERPz2vCMBS+D/wfwhO8jJl2sOE6o0hB5mXgOhF3ezTP&#10;tti81CS23X+/HIQdP77fy/VoWtGT841lBek8AUFcWt1wpeDwvX1agPABWWNrmRT8kof1avKwxEzb&#10;gb+oL0IlYgj7DBXUIXSZlL6syaCf2444cmfrDIYIXSW1wyGGm1Y+J8mrNNhwbKixo7ym8lLcjAK7&#10;+3jkw9Uff5zJt5+paU6nfaHUbDpu3kEEGsO/+O7eaQVvL3Ft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AWfMMAAADcAAAADwAAAAAAAAAAAAAAAACYAgAAZHJzL2Rv&#10;d25yZXYueG1sUEsFBgAAAAAEAAQA9QAAAIgDAAAAAA==&#10;" fillcolor="#24282b" stroked="f"/>
              <v:rect id="Rectangle 122" o:spid="_x0000_s1496" style="position:absolute;left:26155;top:28994;width:388;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z58UA&#10;AADcAAAADwAAAGRycy9kb3ducmV2LnhtbESPQWvCQBSE70L/w/IKXqRuFCo1ukoRRC9CjaHY2yP7&#10;TEKzb+Puqum/7wqCx2FmvmHmy8404krO15YVjIYJCOLC6ppLBflh/fYBwgdkjY1lUvBHHpaLl94c&#10;U21vvKdrFkoRIexTVFCF0KZS+qIig35oW+LonawzGKJ0pdQObxFuGjlOkok0WHNcqLClVUXFb3Yx&#10;Cux2M+D87L9/nFmtdyNTH49fmVL91+5zBiJQF57hR3urFUzfp3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LPnxQAAANwAAAAPAAAAAAAAAAAAAAAAAJgCAABkcnMv&#10;ZG93bnJldi54bWxQSwUGAAAAAAQABAD1AAAAigMAAAAA&#10;" fillcolor="#24282b" stroked="f"/>
              <v:rect id="Rectangle 123" o:spid="_x0000_s1497" style="position:absolute;left:26847;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B/McA&#10;AADdAAAADwAAAGRycy9kb3ducmV2LnhtbESPQWvCQBSE74L/YXmCF2k2UWhLmlWKIHoRairF3h7Z&#10;1yQ0+zbdXTX++65Q6HGYmW+YYjWYTlzI+daygixJQRBXVrdcKzi+bx6eQfiArLGzTApu5GG1HI8K&#10;zLW98oEuZahFhLDPUUETQp9L6auGDPrE9sTR+7LOYIjS1VI7vEa46eQ8TR+lwZbjQoM9rRuqvsuz&#10;UWB32xkff/zHpzPrzT4z7en0Vio1nQyvLyACDeE//NfeaQWLp2wO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cgfzHAAAA3QAAAA8AAAAAAAAAAAAAAAAAmAIAAGRy&#10;cy9kb3ducmV2LnhtbFBLBQYAAAAABAAEAPUAAACMAwAAAAA=&#10;" fillcolor="#24282b" stroked="f"/>
              <v:rect id="Rectangle 124" o:spid="_x0000_s1498" style="position:absolute;left:27533;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kZ8cA&#10;AADdAAAADwAAAGRycy9kb3ducmV2LnhtbESPQWvCQBSE70L/w/IKvUjdRKGW1E0oguhFqKmIvT2y&#10;zySYfZvubjX++65Q6HGYmW+YRTGYTlzI+daygnSSgCCurG65VrD/XD2/gvABWWNnmRTcyEORP4wW&#10;mGl75R1dylCLCGGfoYImhD6T0lcNGfQT2xNH72SdwRClq6V2eI1w08lpkrxIgy3HhQZ7WjZUncsf&#10;o8Bu1mPef/vDlzPL1TY17fH4USr19Di8v4EINIT/8F97oxXM5ukM7m/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QJGfHAAAA3QAAAA8AAAAAAAAAAAAAAAAAmAIAAGRy&#10;cy9kb3ducmV2LnhtbFBLBQYAAAAABAAEAPUAAACMAwAAAAA=&#10;" fillcolor="#24282b" stroked="f"/>
              <v:rect id="Rectangle 125" o:spid="_x0000_s1499" style="position:absolute;left:28219;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m8E8YA&#10;AADdAAAADwAAAGRycy9kb3ducmV2LnhtbESPQWvCQBSE70L/w/IKXkQ30VIlukoRRC9Cm4ro7ZF9&#10;TUKzb9PdVeO/dwuFHoeZ+YZZrDrTiCs5X1tWkI4SEMSF1TWXCg6fm+EMhA/IGhvLpOBOHlbLp94C&#10;M21v/EHXPJQiQthnqKAKoc2k9EVFBv3ItsTR+7LOYIjSlVI7vEW4aeQ4SV6lwZrjQoUtrSsqvvOL&#10;UWB32wEffvzx7Mx6s09NfTq950r1n7u3OYhAXfgP/7V3WsFkmr7A7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m8E8YAAADdAAAADwAAAAAAAAAAAAAAAACYAgAAZHJz&#10;L2Rvd25yZXYueG1sUEsFBgAAAAAEAAQA9QAAAIsDAAAAAA==&#10;" fillcolor="#24282b" stroked="f"/>
              <v:rect id="Rectangle 126" o:spid="_x0000_s1500" style="position:absolute;left:28905;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LAcYA&#10;AADdAAAADwAAAGRycy9kb3ducmV2LnhtbESPQWvCQBSE74X+h+UVvBTdpBSRmI0UQfQi2Ciit0f2&#10;mYRm38bdrcZ/3y0Uehxm5hsmXwymEzdyvrWsIJ0kIIgrq1uuFRz2q/EMhA/IGjvLpOBBHhbF81OO&#10;mbZ3/qRbGWoRIewzVNCE0GdS+qohg35ie+LoXawzGKJ0tdQO7xFuOvmWJFNpsOW40GBPy4aqr/Lb&#10;KLCb9Ssfrv54dma52qamPZ12pVKjl+FjDiLQEP7Df+2NVvCepFP4fROf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JLAcYAAADdAAAADwAAAAAAAAAAAAAAAACYAgAAZHJz&#10;L2Rvd25yZXYueG1sUEsFBgAAAAAEAAQA9QAAAIsDAAAAAA==&#10;" fillcolor="#24282b" stroked="f"/>
              <v:line id="Line 149" o:spid="_x0000_s1501" style="position:absolute;flip:x;visibility:visible;mso-wrap-style:square" from="23869,21386" to="26003,2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QaCMkAAADdAAAADwAAAGRycy9kb3ducmV2LnhtbESPT0vDQBTE74LfYXmCl9JutPaPsdsi&#10;hWIupTTpocdH9pkNZt/G7JpGP70rFDwOM/MbZrUZbCN66nztWMHDJAFBXDpdc6XgVOzGSxA+IGts&#10;HJOCb/KwWd/erDDV7sJH6vNQiQhhn6ICE0KbSulLQxb9xLXE0Xt3ncUQZVdJ3eElwm0jH5NkLi3W&#10;HBcMtrQ1VH7kX1bBdj8vzm/9T160O7MYZbND9jmVSt3fDa8vIAIN4T98bWdawVMyfYa/N/EJyP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6UGgjJAAAA3QAAAA8AAAAA&#10;AAAAAAAAAAAAoQIAAGRycy9kb3ducmV2LnhtbFBLBQYAAAAABAAEAPkAAACXAwAAAAA=&#10;" strokecolor="#24282b" strokeweight="67e-5mm">
                <v:stroke endcap="round"/>
              </v:line>
              <v:shape id="Freeform 155" o:spid="_x0000_s1502" style="position:absolute;left:5111;top:8382;width:1219;height:1365;visibility:visible;mso-wrap-style:square;v-text-anchor:top" coordsize="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7CscA&#10;AADdAAAADwAAAGRycy9kb3ducmV2LnhtbESPQWvCQBSE70L/w/IKvekmbSISXaUUpB6kbVQEb4/s&#10;MwnNvk2zq0n/vSsUehxm5htmsRpMI67UudqygngSgSAurK65VHDYr8czEM4ja2wsk4JfcrBaPowW&#10;mGnbc07XnS9FgLDLUEHlfZtJ6YqKDLqJbYmDd7adQR9kV0rdYR/gppHPUTSVBmsOCxW29FZR8b27&#10;GAVf6c/l8/whT/Eapy/xcfvOmLNST4/D6xyEp8H/h//aG60giZIU7m/C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HuwrHAAAA3QAAAA8AAAAAAAAAAAAAAAAAmAIAAGRy&#10;cy9kb3ducmV2LnhtbFBLBQYAAAAABAAEAPUAAACMAwAAAAA=&#10;" path="m16,18l13,,,13r16,5xe" fillcolor="#24282b" stroked="f">
                <v:path arrowok="t" o:connecttype="custom" o:connectlocs="121920,136525;99060,0;0,98601;121920,136525" o:connectangles="0,0,0,0"/>
              </v:shape>
              <v:shape id="Freeform 156" o:spid="_x0000_s1503" style="position:absolute;left:2667;top:9372;width:3054;height:6845;visibility:visible;mso-wrap-style:square;v-text-anchor:top" coordsize="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AK8YA&#10;AADdAAAADwAAAGRycy9kb3ducmV2LnhtbESPzWrDMBCE74W8g9hCLqWREkxIHcshBAqhoYf8PMBi&#10;bWRTa2Us1XH69FGh0OMwM98wxWZ0rRioD41nDfOZAkFcedOw1XA5v7+uQISIbLD1TBruFGBTTp4K&#10;zI2/8ZGGU7QiQTjkqKGOsculDFVNDsPMd8TJu/reYUyyt9L0eEtw18qFUkvpsOG0UGNHu5qqr9O3&#10;04Avdr46vn2qgx/uH9lPs11Qa7WePo/bNYhIY/wP/7X3RkOmsiX8vklPQJ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sAK8YAAADdAAAADwAAAAAAAAAAAAAAAACYAgAAZHJz&#10;L2Rvd25yZXYueG1sUEsFBgAAAAAEAAQA9QAAAIsDAAAAAA==&#10;" path="m,90l17,33r4,26l40,e" filled="f" strokecolor="#24282b" strokeweight="67e-5mm">
                <v:stroke endcap="round"/>
                <v:path arrowok="t" o:connecttype="custom" o:connectlocs="0,684530;129810,250994;160353,448747;305435,0" o:connectangles="0,0,0,0"/>
              </v:shape>
              <v:shape id="Freeform 157" o:spid="_x0000_s1504" style="position:absolute;left:7016;top:2908;width:7931;height:3873;visibility:visible;mso-wrap-style:square;v-text-anchor:top" coordsize="10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rJcMA&#10;AADdAAAADwAAAGRycy9kb3ducmV2LnhtbESPQWvCQBSE70L/w/IK3nRjiSLRVYpFkN6aCF4f2dck&#10;JPs27K4m+fduoeBxmJlvmP1xNJ14kPONZQWrZQKCuLS64UrBtTgvtiB8QNbYWSYFE3k4Ht5me8y0&#10;HfiHHnmoRISwz1BBHUKfSenLmgz6pe2Jo/drncEQpaukdjhEuOnkR5JspMGG40KNPZ1qKtv8bhQM&#10;7Vd6y1s3Fd9psdI4uumGTqn5+/i5AxFoDK/wf/uiFaTJZg1/b+ITkIc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ArJcMAAADdAAAADwAAAAAAAAAAAAAAAACYAgAAZHJzL2Rv&#10;d25yZXYueG1sUEsFBgAAAAAEAAQA9QAAAIgDAAAAAA==&#10;" path="m,51l33,r71,1e" filled="f" strokecolor="#24282b" strokeweight="67e-5mm">
                <v:stroke endcap="round"/>
                <v:path arrowok="t" o:connecttype="custom" o:connectlocs="0,387350;251661,0;793115,7595" o:connectangles="0,0,0"/>
              </v:shape>
              <v:shape id="Freeform 158" o:spid="_x0000_s1505" style="position:absolute;left:4730;top:6102;width:3734;height:3118;visibility:visible;mso-wrap-style:square;v-text-anchor:top" coordsize="4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8428QA&#10;AADdAAAADwAAAGRycy9kb3ducmV2LnhtbESPUWvCQBCE3wX/w7GCb3ppkSCpp5SCYEWhVcHXJbcm&#10;wdxezK0m/fc9odDHYWa+YRar3tXqQW2oPBt4mSagiHNvKy4MnI7ryRxUEGSLtWcy8EMBVsvhYIGZ&#10;9R1/0+MghYoQDhkaKEWaTOuQl+QwTH1DHL2Lbx1KlG2hbYtdhLtavyZJqh1WHBdKbOijpPx6uDsD&#10;c9niOexPQt3uvMavq/7c3i7GjEf9+xsooV7+w3/tjTUwS9IUnm/iE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ONvEAAAA3QAAAA8AAAAAAAAAAAAAAAAAmAIAAGRycy9k&#10;b3ducmV2LnhtbFBLBQYAAAAABAAEAPUAAACJAwAAAAA=&#10;" path="m,c29,3,45,18,49,41e" filled="f" strokecolor="#24282b" strokeweight="67e-5mm">
                <v:stroke endcap="round"/>
                <v:path arrowok="t" o:connecttype="custom" o:connectlocs="0,0;373380,311785" o:connectangles="0,0"/>
              </v:shape>
              <v:rect id="Rectangle 159" o:spid="_x0000_s1506" style="position:absolute;left:15024;top:241;width:8693;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4ax8gA&#10;AADdAAAADwAAAGRycy9kb3ducmV2LnhtbESPQWsCMRSE7wX/Q3gFL1KzLWLr1iilIKwoWLUIvT02&#10;z83i5mXZRF399UYQehxm5htmPG1tJU7U+NKxgtd+AoI4d7rkQsHvdvbyAcIHZI2VY1JwIQ/TSedp&#10;jKl2Z17TaRMKESHsU1RgQqhTKX1uyKLvu5o4envXWAxRNoXUDZ4j3FbyLUmG0mLJccFgTd+G8sPm&#10;aBX0lrv5erHL9r3tamZ48DP6u2YjpbrP7dcniEBt+A8/2plWMEiG73B/E5+An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3hrHyAAAAN0AAAAPAAAAAAAAAAAAAAAAAJgCAABk&#10;cnMvZG93bnJldi54bWxQSwUGAAAAAAQABAD1AAAAjQMAAAAA&#10;" strokecolor="#24282b" strokeweight="67e-5mm">
                <v:stroke joinstyle="round" endcap="round"/>
              </v:rect>
              <v:group id="Group 4068" o:spid="_x0000_s1507" style="position:absolute;top:-12;width:59504;height:27222" coordorigin=",-12" coordsize="59504,2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0H9sMAAADdAAAADwAAAGRycy9kb3ducmV2LnhtbERPy4rCMBTdC/MP4Q64&#10;07SjlqEaRWRGXIjgAwZ3l+baFpub0mTa+vdmIbg8nPdi1ZtKtNS40rKCeByBIM6sLjlXcDn/jr5B&#10;OI+ssbJMCh7kYLX8GCww1bbjI7Unn4sQwi5FBYX3dSqlywoy6Ma2Jg7czTYGfYBNLnWDXQg3lfyK&#10;okQaLDk0FFjTpqDsfvo3CrYddutJ/NPu77fN43qeHf72MSk1/OzXcxCeev8Wv9w7rWAaJW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Qf2wwAAAN0AAAAP&#10;AAAAAAAAAAAAAAAAAKoCAABkcnMvZG93bnJldi54bWxQSwUGAAAAAAQABAD6AAAAmgMAAAAA&#10;">
                <v:rect id="_x0000_s1508" style="position:absolute;top:-12;width:317;height:25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3z8MA&#10;AADdAAAADwAAAGRycy9kb3ducmV2LnhtbESP3WoCMRSE7wt9h3AK3tVEEdGtUaQgaOmNqw9w2Jz9&#10;ocnJkqTu+vaNIPRymJlvmM1udFbcKMTOs4bZVIEgrrzpuNFwvRzeVyBiQjZoPZOGO0XYbV9fNlgY&#10;P/CZbmVqRIZwLFBDm1JfSBmrlhzGqe+Js1f74DBlGRppAg4Z7qycK7WUDjvOCy329NlS9VP+Og3y&#10;Uh6GVWmD8l/z+tuejueavNaTt3H/ASLRmP7Dz/bRaFio5R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V3z8MAAADdAAAADwAAAAAAAAAAAAAAAACYAgAAZHJzL2Rv&#10;d25yZXYueG1sUEsFBgAAAAAEAAQA9QAAAIgDAAAAAA==&#10;" filled="f" stroked="f">
                  <v:textbox style="mso-fit-shape-to-text:t" inset="0,0,0,0">
                    <w:txbxContent>
                      <w:p w:rsidR="00187D7A" w:rsidRDefault="00187D7A" w:rsidP="00B30F21">
                        <w:r>
                          <w:rPr>
                            <w:rFonts w:ascii="Calibri" w:hAnsi="Calibri" w:cs="Calibri"/>
                            <w:color w:val="000000"/>
                          </w:rPr>
                          <w:t xml:space="preserve"> </w:t>
                        </w:r>
                      </w:p>
                    </w:txbxContent>
                  </v:textbox>
                </v:rect>
                <v:shape id="Text Box 4070" o:spid="_x0000_s1509" type="#_x0000_t202" style="position:absolute;left:14037;top:112;width:11032;height:5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qA8MA&#10;AADdAAAADwAAAGRycy9kb3ducmV2LnhtbERP3WrCMBS+F3yHcITd2VQZblSjyGBdHWww3QMcmmNT&#10;25yUJrbd2y8Xg11+fP+7w2RbMVDva8cKVkkKgrh0uuZKwffldfkMwgdkja1jUvBDHg77+WyHmXYj&#10;f9FwDpWIIewzVGBC6DIpfWnIok9cRxy5q+sthgj7SuoexxhuW7lO0420WHNsMNjRi6GyOd+tgry+&#10;ri6fQ1N1pjm95e/Fx624BaUeFtNxCyLQFP7Ff+5CK3hMn+L++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AqA8MAAADdAAAADwAAAAAAAAAAAAAAAACYAgAAZHJzL2Rv&#10;d25yZXYueG1sUEsFBgAAAAAEAAQA9QAAAIgDAAAAAA==&#10;" filled="f" stroked="f" strokeweight=".5pt">
                  <v:textbox inset="0,0,0,0">
                    <w:txbxContent>
                      <w:p w:rsidR="00187D7A" w:rsidRPr="00537851" w:rsidRDefault="00187D7A" w:rsidP="00B30F21">
                        <w:pPr>
                          <w:autoSpaceDE/>
                          <w:autoSpaceDN/>
                          <w:adjustRightInd/>
                          <w:spacing w:before="0" w:line="144" w:lineRule="auto"/>
                          <w:jc w:val="center"/>
                          <w:textAlignment w:val="auto"/>
                          <w:rPr>
                            <w:sz w:val="18"/>
                            <w:szCs w:val="24"/>
                            <w:rtl/>
                            <w:lang w:bidi="ar-EG"/>
                          </w:rPr>
                        </w:pPr>
                        <w:r w:rsidRPr="00537851">
                          <w:rPr>
                            <w:rFonts w:hint="cs"/>
                            <w:sz w:val="18"/>
                            <w:szCs w:val="24"/>
                            <w:rtl/>
                            <w:lang w:bidi="ar-EG"/>
                          </w:rPr>
                          <w:t xml:space="preserve">قناة </w:t>
                        </w:r>
                        <w:r w:rsidRPr="00537851">
                          <w:rPr>
                            <w:sz w:val="18"/>
                            <w:szCs w:val="24"/>
                            <w:lang w:bidi="ar-EG"/>
                          </w:rPr>
                          <w:t>GOES SARR</w:t>
                        </w:r>
                      </w:p>
                    </w:txbxContent>
                  </v:textbox>
                </v:shape>
                <v:shape id="_x0000_s1510" type="#_x0000_t202" style="position:absolute;left:335;top:6102;width:6268;height:3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PmMYA&#10;AADdAAAADwAAAGRycy9kb3ducmV2LnhtbESP0WrCQBRE3wX/YbmFvjWbSGkldZUiaNOCgtoPuGSv&#10;2Zjs3ZDdxvTvuwXBx2FmzjCL1WhbMVDva8cKsiQFQVw6XXOl4Pu0eZqD8AFZY+uYFPySh9VyOllg&#10;rt2VDzQcQyUihH2OCkwIXS6lLw1Z9InriKN3dr3FEGVfSd3jNcJtK2dp+iIt1hwXDHa0NlQ2xx+r&#10;YFufs9N+aKrONJ8f269idykuQanHh/H9DUSgMdzDt3ahFTynrx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yPmMYAAADdAAAADwAAAAAAAAAAAAAAAACYAgAAZHJz&#10;L2Rvd25yZXYueG1sUEsFBgAAAAAEAAQA9QAAAIsDAAAAAA==&#10;" filled="f" stroked="f" strokeweight=".5pt">
                  <v:textbox inset="0,0,0,0">
                    <w:txbxContent>
                      <w:p w:rsidR="00187D7A" w:rsidRPr="00537851" w:rsidRDefault="00187D7A" w:rsidP="00B30F21">
                        <w:pPr>
                          <w:pStyle w:val="NormalWeb"/>
                          <w:overflowPunct w:val="0"/>
                          <w:bidi/>
                          <w:spacing w:before="0" w:beforeAutospacing="0" w:after="0" w:afterAutospacing="0"/>
                          <w:jc w:val="center"/>
                          <w:rPr>
                            <w:sz w:val="18"/>
                            <w:szCs w:val="18"/>
                          </w:rPr>
                        </w:pPr>
                        <w:r w:rsidRPr="00537851">
                          <w:rPr>
                            <w:rFonts w:eastAsia="Times New Roman" w:cs="Traditional Arabic"/>
                            <w:sz w:val="18"/>
                            <w:szCs w:val="18"/>
                            <w:lang w:bidi="ar-EG"/>
                          </w:rPr>
                          <w:t>MHz 406</w:t>
                        </w:r>
                      </w:p>
                    </w:txbxContent>
                  </v:textbox>
                </v:shape>
                <v:shape id="_x0000_s1511" type="#_x0000_t202" style="position:absolute;left:51708;top:6781;width:7796;height:5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4R78UA&#10;AADdAAAADwAAAGRycy9kb3ducmV2LnhtbESP0WrCQBRE3wv+w3IF3+pGkVaiq4igpkILVT/gkr1m&#10;Y7J3Q3aN6d93hUIfh5k5wyzXva1FR60vHSuYjBMQxLnTJRcKLufd6xyED8gaa8ek4Ic8rFeDlyWm&#10;2j34m7pTKESEsE9RgQmhSaX0uSGLfuwa4uhdXWsxRNkWUrf4iHBby2mSvEmLJccFgw1tDeXV6W4V&#10;7Mvr5PzVVUVjqo/D/ph93rJbUGo07DcLEIH68B/+a2dawSx5n8L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hHvxQAAAN0AAAAPAAAAAAAAAAAAAAAAAJgCAABkcnMv&#10;ZG93bnJldi54bWxQSwUGAAAAAAQABAD1AAAAigMAAAAA&#10;" filled="f" stroked="f" strokeweight=".5pt">
                  <v:textbox inset="0,0,0,0">
                    <w:txbxContent>
                      <w:p w:rsidR="00187D7A" w:rsidRPr="00537851" w:rsidRDefault="00187D7A" w:rsidP="00B30F21">
                        <w:pPr>
                          <w:pStyle w:val="NormalWeb"/>
                          <w:overflowPunct w:val="0"/>
                          <w:bidi/>
                          <w:spacing w:before="0" w:beforeAutospacing="0" w:after="0" w:afterAutospacing="0" w:line="144" w:lineRule="auto"/>
                          <w:jc w:val="center"/>
                          <w:rPr>
                            <w:sz w:val="18"/>
                          </w:rPr>
                        </w:pPr>
                        <w:r w:rsidRPr="00537851">
                          <w:rPr>
                            <w:rFonts w:eastAsia="Times New Roman" w:cs="Traditional Arabic" w:hint="cs"/>
                            <w:sz w:val="18"/>
                            <w:rtl/>
                            <w:lang w:bidi="ar-EG"/>
                          </w:rPr>
                          <w:t>كثافة تدفق القدرة</w:t>
                        </w:r>
                        <w:r>
                          <w:rPr>
                            <w:rFonts w:eastAsia="Times New Roman" w:cs="Traditional Arabic"/>
                            <w:sz w:val="18"/>
                            <w:rtl/>
                            <w:lang w:bidi="ar-EG"/>
                          </w:rPr>
                          <w:br/>
                        </w:r>
                        <w:r w:rsidRPr="00537851">
                          <w:rPr>
                            <w:rFonts w:eastAsia="Times New Roman" w:cs="Traditional Arabic" w:hint="cs"/>
                            <w:sz w:val="18"/>
                            <w:rtl/>
                            <w:lang w:bidi="ar-EG"/>
                          </w:rPr>
                          <w:t xml:space="preserve">الطيفية </w:t>
                        </w:r>
                        <w:r w:rsidRPr="00537851">
                          <w:rPr>
                            <w:rFonts w:eastAsia="Times New Roman" w:cs="Traditional Arabic"/>
                            <w:sz w:val="18"/>
                            <w:lang w:bidi="ar-EG"/>
                          </w:rPr>
                          <w:t>(spfd)</w:t>
                        </w:r>
                        <w:r w:rsidRPr="00537851">
                          <w:rPr>
                            <w:rFonts w:eastAsia="Times New Roman" w:cs="Traditional Arabic" w:hint="cs"/>
                            <w:sz w:val="18"/>
                            <w:rtl/>
                            <w:lang w:bidi="ar-EG"/>
                          </w:rPr>
                          <w:t xml:space="preserve"> للتداخل</w:t>
                        </w:r>
                      </w:p>
                    </w:txbxContent>
                  </v:textbox>
                </v:shape>
                <v:shape id="_x0000_s1512" type="#_x0000_t202" style="position:absolute;left:34615;top:8606;width:11030;height:5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0dMYA&#10;AADdAAAADwAAAGRycy9kb3ducmV2LnhtbESP0WrCQBRE3wv9h+UKfdONrdQSXaUUqrGgoPYDLtlr&#10;NiZ7N2S3Mf69Kwh9HGbmDDNf9rYWHbW+dKxgPEpAEOdOl1wo+D1+Dz9A+ICssXZMCq7kYbl4fppj&#10;qt2F99QdQiEihH2KCkwITSqlzw1Z9CPXEEfv5FqLIcq2kLrFS4TbWr4mybu0WHJcMNjQl6G8OvxZ&#10;BavyND7uuqpoTLVZr36y7Tk7B6VeBv3nDESgPvyHH+1MK5gk0ze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K0dMYAAADdAAAADwAAAAAAAAAAAAAAAACYAgAAZHJz&#10;L2Rvd25yZXYueG1sUEsFBgAAAAAEAAQA9QAAAIsDAAAAAA==&#10;" filled="f" stroked="f" strokeweight=".5pt">
                  <v:textbox inset="0,0,0,0">
                    <w:txbxContent>
                      <w:p w:rsidR="00187D7A" w:rsidRDefault="00187D7A" w:rsidP="00B30F21">
                        <w:pPr>
                          <w:pStyle w:val="NormalWeb"/>
                          <w:overflowPunct w:val="0"/>
                          <w:bidi/>
                          <w:spacing w:before="0" w:beforeAutospacing="0" w:after="0" w:afterAutospacing="0" w:line="144" w:lineRule="auto"/>
                          <w:jc w:val="center"/>
                        </w:pPr>
                        <w:r>
                          <w:rPr>
                            <w:rFonts w:eastAsia="Times New Roman" w:cs="Traditional Arabic" w:hint="cs"/>
                            <w:rtl/>
                            <w:lang w:bidi="ar-EG"/>
                          </w:rPr>
                          <w:t>إشارة الوصلة الهابطة</w:t>
                        </w:r>
                      </w:p>
                    </w:txbxContent>
                  </v:textbox>
                </v:shape>
                <v:shape id="_x0000_s1513" type="#_x0000_t202" style="position:absolute;left:50793;top:16409;width:8711;height:5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sAMYA&#10;AADdAAAADwAAAGRycy9kb3ducmV2LnhtbESP0WrCQBRE3wv9h+UWfKsbRdoS3YgIaiy0UO0HXLI3&#10;2Zjs3ZBdY/z7bqHQx2FmzjCr9WhbMVDva8cKZtMEBHHhdM2Vgu/z7vkNhA/IGlvHpOBOHtbZ48MK&#10;U+1u/EXDKVQiQtinqMCE0KVS+sKQRT91HXH0StdbDFH2ldQ93iLctnKeJC/SYs1xwWBHW0NFc7pa&#10;Bfu6nJ0/h6bqTHM87N/zj0t+CUpNnsbNEkSgMfyH/9q5VrBIXhfw+yY+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ssAMYAAADdAAAADwAAAAAAAAAAAAAAAACYAgAAZHJz&#10;L2Rvd25yZXYueG1sUEsFBgAAAAAEAAQA9QAAAIsDAAAAAA==&#10;" filled="f" stroked="f" strokeweight=".5pt">
                  <v:textbox inset="0,0,0,0">
                    <w:txbxContent>
                      <w:p w:rsidR="00187D7A" w:rsidRPr="008F5CB2" w:rsidRDefault="00187D7A" w:rsidP="009A369C">
                        <w:pPr>
                          <w:pStyle w:val="NormalWeb"/>
                          <w:overflowPunct w:val="0"/>
                          <w:bidi/>
                          <w:spacing w:before="0" w:beforeAutospacing="0" w:after="0" w:afterAutospacing="0" w:line="144" w:lineRule="auto"/>
                          <w:jc w:val="center"/>
                          <w:rPr>
                            <w:sz w:val="18"/>
                            <w:rtl/>
                          </w:rPr>
                        </w:pPr>
                        <w:r w:rsidRPr="008F5CB2">
                          <w:rPr>
                            <w:rFonts w:eastAsia="Times New Roman" w:cs="Traditional Arabic" w:hint="cs"/>
                            <w:sz w:val="18"/>
                            <w:rtl/>
                            <w:lang w:bidi="ar-EG"/>
                          </w:rPr>
                          <w:t xml:space="preserve">الكسب = </w:t>
                        </w:r>
                        <w:r w:rsidRPr="008F5CB2">
                          <w:rPr>
                            <w:rFonts w:eastAsia="Times New Roman" w:cs="Traditional Arabic"/>
                            <w:sz w:val="18"/>
                            <w:lang w:bidi="ar-EG"/>
                          </w:rPr>
                          <w:t>dB </w:t>
                        </w:r>
                        <w:r>
                          <w:rPr>
                            <w:rFonts w:eastAsia="Times New Roman" w:cs="Traditional Arabic"/>
                            <w:sz w:val="18"/>
                            <w:lang w:bidi="ar-EG"/>
                          </w:rPr>
                          <w:t>26,7</w:t>
                        </w:r>
                      </w:p>
                    </w:txbxContent>
                  </v:textbox>
                </v:shape>
                <v:shape id="_x0000_s1514" type="#_x0000_t202" style="position:absolute;left:44569;top:6781;width:6269;height:3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yd8UA&#10;AADdAAAADwAAAGRycy9kb3ducmV2LnhtbESP0WrCQBRE34X+w3ILfdONRWqJriKCmhYU1H7AJXvN&#10;xmTvhuw2pn/fFQQfh5k5w8yXva1FR60vHSsYjxIQxLnTJRcKfs6b4ScIH5A11o5JwR95WC5eBnNM&#10;tbvxkbpTKESEsE9RgQmhSaX0uSGLfuQa4uhdXGsxRNkWUrd4i3Bby/ck+ZAWS44LBhtaG8qr069V&#10;sC0v4/Ohq4rGVF+77Xe2v2bXoNTba7+agQjUh2f40c60gkkyncL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J3xQAAAN0AAAAPAAAAAAAAAAAAAAAAAJgCAABkcnMv&#10;ZG93bnJldi54bWxQSwUGAAAAAAQABAD1AAAAigMAAAAA&#10;" filled="f" stroked="f" strokeweight=".5pt">
                  <v:textbox inset="0,0,0,0">
                    <w:txbxContent>
                      <w:p w:rsidR="00187D7A" w:rsidRPr="00537851" w:rsidRDefault="00187D7A" w:rsidP="00B30F21">
                        <w:pPr>
                          <w:pStyle w:val="NormalWeb"/>
                          <w:overflowPunct w:val="0"/>
                          <w:bidi/>
                          <w:spacing w:before="0" w:beforeAutospacing="0" w:after="0" w:afterAutospacing="0"/>
                          <w:jc w:val="center"/>
                          <w:rPr>
                            <w:sz w:val="18"/>
                            <w:szCs w:val="18"/>
                            <w:rtl/>
                          </w:rPr>
                        </w:pPr>
                        <w:r>
                          <w:rPr>
                            <w:rFonts w:eastAsia="Times New Roman" w:cs="Traditional Arabic"/>
                            <w:sz w:val="18"/>
                            <w:szCs w:val="18"/>
                            <w:lang w:bidi="ar-EG"/>
                          </w:rPr>
                          <w:t>MHz 1 544,5</w:t>
                        </w:r>
                      </w:p>
                    </w:txbxContent>
                  </v:textbox>
                </v:shape>
                <v:shape id="_x0000_s1515" type="#_x0000_t202" style="position:absolute;left:26478;top:14312;width:6269;height:3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mBcMA&#10;AADdAAAADwAAAGRycy9kb3ducmV2LnhtbERP3WrCMBS+F3yHcITd2VQZblSjyGBdHWww3QMcmmNT&#10;25yUJrbd2y8Xg11+fP+7w2RbMVDva8cKVkkKgrh0uuZKwffldfkMwgdkja1jUvBDHg77+WyHmXYj&#10;f9FwDpWIIewzVGBC6DIpfWnIok9cRxy5q+sthgj7SuoexxhuW7lO0420WHNsMNjRi6GyOd+tgry+&#10;ri6fQ1N1pjm95e/Fx624BaUeFtNxCyLQFP7Ff+5CK3hMn+Lc+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YmBcMAAADdAAAADwAAAAAAAAAAAAAAAACYAgAAZHJzL2Rv&#10;d25yZXYueG1sUEsFBgAAAAAEAAQA9QAAAIgDAAAAAA==&#10;" filled="f" stroked="f" strokeweight=".5pt">
                  <v:textbox inset="0,0,0,0">
                    <w:txbxContent>
                      <w:p w:rsidR="00187D7A" w:rsidRPr="00537851" w:rsidRDefault="00187D7A" w:rsidP="00B30F21">
                        <w:pPr>
                          <w:pStyle w:val="NormalWeb"/>
                          <w:overflowPunct w:val="0"/>
                          <w:bidi/>
                          <w:spacing w:before="0" w:beforeAutospacing="0" w:after="0" w:afterAutospacing="0"/>
                          <w:jc w:val="center"/>
                          <w:rPr>
                            <w:sz w:val="18"/>
                            <w:szCs w:val="18"/>
                            <w:rtl/>
                          </w:rPr>
                        </w:pPr>
                        <w:r>
                          <w:rPr>
                            <w:rFonts w:eastAsia="Times New Roman" w:cs="Traditional Arabic"/>
                            <w:sz w:val="18"/>
                            <w:szCs w:val="18"/>
                            <w:lang w:bidi="ar-EG"/>
                          </w:rPr>
                          <w:t>GEOLUT</w:t>
                        </w:r>
                      </w:p>
                    </w:txbxContent>
                  </v:textbox>
                </v:shape>
                <v:shape id="_x0000_s1516" type="#_x0000_t202" style="position:absolute;left:30572;top:23357;width:11430;height:3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qDnsYA&#10;AADdAAAADwAAAGRycy9kb3ducmV2LnhtbESP0WrCQBRE3wv9h+UKfdONpVgbXaUUqrGgoPYDLtlr&#10;NiZ7N2S3Mf69Kwh9HGbmDDNf9rYWHbW+dKxgPEpAEOdOl1wo+D1+D6cgfEDWWDsmBVfysFw8P80x&#10;1e7Ce+oOoRARwj5FBSaEJpXS54Ys+pFriKN3cq3FEGVbSN3iJcJtLV+TZCItlhwXDDb0ZSivDn9W&#10;wao8jY+7rioaU23Wq59se87OQamXQf85AxGoD//hRzvTCt6S9w+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qDnsYAAADdAAAADwAAAAAAAAAAAAAAAACYAgAAZHJz&#10;L2Rvd25yZXYueG1sUEsFBgAAAAAEAAQA9QAAAIsDAAAAAA==&#10;" filled="f" stroked="f" strokeweight=".5pt">
                  <v:textbox inset="0,0,0,0">
                    <w:txbxContent>
                      <w:p w:rsidR="00187D7A" w:rsidRPr="00537851" w:rsidRDefault="00187D7A" w:rsidP="00B30F21">
                        <w:pPr>
                          <w:pStyle w:val="NormalWeb"/>
                          <w:overflowPunct w:val="0"/>
                          <w:spacing w:before="0" w:beforeAutospacing="0" w:after="0" w:afterAutospacing="0"/>
                          <w:jc w:val="center"/>
                          <w:rPr>
                            <w:sz w:val="18"/>
                            <w:szCs w:val="18"/>
                          </w:rPr>
                        </w:pPr>
                        <w:r>
                          <w:rPr>
                            <w:rFonts w:eastAsia="Times New Roman" w:cs="Traditional Arabic"/>
                            <w:sz w:val="18"/>
                            <w:szCs w:val="18"/>
                            <w:lang w:bidi="ar-EG"/>
                          </w:rPr>
                          <w:t xml:space="preserve">K 165,96 = </w:t>
                        </w:r>
                        <w:r w:rsidRPr="009A369C">
                          <w:rPr>
                            <w:rFonts w:eastAsia="Times New Roman" w:cs="Traditional Arabic"/>
                            <w:i/>
                            <w:iCs/>
                            <w:sz w:val="18"/>
                            <w:szCs w:val="18"/>
                            <w:lang w:bidi="ar-EG"/>
                          </w:rPr>
                          <w:t>T</w:t>
                        </w:r>
                        <w:r w:rsidRPr="008F5CB2">
                          <w:rPr>
                            <w:rFonts w:eastAsia="Times New Roman" w:cs="Traditional Arabic"/>
                            <w:i/>
                            <w:iCs/>
                            <w:sz w:val="18"/>
                            <w:szCs w:val="18"/>
                            <w:vertAlign w:val="subscript"/>
                            <w:lang w:bidi="ar-EG"/>
                          </w:rPr>
                          <w:t>sys</w:t>
                        </w:r>
                      </w:p>
                    </w:txbxContent>
                  </v:textbox>
                </v:shape>
                <v:shape id="_x0000_s1517" type="#_x0000_t202" style="position:absolute;left:13986;top:18644;width:11030;height:5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X7MUA&#10;AADdAAAADwAAAGRycy9kb3ducmV2LnhtbESP0WrCQBRE3wv+w3KFvtWNIlaiq4igpkILVT/gkr1m&#10;Y7J3Q3aN6d93hUIfh5k5wyzXva1FR60vHSsYjxIQxLnTJRcKLufd2xyED8gaa8ek4Ic8rFeDlyWm&#10;2j34m7pTKESEsE9RgQmhSaX0uSGLfuQa4uhdXWsxRNkWUrf4iHBby0mSzKTFkuOCwYa2hvLqdLcK&#10;9uV1fP7qqqIx1cdhf8w+b9ktKPU67DcLEIH68B/+a2dawTR5n8H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RfsxQAAAN0AAAAPAAAAAAAAAAAAAAAAAJgCAABkcnMv&#10;ZG93bnJldi54bWxQSwUGAAAAAAQABAD1AAAAigMAAAAA&#10;" filled="f" stroked="f" strokeweight=".5pt">
                  <v:textbox inset="0,0,0,0">
                    <w:txbxContent>
                      <w:p w:rsidR="00187D7A" w:rsidRDefault="00187D7A" w:rsidP="00B30F21">
                        <w:pPr>
                          <w:pStyle w:val="NormalWeb"/>
                          <w:overflowPunct w:val="0"/>
                          <w:bidi/>
                          <w:spacing w:before="0" w:beforeAutospacing="0" w:after="0" w:afterAutospacing="0" w:line="144" w:lineRule="auto"/>
                          <w:jc w:val="center"/>
                        </w:pPr>
                        <w:r>
                          <w:rPr>
                            <w:rFonts w:eastAsia="Times New Roman" w:cs="Traditional Arabic" w:hint="cs"/>
                            <w:rtl/>
                            <w:lang w:bidi="ar-EG"/>
                          </w:rPr>
                          <w:t>مزيل التشكيل/</w:t>
                        </w:r>
                        <w:r>
                          <w:rPr>
                            <w:rFonts w:eastAsia="Times New Roman" w:cs="Traditional Arabic"/>
                            <w:rtl/>
                            <w:lang w:bidi="ar-EG"/>
                          </w:rPr>
                          <w:br/>
                        </w:r>
                        <w:r>
                          <w:rPr>
                            <w:rFonts w:eastAsia="Times New Roman" w:cs="Traditional Arabic" w:hint="cs"/>
                            <w:rtl/>
                            <w:lang w:bidi="ar-EG"/>
                          </w:rPr>
                          <w:t>وحدة المعالجة</w:t>
                        </w:r>
                      </w:p>
                    </w:txbxContent>
                  </v:textbox>
                </v:shape>
                <v:shape id="_x0000_s1518" type="#_x0000_t202" style="position:absolute;left:25247;top:18762;width:11030;height:5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Jm8YA&#10;AADdAAAADwAAAGRycy9kb3ducmV2LnhtbESP0WrCQBRE3wv9h+UKfdONpdYSXaUUqrGgoPYDLtlr&#10;NiZ7N2S3Mf69Kwh9HGbmDDNf9rYWHbW+dKxgPEpAEOdOl1wo+D1+Dz9A+ICssXZMCq7kYbl4fppj&#10;qt2F99QdQiEihH2KCkwITSqlzw1Z9CPXEEfv5FqLIcq2kLrFS4TbWr4mybu0WHJcMNjQl6G8OvxZ&#10;BavyND7uuqpoTLVZr36y7Tk7B6VeBv3nDESgPvyHH+1MK3hLph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eJm8YAAADdAAAADwAAAAAAAAAAAAAAAACYAgAAZHJz&#10;L2Rvd25yZXYueG1sUEsFBgAAAAAEAAQA9QAAAIsDAAAAAA==&#10;" filled="f" stroked="f" strokeweight=".5pt">
                  <v:textbox inset="0,0,0,0">
                    <w:txbxContent>
                      <w:p w:rsidR="00187D7A" w:rsidRPr="008F5CB2" w:rsidRDefault="00187D7A" w:rsidP="00B30F21">
                        <w:pPr>
                          <w:pStyle w:val="NormalWeb"/>
                          <w:overflowPunct w:val="0"/>
                          <w:bidi/>
                          <w:spacing w:before="0" w:beforeAutospacing="0" w:after="0" w:afterAutospacing="0" w:line="144" w:lineRule="auto"/>
                          <w:jc w:val="center"/>
                          <w:rPr>
                            <w:sz w:val="18"/>
                            <w:szCs w:val="18"/>
                          </w:rPr>
                        </w:pPr>
                        <w:r w:rsidRPr="008F5CB2">
                          <w:rPr>
                            <w:rFonts w:eastAsia="Times New Roman" w:cs="Traditional Arabic" w:hint="cs"/>
                            <w:sz w:val="18"/>
                            <w:szCs w:val="18"/>
                            <w:rtl/>
                            <w:lang w:bidi="ar-EG"/>
                          </w:rPr>
                          <w:t>مضخّم</w:t>
                        </w:r>
                        <w:r w:rsidRPr="008F5CB2">
                          <w:rPr>
                            <w:rFonts w:eastAsia="Times New Roman" w:cs="Traditional Arabic"/>
                            <w:sz w:val="18"/>
                            <w:szCs w:val="18"/>
                            <w:rtl/>
                            <w:lang w:bidi="ar-EG"/>
                          </w:rPr>
                          <w:br/>
                        </w:r>
                        <w:r w:rsidRPr="008F5CB2">
                          <w:rPr>
                            <w:rFonts w:eastAsia="Times New Roman" w:cs="Traditional Arabic" w:hint="cs"/>
                            <w:sz w:val="18"/>
                            <w:szCs w:val="18"/>
                            <w:rtl/>
                            <w:lang w:bidi="ar-EG"/>
                          </w:rPr>
                          <w:t>الضوضاء</w:t>
                        </w:r>
                        <w:r w:rsidRPr="008F5CB2">
                          <w:rPr>
                            <w:rFonts w:eastAsia="Times New Roman" w:cs="Traditional Arabic"/>
                            <w:sz w:val="18"/>
                            <w:szCs w:val="18"/>
                            <w:rtl/>
                            <w:lang w:bidi="ar-EG"/>
                          </w:rPr>
                          <w:br/>
                        </w:r>
                        <w:r w:rsidRPr="008F5CB2">
                          <w:rPr>
                            <w:rFonts w:eastAsia="Times New Roman" w:cs="Traditional Arabic" w:hint="cs"/>
                            <w:sz w:val="18"/>
                            <w:szCs w:val="18"/>
                            <w:rtl/>
                            <w:lang w:bidi="ar-EG"/>
                          </w:rPr>
                          <w:t>المنخفضة</w:t>
                        </w:r>
                      </w:p>
                    </w:txbxContent>
                  </v:textbox>
                </v:shape>
              </v:group>
              <v:shape id="_x0000_s1519" type="#_x0000_t202" style="position:absolute;top:15429;width:8058;height:4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c7MEA&#10;AADcAAAADwAAAGRycy9kb3ducmV2LnhtbERPy4rCMBTdC/5DuII7TR0YkWoUEXSqMIKPD7g016a2&#10;uSlNpnb+frIYcHk479Wmt7XoqPWlYwWzaQKCOHe65ELB/bafLED4gKyxdkwKfsnDZj0crDDV7sUX&#10;6q6hEDGEfYoKTAhNKqXPDVn0U9cQR+7hWoshwraQusVXDLe1/EiSubRYcmww2NDOUF5df6yCQ/mY&#10;3c5dVTSmOn4dTtn3M3sGpcajfrsEEagPb/G/O9MKFp9xfjwTj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z3OzBAAAA3AAAAA8AAAAAAAAAAAAAAAAAmAIAAGRycy9kb3du&#10;cmV2LnhtbFBLBQYAAAAABAAEAPUAAACGAwAAAAA=&#10;" filled="f" stroked="f" strokeweight=".5pt">
                <v:textbox inset="0,0,0,0">
                  <w:txbxContent>
                    <w:p w:rsidR="00187D7A" w:rsidRDefault="00187D7A" w:rsidP="00831833">
                      <w:pPr>
                        <w:pStyle w:val="NormalWeb"/>
                        <w:overflowPunct w:val="0"/>
                        <w:bidi/>
                        <w:spacing w:before="0" w:beforeAutospacing="0" w:after="0" w:afterAutospacing="0" w:line="144" w:lineRule="auto"/>
                        <w:jc w:val="center"/>
                      </w:pPr>
                      <w:r>
                        <w:rPr>
                          <w:rFonts w:eastAsia="Times New Roman" w:cs="Traditional Arabic" w:hint="cs"/>
                          <w:rtl/>
                          <w:lang w:bidi="ar-EG"/>
                        </w:rPr>
                        <w:t>منارات الاستغاثة</w:t>
                      </w:r>
                    </w:p>
                  </w:txbxContent>
                </v:textbox>
              </v:shape>
            </v:group>
            <w10:wrap type="none"/>
            <w10:anchorlock/>
          </v:group>
        </w:pict>
      </w:r>
    </w:p>
    <w:p w:rsidR="003569F0" w:rsidRDefault="003569F0" w:rsidP="00FA23ED">
      <w:pPr>
        <w:rPr>
          <w:rtl/>
        </w:rPr>
      </w:pPr>
      <w:r>
        <w:rPr>
          <w:rFonts w:hint="cs"/>
          <w:rtl/>
        </w:rPr>
        <w:t xml:space="preserve">ويكون معدل الخطأ في البتات </w:t>
      </w:r>
      <w:r w:rsidR="000E7D2D">
        <w:t>(</w:t>
      </w:r>
      <w:r>
        <w:t>BER</w:t>
      </w:r>
      <w:r w:rsidR="000E7D2D">
        <w:t>)</w:t>
      </w:r>
      <w:r>
        <w:rPr>
          <w:rFonts w:hint="cs"/>
          <w:rtl/>
        </w:rPr>
        <w:t xml:space="preserve"> بمقدار </w:t>
      </w:r>
      <w:r w:rsidRPr="00146482">
        <w:rPr>
          <w:spacing w:val="-2"/>
        </w:rPr>
        <w:t>5</w:t>
      </w:r>
      <w:r w:rsidRPr="00146482">
        <w:rPr>
          <w:rFonts w:hint="cs"/>
          <w:spacing w:val="-2"/>
          <w:rtl/>
        </w:rPr>
        <w:t xml:space="preserve"> </w:t>
      </w:r>
      <w:r w:rsidRPr="00146482">
        <w:rPr>
          <w:spacing w:val="-2"/>
        </w:rPr>
        <w:sym w:font="Symbol" w:char="F0B4"/>
      </w:r>
      <w:r w:rsidRPr="00146482">
        <w:rPr>
          <w:rFonts w:hint="cs"/>
          <w:spacing w:val="-2"/>
          <w:rtl/>
        </w:rPr>
        <w:t xml:space="preserve"> </w:t>
      </w:r>
      <w:r w:rsidRPr="00146482">
        <w:rPr>
          <w:spacing w:val="-2"/>
          <w:vertAlign w:val="superscript"/>
        </w:rPr>
        <w:t>5−</w:t>
      </w:r>
      <w:r w:rsidRPr="00146482">
        <w:rPr>
          <w:spacing w:val="-2"/>
        </w:rPr>
        <w:t>10</w:t>
      </w:r>
      <w:r>
        <w:rPr>
          <w:rFonts w:hint="cs"/>
          <w:rtl/>
        </w:rPr>
        <w:t xml:space="preserve">، عندما تكون نسبة الطاقة في كل بتة بالنسبة إلى الضوضاء، زائد كثافة التداخل </w:t>
      </w:r>
      <w:r w:rsidRPr="00A902CD">
        <w:t>(</w:t>
      </w:r>
      <w:r w:rsidRPr="00A902CD">
        <w:rPr>
          <w:i/>
          <w:iCs/>
        </w:rPr>
        <w:t>E</w:t>
      </w:r>
      <w:r w:rsidRPr="00A902CD">
        <w:rPr>
          <w:i/>
          <w:iCs/>
          <w:vertAlign w:val="subscript"/>
        </w:rPr>
        <w:t>b</w:t>
      </w:r>
      <w:r w:rsidRPr="00A902CD">
        <w:t>/(</w:t>
      </w:r>
      <w:r w:rsidRPr="00A902CD">
        <w:rPr>
          <w:i/>
          <w:iCs/>
        </w:rPr>
        <w:t>N</w:t>
      </w:r>
      <w:r w:rsidRPr="00A902CD">
        <w:rPr>
          <w:vertAlign w:val="subscript"/>
        </w:rPr>
        <w:t>0</w:t>
      </w:r>
      <w:r w:rsidRPr="00A902CD">
        <w:t> + </w:t>
      </w:r>
      <w:r w:rsidRPr="00A902CD">
        <w:rPr>
          <w:i/>
          <w:iCs/>
        </w:rPr>
        <w:t>I</w:t>
      </w:r>
      <w:r w:rsidRPr="00A902CD">
        <w:rPr>
          <w:vertAlign w:val="subscript"/>
        </w:rPr>
        <w:t>0</w:t>
      </w:r>
      <w:r w:rsidRPr="00A902CD">
        <w:t>))</w:t>
      </w:r>
      <w:r>
        <w:rPr>
          <w:rFonts w:hint="cs"/>
          <w:rtl/>
        </w:rPr>
        <w:t xml:space="preserve"> عند مزيل تشكيل مطراف </w:t>
      </w:r>
      <w:r>
        <w:t>LEOLUT</w:t>
      </w:r>
      <w:r>
        <w:rPr>
          <w:rFonts w:hint="cs"/>
          <w:rtl/>
        </w:rPr>
        <w:t xml:space="preserve"> مساوية أو أعلى من </w:t>
      </w:r>
      <w:r>
        <w:t>dB 8,8</w:t>
      </w:r>
      <w:r>
        <w:rPr>
          <w:rFonts w:hint="cs"/>
          <w:rtl/>
        </w:rPr>
        <w:t xml:space="preserve">. ويحدد هذا التحليل الكمية القصوى من التداخل من قبيل ضوضاء النطاق العريض مقدرة في شكل كثافة </w:t>
      </w:r>
      <w:r>
        <w:t>spfd</w:t>
      </w:r>
      <w:r>
        <w:rPr>
          <w:rFonts w:hint="cs"/>
          <w:rtl/>
        </w:rPr>
        <w:t xml:space="preserve"> نسبة إلى دخل هوائي مطراف</w:t>
      </w:r>
      <w:r w:rsidR="00FA23ED">
        <w:rPr>
          <w:rFonts w:hint="eastAsia"/>
          <w:rtl/>
        </w:rPr>
        <w:t> </w:t>
      </w:r>
      <w:r>
        <w:t>LEOLUT</w:t>
      </w:r>
      <w:r>
        <w:rPr>
          <w:rFonts w:hint="cs"/>
          <w:rtl/>
        </w:rPr>
        <w:t xml:space="preserve"> التي يمكن تحملها دون انحطاط الوصلة الإجمالية </w:t>
      </w:r>
      <w:r w:rsidRPr="00A902CD">
        <w:rPr>
          <w:i/>
          <w:iCs/>
        </w:rPr>
        <w:t>E</w:t>
      </w:r>
      <w:r w:rsidRPr="00A902CD">
        <w:rPr>
          <w:i/>
          <w:iCs/>
          <w:vertAlign w:val="subscript"/>
        </w:rPr>
        <w:t>b</w:t>
      </w:r>
      <w:r w:rsidRPr="00A902CD">
        <w:t>/(</w:t>
      </w:r>
      <w:r w:rsidRPr="00A902CD">
        <w:rPr>
          <w:i/>
          <w:iCs/>
        </w:rPr>
        <w:t>N</w:t>
      </w:r>
      <w:r w:rsidRPr="00A902CD">
        <w:rPr>
          <w:vertAlign w:val="subscript"/>
        </w:rPr>
        <w:t>0</w:t>
      </w:r>
      <w:r w:rsidRPr="00A902CD">
        <w:t> + </w:t>
      </w:r>
      <w:r w:rsidRPr="00A902CD">
        <w:rPr>
          <w:i/>
          <w:iCs/>
        </w:rPr>
        <w:t>I</w:t>
      </w:r>
      <w:r w:rsidRPr="00A902CD">
        <w:rPr>
          <w:vertAlign w:val="subscript"/>
        </w:rPr>
        <w:t>0</w:t>
      </w:r>
      <w:r w:rsidRPr="00A902CD">
        <w:t xml:space="preserve">) </w:t>
      </w:r>
      <w:r>
        <w:rPr>
          <w:rFonts w:hint="cs"/>
          <w:rtl/>
        </w:rPr>
        <w:t xml:space="preserve"> إلى ما دون </w:t>
      </w:r>
      <w:r>
        <w:t>dB 8,8</w:t>
      </w:r>
      <w:r>
        <w:rPr>
          <w:rFonts w:hint="cs"/>
          <w:rtl/>
        </w:rPr>
        <w:t>.</w:t>
      </w:r>
    </w:p>
    <w:p w:rsidR="003569F0" w:rsidRDefault="003569F0" w:rsidP="00FA23ED">
      <w:pPr>
        <w:rPr>
          <w:rtl/>
        </w:rPr>
      </w:pPr>
      <w:r>
        <w:rPr>
          <w:rFonts w:hint="cs"/>
          <w:rtl/>
        </w:rPr>
        <w:t xml:space="preserve">تكون القناة </w:t>
      </w:r>
      <w:r>
        <w:t>SARR</w:t>
      </w:r>
      <w:r>
        <w:rPr>
          <w:rFonts w:hint="cs"/>
          <w:rtl/>
        </w:rPr>
        <w:t xml:space="preserve"> بتردد </w:t>
      </w:r>
      <w:r>
        <w:t>406</w:t>
      </w:r>
      <w:r>
        <w:rPr>
          <w:rFonts w:hint="cs"/>
          <w:rtl/>
        </w:rPr>
        <w:t xml:space="preserve"> </w:t>
      </w:r>
      <w:r>
        <w:t>MHz</w:t>
      </w:r>
      <w:r>
        <w:rPr>
          <w:rFonts w:hint="cs"/>
          <w:rtl/>
        </w:rPr>
        <w:t xml:space="preserve"> في الشكل </w:t>
      </w:r>
      <w:r>
        <w:t>3</w:t>
      </w:r>
      <w:r>
        <w:rPr>
          <w:rFonts w:hint="cs"/>
          <w:rtl/>
          <w:lang w:bidi="ar-EG"/>
        </w:rPr>
        <w:t xml:space="preserve"> </w:t>
      </w:r>
      <w:r>
        <w:rPr>
          <w:rFonts w:hint="cs"/>
          <w:rtl/>
        </w:rPr>
        <w:t xml:space="preserve">مشكّلة الطور على موجة حاملة للوصلة الهابطة </w:t>
      </w:r>
      <w:r w:rsidRPr="00A902CD">
        <w:t>1 544</w:t>
      </w:r>
      <w:r>
        <w:t>,</w:t>
      </w:r>
      <w:r w:rsidRPr="00A902CD">
        <w:t>5</w:t>
      </w:r>
      <w:r>
        <w:rPr>
          <w:rFonts w:hint="cs"/>
          <w:rtl/>
        </w:rPr>
        <w:t xml:space="preserve"> </w:t>
      </w:r>
      <w:r>
        <w:t>MHz</w:t>
      </w:r>
      <w:r>
        <w:rPr>
          <w:rFonts w:hint="cs"/>
          <w:rtl/>
        </w:rPr>
        <w:t xml:space="preserve"> لكي تتمكن مطاريف </w:t>
      </w:r>
      <w:r>
        <w:t>LEOLUT</w:t>
      </w:r>
      <w:r>
        <w:rPr>
          <w:rFonts w:hint="cs"/>
          <w:rtl/>
        </w:rPr>
        <w:t xml:space="preserve"> من الكشف عنها ومعالجتها. ويكون كسب الهوائي وحرارة ضوضاء النظام في المطراف</w:t>
      </w:r>
      <w:r w:rsidR="00FA23ED">
        <w:rPr>
          <w:rFonts w:hint="eastAsia"/>
          <w:rtl/>
        </w:rPr>
        <w:t> </w:t>
      </w:r>
      <w:r>
        <w:t>LEOLUT</w:t>
      </w:r>
      <w:r>
        <w:rPr>
          <w:rFonts w:hint="cs"/>
          <w:rtl/>
        </w:rPr>
        <w:t xml:space="preserve"> بمقدار </w:t>
      </w:r>
      <w:r>
        <w:t>dB 26,7</w:t>
      </w:r>
      <w:r>
        <w:rPr>
          <w:rFonts w:hint="cs"/>
          <w:rtl/>
        </w:rPr>
        <w:t xml:space="preserve"> و</w:t>
      </w:r>
      <w:r>
        <w:t>K 173,8</w:t>
      </w:r>
      <w:r>
        <w:rPr>
          <w:rFonts w:hint="cs"/>
          <w:rtl/>
        </w:rPr>
        <w:t xml:space="preserve"> على التوالي.</w:t>
      </w:r>
    </w:p>
    <w:p w:rsidR="003569F0" w:rsidRPr="00AE554B" w:rsidRDefault="003569F0" w:rsidP="00FA23ED">
      <w:pPr>
        <w:rPr>
          <w:u w:val="single"/>
          <w:rtl/>
        </w:rPr>
      </w:pPr>
      <w:r>
        <w:rPr>
          <w:rFonts w:hint="cs"/>
          <w:rtl/>
        </w:rPr>
        <w:t>تبلغ زاوية ارتفاع</w:t>
      </w:r>
      <w:r w:rsidRPr="00905DC1">
        <w:rPr>
          <w:rFonts w:hint="cs"/>
          <w:rtl/>
        </w:rPr>
        <w:t xml:space="preserve"> إشارة</w:t>
      </w:r>
      <w:r>
        <w:rPr>
          <w:rFonts w:hint="cs"/>
          <w:rtl/>
        </w:rPr>
        <w:t xml:space="preserve"> المنارات الراديوية</w:t>
      </w:r>
      <w:r w:rsidRPr="00905DC1">
        <w:rPr>
          <w:rFonts w:hint="cs"/>
          <w:rtl/>
        </w:rPr>
        <w:t xml:space="preserve"> </w:t>
      </w:r>
      <w:r w:rsidRPr="00905DC1">
        <w:t>EPIRB</w:t>
      </w:r>
      <w:r w:rsidRPr="00905DC1">
        <w:rPr>
          <w:rFonts w:hint="cs"/>
          <w:rtl/>
        </w:rPr>
        <w:t xml:space="preserve"> </w:t>
      </w:r>
      <w:r>
        <w:rPr>
          <w:rFonts w:hint="cs"/>
          <w:rtl/>
        </w:rPr>
        <w:t>مقدار</w:t>
      </w:r>
      <w:r w:rsidRPr="00905DC1">
        <w:rPr>
          <w:rFonts w:hint="cs"/>
          <w:rtl/>
        </w:rPr>
        <w:t xml:space="preserve"> </w:t>
      </w:r>
      <w:r w:rsidRPr="00905DC1">
        <w:t>°5</w:t>
      </w:r>
      <w:r w:rsidRPr="00905DC1">
        <w:rPr>
          <w:rFonts w:hint="cs"/>
          <w:rtl/>
        </w:rPr>
        <w:t xml:space="preserve"> بالنسبة إلى المركبة الفضائية. وفي </w:t>
      </w:r>
      <w:r>
        <w:rPr>
          <w:rFonts w:hint="cs"/>
          <w:rtl/>
        </w:rPr>
        <w:t>حال</w:t>
      </w:r>
      <w:r w:rsidRPr="00905DC1">
        <w:rPr>
          <w:rFonts w:hint="cs"/>
          <w:rtl/>
        </w:rPr>
        <w:t xml:space="preserve"> </w:t>
      </w:r>
      <w:r>
        <w:rPr>
          <w:rFonts w:hint="cs"/>
          <w:rtl/>
        </w:rPr>
        <w:t>عدم وجود</w:t>
      </w:r>
      <w:r w:rsidRPr="00905DC1">
        <w:rPr>
          <w:rFonts w:hint="cs"/>
          <w:rtl/>
        </w:rPr>
        <w:t xml:space="preserve"> مصادر خارجية للتداخل، </w:t>
      </w:r>
      <w:r>
        <w:rPr>
          <w:rFonts w:hint="cs"/>
          <w:rtl/>
        </w:rPr>
        <w:t>تكون</w:t>
      </w:r>
      <w:r w:rsidRPr="00905DC1">
        <w:rPr>
          <w:rFonts w:hint="cs"/>
          <w:rtl/>
        </w:rPr>
        <w:t xml:space="preserve"> النسبة </w:t>
      </w:r>
      <w:r>
        <w:rPr>
          <w:rFonts w:hint="cs"/>
          <w:rtl/>
        </w:rPr>
        <w:t>الإجمالية</w:t>
      </w:r>
      <w:r w:rsidRPr="00905DC1">
        <w:rPr>
          <w:rFonts w:hint="cs"/>
          <w:rtl/>
        </w:rPr>
        <w:t xml:space="preserve"> </w:t>
      </w:r>
      <w:r w:rsidRPr="00905DC1">
        <w:rPr>
          <w:i/>
          <w:iCs/>
        </w:rPr>
        <w:t>C</w:t>
      </w:r>
      <w:r w:rsidRPr="00905DC1">
        <w:t>/</w:t>
      </w:r>
      <w:r w:rsidRPr="00905DC1">
        <w:rPr>
          <w:i/>
          <w:iCs/>
        </w:rPr>
        <w:t>N</w:t>
      </w:r>
      <w:r w:rsidRPr="00905DC1">
        <w:rPr>
          <w:vertAlign w:val="subscript"/>
        </w:rPr>
        <w:t>0</w:t>
      </w:r>
      <w:r w:rsidRPr="00905DC1">
        <w:rPr>
          <w:rFonts w:hint="cs"/>
          <w:rtl/>
        </w:rPr>
        <w:t xml:space="preserve"> </w:t>
      </w:r>
      <w:r>
        <w:rPr>
          <w:rFonts w:hint="cs"/>
          <w:rtl/>
        </w:rPr>
        <w:t>بمقدار</w:t>
      </w:r>
      <w:r w:rsidRPr="00905DC1">
        <w:rPr>
          <w:rFonts w:hint="cs"/>
          <w:rtl/>
        </w:rPr>
        <w:t xml:space="preserve"> </w:t>
      </w:r>
      <w:r w:rsidRPr="00905DC1">
        <w:t>38</w:t>
      </w:r>
      <w:r>
        <w:t>,</w:t>
      </w:r>
      <w:r w:rsidRPr="00905DC1">
        <w:t>8 </w:t>
      </w:r>
      <w:r w:rsidRPr="00905DC1">
        <w:rPr>
          <w:rFonts w:hint="cs"/>
          <w:rtl/>
        </w:rPr>
        <w:t xml:space="preserve"> </w:t>
      </w:r>
      <w:r w:rsidRPr="00905DC1">
        <w:t>dB</w:t>
      </w:r>
      <w:r w:rsidRPr="00905DC1">
        <w:noBreakHyphen/>
        <w:t>Hz</w:t>
      </w:r>
      <w:r w:rsidRPr="00905DC1">
        <w:rPr>
          <w:rFonts w:hint="cs"/>
          <w:rtl/>
        </w:rPr>
        <w:t xml:space="preserve">، </w:t>
      </w:r>
      <w:r>
        <w:rPr>
          <w:rFonts w:hint="cs"/>
          <w:rtl/>
        </w:rPr>
        <w:t xml:space="preserve">أي أن </w:t>
      </w:r>
      <w:r w:rsidRPr="00905DC1">
        <w:rPr>
          <w:i/>
          <w:iCs/>
        </w:rPr>
        <w:t>E</w:t>
      </w:r>
      <w:r w:rsidRPr="00905DC1">
        <w:rPr>
          <w:i/>
          <w:iCs/>
          <w:vertAlign w:val="subscript"/>
        </w:rPr>
        <w:t>b</w:t>
      </w:r>
      <w:r w:rsidRPr="00905DC1">
        <w:t>/</w:t>
      </w:r>
      <w:r w:rsidRPr="00905DC1">
        <w:rPr>
          <w:i/>
          <w:iCs/>
        </w:rPr>
        <w:t>N</w:t>
      </w:r>
      <w:r w:rsidRPr="00905DC1">
        <w:rPr>
          <w:vertAlign w:val="subscript"/>
        </w:rPr>
        <w:t>0</w:t>
      </w:r>
      <w:r w:rsidRPr="00905DC1">
        <w:rPr>
          <w:rFonts w:hint="cs"/>
          <w:rtl/>
        </w:rPr>
        <w:t xml:space="preserve"> تساوي </w:t>
      </w:r>
      <w:r w:rsidRPr="00905DC1">
        <w:t>12</w:t>
      </w:r>
      <w:r>
        <w:t>,</w:t>
      </w:r>
      <w:r w:rsidRPr="00905DC1">
        <w:t>8</w:t>
      </w:r>
      <w:r>
        <w:rPr>
          <w:rFonts w:hint="cs"/>
          <w:rtl/>
        </w:rPr>
        <w:t xml:space="preserve"> </w:t>
      </w:r>
      <w:r w:rsidRPr="00905DC1">
        <w:t>dB</w:t>
      </w:r>
      <w:r w:rsidRPr="00905DC1">
        <w:rPr>
          <w:rFonts w:hint="cs"/>
          <w:rtl/>
        </w:rPr>
        <w:t xml:space="preserve">. </w:t>
      </w:r>
      <w:r>
        <w:rPr>
          <w:rFonts w:hint="cs"/>
          <w:rtl/>
        </w:rPr>
        <w:t xml:space="preserve">وعندما تؤخذ في الحسبان </w:t>
      </w:r>
      <w:r w:rsidRPr="00905DC1">
        <w:rPr>
          <w:rFonts w:hint="cs"/>
          <w:rtl/>
        </w:rPr>
        <w:t>خسائر</w:t>
      </w:r>
      <w:r>
        <w:rPr>
          <w:rFonts w:hint="cs"/>
          <w:rtl/>
        </w:rPr>
        <w:t xml:space="preserve"> التنفيذ وإزالة تشكيل معطيات المنارة وكذلك مقدار </w:t>
      </w:r>
      <w:r w:rsidRPr="00D32FBD">
        <w:rPr>
          <w:rFonts w:hint="cs"/>
          <w:rtl/>
        </w:rPr>
        <w:t>كسب</w:t>
      </w:r>
      <w:r>
        <w:rPr>
          <w:rFonts w:hint="cs"/>
          <w:rtl/>
        </w:rPr>
        <w:t xml:space="preserve"> المعالجة تكون النسبة الفعلية</w:t>
      </w:r>
      <w:r w:rsidR="00FA23ED">
        <w:rPr>
          <w:rFonts w:hint="eastAsia"/>
          <w:rtl/>
        </w:rPr>
        <w:t> </w:t>
      </w:r>
      <w:r w:rsidRPr="00A902CD">
        <w:rPr>
          <w:i/>
          <w:iCs/>
        </w:rPr>
        <w:t>E</w:t>
      </w:r>
      <w:r w:rsidRPr="00A902CD">
        <w:rPr>
          <w:i/>
          <w:iCs/>
          <w:vertAlign w:val="subscript"/>
        </w:rPr>
        <w:t>b</w:t>
      </w:r>
      <w:r w:rsidRPr="00A902CD">
        <w:t>/</w:t>
      </w:r>
      <w:r w:rsidRPr="00A902CD">
        <w:rPr>
          <w:i/>
          <w:iCs/>
        </w:rPr>
        <w:t>N</w:t>
      </w:r>
      <w:r w:rsidRPr="00A902CD">
        <w:rPr>
          <w:vertAlign w:val="subscript"/>
        </w:rPr>
        <w:t>0</w:t>
      </w:r>
      <w:r>
        <w:rPr>
          <w:rFonts w:hint="cs"/>
          <w:rtl/>
        </w:rPr>
        <w:t xml:space="preserve"> بمقدار</w:t>
      </w:r>
      <w:r w:rsidR="00FA23ED">
        <w:rPr>
          <w:rFonts w:hint="eastAsia"/>
          <w:rtl/>
          <w:lang w:bidi="ar-EG"/>
        </w:rPr>
        <w:t> </w:t>
      </w:r>
      <w:r>
        <w:t>dB</w:t>
      </w:r>
      <w:r w:rsidR="00FA23ED">
        <w:t> 10,8</w:t>
      </w:r>
      <w:r>
        <w:rPr>
          <w:rFonts w:hint="cs"/>
          <w:rtl/>
        </w:rPr>
        <w:t xml:space="preserve">. وبما أن القناة تستوجب أن تكون النسبة الإجمالية </w:t>
      </w:r>
      <w:r w:rsidRPr="00A902CD">
        <w:rPr>
          <w:i/>
          <w:iCs/>
        </w:rPr>
        <w:t>E</w:t>
      </w:r>
      <w:r w:rsidRPr="00A902CD">
        <w:rPr>
          <w:i/>
          <w:iCs/>
          <w:vertAlign w:val="subscript"/>
        </w:rPr>
        <w:t>b</w:t>
      </w:r>
      <w:r w:rsidRPr="00A902CD">
        <w:t>/(</w:t>
      </w:r>
      <w:r w:rsidRPr="00A902CD">
        <w:rPr>
          <w:i/>
          <w:iCs/>
        </w:rPr>
        <w:t>N</w:t>
      </w:r>
      <w:r w:rsidRPr="00A902CD">
        <w:rPr>
          <w:vertAlign w:val="subscript"/>
        </w:rPr>
        <w:t>0</w:t>
      </w:r>
      <w:r w:rsidRPr="00A902CD">
        <w:t> + </w:t>
      </w:r>
      <w:r w:rsidRPr="00A902CD">
        <w:rPr>
          <w:i/>
          <w:iCs/>
        </w:rPr>
        <w:t>I</w:t>
      </w:r>
      <w:r w:rsidRPr="00A902CD">
        <w:rPr>
          <w:vertAlign w:val="subscript"/>
        </w:rPr>
        <w:t>0</w:t>
      </w:r>
      <w:r w:rsidRPr="00A902CD">
        <w:t>)</w:t>
      </w:r>
      <w:r w:rsidRPr="00A902CD">
        <w:rPr>
          <w:vertAlign w:val="subscript"/>
        </w:rPr>
        <w:t xml:space="preserve"> </w:t>
      </w:r>
      <w:r>
        <w:rPr>
          <w:rFonts w:hint="cs"/>
          <w:rtl/>
        </w:rPr>
        <w:t xml:space="preserve"> بمقدار </w:t>
      </w:r>
      <w:r>
        <w:t>8,8</w:t>
      </w:r>
      <w:r>
        <w:rPr>
          <w:rFonts w:hint="cs"/>
          <w:rtl/>
        </w:rPr>
        <w:t xml:space="preserve"> </w:t>
      </w:r>
      <w:r>
        <w:t>dB</w:t>
      </w:r>
      <w:r>
        <w:rPr>
          <w:rFonts w:hint="cs"/>
          <w:rtl/>
        </w:rPr>
        <w:t xml:space="preserve"> على الأقل لضمان الحد الأدنى من شروط الأداء فمن الضروري ألاّ يؤدي أي تداخل عريض النطاق في الوصلة الهابطة إلى تخفيض </w:t>
      </w:r>
      <w:r w:rsidRPr="00905DC1">
        <w:rPr>
          <w:rFonts w:hint="cs"/>
          <w:rtl/>
        </w:rPr>
        <w:t xml:space="preserve">نسبة </w:t>
      </w:r>
      <w:r>
        <w:rPr>
          <w:rFonts w:hint="cs"/>
          <w:rtl/>
        </w:rPr>
        <w:t>ا</w:t>
      </w:r>
      <w:r w:rsidRPr="00905DC1">
        <w:rPr>
          <w:rFonts w:hint="cs"/>
          <w:rtl/>
        </w:rPr>
        <w:t>لموجة الحاملة</w:t>
      </w:r>
      <w:r w:rsidRPr="00D56668">
        <w:rPr>
          <w:rFonts w:hint="cs"/>
          <w:rtl/>
        </w:rPr>
        <w:t xml:space="preserve"> </w:t>
      </w:r>
      <w:r w:rsidRPr="00905DC1">
        <w:rPr>
          <w:rFonts w:hint="cs"/>
          <w:rtl/>
        </w:rPr>
        <w:t>إلى الضوضاء</w:t>
      </w:r>
      <w:r>
        <w:rPr>
          <w:rFonts w:hint="cs"/>
          <w:rtl/>
        </w:rPr>
        <w:t xml:space="preserve"> ونسبة كثافة التداخل </w:t>
      </w:r>
      <w:r w:rsidRPr="004F0ACC">
        <w:t>(</w:t>
      </w:r>
      <w:r w:rsidRPr="004F0ACC">
        <w:rPr>
          <w:i/>
          <w:iCs/>
        </w:rPr>
        <w:t>C</w:t>
      </w:r>
      <w:r w:rsidRPr="004F0ACC">
        <w:t>/(</w:t>
      </w:r>
      <w:r w:rsidRPr="004F0ACC">
        <w:rPr>
          <w:i/>
          <w:iCs/>
        </w:rPr>
        <w:t>N</w:t>
      </w:r>
      <w:r w:rsidRPr="004F0ACC">
        <w:rPr>
          <w:vertAlign w:val="subscript"/>
        </w:rPr>
        <w:t>0</w:t>
      </w:r>
      <w:r w:rsidRPr="004F0ACC">
        <w:t> + </w:t>
      </w:r>
      <w:r w:rsidRPr="004F0ACC">
        <w:rPr>
          <w:i/>
          <w:iCs/>
        </w:rPr>
        <w:t>I</w:t>
      </w:r>
      <w:r w:rsidRPr="004F0ACC">
        <w:rPr>
          <w:vertAlign w:val="subscript"/>
        </w:rPr>
        <w:t>0</w:t>
      </w:r>
      <w:r w:rsidRPr="004F0ACC">
        <w:t>)</w:t>
      </w:r>
      <w:r w:rsidRPr="004F0ACC">
        <w:rPr>
          <w:i/>
          <w:iCs/>
          <w:vertAlign w:val="subscript"/>
        </w:rPr>
        <w:t>overall</w:t>
      </w:r>
      <w:r w:rsidRPr="004F0ACC">
        <w:t>)</w:t>
      </w:r>
      <w:r>
        <w:rPr>
          <w:rFonts w:hint="cs"/>
          <w:rtl/>
        </w:rPr>
        <w:t xml:space="preserve"> بأكثر من </w:t>
      </w:r>
      <w:r>
        <w:t>2,0</w:t>
      </w:r>
      <w:r>
        <w:rPr>
          <w:rFonts w:hint="cs"/>
          <w:rtl/>
        </w:rPr>
        <w:t xml:space="preserve"> </w:t>
      </w:r>
      <w:r>
        <w:t>dB</w:t>
      </w:r>
      <w:r>
        <w:rPr>
          <w:rFonts w:hint="cs"/>
          <w:rtl/>
        </w:rPr>
        <w:t>.</w:t>
      </w:r>
    </w:p>
    <w:p w:rsidR="003569F0" w:rsidRPr="007501BF" w:rsidRDefault="003569F0" w:rsidP="007F3A78">
      <w:pPr>
        <w:keepNext/>
        <w:rPr>
          <w:rtl/>
        </w:rPr>
      </w:pPr>
      <w:r>
        <w:rPr>
          <w:rFonts w:hint="cs"/>
          <w:rtl/>
        </w:rPr>
        <w:lastRenderedPageBreak/>
        <w:t xml:space="preserve">وبما أن النسبة الإجمالية </w:t>
      </w:r>
      <w:r w:rsidRPr="00A902CD">
        <w:rPr>
          <w:i/>
          <w:iCs/>
        </w:rPr>
        <w:t>C</w:t>
      </w:r>
      <w:r w:rsidRPr="00A902CD">
        <w:t>/</w:t>
      </w:r>
      <w:r w:rsidRPr="00A902CD">
        <w:rPr>
          <w:i/>
          <w:iCs/>
        </w:rPr>
        <w:t>N</w:t>
      </w:r>
      <w:r w:rsidRPr="00A902CD">
        <w:rPr>
          <w:vertAlign w:val="subscript"/>
        </w:rPr>
        <w:t>0</w:t>
      </w:r>
      <w:r>
        <w:rPr>
          <w:rFonts w:hint="cs"/>
          <w:rtl/>
        </w:rPr>
        <w:t xml:space="preserve"> في غياب أي تداخل تساوي </w:t>
      </w:r>
      <w:r>
        <w:t>dB-Hz 38,8</w:t>
      </w:r>
      <w:r>
        <w:rPr>
          <w:rFonts w:hint="cs"/>
          <w:rtl/>
        </w:rPr>
        <w:t xml:space="preserve">، فإن التداخل من قبيل ضوضاء النطاق العريض الذي يتسبب في انحطاط الوصلة الهابطة بمقدار </w:t>
      </w:r>
      <w:r>
        <w:t>dB 2,0</w:t>
      </w:r>
      <w:r>
        <w:rPr>
          <w:rFonts w:hint="cs"/>
          <w:rtl/>
        </w:rPr>
        <w:t xml:space="preserve"> يؤدي إلى النسبة </w:t>
      </w:r>
      <w:r w:rsidRPr="00A902CD">
        <w:t>(</w:t>
      </w:r>
      <w:r w:rsidRPr="00A902CD">
        <w:rPr>
          <w:i/>
          <w:iCs/>
        </w:rPr>
        <w:t>C</w:t>
      </w:r>
      <w:r w:rsidRPr="00A902CD">
        <w:t>/(</w:t>
      </w:r>
      <w:r w:rsidRPr="00A902CD">
        <w:rPr>
          <w:i/>
          <w:iCs/>
        </w:rPr>
        <w:t>N</w:t>
      </w:r>
      <w:r w:rsidRPr="00A902CD">
        <w:rPr>
          <w:vertAlign w:val="subscript"/>
        </w:rPr>
        <w:t>0</w:t>
      </w:r>
      <w:r w:rsidRPr="00A902CD">
        <w:t> + </w:t>
      </w:r>
      <w:r w:rsidRPr="00A902CD">
        <w:rPr>
          <w:i/>
          <w:iCs/>
        </w:rPr>
        <w:t>I</w:t>
      </w:r>
      <w:r w:rsidRPr="00A902CD">
        <w:rPr>
          <w:vertAlign w:val="subscript"/>
        </w:rPr>
        <w:t>0</w:t>
      </w:r>
      <w:r w:rsidRPr="00A902CD">
        <w:t>))</w:t>
      </w:r>
      <w:r w:rsidRPr="00A902CD">
        <w:rPr>
          <w:i/>
          <w:iCs/>
          <w:vertAlign w:val="subscript"/>
        </w:rPr>
        <w:t>overall</w:t>
      </w:r>
      <w:r>
        <w:rPr>
          <w:rFonts w:hint="cs"/>
          <w:rtl/>
        </w:rPr>
        <w:t>:</w:t>
      </w:r>
    </w:p>
    <w:p w:rsidR="000E7D2D" w:rsidRPr="000E7D2D" w:rsidRDefault="000E7D2D" w:rsidP="006106B1">
      <w:pPr>
        <w:tabs>
          <w:tab w:val="left" w:pos="794"/>
          <w:tab w:val="left" w:pos="2835"/>
          <w:tab w:val="left" w:pos="4649"/>
          <w:tab w:val="right" w:pos="9639"/>
        </w:tabs>
        <w:bidi w:val="0"/>
        <w:spacing w:line="240" w:lineRule="auto"/>
        <w:rPr>
          <w:rFonts w:cs="Times New Roman"/>
          <w:sz w:val="24"/>
          <w:szCs w:val="20"/>
          <w:lang w:eastAsia="en-US"/>
        </w:rPr>
      </w:pPr>
      <w:r w:rsidRPr="000E7D2D">
        <w:rPr>
          <w:rFonts w:cs="Times New Roman"/>
          <w:sz w:val="24"/>
          <w:szCs w:val="20"/>
          <w:lang w:eastAsia="en-US"/>
        </w:rPr>
        <w:tab/>
      </w:r>
      <w:r w:rsidRPr="000E7D2D">
        <w:rPr>
          <w:rFonts w:cs="Times New Roman"/>
          <w:sz w:val="24"/>
          <w:szCs w:val="20"/>
          <w:lang w:eastAsia="en-US"/>
        </w:rPr>
        <w:tab/>
        <w:t>(</w:t>
      </w:r>
      <w:r w:rsidRPr="000E7D2D">
        <w:rPr>
          <w:rFonts w:cs="Times New Roman"/>
          <w:i/>
          <w:iCs/>
          <w:sz w:val="24"/>
          <w:szCs w:val="20"/>
          <w:lang w:eastAsia="en-US"/>
        </w:rPr>
        <w:t>C</w:t>
      </w:r>
      <w:r w:rsidRPr="000E7D2D">
        <w:rPr>
          <w:rFonts w:cs="Times New Roman"/>
          <w:sz w:val="24"/>
          <w:szCs w:val="20"/>
          <w:lang w:eastAsia="en-US"/>
        </w:rPr>
        <w:t>/(</w:t>
      </w:r>
      <w:r w:rsidRPr="000E7D2D">
        <w:rPr>
          <w:rFonts w:cs="Times New Roman"/>
          <w:i/>
          <w:iCs/>
          <w:sz w:val="24"/>
          <w:szCs w:val="20"/>
          <w:lang w:eastAsia="en-US"/>
        </w:rPr>
        <w:t>N</w:t>
      </w:r>
      <w:r w:rsidRPr="000E7D2D">
        <w:rPr>
          <w:rFonts w:cs="Times New Roman"/>
          <w:sz w:val="24"/>
          <w:szCs w:val="20"/>
          <w:vertAlign w:val="subscript"/>
          <w:lang w:eastAsia="en-US"/>
        </w:rPr>
        <w:t>0</w:t>
      </w:r>
      <w:r w:rsidRPr="000E7D2D">
        <w:rPr>
          <w:rFonts w:cs="Times New Roman"/>
          <w:sz w:val="24"/>
          <w:szCs w:val="20"/>
          <w:lang w:eastAsia="en-US"/>
        </w:rPr>
        <w:t> + </w:t>
      </w:r>
      <w:r w:rsidRPr="000E7D2D">
        <w:rPr>
          <w:rFonts w:cs="Times New Roman"/>
          <w:i/>
          <w:iCs/>
          <w:sz w:val="24"/>
          <w:szCs w:val="20"/>
          <w:lang w:eastAsia="en-US"/>
        </w:rPr>
        <w:t>I</w:t>
      </w:r>
      <w:r w:rsidRPr="000E7D2D">
        <w:rPr>
          <w:rFonts w:cs="Times New Roman"/>
          <w:sz w:val="24"/>
          <w:szCs w:val="20"/>
          <w:vertAlign w:val="subscript"/>
          <w:lang w:eastAsia="en-US"/>
        </w:rPr>
        <w:t>0</w:t>
      </w:r>
      <w:r w:rsidRPr="000E7D2D">
        <w:rPr>
          <w:rFonts w:cs="Times New Roman"/>
          <w:sz w:val="24"/>
          <w:szCs w:val="20"/>
          <w:lang w:eastAsia="en-US"/>
        </w:rPr>
        <w:t>))</w:t>
      </w:r>
      <w:r w:rsidRPr="000E7D2D">
        <w:rPr>
          <w:rFonts w:cs="Times New Roman"/>
          <w:i/>
          <w:iCs/>
          <w:sz w:val="24"/>
          <w:szCs w:val="20"/>
          <w:vertAlign w:val="subscript"/>
          <w:lang w:eastAsia="en-US"/>
        </w:rPr>
        <w:t>overall</w:t>
      </w:r>
      <w:r w:rsidRPr="000E7D2D">
        <w:rPr>
          <w:rFonts w:cs="Times New Roman"/>
          <w:i/>
          <w:iCs/>
          <w:sz w:val="24"/>
          <w:szCs w:val="20"/>
          <w:vertAlign w:val="subscript"/>
          <w:lang w:eastAsia="en-US"/>
        </w:rPr>
        <w:tab/>
      </w:r>
      <w:r w:rsidRPr="000E7D2D">
        <w:rPr>
          <w:rFonts w:cs="Times New Roman"/>
          <w:sz w:val="24"/>
          <w:szCs w:val="20"/>
          <w:lang w:eastAsia="en-US"/>
        </w:rPr>
        <w:t>= (</w:t>
      </w:r>
      <w:r w:rsidRPr="000E7D2D">
        <w:rPr>
          <w:rFonts w:cs="Times New Roman"/>
          <w:i/>
          <w:iCs/>
          <w:sz w:val="24"/>
          <w:szCs w:val="20"/>
          <w:lang w:eastAsia="en-US"/>
        </w:rPr>
        <w:t>C</w:t>
      </w:r>
      <w:r w:rsidRPr="000E7D2D">
        <w:rPr>
          <w:rFonts w:cs="Times New Roman"/>
          <w:sz w:val="24"/>
          <w:szCs w:val="20"/>
          <w:lang w:eastAsia="en-US"/>
        </w:rPr>
        <w:t>/</w:t>
      </w:r>
      <w:r w:rsidRPr="000E7D2D">
        <w:rPr>
          <w:rFonts w:cs="Times New Roman"/>
          <w:i/>
          <w:iCs/>
          <w:sz w:val="24"/>
          <w:szCs w:val="20"/>
          <w:lang w:eastAsia="en-US"/>
        </w:rPr>
        <w:t>N</w:t>
      </w:r>
      <w:r w:rsidRPr="000E7D2D">
        <w:rPr>
          <w:rFonts w:cs="Times New Roman"/>
          <w:sz w:val="24"/>
          <w:szCs w:val="20"/>
          <w:vertAlign w:val="subscript"/>
          <w:lang w:eastAsia="en-US"/>
        </w:rPr>
        <w:t>0</w:t>
      </w:r>
      <w:r w:rsidRPr="000E7D2D">
        <w:rPr>
          <w:rFonts w:cs="Times New Roman"/>
          <w:sz w:val="24"/>
          <w:szCs w:val="20"/>
          <w:lang w:eastAsia="en-US"/>
        </w:rPr>
        <w:t>)</w:t>
      </w:r>
      <w:r w:rsidRPr="000E7D2D">
        <w:rPr>
          <w:rFonts w:cs="Times New Roman"/>
          <w:i/>
          <w:iCs/>
          <w:sz w:val="24"/>
          <w:szCs w:val="20"/>
          <w:vertAlign w:val="subscript"/>
          <w:lang w:eastAsia="en-US"/>
        </w:rPr>
        <w:t>overall</w:t>
      </w:r>
      <w:r w:rsidRPr="000E7D2D">
        <w:rPr>
          <w:rFonts w:cs="Times New Roman"/>
          <w:sz w:val="24"/>
          <w:szCs w:val="20"/>
          <w:lang w:eastAsia="en-US"/>
        </w:rPr>
        <w:t xml:space="preserve"> – 2</w:t>
      </w:r>
      <w:r w:rsidR="006106B1">
        <w:rPr>
          <w:rFonts w:cs="Times New Roman"/>
          <w:sz w:val="24"/>
          <w:szCs w:val="20"/>
          <w:lang w:eastAsia="en-US"/>
        </w:rPr>
        <w:t>,</w:t>
      </w:r>
      <w:r w:rsidRPr="000E7D2D">
        <w:rPr>
          <w:rFonts w:cs="Times New Roman"/>
          <w:sz w:val="24"/>
          <w:szCs w:val="20"/>
          <w:lang w:eastAsia="en-US"/>
        </w:rPr>
        <w:t>0 dB</w:t>
      </w:r>
    </w:p>
    <w:p w:rsidR="000E7D2D" w:rsidRPr="000E7D2D" w:rsidRDefault="000E7D2D" w:rsidP="006106B1">
      <w:pPr>
        <w:tabs>
          <w:tab w:val="left" w:pos="794"/>
          <w:tab w:val="left" w:pos="2835"/>
          <w:tab w:val="left" w:pos="4649"/>
          <w:tab w:val="right" w:pos="9639"/>
        </w:tabs>
        <w:bidi w:val="0"/>
        <w:spacing w:line="240" w:lineRule="auto"/>
        <w:rPr>
          <w:rFonts w:cs="Times New Roman"/>
          <w:sz w:val="24"/>
          <w:szCs w:val="20"/>
          <w:lang w:eastAsia="en-US"/>
        </w:rPr>
      </w:pPr>
      <w:r w:rsidRPr="000E7D2D">
        <w:rPr>
          <w:rFonts w:cs="Times New Roman"/>
          <w:sz w:val="24"/>
          <w:szCs w:val="20"/>
          <w:lang w:eastAsia="en-US"/>
        </w:rPr>
        <w:tab/>
      </w:r>
      <w:r w:rsidRPr="000E7D2D">
        <w:rPr>
          <w:rFonts w:cs="Times New Roman"/>
          <w:sz w:val="24"/>
          <w:szCs w:val="20"/>
          <w:lang w:eastAsia="en-US"/>
        </w:rPr>
        <w:tab/>
      </w:r>
      <w:r w:rsidRPr="000E7D2D">
        <w:rPr>
          <w:rFonts w:cs="Times New Roman"/>
          <w:sz w:val="24"/>
          <w:szCs w:val="20"/>
          <w:lang w:eastAsia="en-US"/>
        </w:rPr>
        <w:tab/>
        <w:t>= 38</w:t>
      </w:r>
      <w:r w:rsidR="006106B1">
        <w:rPr>
          <w:rFonts w:cs="Times New Roman"/>
          <w:sz w:val="24"/>
          <w:szCs w:val="20"/>
          <w:lang w:eastAsia="en-US"/>
        </w:rPr>
        <w:t>,</w:t>
      </w:r>
      <w:r w:rsidRPr="000E7D2D">
        <w:rPr>
          <w:rFonts w:cs="Times New Roman"/>
          <w:sz w:val="24"/>
          <w:szCs w:val="20"/>
          <w:lang w:eastAsia="en-US"/>
        </w:rPr>
        <w:t>8 dB</w:t>
      </w:r>
      <w:r w:rsidRPr="000E7D2D">
        <w:rPr>
          <w:rFonts w:cs="Times New Roman"/>
          <w:sz w:val="24"/>
          <w:szCs w:val="20"/>
          <w:lang w:eastAsia="en-US"/>
        </w:rPr>
        <w:noBreakHyphen/>
        <w:t>Hz – 2</w:t>
      </w:r>
      <w:r w:rsidR="006106B1">
        <w:rPr>
          <w:rFonts w:cs="Times New Roman"/>
          <w:sz w:val="24"/>
          <w:szCs w:val="20"/>
          <w:lang w:eastAsia="en-US"/>
        </w:rPr>
        <w:t>,</w:t>
      </w:r>
      <w:r w:rsidRPr="000E7D2D">
        <w:rPr>
          <w:rFonts w:cs="Times New Roman"/>
          <w:sz w:val="24"/>
          <w:szCs w:val="20"/>
          <w:lang w:eastAsia="en-US"/>
        </w:rPr>
        <w:t>0 dB</w:t>
      </w:r>
    </w:p>
    <w:p w:rsidR="000E7D2D" w:rsidRPr="000E7D2D" w:rsidRDefault="000E7D2D" w:rsidP="006106B1">
      <w:pPr>
        <w:tabs>
          <w:tab w:val="left" w:pos="794"/>
          <w:tab w:val="left" w:pos="2835"/>
          <w:tab w:val="left" w:pos="4649"/>
          <w:tab w:val="right" w:pos="9639"/>
        </w:tabs>
        <w:bidi w:val="0"/>
        <w:spacing w:line="240" w:lineRule="auto"/>
        <w:rPr>
          <w:rFonts w:cs="Times New Roman"/>
          <w:sz w:val="24"/>
          <w:szCs w:val="20"/>
          <w:lang w:eastAsia="en-US"/>
        </w:rPr>
      </w:pPr>
      <w:r w:rsidRPr="000E7D2D">
        <w:rPr>
          <w:rFonts w:cs="Times New Roman"/>
          <w:sz w:val="24"/>
          <w:szCs w:val="20"/>
          <w:lang w:eastAsia="en-US"/>
        </w:rPr>
        <w:tab/>
      </w:r>
      <w:r w:rsidRPr="000E7D2D">
        <w:rPr>
          <w:rFonts w:cs="Times New Roman"/>
          <w:sz w:val="24"/>
          <w:szCs w:val="20"/>
          <w:lang w:eastAsia="en-US"/>
        </w:rPr>
        <w:tab/>
      </w:r>
      <w:r w:rsidRPr="000E7D2D">
        <w:rPr>
          <w:rFonts w:cs="Times New Roman"/>
          <w:sz w:val="24"/>
          <w:szCs w:val="20"/>
          <w:lang w:eastAsia="en-US"/>
        </w:rPr>
        <w:tab/>
        <w:t>= 36</w:t>
      </w:r>
      <w:r w:rsidR="006106B1">
        <w:rPr>
          <w:rFonts w:cs="Times New Roman"/>
          <w:sz w:val="24"/>
          <w:szCs w:val="20"/>
          <w:lang w:eastAsia="en-US"/>
        </w:rPr>
        <w:t>,</w:t>
      </w:r>
      <w:r w:rsidRPr="000E7D2D">
        <w:rPr>
          <w:rFonts w:cs="Times New Roman"/>
          <w:sz w:val="24"/>
          <w:szCs w:val="20"/>
          <w:lang w:eastAsia="en-US"/>
        </w:rPr>
        <w:t>8 dB</w:t>
      </w:r>
      <w:r w:rsidRPr="000E7D2D">
        <w:rPr>
          <w:rFonts w:cs="Times New Roman"/>
          <w:sz w:val="24"/>
          <w:szCs w:val="20"/>
          <w:lang w:eastAsia="en-US"/>
        </w:rPr>
        <w:noBreakHyphen/>
        <w:t>Hz</w:t>
      </w:r>
    </w:p>
    <w:p w:rsidR="003569F0" w:rsidRDefault="003569F0" w:rsidP="00C61264">
      <w:pPr>
        <w:rPr>
          <w:rtl/>
          <w:lang w:bidi="ar-EG"/>
        </w:rPr>
      </w:pPr>
      <w:r>
        <w:rPr>
          <w:rFonts w:hint="cs"/>
          <w:rtl/>
        </w:rPr>
        <w:t xml:space="preserve">يمكن حساب النسبة </w:t>
      </w:r>
      <w:r w:rsidRPr="00A902CD">
        <w:t>(</w:t>
      </w:r>
      <w:r w:rsidRPr="00A902CD">
        <w:rPr>
          <w:i/>
          <w:iCs/>
        </w:rPr>
        <w:t>C</w:t>
      </w:r>
      <w:r w:rsidRPr="00A902CD">
        <w:t>/(</w:t>
      </w:r>
      <w:r w:rsidRPr="00A902CD">
        <w:rPr>
          <w:i/>
          <w:iCs/>
        </w:rPr>
        <w:t>N</w:t>
      </w:r>
      <w:r w:rsidRPr="00A902CD">
        <w:rPr>
          <w:vertAlign w:val="subscript"/>
        </w:rPr>
        <w:t>0</w:t>
      </w:r>
      <w:r w:rsidRPr="00A902CD">
        <w:t> + </w:t>
      </w:r>
      <w:r w:rsidRPr="00A902CD">
        <w:rPr>
          <w:i/>
          <w:iCs/>
        </w:rPr>
        <w:t>I</w:t>
      </w:r>
      <w:r w:rsidRPr="00A902CD">
        <w:rPr>
          <w:vertAlign w:val="subscript"/>
        </w:rPr>
        <w:t>0</w:t>
      </w:r>
      <w:r w:rsidRPr="00A902CD">
        <w:t>))</w:t>
      </w:r>
      <w:r w:rsidRPr="00A902CD">
        <w:rPr>
          <w:i/>
          <w:iCs/>
          <w:vertAlign w:val="subscript"/>
        </w:rPr>
        <w:t>overall</w:t>
      </w:r>
      <w:r>
        <w:rPr>
          <w:rFonts w:hint="cs"/>
          <w:rtl/>
        </w:rPr>
        <w:t xml:space="preserve"> بإضافة نسبة الموجة الحاملة إلى الضوضاء إلى نسبة كثافة التداخل والوصلة الصاعدة للوصلة الهابطة كما يلي:</w:t>
      </w:r>
    </w:p>
    <w:p w:rsidR="000E7D2D" w:rsidRPr="000E7D2D" w:rsidRDefault="000E7D2D" w:rsidP="000E7D2D">
      <w:pPr>
        <w:tabs>
          <w:tab w:val="left" w:pos="794"/>
          <w:tab w:val="center" w:pos="4820"/>
          <w:tab w:val="right" w:pos="9639"/>
        </w:tabs>
        <w:bidi w:val="0"/>
        <w:spacing w:line="240" w:lineRule="auto"/>
        <w:rPr>
          <w:rFonts w:cs="Times New Roman"/>
          <w:sz w:val="24"/>
          <w:szCs w:val="20"/>
          <w:lang w:eastAsia="en-US"/>
        </w:rPr>
      </w:pPr>
      <w:r w:rsidRPr="000E7D2D">
        <w:rPr>
          <w:rFonts w:cs="Times New Roman"/>
          <w:sz w:val="24"/>
          <w:szCs w:val="20"/>
          <w:lang w:eastAsia="en-US"/>
        </w:rPr>
        <w:tab/>
      </w:r>
      <w:r w:rsidRPr="000E7D2D">
        <w:rPr>
          <w:rFonts w:cs="Times New Roman"/>
          <w:sz w:val="24"/>
          <w:szCs w:val="20"/>
          <w:lang w:eastAsia="en-US"/>
        </w:rPr>
        <w:tab/>
        <w:t>(</w:t>
      </w:r>
      <w:r w:rsidRPr="000E7D2D">
        <w:rPr>
          <w:rFonts w:cs="Times New Roman"/>
          <w:i/>
          <w:iCs/>
          <w:sz w:val="24"/>
          <w:szCs w:val="20"/>
          <w:lang w:eastAsia="en-US"/>
        </w:rPr>
        <w:t>C</w:t>
      </w:r>
      <w:r w:rsidRPr="000E7D2D">
        <w:rPr>
          <w:rFonts w:cs="Times New Roman"/>
          <w:sz w:val="24"/>
          <w:szCs w:val="20"/>
          <w:lang w:eastAsia="en-US"/>
        </w:rPr>
        <w:t>/(</w:t>
      </w:r>
      <w:r w:rsidRPr="000E7D2D">
        <w:rPr>
          <w:rFonts w:cs="Times New Roman"/>
          <w:i/>
          <w:iCs/>
          <w:sz w:val="24"/>
          <w:szCs w:val="20"/>
          <w:lang w:eastAsia="en-US"/>
        </w:rPr>
        <w:t>N</w:t>
      </w:r>
      <w:r w:rsidRPr="000E7D2D">
        <w:rPr>
          <w:rFonts w:cs="Times New Roman"/>
          <w:sz w:val="24"/>
          <w:szCs w:val="20"/>
          <w:vertAlign w:val="subscript"/>
          <w:lang w:eastAsia="en-US"/>
        </w:rPr>
        <w:t>0</w:t>
      </w:r>
      <w:r w:rsidRPr="000E7D2D">
        <w:rPr>
          <w:rFonts w:cs="Times New Roman"/>
          <w:sz w:val="24"/>
          <w:szCs w:val="20"/>
          <w:lang w:eastAsia="en-US"/>
        </w:rPr>
        <w:t> + </w:t>
      </w:r>
      <w:r w:rsidRPr="000E7D2D">
        <w:rPr>
          <w:rFonts w:cs="Times New Roman"/>
          <w:i/>
          <w:iCs/>
          <w:sz w:val="24"/>
          <w:szCs w:val="20"/>
          <w:lang w:eastAsia="en-US"/>
        </w:rPr>
        <w:t>I</w:t>
      </w:r>
      <w:r w:rsidRPr="000E7D2D">
        <w:rPr>
          <w:rFonts w:cs="Times New Roman"/>
          <w:sz w:val="24"/>
          <w:szCs w:val="20"/>
          <w:vertAlign w:val="subscript"/>
          <w:lang w:eastAsia="en-US"/>
        </w:rPr>
        <w:t>0</w:t>
      </w:r>
      <w:r w:rsidRPr="000E7D2D">
        <w:rPr>
          <w:rFonts w:cs="Times New Roman"/>
          <w:sz w:val="24"/>
          <w:szCs w:val="20"/>
          <w:lang w:eastAsia="en-US"/>
        </w:rPr>
        <w:t>))</w:t>
      </w:r>
      <w:r w:rsidRPr="000E7D2D">
        <w:rPr>
          <w:rFonts w:cs="Times New Roman"/>
          <w:i/>
          <w:iCs/>
          <w:sz w:val="24"/>
          <w:szCs w:val="20"/>
          <w:vertAlign w:val="subscript"/>
          <w:lang w:eastAsia="en-US"/>
        </w:rPr>
        <w:t xml:space="preserve">overall </w:t>
      </w:r>
      <w:r w:rsidRPr="000E7D2D">
        <w:rPr>
          <w:rFonts w:cs="Times New Roman"/>
          <w:sz w:val="24"/>
          <w:szCs w:val="20"/>
          <w:lang w:eastAsia="en-US"/>
        </w:rPr>
        <w:t>= ((</w:t>
      </w:r>
      <w:r w:rsidRPr="000E7D2D">
        <w:rPr>
          <w:rFonts w:cs="Times New Roman"/>
          <w:i/>
          <w:iCs/>
          <w:sz w:val="24"/>
          <w:szCs w:val="20"/>
          <w:lang w:eastAsia="en-US"/>
        </w:rPr>
        <w:t>C</w:t>
      </w:r>
      <w:r w:rsidRPr="000E7D2D">
        <w:rPr>
          <w:rFonts w:cs="Times New Roman"/>
          <w:sz w:val="24"/>
          <w:szCs w:val="20"/>
          <w:lang w:eastAsia="en-US"/>
        </w:rPr>
        <w:t>/(</w:t>
      </w:r>
      <w:r w:rsidRPr="000E7D2D">
        <w:rPr>
          <w:rFonts w:cs="Times New Roman"/>
          <w:i/>
          <w:iCs/>
          <w:sz w:val="24"/>
          <w:szCs w:val="20"/>
          <w:lang w:eastAsia="en-US"/>
        </w:rPr>
        <w:t>N</w:t>
      </w:r>
      <w:r w:rsidRPr="000E7D2D">
        <w:rPr>
          <w:rFonts w:cs="Times New Roman"/>
          <w:sz w:val="24"/>
          <w:szCs w:val="20"/>
          <w:vertAlign w:val="subscript"/>
          <w:lang w:eastAsia="en-US"/>
        </w:rPr>
        <w:t>0</w:t>
      </w:r>
      <w:r w:rsidRPr="000E7D2D">
        <w:rPr>
          <w:rFonts w:cs="Times New Roman"/>
          <w:sz w:val="24"/>
          <w:szCs w:val="20"/>
          <w:lang w:eastAsia="en-US"/>
        </w:rPr>
        <w:t> + </w:t>
      </w:r>
      <w:r w:rsidRPr="000E7D2D">
        <w:rPr>
          <w:rFonts w:cs="Times New Roman"/>
          <w:i/>
          <w:iCs/>
          <w:sz w:val="24"/>
          <w:szCs w:val="20"/>
          <w:lang w:eastAsia="en-US"/>
        </w:rPr>
        <w:t>I</w:t>
      </w:r>
      <w:r w:rsidRPr="000E7D2D">
        <w:rPr>
          <w:rFonts w:cs="Times New Roman"/>
          <w:sz w:val="24"/>
          <w:szCs w:val="20"/>
          <w:vertAlign w:val="subscript"/>
          <w:lang w:eastAsia="en-US"/>
        </w:rPr>
        <w:t>0</w:t>
      </w:r>
      <w:r w:rsidRPr="000E7D2D">
        <w:rPr>
          <w:rFonts w:cs="Times New Roman"/>
          <w:sz w:val="24"/>
          <w:szCs w:val="20"/>
          <w:lang w:eastAsia="en-US"/>
        </w:rPr>
        <w:t>))</w:t>
      </w:r>
      <w:r w:rsidRPr="000E7D2D">
        <w:rPr>
          <w:rFonts w:cs="Times New Roman"/>
          <w:sz w:val="24"/>
          <w:szCs w:val="20"/>
          <w:vertAlign w:val="superscript"/>
          <w:lang w:eastAsia="en-US"/>
        </w:rPr>
        <w:t>–1</w:t>
      </w:r>
      <w:r w:rsidRPr="000E7D2D">
        <w:rPr>
          <w:rFonts w:cs="Times New Roman"/>
          <w:iCs/>
          <w:sz w:val="24"/>
          <w:szCs w:val="20"/>
          <w:vertAlign w:val="subscript"/>
          <w:lang w:eastAsia="en-US"/>
        </w:rPr>
        <w:sym w:font="Symbol" w:char="F0AD"/>
      </w:r>
      <w:r w:rsidRPr="000E7D2D">
        <w:rPr>
          <w:rFonts w:cs="Times New Roman"/>
          <w:i/>
          <w:iCs/>
          <w:sz w:val="24"/>
          <w:szCs w:val="20"/>
          <w:lang w:eastAsia="en-US"/>
        </w:rPr>
        <w:t xml:space="preserve"> </w:t>
      </w:r>
      <w:r w:rsidRPr="000E7D2D">
        <w:rPr>
          <w:rFonts w:cs="Times New Roman"/>
          <w:sz w:val="24"/>
          <w:szCs w:val="20"/>
          <w:lang w:eastAsia="en-US"/>
        </w:rPr>
        <w:t>+ (</w:t>
      </w:r>
      <w:r w:rsidRPr="000E7D2D">
        <w:rPr>
          <w:rFonts w:cs="Times New Roman"/>
          <w:i/>
          <w:iCs/>
          <w:sz w:val="24"/>
          <w:szCs w:val="20"/>
          <w:lang w:eastAsia="en-US"/>
        </w:rPr>
        <w:t>C</w:t>
      </w:r>
      <w:r w:rsidRPr="000E7D2D">
        <w:rPr>
          <w:rFonts w:cs="Times New Roman"/>
          <w:sz w:val="24"/>
          <w:szCs w:val="20"/>
          <w:lang w:eastAsia="en-US"/>
        </w:rPr>
        <w:t>/(</w:t>
      </w:r>
      <w:r w:rsidRPr="000E7D2D">
        <w:rPr>
          <w:rFonts w:cs="Times New Roman"/>
          <w:i/>
          <w:iCs/>
          <w:sz w:val="24"/>
          <w:szCs w:val="20"/>
          <w:lang w:eastAsia="en-US"/>
        </w:rPr>
        <w:t>N</w:t>
      </w:r>
      <w:r w:rsidRPr="000E7D2D">
        <w:rPr>
          <w:rFonts w:cs="Times New Roman"/>
          <w:sz w:val="24"/>
          <w:szCs w:val="20"/>
          <w:vertAlign w:val="subscript"/>
          <w:lang w:eastAsia="en-US"/>
        </w:rPr>
        <w:t>0</w:t>
      </w:r>
      <w:r w:rsidRPr="000E7D2D">
        <w:rPr>
          <w:rFonts w:cs="Times New Roman"/>
          <w:sz w:val="24"/>
          <w:szCs w:val="20"/>
          <w:lang w:eastAsia="en-US"/>
        </w:rPr>
        <w:t> + </w:t>
      </w:r>
      <w:r w:rsidRPr="000E7D2D">
        <w:rPr>
          <w:rFonts w:cs="Times New Roman"/>
          <w:i/>
          <w:iCs/>
          <w:sz w:val="24"/>
          <w:szCs w:val="20"/>
          <w:lang w:eastAsia="en-US"/>
        </w:rPr>
        <w:t>I</w:t>
      </w:r>
      <w:r w:rsidRPr="000E7D2D">
        <w:rPr>
          <w:rFonts w:cs="Times New Roman"/>
          <w:sz w:val="24"/>
          <w:szCs w:val="20"/>
          <w:vertAlign w:val="subscript"/>
          <w:lang w:eastAsia="en-US"/>
        </w:rPr>
        <w:t>0</w:t>
      </w:r>
      <w:r w:rsidRPr="000E7D2D">
        <w:rPr>
          <w:rFonts w:cs="Times New Roman"/>
          <w:sz w:val="24"/>
          <w:szCs w:val="20"/>
          <w:lang w:eastAsia="en-US"/>
        </w:rPr>
        <w:t>))</w:t>
      </w:r>
      <w:r w:rsidRPr="000E7D2D">
        <w:rPr>
          <w:rFonts w:cs="Times New Roman"/>
          <w:sz w:val="24"/>
          <w:szCs w:val="20"/>
          <w:vertAlign w:val="superscript"/>
          <w:lang w:eastAsia="en-US"/>
        </w:rPr>
        <w:t>–1</w:t>
      </w:r>
      <w:r w:rsidRPr="000E7D2D">
        <w:rPr>
          <w:rFonts w:cs="Times New Roman"/>
          <w:iCs/>
          <w:sz w:val="24"/>
          <w:szCs w:val="20"/>
          <w:vertAlign w:val="subscript"/>
          <w:lang w:eastAsia="en-US"/>
        </w:rPr>
        <w:sym w:font="Symbol" w:char="F0AF"/>
      </w:r>
      <w:r w:rsidRPr="000E7D2D">
        <w:rPr>
          <w:rFonts w:cs="Times New Roman"/>
          <w:sz w:val="24"/>
          <w:szCs w:val="20"/>
          <w:lang w:eastAsia="en-US"/>
        </w:rPr>
        <w:t>)</w:t>
      </w:r>
      <w:r w:rsidRPr="000E7D2D">
        <w:rPr>
          <w:rFonts w:cs="Times New Roman"/>
          <w:sz w:val="24"/>
          <w:szCs w:val="20"/>
          <w:vertAlign w:val="superscript"/>
          <w:lang w:eastAsia="en-US"/>
        </w:rPr>
        <w:t>–1</w:t>
      </w:r>
    </w:p>
    <w:p w:rsidR="003569F0" w:rsidRDefault="003569F0" w:rsidP="00C61264">
      <w:pPr>
        <w:rPr>
          <w:rtl/>
        </w:rPr>
      </w:pPr>
      <w:r>
        <w:rPr>
          <w:rFonts w:hint="cs"/>
          <w:rtl/>
        </w:rPr>
        <w:t>وبما أن هذا التحليل لا يتناول سوى التداخل في الوصلة الهابطة، تُصبح المعادلة كما يلي:</w:t>
      </w:r>
    </w:p>
    <w:p w:rsidR="000E7D2D" w:rsidRPr="000E7D2D" w:rsidRDefault="000E7D2D" w:rsidP="000E7D2D">
      <w:pPr>
        <w:tabs>
          <w:tab w:val="left" w:pos="794"/>
          <w:tab w:val="center" w:pos="4820"/>
          <w:tab w:val="right" w:pos="9639"/>
        </w:tabs>
        <w:bidi w:val="0"/>
        <w:spacing w:line="240" w:lineRule="auto"/>
        <w:rPr>
          <w:rFonts w:cs="Times New Roman"/>
          <w:sz w:val="24"/>
          <w:szCs w:val="20"/>
          <w:lang w:eastAsia="en-US"/>
        </w:rPr>
      </w:pPr>
      <w:r w:rsidRPr="000E7D2D">
        <w:rPr>
          <w:rFonts w:cs="Times New Roman"/>
          <w:sz w:val="24"/>
          <w:szCs w:val="20"/>
          <w:lang w:eastAsia="en-US"/>
        </w:rPr>
        <w:tab/>
      </w:r>
      <w:r w:rsidRPr="000E7D2D">
        <w:rPr>
          <w:rFonts w:cs="Times New Roman"/>
          <w:sz w:val="24"/>
          <w:szCs w:val="20"/>
          <w:lang w:eastAsia="en-US"/>
        </w:rPr>
        <w:tab/>
        <w:t>(</w:t>
      </w:r>
      <w:r w:rsidRPr="000E7D2D">
        <w:rPr>
          <w:rFonts w:cs="Times New Roman"/>
          <w:i/>
          <w:iCs/>
          <w:sz w:val="24"/>
          <w:szCs w:val="20"/>
          <w:lang w:eastAsia="en-US"/>
        </w:rPr>
        <w:t>C</w:t>
      </w:r>
      <w:r w:rsidRPr="000E7D2D">
        <w:rPr>
          <w:rFonts w:cs="Times New Roman"/>
          <w:sz w:val="24"/>
          <w:szCs w:val="20"/>
          <w:lang w:eastAsia="en-US"/>
        </w:rPr>
        <w:t>/(</w:t>
      </w:r>
      <w:r w:rsidRPr="000E7D2D">
        <w:rPr>
          <w:rFonts w:cs="Times New Roman"/>
          <w:i/>
          <w:iCs/>
          <w:sz w:val="24"/>
          <w:szCs w:val="20"/>
          <w:lang w:eastAsia="en-US"/>
        </w:rPr>
        <w:t>N</w:t>
      </w:r>
      <w:r w:rsidRPr="000E7D2D">
        <w:rPr>
          <w:rFonts w:cs="Times New Roman"/>
          <w:sz w:val="24"/>
          <w:szCs w:val="20"/>
          <w:vertAlign w:val="subscript"/>
          <w:lang w:eastAsia="en-US"/>
        </w:rPr>
        <w:t>0</w:t>
      </w:r>
      <w:r w:rsidRPr="000E7D2D">
        <w:rPr>
          <w:rFonts w:cs="Times New Roman"/>
          <w:sz w:val="24"/>
          <w:szCs w:val="20"/>
          <w:lang w:eastAsia="en-US"/>
        </w:rPr>
        <w:t> + </w:t>
      </w:r>
      <w:r w:rsidRPr="000E7D2D">
        <w:rPr>
          <w:rFonts w:cs="Times New Roman"/>
          <w:i/>
          <w:iCs/>
          <w:sz w:val="24"/>
          <w:szCs w:val="20"/>
          <w:lang w:eastAsia="en-US"/>
        </w:rPr>
        <w:t>I</w:t>
      </w:r>
      <w:r w:rsidRPr="000E7D2D">
        <w:rPr>
          <w:rFonts w:cs="Times New Roman"/>
          <w:sz w:val="24"/>
          <w:szCs w:val="20"/>
          <w:vertAlign w:val="subscript"/>
          <w:lang w:eastAsia="en-US"/>
        </w:rPr>
        <w:t>0</w:t>
      </w:r>
      <w:r w:rsidRPr="000E7D2D">
        <w:rPr>
          <w:rFonts w:cs="Times New Roman"/>
          <w:sz w:val="24"/>
          <w:szCs w:val="20"/>
          <w:lang w:eastAsia="en-US"/>
        </w:rPr>
        <w:t>))</w:t>
      </w:r>
      <w:r w:rsidRPr="000E7D2D">
        <w:rPr>
          <w:rFonts w:cs="Times New Roman"/>
          <w:i/>
          <w:iCs/>
          <w:sz w:val="24"/>
          <w:szCs w:val="20"/>
          <w:vertAlign w:val="subscript"/>
          <w:lang w:eastAsia="en-US"/>
        </w:rPr>
        <w:t xml:space="preserve">overall </w:t>
      </w:r>
      <w:r w:rsidRPr="000E7D2D">
        <w:rPr>
          <w:rFonts w:cs="Times New Roman"/>
          <w:sz w:val="24"/>
          <w:szCs w:val="20"/>
          <w:lang w:eastAsia="en-US"/>
        </w:rPr>
        <w:t>= ((</w:t>
      </w:r>
      <w:r w:rsidRPr="000E7D2D">
        <w:rPr>
          <w:rFonts w:cs="Times New Roman"/>
          <w:i/>
          <w:iCs/>
          <w:sz w:val="24"/>
          <w:szCs w:val="20"/>
          <w:lang w:eastAsia="en-US"/>
        </w:rPr>
        <w:t>C</w:t>
      </w:r>
      <w:r w:rsidRPr="000E7D2D">
        <w:rPr>
          <w:rFonts w:cs="Times New Roman"/>
          <w:sz w:val="24"/>
          <w:szCs w:val="20"/>
          <w:lang w:eastAsia="en-US"/>
        </w:rPr>
        <w:t>/</w:t>
      </w:r>
      <w:r w:rsidRPr="000E7D2D">
        <w:rPr>
          <w:rFonts w:cs="Times New Roman"/>
          <w:i/>
          <w:iCs/>
          <w:sz w:val="24"/>
          <w:szCs w:val="20"/>
          <w:lang w:eastAsia="en-US"/>
        </w:rPr>
        <w:t>N</w:t>
      </w:r>
      <w:r w:rsidRPr="000E7D2D">
        <w:rPr>
          <w:rFonts w:cs="Times New Roman"/>
          <w:sz w:val="24"/>
          <w:szCs w:val="20"/>
          <w:vertAlign w:val="subscript"/>
          <w:lang w:eastAsia="en-US"/>
        </w:rPr>
        <w:t>0</w:t>
      </w:r>
      <w:r w:rsidRPr="000E7D2D">
        <w:rPr>
          <w:rFonts w:cs="Times New Roman"/>
          <w:sz w:val="24"/>
          <w:szCs w:val="20"/>
          <w:lang w:eastAsia="en-US"/>
        </w:rPr>
        <w:t>)</w:t>
      </w:r>
      <w:r w:rsidRPr="000E7D2D">
        <w:rPr>
          <w:rFonts w:cs="Times New Roman"/>
          <w:sz w:val="24"/>
          <w:szCs w:val="20"/>
          <w:vertAlign w:val="superscript"/>
          <w:lang w:eastAsia="en-US"/>
        </w:rPr>
        <w:t>–1</w:t>
      </w:r>
      <w:r w:rsidRPr="000E7D2D">
        <w:rPr>
          <w:rFonts w:cs="Times New Roman"/>
          <w:iCs/>
          <w:sz w:val="24"/>
          <w:szCs w:val="20"/>
          <w:vertAlign w:val="subscript"/>
          <w:lang w:eastAsia="en-US"/>
        </w:rPr>
        <w:sym w:font="Symbol" w:char="F0AD"/>
      </w:r>
      <w:r w:rsidRPr="000E7D2D">
        <w:rPr>
          <w:rFonts w:cs="Times New Roman"/>
          <w:i/>
          <w:iCs/>
          <w:sz w:val="24"/>
          <w:szCs w:val="20"/>
          <w:lang w:eastAsia="en-US"/>
        </w:rPr>
        <w:t xml:space="preserve"> </w:t>
      </w:r>
      <w:r w:rsidRPr="000E7D2D">
        <w:rPr>
          <w:rFonts w:cs="Times New Roman"/>
          <w:sz w:val="24"/>
          <w:szCs w:val="20"/>
          <w:lang w:eastAsia="en-US"/>
        </w:rPr>
        <w:t>+ (</w:t>
      </w:r>
      <w:r w:rsidRPr="000E7D2D">
        <w:rPr>
          <w:rFonts w:cs="Times New Roman"/>
          <w:i/>
          <w:iCs/>
          <w:sz w:val="24"/>
          <w:szCs w:val="20"/>
          <w:lang w:eastAsia="en-US"/>
        </w:rPr>
        <w:t>C</w:t>
      </w:r>
      <w:r w:rsidRPr="000E7D2D">
        <w:rPr>
          <w:rFonts w:cs="Times New Roman"/>
          <w:sz w:val="24"/>
          <w:szCs w:val="20"/>
          <w:lang w:eastAsia="en-US"/>
        </w:rPr>
        <w:t>/(</w:t>
      </w:r>
      <w:r w:rsidRPr="000E7D2D">
        <w:rPr>
          <w:rFonts w:cs="Times New Roman"/>
          <w:i/>
          <w:iCs/>
          <w:sz w:val="24"/>
          <w:szCs w:val="20"/>
          <w:lang w:eastAsia="en-US"/>
        </w:rPr>
        <w:t>N</w:t>
      </w:r>
      <w:r w:rsidRPr="000E7D2D">
        <w:rPr>
          <w:rFonts w:cs="Times New Roman"/>
          <w:sz w:val="24"/>
          <w:szCs w:val="20"/>
          <w:vertAlign w:val="subscript"/>
          <w:lang w:eastAsia="en-US"/>
        </w:rPr>
        <w:t>0</w:t>
      </w:r>
      <w:r w:rsidRPr="000E7D2D">
        <w:rPr>
          <w:rFonts w:cs="Times New Roman"/>
          <w:sz w:val="24"/>
          <w:szCs w:val="20"/>
          <w:lang w:eastAsia="en-US"/>
        </w:rPr>
        <w:t> + </w:t>
      </w:r>
      <w:r w:rsidRPr="000E7D2D">
        <w:rPr>
          <w:rFonts w:cs="Times New Roman"/>
          <w:i/>
          <w:iCs/>
          <w:sz w:val="24"/>
          <w:szCs w:val="20"/>
          <w:lang w:eastAsia="en-US"/>
        </w:rPr>
        <w:t>I</w:t>
      </w:r>
      <w:r w:rsidRPr="000E7D2D">
        <w:rPr>
          <w:rFonts w:cs="Times New Roman"/>
          <w:sz w:val="24"/>
          <w:szCs w:val="20"/>
          <w:vertAlign w:val="subscript"/>
          <w:lang w:eastAsia="en-US"/>
        </w:rPr>
        <w:t>0</w:t>
      </w:r>
      <w:r w:rsidRPr="000E7D2D">
        <w:rPr>
          <w:rFonts w:cs="Times New Roman"/>
          <w:sz w:val="24"/>
          <w:szCs w:val="20"/>
          <w:lang w:eastAsia="en-US"/>
        </w:rPr>
        <w:t>))</w:t>
      </w:r>
      <w:r w:rsidRPr="000E7D2D">
        <w:rPr>
          <w:rFonts w:cs="Times New Roman"/>
          <w:sz w:val="24"/>
          <w:szCs w:val="20"/>
          <w:vertAlign w:val="superscript"/>
          <w:lang w:eastAsia="en-US"/>
        </w:rPr>
        <w:t>–1</w:t>
      </w:r>
      <w:r w:rsidRPr="000E7D2D">
        <w:rPr>
          <w:rFonts w:cs="Times New Roman"/>
          <w:iCs/>
          <w:sz w:val="24"/>
          <w:szCs w:val="20"/>
          <w:vertAlign w:val="subscript"/>
          <w:lang w:eastAsia="en-US"/>
        </w:rPr>
        <w:sym w:font="Symbol" w:char="F0AF"/>
      </w:r>
      <w:r w:rsidRPr="000E7D2D">
        <w:rPr>
          <w:rFonts w:cs="Times New Roman"/>
          <w:sz w:val="24"/>
          <w:szCs w:val="20"/>
          <w:lang w:eastAsia="en-US"/>
        </w:rPr>
        <w:t>)</w:t>
      </w:r>
      <w:r w:rsidRPr="000E7D2D">
        <w:rPr>
          <w:rFonts w:cs="Times New Roman"/>
          <w:sz w:val="24"/>
          <w:szCs w:val="20"/>
          <w:vertAlign w:val="superscript"/>
          <w:lang w:eastAsia="en-US"/>
        </w:rPr>
        <w:t>–1</w:t>
      </w:r>
    </w:p>
    <w:p w:rsidR="003569F0" w:rsidRDefault="003569F0" w:rsidP="00C61264">
      <w:pPr>
        <w:rPr>
          <w:rtl/>
        </w:rPr>
      </w:pPr>
      <w:r>
        <w:rPr>
          <w:rFonts w:hint="cs"/>
          <w:rtl/>
        </w:rPr>
        <w:t xml:space="preserve">فإذا كانت </w:t>
      </w:r>
      <w:r w:rsidRPr="008E50C6">
        <w:t>(</w:t>
      </w:r>
      <w:r w:rsidRPr="008E50C6">
        <w:rPr>
          <w:i/>
          <w:iCs/>
        </w:rPr>
        <w:t>C</w:t>
      </w:r>
      <w:r w:rsidRPr="008E50C6">
        <w:t>/(</w:t>
      </w:r>
      <w:r w:rsidRPr="008E50C6">
        <w:rPr>
          <w:i/>
          <w:iCs/>
        </w:rPr>
        <w:t>N</w:t>
      </w:r>
      <w:r w:rsidRPr="008E50C6">
        <w:rPr>
          <w:vertAlign w:val="subscript"/>
        </w:rPr>
        <w:t>0</w:t>
      </w:r>
      <w:r w:rsidRPr="008E50C6">
        <w:t> + </w:t>
      </w:r>
      <w:r w:rsidRPr="008E50C6">
        <w:rPr>
          <w:i/>
          <w:iCs/>
        </w:rPr>
        <w:t>I</w:t>
      </w:r>
      <w:r w:rsidRPr="008E50C6">
        <w:rPr>
          <w:vertAlign w:val="subscript"/>
        </w:rPr>
        <w:t>0</w:t>
      </w:r>
      <w:r w:rsidRPr="008E50C6">
        <w:t>))</w:t>
      </w:r>
      <w:r w:rsidRPr="008E50C6">
        <w:rPr>
          <w:i/>
          <w:iCs/>
          <w:vertAlign w:val="subscript"/>
        </w:rPr>
        <w:t>overall</w:t>
      </w:r>
      <w:r w:rsidRPr="008E50C6">
        <w:rPr>
          <w:rFonts w:hint="cs"/>
          <w:rtl/>
        </w:rPr>
        <w:t xml:space="preserve"> </w:t>
      </w:r>
      <w:r>
        <w:rPr>
          <w:rFonts w:hint="cs"/>
          <w:rtl/>
        </w:rPr>
        <w:t xml:space="preserve">تساوي </w:t>
      </w:r>
      <w:r>
        <w:t>dB-Hz 36,8</w:t>
      </w:r>
      <w:r>
        <w:rPr>
          <w:rFonts w:hint="cs"/>
          <w:rtl/>
        </w:rPr>
        <w:t xml:space="preserve"> </w:t>
      </w:r>
      <w:r w:rsidRPr="008E50C6">
        <w:rPr>
          <w:rFonts w:hint="cs"/>
          <w:rtl/>
        </w:rPr>
        <w:t>و</w:t>
      </w:r>
      <w:r>
        <w:rPr>
          <w:rFonts w:hint="cs"/>
          <w:rtl/>
        </w:rPr>
        <w:t xml:space="preserve">كانت </w:t>
      </w:r>
      <w:r w:rsidRPr="008E50C6">
        <w:t>(</w:t>
      </w:r>
      <w:r w:rsidRPr="008E50C6">
        <w:rPr>
          <w:i/>
          <w:iCs/>
        </w:rPr>
        <w:t>C</w:t>
      </w:r>
      <w:r w:rsidRPr="008E50C6">
        <w:t>/</w:t>
      </w:r>
      <w:r w:rsidRPr="008E50C6">
        <w:rPr>
          <w:i/>
          <w:iCs/>
        </w:rPr>
        <w:t>N</w:t>
      </w:r>
      <w:r w:rsidRPr="008E50C6">
        <w:rPr>
          <w:vertAlign w:val="subscript"/>
        </w:rPr>
        <w:t>0</w:t>
      </w:r>
      <w:r w:rsidRPr="008E50C6">
        <w:t>)</w:t>
      </w:r>
      <w:r w:rsidRPr="008E50C6">
        <w:rPr>
          <w:iCs/>
          <w:vertAlign w:val="subscript"/>
        </w:rPr>
        <w:sym w:font="Symbol" w:char="F0AD"/>
      </w:r>
      <w:r w:rsidRPr="008E50C6">
        <w:rPr>
          <w:rFonts w:hint="cs"/>
          <w:rtl/>
        </w:rPr>
        <w:t xml:space="preserve"> </w:t>
      </w:r>
      <w:r>
        <w:rPr>
          <w:rFonts w:hint="cs"/>
          <w:rtl/>
        </w:rPr>
        <w:t>تساوي</w:t>
      </w:r>
      <w:r>
        <w:t>41,3</w:t>
      </w:r>
      <w:r w:rsidRPr="002F5253">
        <w:t xml:space="preserve"> </w:t>
      </w:r>
      <w:r>
        <w:rPr>
          <w:rFonts w:hint="cs"/>
          <w:rtl/>
        </w:rPr>
        <w:t xml:space="preserve"> </w:t>
      </w:r>
      <w:r>
        <w:t>dB-Hz</w:t>
      </w:r>
      <w:r>
        <w:rPr>
          <w:rFonts w:hint="cs"/>
          <w:rtl/>
        </w:rPr>
        <w:t xml:space="preserve"> عندئذ تبلغ </w:t>
      </w:r>
      <w:r w:rsidRPr="008E50C6">
        <w:rPr>
          <w:rFonts w:hint="cs"/>
          <w:rtl/>
        </w:rPr>
        <w:t xml:space="preserve">نسبة </w:t>
      </w:r>
      <w:r w:rsidRPr="008E50C6">
        <w:t>(</w:t>
      </w:r>
      <w:r w:rsidRPr="008E50C6">
        <w:rPr>
          <w:i/>
          <w:iCs/>
        </w:rPr>
        <w:t>C</w:t>
      </w:r>
      <w:r w:rsidRPr="008E50C6">
        <w:t>/(</w:t>
      </w:r>
      <w:r w:rsidRPr="008E50C6">
        <w:rPr>
          <w:i/>
          <w:iCs/>
        </w:rPr>
        <w:t>N</w:t>
      </w:r>
      <w:r w:rsidRPr="008E50C6">
        <w:rPr>
          <w:vertAlign w:val="subscript"/>
        </w:rPr>
        <w:t>0</w:t>
      </w:r>
      <w:r w:rsidRPr="008E50C6">
        <w:t> + </w:t>
      </w:r>
      <w:r w:rsidRPr="008E50C6">
        <w:rPr>
          <w:i/>
          <w:iCs/>
        </w:rPr>
        <w:t>I</w:t>
      </w:r>
      <w:r w:rsidRPr="008E50C6">
        <w:rPr>
          <w:vertAlign w:val="subscript"/>
        </w:rPr>
        <w:t>0</w:t>
      </w:r>
      <w:r w:rsidRPr="008E50C6">
        <w:t>))</w:t>
      </w:r>
      <w:r w:rsidRPr="008E50C6">
        <w:rPr>
          <w:iCs/>
          <w:vertAlign w:val="subscript"/>
        </w:rPr>
        <w:sym w:font="Symbol" w:char="F0AF"/>
      </w:r>
      <w:r>
        <w:rPr>
          <w:rFonts w:hint="cs"/>
          <w:i/>
          <w:rtl/>
          <w:lang w:bidi="ar-EG"/>
        </w:rPr>
        <w:t xml:space="preserve"> </w:t>
      </w:r>
      <w:r>
        <w:rPr>
          <w:rFonts w:hint="cs"/>
          <w:i/>
          <w:rtl/>
        </w:rPr>
        <w:t>مقدار</w:t>
      </w:r>
      <w:r w:rsidRPr="008E50C6">
        <w:rPr>
          <w:rFonts w:hint="cs"/>
          <w:i/>
          <w:rtl/>
        </w:rPr>
        <w:t xml:space="preserve"> </w:t>
      </w:r>
      <w:r>
        <w:t>38,7</w:t>
      </w:r>
      <w:r w:rsidRPr="008E50C6">
        <w:rPr>
          <w:rFonts w:hint="cs"/>
          <w:i/>
          <w:rtl/>
        </w:rPr>
        <w:t xml:space="preserve"> </w:t>
      </w:r>
      <w:r w:rsidRPr="008E50C6">
        <w:t>dB</w:t>
      </w:r>
      <w:r w:rsidRPr="008E50C6">
        <w:noBreakHyphen/>
        <w:t>Hz</w:t>
      </w:r>
      <w:r w:rsidRPr="008E50C6">
        <w:rPr>
          <w:rFonts w:hint="cs"/>
          <w:i/>
          <w:rtl/>
        </w:rPr>
        <w:t xml:space="preserve"> (انظر أدناه):</w:t>
      </w:r>
    </w:p>
    <w:p w:rsidR="000E7D2D" w:rsidRPr="000E7D2D" w:rsidRDefault="000E7D2D" w:rsidP="000E7D2D">
      <w:pPr>
        <w:tabs>
          <w:tab w:val="left" w:pos="794"/>
          <w:tab w:val="center" w:pos="4820"/>
          <w:tab w:val="right" w:pos="9639"/>
        </w:tabs>
        <w:bidi w:val="0"/>
        <w:spacing w:line="240" w:lineRule="auto"/>
        <w:rPr>
          <w:rFonts w:cs="Times New Roman"/>
          <w:sz w:val="24"/>
          <w:szCs w:val="20"/>
          <w:vertAlign w:val="superscript"/>
          <w:lang w:eastAsia="en-US"/>
        </w:rPr>
      </w:pPr>
      <w:r w:rsidRPr="000E7D2D">
        <w:rPr>
          <w:rFonts w:cs="Times New Roman"/>
          <w:sz w:val="24"/>
          <w:szCs w:val="20"/>
          <w:lang w:eastAsia="en-US"/>
        </w:rPr>
        <w:tab/>
      </w:r>
      <w:r w:rsidRPr="000E7D2D">
        <w:rPr>
          <w:rFonts w:cs="Times New Roman"/>
          <w:sz w:val="24"/>
          <w:szCs w:val="20"/>
          <w:lang w:eastAsia="en-US"/>
        </w:rPr>
        <w:tab/>
      </w:r>
      <w:r w:rsidRPr="000E7D2D">
        <w:rPr>
          <w:rFonts w:cs="Times New Roman"/>
          <w:i/>
          <w:iCs/>
          <w:sz w:val="24"/>
          <w:szCs w:val="20"/>
          <w:lang w:eastAsia="en-US"/>
        </w:rPr>
        <w:t>C</w:t>
      </w:r>
      <w:r w:rsidRPr="000E7D2D">
        <w:rPr>
          <w:rFonts w:cs="Times New Roman"/>
          <w:sz w:val="24"/>
          <w:szCs w:val="20"/>
          <w:lang w:eastAsia="en-US"/>
        </w:rPr>
        <w:t>/(</w:t>
      </w:r>
      <w:r w:rsidRPr="000E7D2D">
        <w:rPr>
          <w:rFonts w:cs="Times New Roman"/>
          <w:i/>
          <w:iCs/>
          <w:sz w:val="24"/>
          <w:szCs w:val="20"/>
          <w:lang w:eastAsia="en-US"/>
        </w:rPr>
        <w:t>N</w:t>
      </w:r>
      <w:r w:rsidRPr="000E7D2D">
        <w:rPr>
          <w:rFonts w:cs="Times New Roman"/>
          <w:sz w:val="24"/>
          <w:szCs w:val="20"/>
          <w:vertAlign w:val="subscript"/>
          <w:lang w:eastAsia="en-US"/>
        </w:rPr>
        <w:t>0</w:t>
      </w:r>
      <w:r w:rsidRPr="000E7D2D">
        <w:rPr>
          <w:rFonts w:cs="Times New Roman"/>
          <w:sz w:val="24"/>
          <w:szCs w:val="20"/>
          <w:lang w:eastAsia="en-US"/>
        </w:rPr>
        <w:t> + </w:t>
      </w:r>
      <w:r w:rsidRPr="000E7D2D">
        <w:rPr>
          <w:rFonts w:cs="Times New Roman"/>
          <w:i/>
          <w:iCs/>
          <w:sz w:val="24"/>
          <w:szCs w:val="20"/>
          <w:lang w:eastAsia="en-US"/>
        </w:rPr>
        <w:t>I</w:t>
      </w:r>
      <w:r w:rsidRPr="000E7D2D">
        <w:rPr>
          <w:rFonts w:cs="Times New Roman"/>
          <w:sz w:val="24"/>
          <w:szCs w:val="20"/>
          <w:vertAlign w:val="subscript"/>
          <w:lang w:eastAsia="en-US"/>
        </w:rPr>
        <w:t>0</w:t>
      </w:r>
      <w:r w:rsidRPr="000E7D2D">
        <w:rPr>
          <w:rFonts w:cs="Times New Roman"/>
          <w:sz w:val="24"/>
          <w:szCs w:val="20"/>
          <w:lang w:eastAsia="en-US"/>
        </w:rPr>
        <w:t>)</w:t>
      </w:r>
      <w:bookmarkStart w:id="1" w:name="OLE_LINK1"/>
      <w:r w:rsidRPr="000E7D2D">
        <w:rPr>
          <w:rFonts w:cs="Times New Roman"/>
          <w:iCs/>
          <w:sz w:val="24"/>
          <w:szCs w:val="20"/>
          <w:vertAlign w:val="subscript"/>
          <w:lang w:eastAsia="en-US"/>
        </w:rPr>
        <w:sym w:font="Symbol" w:char="F0AF"/>
      </w:r>
      <w:r w:rsidRPr="000E7D2D">
        <w:rPr>
          <w:rFonts w:cs="Times New Roman"/>
          <w:sz w:val="24"/>
          <w:szCs w:val="20"/>
          <w:lang w:eastAsia="en-US"/>
        </w:rPr>
        <w:t xml:space="preserve"> </w:t>
      </w:r>
      <w:bookmarkEnd w:id="1"/>
      <w:r w:rsidRPr="000E7D2D">
        <w:rPr>
          <w:rFonts w:cs="Times New Roman"/>
          <w:sz w:val="24"/>
          <w:szCs w:val="20"/>
          <w:lang w:eastAsia="en-US"/>
        </w:rPr>
        <w:t>= ((</w:t>
      </w:r>
      <w:r w:rsidRPr="000E7D2D">
        <w:rPr>
          <w:rFonts w:cs="Times New Roman"/>
          <w:i/>
          <w:iCs/>
          <w:sz w:val="24"/>
          <w:szCs w:val="20"/>
          <w:lang w:eastAsia="en-US"/>
        </w:rPr>
        <w:t>C</w:t>
      </w:r>
      <w:r w:rsidRPr="000E7D2D">
        <w:rPr>
          <w:rFonts w:cs="Times New Roman"/>
          <w:sz w:val="24"/>
          <w:szCs w:val="20"/>
          <w:lang w:eastAsia="en-US"/>
        </w:rPr>
        <w:t>/(</w:t>
      </w:r>
      <w:r w:rsidRPr="000E7D2D">
        <w:rPr>
          <w:rFonts w:cs="Times New Roman"/>
          <w:i/>
          <w:iCs/>
          <w:sz w:val="24"/>
          <w:szCs w:val="20"/>
          <w:lang w:eastAsia="en-US"/>
        </w:rPr>
        <w:t>N</w:t>
      </w:r>
      <w:r w:rsidRPr="000E7D2D">
        <w:rPr>
          <w:rFonts w:cs="Times New Roman"/>
          <w:sz w:val="24"/>
          <w:szCs w:val="20"/>
          <w:vertAlign w:val="subscript"/>
          <w:lang w:eastAsia="en-US"/>
        </w:rPr>
        <w:t>0</w:t>
      </w:r>
      <w:r w:rsidRPr="000E7D2D">
        <w:rPr>
          <w:rFonts w:cs="Times New Roman"/>
          <w:sz w:val="24"/>
          <w:szCs w:val="20"/>
          <w:lang w:eastAsia="en-US"/>
        </w:rPr>
        <w:t> + </w:t>
      </w:r>
      <w:r w:rsidRPr="000E7D2D">
        <w:rPr>
          <w:rFonts w:cs="Times New Roman"/>
          <w:i/>
          <w:iCs/>
          <w:sz w:val="24"/>
          <w:szCs w:val="20"/>
          <w:lang w:eastAsia="en-US"/>
        </w:rPr>
        <w:t>I</w:t>
      </w:r>
      <w:r w:rsidRPr="000E7D2D">
        <w:rPr>
          <w:rFonts w:cs="Times New Roman"/>
          <w:sz w:val="24"/>
          <w:szCs w:val="20"/>
          <w:vertAlign w:val="subscript"/>
          <w:lang w:eastAsia="en-US"/>
        </w:rPr>
        <w:t>0</w:t>
      </w:r>
      <w:r w:rsidRPr="000E7D2D">
        <w:rPr>
          <w:rFonts w:cs="Times New Roman"/>
          <w:sz w:val="24"/>
          <w:szCs w:val="20"/>
          <w:lang w:eastAsia="en-US"/>
        </w:rPr>
        <w:t>))</w:t>
      </w:r>
      <w:r w:rsidRPr="000E7D2D">
        <w:rPr>
          <w:rFonts w:cs="Times New Roman"/>
          <w:i/>
          <w:iCs/>
          <w:sz w:val="24"/>
          <w:szCs w:val="20"/>
          <w:vertAlign w:val="subscript"/>
          <w:lang w:eastAsia="en-US"/>
        </w:rPr>
        <w:t xml:space="preserve">overall </w:t>
      </w:r>
      <w:r w:rsidRPr="000E7D2D">
        <w:rPr>
          <w:rFonts w:cs="Times New Roman"/>
          <w:sz w:val="24"/>
          <w:szCs w:val="20"/>
          <w:vertAlign w:val="superscript"/>
          <w:lang w:eastAsia="en-US"/>
        </w:rPr>
        <w:t>–1</w:t>
      </w:r>
      <w:r w:rsidRPr="000E7D2D">
        <w:rPr>
          <w:rFonts w:cs="Times New Roman"/>
          <w:sz w:val="24"/>
          <w:szCs w:val="20"/>
          <w:lang w:eastAsia="en-US"/>
        </w:rPr>
        <w:t> – (</w:t>
      </w:r>
      <w:r w:rsidRPr="000E7D2D">
        <w:rPr>
          <w:rFonts w:cs="Times New Roman"/>
          <w:i/>
          <w:iCs/>
          <w:sz w:val="24"/>
          <w:szCs w:val="20"/>
          <w:lang w:eastAsia="en-US"/>
        </w:rPr>
        <w:t>C</w:t>
      </w:r>
      <w:r w:rsidRPr="000E7D2D">
        <w:rPr>
          <w:rFonts w:cs="Times New Roman"/>
          <w:sz w:val="24"/>
          <w:szCs w:val="20"/>
          <w:lang w:eastAsia="en-US"/>
        </w:rPr>
        <w:t>/</w:t>
      </w:r>
      <w:r w:rsidRPr="000E7D2D">
        <w:rPr>
          <w:rFonts w:cs="Times New Roman"/>
          <w:i/>
          <w:iCs/>
          <w:sz w:val="24"/>
          <w:szCs w:val="20"/>
          <w:lang w:eastAsia="en-US"/>
        </w:rPr>
        <w:t>N</w:t>
      </w:r>
      <w:r w:rsidRPr="000E7D2D">
        <w:rPr>
          <w:rFonts w:cs="Times New Roman"/>
          <w:sz w:val="24"/>
          <w:szCs w:val="20"/>
          <w:vertAlign w:val="subscript"/>
          <w:lang w:eastAsia="en-US"/>
        </w:rPr>
        <w:t>0</w:t>
      </w:r>
      <w:r w:rsidRPr="000E7D2D">
        <w:rPr>
          <w:rFonts w:cs="Times New Roman"/>
          <w:sz w:val="24"/>
          <w:szCs w:val="20"/>
          <w:lang w:eastAsia="en-US"/>
        </w:rPr>
        <w:t>)</w:t>
      </w:r>
      <w:r w:rsidRPr="000E7D2D">
        <w:rPr>
          <w:rFonts w:cs="Times New Roman"/>
          <w:iCs/>
          <w:sz w:val="24"/>
          <w:szCs w:val="20"/>
          <w:vertAlign w:val="subscript"/>
          <w:lang w:eastAsia="en-US"/>
        </w:rPr>
        <w:sym w:font="Symbol" w:char="F0AD"/>
      </w:r>
      <w:r w:rsidRPr="000E7D2D">
        <w:rPr>
          <w:rFonts w:cs="Times New Roman"/>
          <w:sz w:val="24"/>
          <w:szCs w:val="20"/>
          <w:vertAlign w:val="superscript"/>
          <w:lang w:eastAsia="en-US"/>
        </w:rPr>
        <w:t>–1</w:t>
      </w:r>
      <w:r w:rsidRPr="000E7D2D">
        <w:rPr>
          <w:rFonts w:cs="Times New Roman"/>
          <w:sz w:val="24"/>
          <w:szCs w:val="20"/>
          <w:lang w:eastAsia="en-US"/>
        </w:rPr>
        <w:t>)</w:t>
      </w:r>
      <w:r w:rsidRPr="000E7D2D">
        <w:rPr>
          <w:rFonts w:cs="Times New Roman"/>
          <w:sz w:val="24"/>
          <w:szCs w:val="20"/>
          <w:vertAlign w:val="superscript"/>
          <w:lang w:eastAsia="en-US"/>
        </w:rPr>
        <w:t>–1</w:t>
      </w:r>
    </w:p>
    <w:p w:rsidR="003569F0" w:rsidRDefault="003569F0" w:rsidP="003569F0">
      <w:pPr>
        <w:spacing w:after="180"/>
        <w:jc w:val="left"/>
        <w:rPr>
          <w:rtl/>
        </w:rPr>
      </w:pPr>
      <w:r>
        <w:rPr>
          <w:rFonts w:hint="cs"/>
          <w:rtl/>
        </w:rPr>
        <w:t>أو</w:t>
      </w:r>
    </w:p>
    <w:p w:rsidR="000E7D2D" w:rsidRPr="000E7D2D" w:rsidRDefault="000E7D2D" w:rsidP="006106B1">
      <w:pPr>
        <w:tabs>
          <w:tab w:val="left" w:pos="794"/>
          <w:tab w:val="center" w:pos="4820"/>
          <w:tab w:val="right" w:pos="9639"/>
        </w:tabs>
        <w:bidi w:val="0"/>
        <w:spacing w:line="240" w:lineRule="auto"/>
        <w:rPr>
          <w:rFonts w:cs="Times New Roman"/>
          <w:sz w:val="24"/>
          <w:szCs w:val="20"/>
          <w:lang w:eastAsia="en-US"/>
        </w:rPr>
      </w:pPr>
      <w:r w:rsidRPr="000E7D2D">
        <w:rPr>
          <w:rFonts w:cs="Times New Roman"/>
          <w:sz w:val="24"/>
          <w:szCs w:val="20"/>
          <w:lang w:eastAsia="en-US"/>
        </w:rPr>
        <w:tab/>
      </w:r>
      <w:r w:rsidRPr="000E7D2D">
        <w:rPr>
          <w:rFonts w:cs="Times New Roman"/>
          <w:sz w:val="24"/>
          <w:szCs w:val="20"/>
          <w:lang w:eastAsia="en-US"/>
        </w:rPr>
        <w:tab/>
      </w:r>
      <w:r w:rsidRPr="000E7D2D">
        <w:rPr>
          <w:rFonts w:cs="Times New Roman"/>
          <w:i/>
          <w:iCs/>
          <w:sz w:val="24"/>
          <w:szCs w:val="20"/>
          <w:lang w:eastAsia="en-US"/>
        </w:rPr>
        <w:t>C</w:t>
      </w:r>
      <w:r w:rsidRPr="000E7D2D">
        <w:rPr>
          <w:rFonts w:cs="Times New Roman"/>
          <w:sz w:val="24"/>
          <w:szCs w:val="20"/>
          <w:lang w:eastAsia="en-US"/>
        </w:rPr>
        <w:t>/(</w:t>
      </w:r>
      <w:r w:rsidRPr="000E7D2D">
        <w:rPr>
          <w:rFonts w:cs="Times New Roman"/>
          <w:i/>
          <w:iCs/>
          <w:sz w:val="24"/>
          <w:szCs w:val="20"/>
          <w:lang w:eastAsia="en-US"/>
        </w:rPr>
        <w:t>N</w:t>
      </w:r>
      <w:r w:rsidRPr="000E7D2D">
        <w:rPr>
          <w:rFonts w:cs="Times New Roman"/>
          <w:sz w:val="24"/>
          <w:szCs w:val="20"/>
          <w:vertAlign w:val="subscript"/>
          <w:lang w:eastAsia="en-US"/>
        </w:rPr>
        <w:t>0</w:t>
      </w:r>
      <w:r w:rsidRPr="000E7D2D">
        <w:rPr>
          <w:rFonts w:cs="Times New Roman"/>
          <w:sz w:val="24"/>
          <w:szCs w:val="20"/>
          <w:lang w:eastAsia="en-US"/>
        </w:rPr>
        <w:t> + </w:t>
      </w:r>
      <w:r w:rsidRPr="000E7D2D">
        <w:rPr>
          <w:rFonts w:cs="Times New Roman"/>
          <w:i/>
          <w:iCs/>
          <w:sz w:val="24"/>
          <w:szCs w:val="20"/>
          <w:lang w:eastAsia="en-US"/>
        </w:rPr>
        <w:t>I</w:t>
      </w:r>
      <w:r w:rsidRPr="000E7D2D">
        <w:rPr>
          <w:rFonts w:cs="Times New Roman"/>
          <w:sz w:val="24"/>
          <w:szCs w:val="20"/>
          <w:vertAlign w:val="subscript"/>
          <w:lang w:eastAsia="en-US"/>
        </w:rPr>
        <w:t>0</w:t>
      </w:r>
      <w:r w:rsidRPr="000E7D2D">
        <w:rPr>
          <w:rFonts w:cs="Times New Roman"/>
          <w:sz w:val="24"/>
          <w:szCs w:val="20"/>
          <w:lang w:eastAsia="en-US"/>
        </w:rPr>
        <w:t>)</w:t>
      </w:r>
      <w:r w:rsidRPr="000E7D2D">
        <w:rPr>
          <w:rFonts w:cs="Times New Roman"/>
          <w:iCs/>
          <w:sz w:val="24"/>
          <w:szCs w:val="20"/>
          <w:vertAlign w:val="subscript"/>
          <w:lang w:eastAsia="en-US"/>
        </w:rPr>
        <w:sym w:font="Symbol" w:char="F0AF"/>
      </w:r>
      <w:r w:rsidRPr="000E7D2D">
        <w:rPr>
          <w:rFonts w:cs="Times New Roman"/>
          <w:sz w:val="24"/>
          <w:szCs w:val="20"/>
          <w:lang w:eastAsia="en-US"/>
        </w:rPr>
        <w:t xml:space="preserve"> = 10 log ((10</w:t>
      </w:r>
      <w:r w:rsidRPr="000E7D2D">
        <w:rPr>
          <w:rFonts w:cs="Times New Roman"/>
          <w:sz w:val="24"/>
          <w:szCs w:val="20"/>
          <w:vertAlign w:val="superscript"/>
          <w:lang w:eastAsia="en-US"/>
        </w:rPr>
        <w:t>–36</w:t>
      </w:r>
      <w:r w:rsidR="006106B1">
        <w:rPr>
          <w:rFonts w:cs="Times New Roman"/>
          <w:sz w:val="24"/>
          <w:szCs w:val="20"/>
          <w:vertAlign w:val="superscript"/>
          <w:lang w:eastAsia="en-US"/>
        </w:rPr>
        <w:t>,</w:t>
      </w:r>
      <w:r w:rsidRPr="000E7D2D">
        <w:rPr>
          <w:rFonts w:cs="Times New Roman"/>
          <w:sz w:val="24"/>
          <w:szCs w:val="20"/>
          <w:vertAlign w:val="superscript"/>
          <w:lang w:eastAsia="en-US"/>
        </w:rPr>
        <w:t xml:space="preserve">8/10 </w:t>
      </w:r>
      <w:r w:rsidRPr="000E7D2D">
        <w:rPr>
          <w:rFonts w:cs="Times New Roman"/>
          <w:sz w:val="24"/>
          <w:szCs w:val="20"/>
          <w:lang w:eastAsia="en-US"/>
        </w:rPr>
        <w:t>– 10</w:t>
      </w:r>
      <w:r w:rsidRPr="000E7D2D">
        <w:rPr>
          <w:rFonts w:cs="Times New Roman"/>
          <w:sz w:val="24"/>
          <w:szCs w:val="20"/>
          <w:vertAlign w:val="superscript"/>
          <w:lang w:eastAsia="en-US"/>
        </w:rPr>
        <w:t>–41</w:t>
      </w:r>
      <w:r w:rsidR="006106B1">
        <w:rPr>
          <w:rFonts w:cs="Times New Roman"/>
          <w:sz w:val="24"/>
          <w:szCs w:val="20"/>
          <w:vertAlign w:val="superscript"/>
          <w:lang w:eastAsia="en-US"/>
        </w:rPr>
        <w:t>,</w:t>
      </w:r>
      <w:r w:rsidRPr="000E7D2D">
        <w:rPr>
          <w:rFonts w:cs="Times New Roman"/>
          <w:sz w:val="24"/>
          <w:szCs w:val="20"/>
          <w:vertAlign w:val="superscript"/>
          <w:lang w:eastAsia="en-US"/>
        </w:rPr>
        <w:t>3/10</w:t>
      </w:r>
      <w:r w:rsidRPr="000E7D2D">
        <w:rPr>
          <w:rFonts w:cs="Times New Roman"/>
          <w:sz w:val="24"/>
          <w:szCs w:val="20"/>
          <w:lang w:eastAsia="en-US"/>
        </w:rPr>
        <w:t>)</w:t>
      </w:r>
      <w:r w:rsidRPr="000E7D2D">
        <w:rPr>
          <w:rFonts w:cs="Times New Roman"/>
          <w:sz w:val="24"/>
          <w:szCs w:val="20"/>
          <w:vertAlign w:val="superscript"/>
          <w:lang w:eastAsia="en-US"/>
        </w:rPr>
        <w:t>–1</w:t>
      </w:r>
      <w:r w:rsidRPr="000E7D2D">
        <w:rPr>
          <w:rFonts w:cs="Times New Roman"/>
          <w:sz w:val="24"/>
          <w:szCs w:val="20"/>
          <w:lang w:eastAsia="en-US"/>
        </w:rPr>
        <w:t>)</w:t>
      </w:r>
    </w:p>
    <w:p w:rsidR="003569F0" w:rsidRPr="002F5253" w:rsidRDefault="003569F0" w:rsidP="003569F0">
      <w:pPr>
        <w:spacing w:after="180"/>
        <w:jc w:val="left"/>
        <w:rPr>
          <w:rtl/>
          <w:lang w:bidi="ar-EG"/>
        </w:rPr>
      </w:pPr>
      <w:r>
        <w:rPr>
          <w:rFonts w:hint="cs"/>
          <w:rtl/>
        </w:rPr>
        <w:t>وبالتالي</w:t>
      </w:r>
    </w:p>
    <w:p w:rsidR="000E7D2D" w:rsidRPr="000E7D2D" w:rsidRDefault="000E7D2D" w:rsidP="006106B1">
      <w:pPr>
        <w:tabs>
          <w:tab w:val="left" w:pos="794"/>
          <w:tab w:val="center" w:pos="4820"/>
          <w:tab w:val="right" w:pos="9639"/>
        </w:tabs>
        <w:bidi w:val="0"/>
        <w:spacing w:line="240" w:lineRule="auto"/>
        <w:rPr>
          <w:rFonts w:cs="Times New Roman"/>
          <w:sz w:val="24"/>
          <w:szCs w:val="20"/>
          <w:lang w:eastAsia="en-US"/>
        </w:rPr>
      </w:pPr>
      <w:r w:rsidRPr="000E7D2D">
        <w:rPr>
          <w:rFonts w:cs="Times New Roman"/>
          <w:sz w:val="24"/>
          <w:szCs w:val="20"/>
          <w:lang w:eastAsia="en-US"/>
        </w:rPr>
        <w:tab/>
      </w:r>
      <w:r w:rsidRPr="000E7D2D">
        <w:rPr>
          <w:rFonts w:cs="Times New Roman"/>
          <w:sz w:val="24"/>
          <w:szCs w:val="20"/>
          <w:lang w:eastAsia="en-US"/>
        </w:rPr>
        <w:tab/>
      </w:r>
      <w:r w:rsidRPr="000E7D2D">
        <w:rPr>
          <w:rFonts w:cs="Times New Roman"/>
          <w:i/>
          <w:iCs/>
          <w:sz w:val="24"/>
          <w:szCs w:val="20"/>
          <w:lang w:eastAsia="en-US"/>
        </w:rPr>
        <w:t>C</w:t>
      </w:r>
      <w:r w:rsidRPr="000E7D2D">
        <w:rPr>
          <w:rFonts w:cs="Times New Roman"/>
          <w:sz w:val="24"/>
          <w:szCs w:val="20"/>
          <w:lang w:eastAsia="en-US"/>
        </w:rPr>
        <w:t>/(</w:t>
      </w:r>
      <w:r w:rsidRPr="000E7D2D">
        <w:rPr>
          <w:rFonts w:cs="Times New Roman"/>
          <w:i/>
          <w:iCs/>
          <w:sz w:val="24"/>
          <w:szCs w:val="20"/>
          <w:lang w:eastAsia="en-US"/>
        </w:rPr>
        <w:t>N</w:t>
      </w:r>
      <w:r w:rsidRPr="000E7D2D">
        <w:rPr>
          <w:rFonts w:cs="Times New Roman"/>
          <w:sz w:val="24"/>
          <w:szCs w:val="20"/>
          <w:vertAlign w:val="subscript"/>
          <w:lang w:eastAsia="en-US"/>
        </w:rPr>
        <w:t>0</w:t>
      </w:r>
      <w:r w:rsidRPr="000E7D2D">
        <w:rPr>
          <w:rFonts w:cs="Times New Roman"/>
          <w:sz w:val="24"/>
          <w:szCs w:val="20"/>
          <w:lang w:eastAsia="en-US"/>
        </w:rPr>
        <w:t> + </w:t>
      </w:r>
      <w:r w:rsidRPr="000E7D2D">
        <w:rPr>
          <w:rFonts w:cs="Times New Roman"/>
          <w:i/>
          <w:iCs/>
          <w:sz w:val="24"/>
          <w:szCs w:val="20"/>
          <w:lang w:eastAsia="en-US"/>
        </w:rPr>
        <w:t>I</w:t>
      </w:r>
      <w:r w:rsidRPr="000E7D2D">
        <w:rPr>
          <w:rFonts w:cs="Times New Roman"/>
          <w:sz w:val="24"/>
          <w:szCs w:val="20"/>
          <w:vertAlign w:val="subscript"/>
          <w:lang w:eastAsia="en-US"/>
        </w:rPr>
        <w:t>0</w:t>
      </w:r>
      <w:r w:rsidRPr="000E7D2D">
        <w:rPr>
          <w:rFonts w:cs="Times New Roman"/>
          <w:sz w:val="24"/>
          <w:szCs w:val="20"/>
          <w:lang w:eastAsia="en-US"/>
        </w:rPr>
        <w:t>)</w:t>
      </w:r>
      <w:r w:rsidRPr="000E7D2D">
        <w:rPr>
          <w:rFonts w:cs="Times New Roman"/>
          <w:iCs/>
          <w:sz w:val="24"/>
          <w:szCs w:val="20"/>
          <w:vertAlign w:val="subscript"/>
          <w:lang w:eastAsia="en-US"/>
        </w:rPr>
        <w:sym w:font="Symbol" w:char="F0AF"/>
      </w:r>
      <w:r w:rsidRPr="000E7D2D">
        <w:rPr>
          <w:rFonts w:cs="Times New Roman"/>
          <w:i/>
          <w:iCs/>
          <w:sz w:val="24"/>
          <w:szCs w:val="20"/>
          <w:lang w:eastAsia="en-US"/>
        </w:rPr>
        <w:t xml:space="preserve"> </w:t>
      </w:r>
      <w:r w:rsidRPr="000E7D2D">
        <w:rPr>
          <w:rFonts w:cs="Times New Roman"/>
          <w:sz w:val="24"/>
          <w:szCs w:val="20"/>
          <w:lang w:eastAsia="en-US"/>
        </w:rPr>
        <w:t>= 38</w:t>
      </w:r>
      <w:r w:rsidR="006106B1">
        <w:rPr>
          <w:rFonts w:cs="Times New Roman"/>
          <w:sz w:val="24"/>
          <w:szCs w:val="20"/>
          <w:lang w:eastAsia="en-US"/>
        </w:rPr>
        <w:t>,</w:t>
      </w:r>
      <w:r w:rsidRPr="000E7D2D">
        <w:rPr>
          <w:rFonts w:cs="Times New Roman"/>
          <w:sz w:val="24"/>
          <w:szCs w:val="20"/>
          <w:lang w:eastAsia="en-US"/>
        </w:rPr>
        <w:t>7 dB</w:t>
      </w:r>
      <w:r w:rsidRPr="000E7D2D">
        <w:rPr>
          <w:rFonts w:cs="Times New Roman"/>
          <w:sz w:val="24"/>
          <w:szCs w:val="20"/>
          <w:lang w:eastAsia="en-US"/>
        </w:rPr>
        <w:noBreakHyphen/>
        <w:t>Hz</w:t>
      </w:r>
    </w:p>
    <w:p w:rsidR="003569F0" w:rsidRDefault="003569F0" w:rsidP="00C61264">
      <w:pPr>
        <w:rPr>
          <w:rtl/>
        </w:rPr>
      </w:pPr>
      <w:r>
        <w:rPr>
          <w:rFonts w:hint="cs"/>
          <w:rtl/>
        </w:rPr>
        <w:t xml:space="preserve">وتكون الكثافة الطيفية لقدرة الضوضاء في الوصلة الهابطة دون تداخل عند دخل مضخم الضوضاء المنخفضة </w:t>
      </w:r>
      <w:r>
        <w:t>(LNA)</w:t>
      </w:r>
      <w:r>
        <w:rPr>
          <w:rFonts w:hint="cs"/>
          <w:rtl/>
        </w:rPr>
        <w:t xml:space="preserve"> هي</w:t>
      </w:r>
      <w:r>
        <w:rPr>
          <w:rFonts w:hint="cs"/>
          <w:i/>
          <w:iCs/>
          <w:rtl/>
        </w:rPr>
        <w:br/>
      </w:r>
      <w:r w:rsidRPr="00A902CD">
        <w:rPr>
          <w:i/>
          <w:iCs/>
        </w:rPr>
        <w:t>k</w:t>
      </w:r>
      <w:r>
        <w:rPr>
          <w:i/>
          <w:iCs/>
        </w:rPr>
        <w:t> </w:t>
      </w:r>
      <w:r w:rsidRPr="00A902CD">
        <w:rPr>
          <w:i/>
          <w:iCs/>
        </w:rPr>
        <w:t>T</w:t>
      </w:r>
      <w:r>
        <w:rPr>
          <w:i/>
          <w:iCs/>
        </w:rPr>
        <w:t xml:space="preserve"> =</w:t>
      </w:r>
      <w:r w:rsidRPr="0021657A">
        <w:rPr>
          <w:i/>
          <w:iCs/>
        </w:rPr>
        <w:t xml:space="preserve"> </w:t>
      </w:r>
      <w:r w:rsidRPr="00A902CD">
        <w:rPr>
          <w:i/>
          <w:iCs/>
        </w:rPr>
        <w:t>N</w:t>
      </w:r>
      <w:r w:rsidRPr="00A902CD">
        <w:rPr>
          <w:vertAlign w:val="subscript"/>
        </w:rPr>
        <w:t>0</w:t>
      </w:r>
      <w:r>
        <w:rPr>
          <w:rFonts w:hint="cs"/>
          <w:i/>
          <w:iCs/>
          <w:rtl/>
        </w:rPr>
        <w:t xml:space="preserve">، </w:t>
      </w:r>
      <w:r w:rsidRPr="000817E0">
        <w:rPr>
          <w:rFonts w:hint="cs"/>
          <w:rtl/>
        </w:rPr>
        <w:t>حيث</w:t>
      </w:r>
      <w:r>
        <w:rPr>
          <w:rFonts w:hint="cs"/>
          <w:i/>
          <w:iCs/>
          <w:rtl/>
        </w:rPr>
        <w:t xml:space="preserve"> </w:t>
      </w:r>
      <w:r>
        <w:rPr>
          <w:i/>
          <w:iCs/>
        </w:rPr>
        <w:t>k</w:t>
      </w:r>
      <w:r>
        <w:rPr>
          <w:rFonts w:hint="cs"/>
          <w:i/>
          <w:iCs/>
          <w:rtl/>
        </w:rPr>
        <w:t xml:space="preserve"> </w:t>
      </w:r>
      <w:r>
        <w:rPr>
          <w:rFonts w:hint="cs"/>
          <w:rtl/>
        </w:rPr>
        <w:t>هي ثابت</w:t>
      </w:r>
      <w:r w:rsidRPr="000817E0">
        <w:rPr>
          <w:rFonts w:hint="cs"/>
          <w:rtl/>
        </w:rPr>
        <w:t xml:space="preserve"> بولتزمان</w:t>
      </w:r>
      <w:r>
        <w:rPr>
          <w:rFonts w:hint="cs"/>
          <w:rtl/>
        </w:rPr>
        <w:t xml:space="preserve">. وبالتالي، </w:t>
      </w:r>
      <w:r w:rsidRPr="00A902CD">
        <w:t>dB(W/Hz) 206</w:t>
      </w:r>
      <w:r>
        <w:t>,</w:t>
      </w:r>
      <w:r w:rsidRPr="00A902CD">
        <w:t>2−</w:t>
      </w:r>
      <w:r>
        <w:t xml:space="preserve"> = 22,4 + 228,6</w:t>
      </w:r>
      <w:r w:rsidRPr="00A902CD">
        <w:t>−</w:t>
      </w:r>
      <w:r>
        <w:t xml:space="preserve"> = </w:t>
      </w:r>
      <w:r w:rsidRPr="00A902CD">
        <w:rPr>
          <w:i/>
          <w:iCs/>
        </w:rPr>
        <w:t>N</w:t>
      </w:r>
      <w:r w:rsidRPr="00A902CD">
        <w:rPr>
          <w:vertAlign w:val="subscript"/>
        </w:rPr>
        <w:t>0</w:t>
      </w:r>
      <w:r>
        <w:rPr>
          <w:rFonts w:hint="cs"/>
          <w:rtl/>
        </w:rPr>
        <w:t>.</w:t>
      </w:r>
    </w:p>
    <w:p w:rsidR="003569F0" w:rsidRDefault="003569F0" w:rsidP="00C61264">
      <w:pPr>
        <w:rPr>
          <w:rtl/>
        </w:rPr>
      </w:pPr>
      <w:r>
        <w:rPr>
          <w:rFonts w:hint="cs"/>
          <w:rtl/>
        </w:rPr>
        <w:t xml:space="preserve">وبما أن </w:t>
      </w:r>
      <w:r w:rsidRPr="00A902CD">
        <w:t>(</w:t>
      </w:r>
      <w:r w:rsidRPr="00A902CD">
        <w:rPr>
          <w:i/>
          <w:iCs/>
        </w:rPr>
        <w:t>C</w:t>
      </w:r>
      <w:r w:rsidRPr="00A902CD">
        <w:t>/</w:t>
      </w:r>
      <w:r w:rsidRPr="00A902CD">
        <w:rPr>
          <w:i/>
          <w:iCs/>
        </w:rPr>
        <w:t>N</w:t>
      </w:r>
      <w:r w:rsidRPr="00A902CD">
        <w:rPr>
          <w:vertAlign w:val="subscript"/>
        </w:rPr>
        <w:t>0</w:t>
      </w:r>
      <w:r w:rsidRPr="00A902CD">
        <w:t>)</w:t>
      </w:r>
      <w:r>
        <w:rPr>
          <w:iCs/>
          <w:vertAlign w:val="subscript"/>
        </w:rPr>
        <w:sym w:font="Symbol" w:char="F0AF"/>
      </w:r>
      <w:r>
        <w:rPr>
          <w:rFonts w:hint="cs"/>
          <w:rtl/>
        </w:rPr>
        <w:t xml:space="preserve"> تساوي </w:t>
      </w:r>
      <w:r>
        <w:t>dB 42,5</w:t>
      </w:r>
      <w:r>
        <w:rPr>
          <w:rFonts w:hint="cs"/>
          <w:rtl/>
        </w:rPr>
        <w:t xml:space="preserve"> و</w:t>
      </w:r>
      <w:r w:rsidRPr="00A902CD">
        <w:t>(</w:t>
      </w:r>
      <w:r w:rsidRPr="00A902CD">
        <w:rPr>
          <w:i/>
          <w:iCs/>
        </w:rPr>
        <w:t>N</w:t>
      </w:r>
      <w:r w:rsidRPr="00A902CD">
        <w:rPr>
          <w:vertAlign w:val="subscript"/>
        </w:rPr>
        <w:t>0</w:t>
      </w:r>
      <w:r w:rsidRPr="00A902CD">
        <w:t>)</w:t>
      </w:r>
      <w:r>
        <w:rPr>
          <w:iCs/>
          <w:vertAlign w:val="subscript"/>
        </w:rPr>
        <w:sym w:font="Symbol" w:char="F0AF"/>
      </w:r>
      <w:r>
        <w:rPr>
          <w:rFonts w:hint="cs"/>
          <w:iCs/>
          <w:vertAlign w:val="subscript"/>
          <w:rtl/>
        </w:rPr>
        <w:t xml:space="preserve"> </w:t>
      </w:r>
      <w:r w:rsidRPr="000817E0">
        <w:rPr>
          <w:rFonts w:hint="cs"/>
          <w:i/>
          <w:rtl/>
        </w:rPr>
        <w:t>ت</w:t>
      </w:r>
      <w:r>
        <w:rPr>
          <w:rFonts w:hint="cs"/>
          <w:i/>
          <w:rtl/>
        </w:rPr>
        <w:t xml:space="preserve">ساوي </w:t>
      </w:r>
      <w:r>
        <w:rPr>
          <w:rFonts w:hint="cs"/>
          <w:iCs/>
          <w:vertAlign w:val="subscript"/>
          <w:rtl/>
        </w:rPr>
        <w:t xml:space="preserve"> </w:t>
      </w:r>
      <w:r w:rsidRPr="00A902CD">
        <w:t>206</w:t>
      </w:r>
      <w:r>
        <w:t>,</w:t>
      </w:r>
      <w:r w:rsidRPr="00A902CD">
        <w:t>2– </w:t>
      </w:r>
      <w:r>
        <w:rPr>
          <w:rFonts w:hint="cs"/>
          <w:rtl/>
        </w:rPr>
        <w:t xml:space="preserve"> </w:t>
      </w:r>
      <w:r w:rsidRPr="00A902CD">
        <w:t>dB(W/Hz)</w:t>
      </w:r>
      <w:r>
        <w:rPr>
          <w:rFonts w:hint="cs"/>
          <w:rtl/>
        </w:rPr>
        <w:t xml:space="preserve">، فإن </w:t>
      </w:r>
      <w:r w:rsidRPr="00A902CD">
        <w:rPr>
          <w:i/>
          <w:iCs/>
        </w:rPr>
        <w:t>C</w:t>
      </w:r>
      <w:r>
        <w:rPr>
          <w:iCs/>
          <w:vertAlign w:val="subscript"/>
        </w:rPr>
        <w:sym w:font="Symbol" w:char="F0AF"/>
      </w:r>
      <w:r>
        <w:rPr>
          <w:rFonts w:hint="cs"/>
          <w:rtl/>
        </w:rPr>
        <w:t xml:space="preserve"> تساوي </w:t>
      </w:r>
      <w:r w:rsidRPr="00A902CD">
        <w:t>163</w:t>
      </w:r>
      <w:r>
        <w:t>,</w:t>
      </w:r>
      <w:r w:rsidRPr="00A902CD">
        <w:t>7− </w:t>
      </w:r>
      <w:r>
        <w:rPr>
          <w:rFonts w:hint="cs"/>
          <w:rtl/>
        </w:rPr>
        <w:t xml:space="preserve"> </w:t>
      </w:r>
      <w:r w:rsidRPr="00A902CD">
        <w:t>dBW</w:t>
      </w:r>
      <w:r>
        <w:rPr>
          <w:rFonts w:hint="cs"/>
          <w:rtl/>
        </w:rPr>
        <w:t>.</w:t>
      </w:r>
    </w:p>
    <w:p w:rsidR="003569F0" w:rsidRDefault="003569F0" w:rsidP="00C61264">
      <w:pPr>
        <w:rPr>
          <w:rtl/>
        </w:rPr>
      </w:pPr>
      <w:r>
        <w:rPr>
          <w:rFonts w:hint="cs"/>
          <w:rtl/>
        </w:rPr>
        <w:t xml:space="preserve">ويكون الحد الأقصى من </w:t>
      </w:r>
      <w:r w:rsidRPr="002363A0">
        <w:rPr>
          <w:rFonts w:hint="cs"/>
          <w:rtl/>
        </w:rPr>
        <w:t>الكثافة الطيفية لقدرة التداخل المسموح به</w:t>
      </w:r>
      <w:r>
        <w:rPr>
          <w:rFonts w:hint="cs"/>
          <w:rtl/>
        </w:rPr>
        <w:t xml:space="preserve"> في الوصلة الهابطة من مجموع المرسلات المسببة للتداخل، </w:t>
      </w:r>
      <w:r w:rsidRPr="00A902CD">
        <w:rPr>
          <w:i/>
          <w:iCs/>
        </w:rPr>
        <w:t>I</w:t>
      </w:r>
      <w:r w:rsidRPr="00A902CD">
        <w:rPr>
          <w:vertAlign w:val="subscript"/>
        </w:rPr>
        <w:t>0</w:t>
      </w:r>
      <w:r w:rsidRPr="00A902CD">
        <w:t>(max)</w:t>
      </w:r>
      <w:r>
        <w:rPr>
          <w:rFonts w:hint="cs"/>
          <w:rtl/>
        </w:rPr>
        <w:t xml:space="preserve">، مقيسة عند دخل المضخم </w:t>
      </w:r>
      <w:r>
        <w:t>(LNA)</w:t>
      </w:r>
      <w:r>
        <w:rPr>
          <w:rFonts w:hint="cs"/>
          <w:rtl/>
        </w:rPr>
        <w:t xml:space="preserve"> لمستقبل المطراف </w:t>
      </w:r>
      <w:r>
        <w:t>LEOLUT</w:t>
      </w:r>
      <w:r>
        <w:rPr>
          <w:rFonts w:hint="cs"/>
          <w:rtl/>
        </w:rPr>
        <w:t xml:space="preserve"> في النطاق </w:t>
      </w:r>
      <w:r w:rsidRPr="00A902CD">
        <w:t>1 545-1 544 </w:t>
      </w:r>
      <w:r>
        <w:rPr>
          <w:rFonts w:hint="cs"/>
          <w:rtl/>
        </w:rPr>
        <w:t xml:space="preserve"> </w:t>
      </w:r>
      <w:r w:rsidRPr="00A902CD">
        <w:t>MHz</w:t>
      </w:r>
      <w:r>
        <w:rPr>
          <w:rFonts w:hint="cs"/>
          <w:rtl/>
        </w:rPr>
        <w:t xml:space="preserve"> الذي يستعمل للوصلة الهابطة للقناة </w:t>
      </w:r>
      <w:r>
        <w:t>SARR</w:t>
      </w:r>
      <w:r>
        <w:rPr>
          <w:rFonts w:hint="cs"/>
          <w:rtl/>
        </w:rPr>
        <w:t xml:space="preserve"> بتردد </w:t>
      </w:r>
      <w:r>
        <w:t>406</w:t>
      </w:r>
      <w:r>
        <w:rPr>
          <w:rFonts w:hint="cs"/>
          <w:rtl/>
        </w:rPr>
        <w:t xml:space="preserve"> </w:t>
      </w:r>
      <w:r>
        <w:t>MHz</w:t>
      </w:r>
      <w:r>
        <w:rPr>
          <w:rFonts w:hint="cs"/>
          <w:rtl/>
        </w:rPr>
        <w:t>:</w:t>
      </w:r>
    </w:p>
    <w:p w:rsidR="00A02365" w:rsidRPr="00A02365" w:rsidRDefault="00A02365" w:rsidP="00A02365">
      <w:pPr>
        <w:tabs>
          <w:tab w:val="left" w:pos="794"/>
          <w:tab w:val="center" w:pos="4820"/>
          <w:tab w:val="right" w:pos="9639"/>
        </w:tabs>
        <w:bidi w:val="0"/>
        <w:spacing w:line="240" w:lineRule="auto"/>
        <w:rPr>
          <w:rFonts w:cs="Times New Roman"/>
          <w:sz w:val="24"/>
          <w:szCs w:val="20"/>
          <w:lang w:eastAsia="en-US"/>
        </w:rPr>
      </w:pPr>
      <w:r w:rsidRPr="00A02365">
        <w:rPr>
          <w:rFonts w:cs="Times New Roman"/>
          <w:sz w:val="24"/>
          <w:szCs w:val="20"/>
          <w:lang w:eastAsia="en-US"/>
        </w:rPr>
        <w:tab/>
      </w:r>
      <w:r w:rsidRPr="00A02365">
        <w:rPr>
          <w:rFonts w:cs="Times New Roman"/>
          <w:sz w:val="24"/>
          <w:szCs w:val="20"/>
          <w:lang w:eastAsia="en-US"/>
        </w:rPr>
        <w:tab/>
      </w:r>
      <w:r w:rsidRPr="00A02365">
        <w:rPr>
          <w:rFonts w:cs="Times New Roman"/>
          <w:i/>
          <w:iCs/>
          <w:sz w:val="24"/>
          <w:szCs w:val="20"/>
          <w:lang w:eastAsia="en-US"/>
        </w:rPr>
        <w:t>I</w:t>
      </w:r>
      <w:r w:rsidRPr="00A02365">
        <w:rPr>
          <w:rFonts w:cs="Times New Roman"/>
          <w:sz w:val="24"/>
          <w:szCs w:val="20"/>
          <w:vertAlign w:val="subscript"/>
          <w:lang w:eastAsia="en-US"/>
        </w:rPr>
        <w:t>0</w:t>
      </w:r>
      <w:r w:rsidRPr="00A02365">
        <w:rPr>
          <w:rFonts w:cs="Times New Roman"/>
          <w:sz w:val="24"/>
          <w:szCs w:val="20"/>
          <w:lang w:eastAsia="en-US"/>
        </w:rPr>
        <w:t>(max) = 10 log (10</w:t>
      </w:r>
      <w:r w:rsidRPr="00A02365">
        <w:rPr>
          <w:rFonts w:cs="Times New Roman"/>
          <w:sz w:val="24"/>
          <w:szCs w:val="20"/>
          <w:vertAlign w:val="superscript"/>
          <w:lang w:eastAsia="en-US"/>
        </w:rPr>
        <w:t>(</w:t>
      </w:r>
      <w:r w:rsidRPr="00A02365">
        <w:rPr>
          <w:rFonts w:cs="Times New Roman"/>
          <w:i/>
          <w:iCs/>
          <w:sz w:val="24"/>
          <w:szCs w:val="20"/>
          <w:vertAlign w:val="superscript"/>
          <w:lang w:eastAsia="en-US"/>
        </w:rPr>
        <w:t>C</w:t>
      </w:r>
      <w:r w:rsidRPr="00A02365">
        <w:rPr>
          <w:rFonts w:cs="Times New Roman"/>
          <w:iCs/>
          <w:position w:val="-4"/>
          <w:sz w:val="24"/>
          <w:szCs w:val="24"/>
          <w:vertAlign w:val="superscript"/>
          <w:lang w:eastAsia="en-US"/>
        </w:rPr>
        <w:sym w:font="Symbol" w:char="F0AF"/>
      </w:r>
      <w:r w:rsidRPr="00A02365">
        <w:rPr>
          <w:rFonts w:cs="Times New Roman"/>
          <w:sz w:val="24"/>
          <w:szCs w:val="20"/>
          <w:vertAlign w:val="superscript"/>
          <w:lang w:eastAsia="en-US"/>
        </w:rPr>
        <w:t>–(</w:t>
      </w:r>
      <w:r w:rsidRPr="00A02365">
        <w:rPr>
          <w:rFonts w:cs="Times New Roman"/>
          <w:i/>
          <w:iCs/>
          <w:sz w:val="24"/>
          <w:szCs w:val="20"/>
          <w:vertAlign w:val="superscript"/>
          <w:lang w:eastAsia="en-US"/>
        </w:rPr>
        <w:t>C</w:t>
      </w:r>
      <w:r w:rsidRPr="00A02365">
        <w:rPr>
          <w:rFonts w:cs="Times New Roman"/>
          <w:sz w:val="24"/>
          <w:szCs w:val="20"/>
          <w:vertAlign w:val="superscript"/>
          <w:lang w:eastAsia="en-US"/>
        </w:rPr>
        <w:t>/(</w:t>
      </w:r>
      <w:r w:rsidRPr="00A02365">
        <w:rPr>
          <w:rFonts w:cs="Times New Roman"/>
          <w:i/>
          <w:iCs/>
          <w:sz w:val="24"/>
          <w:szCs w:val="20"/>
          <w:vertAlign w:val="superscript"/>
          <w:lang w:eastAsia="en-US"/>
        </w:rPr>
        <w:t>N</w:t>
      </w:r>
      <w:r w:rsidRPr="00A02365">
        <w:rPr>
          <w:rFonts w:cs="Times New Roman"/>
          <w:sz w:val="20"/>
          <w:szCs w:val="20"/>
          <w:vertAlign w:val="superscript"/>
          <w:lang w:eastAsia="en-US"/>
        </w:rPr>
        <w:t>0</w:t>
      </w:r>
      <w:r w:rsidRPr="00A02365">
        <w:rPr>
          <w:rFonts w:cs="Times New Roman"/>
          <w:sz w:val="24"/>
          <w:szCs w:val="20"/>
          <w:vertAlign w:val="superscript"/>
          <w:lang w:eastAsia="en-US"/>
        </w:rPr>
        <w:t xml:space="preserve"> + </w:t>
      </w:r>
      <w:r w:rsidRPr="00A02365">
        <w:rPr>
          <w:rFonts w:cs="Times New Roman"/>
          <w:i/>
          <w:iCs/>
          <w:sz w:val="24"/>
          <w:szCs w:val="20"/>
          <w:vertAlign w:val="superscript"/>
          <w:lang w:eastAsia="en-US"/>
        </w:rPr>
        <w:t>I</w:t>
      </w:r>
      <w:r w:rsidRPr="00A02365">
        <w:rPr>
          <w:rFonts w:cs="Times New Roman"/>
          <w:sz w:val="20"/>
          <w:szCs w:val="20"/>
          <w:vertAlign w:val="superscript"/>
          <w:lang w:eastAsia="en-US"/>
        </w:rPr>
        <w:t>0</w:t>
      </w:r>
      <w:r w:rsidRPr="00A02365">
        <w:rPr>
          <w:rFonts w:cs="Times New Roman"/>
          <w:sz w:val="24"/>
          <w:szCs w:val="20"/>
          <w:vertAlign w:val="superscript"/>
          <w:lang w:eastAsia="en-US"/>
        </w:rPr>
        <w:t>)</w:t>
      </w:r>
      <w:r w:rsidRPr="00A02365">
        <w:rPr>
          <w:rFonts w:cs="Times New Roman"/>
          <w:iCs/>
          <w:position w:val="-4"/>
          <w:sz w:val="24"/>
          <w:szCs w:val="24"/>
          <w:vertAlign w:val="superscript"/>
          <w:lang w:eastAsia="en-US"/>
        </w:rPr>
        <w:sym w:font="Symbol" w:char="F0AF"/>
      </w:r>
      <w:r w:rsidRPr="00A02365">
        <w:rPr>
          <w:rFonts w:cs="Times New Roman"/>
          <w:sz w:val="24"/>
          <w:szCs w:val="20"/>
          <w:vertAlign w:val="superscript"/>
          <w:lang w:eastAsia="en-US"/>
        </w:rPr>
        <w:t>))/10</w:t>
      </w:r>
      <w:r w:rsidRPr="00A02365">
        <w:rPr>
          <w:rFonts w:cs="Times New Roman"/>
          <w:sz w:val="24"/>
          <w:szCs w:val="20"/>
          <w:lang w:eastAsia="en-US"/>
        </w:rPr>
        <w:t> – 10</w:t>
      </w:r>
      <w:r w:rsidRPr="00A02365">
        <w:rPr>
          <w:rFonts w:cs="Times New Roman"/>
          <w:sz w:val="24"/>
          <w:szCs w:val="20"/>
          <w:vertAlign w:val="superscript"/>
          <w:lang w:eastAsia="en-US"/>
        </w:rPr>
        <w:t>(</w:t>
      </w:r>
      <w:r w:rsidRPr="00A02365">
        <w:rPr>
          <w:rFonts w:cs="Times New Roman"/>
          <w:i/>
          <w:iCs/>
          <w:sz w:val="24"/>
          <w:szCs w:val="20"/>
          <w:vertAlign w:val="superscript"/>
          <w:lang w:eastAsia="en-US"/>
        </w:rPr>
        <w:t>N</w:t>
      </w:r>
      <w:r w:rsidRPr="00A02365">
        <w:rPr>
          <w:rFonts w:cs="Times New Roman"/>
          <w:sz w:val="20"/>
          <w:szCs w:val="20"/>
          <w:vertAlign w:val="superscript"/>
          <w:lang w:eastAsia="en-US"/>
        </w:rPr>
        <w:t>0</w:t>
      </w:r>
      <w:r w:rsidRPr="00A02365">
        <w:rPr>
          <w:rFonts w:cs="Times New Roman"/>
          <w:sz w:val="24"/>
          <w:szCs w:val="20"/>
          <w:vertAlign w:val="superscript"/>
          <w:lang w:eastAsia="en-US"/>
        </w:rPr>
        <w:t>)</w:t>
      </w:r>
      <w:r w:rsidRPr="00A02365">
        <w:rPr>
          <w:rFonts w:cs="Times New Roman"/>
          <w:iCs/>
          <w:position w:val="-4"/>
          <w:sz w:val="24"/>
          <w:szCs w:val="24"/>
          <w:vertAlign w:val="superscript"/>
          <w:lang w:eastAsia="en-US"/>
        </w:rPr>
        <w:sym w:font="Symbol" w:char="F0AF"/>
      </w:r>
      <w:r w:rsidRPr="00A02365">
        <w:rPr>
          <w:rFonts w:cs="Times New Roman"/>
          <w:sz w:val="24"/>
          <w:szCs w:val="20"/>
          <w:vertAlign w:val="superscript"/>
          <w:lang w:eastAsia="en-US"/>
        </w:rPr>
        <w:t>/10</w:t>
      </w:r>
      <w:r w:rsidRPr="00A02365">
        <w:rPr>
          <w:rFonts w:cs="Times New Roman"/>
          <w:sz w:val="24"/>
          <w:szCs w:val="20"/>
          <w:lang w:eastAsia="en-US"/>
        </w:rPr>
        <w:t>)</w:t>
      </w:r>
    </w:p>
    <w:p w:rsidR="003569F0" w:rsidRDefault="003569F0" w:rsidP="00C61264">
      <w:pPr>
        <w:rPr>
          <w:rtl/>
        </w:rPr>
      </w:pPr>
      <w:r>
        <w:rPr>
          <w:rFonts w:hint="cs"/>
          <w:rtl/>
        </w:rPr>
        <w:t>أو</w:t>
      </w:r>
    </w:p>
    <w:p w:rsidR="00A02365" w:rsidRPr="00A02365" w:rsidRDefault="00A02365" w:rsidP="00D0002E">
      <w:pPr>
        <w:tabs>
          <w:tab w:val="left" w:pos="794"/>
          <w:tab w:val="center" w:pos="4820"/>
          <w:tab w:val="right" w:pos="9639"/>
        </w:tabs>
        <w:bidi w:val="0"/>
        <w:spacing w:line="240" w:lineRule="auto"/>
        <w:rPr>
          <w:rFonts w:cs="Times New Roman"/>
          <w:sz w:val="24"/>
          <w:szCs w:val="20"/>
          <w:lang w:eastAsia="en-US"/>
        </w:rPr>
      </w:pPr>
      <w:r w:rsidRPr="00A02365">
        <w:rPr>
          <w:rFonts w:cs="Times New Roman"/>
          <w:sz w:val="24"/>
          <w:szCs w:val="20"/>
          <w:lang w:eastAsia="en-US"/>
        </w:rPr>
        <w:tab/>
      </w:r>
      <w:r w:rsidRPr="00A02365">
        <w:rPr>
          <w:rFonts w:cs="Times New Roman"/>
          <w:sz w:val="24"/>
          <w:szCs w:val="20"/>
          <w:lang w:eastAsia="en-US"/>
        </w:rPr>
        <w:tab/>
      </w:r>
      <w:r w:rsidRPr="00A02365">
        <w:rPr>
          <w:rFonts w:cs="Times New Roman"/>
          <w:i/>
          <w:iCs/>
          <w:sz w:val="24"/>
          <w:szCs w:val="20"/>
          <w:lang w:eastAsia="en-US"/>
        </w:rPr>
        <w:t>I</w:t>
      </w:r>
      <w:r w:rsidRPr="00A02365">
        <w:rPr>
          <w:rFonts w:cs="Times New Roman"/>
          <w:sz w:val="24"/>
          <w:szCs w:val="20"/>
          <w:vertAlign w:val="subscript"/>
          <w:lang w:eastAsia="en-US"/>
        </w:rPr>
        <w:t>0</w:t>
      </w:r>
      <w:r w:rsidRPr="00A02365">
        <w:rPr>
          <w:rFonts w:cs="Times New Roman"/>
          <w:sz w:val="24"/>
          <w:szCs w:val="20"/>
          <w:lang w:eastAsia="en-US"/>
        </w:rPr>
        <w:t>(max) = 10 log (10</w:t>
      </w:r>
      <w:r w:rsidRPr="00A02365">
        <w:rPr>
          <w:rFonts w:cs="Times New Roman"/>
          <w:sz w:val="24"/>
          <w:szCs w:val="20"/>
          <w:vertAlign w:val="superscript"/>
          <w:lang w:eastAsia="en-US"/>
        </w:rPr>
        <w:t>(–163</w:t>
      </w:r>
      <w:r w:rsidR="006106B1">
        <w:rPr>
          <w:rFonts w:cs="Times New Roman"/>
          <w:sz w:val="24"/>
          <w:szCs w:val="20"/>
          <w:vertAlign w:val="superscript"/>
          <w:lang w:eastAsia="en-US"/>
        </w:rPr>
        <w:t>,</w:t>
      </w:r>
      <w:r w:rsidRPr="00A02365">
        <w:rPr>
          <w:rFonts w:cs="Times New Roman"/>
          <w:sz w:val="24"/>
          <w:szCs w:val="20"/>
          <w:vertAlign w:val="superscript"/>
          <w:lang w:eastAsia="en-US"/>
        </w:rPr>
        <w:t>7–38</w:t>
      </w:r>
      <w:r w:rsidR="006106B1">
        <w:rPr>
          <w:rFonts w:cs="Times New Roman"/>
          <w:sz w:val="24"/>
          <w:szCs w:val="20"/>
          <w:vertAlign w:val="superscript"/>
          <w:lang w:eastAsia="en-US"/>
        </w:rPr>
        <w:t>,</w:t>
      </w:r>
      <w:r w:rsidRPr="00A02365">
        <w:rPr>
          <w:rFonts w:cs="Times New Roman"/>
          <w:sz w:val="24"/>
          <w:szCs w:val="20"/>
          <w:vertAlign w:val="superscript"/>
          <w:lang w:eastAsia="en-US"/>
        </w:rPr>
        <w:t>7)/10</w:t>
      </w:r>
      <w:r w:rsidRPr="00A02365">
        <w:rPr>
          <w:rFonts w:cs="Times New Roman"/>
          <w:sz w:val="24"/>
          <w:szCs w:val="20"/>
          <w:lang w:eastAsia="en-US"/>
        </w:rPr>
        <w:t> – 10</w:t>
      </w:r>
      <w:r w:rsidRPr="00A02365">
        <w:rPr>
          <w:rFonts w:cs="Times New Roman"/>
          <w:sz w:val="24"/>
          <w:szCs w:val="20"/>
          <w:vertAlign w:val="superscript"/>
          <w:lang w:eastAsia="en-US"/>
        </w:rPr>
        <w:t>–206</w:t>
      </w:r>
      <w:r w:rsidR="00D0002E">
        <w:rPr>
          <w:rFonts w:cs="Times New Roman"/>
          <w:sz w:val="24"/>
          <w:szCs w:val="20"/>
          <w:vertAlign w:val="superscript"/>
          <w:lang w:eastAsia="en-US"/>
        </w:rPr>
        <w:t>,</w:t>
      </w:r>
      <w:r w:rsidRPr="00A02365">
        <w:rPr>
          <w:rFonts w:cs="Times New Roman"/>
          <w:sz w:val="24"/>
          <w:szCs w:val="20"/>
          <w:vertAlign w:val="superscript"/>
          <w:lang w:eastAsia="en-US"/>
        </w:rPr>
        <w:t>2/10</w:t>
      </w:r>
      <w:r w:rsidRPr="00A02365">
        <w:rPr>
          <w:rFonts w:cs="Times New Roman"/>
          <w:sz w:val="24"/>
          <w:szCs w:val="20"/>
          <w:lang w:eastAsia="en-US"/>
        </w:rPr>
        <w:t>)</w:t>
      </w:r>
    </w:p>
    <w:p w:rsidR="003569F0" w:rsidRDefault="003569F0" w:rsidP="00C61264">
      <w:pPr>
        <w:rPr>
          <w:rtl/>
        </w:rPr>
      </w:pPr>
      <w:r>
        <w:rPr>
          <w:rFonts w:hint="cs"/>
          <w:rtl/>
        </w:rPr>
        <w:t>وبالتالي</w:t>
      </w:r>
    </w:p>
    <w:p w:rsidR="00A02365" w:rsidRPr="00A02365" w:rsidRDefault="00A02365" w:rsidP="006106B1">
      <w:pPr>
        <w:tabs>
          <w:tab w:val="left" w:pos="794"/>
          <w:tab w:val="center" w:pos="4820"/>
          <w:tab w:val="right" w:pos="9639"/>
        </w:tabs>
        <w:bidi w:val="0"/>
        <w:spacing w:line="240" w:lineRule="auto"/>
        <w:rPr>
          <w:rFonts w:cs="Times New Roman"/>
          <w:sz w:val="24"/>
          <w:szCs w:val="20"/>
          <w:lang w:eastAsia="en-US"/>
        </w:rPr>
      </w:pPr>
      <w:r w:rsidRPr="00A02365">
        <w:rPr>
          <w:rFonts w:cs="Times New Roman"/>
          <w:sz w:val="24"/>
          <w:szCs w:val="20"/>
          <w:lang w:eastAsia="en-US"/>
        </w:rPr>
        <w:tab/>
      </w:r>
      <w:r w:rsidRPr="00A02365">
        <w:rPr>
          <w:rFonts w:cs="Times New Roman"/>
          <w:sz w:val="24"/>
          <w:szCs w:val="20"/>
          <w:lang w:eastAsia="en-US"/>
        </w:rPr>
        <w:tab/>
      </w:r>
      <w:r w:rsidRPr="00A02365">
        <w:rPr>
          <w:rFonts w:cs="Times New Roman"/>
          <w:i/>
          <w:iCs/>
          <w:sz w:val="24"/>
          <w:szCs w:val="20"/>
          <w:lang w:eastAsia="en-US"/>
        </w:rPr>
        <w:t>I</w:t>
      </w:r>
      <w:r w:rsidRPr="00A02365">
        <w:rPr>
          <w:rFonts w:cs="Times New Roman"/>
          <w:sz w:val="24"/>
          <w:szCs w:val="20"/>
          <w:vertAlign w:val="subscript"/>
          <w:lang w:eastAsia="en-US"/>
        </w:rPr>
        <w:t>0</w:t>
      </w:r>
      <w:r w:rsidRPr="00A02365">
        <w:rPr>
          <w:rFonts w:cs="Times New Roman"/>
          <w:sz w:val="24"/>
          <w:szCs w:val="20"/>
          <w:lang w:eastAsia="en-US"/>
        </w:rPr>
        <w:t>(max) = –204</w:t>
      </w:r>
      <w:r w:rsidR="006106B1">
        <w:rPr>
          <w:rFonts w:cs="Times New Roman"/>
          <w:sz w:val="24"/>
          <w:szCs w:val="20"/>
          <w:lang w:eastAsia="en-US"/>
        </w:rPr>
        <w:t>,</w:t>
      </w:r>
      <w:r w:rsidRPr="00A02365">
        <w:rPr>
          <w:rFonts w:cs="Times New Roman"/>
          <w:sz w:val="24"/>
          <w:szCs w:val="20"/>
          <w:lang w:eastAsia="en-US"/>
        </w:rPr>
        <w:t>7 dB(W/Hz)</w:t>
      </w:r>
    </w:p>
    <w:p w:rsidR="003569F0" w:rsidRDefault="003569F0" w:rsidP="00C61264">
      <w:pPr>
        <w:rPr>
          <w:rtl/>
        </w:rPr>
      </w:pPr>
      <w:r>
        <w:rPr>
          <w:rFonts w:hint="cs"/>
          <w:rtl/>
        </w:rPr>
        <w:t xml:space="preserve">يستحسن وصف معايير الحماية في شكل عتبة تداخل الكثافة </w:t>
      </w:r>
      <w:r>
        <w:t>spfd</w:t>
      </w:r>
      <w:r>
        <w:rPr>
          <w:rFonts w:hint="cs"/>
          <w:rtl/>
        </w:rPr>
        <w:t xml:space="preserve"> المعبر عنها في شكل </w:t>
      </w:r>
      <w:r w:rsidRPr="00A902CD">
        <w:t>dB(W/m</w:t>
      </w:r>
      <w:r w:rsidRPr="00A902CD">
        <w:rPr>
          <w:vertAlign w:val="superscript"/>
        </w:rPr>
        <w:t>2</w:t>
      </w:r>
      <w:r w:rsidRPr="00A902CD">
        <w:t> ∙ Hz)</w:t>
      </w:r>
      <w:r>
        <w:rPr>
          <w:rFonts w:hint="cs"/>
          <w:rtl/>
        </w:rPr>
        <w:t xml:space="preserve"> عند دخل هوائي المطراف </w:t>
      </w:r>
      <w:r>
        <w:t>LEOLUT</w:t>
      </w:r>
      <w:r>
        <w:rPr>
          <w:rFonts w:hint="cs"/>
          <w:rtl/>
        </w:rPr>
        <w:t xml:space="preserve">. وتكون الفتحة الفعلية لهوائي، </w:t>
      </w:r>
      <w:r w:rsidRPr="00A902CD">
        <w:rPr>
          <w:i/>
          <w:iCs/>
        </w:rPr>
        <w:t>A</w:t>
      </w:r>
      <w:r w:rsidRPr="00A902CD">
        <w:rPr>
          <w:i/>
          <w:iCs/>
          <w:vertAlign w:val="subscript"/>
        </w:rPr>
        <w:t>e</w:t>
      </w:r>
      <w:r>
        <w:rPr>
          <w:rFonts w:hint="cs"/>
          <w:rtl/>
        </w:rPr>
        <w:t xml:space="preserve"> ، له كسب </w:t>
      </w:r>
      <w:r>
        <w:t>G</w:t>
      </w:r>
      <w:r>
        <w:rPr>
          <w:rFonts w:hint="cs"/>
          <w:rtl/>
        </w:rPr>
        <w:t xml:space="preserve"> كما يلي: </w:t>
      </w:r>
      <w:r w:rsidRPr="00A902CD">
        <w:rPr>
          <w:i/>
          <w:iCs/>
        </w:rPr>
        <w:t>G</w:t>
      </w:r>
      <w:r>
        <w:rPr>
          <w:rFonts w:ascii="Symbol" w:hAnsi="Symbol"/>
        </w:rPr>
        <w:t></w:t>
      </w:r>
      <w:r w:rsidRPr="00A902CD">
        <w:rPr>
          <w:vertAlign w:val="superscript"/>
        </w:rPr>
        <w:t>2</w:t>
      </w:r>
      <w:r w:rsidRPr="00A902CD">
        <w:t>/4</w:t>
      </w:r>
      <w:r>
        <w:rPr>
          <w:rFonts w:ascii="Symbol" w:hAnsi="Symbol"/>
        </w:rPr>
        <w:t></w:t>
      </w:r>
      <w:r w:rsidRPr="00A902CD">
        <w:t> = </w:t>
      </w:r>
      <w:r w:rsidRPr="00A902CD">
        <w:rPr>
          <w:i/>
          <w:iCs/>
        </w:rPr>
        <w:t>A</w:t>
      </w:r>
      <w:r w:rsidRPr="00A902CD">
        <w:rPr>
          <w:i/>
          <w:iCs/>
          <w:vertAlign w:val="subscript"/>
        </w:rPr>
        <w:t>e</w:t>
      </w:r>
      <w:r>
        <w:rPr>
          <w:rFonts w:hint="cs"/>
          <w:rtl/>
        </w:rPr>
        <w:t xml:space="preserve">. وبالنسبة إلى هوائيات مطاريف </w:t>
      </w:r>
      <w:r>
        <w:t>LEOLUT</w:t>
      </w:r>
      <w:r>
        <w:rPr>
          <w:rFonts w:hint="cs"/>
          <w:rtl/>
        </w:rPr>
        <w:t xml:space="preserve"> التي لها كسب قدره </w:t>
      </w:r>
      <w:r>
        <w:t>dB 26,7</w:t>
      </w:r>
      <w:r>
        <w:rPr>
          <w:rFonts w:hint="cs"/>
          <w:rtl/>
        </w:rPr>
        <w:t xml:space="preserve"> تكون الفتحة الفعلية بمقدار </w:t>
      </w:r>
      <w:r>
        <w:t>1,4</w:t>
      </w:r>
      <w:r>
        <w:rPr>
          <w:rFonts w:hint="cs"/>
          <w:rtl/>
        </w:rPr>
        <w:t xml:space="preserve"> </w:t>
      </w:r>
      <w:r w:rsidRPr="00A902CD">
        <w:rPr>
          <w:vertAlign w:val="superscript"/>
        </w:rPr>
        <w:t>2</w:t>
      </w:r>
      <w:r w:rsidRPr="00A902CD">
        <w:t>m</w:t>
      </w:r>
      <w:r w:rsidRPr="00A700A4">
        <w:rPr>
          <w:rFonts w:hint="cs"/>
          <w:rtl/>
        </w:rPr>
        <w:t xml:space="preserve">. </w:t>
      </w:r>
      <w:r>
        <w:rPr>
          <w:rFonts w:hint="cs"/>
          <w:rtl/>
        </w:rPr>
        <w:t xml:space="preserve">ولذلك يكون الحد الأقصى لمجموع التداخل المسموح به المقدر في شكل </w:t>
      </w:r>
      <w:r>
        <w:t>spfd</w:t>
      </w:r>
      <w:r>
        <w:rPr>
          <w:rFonts w:hint="cs"/>
          <w:rtl/>
        </w:rPr>
        <w:t>:</w:t>
      </w:r>
    </w:p>
    <w:p w:rsidR="00A02365" w:rsidRPr="00A02365" w:rsidRDefault="00A02365" w:rsidP="00A02365">
      <w:pPr>
        <w:tabs>
          <w:tab w:val="left" w:pos="794"/>
          <w:tab w:val="center" w:pos="4820"/>
          <w:tab w:val="right" w:pos="9639"/>
        </w:tabs>
        <w:bidi w:val="0"/>
        <w:spacing w:line="240" w:lineRule="auto"/>
        <w:rPr>
          <w:rFonts w:cs="Times New Roman"/>
          <w:i/>
          <w:iCs/>
          <w:sz w:val="24"/>
          <w:szCs w:val="20"/>
          <w:vertAlign w:val="subscript"/>
          <w:lang w:eastAsia="en-US"/>
        </w:rPr>
      </w:pPr>
      <w:r w:rsidRPr="00A02365">
        <w:rPr>
          <w:rFonts w:cs="Times New Roman"/>
          <w:sz w:val="24"/>
          <w:szCs w:val="20"/>
          <w:lang w:eastAsia="en-US"/>
        </w:rPr>
        <w:tab/>
      </w:r>
      <w:r w:rsidRPr="00A02365">
        <w:rPr>
          <w:rFonts w:cs="Times New Roman"/>
          <w:sz w:val="24"/>
          <w:szCs w:val="20"/>
          <w:lang w:eastAsia="en-US"/>
        </w:rPr>
        <w:tab/>
        <w:t xml:space="preserve">spfd = </w:t>
      </w:r>
      <w:r w:rsidRPr="00A02365">
        <w:rPr>
          <w:rFonts w:cs="Times New Roman"/>
          <w:i/>
          <w:iCs/>
          <w:sz w:val="24"/>
          <w:szCs w:val="20"/>
          <w:lang w:eastAsia="en-US"/>
        </w:rPr>
        <w:t>I</w:t>
      </w:r>
      <w:r w:rsidRPr="00A02365">
        <w:rPr>
          <w:rFonts w:cs="Times New Roman"/>
          <w:sz w:val="24"/>
          <w:szCs w:val="20"/>
          <w:vertAlign w:val="subscript"/>
          <w:lang w:eastAsia="en-US"/>
        </w:rPr>
        <w:t>0</w:t>
      </w:r>
      <w:r w:rsidRPr="00A02365">
        <w:rPr>
          <w:rFonts w:cs="Times New Roman"/>
          <w:sz w:val="24"/>
          <w:szCs w:val="20"/>
          <w:lang w:eastAsia="en-US"/>
        </w:rPr>
        <w:t xml:space="preserve">(max) – </w:t>
      </w:r>
      <w:r w:rsidRPr="00A02365">
        <w:rPr>
          <w:rFonts w:cs="Times New Roman"/>
          <w:i/>
          <w:iCs/>
          <w:sz w:val="24"/>
          <w:szCs w:val="20"/>
          <w:lang w:eastAsia="en-US"/>
        </w:rPr>
        <w:t>L</w:t>
      </w:r>
      <w:r w:rsidRPr="00A02365">
        <w:rPr>
          <w:rFonts w:cs="Times New Roman"/>
          <w:i/>
          <w:iCs/>
          <w:sz w:val="24"/>
          <w:szCs w:val="20"/>
          <w:vertAlign w:val="subscript"/>
          <w:lang w:eastAsia="en-US"/>
        </w:rPr>
        <w:t>Line</w:t>
      </w:r>
      <w:r w:rsidRPr="00A02365">
        <w:rPr>
          <w:rFonts w:cs="Times New Roman"/>
          <w:sz w:val="24"/>
          <w:szCs w:val="20"/>
          <w:lang w:eastAsia="en-US"/>
        </w:rPr>
        <w:t xml:space="preserve"> – </w:t>
      </w:r>
      <w:r w:rsidRPr="00A02365">
        <w:rPr>
          <w:rFonts w:cs="Times New Roman"/>
          <w:i/>
          <w:iCs/>
          <w:sz w:val="24"/>
          <w:szCs w:val="20"/>
          <w:lang w:eastAsia="en-US"/>
        </w:rPr>
        <w:t>A</w:t>
      </w:r>
      <w:r w:rsidRPr="00A02365">
        <w:rPr>
          <w:rFonts w:cs="Times New Roman"/>
          <w:i/>
          <w:iCs/>
          <w:sz w:val="24"/>
          <w:szCs w:val="20"/>
          <w:vertAlign w:val="subscript"/>
          <w:lang w:eastAsia="en-US"/>
        </w:rPr>
        <w:t>e</w:t>
      </w:r>
    </w:p>
    <w:p w:rsidR="003569F0" w:rsidRDefault="003569F0" w:rsidP="007F3A78">
      <w:pPr>
        <w:keepNext/>
        <w:rPr>
          <w:rtl/>
        </w:rPr>
      </w:pPr>
      <w:r>
        <w:rPr>
          <w:rFonts w:hint="cs"/>
          <w:rtl/>
        </w:rPr>
        <w:lastRenderedPageBreak/>
        <w:t xml:space="preserve">لنفترض أن </w:t>
      </w:r>
      <w:r w:rsidRPr="00A902CD">
        <w:rPr>
          <w:i/>
          <w:iCs/>
        </w:rPr>
        <w:t>L</w:t>
      </w:r>
      <w:r w:rsidRPr="00A902CD">
        <w:rPr>
          <w:i/>
          <w:iCs/>
          <w:vertAlign w:val="subscript"/>
        </w:rPr>
        <w:t>Line</w:t>
      </w:r>
      <w:r w:rsidRPr="00A902CD">
        <w:t xml:space="preserve"> = 0</w:t>
      </w:r>
      <w:r w:rsidR="00A02365">
        <w:rPr>
          <w:rFonts w:hint="cs"/>
          <w:rtl/>
        </w:rPr>
        <w:t>.</w:t>
      </w:r>
    </w:p>
    <w:p w:rsidR="00A02365" w:rsidRPr="00A02365" w:rsidRDefault="00A02365" w:rsidP="006106B1">
      <w:pPr>
        <w:tabs>
          <w:tab w:val="left" w:pos="794"/>
          <w:tab w:val="center" w:pos="4820"/>
          <w:tab w:val="right" w:pos="9639"/>
        </w:tabs>
        <w:bidi w:val="0"/>
        <w:spacing w:line="240" w:lineRule="auto"/>
        <w:rPr>
          <w:rFonts w:cs="Times New Roman"/>
          <w:sz w:val="24"/>
          <w:szCs w:val="20"/>
          <w:lang w:eastAsia="en-US"/>
        </w:rPr>
      </w:pPr>
      <w:r w:rsidRPr="00A02365">
        <w:rPr>
          <w:rFonts w:cs="Times New Roman"/>
          <w:sz w:val="24"/>
          <w:szCs w:val="20"/>
          <w:lang w:eastAsia="en-US"/>
        </w:rPr>
        <w:tab/>
      </w:r>
      <w:r w:rsidRPr="00A02365">
        <w:rPr>
          <w:rFonts w:cs="Times New Roman"/>
          <w:sz w:val="24"/>
          <w:szCs w:val="20"/>
          <w:lang w:eastAsia="en-US"/>
        </w:rPr>
        <w:tab/>
        <w:t xml:space="preserve">spfd = </w:t>
      </w:r>
      <w:r w:rsidRPr="00A02365">
        <w:rPr>
          <w:rFonts w:cs="Times New Roman"/>
          <w:i/>
          <w:sz w:val="24"/>
          <w:szCs w:val="20"/>
          <w:lang w:eastAsia="en-US"/>
        </w:rPr>
        <w:t>–</w:t>
      </w:r>
      <w:r w:rsidRPr="00A02365">
        <w:rPr>
          <w:rFonts w:cs="Times New Roman"/>
          <w:sz w:val="24"/>
          <w:szCs w:val="20"/>
          <w:lang w:eastAsia="en-US"/>
        </w:rPr>
        <w:t>204</w:t>
      </w:r>
      <w:r w:rsidR="006106B1">
        <w:rPr>
          <w:rFonts w:cs="Times New Roman"/>
          <w:sz w:val="24"/>
          <w:szCs w:val="20"/>
          <w:lang w:eastAsia="en-US"/>
        </w:rPr>
        <w:t>,</w:t>
      </w:r>
      <w:r w:rsidRPr="00A02365">
        <w:rPr>
          <w:rFonts w:cs="Times New Roman"/>
          <w:sz w:val="24"/>
          <w:szCs w:val="20"/>
          <w:lang w:eastAsia="en-US"/>
        </w:rPr>
        <w:t>7 – 0 – 10 log (1</w:t>
      </w:r>
      <w:r w:rsidR="006106B1">
        <w:rPr>
          <w:rFonts w:cs="Times New Roman"/>
          <w:sz w:val="24"/>
          <w:szCs w:val="20"/>
          <w:lang w:eastAsia="en-US"/>
        </w:rPr>
        <w:t>,</w:t>
      </w:r>
      <w:r w:rsidRPr="00A02365">
        <w:rPr>
          <w:rFonts w:cs="Times New Roman"/>
          <w:sz w:val="24"/>
          <w:szCs w:val="20"/>
          <w:lang w:eastAsia="en-US"/>
        </w:rPr>
        <w:t>4) = –206</w:t>
      </w:r>
      <w:r w:rsidR="006106B1">
        <w:rPr>
          <w:rFonts w:cs="Times New Roman"/>
          <w:sz w:val="24"/>
          <w:szCs w:val="20"/>
          <w:lang w:eastAsia="en-US"/>
        </w:rPr>
        <w:t>,</w:t>
      </w:r>
      <w:r w:rsidRPr="00A02365">
        <w:rPr>
          <w:rFonts w:cs="Times New Roman"/>
          <w:sz w:val="24"/>
          <w:szCs w:val="20"/>
          <w:lang w:eastAsia="en-US"/>
        </w:rPr>
        <w:t>2 dB(W/(m</w:t>
      </w:r>
      <w:r w:rsidRPr="00A02365">
        <w:rPr>
          <w:rFonts w:cs="Times New Roman"/>
          <w:sz w:val="24"/>
          <w:szCs w:val="20"/>
          <w:vertAlign w:val="superscript"/>
          <w:lang w:eastAsia="en-US"/>
        </w:rPr>
        <w:t>2</w:t>
      </w:r>
      <w:r w:rsidRPr="00A02365">
        <w:rPr>
          <w:rFonts w:cs="Times New Roman"/>
          <w:sz w:val="24"/>
          <w:szCs w:val="20"/>
          <w:lang w:eastAsia="en-US"/>
        </w:rPr>
        <w:t> ∙ Hz))</w:t>
      </w:r>
    </w:p>
    <w:p w:rsidR="003569F0" w:rsidRPr="00A700A4" w:rsidRDefault="003569F0" w:rsidP="00397C66">
      <w:pPr>
        <w:rPr>
          <w:rtl/>
        </w:rPr>
      </w:pPr>
      <w:r>
        <w:rPr>
          <w:rFonts w:hint="cs"/>
          <w:rtl/>
          <w:lang w:bidi="ar-EG"/>
        </w:rPr>
        <w:t xml:space="preserve">لذلك </w:t>
      </w:r>
      <w:r>
        <w:rPr>
          <w:rFonts w:hint="cs"/>
          <w:rtl/>
        </w:rPr>
        <w:t xml:space="preserve">ينبغي ألا تتجاوز السوية القصوى للتداخل من قبيل ضوضاء النطاق العريض في النطاقات التي تعالجها مطاريف </w:t>
      </w:r>
      <w:r>
        <w:t>LEOLUT</w:t>
      </w:r>
      <w:r>
        <w:rPr>
          <w:rFonts w:hint="cs"/>
          <w:rtl/>
        </w:rPr>
        <w:t xml:space="preserve"> بالنسبة إلى القناة </w:t>
      </w:r>
      <w:r>
        <w:t>SARR</w:t>
      </w:r>
      <w:r>
        <w:rPr>
          <w:rFonts w:hint="cs"/>
          <w:rtl/>
        </w:rPr>
        <w:t xml:space="preserve"> بتردد </w:t>
      </w:r>
      <w:r>
        <w:t>MHz 406</w:t>
      </w:r>
      <w:r>
        <w:rPr>
          <w:rFonts w:hint="cs"/>
          <w:rtl/>
        </w:rPr>
        <w:t xml:space="preserve"> مقدار </w:t>
      </w:r>
      <w:r w:rsidRPr="00A902CD">
        <w:t>206</w:t>
      </w:r>
      <w:r>
        <w:t>,</w:t>
      </w:r>
      <w:r w:rsidRPr="00A902CD">
        <w:t>2−</w:t>
      </w:r>
      <w:r>
        <w:rPr>
          <w:rFonts w:hint="cs"/>
          <w:rtl/>
        </w:rPr>
        <w:t xml:space="preserve"> </w:t>
      </w:r>
      <w:r w:rsidRPr="00A902CD">
        <w:t>dB(W/(m</w:t>
      </w:r>
      <w:r w:rsidRPr="00A902CD">
        <w:rPr>
          <w:vertAlign w:val="superscript"/>
        </w:rPr>
        <w:t>2</w:t>
      </w:r>
      <w:r w:rsidRPr="00A902CD">
        <w:t> ∙ Hz))</w:t>
      </w:r>
      <w:r>
        <w:rPr>
          <w:rFonts w:hint="cs"/>
          <w:rtl/>
        </w:rPr>
        <w:t>.</w:t>
      </w:r>
    </w:p>
    <w:p w:rsidR="003569F0" w:rsidRPr="00820A2B" w:rsidRDefault="003569F0" w:rsidP="00B616FE">
      <w:pPr>
        <w:pStyle w:val="Heading1"/>
        <w:spacing w:before="240"/>
        <w:rPr>
          <w:rtl/>
        </w:rPr>
      </w:pPr>
      <w:r w:rsidRPr="00820A2B">
        <w:t>4</w:t>
      </w:r>
      <w:r w:rsidRPr="00820A2B">
        <w:tab/>
      </w:r>
      <w:r w:rsidRPr="00820A2B">
        <w:rPr>
          <w:rFonts w:hint="cs"/>
          <w:rtl/>
        </w:rPr>
        <w:t xml:space="preserve">طريقة حساب سوية التداخل في النطاق </w:t>
      </w:r>
      <w:r w:rsidR="00B616FE">
        <w:t>MHz</w:t>
      </w:r>
      <w:r w:rsidR="00B616FE">
        <w:rPr>
          <w:rFonts w:hint="eastAsia"/>
        </w:rPr>
        <w:t> </w:t>
      </w:r>
      <w:r w:rsidRPr="00820A2B">
        <w:t>1 54</w:t>
      </w:r>
      <w:r>
        <w:t>5</w:t>
      </w:r>
      <w:r w:rsidR="00B616FE">
        <w:noBreakHyphen/>
      </w:r>
      <w:r w:rsidRPr="00820A2B">
        <w:t>1 54</w:t>
      </w:r>
      <w:r>
        <w:t>4</w:t>
      </w:r>
      <w:r>
        <w:rPr>
          <w:rFonts w:hint="cs"/>
          <w:rtl/>
        </w:rPr>
        <w:t xml:space="preserve"> </w:t>
      </w:r>
      <w:r w:rsidRPr="00820A2B">
        <w:rPr>
          <w:rFonts w:hint="cs"/>
          <w:rtl/>
        </w:rPr>
        <w:t xml:space="preserve">في مطاريف </w:t>
      </w:r>
      <w:r w:rsidRPr="00820A2B">
        <w:t>LEOLUT</w:t>
      </w:r>
      <w:r w:rsidRPr="00820A2B">
        <w:rPr>
          <w:rFonts w:hint="cs"/>
          <w:rtl/>
        </w:rPr>
        <w:t xml:space="preserve"> التي تستقبل القناة </w:t>
      </w:r>
      <w:r w:rsidRPr="00820A2B">
        <w:t>SARR</w:t>
      </w:r>
      <w:r>
        <w:rPr>
          <w:rFonts w:hint="cs"/>
          <w:rtl/>
        </w:rPr>
        <w:t xml:space="preserve"> بتردد</w:t>
      </w:r>
      <w:r w:rsidRPr="00820A2B">
        <w:rPr>
          <w:rFonts w:hint="cs"/>
          <w:rtl/>
        </w:rPr>
        <w:t xml:space="preserve"> </w:t>
      </w:r>
      <w:r w:rsidRPr="00820A2B">
        <w:t>MHz</w:t>
      </w:r>
      <w:r w:rsidR="00B616FE">
        <w:t> </w:t>
      </w:r>
      <w:r w:rsidRPr="00820A2B">
        <w:t>406</w:t>
      </w:r>
    </w:p>
    <w:p w:rsidR="003569F0" w:rsidRDefault="003569F0" w:rsidP="0052494B">
      <w:pPr>
        <w:rPr>
          <w:rtl/>
        </w:rPr>
      </w:pPr>
      <w:r>
        <w:rPr>
          <w:rFonts w:hint="cs"/>
          <w:rtl/>
        </w:rPr>
        <w:t xml:space="preserve">ينبغي النظر في عرض نطاق الإرسال لمعرفة ما إذا كانت الطاقة ترسل في مدى الترددات التي تعالجها مطاريف </w:t>
      </w:r>
      <w:r>
        <w:t>LEOLUT</w:t>
      </w:r>
      <w:r>
        <w:rPr>
          <w:rFonts w:hint="cs"/>
          <w:rtl/>
        </w:rPr>
        <w:t xml:space="preserve"> بالنسبة إلى القناة </w:t>
      </w:r>
      <w:r>
        <w:t>SARR</w:t>
      </w:r>
      <w:r>
        <w:rPr>
          <w:rFonts w:hint="cs"/>
          <w:rtl/>
        </w:rPr>
        <w:t xml:space="preserve"> بتردد </w:t>
      </w:r>
      <w:r>
        <w:t>MHz 406</w:t>
      </w:r>
      <w:r>
        <w:rPr>
          <w:rFonts w:hint="cs"/>
          <w:rtl/>
        </w:rPr>
        <w:t xml:space="preserve"> (أي</w:t>
      </w:r>
      <w:r w:rsidR="00B113C8">
        <w:t>MHz </w:t>
      </w:r>
      <w:r w:rsidRPr="00A902CD">
        <w:t>1 544</w:t>
      </w:r>
      <w:r>
        <w:t>,</w:t>
      </w:r>
      <w:r w:rsidRPr="00A902CD">
        <w:t>80</w:t>
      </w:r>
      <w:r w:rsidR="00B113C8">
        <w:noBreakHyphen/>
      </w:r>
      <w:r w:rsidRPr="00A902CD">
        <w:t>1 544</w:t>
      </w:r>
      <w:r>
        <w:t>,</w:t>
      </w:r>
      <w:r w:rsidRPr="00A902CD">
        <w:t>58 </w:t>
      </w:r>
      <w:r>
        <w:rPr>
          <w:rFonts w:hint="cs"/>
          <w:rtl/>
        </w:rPr>
        <w:t xml:space="preserve"> و</w:t>
      </w:r>
      <w:r w:rsidR="00B113C8">
        <w:t>MHz </w:t>
      </w:r>
      <w:r w:rsidRPr="00A902CD">
        <w:t>1 544</w:t>
      </w:r>
      <w:r>
        <w:t>,</w:t>
      </w:r>
      <w:r w:rsidRPr="00A902CD">
        <w:t>42</w:t>
      </w:r>
      <w:r w:rsidR="00B113C8">
        <w:noBreakHyphen/>
      </w:r>
      <w:r w:rsidRPr="00A902CD">
        <w:t>1 544</w:t>
      </w:r>
      <w:r>
        <w:t>,</w:t>
      </w:r>
      <w:r w:rsidRPr="00A902CD">
        <w:t>20</w:t>
      </w:r>
      <w:r>
        <w:rPr>
          <w:rFonts w:hint="cs"/>
          <w:rtl/>
        </w:rPr>
        <w:t>) مع إيلاء عناية خاصة، عند تحليل تأثير الأنظمة المتنقلة (مثل السواتل غير المستقرة بالنسبة إلى الأرض والمرسلات المحمولة جواً)، لمراعاة آثار زحزحة دوبلر التي تنشأ بفعل دورانها.</w:t>
      </w:r>
    </w:p>
    <w:p w:rsidR="003569F0" w:rsidRDefault="003569F0" w:rsidP="0052494B">
      <w:pPr>
        <w:rPr>
          <w:rtl/>
        </w:rPr>
      </w:pPr>
      <w:r>
        <w:rPr>
          <w:rFonts w:hint="cs"/>
          <w:rtl/>
        </w:rPr>
        <w:t xml:space="preserve">وتحسب سوية التداخل من جميع المصادر التي ترسل الطاقة في النطاق معبراً عنها في شكل سوية الكثافة </w:t>
      </w:r>
      <w:r>
        <w:t>spfd</w:t>
      </w:r>
      <w:r>
        <w:rPr>
          <w:rFonts w:hint="cs"/>
          <w:rtl/>
        </w:rPr>
        <w:t xml:space="preserve"> عند هوائي المطراف </w:t>
      </w:r>
      <w:r>
        <w:t>LEOLUT</w:t>
      </w:r>
      <w:r>
        <w:rPr>
          <w:rFonts w:hint="cs"/>
          <w:rtl/>
        </w:rPr>
        <w:t xml:space="preserve">. وينبغي ألا يتجاوز مجموع السويات لكل مصادر التداخل مقدار </w:t>
      </w:r>
      <w:r w:rsidRPr="00A902CD">
        <w:t>206</w:t>
      </w:r>
      <w:r>
        <w:t>,</w:t>
      </w:r>
      <w:r w:rsidRPr="00A902CD">
        <w:t>2−</w:t>
      </w:r>
      <w:r>
        <w:rPr>
          <w:rFonts w:hint="cs"/>
          <w:rtl/>
        </w:rPr>
        <w:t xml:space="preserve"> </w:t>
      </w:r>
      <w:r w:rsidRPr="00A902CD">
        <w:t> dB(W/(m</w:t>
      </w:r>
      <w:r w:rsidRPr="00A902CD">
        <w:rPr>
          <w:vertAlign w:val="superscript"/>
        </w:rPr>
        <w:t>2</w:t>
      </w:r>
      <w:r w:rsidRPr="00A902CD">
        <w:t> ∙ Hz))</w:t>
      </w:r>
      <w:r>
        <w:rPr>
          <w:rFonts w:hint="cs"/>
          <w:rtl/>
        </w:rPr>
        <w:t xml:space="preserve"> في أي مكان من هذا المدى.</w:t>
      </w:r>
    </w:p>
    <w:p w:rsidR="00D223FC" w:rsidRDefault="003569F0" w:rsidP="00397C66">
      <w:pPr>
        <w:rPr>
          <w:rtl/>
          <w:lang w:bidi="ar-EG"/>
        </w:rPr>
      </w:pPr>
      <w:r>
        <w:rPr>
          <w:rFonts w:hint="cs"/>
          <w:rtl/>
        </w:rPr>
        <w:t xml:space="preserve">وقد حُدد هذا المقدار باستعمال هوائي </w:t>
      </w:r>
      <w:r w:rsidRPr="0052369B">
        <w:rPr>
          <w:rFonts w:hint="cs"/>
          <w:rtl/>
        </w:rPr>
        <w:t>مطراف</w:t>
      </w:r>
      <w:r>
        <w:rPr>
          <w:rFonts w:hint="cs"/>
          <w:rtl/>
        </w:rPr>
        <w:t xml:space="preserve"> </w:t>
      </w:r>
      <w:r>
        <w:t>LEOLUT</w:t>
      </w:r>
      <w:r w:rsidRPr="0052369B">
        <w:rPr>
          <w:rFonts w:hint="cs"/>
          <w:rtl/>
        </w:rPr>
        <w:t xml:space="preserve"> </w:t>
      </w:r>
      <w:r>
        <w:rPr>
          <w:rFonts w:hint="cs"/>
          <w:rtl/>
        </w:rPr>
        <w:t xml:space="preserve">ذي </w:t>
      </w:r>
      <w:r w:rsidRPr="0052369B">
        <w:rPr>
          <w:color w:val="000000"/>
          <w:rtl/>
        </w:rPr>
        <w:t>استقطاب دائري مُياسِر</w:t>
      </w:r>
      <w:r>
        <w:rPr>
          <w:rFonts w:hint="cs"/>
          <w:rtl/>
        </w:rPr>
        <w:t xml:space="preserve"> </w:t>
      </w:r>
      <w:r>
        <w:t>(</w:t>
      </w:r>
      <w:r w:rsidRPr="00A902CD">
        <w:t>LHCP</w:t>
      </w:r>
      <w:r>
        <w:t>)</w:t>
      </w:r>
      <w:r>
        <w:rPr>
          <w:rFonts w:hint="cs"/>
          <w:rtl/>
        </w:rPr>
        <w:t xml:space="preserve"> له كسب محوري قيمته</w:t>
      </w:r>
      <w:r w:rsidR="00397C66">
        <w:rPr>
          <w:rFonts w:hint="eastAsia"/>
          <w:rtl/>
        </w:rPr>
        <w:t> </w:t>
      </w:r>
      <w:r w:rsidRPr="00A902CD">
        <w:t>26</w:t>
      </w:r>
      <w:r>
        <w:t>,</w:t>
      </w:r>
      <w:r w:rsidRPr="00A902CD">
        <w:t>7 </w:t>
      </w:r>
      <w:r>
        <w:rPr>
          <w:rFonts w:hint="cs"/>
          <w:rtl/>
        </w:rPr>
        <w:t xml:space="preserve"> </w:t>
      </w:r>
      <w:r w:rsidRPr="00A902CD">
        <w:t>dBi</w:t>
      </w:r>
      <w:r>
        <w:rPr>
          <w:rFonts w:hint="cs"/>
          <w:rtl/>
        </w:rPr>
        <w:t>. وتبعاً للأنظمة ينبغي، عند تحديد تأثير التداخل، مراعاة اعتبارات تمييز الهوائي والاستقطاب وغير ذلك من الاعتبارات الهندسية.</w:t>
      </w:r>
    </w:p>
    <w:p w:rsidR="007F3A78" w:rsidRDefault="007F3A78" w:rsidP="00397C66">
      <w:pPr>
        <w:rPr>
          <w:rtl/>
          <w:lang w:bidi="ar-EG"/>
        </w:rPr>
      </w:pPr>
    </w:p>
    <w:p w:rsidR="007F3A78" w:rsidRDefault="007F3A78" w:rsidP="00397C66">
      <w:pPr>
        <w:rPr>
          <w:rtl/>
          <w:lang w:bidi="ar-EG"/>
        </w:rPr>
      </w:pPr>
    </w:p>
    <w:p w:rsidR="007F3A78" w:rsidRDefault="007F3A78" w:rsidP="00397C66">
      <w:pPr>
        <w:rPr>
          <w:rtl/>
          <w:lang w:bidi="ar-EG"/>
        </w:rPr>
      </w:pPr>
    </w:p>
    <w:p w:rsidR="003569F0" w:rsidRPr="00A0561E" w:rsidRDefault="003569F0" w:rsidP="007F3A78">
      <w:pPr>
        <w:pStyle w:val="AnnexNotitle"/>
        <w:rPr>
          <w:rtl/>
        </w:rPr>
      </w:pPr>
      <w:r w:rsidRPr="00A0561E">
        <w:rPr>
          <w:rFonts w:hint="cs"/>
          <w:rtl/>
        </w:rPr>
        <w:t>الملح</w:t>
      </w:r>
      <w:r w:rsidR="0052494B">
        <w:rPr>
          <w:rFonts w:hint="cs"/>
          <w:rtl/>
        </w:rPr>
        <w:t>ـ</w:t>
      </w:r>
      <w:r w:rsidRPr="00A0561E">
        <w:rPr>
          <w:rFonts w:hint="cs"/>
          <w:rtl/>
        </w:rPr>
        <w:t xml:space="preserve">ق </w:t>
      </w:r>
      <w:r w:rsidRPr="00A0561E">
        <w:t>4</w:t>
      </w:r>
    </w:p>
    <w:p w:rsidR="003569F0" w:rsidRPr="00A0561E" w:rsidRDefault="003569F0" w:rsidP="007F3A78">
      <w:pPr>
        <w:pStyle w:val="AnnexNotitle"/>
        <w:spacing w:before="240"/>
        <w:rPr>
          <w:rtl/>
        </w:rPr>
      </w:pPr>
      <w:r w:rsidRPr="00A0561E">
        <w:rPr>
          <w:rFonts w:hint="cs"/>
          <w:rtl/>
        </w:rPr>
        <w:t>معايير حماية مطاريف</w:t>
      </w:r>
      <w:r>
        <w:rPr>
          <w:rFonts w:hint="cs"/>
          <w:rtl/>
        </w:rPr>
        <w:t xml:space="preserve"> </w:t>
      </w:r>
      <w:r w:rsidRPr="00A0561E">
        <w:t>GEOLUT</w:t>
      </w:r>
      <w:r w:rsidR="0052494B">
        <w:rPr>
          <w:rFonts w:hint="cs"/>
          <w:rtl/>
        </w:rPr>
        <w:t xml:space="preserve"> </w:t>
      </w:r>
      <w:r w:rsidRPr="00A0561E">
        <w:rPr>
          <w:rFonts w:hint="cs"/>
          <w:rtl/>
        </w:rPr>
        <w:t xml:space="preserve">في نظام </w:t>
      </w:r>
      <w:r w:rsidRPr="00A0561E">
        <w:t>Cospas-Sarsat</w:t>
      </w:r>
      <w:r w:rsidR="0052494B">
        <w:rPr>
          <w:rtl/>
        </w:rPr>
        <w:br/>
      </w:r>
      <w:r w:rsidRPr="00A0561E">
        <w:rPr>
          <w:rFonts w:hint="cs"/>
          <w:rtl/>
        </w:rPr>
        <w:t xml:space="preserve">التي تستقبل إشارات المنارات الراديوية </w:t>
      </w:r>
      <w:r w:rsidRPr="00A0561E">
        <w:t>EPIRB</w:t>
      </w:r>
      <w:r w:rsidRPr="00A0561E">
        <w:rPr>
          <w:rFonts w:hint="cs"/>
          <w:rtl/>
        </w:rPr>
        <w:t xml:space="preserve"> المرحلة</w:t>
      </w:r>
      <w:r w:rsidR="0052494B">
        <w:rPr>
          <w:rtl/>
        </w:rPr>
        <w:br/>
      </w:r>
      <w:r w:rsidRPr="00A0561E">
        <w:rPr>
          <w:rFonts w:hint="cs"/>
          <w:rtl/>
        </w:rPr>
        <w:t xml:space="preserve">بواسطة سواتل </w:t>
      </w:r>
      <w:r w:rsidRPr="00D0002E">
        <w:t>Meteo-Sat</w:t>
      </w:r>
      <w:r w:rsidRPr="00A0561E">
        <w:rPr>
          <w:rFonts w:hint="cs"/>
          <w:rtl/>
          <w:lang w:bidi="ar-EG"/>
        </w:rPr>
        <w:t xml:space="preserve"> من الجيل التالي </w:t>
      </w:r>
      <w:r w:rsidRPr="00A0561E">
        <w:t>MSG</w:t>
      </w:r>
      <w:r w:rsidRPr="00A0561E">
        <w:rPr>
          <w:rtl/>
        </w:rPr>
        <w:br/>
      </w:r>
      <w:r>
        <w:rPr>
          <w:rFonts w:hint="cs"/>
          <w:rtl/>
        </w:rPr>
        <w:t xml:space="preserve">من التداخل </w:t>
      </w:r>
      <w:r w:rsidRPr="00A0561E">
        <w:rPr>
          <w:rFonts w:hint="cs"/>
          <w:rtl/>
        </w:rPr>
        <w:t xml:space="preserve">في النطاق </w:t>
      </w:r>
      <w:r w:rsidR="0052494B">
        <w:t>MHz </w:t>
      </w:r>
      <w:r w:rsidRPr="00A0561E">
        <w:t>1 545</w:t>
      </w:r>
      <w:r w:rsidR="0052494B">
        <w:noBreakHyphen/>
      </w:r>
      <w:r w:rsidRPr="00A0561E">
        <w:t>1 544</w:t>
      </w:r>
    </w:p>
    <w:p w:rsidR="003569F0" w:rsidRPr="00A0561E" w:rsidRDefault="003569F0" w:rsidP="00463050">
      <w:pPr>
        <w:pStyle w:val="Heading1"/>
        <w:spacing w:before="240"/>
      </w:pPr>
      <w:r w:rsidRPr="00A0561E">
        <w:t>1</w:t>
      </w:r>
      <w:r w:rsidRPr="00A0561E">
        <w:tab/>
      </w:r>
      <w:r w:rsidRPr="00A0561E">
        <w:rPr>
          <w:rFonts w:hint="cs"/>
          <w:rtl/>
        </w:rPr>
        <w:t>مقدمة</w:t>
      </w:r>
    </w:p>
    <w:p w:rsidR="003569F0" w:rsidRDefault="003569F0" w:rsidP="00463050">
      <w:pPr>
        <w:rPr>
          <w:rtl/>
        </w:rPr>
      </w:pPr>
      <w:r>
        <w:rPr>
          <w:rFonts w:hint="cs"/>
          <w:rtl/>
        </w:rPr>
        <w:t xml:space="preserve">تكون سواتل </w:t>
      </w:r>
      <w:r>
        <w:t>MSG</w:t>
      </w:r>
      <w:r>
        <w:rPr>
          <w:rFonts w:hint="cs"/>
          <w:rtl/>
        </w:rPr>
        <w:t xml:space="preserve"> مزوّدة بمكرّرات البحث والإنقاذ في نظام </w:t>
      </w:r>
      <w:r>
        <w:t>Cospas-Sarsat</w:t>
      </w:r>
      <w:r>
        <w:rPr>
          <w:rFonts w:hint="cs"/>
          <w:rtl/>
        </w:rPr>
        <w:t xml:space="preserve">، وتستقبل هذه المكرّرات إشارات صادرة عن المنارات </w:t>
      </w:r>
      <w:r>
        <w:t>EPIRB</w:t>
      </w:r>
      <w:r>
        <w:rPr>
          <w:rFonts w:hint="cs"/>
          <w:rtl/>
        </w:rPr>
        <w:t xml:space="preserve"> بتردد </w:t>
      </w:r>
      <w:r>
        <w:t>MHz 406</w:t>
      </w:r>
      <w:r>
        <w:rPr>
          <w:rFonts w:hint="cs"/>
          <w:rtl/>
        </w:rPr>
        <w:t xml:space="preserve"> وترحلها إلى مطاريف </w:t>
      </w:r>
      <w:r>
        <w:t>GEOLUT</w:t>
      </w:r>
      <w:r>
        <w:rPr>
          <w:rFonts w:hint="cs"/>
          <w:rtl/>
        </w:rPr>
        <w:t xml:space="preserve"> في النظام </w:t>
      </w:r>
      <w:r>
        <w:t>Cospas-Sarsat</w:t>
      </w:r>
      <w:r>
        <w:rPr>
          <w:rFonts w:hint="cs"/>
          <w:rtl/>
        </w:rPr>
        <w:t xml:space="preserve"> على ترددات الوصلة الهابطة في النطاق </w:t>
      </w:r>
      <w:r>
        <w:t>MHz 1</w:t>
      </w:r>
      <w:r w:rsidR="00397C66">
        <w:t xml:space="preserve"> </w:t>
      </w:r>
      <w:r>
        <w:t>545-1</w:t>
      </w:r>
      <w:r w:rsidR="00397C66">
        <w:t xml:space="preserve"> </w:t>
      </w:r>
      <w:r>
        <w:t>544</w:t>
      </w:r>
      <w:r>
        <w:rPr>
          <w:rFonts w:hint="cs"/>
          <w:rtl/>
        </w:rPr>
        <w:t xml:space="preserve">. وعملاً بأحكام لوائح الراديو </w:t>
      </w:r>
      <w:r>
        <w:t>(RR)</w:t>
      </w:r>
      <w:r>
        <w:rPr>
          <w:rFonts w:hint="cs"/>
          <w:rtl/>
        </w:rPr>
        <w:t xml:space="preserve"> فإن النطاق </w:t>
      </w:r>
      <w:r>
        <w:t>MHz 1</w:t>
      </w:r>
      <w:r w:rsidR="00397C66">
        <w:t xml:space="preserve"> </w:t>
      </w:r>
      <w:r>
        <w:t>545-1</w:t>
      </w:r>
      <w:r w:rsidR="00397C66">
        <w:t xml:space="preserve"> </w:t>
      </w:r>
      <w:r>
        <w:t>544</w:t>
      </w:r>
      <w:r>
        <w:rPr>
          <w:rFonts w:hint="cs"/>
          <w:rtl/>
        </w:rPr>
        <w:t xml:space="preserve"> مخصص إلى الخدمة المتنقلة الساتلية </w:t>
      </w:r>
      <w:r>
        <w:t>(MSS)</w:t>
      </w:r>
      <w:r>
        <w:rPr>
          <w:rFonts w:hint="cs"/>
          <w:rtl/>
        </w:rPr>
        <w:t xml:space="preserve">، من الفضاء إلى الأرض، ويقتصر تحديداً بموجب الرقم </w:t>
      </w:r>
      <w:r>
        <w:t>356.5</w:t>
      </w:r>
      <w:r>
        <w:rPr>
          <w:rFonts w:hint="cs"/>
          <w:rtl/>
        </w:rPr>
        <w:t xml:space="preserve"> من لوائح الراديو </w:t>
      </w:r>
      <w:r>
        <w:t>(RR)</w:t>
      </w:r>
      <w:r>
        <w:rPr>
          <w:rFonts w:hint="cs"/>
          <w:rtl/>
        </w:rPr>
        <w:t xml:space="preserve"> على اتصالات الاستغاثة والسلامة. ويحدد التحليل في هذا الملحق معايير الحماية من التداخل بشأن المطاريف </w:t>
      </w:r>
      <w:r>
        <w:t>GEOLUT</w:t>
      </w:r>
      <w:r>
        <w:rPr>
          <w:rFonts w:hint="cs"/>
          <w:rtl/>
        </w:rPr>
        <w:t xml:space="preserve"> التي تستقبل إشارات في الوصلة الهابطة لسواتل </w:t>
      </w:r>
      <w:r>
        <w:t>MSG</w:t>
      </w:r>
      <w:r>
        <w:rPr>
          <w:rFonts w:hint="cs"/>
          <w:rtl/>
        </w:rPr>
        <w:t xml:space="preserve"> في النطاق </w:t>
      </w:r>
      <w:r>
        <w:t>MHz 1</w:t>
      </w:r>
      <w:r w:rsidR="00397C66">
        <w:t xml:space="preserve"> </w:t>
      </w:r>
      <w:r>
        <w:t>545-1</w:t>
      </w:r>
      <w:r w:rsidR="00397C66">
        <w:t xml:space="preserve"> </w:t>
      </w:r>
      <w:r>
        <w:t>544</w:t>
      </w:r>
      <w:r>
        <w:rPr>
          <w:rFonts w:hint="cs"/>
          <w:rtl/>
        </w:rPr>
        <w:t>.</w:t>
      </w:r>
    </w:p>
    <w:p w:rsidR="003569F0" w:rsidRPr="00463050" w:rsidRDefault="003569F0" w:rsidP="00463050">
      <w:pPr>
        <w:pStyle w:val="Heading1"/>
        <w:spacing w:before="240"/>
        <w:rPr>
          <w:spacing w:val="-10"/>
          <w:rtl/>
        </w:rPr>
      </w:pPr>
      <w:r w:rsidRPr="00463050">
        <w:rPr>
          <w:spacing w:val="-10"/>
        </w:rPr>
        <w:lastRenderedPageBreak/>
        <w:t>2</w:t>
      </w:r>
      <w:r w:rsidRPr="00463050">
        <w:rPr>
          <w:spacing w:val="-10"/>
        </w:rPr>
        <w:tab/>
      </w:r>
      <w:r w:rsidRPr="00463050">
        <w:rPr>
          <w:rFonts w:hint="cs"/>
          <w:spacing w:val="-10"/>
          <w:rtl/>
        </w:rPr>
        <w:t xml:space="preserve">الحد الأدنى المقبول من الأداء للكشف عن إشارات المنارات </w:t>
      </w:r>
      <w:r w:rsidRPr="00463050">
        <w:rPr>
          <w:spacing w:val="-10"/>
        </w:rPr>
        <w:t>EPIRB</w:t>
      </w:r>
      <w:r w:rsidRPr="00463050">
        <w:rPr>
          <w:rFonts w:hint="cs"/>
          <w:spacing w:val="-10"/>
          <w:rtl/>
        </w:rPr>
        <w:t xml:space="preserve"> المرحّلة بواسطة سواتل </w:t>
      </w:r>
      <w:r w:rsidRPr="00463050">
        <w:rPr>
          <w:spacing w:val="-10"/>
        </w:rPr>
        <w:t>MSG</w:t>
      </w:r>
    </w:p>
    <w:p w:rsidR="003569F0" w:rsidRDefault="003569F0" w:rsidP="00463050">
      <w:pPr>
        <w:rPr>
          <w:rtl/>
        </w:rPr>
      </w:pPr>
      <w:r>
        <w:rPr>
          <w:rFonts w:hint="cs"/>
          <w:rtl/>
        </w:rPr>
        <w:t xml:space="preserve">تشترط دقة الكشف المضمون عن منارات الاستغاثة بتردد </w:t>
      </w:r>
      <w:r>
        <w:t>MHz 406</w:t>
      </w:r>
      <w:r>
        <w:rPr>
          <w:rFonts w:hint="cs"/>
          <w:rtl/>
        </w:rPr>
        <w:t xml:space="preserve"> باستعمال مكررات لسواتل </w:t>
      </w:r>
      <w:r>
        <w:t>MSG</w:t>
      </w:r>
      <w:r>
        <w:rPr>
          <w:rFonts w:hint="cs"/>
          <w:rtl/>
        </w:rPr>
        <w:t xml:space="preserve"> بتردد </w:t>
      </w:r>
      <w:r>
        <w:t>406</w:t>
      </w:r>
      <w:r>
        <w:rPr>
          <w:rFonts w:hint="cs"/>
          <w:rtl/>
        </w:rPr>
        <w:t xml:space="preserve"> </w:t>
      </w:r>
      <w:r>
        <w:t>MHz</w:t>
      </w:r>
      <w:r>
        <w:rPr>
          <w:rFonts w:hint="cs"/>
          <w:rtl/>
        </w:rPr>
        <w:t xml:space="preserve">، ألا يتجاوز معدل الخطأ في البتات </w:t>
      </w:r>
      <w:r w:rsidR="00E93DC2">
        <w:t>(</w:t>
      </w:r>
      <w:r>
        <w:t>BER</w:t>
      </w:r>
      <w:r w:rsidR="00E93DC2">
        <w:t>)</w:t>
      </w:r>
      <w:r>
        <w:rPr>
          <w:rFonts w:hint="cs"/>
          <w:rtl/>
        </w:rPr>
        <w:t xml:space="preserve"> في القناة مقدار</w:t>
      </w:r>
      <w:r w:rsidRPr="00A902CD">
        <w:t>5 </w:t>
      </w:r>
      <w:r>
        <w:rPr>
          <w:rFonts w:hint="cs"/>
          <w:rtl/>
        </w:rPr>
        <w:t xml:space="preserve"> </w:t>
      </w:r>
      <w:r>
        <w:sym w:font="Symbol" w:char="F0B4"/>
      </w:r>
      <w:r>
        <w:rPr>
          <w:rFonts w:hint="cs"/>
          <w:rtl/>
        </w:rPr>
        <w:t xml:space="preserve"> </w:t>
      </w:r>
      <w:r w:rsidRPr="00A902CD">
        <w:rPr>
          <w:vertAlign w:val="superscript"/>
        </w:rPr>
        <w:t>5−</w:t>
      </w:r>
      <w:r w:rsidRPr="00A902CD">
        <w:t>10</w:t>
      </w:r>
      <w:r>
        <w:rPr>
          <w:rFonts w:hint="cs"/>
          <w:rtl/>
        </w:rPr>
        <w:t>.</w:t>
      </w:r>
    </w:p>
    <w:p w:rsidR="003569F0" w:rsidRPr="00A90C9A" w:rsidRDefault="003569F0" w:rsidP="00463050">
      <w:pPr>
        <w:pStyle w:val="Heading1"/>
        <w:spacing w:before="240"/>
        <w:rPr>
          <w:rtl/>
        </w:rPr>
      </w:pPr>
      <w:r w:rsidRPr="00A90C9A">
        <w:t>3</w:t>
      </w:r>
      <w:r w:rsidRPr="00A90C9A">
        <w:rPr>
          <w:rFonts w:hint="cs"/>
        </w:rPr>
        <w:tab/>
      </w:r>
      <w:r w:rsidRPr="00A90C9A">
        <w:rPr>
          <w:rFonts w:hint="cs"/>
          <w:rtl/>
        </w:rPr>
        <w:t xml:space="preserve">تحليل كثافة تدفق القدرة الطيفية </w:t>
      </w:r>
      <w:r w:rsidRPr="00A90C9A">
        <w:t>(spfd)</w:t>
      </w:r>
      <w:r w:rsidRPr="00A90C9A">
        <w:rPr>
          <w:rFonts w:hint="cs"/>
          <w:rtl/>
        </w:rPr>
        <w:t xml:space="preserve"> للتداخل</w:t>
      </w:r>
    </w:p>
    <w:p w:rsidR="003569F0" w:rsidRDefault="003569F0" w:rsidP="00463050">
      <w:pPr>
        <w:rPr>
          <w:rtl/>
        </w:rPr>
      </w:pPr>
      <w:r>
        <w:rPr>
          <w:rFonts w:hint="cs"/>
          <w:rtl/>
        </w:rPr>
        <w:t xml:space="preserve">معدل الخطأ في البتات </w:t>
      </w:r>
      <w:r>
        <w:t>(BER)</w:t>
      </w:r>
      <w:r>
        <w:rPr>
          <w:rFonts w:hint="cs"/>
          <w:rtl/>
        </w:rPr>
        <w:t xml:space="preserve"> لقناة اتصالات هو نسبة الطاقة في كل بتة معطيات، </w:t>
      </w:r>
      <w:r w:rsidRPr="00A902CD">
        <w:rPr>
          <w:i/>
          <w:iCs/>
        </w:rPr>
        <w:t>E</w:t>
      </w:r>
      <w:r w:rsidRPr="00A902CD">
        <w:rPr>
          <w:i/>
          <w:iCs/>
          <w:vertAlign w:val="subscript"/>
        </w:rPr>
        <w:t>b</w:t>
      </w:r>
      <w:r>
        <w:rPr>
          <w:rFonts w:hint="cs"/>
          <w:rtl/>
        </w:rPr>
        <w:t xml:space="preserve">، إلى كثافة الضوضاء. وتتكون كثافة الضوضاء الكلية من الضوضاء التي تسببها تجهيزات </w:t>
      </w:r>
      <w:r>
        <w:t>Cospas-Sarsat</w:t>
      </w:r>
      <w:r>
        <w:rPr>
          <w:rFonts w:hint="cs"/>
          <w:rtl/>
        </w:rPr>
        <w:t xml:space="preserve">، </w:t>
      </w:r>
      <w:r w:rsidRPr="00A902CD">
        <w:rPr>
          <w:i/>
          <w:iCs/>
        </w:rPr>
        <w:t>N</w:t>
      </w:r>
      <w:r w:rsidRPr="00A902CD">
        <w:rPr>
          <w:vertAlign w:val="subscript"/>
        </w:rPr>
        <w:t>0</w:t>
      </w:r>
      <w:r>
        <w:rPr>
          <w:rFonts w:hint="cs"/>
          <w:rtl/>
        </w:rPr>
        <w:t xml:space="preserve">، والضوضاء الناجمة عن التداخل الذي تسببه أنظمة أخرى، </w:t>
      </w:r>
      <w:r w:rsidRPr="00A902CD">
        <w:rPr>
          <w:i/>
          <w:iCs/>
        </w:rPr>
        <w:t>I</w:t>
      </w:r>
      <w:r w:rsidRPr="00A902CD">
        <w:rPr>
          <w:vertAlign w:val="subscript"/>
        </w:rPr>
        <w:t>0</w:t>
      </w:r>
      <w:r>
        <w:rPr>
          <w:rFonts w:hint="cs"/>
          <w:rtl/>
        </w:rPr>
        <w:t xml:space="preserve">. ويوضح الشكل </w:t>
      </w:r>
      <w:r>
        <w:t>4</w:t>
      </w:r>
      <w:r>
        <w:rPr>
          <w:rFonts w:hint="cs"/>
          <w:rtl/>
        </w:rPr>
        <w:t xml:space="preserve"> قناة </w:t>
      </w:r>
      <w:r>
        <w:t>SARR</w:t>
      </w:r>
      <w:r>
        <w:rPr>
          <w:rFonts w:hint="cs"/>
          <w:rtl/>
          <w:lang w:bidi="ar-EG"/>
        </w:rPr>
        <w:t xml:space="preserve"> بتردد </w:t>
      </w:r>
      <w:r>
        <w:t xml:space="preserve">MHz 406 </w:t>
      </w:r>
      <w:r>
        <w:rPr>
          <w:rFonts w:hint="cs"/>
          <w:rtl/>
        </w:rPr>
        <w:t xml:space="preserve"> لسواتل </w:t>
      </w:r>
      <w:r>
        <w:t>MSG</w:t>
      </w:r>
      <w:r>
        <w:rPr>
          <w:rFonts w:hint="cs"/>
          <w:rtl/>
        </w:rPr>
        <w:t xml:space="preserve"> في حالة تداخل في الوصلة الهابطة.</w:t>
      </w:r>
    </w:p>
    <w:p w:rsidR="003569F0" w:rsidRDefault="003569F0" w:rsidP="00463050">
      <w:pPr>
        <w:rPr>
          <w:rtl/>
        </w:rPr>
      </w:pPr>
      <w:r>
        <w:rPr>
          <w:rFonts w:hint="cs"/>
          <w:rtl/>
        </w:rPr>
        <w:t xml:space="preserve">ويكون معدل الخطأ في البتات </w:t>
      </w:r>
      <w:r w:rsidR="00E93DC2">
        <w:t>(</w:t>
      </w:r>
      <w:r>
        <w:t>BER</w:t>
      </w:r>
      <w:r w:rsidR="00E93DC2">
        <w:t>)</w:t>
      </w:r>
      <w:r>
        <w:rPr>
          <w:rFonts w:hint="cs"/>
          <w:rtl/>
        </w:rPr>
        <w:t xml:space="preserve"> بمقدار </w:t>
      </w:r>
      <w:r w:rsidRPr="00A902CD">
        <w:t>5 </w:t>
      </w:r>
      <w:r>
        <w:rPr>
          <w:rFonts w:hint="cs"/>
          <w:rtl/>
        </w:rPr>
        <w:t xml:space="preserve"> </w:t>
      </w:r>
      <w:r>
        <w:sym w:font="Symbol" w:char="F0B4"/>
      </w:r>
      <w:r>
        <w:rPr>
          <w:rFonts w:hint="cs"/>
          <w:rtl/>
        </w:rPr>
        <w:t xml:space="preserve"> </w:t>
      </w:r>
      <w:r w:rsidRPr="00A902CD">
        <w:rPr>
          <w:vertAlign w:val="superscript"/>
        </w:rPr>
        <w:t>5−</w:t>
      </w:r>
      <w:r w:rsidRPr="00A902CD">
        <w:t>10</w:t>
      </w:r>
      <w:r>
        <w:rPr>
          <w:rFonts w:hint="cs"/>
          <w:rtl/>
        </w:rPr>
        <w:t xml:space="preserve">، عندما تكون نسبة الطاقة في كل بتة بالنسبة إلى الضوضاء، زائد كثافة التداخل </w:t>
      </w:r>
      <w:r w:rsidRPr="00A902CD">
        <w:t>(</w:t>
      </w:r>
      <w:r w:rsidRPr="00A902CD">
        <w:rPr>
          <w:i/>
          <w:iCs/>
        </w:rPr>
        <w:t>E</w:t>
      </w:r>
      <w:r w:rsidRPr="00A902CD">
        <w:rPr>
          <w:i/>
          <w:iCs/>
          <w:vertAlign w:val="subscript"/>
        </w:rPr>
        <w:t>b</w:t>
      </w:r>
      <w:r w:rsidRPr="00A902CD">
        <w:t>/(</w:t>
      </w:r>
      <w:r w:rsidRPr="00A902CD">
        <w:rPr>
          <w:i/>
          <w:iCs/>
        </w:rPr>
        <w:t>N</w:t>
      </w:r>
      <w:r w:rsidRPr="00A902CD">
        <w:rPr>
          <w:vertAlign w:val="subscript"/>
        </w:rPr>
        <w:t>0</w:t>
      </w:r>
      <w:r w:rsidRPr="00A902CD">
        <w:t> + </w:t>
      </w:r>
      <w:r w:rsidRPr="00A902CD">
        <w:rPr>
          <w:i/>
          <w:iCs/>
        </w:rPr>
        <w:t>I</w:t>
      </w:r>
      <w:r w:rsidRPr="00A902CD">
        <w:rPr>
          <w:vertAlign w:val="subscript"/>
        </w:rPr>
        <w:t>0</w:t>
      </w:r>
      <w:r w:rsidRPr="00A902CD">
        <w:t xml:space="preserve">)) </w:t>
      </w:r>
      <w:r>
        <w:rPr>
          <w:rFonts w:hint="cs"/>
          <w:rtl/>
        </w:rPr>
        <w:t xml:space="preserve"> عند مزيل تشكيل مطراف </w:t>
      </w:r>
      <w:r>
        <w:t>GEOLUT</w:t>
      </w:r>
      <w:r>
        <w:rPr>
          <w:rFonts w:hint="cs"/>
          <w:rtl/>
        </w:rPr>
        <w:t xml:space="preserve">، مساوية أو أعلى من </w:t>
      </w:r>
      <w:r>
        <w:t>dB 8,8</w:t>
      </w:r>
      <w:r>
        <w:rPr>
          <w:rFonts w:hint="cs"/>
          <w:rtl/>
        </w:rPr>
        <w:t xml:space="preserve">. ويحدد هذا التحليل الكمية القصوى من التداخل من قبيل ضوضاء النطاق العريض مقدرة في شكل كثافة تدفق القدرة الطيفية </w:t>
      </w:r>
      <w:r>
        <w:t>spfd</w:t>
      </w:r>
      <w:r>
        <w:rPr>
          <w:rFonts w:hint="cs"/>
          <w:rtl/>
        </w:rPr>
        <w:t xml:space="preserve"> نسبة إلى دخل هوائي مطراف </w:t>
      </w:r>
      <w:r>
        <w:t>GEOLUT</w:t>
      </w:r>
      <w:r>
        <w:rPr>
          <w:rFonts w:hint="cs"/>
          <w:rtl/>
        </w:rPr>
        <w:t xml:space="preserve"> التي يمكن تحملها دون انحطاط الوصلة الإجمالية </w:t>
      </w:r>
      <w:r w:rsidRPr="00A902CD">
        <w:rPr>
          <w:i/>
          <w:iCs/>
        </w:rPr>
        <w:t>E</w:t>
      </w:r>
      <w:r w:rsidRPr="00A902CD">
        <w:rPr>
          <w:i/>
          <w:iCs/>
          <w:vertAlign w:val="subscript"/>
        </w:rPr>
        <w:t>b</w:t>
      </w:r>
      <w:r w:rsidRPr="00A902CD">
        <w:t>/(</w:t>
      </w:r>
      <w:r w:rsidRPr="00A902CD">
        <w:rPr>
          <w:i/>
          <w:iCs/>
        </w:rPr>
        <w:t>N</w:t>
      </w:r>
      <w:r w:rsidRPr="00A902CD">
        <w:rPr>
          <w:vertAlign w:val="subscript"/>
        </w:rPr>
        <w:t>0</w:t>
      </w:r>
      <w:r w:rsidRPr="00A902CD">
        <w:t> + </w:t>
      </w:r>
      <w:r w:rsidRPr="00A902CD">
        <w:rPr>
          <w:i/>
          <w:iCs/>
        </w:rPr>
        <w:t>I</w:t>
      </w:r>
      <w:r w:rsidRPr="00A902CD">
        <w:rPr>
          <w:vertAlign w:val="subscript"/>
        </w:rPr>
        <w:t>0</w:t>
      </w:r>
      <w:r w:rsidRPr="00A902CD">
        <w:t xml:space="preserve">) </w:t>
      </w:r>
      <w:r>
        <w:rPr>
          <w:rFonts w:hint="cs"/>
          <w:rtl/>
        </w:rPr>
        <w:t xml:space="preserve"> إلى ما دون </w:t>
      </w:r>
      <w:r>
        <w:t>dB 8,8</w:t>
      </w:r>
      <w:r>
        <w:rPr>
          <w:rFonts w:hint="cs"/>
          <w:rtl/>
        </w:rPr>
        <w:t>.</w:t>
      </w:r>
    </w:p>
    <w:p w:rsidR="003569F0" w:rsidRDefault="003569F0" w:rsidP="00896677">
      <w:pPr>
        <w:rPr>
          <w:rtl/>
        </w:rPr>
      </w:pPr>
      <w:r>
        <w:rPr>
          <w:rFonts w:hint="cs"/>
          <w:rtl/>
        </w:rPr>
        <w:t xml:space="preserve">وكما يبدو في الشكل </w:t>
      </w:r>
      <w:r>
        <w:t>4</w:t>
      </w:r>
      <w:r>
        <w:rPr>
          <w:rFonts w:hint="cs"/>
          <w:rtl/>
        </w:rPr>
        <w:t xml:space="preserve">، فإن مكررات البحث والإنقاذ </w:t>
      </w:r>
      <w:r>
        <w:t>SARR</w:t>
      </w:r>
      <w:r>
        <w:rPr>
          <w:rFonts w:hint="cs"/>
          <w:rtl/>
        </w:rPr>
        <w:t xml:space="preserve"> في سواتل </w:t>
      </w:r>
      <w:r>
        <w:t>MSG</w:t>
      </w:r>
      <w:r>
        <w:rPr>
          <w:rFonts w:hint="cs"/>
          <w:rtl/>
        </w:rPr>
        <w:t xml:space="preserve"> تستقبل إشارات منارات الاستغاثة بتردد</w:t>
      </w:r>
      <w:r w:rsidR="00896677">
        <w:rPr>
          <w:rFonts w:hint="eastAsia"/>
          <w:rtl/>
        </w:rPr>
        <w:t> </w:t>
      </w:r>
      <w:r>
        <w:t>MHz 406</w:t>
      </w:r>
      <w:r>
        <w:rPr>
          <w:rFonts w:hint="cs"/>
          <w:rtl/>
        </w:rPr>
        <w:t xml:space="preserve"> وترحلها في وصلة هابطة بتردد </w:t>
      </w:r>
      <w:r w:rsidRPr="00A902CD">
        <w:t>1 544</w:t>
      </w:r>
      <w:r>
        <w:t>,</w:t>
      </w:r>
      <w:r w:rsidRPr="00A902CD">
        <w:t>5</w:t>
      </w:r>
      <w:r>
        <w:rPr>
          <w:rFonts w:hint="cs"/>
          <w:rtl/>
        </w:rPr>
        <w:t xml:space="preserve"> </w:t>
      </w:r>
      <w:r w:rsidRPr="00A902CD">
        <w:t>kHz</w:t>
      </w:r>
      <w:r>
        <w:t> 10</w:t>
      </w:r>
      <w:r w:rsidRPr="00A902CD">
        <w:t>0 </w:t>
      </w:r>
      <w:r>
        <w:sym w:font="Symbol" w:char="F0B1"/>
      </w:r>
      <w:r>
        <w:t xml:space="preserve"> </w:t>
      </w:r>
      <w:r w:rsidRPr="00A902CD">
        <w:t>MHz</w:t>
      </w:r>
      <w:r>
        <w:rPr>
          <w:rFonts w:hint="cs"/>
          <w:rtl/>
        </w:rPr>
        <w:t xml:space="preserve"> لكي تتمكن مطاريف </w:t>
      </w:r>
      <w:r>
        <w:t>GEOLUT</w:t>
      </w:r>
      <w:r>
        <w:rPr>
          <w:rFonts w:hint="cs"/>
          <w:rtl/>
        </w:rPr>
        <w:t xml:space="preserve"> من الكشف عنها ومعالجتها. ويكون كسب الهوائي وحرارة ضوضاء النظام في مطاريف </w:t>
      </w:r>
      <w:r>
        <w:t>GEOLUT</w:t>
      </w:r>
      <w:r>
        <w:rPr>
          <w:rFonts w:hint="cs"/>
          <w:rtl/>
        </w:rPr>
        <w:t xml:space="preserve"> المرتبطة بسواتل </w:t>
      </w:r>
      <w:r>
        <w:t>MSG</w:t>
      </w:r>
      <w:r>
        <w:rPr>
          <w:rFonts w:hint="cs"/>
          <w:rtl/>
        </w:rPr>
        <w:t xml:space="preserve"> بمقدار</w:t>
      </w:r>
      <w:r w:rsidR="00896677">
        <w:rPr>
          <w:rFonts w:hint="eastAsia"/>
          <w:rtl/>
        </w:rPr>
        <w:t> </w:t>
      </w:r>
      <w:r w:rsidR="00896677">
        <w:t>dB </w:t>
      </w:r>
      <w:r>
        <w:t>35,7</w:t>
      </w:r>
      <w:r>
        <w:rPr>
          <w:rFonts w:hint="cs"/>
          <w:rtl/>
        </w:rPr>
        <w:t xml:space="preserve"> و</w:t>
      </w:r>
      <w:r>
        <w:t>105,0</w:t>
      </w:r>
      <w:r>
        <w:rPr>
          <w:rFonts w:hint="cs"/>
          <w:rtl/>
        </w:rPr>
        <w:t xml:space="preserve"> </w:t>
      </w:r>
      <w:r>
        <w:t>K</w:t>
      </w:r>
      <w:r>
        <w:rPr>
          <w:rFonts w:hint="cs"/>
          <w:rtl/>
        </w:rPr>
        <w:t xml:space="preserve"> على التوالي.</w:t>
      </w:r>
    </w:p>
    <w:p w:rsidR="00463050" w:rsidRPr="007D1719" w:rsidRDefault="00463050" w:rsidP="00463050">
      <w:pPr>
        <w:pStyle w:val="FigureNo"/>
        <w:rPr>
          <w:rtl/>
        </w:rPr>
      </w:pPr>
      <w:r w:rsidRPr="007D1719">
        <w:rPr>
          <w:rFonts w:hint="cs"/>
          <w:rtl/>
        </w:rPr>
        <w:t>الش</w:t>
      </w:r>
      <w:r w:rsidR="007F3A78">
        <w:rPr>
          <w:rFonts w:hint="cs"/>
          <w:rtl/>
        </w:rPr>
        <w:t>ـ</w:t>
      </w:r>
      <w:r w:rsidRPr="007D1719">
        <w:rPr>
          <w:rFonts w:hint="cs"/>
          <w:rtl/>
        </w:rPr>
        <w:t xml:space="preserve">كل </w:t>
      </w:r>
      <w:r w:rsidRPr="007D1719">
        <w:t>4</w:t>
      </w:r>
    </w:p>
    <w:p w:rsidR="00463050" w:rsidRPr="007D1719" w:rsidRDefault="00463050" w:rsidP="00463050">
      <w:pPr>
        <w:pStyle w:val="FigureTitle"/>
      </w:pPr>
      <w:r w:rsidRPr="007D1719">
        <w:rPr>
          <w:rFonts w:hint="cs"/>
          <w:rtl/>
        </w:rPr>
        <w:t xml:space="preserve">قناة مكررات البحث والإنقاذ </w:t>
      </w:r>
      <w:r w:rsidRPr="007D1719">
        <w:t>SARR</w:t>
      </w:r>
      <w:r w:rsidRPr="007D1719">
        <w:rPr>
          <w:rFonts w:hint="cs"/>
          <w:rtl/>
        </w:rPr>
        <w:t xml:space="preserve"> في سواتل </w:t>
      </w:r>
      <w:r w:rsidRPr="007D1719">
        <w:t>MSG</w:t>
      </w:r>
      <w:r w:rsidRPr="007D1719">
        <w:rPr>
          <w:rFonts w:hint="cs"/>
          <w:rtl/>
        </w:rPr>
        <w:t xml:space="preserve"> في حالة تداخل في الوصلة الهابطة</w:t>
      </w:r>
    </w:p>
    <w:p w:rsidR="003569F0" w:rsidRPr="006B0D4E" w:rsidRDefault="00B87966" w:rsidP="00463050">
      <w:pPr>
        <w:spacing w:before="100" w:beforeAutospacing="1" w:after="100" w:afterAutospacing="1" w:line="240" w:lineRule="auto"/>
        <w:jc w:val="center"/>
        <w:rPr>
          <w:b/>
          <w:bCs/>
          <w:szCs w:val="22"/>
          <w:lang w:bidi="ar-EG"/>
        </w:rPr>
      </w:pPr>
      <w:r>
        <w:rPr>
          <w:noProof/>
          <w:lang w:eastAsia="zh-CN"/>
        </w:rPr>
      </w:r>
      <w:r>
        <w:rPr>
          <w:noProof/>
          <w:lang w:eastAsia="zh-CN"/>
        </w:rPr>
        <w:pict>
          <v:group id="Canvas 4182" o:spid="_x0000_s1520" editas="canvas" style="width:468.3pt;height:266.5pt;mso-position-horizontal-relative:char;mso-position-vertical-relative:line" coordsize="59474,3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">
            <v:shape id="_x0000_s1521" type="#_x0000_t75" style="position:absolute;width:59474;height:33845;visibility:visible;mso-wrap-style:square">
              <v:fill o:detectmouseclick="t"/>
              <v:path o:connecttype="none"/>
            </v:shape>
            <v:shape id="Freeform 19" o:spid="_x0000_s1522" style="position:absolute;left:25927;top:18954;width:6331;height:4788;visibility:visible;mso-wrap-style:square;v-text-anchor:top" coordsize="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RUsEA&#10;AADbAAAADwAAAGRycy9kb3ducmV2LnhtbERPS2sCMRC+F/wPYYTeatY+RFajaMW2h152FbwOm3Gz&#10;uJksSXTXf98UCr3Nx/ec5XqwrbiRD41jBdNJBoK4crrhWsHxsH+agwgRWWPrmBTcKcB6NXpYYq5d&#10;zwXdyliLFMIhRwUmxi6XMlSGLIaJ64gTd3beYkzQ11J77FO4beVzls2kxYZTg8GO3g1Vl/JqFWT4&#10;2R/rlw872053r90pFrL9Nko9jofNAkSkIf6L/9xfOs1/g99f0gF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gkVLBAAAA2wAAAA8AAAAAAAAAAAAAAAAAmAIAAGRycy9kb3du&#10;cmV2LnhtbFBLBQYAAAAABAAEAPUAAACGAwAAAAA=&#10;" path="m,32l83,63,83,,,32xe" strokecolor="#24282b" strokeweight="67e-5mm">
              <v:stroke endcap="round"/>
              <v:path arrowok="t" o:connecttype="custom" o:connectlocs="0,243195;633095,478790;633095,0;0,243195" o:connectangles="0,0,0,0"/>
            </v:shape>
            <v:shape id="Freeform 153" o:spid="_x0000_s1523" style="position:absolute;left:23793;top:2908;width:19907;height:3873;visibility:visible;mso-wrap-style:square;v-text-anchor:top" coordsize="2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lesQA&#10;AADcAAAADwAAAGRycy9kb3ducmV2LnhtbESPwWrDMBBE74X+g9hCbo1cB0JwooRgcGgPPSQ1PW+t&#10;jSVirYykJu7fV4VAj8PMvGE2u8kN4kohWs8KXuYFCOLOa8u9gvajeV6BiAlZ4+CZFPxQhN328WGD&#10;lfY3PtL1lHqRIRwrVGBSGispY2fIYZz7kTh7Zx8cpixDL3XAW4a7QZZFsZQOLecFgyPVhrrL6dsp&#10;eCvLzyIs3mvbfJm2tofhENpGqdnTtF+DSDSl//C9/aoVrJYl/J3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5XrEAAAA3AAAAA8AAAAAAAAAAAAAAAAAmAIAAGRycy9k&#10;b3ducmV2LnhtbFBLBQYAAAAABAAEAPUAAACJAwAAAAA=&#10;" path="m261,51l228,1,,e" filled="f" strokecolor="#24282b" strokeweight="67e-5mm">
              <v:stroke endcap="round"/>
              <v:path arrowok="t" o:connecttype="custom" o:connectlocs="1990725,387350;1739024,7595;0,0" o:connectangles="0,0,0"/>
            </v:shape>
            <v:group id="Group 4183" o:spid="_x0000_s1524" style="position:absolute;left:29591;top:6102;width:28981;height:27527" coordorigin="29591,6102" coordsize="28981,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84McAAADdAAAADwAAAGRycy9kb3ducmV2LnhtbESPQWvCQBSE7wX/w/KE&#10;3uom2hZJ3YQgtvQgQlWQ3h7ZZxKSfRuy2yT++25B6HGYmW+YTTaZVgzUu9qygngRgSAurK65VHA+&#10;vT+tQTiPrLG1TApu5CBLZw8bTLQd+YuGoy9FgLBLUEHlfZdI6YqKDLqF7YiDd7W9QR9kX0rd4xjg&#10;ppXLKHqVBmsOCxV2tK2oaI4/RsHHiGO+infDvrlub9+nl8NlH5NSj/MpfwPhafL/4Xv7Uyt4jt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8R84McAAADd&#10;AAAADwAAAAAAAAAAAAAAAACqAgAAZHJzL2Rvd25yZXYueG1sUEsFBgAAAAAEAAQA+gAAAJ4DAAAA&#10;AA==&#10;">
              <v:shape id="Freeform 6" o:spid="_x0000_s1525" style="position:absolute;left:54908;top:32950;width:838;height:679;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A/MIA&#10;AADaAAAADwAAAGRycy9kb3ducmV2LnhtbESPT4vCMBTE7wt+h/AEL4umq0WkGkUWBAUv/jl4fCTP&#10;tti81CbW+u2NsLDHYWZ+wyxWna1ES40vHSv4GSUgiLUzJecKzqfNcAbCB2SDlWNS8CIPq2Xva4GZ&#10;cU8+UHsMuYgQ9hkqKEKoMym9LsiiH7maOHpX11gMUTa5NA0+I9xWcpwkU2mx5LhQYE2/Benb8WEV&#10;fKfbNt3Z9TVN0j0+XnfNl4NWatDv1nMQgbrwH/5rb42CCXyuxBs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94D8wgAAANoAAAAPAAAAAAAAAAAAAAAAAJgCAABkcnMvZG93&#10;bnJldi54bWxQSwUGAAAAAAQABAD1AAAAhwMAAAAA&#10;" path="m6,9l2,1r,7c2,8,2,8,2,8v,,,,1,l3,8r,1l,9,,8r,c1,8,1,8,1,8v,,,,,l1,1v,,,,,c1,1,1,1,1,1,1,1,,1,,1l,,3,,6,8,8,r3,l11,1r,c10,1,10,1,10,1v,,,,,l10,8v,,,,,c10,8,10,8,11,8r,l11,9,8,9,8,8r,c9,8,9,8,9,8v,,,,,l9,1,6,9xe" fillcolor="#24282b" stroked="f">
                <v:path arrowok="t" o:connecttype="custom" o:connectlocs="45720,67945;15240,7549;15240,60396;15240,60396;22860,60396;22860,60396;22860,67945;0,67945;0,60396;0,60396;7620,60396;7620,60396;7620,7549;7620,7549;7620,7549;0,7549;0,0;22860,0;45720,60396;60960,0;83820,0;83820,7549;83820,7549;76200,7549;76200,7549;76200,60396;76200,60396;83820,60396;83820,60396;83820,67945;60960,67945;60960,60396;60960,60396;68580,60396;68580,60396;68580,7549;45720,67945" o:connectangles="0,0,0,0,0,0,0,0,0,0,0,0,0,0,0,0,0,0,0,0,0,0,0,0,0,0,0,0,0,0,0,0,0,0,0,0,0"/>
              </v:shape>
              <v:shape id="Freeform 7" o:spid="_x0000_s1526" style="position:absolute;left:55822;top:33553;width:77;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kC8IA&#10;AADaAAAADwAAAGRycy9kb3ducmV2LnhtbESPT2sCMRTE7wW/Q3hCbzVrLSKrUURa9FTwz8HjY/PM&#10;rm5eliTV1E9vhEKPw8z8hpktkm3FlXxoHCsYDgoQxJXTDRsFh/3X2wREiMgaW8ek4JcCLOa9lxmW&#10;2t14S9ddNCJDOJSooI6xK6UMVU0Ww8B1xNk7OW8xZumN1B5vGW5b+V4UY2mx4bxQY0ermqrL7scq&#10;OBlvPr95lO7r5MzdHs/jw/Gs1Gs/LacgIqX4H/5rb7SCD3heyT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OQLwgAAANoAAAAPAAAAAAAAAAAAAAAAAJgCAABkcnMvZG93&#10;bnJldi54bWxQSwUGAAAAAAQABAD1AAAAhwMAAAAA&#10;" path="m1,v,,,,,c1,,1,,1,v,1,,1,,1c1,1,1,1,1,1,,1,,1,,1,,1,,1,,,,,,,,,,,,,1,xe" fillcolor="#24282b" stroked="f">
                <v:path arrowok="t" o:connecttype="custom" o:connectlocs="7620,0;7620,0;7620,0;7620,7620;7620,7620;0,7620;0,0;0,0;7620,0" o:connectangles="0,0,0,0,0,0,0,0,0"/>
              </v:shape>
              <v:shape id="Freeform 8" o:spid="_x0000_s1527" style="position:absolute;left:56051;top:32950;width:235;height:679;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3HsIA&#10;AADaAAAADwAAAGRycy9kb3ducmV2LnhtbESPQYvCMBSE78L+h/AWvGm6iiLVtCyKIuhFdxG9vW2e&#10;bdnmpTRR6783guBxmJlvmFnamkpcqXGlZQVf/QgEcWZ1ybmC359lbwLCeWSNlWVScCcHafLRmWGs&#10;7Y13dN37XAQIuxgVFN7XsZQuK8ig69uaOHhn2xj0QTa51A3eAtxUchBFY2mw5LBQYE3zgrL//cUo&#10;mCw3p7/Febg9sNPj3dGUq9zPlep+tt9TEJ5a/w6/2mutYATPK+EGy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rcewgAAANoAAAAPAAAAAAAAAAAAAAAAAJgCAABkcnMvZG93&#10;bnJldi54bWxQSwUGAAAAAAQABAD1AAAAhwMAAAAA&#10;" path="m,1l2,r,l2,8v,,,,,c2,8,2,8,2,8v,,1,,1,l3,9,,9,,8v,,1,,1,c1,8,1,8,1,8v,,,,,l1,2v,,,,,c1,2,1,2,1,2v,,,,,c,2,,2,,2l,1xe" fillcolor="#24282b" stroked="f">
                <v:path arrowok="t" o:connecttype="custom" o:connectlocs="0,7549;15663,0;15663,0;15663,60396;15663,60396;15663,60396;23495,60396;23495,67945;0,67945;0,60396;7832,60396;7832,60396;7832,60396;7832,15099;7832,15099;7832,15099;7832,15099;0,15099;0,7549" o:connectangles="0,0,0,0,0,0,0,0,0,0,0,0,0,0,0,0,0,0,0"/>
              </v:shape>
              <v:shape id="Freeform 9" o:spid="_x0000_s1528" style="position:absolute;left:56438;top:32950;width:381;height:67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Xw3MMA&#10;AADaAAAADwAAAGRycy9kb3ducmV2LnhtbESPQWvCQBSE74X+h+UJ3urGHkIbXUWkSi4ekurB2yP7&#10;TILZt2F3a6K/3i0Uehxm5htmuR5NJ27kfGtZwXyWgCCurG65VnD83r19gPABWWNnmRTcycN69fqy&#10;xEzbgQu6laEWEcI+QwVNCH0mpa8aMuhntieO3sU6gyFKV0vtcIhw08n3JEmlwZbjQoM9bRuqruWP&#10;UUA7e+YrPujrVLjP/HLqD/v0rNR0Mm4WIAKN4T/81861ghR+r8Qb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Xw3MMAAADaAAAADwAAAAAAAAAAAAAAAACYAgAAZHJzL2Rv&#10;d25yZXYueG1sUEsFBgAAAAAEAAQA9QAAAIgDAAAAAA==&#10;" path="m1,l5,r,1l3,9,2,9,4,1,2,1c1,1,1,1,1,1,1,1,,2,,2r,l1,xe" fillcolor="#24282b" stroked="f">
                <v:path arrowok="t" o:connecttype="custom" o:connectlocs="7620,0;38100,0;38100,7549;22860,67945;15240,67945;30480,7549;15240,7549;7620,7549;0,15099;0,15099;7620,0" o:connectangles="0,0,0,0,0,0,0,0,0,0,0"/>
              </v:shape>
              <v:shape id="Freeform 10" o:spid="_x0000_s1529" style="position:absolute;left:56896;top:32950;width:381;height:67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VR8EA&#10;AADaAAAADwAAAGRycy9kb3ducmV2LnhtbESPzarCMBSE94LvEI7gTlPvQq/VKCJXcePCv4W7Q3Ns&#10;i81JSaJWn94Iwl0OM/MNM503phJ3cr60rGDQT0AQZ1aXnCs4Hla9XxA+IGusLJOCJ3mYz9qtKaba&#10;PnhH933IRYSwT1FBEUKdSumzggz6vq2Jo3exzmCI0uVSO3xEuKnkT5IMpcGS40KBNS0Lyq77m1FA&#10;K3vmK77o77Rz483lVG/Xw7NS3U6zmIAI1IT/8Le90QpG8LkSb4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ZVUfBAAAA2gAAAA8AAAAAAAAAAAAAAAAAmAIAAGRycy9kb3du&#10;cmV2LnhtbFBLBQYAAAAABAAEAPUAAACGAwAAAAA=&#10;" path="m,2c,1,1,1,1,1,2,,2,,3,l4,,5,1r,l5,2v,,,1,-1,2l4,4,5,5r,1l5,8r,l4,9,2,9c1,9,1,9,,9v,,,,,-1c,8,,8,,8v,,,,1,c1,8,1,8,1,8v,,,,,c2,8,2,8,2,8v,,,,,l3,8,4,7r,l4,6r,l4,6r,l4,6,3,5,2,5,1,5,2,4v,,,,1,c3,4,4,3,4,3v,,,,,-1l4,2,3,1,2,1c1,1,1,1,,2xe" fillcolor="#24282b" stroked="f">
                <v:path arrowok="t" o:connecttype="custom" o:connectlocs="0,15099;7620,7549;22860,0;30480,0;38100,7549;38100,7549;38100,15099;30480,30198;30480,30198;38100,37747;38100,45297;38100,60396;38100,60396;30480,67945;15240,67945;0,67945;0,60396;0,60396;7620,60396;7620,60396;7620,60396;15240,60396;15240,60396;22860,60396;30480,52846;30480,52846;30480,45297;30480,45297;30480,45297;30480,45297;30480,45297;22860,37747;15240,37747;7620,37747;15240,30198;22860,30198;30480,22648;30480,15099;30480,15099;22860,7549;15240,7549;0,15099" o:connectangles="0,0,0,0,0,0,0,0,0,0,0,0,0,0,0,0,0,0,0,0,0,0,0,0,0,0,0,0,0,0,0,0,0,0,0,0,0,0,0,0,0,0"/>
              </v:shape>
              <v:shape id="Freeform 11" o:spid="_x0000_s1530" style="position:absolute;left:57429;top:32950;width:305;height:67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xscAA&#10;AADaAAAADwAAAGRycy9kb3ducmV2LnhtbERPu2rDMBTdC/0HcQvdarkeSnCthGDaYuiUBybdLtaN&#10;bWpdqZZqO38fDYGMh/MuNosZxESj7y0reE1SEMSN1T23Co6Hz5cVCB+QNQ6WScGFPGzWjw8F5trO&#10;vKNpH1oRQ9jnqKALweVS+qYjgz6xjjhyZzsaDBGOrdQjzjHcDDJL0zdpsOfY0KGjsqPmd/9vFGzr&#10;v+8pq04/LptL/1V/uJrOTqnnp2X7DiLQEu7im7vSCuLWeCXeALm+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QxscAAAADaAAAADwAAAAAAAAAAAAAAAACYAgAAZHJzL2Rvd25y&#10;ZXYueG1sUEsFBgAAAAAEAAQA9QAAAIUDAAAAAA==&#10;" path="m,1l3,r,l3,8v,,,,,c3,8,3,8,3,8v,,1,,1,l4,9,,9,,8v,,1,,1,c1,8,1,8,1,8v,,,,,l1,2v,,,,,c1,2,1,2,1,2v,,,,,c,2,,2,,2l,1xe" fillcolor="#24282b" stroked="f">
                <v:path arrowok="t" o:connecttype="custom" o:connectlocs="0,7549;22860,0;22860,0;22860,60396;22860,60396;22860,60396;30480,60396;30480,67945;0,67945;0,60396;7620,60396;7620,60396;7620,60396;7620,15099;7620,15099;7620,15099;7620,15099;0,15099;0,7549" o:connectangles="0,0,0,0,0,0,0,0,0,0,0,0,0,0,0,0,0,0,0"/>
              </v:shape>
              <v:rect id="Rectangle 12" o:spid="_x0000_s1531" style="position:absolute;left:57886;top:33401;width:22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7u8IA&#10;AADaAAAADwAAAGRycy9kb3ducmV2LnhtbESPQYvCMBSE74L/ITxhL7Km7kG0GkUE0cuCW2XR26N5&#10;tsXmpSZRu/9+Iwgeh5n5hpktWlOLOzlfWVYwHCQgiHOrKy4UHPbrzzEIH5A11pZJwR95WMy7nRmm&#10;2j74h+5ZKESEsE9RQRlCk0rp85IM+oFtiKN3ts5giNIVUjt8RLip5VeSjKTBiuNCiQ2tSsov2c0o&#10;sNtNnw9X/3tyZrX+HprqeNxlSn302uUURKA2vMOv9lYrmMDzSrw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aXu7wgAAANoAAAAPAAAAAAAAAAAAAAAAAJgCAABkcnMvZG93&#10;bnJldi54bWxQSwUGAAAAAAQABAD1AAAAhwMAAAAA&#10;" fillcolor="#24282b" stroked="f"/>
              <v:shape id="Freeform 13" o:spid="_x0000_s1532" style="position:absolute;left:58191;top:32950;width:381;height:67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O4MMA&#10;AADbAAAADwAAAGRycy9kb3ducmV2LnhtbESPMY/CMAyF95P4D5GR2I4UBnRXCAghQCwMcDCwWY1p&#10;KxqnSgIUfv15OOk2W+/5vc+zReca9aAQa88GRsMMFHHhbc2lgdPP5vMLVEzIFhvPZOBFERbz3scM&#10;c+uffKDHMZVKQjjmaKBKqc21jkVFDuPQt8SiXX1wmGQNpbYBnxLuGj3Osol2WLM0VNjSqqLidrw7&#10;A7TxF77hm9bnQ/jeXc/tfju5GDPod8spqERd+jf/Xe+s4Au9/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1O4MMAAADbAAAADwAAAAAAAAAAAAAAAACYAgAAZHJzL2Rv&#10;d25yZXYueG1sUEsFBgAAAAAEAAQA9QAAAIgDAAAAAA==&#10;" path="m,5l,1r,l,1,1,,3,,4,,5,1r,l5,4r,4l5,8,4,9,2,9,1,9,,8r,l,5xm1,5r,2l1,7,2,8r,l3,8,4,7r,l4,7,4,4,4,2r,l4,2r,l3,1r,l2,1,1,2r,l1,2r,3xe" fillcolor="#24282b" stroked="f">
                <v:path arrowok="t" o:connecttype="custom" o:connectlocs="0,37747;0,7549;0,7549;0,7549;7620,0;22860,0;30480,0;38100,7549;38100,7549;38100,30198;38100,60396;38100,60396;30480,67945;15240,67945;7620,67945;0,60396;0,60396;0,37747;7620,37747;7620,52846;7620,52846;15240,60396;15240,60396;22860,60396;30480,52846;30480,52846;30480,52846;30480,30198;30480,15099;30480,15099;30480,15099;30480,15099;22860,7549;22860,7549;15240,7549;7620,15099;7620,15099;7620,15099;7620,37747" o:connectangles="0,0,0,0,0,0,0,0,0,0,0,0,0,0,0,0,0,0,0,0,0,0,0,0,0,0,0,0,0,0,0,0,0,0,0,0,0,0,0"/>
                <o:lock v:ext="edit" verticies="t"/>
              </v:shape>
              <v:shape id="Freeform 15" o:spid="_x0000_s1533" style="position:absolute;left:47510;top:15151;width:1226;height:1365;visibility:visible;mso-wrap-style:square;v-text-anchor:top" coordsize="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BrsIA&#10;AADbAAAADwAAAGRycy9kb3ducmV2LnhtbERPTWvCQBC9F/oflil4q5tYKhJdpQjBHqQ1sRS8Ddkx&#10;Cc3OxuyapP++WxC8zeN9zmozmkb01LnasoJ4GoEgLqyuuVTwdUyfFyCcR9bYWCYFv+Rgs358WGGi&#10;7cAZ9bkvRQhhl6CCyvs2kdIVFRl0U9sSB+5sO4M+wK6UusMhhJtGzqJoLg3WHBoqbGlbUfGTX42C&#10;w+vl+nn+kKc4xflL/L3fMWas1ORpfFuC8DT6u/jmftdhfgz/v4Q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0GuwgAAANsAAAAPAAAAAAAAAAAAAAAAAJgCAABkcnMvZG93&#10;bnJldi54bWxQSwUGAAAAAAQABAD1AAAAhwMAAAAA&#10;" path="m15,r1,18l,8,15,xe" fillcolor="#24282b" stroked="f">
                <v:path arrowok="t" o:connecttype="custom" o:connectlocs="114895,0;122555,136525;0,60678;114895,0" o:connectangles="0,0,0,0"/>
              </v:shape>
              <v:shape id="Freeform 16" o:spid="_x0000_s1534" style="position:absolute;left:43700;top:9601;width:4496;height:6007;visibility:visible;mso-wrap-style:square;v-text-anchor:top" coordsize="5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b0sAA&#10;AADbAAAADwAAAGRycy9kb3ducmV2LnhtbERPS4vCMBC+L/gfwgjeNFWXRbpG8YHgTXyeZ5vZtm4z&#10;KUm0dX+9WRD2Nh/fc6bz1lTiTs6XlhUMBwkI4szqknMFp+OmPwHhA7LGyjIpeJCH+azzNsVU24b3&#10;dD+EXMQQ9ikqKEKoUyl9VpBBP7A1ceS+rTMYInS51A6bGG4qOUqSD2mw5NhQYE2rgrKfw80ouCzd&#10;Re6SBtft17U8D99/w3h3VarXbRefIAK14V/8cm91nD+Cv1/iAX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9b0sAAAADbAAAADwAAAAAAAAAAAAAAAACYAgAAZHJzL2Rvd25y&#10;ZXYueG1sUEsFBgAAAAAEAAQA9QAAAIUDAAAAAA==&#10;" path="m,l29,52,27,26,59,79e" filled="f" strokecolor="#24282b" strokeweight="67e-5mm">
                <v:stroke endcap="round"/>
                <v:path arrowok="t" o:connecttype="custom" o:connectlocs="0,0;220980,395404;205740,197702;449580,600710" o:connectangles="0,0,0,0"/>
              </v:shape>
              <v:shape id="Freeform 17" o:spid="_x0000_s1535" style="position:absolute;left:49498;top:14693;width:1295;height:1296;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dKLsA&#10;AADbAAAADwAAAGRycy9kb3ducmV2LnhtbERPSwrCMBDdC94hjOBOUz+IVKNIQXCrVtwOzdgWm0lp&#10;Yq2e3giCu3m876y3nalES40rLSuYjCMQxJnVJecK0vN+tAThPLLGyjIpeJGD7abfW2Os7ZOP1J58&#10;LkIIuxgVFN7XsZQuK8igG9uaOHA32xj0ATa51A0+Q7ip5DSKFtJgyaGhwJqSgrL76WEU0Pudp8nV&#10;tsnLzN3Mp5Rd0odSw0G3W4Hw1Pm/+Oc+6DB/Bt9fwgFy8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nOnSi7AAAA2wAAAA8AAAAAAAAAAAAAAAAAmAIAAGRycy9kb3ducmV2Lnht&#10;bFBLBQYAAAAABAAEAPUAAACAAwAAAAA=&#10;" path="m,l8,17,17,,,xe" fillcolor="#24282b" stroked="f">
                <v:path arrowok="t" o:connecttype="custom" o:connectlocs="0,0;60960,129540;129540,0;0,0" o:connectangles="0,0,0,0"/>
              </v:shape>
              <v:shape id="Freeform 18" o:spid="_x0000_s1536" style="position:absolute;left:50107;top:7467;width:1143;height:7379;visibility:visible;mso-wrap-style:square;v-text-anchor:top" coordsize="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bKsAA&#10;AADbAAAADwAAAGRycy9kb3ducmV2LnhtbERPTYvCMBC9L/gfwgjetqkii3aNokJBvCxWL96GZrbp&#10;bjMpTdT6740geJvH+5zFqreNuFLna8cKxkkKgrh0uuZKwemYf85A+ICssXFMCu7kYbUcfCww0+7G&#10;B7oWoRIxhH2GCkwIbSalLw1Z9IlriSP36zqLIcKukrrDWwy3jZyk6Ze0WHNsMNjS1lD5X1ysgr/9&#10;Nt8gT37mDR/c2eyKNs/vSo2G/fobRKA+vMUv907H+VN4/hIP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zbKsAAAADbAAAADwAAAAAAAAAAAAAAAACYAgAAZHJzL2Rvd25y&#10;ZXYueG1sUEsFBgAAAAAEAAQA9QAAAIUDAAAAAA==&#10;" path="m15,l14,60,3,36,,97e" filled="f" strokecolor="#24282b" strokeweight="67e-5mm">
                <v:stroke endcap="round"/>
                <v:path arrowok="t" o:connecttype="custom" o:connectlocs="114300,0;106680,456414;22860,273849;0,737870" o:connectangles="0,0,0,0"/>
              </v:shape>
              <v:shape id="Freeform 21" o:spid="_x0000_s1537" style="position:absolute;left:32334;top:17430;width:18231;height:3956;visibility:visible;mso-wrap-style:square;v-text-anchor:top" coordsize="2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0PsAA&#10;AADbAAAADwAAAGRycy9kb3ducmV2LnhtbERPTYvCMBC9L/gfwgje1nQVRLpGWQqKKILW7n1oZtuy&#10;zaQ0sVZ/vREEb/N4n7NY9aYWHbWusqzgaxyBIM6trrhQkJ3Xn3MQziNrrC2Tghs5WC0HHwuMtb3y&#10;ibrUFyKEsItRQel9E0vp8pIMurFtiAP3Z1uDPsC2kLrFawg3tZxE0UwarDg0lNhQUlL+n16Mgv58&#10;OE52XYZZkpzuv3vNG32YKjUa9j/fIDz1/i1+ubc6zJ/B85dw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10PsAAAADbAAAADwAAAAAAAAAAAAAAAACYAgAAZHJzL2Rvd25y&#10;ZXYueG1sUEsFBgAAAAAEAAQA9QAAAIUDAAAAAA==&#10;" path="m239,r,52l,52e" filled="f" strokecolor="#24282b" strokeweight="67e-5mm">
                <v:stroke endcap="round"/>
                <v:path arrowok="t" o:connecttype="custom" o:connectlocs="1823085,0;1823085,395605;0,395605" o:connectangles="0,0,0"/>
              </v:shape>
              <v:shape id="Freeform 22" o:spid="_x0000_s1538" style="position:absolute;left:44691;top:28689;width:305;height:457;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chksEA&#10;AADbAAAADwAAAGRycy9kb3ducmV2LnhtbERPTWvCQBC9C/0PyxR6043VVkmzCaUSEbyo1fuQnSbB&#10;7Gya3cbYX98tCN7m8T4nyQbTiJ46V1tWMJ1EIIgLq2suFRw/8/EShPPIGhvLpOBKDrL0YZRgrO2F&#10;99QffClCCLsYFVTet7GUrqjIoJvYljhwX7Yz6APsSqk7vIRw08jnKHqVBmsODRW29FFRcT78GAXf&#10;q3JLm5c+nyP63/l216xneFLq6XF4fwPhafB38c290WH+Av5/CQfI9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nIZLBAAAA2wAAAA8AAAAAAAAAAAAAAAAAmAIAAGRycy9kb3du&#10;cmV2LnhtbFBLBQYAAAAABAAEAPUAAACGAwAAAAA=&#10;" path="m3,5r,l3,4,,4,,6r3,l4,6,4,5,4,,3,r,5xe" fillcolor="#24282b" stroked="f">
                <v:path arrowok="t" o:connecttype="custom" o:connectlocs="22860,38100;22860,38100;22860,30480;0,30480;0,45720;22860,45720;30480,45720;30480,38100;30480,0;22860,0;22860,38100" o:connectangles="0,0,0,0,0,0,0,0,0,0,0"/>
              </v:shape>
              <v:rect id="Rectangle 23" o:spid="_x0000_s1539" style="position:absolute;left:44919;top:28079;width: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8h8QA&#10;AADbAAAADwAAAGRycy9kb3ducmV2LnhtbESPQWvCQBCF7wX/wzJCL0U3eigSXUUEqRehjVLsbciO&#10;STA7G3e3Gv+9cyj0NsN78943i1XvWnWjEBvPBibjDBRx6W3DlYHjYTuagYoJ2WLrmQw8KMJqOXhZ&#10;YG79nb/oVqRKSQjHHA3UKXW51rGsyWEc+45YtLMPDpOsodI24F3CXaunWfauHTYsDTV2tKmpvBS/&#10;zoDffbzx8Rq/f4LbbPcT15xOn4Uxr8N+PQeVqE//5r/rnRV8gZVfZAC9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7PIfEAAAA2wAAAA8AAAAAAAAAAAAAAAAAmAIAAGRycy9k&#10;b3ducmV2LnhtbFBLBQYAAAAABAAEAPUAAACJAwAAAAA=&#10;" fillcolor="#24282b" stroked="f"/>
              <v:rect id="Rectangle 24" o:spid="_x0000_s1540" style="position:absolute;left:44919;top:27393;width: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ZHMEA&#10;AADbAAAADwAAAGRycy9kb3ducmV2LnhtbERPTYvCMBC9L/gfwgheFk31ILvVKCLIehG0K6K3oRnb&#10;YjOpSVbrvzeCsLd5vM+ZzltTixs5X1lWMBwkIIhzqysuFOx/V/0vED4ga6wtk4IHeZjPOh9TTLW9&#10;845uWShEDGGfooIyhCaV0uclGfQD2xBH7mydwRChK6R2eI/hppajJBlLgxXHhhIbWpaUX7I/o8Cu&#10;fz55f/WHkzPL1WZoquNxmynV67aLCYhAbfgXv91rHed/w+uXeI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3mRzBAAAA2wAAAA8AAAAAAAAAAAAAAAAAmAIAAGRycy9kb3du&#10;cmV2LnhtbFBLBQYAAAAABAAEAPUAAACGAwAAAAA=&#10;" fillcolor="#24282b" stroked="f"/>
              <v:rect id="Rectangle 25" o:spid="_x0000_s1541" style="position:absolute;left:44919;top:26784;width: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6PMAA&#10;AADbAAAADwAAAGRycy9kb3ducmV2LnhtbERPTYvCMBC9L/gfwgheljXVg0g1LYsgehG0iuhtaGbb&#10;ss2kJlG7/35zEDw+3vcy700rHuR8Y1nBZJyAIC6tbrhScDquv+YgfEDW2FomBX/kIc8GH0tMtX3y&#10;gR5FqEQMYZ+igjqELpXSlzUZ9GPbEUfuxzqDIUJXSe3wGcNNK6dJMpMGG44NNXa0qqn8Le5Ggd1u&#10;Pvl08+erM6v1bmKay2VfKDUa9t8LEIH68Ba/3FutYBrXxy/xB8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H6PMAAAADbAAAADwAAAAAAAAAAAAAAAACYAgAAZHJzL2Rvd25y&#10;ZXYueG1sUEsFBgAAAAAEAAQA9QAAAIUDAAAAAA==&#10;" fillcolor="#24282b" stroked="f"/>
              <v:rect id="Rectangle 26" o:spid="_x0000_s1542" style="position:absolute;left:44919;top:26181;width:77;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fp8MA&#10;AADbAAAADwAAAGRycy9kb3ducmV2LnhtbESPQYvCMBSE7wv+h/AEL4um9SBSjSKC6EXYrbK4t0fz&#10;bIvNS02idv/9RhA8DjPzDTNfdqYRd3K+tqwgHSUgiAuray4VHA+b4RSED8gaG8uk4I88LBe9jzlm&#10;2j74m+55KEWEsM9QQRVCm0npi4oM+pFtiaN3ts5giNKVUjt8RLhp5DhJJtJgzXGhwpbWFRWX/GYU&#10;2N32k49X//PrzHqzT019On3lSg363WoGIlAX3uFXe6cVjFN4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1fp8MAAADbAAAADwAAAAAAAAAAAAAAAACYAgAAZHJzL2Rv&#10;d25yZXYueG1sUEsFBgAAAAAEAAQA9QAAAIgDAAAAAA==&#10;" fillcolor="#24282b" stroked="f"/>
              <v:rect id="Rectangle 27" o:spid="_x0000_s1543" style="position:absolute;left:44919;top:25495;width: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B0MUA&#10;AADbAAAADwAAAGRycy9kb3ducmV2LnhtbESPQWvCQBSE7wX/w/IEL0U3yaGU6CoiSHMR2jSU9PbI&#10;PpNg9m3c3Wr677uFQo/DzHzDbHaTGcSNnO8tK0hXCQjixuqeWwXV+3H5DMIHZI2DZVLwTR5229nD&#10;BnNt7/xGtzK0IkLY56igC2HMpfRNRwb9yo7E0TtbZzBE6VqpHd4j3AwyS5InabDnuNDhSIeOmkv5&#10;ZRTY4uWRq6v/+HTmcDylpq/r11KpxXzar0EEmsJ/+K9daAVZBr9f4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HQxQAAANsAAAAPAAAAAAAAAAAAAAAAAJgCAABkcnMv&#10;ZG93bnJldi54bWxQSwUGAAAAAAQABAD1AAAAigMAAAAA&#10;" fillcolor="#24282b" stroked="f"/>
              <v:rect id="Rectangle 28" o:spid="_x0000_s1544" style="position:absolute;left:44919;top:24885;width: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kS8MA&#10;AADbAAAADwAAAGRycy9kb3ducmV2LnhtbESPQYvCMBSE78L+h/AW9iKa6oIs1SgiiF6Etcqit0fz&#10;bIvNS02yWv+9EQSPw8x8w0xmranFlZyvLCsY9BMQxLnVFRcK9rtl7weED8gaa8uk4E4eZtOPzgRT&#10;bW+8pWsWChEh7FNUUIbQpFL6vCSDvm8b4uidrDMYonSF1A5vEW5qOUySkTRYcVwosaFFSfk5+zcK&#10;7HrV5f3F/x2dWSw3A1MdDr+ZUl+f7XwMIlAb3uFXe60VDL/h+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NkS8MAAADbAAAADwAAAAAAAAAAAAAAAACYAgAAZHJzL2Rv&#10;d25yZXYueG1sUEsFBgAAAAAEAAQA9QAAAIgDAAAAAA==&#10;" fillcolor="#24282b" stroked="f"/>
              <v:rect id="Rectangle 29" o:spid="_x0000_s1545" style="position:absolute;left:44919;top:24199;width: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8P8MA&#10;AADbAAAADwAAAGRycy9kb3ducmV2LnhtbESPQYvCMBSE78L+h/AW9iKaKoss1SgiiF6Etcqit0fz&#10;bIvNS02yWv+9EQSPw8x8w0xmranFlZyvLCsY9BMQxLnVFRcK9rtl7weED8gaa8uk4E4eZtOPzgRT&#10;bW+8pWsWChEh7FNUUIbQpFL6vCSDvm8b4uidrDMYonSF1A5vEW5qOUySkTRYcVwosaFFSfk5+zcK&#10;7HrV5f3F/x2dWSw3A1MdDr+ZUl+f7XwMIlAb3uFXe60VDL/h+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r8P8MAAADbAAAADwAAAAAAAAAAAAAAAACYAgAAZHJzL2Rv&#10;d25yZXYueG1sUEsFBgAAAAAEAAQA9QAAAIgDAAAAAA==&#10;" fillcolor="#24282b" stroked="f"/>
              <v:rect id="Rectangle 30" o:spid="_x0000_s1546" style="position:absolute;left:44919;top:23590;width: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ZpMMA&#10;AADbAAAADwAAAGRycy9kb3ducmV2LnhtbESPQYvCMBSE78L+h/AW9iKaKqws1SgiiF6Etcqit0fz&#10;bIvNS02yWv+9EQSPw8x8w0xmranFlZyvLCsY9BMQxLnVFRcK9rtl7weED8gaa8uk4E4eZtOPzgRT&#10;bW+8pWsWChEh7FNUUIbQpFL6vCSDvm8b4uidrDMYonSF1A5vEW5qOUySkTRYcVwosaFFSfk5+zcK&#10;7HrV5f3F/x2dWSw3A1MdDr+ZUl+f7XwMIlAb3uFXe60VDL/h+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ZZpMMAAADbAAAADwAAAAAAAAAAAAAAAACYAgAAZHJzL2Rv&#10;d25yZXYueG1sUEsFBgAAAAAEAAQA9QAAAIgDAAAAAA==&#10;" fillcolor="#24282b" stroked="f"/>
              <v:rect id="Rectangle 31" o:spid="_x0000_s1547" style="position:absolute;left:44919;top:22987;width:77;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H08IA&#10;AADbAAAADwAAAGRycy9kb3ducmV2LnhtbESPQYvCMBSE74L/ITzBi2iqB1mqUUQQvSxoV0Rvj+bZ&#10;FpuXmmS1/nsjLOxxmJlvmPmyNbV4kPOVZQXjUQKCOLe64kLB8Wcz/ALhA7LG2jIpeJGH5aLbmWOq&#10;7ZMP9MhCISKEfYoKyhCaVEqfl2TQj2xDHL2rdQZDlK6Q2uEzwk0tJ0kylQYrjgslNrQuKb9lv0aB&#10;3W0HfLz708WZ9eZ7bKrzeZ8p1e+1qxmIQG34D/+1d1rBZAqfL/EH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MfTwgAAANsAAAAPAAAAAAAAAAAAAAAAAJgCAABkcnMvZG93&#10;bnJldi54bWxQSwUGAAAAAAQABAD1AAAAhwMAAAAA&#10;" fillcolor="#24282b" stroked="f"/>
              <v:rect id="Rectangle 32" o:spid="_x0000_s1548" style="position:absolute;left:44919;top:22301;width: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hiSMMA&#10;AADbAAAADwAAAGRycy9kb3ducmV2LnhtbESPQYvCMBSE78L+h/AW9iKa6mFdqlFEEL0Ia5VFb4/m&#10;2Rabl5pktf57Iwgeh5n5hpnMWlOLKzlfWVYw6CcgiHOrKy4U7HfL3g8IH5A11pZJwZ08zKYfnQmm&#10;2t54S9csFCJC2KeooAyhSaX0eUkGfd82xNE7WWcwROkKqR3eItzUcpgk39JgxXGhxIYWJeXn7N8o&#10;sOtVl/cX/3d0ZrHcDEx1OPxmSn19tvMxiEBteIdf7bVWMBzB80v8A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hiSMMAAADbAAAADwAAAAAAAAAAAAAAAACYAgAAZHJzL2Rv&#10;d25yZXYueG1sUEsFBgAAAAAEAAQA9QAAAIgDAAAAAA==&#10;" fillcolor="#24282b" stroked="f"/>
              <v:rect id="Rectangle 33" o:spid="_x0000_s1549" style="position:absolute;left:44919;top:21691;width: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2OsAA&#10;AADbAAAADwAAAGRycy9kb3ducmV2LnhtbERPTYvCMBC9L/gfwgheljXVg0g1LYsgehG0iuhtaGbb&#10;ss2kJlG7/35zEDw+3vcy700rHuR8Y1nBZJyAIC6tbrhScDquv+YgfEDW2FomBX/kIc8GH0tMtX3y&#10;gR5FqEQMYZ+igjqELpXSlzUZ9GPbEUfuxzqDIUJXSe3wGcNNK6dJMpMGG44NNXa0qqn8Le5Ggd1u&#10;Pvl08+erM6v1bmKay2VfKDUa9t8LEIH68Ba/3FutYBrHxi/xB8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f2OsAAAADbAAAADwAAAAAAAAAAAAAAAACYAgAAZHJzL2Rvd25y&#10;ZXYueG1sUEsFBgAAAAAEAAQA9QAAAIUDAAAAAA==&#10;" fillcolor="#24282b" stroked="f"/>
              <v:rect id="Rectangle 34" o:spid="_x0000_s1550" style="position:absolute;left:44919;top:21082;width:77;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ocMA&#10;AADbAAAADwAAAGRycy9kb3ducmV2LnhtbESPQYvCMBSE78L+h/AW9iKa6mFxq1FEEL0Ia5VFb4/m&#10;2Rabl5pktf57Iwgeh5n5hpnMWlOLKzlfWVYw6CcgiHOrKy4U7HfL3giED8gaa8uk4E4eZtOPzgRT&#10;bW+8pWsWChEh7FNUUIbQpFL6vCSDvm8b4uidrDMYonSF1A5vEW5qOUySb2mw4rhQYkOLkvJz9m8U&#10;2PWqy/uL/zs6s1huBqY6HH4zpb4+2/kYRKA2vMOv9lorGP7A80v8A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TocMAAADbAAAADwAAAAAAAAAAAAAAAACYAgAAZHJzL2Rv&#10;d25yZXYueG1sUEsFBgAAAAAEAAQA9QAAAIgDAAAAAA==&#10;" fillcolor="#24282b" stroked="f"/>
              <v:rect id="Rectangle 35" o:spid="_x0000_s1551" style="position:absolute;left:44919;top:20396;width: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hs4cIA&#10;AADbAAAADwAAAGRycy9kb3ducmV2LnhtbERPz2vCMBS+D/Y/hDfYZdhUhSHVKEMQexlsVaTeHs2z&#10;LWteahJr99+bw2DHj+/3ajOaTgzkfGtZwTRJQRBXVrdcKzgedpMFCB+QNXaWScEvedisn59WmGl7&#10;528ailCLGMI+QwVNCH0mpa8aMugT2xNH7mKdwRChq6V2eI/hppOzNH2XBluODQ32tG2o+iluRoHN&#10;9298vPrT2Znt7nNq2rL8KpR6fRk/liACjeFf/OfOtYJ5XB+/x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GzhwgAAANsAAAAPAAAAAAAAAAAAAAAAAJgCAABkcnMvZG93&#10;bnJldi54bWxQSwUGAAAAAAQABAD1AAAAhwMAAAAA&#10;" fillcolor="#24282b" stroked="f"/>
              <v:rect id="Rectangle 36" o:spid="_x0000_s1552" style="position:absolute;left:44919;top:19792;width:7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JesUA&#10;AADbAAAADwAAAGRycy9kb3ducmV2LnhtbESPQWvCQBSE70L/w/IKvUjdpIJIzEaKIPVS0BiK3h7Z&#10;1yQ0+zbd3Wr6791CweMwM98w+Xo0vbiQ851lBeksAUFcW91xo6A6bp+XIHxA1thbJgW/5GFdPExy&#10;zLS98oEuZWhEhLDPUEEbwpBJ6euWDPqZHYij92mdwRCla6R2eI1w08uXJFlIgx3HhRYH2rRUf5U/&#10;RoHdvU25+vYfZ2c22/fUdKfTvlTq6XF8XYEINIZ7+L+90wrmKfx9i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Ml6xQAAANsAAAAPAAAAAAAAAAAAAAAAAJgCAABkcnMv&#10;ZG93bnJldi54bWxQSwUGAAAAAAQABAD1AAAAigMAAAAA&#10;" fillcolor="#24282b" stroked="f"/>
              <v:rect id="Rectangle 37" o:spid="_x0000_s1553" style="position:absolute;left:44919;top:19107;width: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sP8MA&#10;AADdAAAADwAAAGRycy9kb3ducmV2LnhtbERPz2vCMBS+D/wfwhN2GTO14JDOKCLIvAxcLaO7PZpn&#10;W2xeapLV+t+bw2DHj+/3ajOaTgzkfGtZwXyWgCCurG65VlCc9q9LED4ga+wsk4I7edisJ08rzLS9&#10;8RcNeahFDGGfoYImhD6T0lcNGfQz2xNH7mydwRChq6V2eIvhppNpkrxJgy3HhgZ72jVUXfJfo8Ae&#10;Pl64uPrvH2d2+8+5acvymCv1PB237yACjeFf/Oc+aAXpchH3xzfx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dsP8MAAADdAAAADwAAAAAAAAAAAAAAAACYAgAAZHJzL2Rv&#10;d25yZXYueG1sUEsFBgAAAAAEAAQA9QAAAIgDAAAAAA==&#10;" fillcolor="#24282b" stroked="f"/>
              <v:rect id="Rectangle 38" o:spid="_x0000_s1554" style="position:absolute;left:44919;top:18497;width: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JpMYA&#10;AADdAAAADwAAAGRycy9kb3ducmV2LnhtbESPQWvCQBSE70L/w/IKvUjdRKhIzEaKIPVSaGMoentk&#10;n0kw+zbd3Wr677sFweMwM98w+Xo0vbiQ851lBeksAUFcW91xo6Dab5+XIHxA1thbJgW/5GFdPExy&#10;zLS98iddytCICGGfoYI2hCGT0tctGfQzOxBH72SdwRCla6R2eI1w08t5kiykwY7jQosDbVqqz+WP&#10;UWB3b1Ouvv3X0ZnN9j013eHwUSr19Di+rkAEGsM9fGvvtIL58iWF/zfxCc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vJpMYAAADdAAAADwAAAAAAAAAAAAAAAACYAgAAZHJz&#10;L2Rvd25yZXYueG1sUEsFBgAAAAAEAAQA9QAAAIsDAAAAAA==&#10;" fillcolor="#24282b" stroked="f"/>
              <v:rect id="Rectangle 39" o:spid="_x0000_s1555" style="position:absolute;left:44919;top:17887;width:77;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snE8QA&#10;AADdAAAADwAAAGRycy9kb3ducmV2LnhtbERPz2vCMBS+D/wfwhvsMmbqCjI6owxB7GWgXRnu9mje&#10;2rLmpSax7f57cxA8fny/V5vJdGIg51vLChbzBARxZXXLtYLya/fyBsIHZI2dZVLwTx4269nDCjNt&#10;Rz7SUIRaxBD2GSpoQugzKX3VkEE/tz1x5H6tMxgidLXUDscYbjr5miRLabDl2NBgT9uGqr/iYhTY&#10;fP/M5dl//ziz3X0uTHs6HQqlnh6nj3cQgaZwF9/cuVaQJmmcG9/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rJxPEAAAA3QAAAA8AAAAAAAAAAAAAAAAAmAIAAGRycy9k&#10;b3ducmV2LnhtbFBLBQYAAAAABAAEAPUAAACJAwAAAAA=&#10;" fillcolor="#24282b" stroked="f"/>
              <v:shape id="Freeform 40" o:spid="_x0000_s1556" style="position:absolute;left:44843;top:17278;width:153;height:305;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QhsUA&#10;AADdAAAADwAAAGRycy9kb3ducmV2LnhtbESP0WrCQBRE3wX/YbkFX6TZaIpIdBUpRgpCQZsPuMle&#10;k9Ds3ZDdmvj3XaHQx2FmzjDb/WhacafeNZYVLKIYBHFpdcOVgvwre12DcB5ZY2uZFDzIwX43nWwx&#10;1XbgC92vvhIBwi5FBbX3XSqlK2sy6CLbEQfvZnuDPsi+krrHIcBNK5dxvJIGGw4LNXb0XlP5ff0x&#10;CpKiOvK59I1Osiw/zvNT8clGqdnLeNiA8DT6//Bf+0MreIvXC3i+C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29CGxQAAAN0AAAAPAAAAAAAAAAAAAAAAAJgCAABkcnMv&#10;ZG93bnJldi54bWxQSwUGAAAAAAQABAD1AAAAigMAAAAA&#10;" path="m1,4r1,l2,r,l1,,,,,1r1,l1,r,l1,4xe" fillcolor="#24282b" stroked="f">
                <v:path arrowok="t" o:connecttype="custom" o:connectlocs="7620,30480;15240,30480;15240,0;15240,0;7620,0;0,0;0,7620;7620,7620;7620,0;7620,0;7620,30480" o:connectangles="0,0,0,0,0,0,0,0,0,0,0"/>
              </v:shape>
              <v:rect id="Rectangle 41" o:spid="_x0000_s1557" style="position:absolute;left:44157;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blasUA&#10;AADdAAAADwAAAGRycy9kb3ducmV2LnhtbESPQYvCMBSE74L/ITzBi6ypIiLVKCLIehHcKoveHs3b&#10;tmzzUpOs1n9vFgSPw8x8wyxWranFjZyvLCsYDRMQxLnVFRcKTsftxwyED8gaa8uk4EEeVstuZ4Gp&#10;tnf+olsWChEh7FNUUIbQpFL6vCSDfmgb4uj9WGcwROkKqR3eI9zUcpwkU2mw4rhQYkObkvLf7M8o&#10;sLvPAZ+u/vvizGa7H5nqfD5kSvV77XoOIlAb3uFXe6cVTJLZB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uVqxQAAAN0AAAAPAAAAAAAAAAAAAAAAAJgCAABkcnMv&#10;ZG93bnJldi54bWxQSwUGAAAAAAQABAD1AAAAigMAAAAA&#10;" fillcolor="#24282b" stroked="f"/>
              <v:rect id="Rectangle 42" o:spid="_x0000_s1558" style="position:absolute;left:43472;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A8cYA&#10;AADdAAAADwAAAGRycy9kb3ducmV2LnhtbESPQWvCQBSE7wX/w/KEXopuLFUkuooIopdCTYPo7ZF9&#10;JsHs27i71fTfdwWhx2FmvmHmy8404kbO15YVjIYJCOLC6ppLBfn3ZjAF4QOyxsYyKfglD8tF72WO&#10;qbZ33tMtC6WIEPYpKqhCaFMpfVGRQT+0LXH0ztYZDFG6UmqH9wg3jXxPkok0WHNcqLCldUXFJfsx&#10;Cuxu+8b51R9Ozqw3nyNTH49fmVKv/W41AxGoC//hZ3unFXwk0zE83s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pA8cYAAADdAAAADwAAAAAAAAAAAAAAAACYAgAAZHJz&#10;L2Rvd25yZXYueG1sUEsFBgAAAAAEAAQA9QAAAIsDAAAAAA==&#10;" fillcolor="#24282b" stroked="f"/>
              <v:rect id="Rectangle 43" o:spid="_x0000_s1559" style="position:absolute;left:42786;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jehsYA&#10;AADdAAAADwAAAGRycy9kb3ducmV2LnhtbESPQWvCQBSE70L/w/IKvUjdpIhIdJUiiLkUbJSit0f2&#10;NQnNvk131yT9991CweMwM98w6+1oWtGT841lBeksAUFcWt1wpeB82j8vQfiArLG1TAp+yMN28zBZ&#10;Y6btwO/UF6ESEcI+QwV1CF0mpS9rMuhntiOO3qd1BkOUrpLa4RDhppUvSbKQBhuOCzV2tKup/Cpu&#10;RoHND1M+f/uPqzO7/VtqmsvlWCj19Di+rkAEGsM9/N/OtYJ5slzA35v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jehsYAAADdAAAADwAAAAAAAAAAAAAAAACYAgAAZHJz&#10;L2Rvd25yZXYueG1sUEsFBgAAAAAEAAQA9QAAAIsDAAAAAA==&#10;" fillcolor="#24282b" stroked="f"/>
              <v:rect id="Rectangle 44" o:spid="_x0000_s1560" style="position:absolute;left:42100;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7HcYA&#10;AADdAAAADwAAAGRycy9kb3ducmV2LnhtbESPQWvCQBSE7wX/w/KEXopuLEUluooIopdCTYPo7ZF9&#10;JsHs27i71fTfdwWhx2FmvmHmy8404kbO15YVjIYJCOLC6ppLBfn3ZjAF4QOyxsYyKfglD8tF72WO&#10;qbZ33tMtC6WIEPYpKqhCaFMpfVGRQT+0LXH0ztYZDFG6UmqH9wg3jXxPkrE0WHNcqLCldUXFJfsx&#10;Cuxu+8b51R9Ozqw3nyNTH49fmVKv/W41AxGoC//hZ3unFXwk0wk83s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R7HcYAAADdAAAADwAAAAAAAAAAAAAAAACYAgAAZHJz&#10;L2Rvd25yZXYueG1sUEsFBgAAAAAEAAQA9QAAAIsDAAAAAA==&#10;" fillcolor="#24282b" stroked="f"/>
              <v:rect id="Rectangle 45" o:spid="_x0000_s1561" style="position:absolute;left:41414;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vb8QA&#10;AADdAAAADwAAAGRycy9kb3ducmV2LnhtbERPz2vCMBS+C/sfwhvsIjN1DCmdUYYgehm4WqS7PZq3&#10;tqx5qUnW1v9+OQw8fny/19vJdGIg51vLCpaLBARxZXXLtYLivH9OQfiArLGzTApu5GG7eZitMdN2&#10;5E8a8lCLGMI+QwVNCH0mpa8aMugXtieO3Ld1BkOErpba4RjDTSdfkmQlDbYcGxrsaddQ9ZP/GgX2&#10;eJhzcfWXL2d2+4+lacvylCv19Di9v4EINIW7+N991ApekzTOjW/i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72/EAAAA3QAAAA8AAAAAAAAAAAAAAAAAmAIAAGRycy9k&#10;b3ducmV2LnhtbFBLBQYAAAAABAAEAPUAAACJAwAAAAA=&#10;" fillcolor="#24282b" stroked="f"/>
              <v:rect id="Rectangle 46" o:spid="_x0000_s1562" style="position:absolute;left:40722;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K9MYA&#10;AADdAAAADwAAAGRycy9kb3ducmV2LnhtbESPQWvCQBSE7wX/w/KEXopuLEVidBURRC+Fmoro7ZF9&#10;JsHs27i71fTfdwWhx2FmvmFmi8404kbO15YVjIYJCOLC6ppLBfvv9SAF4QOyxsYyKfglD4t572WG&#10;mbZ33tEtD6WIEPYZKqhCaDMpfVGRQT+0LXH0ztYZDFG6UmqH9wg3jXxPkrE0WHNcqLClVUXFJf8x&#10;Cux288b7qz+cnFmtP0emPh6/cqVe+91yCiJQF/7Dz/ZWK/hI0gk83s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dK9MYAAADdAAAADwAAAAAAAAAAAAAAAACYAgAAZHJz&#10;L2Rvd25yZXYueG1sUEsFBgAAAAAEAAQA9QAAAIsDAAAAAA==&#10;" fillcolor="#24282b" stroked="f"/>
              <v:rect id="Rectangle 47" o:spid="_x0000_s1563" style="position:absolute;left:40036;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1tMQA&#10;AADdAAAADwAAAGRycy9kb3ducmV2LnhtbERPz2vCMBS+D/wfwhO8jJl2jOE6o0hB5mXgOhF3ezTP&#10;tti81CS23X+/HIQdP77fy/VoWtGT841lBek8AUFcWt1wpeDwvX1agPABWWNrmRT8kof1avKwxEzb&#10;gb+oL0IlYgj7DBXUIXSZlL6syaCf2444cmfrDIYIXSW1wyGGm1Y+J8mrNNhwbKixo7ym8lLcjAK7&#10;+3jkw9Uff5zJt5+paU6nfaHUbDpu3kEEGsO/+O7eaQUvyVvcH9/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0dbTEAAAA3QAAAA8AAAAAAAAAAAAAAAAAmAIAAGRycy9k&#10;b3ducmV2LnhtbFBLBQYAAAAABAAEAPUAAACJAwAAAAA=&#10;" fillcolor="#24282b" stroked="f"/>
              <v:rect id="Rectangle 48" o:spid="_x0000_s1564" style="position:absolute;left:39350;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QL8YA&#10;AADdAAAADwAAAGRycy9kb3ducmV2LnhtbESPQWvCQBSE7wX/w/KEXorZpEipMauIIPVSaFMRvT2y&#10;zySYfZvubjX++26h4HGYmW+YYjmYTlzI+daygixJQRBXVrdcK9h9bSavIHxA1thZJgU38rBcjB4K&#10;zLW98iddylCLCGGfo4ImhD6X0lcNGfSJ7Ymjd7LOYIjS1VI7vEa46eRzmr5Igy3HhQZ7WjdUncsf&#10;o8Bu35549+33R2fWm/fMtIfDR6nU43hYzUEEGsI9/N/eagXTdJbB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jQL8YAAADdAAAADwAAAAAAAAAAAAAAAACYAgAAZHJz&#10;L2Rvd25yZXYueG1sUEsFBgAAAAAEAAQA9QAAAIsDAAAAAA==&#10;" fillcolor="#24282b" stroked="f"/>
              <v:rect id="Rectangle 49" o:spid="_x0000_s1565" style="position:absolute;left:38665;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OWMUA&#10;AADdAAAADwAAAGRycy9kb3ducmV2LnhtbESPQWsCMRSE74L/ITyhF6lZRYpdjSKC1ItgVxG9PTav&#10;u0s3L2sSdf33plDwOMzMN8xs0Zpa3Mj5yrKC4SABQZxbXXGh4LBfv09A+ICssbZMCh7kYTHvdmaY&#10;anvnb7ploRARwj5FBWUITSqlz0sy6Ae2IY7ej3UGQ5SukNrhPcJNLUdJ8iENVhwXSmxoVVL+m12N&#10;Arv56vPh4o9nZ1br7dBUp9MuU+qt1y6nIAK14RX+b2+0gnHyOYK/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k5YxQAAAN0AAAAPAAAAAAAAAAAAAAAAAJgCAABkcnMv&#10;ZG93bnJldi54bWxQSwUGAAAAAAQABAD1AAAAigMAAAAA&#10;" fillcolor="#24282b" stroked="f"/>
              <v:rect id="Rectangle 50" o:spid="_x0000_s1566" style="position:absolute;left:37979;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rw8YA&#10;AADdAAAADwAAAGRycy9kb3ducmV2LnhtbESPT2sCMRTE74V+h/AKXopm/UPR1SgiSL0UdCuit8fm&#10;dXfp5mVNUl2/fSMIHoeZ+Q0zW7SmFhdyvrKsoN9LQBDnVldcKNh/r7tjED4ga6wtk4IbeVjMX19m&#10;mGp75R1dslCICGGfooIyhCaV0uclGfQ92xBH78c6gyFKV0jt8BrhppaDJPmQBiuOCyU2tCop/83+&#10;jAK7+Xzn/dkfTs6s1l99Ux2P20ypzlu7nIII1IZn+NHeaAWjZDKE+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brw8YAAADdAAAADwAAAAAAAAAAAAAAAACYAgAAZHJz&#10;L2Rvd25yZXYueG1sUEsFBgAAAAAEAAQA9QAAAIsDAAAAAA==&#10;" fillcolor="#24282b" stroked="f"/>
              <v:rect id="Rectangle 51" o:spid="_x0000_s1567" style="position:absolute;left:37293;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9zt8UA&#10;AADdAAAADwAAAGRycy9kb3ducmV2LnhtbESPQWsCMRSE74L/ITyhF6lZRcSuRhFB9FKwq4jeHpvX&#10;3aWblzVJdfvvTUHwOMzMN8x82Zpa3Mj5yrKC4SABQZxbXXGh4HjYvE9B+ICssbZMCv7Iw3LR7cwx&#10;1fbOX3TLQiEihH2KCsoQmlRKn5dk0A9sQxy9b+sMhihdIbXDe4SbWo6SZCINVhwXSmxoXVL+k/0a&#10;BXa37fPx6k8XZ9abz6Gpzud9ptRbr13NQARqwyv8bO+0gnHyMYb/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3O3xQAAAN0AAAAPAAAAAAAAAAAAAAAAAJgCAABkcnMv&#10;ZG93bnJldi54bWxQSwUGAAAAAAQABAD1AAAAigMAAAAA&#10;" fillcolor="#24282b" stroked="f"/>
              <v:rect id="Rectangle 52" o:spid="_x0000_s1568" style="position:absolute;left:36607;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WLMYA&#10;AADdAAAADwAAAGRycy9kb3ducmV2LnhtbESPQWsCMRSE74X+h/AKXopmFS26GkUEqZeCbkX09ti8&#10;7i7dvKxJquu/bwTB4zAz3zCzRWtqcSHnK8sK+r0EBHFudcWFgv33ujsG4QOyxtoyKbiRh8X89WWG&#10;qbZX3tElC4WIEPYpKihDaFIpfV6SQd+zDXH0fqwzGKJ0hdQOrxFuajlIkg9psOK4UGJDq5Ly3+zP&#10;KLCbz3fen/3h5Mxq/dU31fG4zZTqvLXLKYhAbXiGH+2NVjBMJiO4v4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PWLMYAAADdAAAADwAAAAAAAAAAAAAAAACYAgAAZHJz&#10;L2Rvd25yZXYueG1sUEsFBgAAAAAEAAQA9QAAAIsDAAAAAA==&#10;" fillcolor="#24282b" stroked="f"/>
              <v:rect id="Rectangle 53" o:spid="_x0000_s1569" style="position:absolute;left:35921;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DT8EA&#10;AADdAAAADwAAAGRycy9kb3ducmV2LnhtbERPTYvCMBC9L/gfwgheFk1VWJZqFBFEL4J2RfQ2NGNb&#10;bCY1iVr/vTkIe3y87+m8NbV4kPOVZQXDQQKCOLe64kLB4W/V/wXhA7LG2jIpeJGH+azzNcVU2yfv&#10;6ZGFQsQQ9ikqKENoUil9XpJBP7ANceQu1hkMEbpCaofPGG5qOUqSH2mw4thQYkPLkvJrdjcK7Gb9&#10;zYebP56dWa62Q1OdTrtMqV63XUxABGrDv/jj3mgF41ES58Y38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Dg0/BAAAA3QAAAA8AAAAAAAAAAAAAAAAAmAIAAGRycy9kb3du&#10;cmV2LnhtbFBLBQYAAAAABAAEAPUAAACGAwAAAAA=&#10;" fillcolor="#24282b" stroked="f"/>
              <v:rect id="Rectangle 54" o:spid="_x0000_s1570" style="position:absolute;left:35236;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fL8IA&#10;AADdAAAADwAAAGRycy9kb3ducmV2LnhtbERPTYvCMBC9L/gfwgheFk3tgkg1igiyXgS3iuhtaMa2&#10;2ExqktX67zeHBY+P9z1fdqYRD3K+tqxgPEpAEBdW11wqOB42wykIH5A1NpZJwYs8LBe9jzlm2j75&#10;hx55KEUMYZ+hgiqENpPSFxUZ9CPbEkfuap3BEKErpXb4jOGmkWmSTKTBmmNDhS2tKypu+a9RYLff&#10;n3y8+9PFmfVmNzb1+bzPlRr0u9UMRKAuvMX/7q1W8JWmcW58E5+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t8vwgAAAN0AAAAPAAAAAAAAAAAAAAAAAJgCAABkcnMvZG93&#10;bnJldi54bWxQSwUGAAAAAAQABAD1AAAAhwMAAAAA&#10;" fillcolor="#24282b" stroked="f"/>
              <v:rect id="Rectangle 55" o:spid="_x0000_s1571" style="position:absolute;left:34550;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W3ccA&#10;AADdAAAADwAAAGRycy9kb3ducmV2LnhtbESPQWvCQBSE74X+h+UVvJS6UbFImo0UQfQi1DSIvT2y&#10;r0lo9m3cXTX9992C4HGYmW+YbDmYTlzI+daygsk4AUFcWd1yraD8XL8sQPiArLGzTAp+ycMyf3zI&#10;MNX2ynu6FKEWEcI+RQVNCH0qpa8aMujHtieO3rd1BkOUrpba4TXCTSenSfIqDbYcFxrsadVQ9VOc&#10;jQK73TxzefKHL2dW693EtMfjR6HU6Gl4fwMRaAj38K291Qpm8/kU/t/EJ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yVt3HAAAA3QAAAA8AAAAAAAAAAAAAAAAAmAIAAGRy&#10;cy9kb3ducmV2LnhtbFBLBQYAAAAABAAEAPUAAACMAwAAAAA=&#10;" fillcolor="#24282b" stroked="f"/>
              <v:rect id="Rectangle 56" o:spid="_x0000_s1572" style="position:absolute;left:33864;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7zRsYA&#10;AADdAAAADwAAAGRycy9kb3ducmV2LnhtbESPQWsCMRSE7wX/Q3iCl1KzKkpZjSKC6KWgqxR7e2ye&#10;u4ublzVJdfvvG0HwOMzMN8xs0Zpa3Mj5yrKCQT8BQZxbXXGh4HhYf3yC8AFZY22ZFPyRh8W88zbD&#10;VNs77+mWhUJECPsUFZQhNKmUPi/JoO/bhjh6Z+sMhihdIbXDe4SbWg6TZCINVhwXSmxoVVJ+yX6N&#10;ArvdvPPx6r9/nFmtvwamOp12mVK9brucggjUhlf42d5qBaPxeASPN/E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7zRsYAAADdAAAADwAAAAAAAAAAAAAAAACYAgAAZHJz&#10;L2Rvd25yZXYueG1sUEsFBgAAAAAEAAQA9QAAAIsDAAAAAA==&#10;" fillcolor="#24282b" stroked="f"/>
              <v:rect id="Rectangle 57" o:spid="_x0000_s1573" style="position:absolute;left:33172;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drMsYA&#10;AADdAAAADwAAAGRycy9kb3ducmV2LnhtbESPT2sCMRTE74V+h/AKXopm/UvZGqUIohdBt1Ls7bF5&#10;7i5uXrZJ1PXbG0HocZiZ3zDTeWtqcSHnK8sK+r0EBHFudcWFgv33svsBwgdkjbVlUnAjD/PZ68sU&#10;U22vvKNLFgoRIexTVFCG0KRS+rwkg75nG+LoHa0zGKJ0hdQOrxFuajlIkok0WHFcKLGhRUn5KTsb&#10;BXa9euf9n//5dWax3PRNdThsM6U6b+3XJ4hAbfgPP9trrWA4Ho/g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drMsYAAADdAAAADwAAAAAAAAAAAAAAAACYAgAAZHJz&#10;L2Rvd25yZXYueG1sUEsFBgAAAAAEAAQA9QAAAIsDAAAAAA==&#10;" fillcolor="#24282b" stroked="f"/>
              <v:rect id="Rectangle 58" o:spid="_x0000_s1574" style="position:absolute;left:32486;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OqccA&#10;AADdAAAADwAAAGRycy9kb3ducmV2LnhtbESPQWvCQBSE70L/w/IKvYjZ2JIiMasUQeqlUKMUvT2y&#10;r0lo9m26u9X4792C4HGYmW+YYjmYTpzI+daygmmSgiCurG65VrDfrSczED4ga+wsk4ILeVguHkYF&#10;5tqeeUunMtQiQtjnqKAJoc+l9FVDBn1ie+LofVtnMETpaqkdniPcdPI5TV+lwZbjQoM9rRqqfso/&#10;o8Bu3se8//VfR2dW64+paQ+Hz1Kpp8fhbQ4i0BDu4Vt7oxW8ZFkG/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bzqnHAAAA3QAAAA8AAAAAAAAAAAAAAAAAmAIAAGRy&#10;cy9kb3ducmV2LnhtbFBLBQYAAAAABAAEAPUAAACMAwAAAAA=&#10;" fillcolor="#24282b" stroked="f"/>
              <v:rect id="Rectangle 59" o:spid="_x0000_s1575" style="position:absolute;left:31800;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Q3scA&#10;AADdAAAADwAAAGRycy9kb3ducmV2LnhtbESPQWvCQBSE74X+h+UVeinNRsVQYlYpguhFqKkUvT2y&#10;zySYfZvubjX9992C4HGYmW+YYjGYTlzI+dayglGSgiCurG65VrD/XL2+gfABWWNnmRT8kofF/PGh&#10;wFzbK+/oUoZaRAj7HBU0IfS5lL5qyKBPbE8cvZN1BkOUrpba4TXCTSfHaZpJgy3HhQZ7WjZUncsf&#10;o8Bu1i+8//ZfR2eWq+3ItIfDR6nU89PwPgMRaAj38K290Qom02kG/2/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JUN7HAAAA3QAAAA8AAAAAAAAAAAAAAAAAmAIAAGRy&#10;cy9kb3ducmV2LnhtbFBLBQYAAAAABAAEAPUAAACMAwAAAAA=&#10;" fillcolor="#24282b" stroked="f"/>
              <v:rect id="Rectangle 60" o:spid="_x0000_s1576" style="position:absolute;left:31115;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1RcYA&#10;AADdAAAADwAAAGRycy9kb3ducmV2LnhtbESPQWsCMRSE70L/Q3iCF9GsLVrZGqUIUi+CbkX09ti8&#10;7i5uXrZJ1PXfNwXB4zAz3zCzRWtqcSXnK8sKRsMEBHFudcWFgv33ajAF4QOyxtoyKbiTh8X8pTPD&#10;VNsb7+iahUJECPsUFZQhNKmUPi/JoB/ahjh6P9YZDFG6QmqHtwg3tXxNkok0WHFcKLGhZUn5ObsY&#10;BXb91ef9rz+cnFmuNiNTHY/bTKlet/38ABGoDc/wo73WCt7G43f4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X1RcYAAADdAAAADwAAAAAAAAAAAAAAAACYAgAAZHJz&#10;L2Rvd25yZXYueG1sUEsFBgAAAAAEAAQA9QAAAIsDAAAAAA==&#10;" fillcolor="#24282b" stroked="f"/>
              <v:rect id="Rectangle 61" o:spid="_x0000_s1577" style="position:absolute;left:30429;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Lq8YA&#10;AADcAAAADwAAAGRycy9kb3ducmV2LnhtbESPQWvCQBSE70L/w/IKvUjdmEIJ0VWKIHop1ChFb4/s&#10;axKafZvurkn677tCweMwM98wy/VoWtGT841lBfNZAoK4tLrhSsHpuH3OQPiArLG1TAp+ycN69TBZ&#10;Yq7twAfqi1CJCGGfo4I6hC6X0pc1GfQz2xFH78s6gyFKV0ntcIhw08o0SV6lwYbjQo0dbWoqv4ur&#10;UWD3uymffvznxZnN9n1umvP5o1Dq6XF8W4AINIZ7+L+91wqylxR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bLq8YAAADcAAAADwAAAAAAAAAAAAAAAACYAgAAZHJz&#10;L2Rvd25yZXYueG1sUEsFBgAAAAAEAAQA9QAAAIsDAAAAAA==&#10;" fillcolor="#24282b" stroked="f"/>
              <v:rect id="Rectangle 62" o:spid="_x0000_s1578" style="position:absolute;left:29743;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uMMYA&#10;AADcAAAADwAAAGRycy9kb3ducmV2LnhtbESPQWvCQBSE74X+h+UVeim6SYUi0VWKIOZSqKmI3h7Z&#10;ZxLMvk131yT9912h0OMwM98wy/VoWtGT841lBek0AUFcWt1wpeDwtZ3MQfiArLG1TAp+yMN69fiw&#10;xEzbgffUF6ESEcI+QwV1CF0mpS9rMuintiOO3sU6gyFKV0ntcIhw08rXJHmTBhuOCzV2tKmpvBY3&#10;o8Dmuxc+fPvj2ZnN9iM1zen0WSj1/DS+L0AEGsN/+K+dawXz2Qzu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puMMYAAADcAAAADwAAAAAAAAAAAAAAAACYAgAAZHJz&#10;L2Rvd25yZXYueG1sUEsFBgAAAAAEAAQA9QAAAIsDAAAAAA==&#10;" fillcolor="#24282b" stroked="f"/>
              <v:rect id="Rectangle 127" o:spid="_x0000_s1579" style="position:absolute;left:29591;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P2RMUA&#10;AADcAAAADwAAAGRycy9kb3ducmV2LnhtbESPQWvCQBSE70L/w/IKXqRutFIkukoRRC9CjaHY2yP7&#10;TEKzb+Puqum/7wqCx2FmvmHmy8404krO15YVjIYJCOLC6ppLBflh/TYF4QOyxsYyKfgjD8vFS2+O&#10;qbY33tM1C6WIEPYpKqhCaFMpfVGRQT+0LXH0TtYZDFG6UmqHtwg3jRwnyYc0WHNcqLClVUXFb3Yx&#10;Cux2M+D87L9/nFmtdyNTH49fmVL91+5zBiJQF57hR3urFUzfJ3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ZExQAAANwAAAAPAAAAAAAAAAAAAAAAAJgCAABkcnMv&#10;ZG93bnJldi54bWxQSwUGAAAAAAQABAD1AAAAigMAAAAA&#10;" fillcolor="#24282b" stroked="f"/>
              <v:rect id="Rectangle 128" o:spid="_x0000_s1580" style="position:absolute;left:30276;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9T38UA&#10;AADcAAAADwAAAGRycy9kb3ducmV2LnhtbESPQWvCQBSE70L/w/IKXqRutFgkukoRRC9CjaHY2yP7&#10;TEKzb+Puqum/7wqCx2FmvmHmy8404krO15YVjIYJCOLC6ppLBflh/TYF4QOyxsYyKfgjD8vFS2+O&#10;qbY33tM1C6WIEPYpKqhCaFMpfVGRQT+0LXH0TtYZDFG6UmqHtwg3jRwnyYc0WHNcqLClVUXFb3Yx&#10;Cux2M+D87L9/nFmtdyNTH49fmVL91+5zBiJQF57hR3urFUzfJ3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1PfxQAAANwAAAAPAAAAAAAAAAAAAAAAAJgCAABkcnMv&#10;ZG93bnJldi54bWxQSwUGAAAAAAQABAD1AAAAigMAAAAA&#10;" fillcolor="#24282b" stroked="f"/>
              <v:rect id="Rectangle 129" o:spid="_x0000_s1581" style="position:absolute;left:30962;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NqMYA&#10;AADcAAAADwAAAGRycy9kb3ducmV2LnhtbESPQWvCQBSE70L/w/IKvUjdpIJIdJUiiLkUbJSit0f2&#10;NQnNvk131yT9991CweMwM98w6+1oWtGT841lBeksAUFcWt1wpeB82j8vQfiArLG1TAp+yMN28zBZ&#10;Y6btwO/UF6ESEcI+QwV1CF0mpS9rMuhntiOO3qd1BkOUrpLa4RDhppUvSbKQBhuOCzV2tKup/Cpu&#10;RoHND1M+f/uPqzO7/VtqmsvlWCj19Di+rkAEGsM9/N/OtYLlfAF/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3NqMYAAADcAAAADwAAAAAAAAAAAAAAAACYAgAAZHJz&#10;L2Rvd25yZXYueG1sUEsFBgAAAAAEAAQA9QAAAIsDAAAAAA==&#10;" fillcolor="#24282b" stroked="f"/>
              <v:rect id="Rectangle 130" o:spid="_x0000_s1582" style="position:absolute;left:31648;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FoM8UA&#10;AADcAAAADwAAAGRycy9kb3ducmV2LnhtbESPQWvCQBSE70L/w/IKXqRutGAlukoRRC9CjaHY2yP7&#10;TEKzb+Puqum/7wqCx2FmvmHmy8404krO15YVjIYJCOLC6ppLBflh/TYF4QOyxsYyKfgjD8vFS2+O&#10;qbY33tM1C6WIEPYpKqhCaFMpfVGRQT+0LXH0TtYZDFG6UmqHtwg3jRwnyUQarDkuVNjSqqLiN7sY&#10;BXa7GXB+9t8/zqzWu5Gpj8evTKn+a/c5AxGoC8/wo73VCqbvH3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WgzxQAAANwAAAAPAAAAAAAAAAAAAAAAAJgCAABkcnMv&#10;ZG93bnJldi54bWxQSwUGAAAAAAQABAD1AAAAigMAAAAA&#10;" fillcolor="#24282b" stroked="f"/>
              <v:rect id="Rectangle 131" o:spid="_x0000_s1583" style="position:absolute;left:32334;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8QcMA&#10;AADcAAAADwAAAGRycy9kb3ducmV2LnhtbERPz2vCMBS+C/sfwhvsIjN1AymdUYYgehm4WqS7PZq3&#10;tqx5qUnW1v9+OQw8fny/19vJdGIg51vLCpaLBARxZXXLtYLivH9OQfiArLGzTApu5GG7eZitMdN2&#10;5E8a8lCLGMI+QwVNCH0mpa8aMugXtieO3Ld1BkOErpba4RjDTSdfkmQlDbYcGxrsaddQ9ZP/GgX2&#10;eJhzcfWXL2d2+4+lacvylCv19Di9v4EINIW7+N991ArS17g2no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78QcMAAADcAAAADwAAAAAAAAAAAAAAAACYAgAAZHJzL2Rv&#10;d25yZXYueG1sUEsFBgAAAAAEAAQA9QAAAIgDAAAAAA==&#10;" fillcolor="#24282b" stroked="f"/>
              <v:rect id="Rectangle 132" o:spid="_x0000_s1584" style="position:absolute;left:33020;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Z2sUA&#10;AADcAAAADwAAAGRycy9kb3ducmV2LnhtbESPQWvCQBSE70L/w/IKXkQ3WpA0dZUiiF6EGqXo7ZF9&#10;TUKzb+Puqum/7wqCx2FmvmFmi8404krO15YVjEcJCOLC6ppLBYf9apiC8AFZY2OZFPyRh8X8pTfD&#10;TNsb7+iah1JECPsMFVQhtJmUvqjIoB/Zljh6P9YZDFG6UmqHtwg3jZwkyVQarDkuVNjSsqLiN78Y&#10;BXazHvDh7L9PzixX27Gpj8evXKn+a/f5ASJQF57hR3ujFaRv73A/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lnaxQAAANwAAAAPAAAAAAAAAAAAAAAAAJgCAABkcnMv&#10;ZG93bnJldi54bWxQSwUGAAAAAAQABAD1AAAAigMAAAAA&#10;" fillcolor="#24282b" stroked="f"/>
              <v:rect id="Rectangle 133" o:spid="_x0000_s1585" style="position:absolute;left:33712;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6DOsMA&#10;AADcAAAADwAAAGRycy9kb3ducmV2LnhtbERPz2vCMBS+C/sfwhvsIjN1DCmdUYYgehm4WqS7PZq3&#10;tqx5qUnW1v9+OQw8fny/19vJdGIg51vLCpaLBARxZXXLtYLivH9OQfiArLGzTApu5GG7eZitMdN2&#10;5E8a8lCLGMI+QwVNCH0mpa8aMugXtieO3Ld1BkOErpba4RjDTSdfkmQlDbYcGxrsaddQ9ZP/GgX2&#10;eJhzcfWXL2d2+4+lacvylCv19Di9v4EINIW7+N991ArS1zg/no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6DOsMAAADcAAAADwAAAAAAAAAAAAAAAACYAgAAZHJzL2Rv&#10;d25yZXYueG1sUEsFBgAAAAAEAAQA9QAAAIgDAAAAAA==&#10;" fillcolor="#24282b" stroked="f"/>
              <v:rect id="Rectangle 134" o:spid="_x0000_s1586" style="position:absolute;left:34397;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ImocUA&#10;AADcAAAADwAAAGRycy9kb3ducmV2LnhtbESPQWvCQBSE74L/YXlCL1I3ERFJXUUEqZdCTUOxt0f2&#10;NQlm36a7q6b/3hUEj8PMfMMs171pxYWcbywrSCcJCOLS6oYrBcXX7nUBwgdkja1lUvBPHtar4WCJ&#10;mbZXPtAlD5WIEPYZKqhD6DIpfVmTQT+xHXH0fq0zGKJ0ldQOrxFuWjlNkrk02HBcqLGjbU3lKT8b&#10;BXb/Pubiz3//OLPdfaSmOR4/c6VeRv3mDUSgPjzDj/ZeK1jMUr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iahxQAAANwAAAAPAAAAAAAAAAAAAAAAAJgCAABkcnMv&#10;ZG93bnJldi54bWxQSwUGAAAAAAQABAD1AAAAigMAAAAA&#10;" fillcolor="#24282b" stroked="f"/>
              <v:rect id="Rectangle 135" o:spid="_x0000_s1587" style="position:absolute;left:35083;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41sYA&#10;AADcAAAADwAAAGRycy9kb3ducmV2LnhtbESPQWvCQBSE70L/w/IKvUjdGEoJ0VWKIHop1ChFb4/s&#10;axKafZvurkn677tCweMwM98wy/VoWtGT841lBfNZAoK4tLrhSsHpuH3OQPiArLG1TAp+ycN69TBZ&#10;Yq7twAfqi1CJCGGfo4I6hC6X0pc1GfQz2xFH78s6gyFKV0ntcIhw08o0SV6lwYbjQo0dbWoqv4ur&#10;UWD3uymffvznxZnN9n1umvP5o1Dq6XF8W4AINIZ7+L+91wqylxR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C41sYAAADcAAAADwAAAAAAAAAAAAAAAACYAgAAZHJz&#10;L2Rvd25yZXYueG1sUEsFBgAAAAAEAAQA9QAAAIsDAAAAAA==&#10;" fillcolor="#24282b" stroked="f"/>
              <v:rect id="Rectangle 136" o:spid="_x0000_s1588" style="position:absolute;left:35769;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dTcUA&#10;AADcAAAADwAAAGRycy9kb3ducmV2LnhtbESPQWvCQBSE70L/w/IKXqRutFIkukoRRC9CjaHY2yP7&#10;TEKzb+Puqum/7wqCx2FmvmHmy8404krO15YVjIYJCOLC6ppLBflh/TYF4QOyxsYyKfgjD8vFS2+O&#10;qbY33tM1C6WIEPYpKqhCaFMpfVGRQT+0LXH0TtYZDFG6UmqHtwg3jRwnyYc0WHNcqLClVUXFb3Yx&#10;Cux2M+D87L9/nFmtdyNTH49fmVL91+5zBiJQF57hR3urFUwn73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B1NxQAAANwAAAAPAAAAAAAAAAAAAAAAAJgCAABkcnMv&#10;ZG93bnJldi54bWxQSwUGAAAAAAQABAD1AAAAigMAAAAA&#10;" fillcolor="#24282b" stroked="f"/>
              <v:rect id="Rectangle 137" o:spid="_x0000_s1589" style="position:absolute;left:36455;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OcYA&#10;AADcAAAADwAAAGRycy9kb3ducmV2LnhtbESPQWvCQBSE74X+h+UVeim6SZEi0VWKIOZSqKmI3h7Z&#10;ZxLMvk131yT9912h0OMwM98wy/VoWtGT841lBek0AUFcWt1wpeDwtZ3MQfiArLG1TAp+yMN69fiw&#10;xEzbgffUF6ESEcI+QwV1CF0mpS9rMuintiOO3sU6gyFKV0ntcIhw08rXJHmTBhuOCzV2tKmpvBY3&#10;o8Dmuxc+fPvj2ZnN9iM1zen0WSj1/DS+L0AEGsN/+K+dawXz2Qzu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FOcYAAADcAAAADwAAAAAAAAAAAAAAAACYAgAAZHJz&#10;L2Rvd25yZXYueG1sUEsFBgAAAAAEAAQA9QAAAIsDAAAAAA==&#10;" fillcolor="#24282b" stroked="f"/>
              <v:rect id="Rectangle 138" o:spid="_x0000_s1590" style="position:absolute;left:37141;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gosUA&#10;AADcAAAADwAAAGRycy9kb3ducmV2LnhtbESPQWvCQBSE70L/w/IKXqRulFokukoRRC9CjaHY2yP7&#10;TEKzb+Puqum/7wqCx2FmvmHmy8404krO15YVjIYJCOLC6ppLBflh/TYF4QOyxsYyKfgjD8vFS2+O&#10;qbY33tM1C6WIEPYpKqhCaFMpfVGRQT+0LXH0TtYZDFG6UmqHtwg3jRwnyYc0WHNcqLClVUXFb3Yx&#10;Cux2M+D87L9/nFmtdyNTH49fmVL91+5zBiJQF57hR3urFUzfJ3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SCixQAAANwAAAAPAAAAAAAAAAAAAAAAAJgCAABkcnMv&#10;ZG93bnJldi54bWxQSwUGAAAAAAQABAD1AAAAigMAAAAA&#10;" fillcolor="#24282b" stroked="f"/>
              <v:rect id="Rectangle 139" o:spid="_x0000_s1591" style="position:absolute;left:37826;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1cYA&#10;AADcAAAADwAAAGRycy9kb3ducmV2LnhtbESPQWvCQBSE70L/w/IKvUjdpIhIdJUiiLkUbJSit0f2&#10;NQnNvk131yT9991CweMwM98w6+1oWtGT841lBeksAUFcWt1wpeB82j8vQfiArLG1TAp+yMN28zBZ&#10;Y6btwO/UF6ESEcI+QwV1CF0mpS9rMuhntiOO3qd1BkOUrpLa4RDhppUvSbKQBhuOCzV2tKup/Cpu&#10;RoHND1M+f/uPqzO7/VtqmsvlWCj19Di+rkAEGsM9/N/OtYLlfAF/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u+1cYAAADcAAAADwAAAAAAAAAAAAAAAACYAgAAZHJz&#10;L2Rvd25yZXYueG1sUEsFBgAAAAAEAAQA9QAAAIsDAAAAAA==&#10;" fillcolor="#24282b" stroked="f"/>
              <v:rect id="Rectangle 140" o:spid="_x0000_s1592" style="position:absolute;left:38512;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bTsUA&#10;AADcAAAADwAAAGRycy9kb3ducmV2LnhtbESPQWvCQBSE70L/w/IKXqRulGIlukoRRC9CjaHY2yP7&#10;TEKzb+Puqum/7wqCx2FmvmHmy8404krO15YVjIYJCOLC6ppLBflh/TYF4QOyxsYyKfgjD8vFS2+O&#10;qbY33tM1C6WIEPYpKqhCaFMpfVGRQT+0LXH0TtYZDFG6UmqHtwg3jRwnyUQarDkuVNjSqqLiN7sY&#10;BXa7GXB+9t8/zqzWu5Gpj8evTKn+a/c5AxGoC8/wo73VCqbvH3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xtOxQAAANwAAAAPAAAAAAAAAAAAAAAAAJgCAABkcnMv&#10;ZG93bnJldi54bWxQSwUGAAAAAAQABAD1AAAAigMAAAAA&#10;" fillcolor="#24282b" stroked="f"/>
              <v:rect id="Rectangle 141" o:spid="_x0000_s1593" style="position:absolute;left:39198;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PPMMA&#10;AADcAAAADwAAAGRycy9kb3ducmV2LnhtbERPz2vCMBS+C/sfwhvsIjN1DCmdUYYgehm4WqS7PZq3&#10;tqx5qUnW1v9+OQw8fny/19vJdGIg51vLCpaLBARxZXXLtYLivH9OQfiArLGzTApu5GG7eZitMdN2&#10;5E8a8lCLGMI+QwVNCH0mpa8aMugXtieO3Ld1BkOErpba4RjDTSdfkmQlDbYcGxrsaddQ9ZP/GgX2&#10;eJhzcfWXL2d2+4+lacvylCv19Di9v4EINIW7+N991ArS17g2no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iPPMMAAADcAAAADwAAAAAAAAAAAAAAAACYAgAAZHJzL2Rv&#10;d25yZXYueG1sUEsFBgAAAAAEAAQA9QAAAIgDAAAAAA==&#10;" fillcolor="#24282b" stroked="f"/>
              <v:rect id="Rectangle 142" o:spid="_x0000_s1594" style="position:absolute;left:39884;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uC8YA&#10;AADcAAAADwAAAGRycy9kb3ducmV2LnhtbESPQWvCQBSE70L/w/IKvUjdGGgJ0VWKIHop1ChFb4/s&#10;axKafZvurkn677tCweMwM98wy/VoWtGT841lBfNZAoK4tLrhSsHpuH3OQPiArLG1TAp+ycN69TBZ&#10;Yq7twAfqi1CJCGGfo4I6hC6X0pc1GfQz2xFH78s6gyFKV0ntcIhw08o0SV6lwYbjQo0dbWoqv4ur&#10;UWD3uymffvznxZnN9n1umvP5o1Dq6XF8W4AINIZ7+L+91wqylxR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kuC8YAAADcAAAADwAAAAAAAAAAAAAAAACYAgAAZHJz&#10;L2Rvd25yZXYueG1sUEsFBgAAAAAEAAQA9QAAAIsDAAAAAA==&#10;" fillcolor="#24282b" stroked="f"/>
              <v:rect id="Rectangle 143" o:spid="_x0000_s1595" style="position:absolute;left:40570;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WLkMUA&#10;AADcAAAADwAAAGRycy9kb3ducmV2LnhtbESPQWvCQBSE70L/w/IKXqRutFgkukoRRC9CjaHY2yP7&#10;TEKzb+Puqum/7wqCx2FmvmHmy8404krO15YVjIYJCOLC6ppLBflh/TYF4QOyxsYyKfgjD8vFS2+O&#10;qbY33tM1C6WIEPYpKqhCaFMpfVGRQT+0LXH0TtYZDFG6UmqHtwg3jRwnyYc0WHNcqLClVUXFb3Yx&#10;Cux2M+D87L9/nFmtdyNTH49fmVL91+5zBiJQF57hR3urFUwn73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lYuQxQAAANwAAAAPAAAAAAAAAAAAAAAAAJgCAABkcnMv&#10;ZG93bnJldi54bWxQSwUGAAAAAAQABAD1AAAAigMAAAAA&#10;" fillcolor="#24282b" stroked="f"/>
              <v:rect id="Rectangle 144" o:spid="_x0000_s1596" style="position:absolute;left:41262;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T5MUA&#10;AADcAAAADwAAAGRycy9kb3ducmV2LnhtbESPQWvCQBSE70L/w/IKXqRulFokukoRRC9CjaHY2yP7&#10;TEKzb+Puqum/7wqCx2FmvmHmy8404krO15YVjIYJCOLC6ppLBflh/TYF4QOyxsYyKfgjD8vFS2+O&#10;qbY33tM1C6WIEPYpKqhCaFMpfVGRQT+0LXH0TtYZDFG6UmqHtwg3jRwnyYc0WHNcqLClVUXFb3Yx&#10;Cux2M+D87L9/nFmtdyNTH49fmVL91+5zBiJQF57hR3urFUwn73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BPkxQAAANwAAAAPAAAAAAAAAAAAAAAAAJgCAABkcnMv&#10;ZG93bnJldi54bWxQSwUGAAAAAAQABAD1AAAAigMAAAAA&#10;" fillcolor="#24282b" stroked="f"/>
              <v:rect id="Rectangle 145" o:spid="_x0000_s1597" style="position:absolute;left:41948;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2f8YA&#10;AADcAAAADwAAAGRycy9kb3ducmV2LnhtbESPQWvCQBSE74X+h+UVeim6ScEi0VWKIOZSqKmI3h7Z&#10;ZxLMvk131yT9912h0OMwM98wy/VoWtGT841lBek0AUFcWt1wpeDwtZ3MQfiArLG1TAp+yMN69fiw&#10;xEzbgffUF6ESEcI+QwV1CF0mpS9rMuintiOO3sU6gyFKV0ntcIhw08rXJHmTBhuOCzV2tKmpvBY3&#10;o8Dmuxc+fPvj2ZnN9iM1zen0WSj1/DS+L0AEGsN/+K+dawXz2Qzu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C2f8YAAADcAAAADwAAAAAAAAAAAAAAAACYAgAAZHJz&#10;L2Rvd25yZXYueG1sUEsFBgAAAAAEAAQA9QAAAIsDAAAAAA==&#10;" fillcolor="#24282b" stroked="f"/>
              <v:rect id="Rectangle 146" o:spid="_x0000_s1598" style="position:absolute;left:42633;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oCMYA&#10;AADcAAAADwAAAGRycy9kb3ducmV2LnhtbESPQWvCQBSE70L/w/IKvUjdpKBIdJUiiLkUbJSit0f2&#10;NQnNvk131yT9991CweMwM98w6+1oWtGT841lBeksAUFcWt1wpeB82j8vQfiArLG1TAp+yMN28zBZ&#10;Y6btwO/UF6ESEcI+QwV1CF0mpS9rMuhntiOO3qd1BkOUrpLa4RDhppUvSbKQBhuOCzV2tKup/Cpu&#10;RoHND1M+f/uPqzO7/VtqmsvlWCj19Di+rkAEGsM9/N/OtYLlfAF/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IoCMYAAADcAAAADwAAAAAAAAAAAAAAAACYAgAAZHJz&#10;L2Rvd25yZXYueG1sUEsFBgAAAAAEAAQA9QAAAIsDAAAAAA==&#10;" fillcolor="#24282b" stroked="f"/>
              <v:rect id="Rectangle 147" o:spid="_x0000_s1599" style="position:absolute;left:43319;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Nk8UA&#10;AADcAAAADwAAAGRycy9kb3ducmV2LnhtbESPQWvCQBSE70L/w/IKXqRuFGolukoRRC9CjaHY2yP7&#10;TEKzb+Puqum/7wqCx2FmvmHmy8404krO15YVjIYJCOLC6ppLBflh/TYF4QOyxsYyKfgjD8vFS2+O&#10;qbY33tM1C6WIEPYpKqhCaFMpfVGRQT+0LXH0TtYZDFG6UmqHtwg3jRwnyUQarDkuVNjSqqLiN7sY&#10;BXa7GXB+9t8/zqzWu5Gpj8evTKn+a/c5AxGoC8/wo73VCqbvH3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o2TxQAAANwAAAAPAAAAAAAAAAAAAAAAAJgCAABkcnMv&#10;ZG93bnJldi54bWxQSwUGAAAAAAQABAD1AAAAigMAAAAA&#10;" fillcolor="#24282b" stroked="f"/>
              <v:rect id="Rectangle 148" o:spid="_x0000_s1600" style="position:absolute;left:44005;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4cMA&#10;AADcAAAADwAAAGRycy9kb3ducmV2LnhtbERPz2vCMBS+C/sfwhvsIjN1MCmdUYYgehm4WqS7PZq3&#10;tqx5qUnW1v9+OQw8fny/19vJdGIg51vLCpaLBARxZXXLtYLivH9OQfiArLGzTApu5GG7eZitMdN2&#10;5E8a8lCLGMI+QwVNCH0mpa8aMugXtieO3Ld1BkOErpba4RjDTSdfkmQlDbYcGxrsaddQ9ZP/GgX2&#10;eJhzcfWXL2d2+4+lacvylCv19Di9v4EINIW7+N991ArS17g2no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Z4cMAAADcAAAADwAAAAAAAAAAAAAAAACYAgAAZHJzL2Rv&#10;d25yZXYueG1sUEsFBgAAAAAEAAQA9QAAAIgDAAAAAA==&#10;" fillcolor="#24282b" stroked="f"/>
              <v:line id="Line 150" o:spid="_x0000_s1601" style="position:absolute;visibility:visible;mso-wrap-style:square" from="36302,21996" to="36302,2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j3UMYAAADcAAAADwAAAGRycy9kb3ducmV2LnhtbESPQUvDQBSE74L/YXmCN7uJUK1pNkUM&#10;BQ+l2GgpvT2yz2ww+zZk1yT+e1coeBxm5hsm38y2EyMNvnWsIF0kIIhrp1tuFHy8b+9WIHxA1tg5&#10;JgU/5GFTXF/lmGk38YHGKjQiQthnqMCE0GdS+tqQRb9wPXH0Pt1gMUQ5NFIPOEW47eR9kjxIiy3H&#10;BYM9vRiqv6pvq6DaH3bpNi0fSz6Ou3Np3pb706TU7c38vAYRaA7/4Uv7VStYLZ/g70w8Ar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I91DGAAAA3AAAAA8AAAAAAAAA&#10;AAAAAAAAoQIAAGRycy9kb3ducmV2LnhtbFBLBQYAAAAABAAEAPkAAACUAwAAAAA=&#10;" strokecolor="#24282b" strokeweight="67e-5mm">
                <v:stroke endcap="round"/>
              </v:line>
              <v:shape id="Freeform 151" o:spid="_x0000_s1602" style="position:absolute;left:35845;top:21463;width:838;height:838;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24BsAA&#10;AADcAAAADwAAAGRycy9kb3ducmV2LnhtbERPy4rCMBTdC/MP4Q64EU10IVqNIoIoOIgvXF+aa1tt&#10;bkoTtfP3ZiG4PJz3dN7YUjyp9oVjDf2eAkGcOlNwpuF8WnVHIHxANlg6Jg3/5GE++2lNMTHuxQd6&#10;HkMmYgj7BDXkIVSJlD7NyaLvuYo4cldXWwwR1pk0Nb5iuC3lQKmhtFhwbMixomVO6f34sBp2h0e5&#10;4UG6VeZS3fbjsPtbq47W7d9mMQERqAlf8ce9MRpGwzg/nolHQM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24BsAAAADcAAAADwAAAAAAAAAAAAAAAACYAgAAZHJzL2Rvd25y&#10;ZXYueG1sUEsFBgAAAAAEAAQA9QAAAIUDAAAAAA==&#10;" path="m11,11l5,,,11r11,xe" fillcolor="#24282b" strokecolor="#24282b" strokeweight="0">
                <v:path arrowok="t" o:connecttype="custom" o:connectlocs="83820,83820;38100,0;0,83820;83820,83820" o:connectangles="0,0,0,0"/>
              </v:shape>
              <v:shape id="Freeform 152" o:spid="_x0000_s1603" style="position:absolute;left:48044;top:15227;width:3664;height:3118;visibility:visible;mso-wrap-style:square;v-text-anchor:top" coordsize="4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IHl8MA&#10;AADcAAAADwAAAGRycy9kb3ducmV2LnhtbESPQWvCQBSE7wX/w/IKvdWNBSWkWaVUBIVeqqLXx+5L&#10;Nph9G7LbJP333YLgcZiZb5hyM7lWDNSHxrOCxTwDQay9abhWcD7tXnMQISIbbD2Tgl8KsFnPnkos&#10;jB/5m4ZjrEWCcChQgY2xK6QM2pLDMPcdcfIq3zuMSfa1ND2OCe5a+ZZlK+mw4bRgsaNPS/p2/HEK&#10;vpbdbci2JzxsD5cxv2pjuTJKvTxPH+8gIk3xEb6390ZBvlrA/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IHl8MAAADcAAAADwAAAAAAAAAAAAAAAACYAgAAZHJzL2Rv&#10;d25yZXYueG1sUEsFBgAAAAAEAAQA9QAAAIgDAAAAAA==&#10;" path="m,41c29,37,44,22,48,e" filled="f" strokecolor="#24282b" strokeweight="67e-5mm">
                <v:stroke endcap="round"/>
                <v:path arrowok="t" o:connecttype="custom" o:connectlocs="0,311785;366395,0" o:connectangles="0,0"/>
              </v:shape>
              <v:shape id="Freeform 154" o:spid="_x0000_s1604" style="position:absolute;left:42329;top:6102;width:3657;height:3118;visibility:visible;mso-wrap-style:square;v-text-anchor:top" coordsize="4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8e8QA&#10;AADcAAAADwAAAGRycy9kb3ducmV2LnhtbESPwWrDMBBE74X8g9hCb7XclgbjRjElJpBAL41Dcl2s&#10;jWVirYyl2s7fR4VCj8PMvGFWxWw7MdLgW8cKXpIUBHHtdMuNgmO1fc5A+ICssXNMCm7koVgvHlaY&#10;azfxN42H0IgIYZ+jAhNCn0vpa0MWfeJ64uhd3GAxRDk0Ug84Rbjt5GuaLqXFluOCwZ42hurr4ccq&#10;+Hrvr2NaVrgv96cpO9fa8EUr9fQ4f36ACDSH//Bfe6cVZMs3+D0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cPHvEAAAA3AAAAA8AAAAAAAAAAAAAAAAAmAIAAGRycy9k&#10;b3ducmV2LnhtbFBLBQYAAAAABAAEAPUAAACJAwAAAAA=&#10;" path="m48,c19,3,4,18,,41e" filled="f" strokecolor="#24282b" strokeweight="67e-5mm">
                <v:stroke endcap="round"/>
                <v:path arrowok="t" o:connecttype="custom" o:connectlocs="365760,0;0,311785" o:connectangles="0,0"/>
              </v:shape>
            </v:group>
            <v:group id="Group 4097" o:spid="_x0000_s1605" style="position:absolute;top:-12;width:59504;height:33901" coordorigin=",-12" coordsize="59504,33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8fjo8cAAADd&#10;AAAADwAAAAAAAAAAAAAAAACqAgAAZHJzL2Rvd25yZXYueG1sUEsFBgAAAAAEAAQA+gAAAJ4DAAAA&#10;AA==&#10;">
              <v:rect id="Rectangle 20" o:spid="_x0000_s1606" style="position:absolute;left:15024;top:18497;width:8693;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T+ksUA&#10;AADdAAAADwAAAGRycy9kb3ducmV2LnhtbERPW2vCMBR+F/wP4Qz2IjN1iNhqFBGEjgnzMgTfDs2x&#10;KWtOSpNp569fHgQfP777fNnZWlyp9ZVjBaNhAoK4cLriUsH3cfM2BeEDssbaMSn4Iw/LRb83x0y7&#10;G+/pegiliCHsM1RgQmgyKX1hyKIfuoY4chfXWgwRtqXULd5iuK3le5JMpMWKY4PBhtaGip/Dr1Uw&#10;2J4+9p+n/DI4fm0Mj3fp+Z6nSr2+dKsZiEBdeIof7lwrGCdpnBvf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P6SxQAAAN0AAAAPAAAAAAAAAAAAAAAAAJgCAABkcnMv&#10;ZG93bnJldi54bWxQSwUGAAAAAAQABAD1AAAAigMAAAAA&#10;" strokecolor="#24282b" strokeweight="67e-5mm">
                <v:stroke joinstyle="round" endcap="round"/>
              </v:rect>
              <v:rect id="Rectangle 63" o:spid="_x0000_s1607" style="position:absolute;left:29057;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7cKcYA&#10;AADdAAAADwAAAGRycy9kb3ducmV2LnhtbESPQWvCQBSE7wX/w/KEXopuLEU0uooIopdCTYPo7ZF9&#10;JsHs27i71fTfdwWhx2FmvmHmy8404kbO15YVjIYJCOLC6ppLBfn3ZjAB4QOyxsYyKfglD8tF72WO&#10;qbZ33tMtC6WIEPYpKqhCaFMpfVGRQT+0LXH0ztYZDFG6UmqH9wg3jXxPkrE0WHNcqLCldUXFJfsx&#10;Cuxu+8b51R9Ozqw3nyNTH49fmVKv/W41AxGoC//hZ3unFXwk0yk83s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7cKcYAAADdAAAADwAAAAAAAAAAAAAAAACYAgAAZHJz&#10;L2Rvd25yZXYueG1sUEsFBgAAAAAEAAQA9QAAAIsDAAAAAA==&#10;" fillcolor="#24282b" stroked="f"/>
              <v:rect id="Rectangle 64" o:spid="_x0000_s1608" style="position:absolute;left:28371;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rsQA&#10;AADdAAAADwAAAGRycy9kb3ducmV2LnhtbERPz2vCMBS+C/sfwhvsIjPtEBnVKEOQ9TKYtYzu9mie&#10;bVnz0iVZ7f57cxA8fny/N7vJ9GIk5zvLCtJFAoK4trrjRkF5Ojy/gvABWWNvmRT8k4fd9mG2wUzb&#10;Cx9pLEIjYgj7DBW0IQyZlL5uyaBf2IE4cmfrDIYIXSO1w0sMN718SZKVNNhxbGhxoH1L9U/xZxTY&#10;/H3O5a//+nZmf/hITVdVn4VST4/T2xpEoCncxTd3rhUs0yTuj2/iE5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f767EAAAA3QAAAA8AAAAAAAAAAAAAAAAAmAIAAGRycy9k&#10;b3ducmV2LnhtbFBLBQYAAAAABAAEAPUAAACJAwAAAAA=&#10;" fillcolor="#24282b" stroked="f"/>
              <v:rect id="Rectangle 65" o:spid="_x0000_s1609" style="position:absolute;left:27686;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NKNcUA&#10;AADdAAAADwAAAGRycy9kb3ducmV2LnhtbESPQWvCQBSE74L/YXmCF6mbiEiJriKC1IugqRS9PbKv&#10;SWj2bdzdavz3bqHgcZiZb5jFqjONuJHztWUF6TgBQVxYXXOp4PS5fXsH4QOyxsYyKXiQh9Wy31tg&#10;pu2dj3TLQykihH2GCqoQ2kxKX1Rk0I9tSxy9b+sMhihdKbXDe4SbRk6SZCYN1hwXKmxpU1Hxk/8a&#10;BXb3MeLT1X9dnNls96mpz+dDrtRw0K3nIAJ14RX+b++0gmmapPD3Jj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0o1xQAAAN0AAAAPAAAAAAAAAAAAAAAAAJgCAABkcnMv&#10;ZG93bnJldi54bWxQSwUGAAAAAAQABAD1AAAAigMAAAAA&#10;" fillcolor="#24282b" stroked="f"/>
              <v:rect id="Rectangle 66" o:spid="_x0000_s1610" style="position:absolute;left:27000;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HUQsYA&#10;AADdAAAADwAAAGRycy9kb3ducmV2LnhtbESPQWvCQBSE74X+h+UVvEjdRIpImo0UQfQi1Chib4/s&#10;axKafRt3V43/3i0Uehxm5hsmXwymE1dyvrWsIJ0kIIgrq1uuFRz2q9c5CB+QNXaWScGdPCyK56cc&#10;M21vvKNrGWoRIewzVNCE0GdS+qohg35ie+LofVtnMETpaqkd3iLcdHKaJDNpsOW40GBPy4aqn/Ji&#10;FNjNesyHsz9+ObNcbVPTnk6fpVKjl+HjHUSgIfyH/9obreAtTabw+yY+AVk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HUQsYAAADdAAAADwAAAAAAAAAAAAAAAACYAgAAZHJz&#10;L2Rvd25yZXYueG1sUEsFBgAAAAAEAAQA9QAAAIsDAAAAAA==&#10;" fillcolor="#24282b" stroked="f"/>
              <v:rect id="Rectangle 67" o:spid="_x0000_s1611" style="position:absolute;left:26314;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1x2cYA&#10;AADdAAAADwAAAGRycy9kb3ducmV2LnhtbESPQWvCQBSE7wX/w/KEXorZpJYiMauIIPVSaFMRvT2y&#10;zySYfZvubjX++26h4HGYmW+YYjmYTlzI+daygixJQRBXVrdcK9h9bSYzED4ga+wsk4IbeVguRg8F&#10;5tpe+ZMuZahFhLDPUUETQp9L6auGDPrE9sTRO1lnMETpaqkdXiPcdPI5TV+lwZbjQoM9rRuqzuWP&#10;UWC3b0+8+/b7ozPrzXtm2sPho1TqcTys5iACDeEe/m9vtYKXLJ3C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1x2cYAAADdAAAADwAAAAAAAAAAAAAAAACYAgAAZHJz&#10;L2Rvd25yZXYueG1sUEsFBgAAAAAEAAQA9QAAAIsDAAAAAA==&#10;" fillcolor="#24282b" stroked="f"/>
              <v:rect id="Rectangle 68" o:spid="_x0000_s1612" style="position:absolute;left:25622;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prcYA&#10;AADdAAAADwAAAGRycy9kb3ducmV2LnhtbESPQWvCQBSE74X+h+UVeim6SZEiMRspguilYKOI3h7Z&#10;ZxKafRt3txr/fVcQehxm5hsmnw+mExdyvrWsIB0nIIgrq1uuFey2y9EUhA/IGjvLpOBGHubF81OO&#10;mbZX/qZLGWoRIewzVNCE0GdS+qohg35se+LonawzGKJ0tdQOrxFuOvmeJB/SYMtxocGeFg1VP+Wv&#10;UWDXqzfenf3+6Mxi+ZWa9nDYlEq9vgyfMxCBhvAffrTXWsEkTSZwfxOf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prcYAAADdAAAADwAAAAAAAAAAAAAAAACYAgAAZHJz&#10;L2Rvd25yZXYueG1sUEsFBgAAAAAEAAQA9QAAAIsDAAAAAA==&#10;" fillcolor="#24282b" stroked="f"/>
              <v:rect id="Rectangle 69" o:spid="_x0000_s1613" style="position:absolute;left:24936;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MNsYA&#10;AADdAAAADwAAAGRycy9kb3ducmV2LnhtbESPQWvCQBSE7wX/w/KEXorZpNgiMauIIPVSaFMRvT2y&#10;zySYfZvubjX++26h4HGYmW+YYjmYTlzI+daygixJQRBXVrdcK9h9bSYzED4ga+wsk4IbeVguRg8F&#10;5tpe+ZMuZahFhLDPUUETQp9L6auGDPrE9sTRO1lnMETpaqkdXiPcdPI5TV+lwZbjQoM9rRuqzuWP&#10;UWC3b0+8+/b7ozPrzXtm2sPho1TqcTys5iACDeEe/m9vtYJplr7A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hMNsYAAADdAAAADwAAAAAAAAAAAAAAAACYAgAAZHJz&#10;L2Rvd25yZXYueG1sUEsFBgAAAAAEAAQA9QAAAIsDAAAAAA==&#10;" fillcolor="#24282b" stroked="f"/>
              <v:rect id="Rectangle 70" o:spid="_x0000_s1614" style="position:absolute;left:24250;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SQcYA&#10;AADdAAAADwAAAGRycy9kb3ducmV2LnhtbESPQWvCQBSE74X+h+UVvBTdpBSRmI0UQfQi2Ciit0f2&#10;mYRm38bdrcZ/3y0Uehxm5hsmXwymEzdyvrWsIJ0kIIgrq1uuFRz2q/EMhA/IGjvLpOBBHhbF81OO&#10;mbZ3/qRbGWoRIewzVNCE0GdS+qohg35ie+LoXawzGKJ0tdQO7xFuOvmWJFNpsOW40GBPy4aqr/Lb&#10;KLCb9Ssfrv54dma52qamPZ12pVKjl+FjDiLQEP7Df+2NVvCeJlP4fROf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rSQcYAAADdAAAADwAAAAAAAAAAAAAAAACYAgAAZHJz&#10;L2Rvd25yZXYueG1sUEsFBgAAAAAEAAQA9QAAAIsDAAAAAA==&#10;" fillcolor="#24282b" stroked="f"/>
              <v:rect id="Rectangle 71" o:spid="_x0000_s1615" style="position:absolute;left:23564;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32sYA&#10;AADdAAAADwAAAGRycy9kb3ducmV2LnhtbESPQWvCQBSE7wX/w/KEXorZpEgrMauIIPVSaFMRvT2y&#10;zySYfZvubjX++26h4HGYmW+YYjmYTlzI+daygixJQRBXVrdcK9h9bSYzED4ga+wsk4IbeVguRg8F&#10;5tpe+ZMuZahFhLDPUUETQp9L6auGDPrE9sTRO1lnMETpaqkdXiPcdPI5TV+kwZbjQoM9rRuqzuWP&#10;UWC3b0+8+/b7ozPrzXtm2sPho1TqcTys5iACDeEe/m9vtYJplr7C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Z32sYAAADdAAAADwAAAAAAAAAAAAAAAACYAgAAZHJz&#10;L2Rvd25yZXYueG1sUEsFBgAAAAAEAAQA9QAAAIsDAAAAAA==&#10;" fillcolor="#24282b" stroked="f"/>
              <v:rect id="Rectangle 72" o:spid="_x0000_s1616" style="position:absolute;left:22879;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jqMQA&#10;AADdAAAADwAAAGRycy9kb3ducmV2LnhtbERPz2vCMBS+C/sfwhvsIjPtEBnVKEOQ9TKYtYzu9mie&#10;bVnz0iVZ7f57cxA8fny/N7vJ9GIk5zvLCtJFAoK4trrjRkF5Ojy/gvABWWNvmRT8k4fd9mG2wUzb&#10;Cx9pLEIjYgj7DBW0IQyZlL5uyaBf2IE4cmfrDIYIXSO1w0sMN718SZKVNNhxbGhxoH1L9U/xZxTY&#10;/H3O5a//+nZmf/hITVdVn4VST4/T2xpEoCncxTd3rhUs0yTOjW/iE5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p46jEAAAA3QAAAA8AAAAAAAAAAAAAAAAAmAIAAGRycy9k&#10;b3ducmV2LnhtbFBLBQYAAAAABAAEAPUAAACJAwAAAAA=&#10;" fillcolor="#24282b" stroked="f"/>
              <v:rect id="Rectangle 73" o:spid="_x0000_s1617" style="position:absolute;left:22193;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GM8YA&#10;AADdAAAADwAAAGRycy9kb3ducmV2LnhtbESPQWvCQBSE7wX/w/KEXorZpEipMauIIPVSaFMRvT2y&#10;zySYfZvubjX++26h4HGYmW+YYjmYTlzI+daygixJQRBXVrdcK9h9bSavIHxA1thZJgU38rBcjB4K&#10;zLW98iddylCLCGGfo4ImhD6X0lcNGfSJ7Ymjd7LOYIjS1VI7vEa46eRzmr5Igy3HhQZ7WjdUncsf&#10;o8Bu35549+33R2fWm/fMtIfDR6nU43hYzUEEGsI9/N/eagXTLJ3B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VGM8YAAADdAAAADwAAAAAAAAAAAAAAAACYAgAAZHJz&#10;L2Rvd25yZXYueG1sUEsFBgAAAAAEAAQA9QAAAIsDAAAAAA==&#10;" fillcolor="#24282b" stroked="f"/>
              <v:rect id="Rectangle 74" o:spid="_x0000_s1618" style="position:absolute;left:21507;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5c8IA&#10;AADdAAAADwAAAGRycy9kb3ducmV2LnhtbERPTYvCMBC9C/sfwizsRTTtIrJUo4ggelnQKovehmZs&#10;i82kJlmt/94cBI+P9z2dd6YRN3K+tqwgHSYgiAuray4VHParwQ8IH5A1NpZJwYM8zGcfvSlm2t55&#10;R7c8lCKGsM9QQRVCm0npi4oM+qFtiSN3ts5giNCVUju8x3DTyO8kGUuDNceGCltaVlRc8n+jwG7W&#10;fT5c/d/JmeXqNzX18bjNlfr67BYTEIG68Ba/3ButYJSmcX98E5+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nlzwgAAAN0AAAAPAAAAAAAAAAAAAAAAAJgCAABkcnMvZG93&#10;bnJldi54bWxQSwUGAAAAAAQABAD1AAAAhwMAAAAA&#10;" fillcolor="#24282b" stroked="f"/>
              <v:rect id="Rectangle 75" o:spid="_x0000_s1619" style="position:absolute;left:20821;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c6MUA&#10;AADdAAAADwAAAGRycy9kb3ducmV2LnhtbESPQWsCMRSE7wX/Q3iCl6LZSCllNYoIUi9CuxXR22Pz&#10;3F3cvKxJquu/bwqFHoeZ+YaZL3vbihv50DjWoCYZCOLSmYYrDfuvzfgNRIjIBlvHpOFBAZaLwdMc&#10;c+Pu/Em3IlYiQTjkqKGOsculDGVNFsPEdcTJOztvMSbpK2k83hPctnKaZa/SYsNpocaO1jWVl+Lb&#10;anDb92feX8Ph5O16s1O2OR4/Cq1Hw341AxGpj//hv/bWaHhRSsHvm/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tzoxQAAAN0AAAAPAAAAAAAAAAAAAAAAAJgCAABkcnMv&#10;ZG93bnJldi54bWxQSwUGAAAAAAQABAD1AAAAigMAAAAA&#10;" fillcolor="#24282b" stroked="f"/>
              <v:rect id="Rectangle 76" o:spid="_x0000_s1620" style="position:absolute;left:20135;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Cn8YA&#10;AADdAAAADwAAAGRycy9kb3ducmV2LnhtbESPQWvCQBSE74L/YXlCL0U3ESkluooIUi8FG0PR2yP7&#10;TILZt+nuVtN/3xUEj8PMfMMsVr1pxZWcbywrSCcJCOLS6oYrBcVhO34H4QOyxtYyKfgjD6vlcLDA&#10;TNsbf9E1D5WIEPYZKqhD6DIpfVmTQT+xHXH0ztYZDFG6SmqHtwg3rZwmyZs02HBcqLGjTU3lJf81&#10;Cuzu45WLH/99cmaz/UxNczzuc6VeRv16DiJQH57hR3unFczSdAr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hCn8YAAADdAAAADwAAAAAAAAAAAAAAAACYAgAAZHJz&#10;L2Rvd25yZXYueG1sUEsFBgAAAAAEAAQA9QAAAIsDAAAAAA==&#10;" fillcolor="#24282b" stroked="f"/>
              <v:rect id="Rectangle 77" o:spid="_x0000_s1621" style="position:absolute;left:19450;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TnBMYA&#10;AADdAAAADwAAAGRycy9kb3ducmV2LnhtbESPQWvCQBSE74X+h+UVvBSziS1SYlYpgtSLYKMUvT2y&#10;zyQ0+zbdXTX9926h4HGYmW+YYjGYTlzI+daygixJQRBXVrdcK9jvVuM3ED4ga+wsk4Jf8rCYPz4U&#10;mGt75U+6lKEWEcI+RwVNCH0upa8aMugT2xNH72SdwRClq6V2eI1w08lJmk6lwZbjQoM9LRuqvsuz&#10;UWDXH8+8//FfR2eWq01m2sNhWyo1ehreZyACDeEe/m+vtYLXLHuBv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TnBMYAAADdAAAADwAAAAAAAAAAAAAAAACYAgAAZHJz&#10;L2Rvd25yZXYueG1sUEsFBgAAAAAEAAQA9QAAAIsDAAAAAA==&#10;" fillcolor="#24282b" stroked="f"/>
              <v:rect id="Rectangle 78" o:spid="_x0000_s1622" style="position:absolute;left:18764;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cMYA&#10;AADdAAAADwAAAGRycy9kb3ducmV2LnhtbESPQWvCQBSE74L/YXlCL6KbFJESXUUEqZdCjaHo7ZF9&#10;JsHs23R3q+m/dwsFj8PMfMMs171pxY2cbywrSKcJCOLS6oYrBcVxN3kD4QOyxtYyKfglD+vVcLDE&#10;TNs7H+iWh0pECPsMFdQhdJmUvqzJoJ/ajjh6F+sMhihdJbXDe4SbVr4myVwabDgu1NjRtqbymv8Y&#10;BXb/Pubi23+dndnuPlLTnE6fuVIvo36zABGoD8/wf3uvFczSdAZ/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1/cMYAAADdAAAADwAAAAAAAAAAAAAAAACYAgAAZHJz&#10;L2Rvd25yZXYueG1sUEsFBgAAAAAEAAQA9QAAAIsDAAAAAA==&#10;" fillcolor="#24282b" stroked="f"/>
              <v:rect id="Rectangle 79" o:spid="_x0000_s1623" style="position:absolute;left:18072;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a68YA&#10;AADdAAAADwAAAGRycy9kb3ducmV2LnhtbESPQWvCQBSE74X+h+UVvBSzibRSYlYpgtSLYKMUvT2y&#10;zyQ0+zbdXTX9926h4HGYmW+YYjGYTlzI+daygixJQRBXVrdcK9jvVuM3ED4ga+wsk4Jf8rCYPz4U&#10;mGt75U+6lKEWEcI+RwVNCH0upa8aMugT2xNH72SdwRClq6V2eI1w08lJmk6lwZbjQoM9LRuqvsuz&#10;UWDXH8+8//FfR2eWq01m2sNhWyo1ehreZyACDeEe/m+vtYKXLHuFv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Ha68YAAADdAAAADwAAAAAAAAAAAAAAAACYAgAAZHJz&#10;L2Rvd25yZXYueG1sUEsFBgAAAAAEAAQA9QAAAIsDAAAAAA==&#10;" fillcolor="#24282b" stroked="f"/>
              <v:rect id="Rectangle 80" o:spid="_x0000_s1624" style="position:absolute;left:17386;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EnMYA&#10;AADdAAAADwAAAGRycy9kb3ducmV2LnhtbESPQWvCQBSE74X+h+UVvJS6iYhImo0UQfQi2Chib4/s&#10;axKafRt3V43/3i0Uehxm5hsmXwymE1dyvrWsIB0nIIgrq1uuFRz2q7c5CB+QNXaWScGdPCyK56cc&#10;M21v/EnXMtQiQthnqKAJoc+k9FVDBv3Y9sTR+7bOYIjS1VI7vEW46eQkSWbSYMtxocGelg1VP+XF&#10;KLCb9Ssfzv745cxytU1NezrtSqVGL8PHO4hAQ/gP/7U3WsE0TWfw+yY+AVk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NEnMYAAADdAAAADwAAAAAAAAAAAAAAAACYAgAAZHJz&#10;L2Rvd25yZXYueG1sUEsFBgAAAAAEAAQA9QAAAIsDAAAAAA==&#10;" fillcolor="#24282b" stroked="f"/>
              <v:rect id="Rectangle 81" o:spid="_x0000_s1625" style="position:absolute;left:16700;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B8YA&#10;AADdAAAADwAAAGRycy9kb3ducmV2LnhtbESPQWvCQBSE74X+h+UVvBSziZRaYlYpgtSLYKMUvT2y&#10;zyQ0+zbdXTX9926h4HGYmW+YYjGYTlzI+daygixJQRBXVrdcK9jvVuM3ED4ga+wsk4Jf8rCYPz4U&#10;mGt75U+6lKEWEcI+RwVNCH0upa8aMugT2xNH72SdwRClq6V2eI1w08lJmr5Kgy3HhQZ7WjZUfZdn&#10;o8CuP555/+O/js4sV5vMtIfDtlRq9DS8z0AEGsI9/N9eawUvWTaFv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hB8YAAADdAAAADwAAAAAAAAAAAAAAAACYAgAAZHJz&#10;L2Rvd25yZXYueG1sUEsFBgAAAAAEAAQA9QAAAIsDAAAAAA==&#10;" fillcolor="#24282b" stroked="f"/>
              <v:rect id="Rectangle 82" o:spid="_x0000_s1626" style="position:absolute;left:16014;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dcIA&#10;AADdAAAADwAAAGRycy9kb3ducmV2LnhtbERPTYvCMBC9C/sfwizsRTTtIrJUo4ggelnQKovehmZs&#10;i82kJlmt/94cBI+P9z2dd6YRN3K+tqwgHSYgiAuray4VHParwQ8IH5A1NpZJwYM8zGcfvSlm2t55&#10;R7c8lCKGsM9QQRVCm0npi4oM+qFtiSN3ts5giNCVUju8x3DTyO8kGUuDNceGCltaVlRc8n+jwG7W&#10;fT5c/d/JmeXqNzX18bjNlfr67BYTEIG68Ba/3ButYJSmcW58E5+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HV1wgAAAN0AAAAPAAAAAAAAAAAAAAAAAJgCAABkcnMvZG93&#10;bnJldi54bWxQSwUGAAAAAAQABAD1AAAAhwMAAAAA&#10;" fillcolor="#24282b" stroked="f"/>
              <v:rect id="Rectangle 83" o:spid="_x0000_s1627" style="position:absolute;left:15328;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Q7sYA&#10;AADdAAAADwAAAGRycy9kb3ducmV2LnhtbESPQWvCQBSE74X+h+UVvBSziZRiY1YpgtSLYKMUvT2y&#10;zyQ0+zbdXTX9926h4HGYmW+YYjGYTlzI+daygixJQRBXVrdcK9jvVuMpCB+QNXaWScEveVjMHx8K&#10;zLW98iddylCLCGGfo4ImhD6X0lcNGfSJ7Ymjd7LOYIjS1VI7vEa46eQkTV+lwZbjQoM9LRuqvsuz&#10;UWDXH8+8//FfR2eWq01m2sNhWyo1ehreZyACDeEe/m+vtYKXLHuDv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zQ7sYAAADdAAAADwAAAAAAAAAAAAAAAACYAgAAZHJz&#10;L2Rvd25yZXYueG1sUEsFBgAAAAAEAAQA9QAAAIsDAAAAAA==&#10;" fillcolor="#24282b" stroked="f"/>
              <v:rect id="Rectangle 84" o:spid="_x0000_s1628" style="position:absolute;left:14643;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zsIA&#10;AADdAAAADwAAAGRycy9kb3ducmV2LnhtbERPTYvCMBC9C/6HMMJeRNPKIlKNIoLoZWG3iuhtaMa2&#10;2ExqErX77zeHBY+P971YdaYRT3K+tqwgHScgiAuray4VHA/b0QyED8gaG8uk4Jc8rJb93gIzbV/8&#10;Q888lCKGsM9QQRVCm0npi4oM+rFtiSN3tc5giNCVUjt8xXDTyEmSTKXBmmNDhS1tKipu+cMosPvd&#10;kI93f7o4s9l+paY+n79zpT4G3XoOIlAX3uJ/914r+EwncX98E5+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6rPOwgAAAN0AAAAPAAAAAAAAAAAAAAAAAJgCAABkcnMvZG93&#10;bnJldi54bWxQSwUGAAAAAAQABAD1AAAAhwMAAAAA&#10;" fillcolor="#24282b" stroked="f"/>
              <v:rect id="Rectangle 85" o:spid="_x0000_s1629" style="position:absolute;left:13957;top:17278;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WVcYA&#10;AADdAAAADwAAAGRycy9kb3ducmV2LnhtbESPQWvCQBSE74L/YXlCL0U3ESkluooIUi8FG0PR2yP7&#10;TILZt+nuVtN/3xUEj8PMfMMsVr1pxZWcbywrSCcJCOLS6oYrBcVhO34H4QOyxtYyKfgjD6vlcLDA&#10;TNsbf9E1D5WIEPYZKqhD6DIpfVmTQT+xHXH0ztYZDFG6SmqHtwg3rZwmyZs02HBcqLGjTU3lJf81&#10;Cuzu45WLH/99cmaz/UxNczzuc6VeRv16DiJQH57hR3unFczSaQr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YWVcYAAADdAAAADwAAAAAAAAAAAAAAAACYAgAAZHJz&#10;L2Rvd25yZXYueG1sUEsFBgAAAAAEAAQA9QAAAIsDAAAAAA==&#10;" fillcolor="#24282b" stroked="f"/>
              <v:rect id="Rectangle 86" o:spid="_x0000_s1630" style="position:absolute;left:13804;top:17506;width:1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IIsYA&#10;AADdAAAADwAAAGRycy9kb3ducmV2LnhtbESPQWvCQBSE7wX/w/KEXopuEkqR6CoiiF6ENoro7ZF9&#10;JsHs27i71fjvu4VCj8PMfMPMFr1pxZ2cbywrSMcJCOLS6oYrBYf9ejQB4QOyxtYyKXiSh8V88DLD&#10;XNsHf9G9CJWIEPY5KqhD6HIpfVmTQT+2HXH0LtYZDFG6SmqHjwg3rcyS5EMabDgu1NjRqqbyWnwb&#10;BXa7eePDzR/PzqzWu9Q0p9NnodTrsF9OQQTqw3/4r73VCt7TLIPfN/EJ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SIIsYAAADdAAAADwAAAAAAAAAAAAAAAACYAgAAZHJz&#10;L2Rvd25yZXYueG1sUEsFBgAAAAAEAAQA9QAAAIsDAAAAAA==&#10;" fillcolor="#24282b" stroked="f"/>
              <v:rect id="Rectangle 87" o:spid="_x0000_s1631" style="position:absolute;left:13804;top:18116;width:1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tuccA&#10;AADdAAAADwAAAGRycy9kb3ducmV2LnhtbESPQWvCQBSE74L/YXmCF2k20VJKmlWKIHoRairF3h7Z&#10;1yQ0+zbdXTX++65Q6HGYmW+YYjWYTlzI+daygixJQRBXVrdcKzi+bx6eQfiArLGzTApu5GG1HI8K&#10;zLW98oEuZahFhLDPUUETQp9L6auGDPrE9sTR+7LOYIjS1VI7vEa46eQ8TZ+kwZbjQoM9rRuqvsuz&#10;UWB32xkff/zHpzPrzT4z7en0Vio1nQyvLyACDeE//NfeaQWP2XwB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4LbnHAAAA3QAAAA8AAAAAAAAAAAAAAAAAmAIAAGRy&#10;cy9kb3ducmV2LnhtbFBLBQYAAAAABAAEAPUAAACMAwAAAAA=&#10;" fillcolor="#24282b" stroked="f"/>
              <v:rect id="Rectangle 88" o:spid="_x0000_s1632" style="position:absolute;left:13804;top:18802;width:153;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1zcYA&#10;AADdAAAADwAAAGRycy9kb3ducmV2LnhtbESPQWvCQBSE7wX/w/IKvRTdRKSUmI0UQeqlYFMRvT2y&#10;zySYfRt3txr/fVcQehxm5hsmXwymExdyvrWsIJ0kIIgrq1uuFWx/VuN3ED4ga+wsk4IbeVgUo6cc&#10;M22v/E2XMtQiQthnqKAJoc+k9FVDBv3E9sTRO1pnMETpaqkdXiPcdHKaJG/SYMtxocGelg1Vp/LX&#10;KLDrz1fenv3u4Mxy9ZWadr/flEq9PA8fcxCBhvAffrTXWsEsnc7g/iY+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G1zcYAAADdAAAADwAAAAAAAAAAAAAAAACYAgAAZHJz&#10;L2Rvd25yZXYueG1sUEsFBgAAAAAEAAQA9QAAAIsDAAAAAA==&#10;" fillcolor="#24282b" stroked="f"/>
              <v:rect id="Rectangle 89" o:spid="_x0000_s1633" style="position:absolute;left:13804;top:19411;width:1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0QVscA&#10;AADdAAAADwAAAGRycy9kb3ducmV2LnhtbESPQWvCQBSE74L/YXmCF2k2EVtKmlWKIHoRairF3h7Z&#10;1yQ0+zbdXTX++65Q6HGYmW+YYjWYTlzI+daygixJQRBXVrdcKzi+bx6eQfiArLGzTApu5GG1HI8K&#10;zLW98oEuZahFhLDPUUETQp9L6auGDPrE9sTR+7LOYIjS1VI7vEa46eQ8TZ+kwZbjQoM9rRuqvsuz&#10;UWB32xkff/zHpzPrzT4z7en0Vio1nQyvLyACDeE//NfeaQWLbP4I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EFbHAAAA3QAAAA8AAAAAAAAAAAAAAAAAmAIAAGRy&#10;cy9kb3ducmV2LnhtbFBLBQYAAAAABAAEAPUAAACMAwAAAAA=&#10;" fillcolor="#24282b" stroked="f"/>
              <v:rect id="Rectangle 90" o:spid="_x0000_s1634" style="position:absolute;left:13804;top:20015;width:1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OIcYA&#10;AADdAAAADwAAAGRycy9kb3ducmV2LnhtbESPQWvCQBSE70L/w/IKvUjdRIpIzEaKIPVSaGMoentk&#10;n0kw+zbd3Wr677sFweMwM98w+Xo0vbiQ851lBeksAUFcW91xo6Dab5+XIHxA1thbJgW/5GFdPExy&#10;zLS98iddytCICGGfoYI2hCGT0tctGfQzOxBH72SdwRCla6R2eI1w08t5kiykwY7jQosDbVqqz+WP&#10;UWB3b1Ouvv3X0ZnN9j013eHwUSr19Di+rkAEGsM9fGvvtIKXdL6A/zfxCc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OIcYAAADdAAAADwAAAAAAAAAAAAAAAACYAgAAZHJz&#10;L2Rvd25yZXYueG1sUEsFBgAAAAAEAAQA9QAAAIsDAAAAAA==&#10;" fillcolor="#24282b" stroked="f"/>
              <v:rect id="Rectangle 91" o:spid="_x0000_s1635" style="position:absolute;left:13804;top:20701;width:1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ruscA&#10;AADdAAAADwAAAGRycy9kb3ducmV2LnhtbESPQWvCQBSE74L/YXmCF2k2EWlLmlWKIHoRairF3h7Z&#10;1yQ0+zbdXTX++65Q6HGYmW+YYjWYTlzI+daygixJQRBXVrdcKzi+bx6eQfiArLGzTApu5GG1HI8K&#10;zLW98oEuZahFhLDPUUETQp9L6auGDPrE9sTR+7LOYIjS1VI7vEa46eQ8TR+lwZbjQoM9rRuqvsuz&#10;UWB32xkff/zHpzPrzT4z7en0Vio1nQyvLyACDeE//NfeaQWLbP4E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DK7rHAAAA3QAAAA8AAAAAAAAAAAAAAAAAmAIAAGRy&#10;cy9kb3ducmV2LnhtbFBLBQYAAAAABAAEAPUAAACMAwAAAAA=&#10;" fillcolor="#24282b" stroked="f"/>
              <v:rect id="Rectangle 92" o:spid="_x0000_s1636" style="position:absolute;left:13804;top:21310;width:1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yMIA&#10;AADdAAAADwAAAGRycy9kb3ducmV2LnhtbERPTYvCMBC9C/6HMMJeRNPKIlKNIoLoZWG3iuhtaMa2&#10;2ExqErX77zeHBY+P971YdaYRT3K+tqwgHScgiAuray4VHA/b0QyED8gaG8uk4Jc8rJb93gIzbV/8&#10;Q888lCKGsM9QQRVCm0npi4oM+rFtiSN3tc5giNCVUjt8xXDTyEmSTKXBmmNDhS1tKipu+cMosPvd&#10;kI93f7o4s9l+paY+n79zpT4G3XoOIlAX3uJ/914r+EwncW58E5+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L/IwgAAAN0AAAAPAAAAAAAAAAAAAAAAAJgCAABkcnMvZG93&#10;bnJldi54bWxQSwUGAAAAAAQABAD1AAAAhwMAAAAA&#10;" fillcolor="#24282b" stroked="f"/>
              <v:rect id="Rectangle 93" o:spid="_x0000_s1637" style="position:absolute;left:13804;top:21996;width:153;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aU8cA&#10;AADdAAAADwAAAGRycy9kb3ducmV2LnhtbESPQWvCQBSE74L/YXmCF2k2ESltmlWKIHoRairF3h7Z&#10;1yQ0+zbdXTX++65Q6HGYmW+YYjWYTlzI+daygixJQRBXVrdcKzi+bx6eQPiArLGzTApu5GG1HI8K&#10;zLW98oEuZahFhLDPUUETQp9L6auGDPrE9sTR+7LOYIjS1VI7vEa46eQ8TR+lwZbjQoM9rRuqvsuz&#10;UWB32xkff/zHpzPrzT4z7en0Vio1nQyvLyACDeE//NfeaQWLbP4M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QGlPHAAAA3QAAAA8AAAAAAAAAAAAAAAAAmAIAAGRy&#10;cy9kb3ducmV2LnhtbFBLBQYAAAAABAAEAPUAAACMAwAAAAA=&#10;" fillcolor="#24282b" stroked="f"/>
              <v:rect id="Rectangle 94" o:spid="_x0000_s1638" style="position:absolute;left:13804;top:22606;width:1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lE8MA&#10;AADdAAAADwAAAGRycy9kb3ducmV2LnhtbERPz2vCMBS+D/wfwhN2GZrWDZFqFBFELwPXiejt0Tzb&#10;YvNSk0zrf28Owo4f3+/ZojONuJHztWUF6TABQVxYXXOpYP+7HkxA+ICssbFMCh7kYTHvvc0w0/bO&#10;P3TLQyliCPsMFVQhtJmUvqjIoB/aljhyZ+sMhghdKbXDeww3jRwlyVgarDk2VNjSqqLikv8ZBXa7&#10;+eD91R9OzqzW36mpj8ddrtR7v1tOQQTqwr/45d5qBV/pZ9wf38Qn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MlE8MAAADdAAAADwAAAAAAAAAAAAAAAACYAgAAZHJzL2Rv&#10;d25yZXYueG1sUEsFBgAAAAAEAAQA9QAAAIgDAAAAAA==&#10;" fillcolor="#24282b" stroked="f"/>
              <v:rect id="Rectangle 95" o:spid="_x0000_s1639" style="position:absolute;left:13804;top:23215;width:153;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iMYA&#10;AADdAAAADwAAAGRycy9kb3ducmV2LnhtbESPQWvCQBSE74X+h+UVvBSziS1SYlYpgtSLYKMUvT2y&#10;zyQ0+zbdXTX9926h4HGYmW+YYjGYTlzI+daygixJQRBXVrdcK9jvVuM3ED4ga+wsk4Jf8rCYPz4U&#10;mGt75U+6lKEWEcI+RwVNCH0upa8aMugT2xNH72SdwRClq6V2eI1w08lJmk6lwZbjQoM9LRuqvsuz&#10;UWDXH8+8//FfR2eWq01m2sNhWyo1ehreZyACDeEe/m+vtYLX7CWDv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AiMYAAADdAAAADwAAAAAAAAAAAAAAAACYAgAAZHJz&#10;L2Rvd25yZXYueG1sUEsFBgAAAAAEAAQA9QAAAIsDAAAAAA==&#10;" fillcolor="#24282b" stroked="f"/>
              <v:rect id="Rectangle 96" o:spid="_x0000_s1640" style="position:absolute;left:13804;top:23895;width:15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0e/8cA&#10;AADdAAAADwAAAGRycy9kb3ducmV2LnhtbESPQWvCQBSE74L/YXmCF2k20VJKmlWKIHoRairF3h7Z&#10;1yQ0+zbdXTX++65Q6HGYmW+YYjWYTlzI+daygixJQRBXVrdcKzi+bx6eQfiArLGzTApu5GG1HI8K&#10;zLW98oEuZahFhLDPUUETQp9L6auGDPrE9sTR+7LOYIjS1VI7vEa46eQ8TZ+kwZbjQoM9rRuqvsuz&#10;UWB32xkff/zHpzPrzT4z7en0Vio1nQyvLyACDeE//NfeaQWP2WIO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tHv/HAAAA3QAAAA8AAAAAAAAAAAAAAAAAmAIAAGRy&#10;cy9kb3ducmV2LnhtbFBLBQYAAAAABAAEAPUAAACMAwAAAAA=&#10;" fillcolor="#24282b" stroked="f"/>
              <v:rect id="Rectangle 97" o:spid="_x0000_s1641" style="position:absolute;left:13804;top:24504;width:1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7ZMcA&#10;AADdAAAADwAAAGRycy9kb3ducmV2LnhtbESPQWvCQBSE70L/w/IKvUjdRIuU1E0oguhFqKmIvT2y&#10;zySYfZvubjX++65Q6HGYmW+YRTGYTlzI+daygnSSgCCurG65VrD/XD2/gvABWWNnmRTcyEORP4wW&#10;mGl75R1dylCLCGGfoYImhD6T0lcNGfQT2xNH72SdwRClq6V2eI1w08lpksylwZbjQoM9LRuqzuWP&#10;UWA36zHvv/3hy5nlapua9nj8KJV6ehze30AEGsJ/+K+90Qpe0tkM7m/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hu2THAAAA3QAAAA8AAAAAAAAAAAAAAAAAmAIAAGRy&#10;cy9kb3ducmV2LnhtbFBLBQYAAAAABAAEAPUAAACMAwAAAAA=&#10;" fillcolor="#24282b" stroked="f"/>
              <v:rect id="Rectangle 98" o:spid="_x0000_s1642" style="position:absolute;left:13804;top:25114;width:1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jEMYA&#10;AADdAAAADwAAAGRycy9kb3ducmV2LnhtbESPQWvCQBSE7wX/w/IEL0U3aUUkuooIUi8Fm4ro7ZF9&#10;JsHs27i7avrvu0Khx2FmvmHmy8404k7O15YVpKMEBHFhdc2lgv33ZjgF4QOyxsYyKfghD8tF72WO&#10;mbYP/qJ7HkoRIewzVFCF0GZS+qIig35kW+Lona0zGKJ0pdQOHxFuGvmWJBNpsOa4UGFL64qKS34z&#10;Cuz245X3V384ObPefKamPh53uVKDfreagQjUhf/wX3urFYzT9zE838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gjEMYAAADdAAAADwAAAAAAAAAAAAAAAACYAgAAZHJz&#10;L2Rvd25yZXYueG1sUEsFBgAAAAAEAAQA9QAAAIsDAAAAAA==&#10;" fillcolor="#24282b" stroked="f"/>
              <v:rect id="Rectangle 99" o:spid="_x0000_s1643" style="position:absolute;left:13804;top:25800;width:1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Gi8YA&#10;AADdAAAADwAAAGRycy9kb3ducmV2LnhtbESPQWvCQBSE70L/w/IKXkQ30VYkukoRRC9Cm4ro7ZF9&#10;TUKzb9PdVeO/dwuFHoeZ+YZZrDrTiCs5X1tWkI4SEMSF1TWXCg6fm+EMhA/IGhvLpOBOHlbLp94C&#10;M21v/EHXPJQiQthnqKAKoc2k9EVFBv3ItsTR+7LOYIjSlVI7vEW4aeQ4SabSYM1xocKW1hUV3/nF&#10;KLC77YAPP/54dma92aemPp3ec6X6z93bHESgLvyH/9o7reAlnbzC7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SGi8YAAADdAAAADwAAAAAAAAAAAAAAAACYAgAAZHJz&#10;L2Rvd25yZXYueG1sUEsFBgAAAAAEAAQA9QAAAIsDAAAAAA==&#10;" fillcolor="#24282b" stroked="f"/>
              <v:rect id="Rectangle 100" o:spid="_x0000_s1644" style="position:absolute;left:13804;top:26409;width:153;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Y/McA&#10;AADdAAAADwAAAGRycy9kb3ducmV2LnhtbESPQWvCQBSE7wX/w/IKXkrdREVKmo2IIPUi2FSKvT2y&#10;r0lo9m26u2r8925B6HGYmW+YfDmYTpzJ+daygnSSgCCurG65VnD42Dy/gPABWWNnmRRcycOyGD3k&#10;mGl74Xc6l6EWEcI+QwVNCH0mpa8aMugntieO3rd1BkOUrpba4SXCTSenSbKQBluOCw32tG6o+ilP&#10;RoHdvj3x4dd/fjmz3uxS0x6P+1Kp8eOwegURaAj/4Xt7qxXM09kC/t7EJy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WGPzHAAAA3QAAAA8AAAAAAAAAAAAAAAAAmAIAAGRy&#10;cy9kb3ducmV2LnhtbFBLBQYAAAAABAAEAPUAAACMAwAAAAA=&#10;" fillcolor="#24282b" stroked="f"/>
              <v:rect id="Rectangle 101" o:spid="_x0000_s1645" style="position:absolute;left:13804;top:27089;width:15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9Z8YA&#10;AADdAAAADwAAAGRycy9kb3ducmV2LnhtbESPQWvCQBSE70L/w/IKXkQ30VIlukoRRC9Cm4ro7ZF9&#10;TUKzb9PdVeO/dwuFHoeZ+YZZrDrTiCs5X1tWkI4SEMSF1TWXCg6fm+EMhA/IGhvLpOBOHlbLp94C&#10;M21v/EHXPJQiQthnqKAKoc2k9EVFBv3ItsTR+7LOYIjSlVI7vEW4aeQ4SV6lwZrjQoUtrSsqvvOL&#10;UWB32wEffvzx7Mx6s09NfTq950r1n7u3OYhAXfgP/7V3WsFLOpnC7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q9Z8YAAADdAAAADwAAAAAAAAAAAAAAAACYAgAAZHJz&#10;L2Rvd25yZXYueG1sUEsFBgAAAAAEAAQA9QAAAIsDAAAAAA==&#10;" fillcolor="#24282b" stroked="f"/>
              <v:rect id="Rectangle 102" o:spid="_x0000_s1646" style="position:absolute;left:13804;top:27698;width:1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pFcMA&#10;AADdAAAADwAAAGRycy9kb3ducmV2LnhtbERPz2vCMBS+D/wfwhN2GZrWDZFqFBFELwPXiejt0Tzb&#10;YvNSk0zrf28Owo4f3+/ZojONuJHztWUF6TABQVxYXXOpYP+7HkxA+ICssbFMCh7kYTHvvc0w0/bO&#10;P3TLQyliCPsMFVQhtJmUvqjIoB/aljhyZ+sMhghdKbXDeww3jRwlyVgarDk2VNjSqqLikv8ZBXa7&#10;+eD91R9OzqzW36mpj8ddrtR7v1tOQQTqwr/45d5qBV/pZ5wb38Qn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UpFcMAAADdAAAADwAAAAAAAAAAAAAAAACYAgAAZHJzL2Rv&#10;d25yZXYueG1sUEsFBgAAAAAEAAQA9QAAAIgDAAAAAA==&#10;" fillcolor="#24282b" stroked="f"/>
              <v:rect id="Rectangle 103" o:spid="_x0000_s1647" style="position:absolute;left:13804;top:28308;width:15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mMjsYA&#10;AADdAAAADwAAAGRycy9kb3ducmV2LnhtbESPQWvCQBSE70L/w/IKXkQ30VI0ukoRRC9Cm4ro7ZF9&#10;TUKzb9PdVeO/dwuFHoeZ+YZZrDrTiCs5X1tWkI4SEMSF1TWXCg6fm+EUhA/IGhvLpOBOHlbLp94C&#10;M21v/EHXPJQiQthnqKAKoc2k9EVFBv3ItsTR+7LOYIjSlVI7vEW4aeQ4SV6lwZrjQoUtrSsqvvOL&#10;UWB32wEffvzx7Mx6s09NfTq950r1n7u3OYhAXfgP/7V3WsFLOpnB7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mMjsYAAADdAAAADwAAAAAAAAAAAAAAAACYAgAAZHJz&#10;L2Rvd25yZXYueG1sUEsFBgAAAAAEAAQA9QAAAIsDAAAAAA==&#10;" fillcolor="#24282b" stroked="f"/>
              <v:shape id="Freeform 104" o:spid="_x0000_s1648" style="position:absolute;left:13804;top:28994;width:381;height:15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uw8EA&#10;AADdAAAADwAAAGRycy9kb3ducmV2LnhtbERPTYvCMBC9C/6HMII3TV1lWapRRBD0JLpd9Dg0Y1ts&#10;Jt0kauuvN4eFPT7e92LVmlo8yPnKsoLJOAFBnFtdcaEg+96OvkD4gKyxtkwKOvKwWvZ7C0y1ffKR&#10;HqdQiBjCPkUFZQhNKqXPSzLox7YhjtzVOoMhQldI7fAZw00tP5LkUxqsODaU2NCmpPx2uhsF+WX7&#10;+9MG+7q67N75fT3tDnhWajho13MQgdrwL/5z77SC2WQW98c38Qn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dLsPBAAAA3QAAAA8AAAAAAAAAAAAAAAAAmAIAAGRycy9kb3du&#10;cmV2LnhtbFBLBQYAAAAABAAEAPUAAACGAwAAAAA=&#10;" path="m2,l,,,1,,2r1,l5,2,5,,1,r,1l2,1,2,xe" fillcolor="#24282b" stroked="f">
                <v:path arrowok="t" o:connecttype="custom" o:connectlocs="15240,0;0,0;0,7620;0,15240;7620,15240;38100,15240;38100,0;7620,0;7620,7620;15240,7620;15240,0" o:connectangles="0,0,0,0,0,0,0,0,0,0,0"/>
              </v:shape>
              <v:rect id="Rectangle 105" o:spid="_x0000_s1649" style="position:absolute;left:14490;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nz9cYA&#10;AADdAAAADwAAAGRycy9kb3ducmV2LnhtbESPQWvCQBSE74L/YXlCL6KbFJESXUUEqZdCjaHo7ZF9&#10;JsHs23R3q+m/dwsFj8PMfMMs171pxY2cbywrSKcJCOLS6oYrBcVxN3kD4QOyxtYyKfglD+vVcLDE&#10;TNs7H+iWh0pECPsMFdQhdJmUvqzJoJ/ajjh6F+sMhihdJbXDe4SbVr4myVwabDgu1NjRtqbymv8Y&#10;BXb/Pubi23+dndnuPlLTnE6fuVIvo36zABGoD8/wf3uvFczSWQp/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nz9cYAAADdAAAADwAAAAAAAAAAAAAAAACYAgAAZHJz&#10;L2Rvd25yZXYueG1sUEsFBgAAAAAEAAQA9QAAAIsDAAAAAA==&#10;" fillcolor="#24282b" stroked="f"/>
              <v:rect id="Rectangle 106" o:spid="_x0000_s1650" style="position:absolute;left:15176;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tgsYA&#10;AADdAAAADwAAAGRycy9kb3ducmV2LnhtbESPQWvCQBSE7wX/w/IKvRTdRKSUmI0UQeqlYFMRvT2y&#10;zySYfRt3txr/fVcQehxm5hsmXwymExdyvrWsIJ0kIIgrq1uuFWx/VuN3ED4ga+wsk4IbeVgUo6cc&#10;M22v/E2XMtQiQthnqKAJoc+k9FVDBv3E9sTRO1pnMETpaqkdXiPcdHKaJG/SYMtxocGelg1Vp/LX&#10;KLDrz1fenv3u4Mxy9ZWadr/flEq9PA8fcxCBhvAffrTXWsEsnU3h/iY+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ttgsYAAADdAAAADwAAAAAAAAAAAAAAAACYAgAAZHJz&#10;L2Rvd25yZXYueG1sUEsFBgAAAAAEAAQA9QAAAIsDAAAAAA==&#10;" fillcolor="#24282b" stroked="f"/>
              <v:rect id="Rectangle 107" o:spid="_x0000_s1651" style="position:absolute;left:15862;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fIGcYA&#10;AADdAAAADwAAAGRycy9kb3ducmV2LnhtbESPQWvCQBSE7wX/w/IEL0U3aUUkuooIUi8Fm4ro7ZF9&#10;JsHs27i7avrvu0Khx2FmvmHmy8404k7O15YVpKMEBHFhdc2lgv33ZjgF4QOyxsYyKfghD8tF72WO&#10;mbYP/qJ7HkoRIewzVFCF0GZS+qIig35kW+Lona0zGKJ0pdQOHxFuGvmWJBNpsOa4UGFL64qKS34z&#10;Cuz245X3V384ObPefKamPh53uVKDfreagQjUhf/wX3urFYzT8Ts838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fIGcYAAADdAAAADwAAAAAAAAAAAAAAAACYAgAAZHJz&#10;L2Rvd25yZXYueG1sUEsFBgAAAAAEAAQA9QAAAIsDAAAAAA==&#10;" fillcolor="#24282b" stroked="f"/>
              <v:rect id="Rectangle 108" o:spid="_x0000_s1652" style="position:absolute;left:16548;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QbcYA&#10;AADdAAAADwAAAGRycy9kb3ducmV2LnhtbESPQWvCQBSE74L/YXlCL1I3KUEkuglFkHoptFHE3h7Z&#10;ZxKafZvubjX9991CweMwM98wm3I0vbiS851lBekiAUFcW91xo+B42D2uQPiArLG3TAp+yENZTCcb&#10;zLW98Ttdq9CICGGfo4I2hCGX0tctGfQLOxBH72KdwRCla6R2eItw08unJFlKgx3HhRYH2rZUf1bf&#10;RoHdv8z5+OVPH85sd6+p6c7nt0qph9n4vAYRaAz38H97rxVkaZbB35v4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5QbcYAAADdAAAADwAAAAAAAAAAAAAAAACYAgAAZHJz&#10;L2Rvd25yZXYueG1sUEsFBgAAAAAEAAQA9QAAAIsDAAAAAA==&#10;" fillcolor="#24282b" stroked="f"/>
              <v:rect id="Rectangle 109" o:spid="_x0000_s1653" style="position:absolute;left:17233;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19scA&#10;AADdAAAADwAAAGRycy9kb3ducmV2LnhtbESPQWvCQBSE70L/w/IKvUjdRKyU1E0oguhFqKmIvT2y&#10;zySYfZvubjX++65Q6HGYmW+YRTGYTlzI+daygnSSgCCurG65VrD/XD2/gvABWWNnmRTcyEORP4wW&#10;mGl75R1dylCLCGGfoYImhD6T0lcNGfQT2xNH72SdwRClq6V2eI1w08lpksylwZbjQoM9LRuqzuWP&#10;UWA36zHvv/3hy5nlapua9nj8KJV6ehze30AEGsJ/+K+90Qpm6ewF7m/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C9fbHAAAA3QAAAA8AAAAAAAAAAAAAAAAAmAIAAGRy&#10;cy9kb3ducmV2LnhtbFBLBQYAAAAABAAEAPUAAACMAwAAAAA=&#10;" fillcolor="#24282b" stroked="f"/>
              <v:rect id="Rectangle 110" o:spid="_x0000_s1654" style="position:absolute;left:17919;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rgcYA&#10;AADdAAAADwAAAGRycy9kb3ducmV2LnhtbESPQWvCQBSE70L/w/IEL1I3EZESsxERpF4KbSpFb4/s&#10;Mwlm36a7W03/fbcgeBxm5hsmXw+mE1dyvrWsIJ0lIIgrq1uuFRw+d88vIHxA1thZJgW/5GFdPI1y&#10;zLS98Qddy1CLCGGfoYImhD6T0lcNGfQz2xNH72ydwRClq6V2eItw08l5kiylwZbjQoM9bRuqLuWP&#10;UWD3r1M+fPuvkzPb3Vtq2uPxvVRqMh42KxCBhvAI39t7rWCRLpbw/yY+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BrgcYAAADdAAAADwAAAAAAAAAAAAAAAACYAgAAZHJz&#10;L2Rvd25yZXYueG1sUEsFBgAAAAAEAAQA9QAAAIsDAAAAAA==&#10;" fillcolor="#24282b" stroked="f"/>
              <v:rect id="Rectangle 111" o:spid="_x0000_s1655" style="position:absolute;left:18605;top:28994;width:387;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OGscA&#10;AADdAAAADwAAAGRycy9kb3ducmV2LnhtbESPQWvCQBSE70L/w/IKvUjdRKSW1E0oguhFqKmIvT2y&#10;zySYfZvubjX++65Q6HGYmW+YRTGYTlzI+daygnSSgCCurG65VrD/XD2/gvABWWNnmRTcyEORP4wW&#10;mGl75R1dylCLCGGfoYImhD6T0lcNGfQT2xNH72SdwRClq6V2eI1w08lpkrxIgy3HhQZ7WjZUncsf&#10;o8Bu1mPef/vDlzPL1TY17fH4USr19Di8v4EINIT/8F97oxXM0tkc7m/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czhrHAAAA3QAAAA8AAAAAAAAAAAAAAAAAmAIAAGRy&#10;cy9kb3ducmV2LnhtbFBLBQYAAAAABAAEAPUAAACMAwAAAAA=&#10;" fillcolor="#24282b" stroked="f"/>
              <v:rect id="Rectangle 112" o:spid="_x0000_s1656" style="position:absolute;left:19297;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aaMQA&#10;AADdAAAADwAAAGRycy9kb3ducmV2LnhtbERPz2vCMBS+D/wfwhvsMjTtKGNUowxB1svAdSJ6ezTP&#10;tti81CRru//eHAY7fny/V5vJdGIg51vLCtJFAoK4srrlWsHhezd/A+EDssbOMin4JQ+b9exhhbm2&#10;I3/RUIZaxBD2OSpoQuhzKX3VkEG/sD1x5C7WGQwRulpqh2MMN518SZJXabDl2NBgT9uGqmv5YxTY&#10;4uOZDzd/PDuz3X2mpj2d9qVST4/T+xJEoCn8i//chVaQpVmcG9/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WmjEAAAA3QAAAA8AAAAAAAAAAAAAAAAAmAIAAGRycy9k&#10;b3ducmV2LnhtbFBLBQYAAAAABAAEAPUAAACJAwAAAAA=&#10;" fillcolor="#24282b" stroked="f"/>
              <v:rect id="Rectangle 113" o:spid="_x0000_s1657" style="position:absolute;left:19983;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8cA&#10;AADdAAAADwAAAGRycy9kb3ducmV2LnhtbESPQWvCQBSE70L/w/IKvUjdRKTY1E0oguhFqKmIvT2y&#10;zySYfZvubjX++65Q6HGYmW+YRTGYTlzI+daygnSSgCCurG65VrD/XD3PQfiArLGzTApu5KHIH0YL&#10;zLS98o4uZahFhLDPUEETQp9J6auGDPqJ7Ymjd7LOYIjS1VI7vEa46eQ0SV6kwZbjQoM9LRuqzuWP&#10;UWA36zHvv/3hy5nlapua9nj8KJV6ehze30AEGsJ/+K+90Qpm6ewV7m/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P//PHAAAA3QAAAA8AAAAAAAAAAAAAAAAAmAIAAGRy&#10;cy9kb3ducmV2LnhtbFBLBQYAAAAABAAEAPUAAACMAwAAAAA=&#10;" fillcolor="#24282b" stroked="f"/>
              <v:rect id="Rectangle 114" o:spid="_x0000_s1658" style="position:absolute;left:20669;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s8MA&#10;AADdAAAADwAAAGRycy9kb3ducmV2LnhtbERPz2vCMBS+D/wfwhN2GZpWNpFqFBFELwPXiejt0Tzb&#10;YvNSk0zrf28Owo4f3+/ZojONuJHztWUF6TABQVxYXXOpYP+7HkxA+ICssbFMCh7kYTHvvc0w0/bO&#10;P3TLQyliCPsMFVQhtJmUvqjIoB/aljhyZ+sMhghdKbXDeww3jRwlyVgarDk2VNjSqqLikv8ZBXa7&#10;+eD91R9OzqzW36mpj8ddrtR7v1tOQQTqwr/45d5qBZ/pV9wf38Qn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As8MAAADdAAAADwAAAAAAAAAAAAAAAACYAgAAZHJzL2Rv&#10;d25yZXYueG1sUEsFBgAAAAAEAAQA9QAAAIgDAAAAAA==&#10;" fillcolor="#24282b" stroked="f"/>
              <v:rect id="Rectangle 115" o:spid="_x0000_s1659" style="position:absolute;left:21355;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KMYA&#10;AADdAAAADwAAAGRycy9kb3ducmV2LnhtbESPQWvCQBSE74X+h+UVvBSzibRSYlYpgtSLYKMUvT2y&#10;zyQ0+zbdXTX9926h4HGYmW+YYjGYTlzI+daygixJQRBXVrdcK9jvVuM3ED4ga+wsk4Jf8rCYPz4U&#10;mGt75U+6lKEWEcI+RwVNCH0upa8aMugT2xNH72SdwRClq6V2eI1w08lJmk6lwZbjQoM9LRuqvsuz&#10;UWDXH8+8//FfR2eWq01m2sNhWyo1ehreZyACDeEe/m+vtYKX7DWDv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lKMYAAADdAAAADwAAAAAAAAAAAAAAAACYAgAAZHJz&#10;L2Rvd25yZXYueG1sUEsFBgAAAAAEAAQA9QAAAIsDAAAAAA==&#10;" fillcolor="#24282b" stroked="f"/>
              <v:rect id="Rectangle 116" o:spid="_x0000_s1660" style="position:absolute;left:22040;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7X8cA&#10;AADdAAAADwAAAGRycy9kb3ducmV2LnhtbESPQWvCQBSE74L/YXmCF2k2EVtKmlWKIHoRairF3h7Z&#10;1yQ0+zbdXTX++65Q6HGYmW+YYjWYTlzI+daygixJQRBXVrdcKzi+bx6eQfiArLGzTApu5GG1HI8K&#10;zLW98oEuZahFhLDPUUETQp9L6auGDPrE9sTR+7LOYIjS1VI7vEa46eQ8TZ+kwZbjQoM9rRuqvsuz&#10;UWB32xkff/zHpzPrzT4z7en0Vio1nQyvLyACDeE//NfeaQWL7HEO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y+1/HAAAA3QAAAA8AAAAAAAAAAAAAAAAAmAIAAGRy&#10;cy9kb3ducmV2LnhtbFBLBQYAAAAABAAEAPUAAACMAwAAAAA=&#10;" fillcolor="#24282b" stroked="f"/>
              <v:rect id="Rectangle 117" o:spid="_x0000_s1661" style="position:absolute;left:22726;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exMYA&#10;AADdAAAADwAAAGRycy9kb3ducmV2LnhtbESPQWvCQBSE70L/w/IKXkQ30VYkukoRRC9Cm4ro7ZF9&#10;TUKzb9PdVeO/dwuFHoeZ+YZZrDrTiCs5X1tWkI4SEMSF1TWXCg6fm+EMhA/IGhvLpOBOHlbLp94C&#10;M21v/EHXPJQiQthnqKAKoc2k9EVFBv3ItsTR+7LOYIjSlVI7vEW4aeQ4SabSYM1xocKW1hUV3/nF&#10;KLC77YAPP/54dma92aemPp3ec6X6z93bHESgLvyH/9o7reAlfZ3A7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5exMYAAADdAAAADwAAAAAAAAAAAAAAAACYAgAAZHJz&#10;L2Rvd25yZXYueG1sUEsFBgAAAAAEAAQA9QAAAIsDAAAAAA==&#10;" fillcolor="#24282b" stroked="f"/>
              <v:rect id="Rectangle 118" o:spid="_x0000_s1662" style="position:absolute;left:23412;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fGsMcA&#10;AADdAAAADwAAAGRycy9kb3ducmV2LnhtbESPQWvCQBSE70L/w/IKvUjdRKyU1E0oguhFqKmIvT2y&#10;zySYfZvubjX++65Q6HGYmW+YRTGYTlzI+daygnSSgCCurG65VrD/XD2/gvABWWNnmRTcyEORP4wW&#10;mGl75R1dylCLCGGfoYImhD6T0lcNGfQT2xNH72SdwRClq6V2eI1w08lpksylwZbjQoM9LRuqzuWP&#10;UWA36zHvv/3hy5nlapua9nj8KJV6ehze30AEGsJ/+K+90Qpm6csM7m/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XxrDHAAAA3QAAAA8AAAAAAAAAAAAAAAAAmAIAAGRy&#10;cy9kb3ducmV2LnhtbFBLBQYAAAAABAAEAPUAAACMAwAAAAA=&#10;" fillcolor="#24282b" stroked="f"/>
              <v:rect id="Rectangle 119" o:spid="_x0000_s1663" style="position:absolute;left:24098;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tjK8YA&#10;AADdAAAADwAAAGRycy9kb3ducmV2LnhtbESPQWvCQBSE7wX/w/IEL0U3KVUkuooIUi8Fm4ro7ZF9&#10;JsHs27i7avrvu0Khx2FmvmHmy8404k7O15YVpKMEBHFhdc2lgv33ZjgF4QOyxsYyKfghD8tF72WO&#10;mbYP/qJ7HkoRIewzVFCF0GZS+qIig35kW+Lona0zGKJ0pdQOHxFuGvmWJBNpsOa4UGFL64qKS34z&#10;Cuz245X3V384ObPefKamPh53uVKDfreagQjUhf/wX3urFbyn4zE838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tjK8YAAADdAAAADwAAAAAAAAAAAAAAAACYAgAAZHJz&#10;L2Rvd25yZXYueG1sUEsFBgAAAAAEAAQA9QAAAIsDAAAAAA==&#10;" fillcolor="#24282b" stroked="f"/>
              <v:rect id="Rectangle 120" o:spid="_x0000_s1664" style="position:absolute;left:24784;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n9XMcA&#10;AADdAAAADwAAAGRycy9kb3ducmV2LnhtbESPQWvCQBSE7wX/w/IKXkrdRFRKmo2IIPUi2FSKvT2y&#10;r0lo9m26u2r8925B6HGYmW+YfDmYTpzJ+daygnSSgCCurG65VnD42Dy/gPABWWNnmRRcycOyGD3k&#10;mGl74Xc6l6EWEcI+QwVNCH0mpa8aMugntieO3rd1BkOUrpba4SXCTSenSbKQBluOCw32tG6o+ilP&#10;RoHdvj3x4dd/fjmz3uxS0x6P+1Kp8eOwegURaAj/4Xt7qxXM0vkC/t7EJy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J/VzHAAAA3QAAAA8AAAAAAAAAAAAAAAAAmAIAAGRy&#10;cy9kb3ducmV2LnhtbFBLBQYAAAAABAAEAPUAAACMAwAAAAA=&#10;" fillcolor="#24282b" stroked="f"/>
              <v:rect id="Rectangle 121" o:spid="_x0000_s1665" style="position:absolute;left:25469;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Yx8YA&#10;AADdAAAADwAAAGRycy9kb3ducmV2LnhtbESPQWvCQBSE70L/w/IKXkQ3EVslukoRRC9Cm4ro7ZF9&#10;TUKzb9PdVeO/dwuFHoeZ+YZZrDrTiCs5X1tWkI4SEMSF1TWXCg6fm+EMhA/IGhvLpOBOHlbLp94C&#10;M21v/EHXPJQiQthnqKAKoc2k9EVFBv3ItsTR+7LOYIjSlVI7vEW4aeQ4SV6lwZrjQoUtrSsqvvOL&#10;UWB32wEffvzx7Mx6s09NfTq950r1n7u3OYhAXfgP/7V3WsEkfZnC7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VYx8YAAADdAAAADwAAAAAAAAAAAAAAAACYAgAAZHJz&#10;L2Rvd25yZXYueG1sUEsFBgAAAAAEAAQA9QAAAIsDAAAAAA==&#10;" fillcolor="#24282b" stroked="f"/>
              <v:rect id="Rectangle 122" o:spid="_x0000_s1666" style="position:absolute;left:26155;top:28994;width:388;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MtcMA&#10;AADdAAAADwAAAGRycy9kb3ducmV2LnhtbERPz2vCMBS+D/wfwhN2GZpWNpFqFBFELwPXiejt0Tzb&#10;YvNSk0zrf28Owo4f3+/ZojONuJHztWUF6TABQVxYXXOpYP+7HkxA+ICssbFMCh7kYTHvvc0w0/bO&#10;P3TLQyliCPsMFVQhtJmUvqjIoB/aljhyZ+sMhghdKbXDeww3jRwlyVgarDk2VNjSqqLikv8ZBXa7&#10;+eD91R9OzqzW36mpj8ddrtR7v1tOQQTqwr/45d5qBZ/pV5wb38Qn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rMtcMAAADdAAAADwAAAAAAAAAAAAAAAACYAgAAZHJzL2Rv&#10;d25yZXYueG1sUEsFBgAAAAAEAAQA9QAAAIgDAAAAAA==&#10;" fillcolor="#24282b" stroked="f"/>
              <v:rect id="Rectangle 123" o:spid="_x0000_s1667" style="position:absolute;left:26847;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pLsYA&#10;AADdAAAADwAAAGRycy9kb3ducmV2LnhtbESPQWvCQBSE70L/w/IKXkQ3EVs0ukoRRC9Cm4ro7ZF9&#10;TUKzb9PdVeO/dwuFHoeZ+YZZrDrTiCs5X1tWkI4SEMSF1TWXCg6fm+EUhA/IGhvLpOBOHlbLp94C&#10;M21v/EHXPJQiQthnqKAKoc2k9EVFBv3ItsTR+7LOYIjSlVI7vEW4aeQ4SV6lwZrjQoUtrSsqvvOL&#10;UWB32wEffvzx7Mx6s09NfTq950r1n7u3OYhAXfgP/7V3WsEkfZnB7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ZpLsYAAADdAAAADwAAAAAAAAAAAAAAAACYAgAAZHJz&#10;L2Rvd25yZXYueG1sUEsFBgAAAAAEAAQA9QAAAIsDAAAAAA==&#10;" fillcolor="#24282b" stroked="f"/>
              <v:rect id="Rectangle 124" o:spid="_x0000_s1668" style="position:absolute;left:27533;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KDsQA&#10;AADdAAAADwAAAGRycy9kb3ducmV2LnhtbERPz2vCMBS+D/wfwhO8jJlWRhnVKFIo8yJsnQy9PZq3&#10;tqx5qUlm63+/HAY7fny/N7vJ9OJGzneWFaTLBARxbXXHjYLTR/n0AsIHZI29ZVJwJw+77exhg7m2&#10;I7/TrQqNiCHsc1TQhjDkUvq6JYN+aQfiyH1ZZzBE6BqpHY4x3PRylSSZNNhxbGhxoKKl+rv6MQrs&#10;4fWRT1f/eXGmKI+p6c7nt0qpxXzar0EEmsK/+M990Aqe0yzuj2/i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ACg7EAAAA3QAAAA8AAAAAAAAAAAAAAAAAmAIAAGRycy9k&#10;b3ducmV2LnhtbFBLBQYAAAAABAAEAPUAAACJAwAAAAA=&#10;" fillcolor="#24282b" stroked="f"/>
              <v:rect id="Rectangle 125" o:spid="_x0000_s1669" style="position:absolute;left:28219;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vlcYA&#10;AADdAAAADwAAAGRycy9kb3ducmV2LnhtbESPQWvCQBSE74X+h+UVvJS6iYhImo0UQfQi2Chib4/s&#10;axKafRt3V43/3i0Uehxm5hsmXwymE1dyvrWsIB0nIIgrq1uuFRz2q7c5CB+QNXaWScGdPCyK56cc&#10;M21v/EnXMtQiQthnqKAJoc+k9FVDBv3Y9sTR+7bOYIjS1VI7vEW46eQkSWbSYMtxocGelg1VP+XF&#10;KLCb9Ssfzv745cxytU1NezrtSqVGL8PHO4hAQ/gP/7U3WsE0naXw+yY+AVk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yvlcYAAADdAAAADwAAAAAAAAAAAAAAAACYAgAAZHJz&#10;L2Rvd25yZXYueG1sUEsFBgAAAAAEAAQA9QAAAIsDAAAAAA==&#10;" fillcolor="#24282b" stroked="f"/>
              <v:rect id="Rectangle 126" o:spid="_x0000_s1670" style="position:absolute;left:28905;top:28994;width:381;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4x4sYA&#10;AADdAAAADwAAAGRycy9kb3ducmV2LnhtbESPQWvCQBSE70L/w/IKvUjdRIpIzEaKIPVSaGMoentk&#10;n0kw+zbd3Wr677sFweMwM98w+Xo0vbiQ851lBeksAUFcW91xo6Dab5+XIHxA1thbJgW/5GFdPExy&#10;zLS98iddytCICGGfoYI2hCGT0tctGfQzOxBH72SdwRCla6R2eI1w08t5kiykwY7jQosDbVqqz+WP&#10;UWB3b1Ouvv3X0ZnN9j013eHwUSr19Di+rkAEGsM9fGvvtIKXdDGH/zfxCc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4x4sYAAADdAAAADwAAAAAAAAAAAAAAAACYAgAAZHJz&#10;L2Rvd25yZXYueG1sUEsFBgAAAAAEAAQA9QAAAIsDAAAAAA==&#10;" fillcolor="#24282b" stroked="f"/>
              <v:line id="Line 149" o:spid="_x0000_s1671" style="position:absolute;flip:x;visibility:visible;mso-wrap-style:square" from="23869,21386" to="26003,2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4NYsgAAADdAAAADwAAAGRycy9kb3ducmV2LnhtbESPQUvDQBSE7wX/w/IEL2I3tTVK7LZI&#10;oZhLKSYePD6yz2ww+zZm1zTtr+8WhB6HmfmGWa5H24qBet84VjCbJiCIK6cbrhV8ltuHFxA+IGts&#10;HZOCI3lYr24mS8y0O/AHDUWoRYSwz1CBCaHLpPSVIYt+6jri6H273mKIsq+l7vEQ4baVj0mSSosN&#10;xwWDHW0MVT/Fn1Ww2aXl1/twKspua57v86d9/juXSt3djm+vIAKN4Rr+b+dawWKWzuHyJj4BuT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i4NYsgAAADdAAAADwAAAAAA&#10;AAAAAAAAAAChAgAAZHJzL2Rvd25yZXYueG1sUEsFBgAAAAAEAAQA+QAAAJYDAAAAAA==&#10;" strokecolor="#24282b" strokeweight="67e-5mm">
                <v:stroke endcap="round"/>
              </v:line>
              <v:shape id="Freeform 155" o:spid="_x0000_s1672" style="position:absolute;left:5111;top:8382;width:1219;height:1365;visibility:visible;mso-wrap-style:square;v-text-anchor:top" coordsize="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NbMYA&#10;AADdAAAADwAAAGRycy9kb3ducmV2LnhtbESPT2vCQBTE70K/w/IK3nQT/wRJXaUURA9i1Yrg7ZF9&#10;JqHZtzG7avz2bkHocZiZ3zDTeWsqcaPGlZYVxP0IBHFmdcm5gsPPojcB4TyyxsoyKXiQg/nsrTPF&#10;VNs77+i297kIEHYpKii8r1MpXVaQQde3NXHwzrYx6INscqkbvAe4qeQgihJpsOSwUGBNXwVlv/ur&#10;UbAdX67f5408xQtMhvFxvWTcsVLd9/bzA4Sn1v+HX+2VVjCKkxH8vQlP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9NbMYAAADdAAAADwAAAAAAAAAAAAAAAACYAgAAZHJz&#10;L2Rvd25yZXYueG1sUEsFBgAAAAAEAAQA9QAAAIsDAAAAAA==&#10;" path="m16,18l13,,,13r16,5xe" fillcolor="#24282b" stroked="f">
                <v:path arrowok="t" o:connecttype="custom" o:connectlocs="121920,136525;99060,0;0,98601;121920,136525" o:connectangles="0,0,0,0"/>
              </v:shape>
              <v:shape id="Freeform 156" o:spid="_x0000_s1673" style="position:absolute;left:2667;top:9372;width:3054;height:6845;visibility:visible;mso-wrap-style:square;v-text-anchor:top" coordsize="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NocYA&#10;AADdAAAADwAAAGRycy9kb3ducmV2LnhtbESPwWrDMBBE74H+g9hCL6GRbRLjOFFCKBRKSw5J+gGL&#10;tZFNrJWxVMfu11eFQo/DzLxhtvvRtmKg3jeOFaSLBARx5XTDRsHn5fW5AOEDssbWMSmYyMN+9zDb&#10;YqndnU80nIMREcK+RAV1CF0ppa9qsugXriOO3tX1FkOUvZG6x3uE21ZmSZJLiw3HhRo7eqmpup2/&#10;rAKcm7Q4rY/Jhxum9+V3c8ioNUo9PY6HDYhAY/gP/7XftIJlmq/g9018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3NocYAAADdAAAADwAAAAAAAAAAAAAAAACYAgAAZHJz&#10;L2Rvd25yZXYueG1sUEsFBgAAAAAEAAQA9QAAAIsDAAAAAA==&#10;" path="m,90l17,33r4,26l40,e" filled="f" strokecolor="#24282b" strokeweight="67e-5mm">
                <v:stroke endcap="round"/>
                <v:path arrowok="t" o:connecttype="custom" o:connectlocs="0,684530;129810,250994;160353,448747;305435,0" o:connectangles="0,0,0,0"/>
              </v:shape>
              <v:shape id="Freeform 157" o:spid="_x0000_s1674" style="position:absolute;left:7016;top:2908;width:7931;height:3873;visibility:visible;mso-wrap-style:square;v-text-anchor:top" coordsize="10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6z8MA&#10;AADdAAAADwAAAGRycy9kb3ducmV2LnhtbESPwWrDMBBE74H+g9hCb4nsYExwo4SQEii9xQ7kulhb&#10;29haGUmN7b+vAoUeh5l5w+yPsxnEg5zvLCtINwkI4trqjhsFt+qy3oHwAVnjYJkULOTheHhZ7bHQ&#10;duIrPcrQiAhhX6CCNoSxkNLXLRn0GzsSR+/bOoMhStdI7XCKcDPIbZLk0mDHcaHFkc4t1X35YxRM&#10;/Ud2L3u3VF9ZlWqc3XJHp9Tb63x6BxFoDv/hv/anVpCleQ7PN/EJ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O6z8MAAADdAAAADwAAAAAAAAAAAAAAAACYAgAAZHJzL2Rv&#10;d25yZXYueG1sUEsFBgAAAAAEAAQA9QAAAIgDAAAAAA==&#10;" path="m,51l33,r71,1e" filled="f" strokecolor="#24282b" strokeweight="67e-5mm">
                <v:stroke endcap="round"/>
                <v:path arrowok="t" o:connecttype="custom" o:connectlocs="0,387350;251661,0;793115,7595" o:connectangles="0,0,0"/>
              </v:shape>
              <v:shape id="Freeform 158" o:spid="_x0000_s1675" style="position:absolute;left:4730;top:6102;width:3734;height:3118;visibility:visible;mso-wrap-style:square;v-text-anchor:top" coordsize="4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S3cUA&#10;AADdAAAADwAAAGRycy9kb3ducmV2LnhtbESPW2vCQBSE34X+h+UU+qYbS7GSZpUiCK1UqBfw9ZA9&#10;uWD2bMyemvTfu4WCj8PMfMNky8E16kpdqD0bmE4SUMS5tzWXBo6H9XgOKgiyxcYzGfilAMvFwyjD&#10;1Pqed3TdS6kihEOKBiqRNtU65BU5DBPfEkev8J1DibIrte2wj3DX6OckmWmHNceFCltaVZSf9z/O&#10;wFw2eArbo1D/dVrj91l/bi6FMU+Pw/sbKKFB7uH/9oc18DKdvcLfm/gE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pLdxQAAAN0AAAAPAAAAAAAAAAAAAAAAAJgCAABkcnMv&#10;ZG93bnJldi54bWxQSwUGAAAAAAQABAD1AAAAigMAAAAA&#10;" path="m,c29,3,45,18,49,41e" filled="f" strokecolor="#24282b" strokeweight="67e-5mm">
                <v:stroke endcap="round"/>
                <v:path arrowok="t" o:connecttype="custom" o:connectlocs="0,0;373380,311785" o:connectangles="0,0"/>
              </v:shape>
              <v:rect id="Rectangle 159" o:spid="_x0000_s1676" style="position:absolute;left:15024;top:241;width:8693;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BKMQA&#10;AADdAAAADwAAAGRycy9kb3ducmV2LnhtbERPW2vCMBR+H/gfwhF8kZk6RLQzigyEioK3Iezt0Byb&#10;YnNSmqjdfr15EPb48d1ni9ZW4k6NLx0rGA4SEMS50yUXCr5Pq/cJCB+QNVaOScEveVjMO28zTLV7&#10;8IHux1CIGMI+RQUmhDqV0ueGLPqBq4kjd3GNxRBhU0jd4COG20p+JMlYWiw5Nhis6ctQfj3erIL+&#10;9rw+bM7ZpX/arQyP9tOfv2yqVK/bLj9BBGrDv/jlzrSC0XAc58Y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gSjEAAAA3QAAAA8AAAAAAAAAAAAAAAAAmAIAAGRycy9k&#10;b3ducmV2LnhtbFBLBQYAAAAABAAEAPUAAACJAwAAAAA=&#10;" strokecolor="#24282b" strokeweight="67e-5mm">
                <v:stroke joinstyle="round" endcap="round"/>
              </v:rect>
              <v:group id="Group 4169" o:spid="_x0000_s1677" style="position:absolute;top:-12;width:59504;height:33901" coordorigin=",-12" coordsize="59504,33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Ct8McAAADdAAAADwAAAGRycy9kb3ducmV2LnhtbESPQWvCQBSE74L/YXlC&#10;b3UTa6WNWUVEpQcpVAvF2yP7TEKyb0N2TeK/7xYKHoeZ+YZJ14OpRUetKy0riKcRCOLM6pJzBd/n&#10;/fMbCOeRNdaWScGdHKxX41GKibY9f1F38rkIEHYJKii8bxIpXVaQQTe1DXHwrrY16INsc6lb7APc&#10;1HIWRQtpsOSwUGBD24Ky6nQzCg499puXeNcdq+v2fjm/fv4cY1LqaTJsliA8Df4R/m9/aAXz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iCt8McAAADd&#10;AAAADwAAAAAAAAAAAAAAAACqAgAAZHJzL2Rvd25yZXYueG1sUEsFBgAAAAAEAAQA+gAAAJ4DAAAA&#10;AA==&#10;">
                <v:rect id="_x0000_s1678" style="position:absolute;top:-12;width:317;height:25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dHEr8A&#10;AADdAAAADwAAAGRycy9kb3ducmV2LnhtbERPy4rCMBTdC/5DuIK7MVXE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0cSvwAAAN0AAAAPAAAAAAAAAAAAAAAAAJgCAABkcnMvZG93bnJl&#10;di54bWxQSwUGAAAAAAQABAD1AAAAhAMAAAAA&#10;" filled="f" stroked="f">
                  <v:textbox style="mso-fit-shape-to-text:t" inset="0,0,0,0">
                    <w:txbxContent>
                      <w:p w:rsidR="00187D7A" w:rsidRDefault="00187D7A" w:rsidP="008056F4">
                        <w:r>
                          <w:rPr>
                            <w:rFonts w:ascii="Calibri" w:hAnsi="Calibri" w:cs="Calibri"/>
                            <w:color w:val="000000"/>
                          </w:rPr>
                          <w:t xml:space="preserve"> </w:t>
                        </w:r>
                      </w:p>
                    </w:txbxContent>
                  </v:textbox>
                </v:rect>
                <v:shape id="Text Box 4171" o:spid="_x0000_s1679" type="#_x0000_t202" style="position:absolute;left:14037;top:112;width:11032;height:5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2ABcYA&#10;AADdAAAADwAAAGRycy9kb3ducmV2LnhtbESP0WrCQBRE3wX/YbmFvjWbSGkldZUiaNOCgtoPuGSv&#10;2Zjs3ZDdxvTvuwXBx2FmzjCL1WhbMVDva8cKsiQFQVw6XXOl4Pu0eZqD8AFZY+uYFPySh9VyOllg&#10;rt2VDzQcQyUihH2OCkwIXS6lLw1Z9InriKN3dr3FEGVfSd3jNcJtK2dp+iIt1hwXDHa0NlQ2xx+r&#10;YFufs9N+aKrONJ8f269idykuQanHh/H9DUSgMdzDt3ahFTxnrx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2ABcYAAADdAAAADwAAAAAAAAAAAAAAAACYAgAAZHJz&#10;L2Rvd25yZXYueG1sUEsFBgAAAAAEAAQA9QAAAIsDAAAAAA==&#10;" filled="f" stroked="f" strokeweight=".5pt">
                  <v:textbox inset="0,0,0,0">
                    <w:txbxContent>
                      <w:p w:rsidR="00187D7A" w:rsidRPr="00537851" w:rsidRDefault="00187D7A" w:rsidP="008056F4">
                        <w:pPr>
                          <w:autoSpaceDE/>
                          <w:autoSpaceDN/>
                          <w:adjustRightInd/>
                          <w:spacing w:before="0" w:line="144" w:lineRule="auto"/>
                          <w:jc w:val="center"/>
                          <w:textAlignment w:val="auto"/>
                          <w:rPr>
                            <w:sz w:val="18"/>
                            <w:szCs w:val="24"/>
                            <w:rtl/>
                            <w:lang w:bidi="ar-EG"/>
                          </w:rPr>
                        </w:pPr>
                        <w:r w:rsidRPr="00537851">
                          <w:rPr>
                            <w:rFonts w:hint="cs"/>
                            <w:sz w:val="18"/>
                            <w:szCs w:val="24"/>
                            <w:rtl/>
                            <w:lang w:bidi="ar-EG"/>
                          </w:rPr>
                          <w:t xml:space="preserve">قناة </w:t>
                        </w:r>
                        <w:r w:rsidRPr="00537851">
                          <w:rPr>
                            <w:sz w:val="18"/>
                            <w:szCs w:val="24"/>
                            <w:lang w:bidi="ar-EG"/>
                          </w:rPr>
                          <w:t>GOES SARR</w:t>
                        </w:r>
                      </w:p>
                    </w:txbxContent>
                  </v:textbox>
                </v:shape>
                <v:shape id="_x0000_s1680" type="#_x0000_t202" style="position:absolute;left:335;top:6102;width:6268;height:3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8ecsYA&#10;AADdAAAADwAAAGRycy9kb3ducmV2LnhtbESP0WrCQBRE3wv9h+UWfGs2EWlL6iqlUI0FBbUfcMle&#10;szHZuyG7xvj33YLQx2FmzjDz5WhbMVDva8cKsiQFQVw6XXOl4Of49fwGwgdkja1jUnAjD8vF48Mc&#10;c+2uvKfhECoRIexzVGBC6HIpfWnIok9cRxy9k+sthij7SuoerxFuWzlN0xdpsea4YLCjT0Nlc7hY&#10;Bav6lB13Q1N1ptmsV9/F9lycg1KTp/HjHUSgMfyH7+1CK5hlr1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8ecsYAAADdAAAADwAAAAAAAAAAAAAAAACYAgAAZHJz&#10;L2Rvd25yZXYueG1sUEsFBgAAAAAEAAQA9QAAAIsDAAAAAA==&#10;" filled="f" stroked="f" strokeweight=".5pt">
                  <v:textbox inset="0,0,0,0">
                    <w:txbxContent>
                      <w:p w:rsidR="00187D7A" w:rsidRPr="00537851" w:rsidRDefault="00187D7A" w:rsidP="008056F4">
                        <w:pPr>
                          <w:pStyle w:val="NormalWeb"/>
                          <w:overflowPunct w:val="0"/>
                          <w:bidi/>
                          <w:spacing w:before="0" w:beforeAutospacing="0" w:after="0" w:afterAutospacing="0"/>
                          <w:jc w:val="center"/>
                          <w:rPr>
                            <w:sz w:val="18"/>
                            <w:szCs w:val="18"/>
                          </w:rPr>
                        </w:pPr>
                        <w:r w:rsidRPr="00537851">
                          <w:rPr>
                            <w:rFonts w:eastAsia="Times New Roman" w:cs="Traditional Arabic"/>
                            <w:sz w:val="18"/>
                            <w:szCs w:val="18"/>
                            <w:lang w:bidi="ar-EG"/>
                          </w:rPr>
                          <w:t>MHz 406</w:t>
                        </w:r>
                      </w:p>
                    </w:txbxContent>
                  </v:textbox>
                </v:shape>
                <v:shape id="_x0000_s1681" type="#_x0000_t202" style="position:absolute;left:51708;top:6781;width:7796;height:5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76cYA&#10;AADdAAAADwAAAGRycy9kb3ducmV2LnhtbESP0WrCQBRE3wv9h+UKvtVN2mIlukop1EahhaofcMle&#10;szHZuyG7xvj3rlDo4zAzZ5jFarCN6KnzlWMF6SQBQVw4XXGp4LD/fJqB8AFZY+OYFFzJw2r5+LDA&#10;TLsL/1K/C6WIEPYZKjAhtJmUvjBk0U9cSxy9o+sshii7UuoOLxFuG/mcJFNpseK4YLClD0NFvTtb&#10;BevqmO5/+rpsTb35Wm/z71N+CkqNR8P7HESgIfyH/9q5VvCavr3A/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O76cYAAADdAAAADwAAAAAAAAAAAAAAAACYAgAAZHJz&#10;L2Rvd25yZXYueG1sUEsFBgAAAAAEAAQA9QAAAIsDAAAAAA==&#10;" filled="f" stroked="f" strokeweight=".5pt">
                  <v:textbox inset="0,0,0,0">
                    <w:txbxContent>
                      <w:p w:rsidR="00187D7A" w:rsidRPr="00537851" w:rsidRDefault="00187D7A" w:rsidP="008056F4">
                        <w:pPr>
                          <w:pStyle w:val="NormalWeb"/>
                          <w:overflowPunct w:val="0"/>
                          <w:bidi/>
                          <w:spacing w:before="0" w:beforeAutospacing="0" w:after="0" w:afterAutospacing="0" w:line="144" w:lineRule="auto"/>
                          <w:jc w:val="center"/>
                          <w:rPr>
                            <w:sz w:val="18"/>
                          </w:rPr>
                        </w:pPr>
                        <w:r w:rsidRPr="00537851">
                          <w:rPr>
                            <w:rFonts w:eastAsia="Times New Roman" w:cs="Traditional Arabic" w:hint="cs"/>
                            <w:sz w:val="18"/>
                            <w:rtl/>
                            <w:lang w:bidi="ar-EG"/>
                          </w:rPr>
                          <w:t>كثافة تدفق القدرة</w:t>
                        </w:r>
                        <w:r>
                          <w:rPr>
                            <w:rFonts w:eastAsia="Times New Roman" w:cs="Traditional Arabic"/>
                            <w:sz w:val="18"/>
                            <w:rtl/>
                            <w:lang w:bidi="ar-EG"/>
                          </w:rPr>
                          <w:br/>
                        </w:r>
                        <w:r w:rsidRPr="00537851">
                          <w:rPr>
                            <w:rFonts w:eastAsia="Times New Roman" w:cs="Traditional Arabic" w:hint="cs"/>
                            <w:sz w:val="18"/>
                            <w:rtl/>
                            <w:lang w:bidi="ar-EG"/>
                          </w:rPr>
                          <w:t xml:space="preserve">الطيفية </w:t>
                        </w:r>
                        <w:r w:rsidRPr="00537851">
                          <w:rPr>
                            <w:rFonts w:eastAsia="Times New Roman" w:cs="Traditional Arabic"/>
                            <w:sz w:val="18"/>
                            <w:lang w:bidi="ar-EG"/>
                          </w:rPr>
                          <w:t>(spfd)</w:t>
                        </w:r>
                        <w:r w:rsidRPr="00537851">
                          <w:rPr>
                            <w:rFonts w:eastAsia="Times New Roman" w:cs="Traditional Arabic" w:hint="cs"/>
                            <w:sz w:val="18"/>
                            <w:rtl/>
                            <w:lang w:bidi="ar-EG"/>
                          </w:rPr>
                          <w:t xml:space="preserve"> للتداخل</w:t>
                        </w:r>
                      </w:p>
                    </w:txbxContent>
                  </v:textbox>
                </v:shape>
                <v:shape id="_x0000_s1682" type="#_x0000_t202" style="position:absolute;left:34615;top:8606;width:11030;height:5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jncYA&#10;AADdAAAADwAAAGRycy9kb3ducmV2LnhtbESP0WrCQBRE3wv9h+UWfGs2EbEldZVSqKaChWo/4JK9&#10;ZmOyd0N2jenfu4LQx2FmzjCL1WhbMVDva8cKsiQFQVw6XXOl4Pfw+fwKwgdkja1jUvBHHlbLx4cF&#10;5tpd+IeGfahEhLDPUYEJocul9KUhiz5xHXH0jq63GKLsK6l7vES4beU0TefSYs1xwWBHH4bKZn+2&#10;Ctb1MTt8D03VmeZrs94Wu1NxCkpNnsb3NxCBxvAfvrcLrWCWvczg9i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ojncYAAADdAAAADwAAAAAAAAAAAAAAAACYAgAAZHJz&#10;L2Rvd25yZXYueG1sUEsFBgAAAAAEAAQA9QAAAIsDAAAAAA==&#10;" filled="f" stroked="f" strokeweight=".5pt">
                  <v:textbox inset="0,0,0,0">
                    <w:txbxContent>
                      <w:p w:rsidR="00187D7A" w:rsidRDefault="00187D7A" w:rsidP="008056F4">
                        <w:pPr>
                          <w:pStyle w:val="NormalWeb"/>
                          <w:overflowPunct w:val="0"/>
                          <w:bidi/>
                          <w:spacing w:before="0" w:beforeAutospacing="0" w:after="0" w:afterAutospacing="0" w:line="144" w:lineRule="auto"/>
                          <w:jc w:val="center"/>
                        </w:pPr>
                        <w:r>
                          <w:rPr>
                            <w:rFonts w:eastAsia="Times New Roman" w:cs="Traditional Arabic" w:hint="cs"/>
                            <w:rtl/>
                            <w:lang w:bidi="ar-EG"/>
                          </w:rPr>
                          <w:t>إشارة الوصلة الهابطة</w:t>
                        </w:r>
                      </w:p>
                    </w:txbxContent>
                  </v:textbox>
                </v:shape>
                <v:shape id="_x0000_s1683" type="#_x0000_t202" style="position:absolute;left:50793;top:16409;width:8711;height:5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GBsYA&#10;AADdAAAADwAAAGRycy9kb3ducmV2LnhtbESP0WrCQBRE3wv9h+UKvtVNSmslukop1EahhaofcMle&#10;szHZuyG7xvj3rlDo4zAzZ5jFarCN6KnzlWMF6SQBQVw4XXGp4LD/fJqB8AFZY+OYFFzJw2r5+LDA&#10;TLsL/1K/C6WIEPYZKjAhtJmUvjBk0U9cSxy9o+sshii7UuoOLxFuG/mcJFNpseK4YLClD0NFvTtb&#10;BevqmO5/+rpsTb35Wm/z71N+CkqNR8P7HESgIfyH/9q5VvCSvr3C/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aGBsYAAADdAAAADwAAAAAAAAAAAAAAAACYAgAAZHJz&#10;L2Rvd25yZXYueG1sUEsFBgAAAAAEAAQA9QAAAIsDAAAAAA==&#10;" filled="f" stroked="f" strokeweight=".5pt">
                  <v:textbox inset="0,0,0,0">
                    <w:txbxContent>
                      <w:p w:rsidR="00187D7A" w:rsidRPr="008F5CB2" w:rsidRDefault="00187D7A" w:rsidP="007F3A78">
                        <w:pPr>
                          <w:pStyle w:val="NormalWeb"/>
                          <w:overflowPunct w:val="0"/>
                          <w:bidi/>
                          <w:spacing w:before="0" w:beforeAutospacing="0" w:after="0" w:afterAutospacing="0" w:line="168" w:lineRule="auto"/>
                          <w:jc w:val="center"/>
                          <w:rPr>
                            <w:sz w:val="18"/>
                            <w:rtl/>
                          </w:rPr>
                        </w:pPr>
                        <w:r w:rsidRPr="008F5CB2">
                          <w:rPr>
                            <w:rFonts w:eastAsia="Times New Roman" w:cs="Traditional Arabic" w:hint="cs"/>
                            <w:sz w:val="18"/>
                            <w:rtl/>
                            <w:lang w:bidi="ar-EG"/>
                          </w:rPr>
                          <w:t xml:space="preserve">الكسب = </w:t>
                        </w:r>
                        <w:r w:rsidRPr="008F5CB2">
                          <w:rPr>
                            <w:rFonts w:eastAsia="Times New Roman" w:cs="Traditional Arabic"/>
                            <w:sz w:val="18"/>
                            <w:lang w:bidi="ar-EG"/>
                          </w:rPr>
                          <w:t>dB </w:t>
                        </w:r>
                        <w:r>
                          <w:rPr>
                            <w:rFonts w:eastAsia="Times New Roman" w:cs="Traditional Arabic"/>
                            <w:sz w:val="18"/>
                            <w:lang w:bidi="ar-EG"/>
                          </w:rPr>
                          <w:t>35</w:t>
                        </w:r>
                        <w:r w:rsidRPr="008F5CB2">
                          <w:rPr>
                            <w:rFonts w:eastAsia="Times New Roman" w:cs="Traditional Arabic"/>
                            <w:sz w:val="18"/>
                            <w:lang w:bidi="ar-EG"/>
                          </w:rPr>
                          <w:t>,</w:t>
                        </w:r>
                        <w:r>
                          <w:rPr>
                            <w:rFonts w:eastAsia="Times New Roman" w:cs="Traditional Arabic"/>
                            <w:sz w:val="18"/>
                            <w:lang w:bidi="ar-EG"/>
                          </w:rPr>
                          <w:t>7</w:t>
                        </w:r>
                      </w:p>
                    </w:txbxContent>
                  </v:textbox>
                </v:shape>
                <v:shape id="_x0000_s1684" type="#_x0000_t202" style="position:absolute;left:44569;top:6781;width:6269;height:3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YccYA&#10;AADdAAAADwAAAGRycy9kb3ducmV2LnhtbESP0WrCQBRE3wv+w3IF35pNitgSXUUK1bRQQe0HXLLX&#10;bEz2bshuY/z7bqHQx2FmzjCrzWhbMVDva8cKsiQFQVw6XXOl4Ov89vgCwgdkja1jUnAnD5v15GGF&#10;uXY3PtJwCpWIEPY5KjAhdLmUvjRk0SeuI47exfUWQ5R9JXWPtwi3rXxK04W0WHNcMNjRq6GyOX1b&#10;Bbv6kp0PQ1N1pnnf7z6Kz2txDUrNpuN2CSLQGP7Df+1CK5hnzwv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QYccYAAADdAAAADwAAAAAAAAAAAAAAAACYAgAAZHJz&#10;L2Rvd25yZXYueG1sUEsFBgAAAAAEAAQA9QAAAIsDAAAAAA==&#10;" filled="f" stroked="f" strokeweight=".5pt">
                  <v:textbox inset="0,0,0,0">
                    <w:txbxContent>
                      <w:p w:rsidR="00187D7A" w:rsidRPr="00537851" w:rsidRDefault="00187D7A" w:rsidP="008056F4">
                        <w:pPr>
                          <w:pStyle w:val="NormalWeb"/>
                          <w:overflowPunct w:val="0"/>
                          <w:bidi/>
                          <w:spacing w:before="0" w:beforeAutospacing="0" w:after="0" w:afterAutospacing="0"/>
                          <w:jc w:val="center"/>
                          <w:rPr>
                            <w:sz w:val="18"/>
                            <w:szCs w:val="18"/>
                            <w:rtl/>
                          </w:rPr>
                        </w:pPr>
                        <w:r>
                          <w:rPr>
                            <w:rFonts w:eastAsia="Times New Roman" w:cs="Traditional Arabic"/>
                            <w:sz w:val="18"/>
                            <w:szCs w:val="18"/>
                            <w:lang w:bidi="ar-EG"/>
                          </w:rPr>
                          <w:t>MHz 1 544,5</w:t>
                        </w:r>
                      </w:p>
                    </w:txbxContent>
                  </v:textbox>
                </v:shape>
                <v:shape id="_x0000_s1685" type="#_x0000_t202" style="position:absolute;left:26478;top:14312;width:6269;height:3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96sYA&#10;AADdAAAADwAAAGRycy9kb3ducmV2LnhtbESP0WrCQBRE34X+w3ILvplNitSSukopVNOCgtoPuGSv&#10;2Zjs3ZDdxvj33ULBx2FmzjDL9WhbMVDva8cKsiQFQVw6XXOl4Pv0MXsB4QOyxtYxKbiRh/XqYbLE&#10;XLsrH2g4hkpECPscFZgQulxKXxqy6BPXEUfv7HqLIcq+krrHa4TbVj6l6bO0WHNcMNjRu6GyOf5Y&#10;BZv6nJ32Q1N1pvncbr6K3aW4BKWmj+PbK4hAY7iH/9uFVjDPFgv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i96sYAAADdAAAADwAAAAAAAAAAAAAAAACYAgAAZHJz&#10;L2Rvd25yZXYueG1sUEsFBgAAAAAEAAQA9QAAAIsDAAAAAA==&#10;" filled="f" stroked="f" strokeweight=".5pt">
                  <v:textbox inset="0,0,0,0">
                    <w:txbxContent>
                      <w:p w:rsidR="00187D7A" w:rsidRPr="00537851" w:rsidRDefault="00187D7A" w:rsidP="008056F4">
                        <w:pPr>
                          <w:pStyle w:val="NormalWeb"/>
                          <w:overflowPunct w:val="0"/>
                          <w:bidi/>
                          <w:spacing w:before="0" w:beforeAutospacing="0" w:after="0" w:afterAutospacing="0"/>
                          <w:jc w:val="center"/>
                          <w:rPr>
                            <w:sz w:val="18"/>
                            <w:szCs w:val="18"/>
                            <w:rtl/>
                          </w:rPr>
                        </w:pPr>
                        <w:r>
                          <w:rPr>
                            <w:rFonts w:eastAsia="Times New Roman" w:cs="Traditional Arabic"/>
                            <w:sz w:val="18"/>
                            <w:szCs w:val="18"/>
                            <w:lang w:bidi="ar-EG"/>
                          </w:rPr>
                          <w:t>GEOLUT</w:t>
                        </w:r>
                      </w:p>
                    </w:txbxContent>
                  </v:textbox>
                </v:shape>
                <v:shape id="_x0000_s1686" type="#_x0000_t202" style="position:absolute;left:30572;top:23357;width:11430;height:3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pmMMA&#10;AADdAAAADwAAAGRycy9kb3ducmV2LnhtbERP3WrCMBS+H/gO4Qi7m2lFNqlGEUHtBhP8eYBDc2xq&#10;m5PSxNq9/XIx2OXH979cD7YRPXW+cqwgnSQgiAunKy4VXC+7tzkIH5A1No5JwQ95WK9GL0vMtHvy&#10;ifpzKEUMYZ+hAhNCm0npC0MW/cS1xJG7uc5iiLArpe7wGcNtI6dJ8i4tVhwbDLa0NVTU54dVsK9u&#10;6eXY12Vr6s/D/iv/vuf3oNTreNgsQAQawr/4z51rBbP0I86N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cpmMMAAADdAAAADwAAAAAAAAAAAAAAAACYAgAAZHJzL2Rv&#10;d25yZXYueG1sUEsFBgAAAAAEAAQA9QAAAIgDAAAAAA==&#10;" filled="f" stroked="f" strokeweight=".5pt">
                  <v:textbox inset="0,0,0,0">
                    <w:txbxContent>
                      <w:p w:rsidR="00187D7A" w:rsidRPr="00537851" w:rsidRDefault="00187D7A" w:rsidP="008056F4">
                        <w:pPr>
                          <w:pStyle w:val="NormalWeb"/>
                          <w:overflowPunct w:val="0"/>
                          <w:spacing w:before="0" w:beforeAutospacing="0" w:after="0" w:afterAutospacing="0"/>
                          <w:jc w:val="center"/>
                          <w:rPr>
                            <w:sz w:val="18"/>
                            <w:szCs w:val="18"/>
                          </w:rPr>
                        </w:pPr>
                        <w:r>
                          <w:rPr>
                            <w:rFonts w:eastAsia="Times New Roman" w:cs="Traditional Arabic"/>
                            <w:sz w:val="18"/>
                            <w:szCs w:val="18"/>
                            <w:lang w:bidi="ar-EG"/>
                          </w:rPr>
                          <w:t xml:space="preserve">K 165,96 = </w:t>
                        </w:r>
                        <w:r w:rsidRPr="00E93DC2">
                          <w:rPr>
                            <w:rFonts w:eastAsia="Times New Roman" w:cs="Traditional Arabic"/>
                            <w:i/>
                            <w:iCs/>
                            <w:sz w:val="18"/>
                            <w:szCs w:val="18"/>
                            <w:lang w:bidi="ar-EG"/>
                          </w:rPr>
                          <w:t>T</w:t>
                        </w:r>
                        <w:r w:rsidRPr="008F5CB2">
                          <w:rPr>
                            <w:rFonts w:eastAsia="Times New Roman" w:cs="Traditional Arabic"/>
                            <w:i/>
                            <w:iCs/>
                            <w:sz w:val="18"/>
                            <w:szCs w:val="18"/>
                            <w:vertAlign w:val="subscript"/>
                            <w:lang w:bidi="ar-EG"/>
                          </w:rPr>
                          <w:t>sys</w:t>
                        </w:r>
                      </w:p>
                    </w:txbxContent>
                  </v:textbox>
                </v:shape>
                <v:shape id="_x0000_s1687" type="#_x0000_t202" style="position:absolute;left:13986;top:18644;width:11030;height:5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MA8YA&#10;AADdAAAADwAAAGRycy9kb3ducmV2LnhtbESP0WrCQBRE3wv9h+UKvtVNSqk1ukop1EahhaofcMle&#10;szHZuyG7xvj3rlDo4zAzZ5jFarCN6KnzlWMF6SQBQVw4XXGp4LD/fHoD4QOyxsYxKbiSh9Xy8WGB&#10;mXYX/qV+F0oRIewzVGBCaDMpfWHIop+4ljh6R9dZDFF2pdQdXiLcNvI5SV6lxYrjgsGWPgwV9e5s&#10;FayrY7r/6euyNfXma73Nv0/5KSg1Hg3vcxCBhvAf/mvnWsFLOp3B/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uMA8YAAADdAAAADwAAAAAAAAAAAAAAAACYAgAAZHJz&#10;L2Rvd25yZXYueG1sUEsFBgAAAAAEAAQA9QAAAIsDAAAAAA==&#10;" filled="f" stroked="f" strokeweight=".5pt">
                  <v:textbox inset="0,0,0,0">
                    <w:txbxContent>
                      <w:p w:rsidR="00187D7A" w:rsidRDefault="00187D7A" w:rsidP="008056F4">
                        <w:pPr>
                          <w:pStyle w:val="NormalWeb"/>
                          <w:overflowPunct w:val="0"/>
                          <w:bidi/>
                          <w:spacing w:before="0" w:beforeAutospacing="0" w:after="0" w:afterAutospacing="0" w:line="144" w:lineRule="auto"/>
                          <w:jc w:val="center"/>
                        </w:pPr>
                        <w:r>
                          <w:rPr>
                            <w:rFonts w:eastAsia="Times New Roman" w:cs="Traditional Arabic" w:hint="cs"/>
                            <w:rtl/>
                            <w:lang w:bidi="ar-EG"/>
                          </w:rPr>
                          <w:t>مزيل التشكيل/</w:t>
                        </w:r>
                        <w:r>
                          <w:rPr>
                            <w:rFonts w:eastAsia="Times New Roman" w:cs="Traditional Arabic"/>
                            <w:rtl/>
                            <w:lang w:bidi="ar-EG"/>
                          </w:rPr>
                          <w:br/>
                        </w:r>
                        <w:r>
                          <w:rPr>
                            <w:rFonts w:eastAsia="Times New Roman" w:cs="Traditional Arabic" w:hint="cs"/>
                            <w:rtl/>
                            <w:lang w:bidi="ar-EG"/>
                          </w:rPr>
                          <w:t>وحدة المعالجة</w:t>
                        </w:r>
                      </w:p>
                    </w:txbxContent>
                  </v:textbox>
                </v:shape>
                <v:shape id="_x0000_s1688" type="#_x0000_t202" style="position:absolute;left:25247;top:18762;width:11030;height:5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VucMA&#10;AADdAAAADwAAAGRycy9kb3ducmV2LnhtbERP3WrCMBS+F/YO4Qi707QiQ7pGGcK0G0yY7gEOzWlT&#10;25yUJtbu7ZeLgZcf33++m2wnRhp841hBukxAEJdON1wr+Lm8LzYgfEDW2DkmBb/kYbd9muWYaXfn&#10;bxrPoRYxhH2GCkwIfSalLw1Z9EvXE0eucoPFEOFQSz3gPYbbTq6S5EVabDg2GOxpb6hszzer4NBU&#10;6eU0tnVv2o/j4bP4uhbXoNTzfHp7BRFoCg/xv7vQCtbpJu6P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RVucMAAADdAAAADwAAAAAAAAAAAAAAAACYAgAAZHJzL2Rv&#10;d25yZXYueG1sUEsFBgAAAAAEAAQA9QAAAIgDAAAAAA==&#10;" filled="f" stroked="f" strokeweight=".5pt">
                  <v:textbox inset="0,0,0,0">
                    <w:txbxContent>
                      <w:p w:rsidR="00187D7A" w:rsidRPr="008F5CB2" w:rsidRDefault="00187D7A" w:rsidP="008056F4">
                        <w:pPr>
                          <w:pStyle w:val="NormalWeb"/>
                          <w:overflowPunct w:val="0"/>
                          <w:bidi/>
                          <w:spacing w:before="0" w:beforeAutospacing="0" w:after="0" w:afterAutospacing="0" w:line="144" w:lineRule="auto"/>
                          <w:jc w:val="center"/>
                          <w:rPr>
                            <w:sz w:val="18"/>
                            <w:szCs w:val="18"/>
                          </w:rPr>
                        </w:pPr>
                        <w:r w:rsidRPr="008F5CB2">
                          <w:rPr>
                            <w:rFonts w:eastAsia="Times New Roman" w:cs="Traditional Arabic" w:hint="cs"/>
                            <w:sz w:val="18"/>
                            <w:szCs w:val="18"/>
                            <w:rtl/>
                            <w:lang w:bidi="ar-EG"/>
                          </w:rPr>
                          <w:t>مضخّم</w:t>
                        </w:r>
                        <w:r w:rsidRPr="008F5CB2">
                          <w:rPr>
                            <w:rFonts w:eastAsia="Times New Roman" w:cs="Traditional Arabic"/>
                            <w:sz w:val="18"/>
                            <w:szCs w:val="18"/>
                            <w:rtl/>
                            <w:lang w:bidi="ar-EG"/>
                          </w:rPr>
                          <w:br/>
                        </w:r>
                        <w:r w:rsidRPr="008F5CB2">
                          <w:rPr>
                            <w:rFonts w:eastAsia="Times New Roman" w:cs="Traditional Arabic" w:hint="cs"/>
                            <w:sz w:val="18"/>
                            <w:szCs w:val="18"/>
                            <w:rtl/>
                            <w:lang w:bidi="ar-EG"/>
                          </w:rPr>
                          <w:t>الضوضاء</w:t>
                        </w:r>
                        <w:r w:rsidRPr="008F5CB2">
                          <w:rPr>
                            <w:rFonts w:eastAsia="Times New Roman" w:cs="Traditional Arabic"/>
                            <w:sz w:val="18"/>
                            <w:szCs w:val="18"/>
                            <w:rtl/>
                            <w:lang w:bidi="ar-EG"/>
                          </w:rPr>
                          <w:br/>
                        </w:r>
                        <w:r w:rsidRPr="008F5CB2">
                          <w:rPr>
                            <w:rFonts w:eastAsia="Times New Roman" w:cs="Traditional Arabic" w:hint="cs"/>
                            <w:sz w:val="18"/>
                            <w:szCs w:val="18"/>
                            <w:rtl/>
                            <w:lang w:bidi="ar-EG"/>
                          </w:rPr>
                          <w:t>المنخفضة</w:t>
                        </w:r>
                      </w:p>
                    </w:txbxContent>
                  </v:textbox>
                </v:shape>
                <v:shape id="_x0000_s1689" type="#_x0000_t202" style="position:absolute;left:58442;top:32600;width:852;height:1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gT7cUA&#10;AADcAAAADwAAAGRycy9kb3ducmV2LnhtbESP3WrCQBSE7wu+w3IE7+rGCqFEVymFaiq04M8DHLLH&#10;bEz2bMiuMX17tyB4OczMN8xyPdhG9NT5yrGC2TQBQVw4XXGp4HT8en0H4QOyxsYxKfgjD+vV6GWJ&#10;mXY33lN/CKWIEPYZKjAhtJmUvjBk0U9dSxy9s+sshii7UuoObxFuG/mWJKm0WHFcMNjSp6GiPlyt&#10;gk11nh1/+7psTf293ezyn0t+CUpNxsPHAkSgITzDj3auFaTpHP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BPtxQAAANwAAAAPAAAAAAAAAAAAAAAAAJgCAABkcnMv&#10;ZG93bnJldi54bWxQSwUGAAAAAAQABAD1AAAAigMAAAAA&#10;" filled="f" stroked="f" strokeweight=".5pt">
                  <v:textbox inset="0,0,0,0">
                    <w:txbxContent>
                      <w:p w:rsidR="00187D7A" w:rsidRPr="008056F4" w:rsidRDefault="00187D7A" w:rsidP="008056F4">
                        <w:pPr>
                          <w:pStyle w:val="NormalWeb"/>
                          <w:overflowPunct w:val="0"/>
                          <w:spacing w:before="0" w:beforeAutospacing="0" w:after="0" w:afterAutospacing="0"/>
                          <w:jc w:val="center"/>
                          <w:rPr>
                            <w:sz w:val="16"/>
                            <w:szCs w:val="16"/>
                            <w:rtl/>
                          </w:rPr>
                        </w:pPr>
                        <w:r w:rsidRPr="008056F4">
                          <w:rPr>
                            <w:rFonts w:eastAsia="Times New Roman" w:cs="Traditional Arabic"/>
                            <w:sz w:val="16"/>
                            <w:szCs w:val="16"/>
                            <w:lang w:bidi="ar-EG"/>
                          </w:rPr>
                          <w:t>4</w:t>
                        </w:r>
                      </w:p>
                    </w:txbxContent>
                  </v:textbox>
                </v:shape>
              </v:group>
              <v:shape id="_x0000_s1690" type="#_x0000_t202" style="position:absolute;top:15429;width:8058;height:4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wIsUA&#10;AADdAAAADwAAAGRycy9kb3ducmV2LnhtbESP0WrCQBRE3wX/YbmCb7qJSJHUVUpBTQsW1H7AJXvN&#10;xmTvhuwa07/vFoQ+DjNzhllvB9uInjpfOVaQzhMQxIXTFZcKvi+72QqED8gaG8ek4Ic8bDfj0Roz&#10;7R58ov4cShEh7DNUYEJoMyl9Yciin7uWOHpX11kMUXal1B0+Itw2cpEkL9JixXHBYEvvhor6fLcK&#10;9tU1vXz1ddma+uOw/8yPt/wWlJpOhrdXEIGG8B9+tnOtYJmuUv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PAixQAAAN0AAAAPAAAAAAAAAAAAAAAAAJgCAABkcnMv&#10;ZG93bnJldi54bWxQSwUGAAAAAAQABAD1AAAAigMAAAAA&#10;" filled="f" stroked="f" strokeweight=".5pt">
                <v:textbox inset="0,0,0,0">
                  <w:txbxContent>
                    <w:p w:rsidR="00187D7A" w:rsidRDefault="00187D7A" w:rsidP="008056F4">
                      <w:pPr>
                        <w:pStyle w:val="NormalWeb"/>
                        <w:overflowPunct w:val="0"/>
                        <w:bidi/>
                        <w:spacing w:before="0" w:beforeAutospacing="0" w:after="0" w:afterAutospacing="0" w:line="144" w:lineRule="auto"/>
                        <w:jc w:val="center"/>
                      </w:pPr>
                      <w:r>
                        <w:rPr>
                          <w:rFonts w:eastAsia="Times New Roman" w:cs="Traditional Arabic" w:hint="cs"/>
                          <w:rtl/>
                          <w:lang w:bidi="ar-EG"/>
                        </w:rPr>
                        <w:t>منارات الاستغاثة</w:t>
                      </w:r>
                    </w:p>
                  </w:txbxContent>
                </v:textbox>
              </v:shape>
            </v:group>
            <w10:wrap type="none"/>
            <w10:anchorlock/>
          </v:group>
        </w:pict>
      </w:r>
    </w:p>
    <w:p w:rsidR="003569F0" w:rsidRDefault="003569F0" w:rsidP="00210261">
      <w:pPr>
        <w:rPr>
          <w:rtl/>
        </w:rPr>
      </w:pPr>
      <w:r>
        <w:rPr>
          <w:rFonts w:hint="cs"/>
          <w:rtl/>
        </w:rPr>
        <w:t>تبلغ</w:t>
      </w:r>
      <w:r w:rsidRPr="00905DC1">
        <w:rPr>
          <w:rFonts w:hint="cs"/>
          <w:rtl/>
        </w:rPr>
        <w:t xml:space="preserve"> زاوية ارتفاع إشارة </w:t>
      </w:r>
      <w:r>
        <w:rPr>
          <w:rFonts w:hint="cs"/>
          <w:rtl/>
        </w:rPr>
        <w:t xml:space="preserve">المنارات </w:t>
      </w:r>
      <w:r w:rsidRPr="00905DC1">
        <w:t>EPIRB</w:t>
      </w:r>
      <w:r w:rsidRPr="00905DC1">
        <w:rPr>
          <w:rFonts w:hint="cs"/>
          <w:rtl/>
        </w:rPr>
        <w:t xml:space="preserve"> </w:t>
      </w:r>
      <w:r>
        <w:rPr>
          <w:rFonts w:hint="cs"/>
          <w:rtl/>
        </w:rPr>
        <w:t>مقدار</w:t>
      </w:r>
      <w:r w:rsidRPr="00905DC1">
        <w:rPr>
          <w:rFonts w:hint="cs"/>
          <w:rtl/>
        </w:rPr>
        <w:t xml:space="preserve"> </w:t>
      </w:r>
      <w:r w:rsidRPr="00905DC1">
        <w:t>°5</w:t>
      </w:r>
      <w:r w:rsidRPr="00905DC1">
        <w:rPr>
          <w:rFonts w:hint="cs"/>
          <w:rtl/>
        </w:rPr>
        <w:t xml:space="preserve"> بالنسبة إلى المركبة الفضائية. وفي </w:t>
      </w:r>
      <w:r>
        <w:rPr>
          <w:rFonts w:hint="cs"/>
          <w:rtl/>
        </w:rPr>
        <w:t>حال عدم وجود</w:t>
      </w:r>
      <w:r w:rsidRPr="00905DC1">
        <w:rPr>
          <w:rFonts w:hint="cs"/>
          <w:rtl/>
        </w:rPr>
        <w:t xml:space="preserve"> مصادر خارجية للتداخل، </w:t>
      </w:r>
      <w:r>
        <w:rPr>
          <w:rFonts w:hint="cs"/>
          <w:rtl/>
        </w:rPr>
        <w:t>تكون</w:t>
      </w:r>
      <w:r w:rsidRPr="00905DC1">
        <w:rPr>
          <w:rFonts w:hint="cs"/>
          <w:rtl/>
        </w:rPr>
        <w:t xml:space="preserve"> النسبة </w:t>
      </w:r>
      <w:r>
        <w:rPr>
          <w:rFonts w:hint="cs"/>
          <w:rtl/>
        </w:rPr>
        <w:t>الإجمالية</w:t>
      </w:r>
      <w:r w:rsidRPr="00905DC1">
        <w:rPr>
          <w:rFonts w:hint="cs"/>
          <w:rtl/>
        </w:rPr>
        <w:t xml:space="preserve"> </w:t>
      </w:r>
      <w:r w:rsidRPr="00905DC1">
        <w:rPr>
          <w:i/>
          <w:iCs/>
        </w:rPr>
        <w:t>C</w:t>
      </w:r>
      <w:r w:rsidRPr="00905DC1">
        <w:t>/</w:t>
      </w:r>
      <w:r w:rsidRPr="00905DC1">
        <w:rPr>
          <w:i/>
          <w:iCs/>
        </w:rPr>
        <w:t>N</w:t>
      </w:r>
      <w:r w:rsidRPr="00905DC1">
        <w:rPr>
          <w:vertAlign w:val="subscript"/>
        </w:rPr>
        <w:t>0</w:t>
      </w:r>
      <w:r w:rsidRPr="00905DC1">
        <w:rPr>
          <w:rFonts w:hint="cs"/>
          <w:rtl/>
        </w:rPr>
        <w:t xml:space="preserve"> </w:t>
      </w:r>
      <w:r>
        <w:rPr>
          <w:rFonts w:hint="cs"/>
          <w:rtl/>
        </w:rPr>
        <w:t>بمقدار</w:t>
      </w:r>
      <w:r w:rsidRPr="00905DC1">
        <w:rPr>
          <w:rFonts w:hint="cs"/>
          <w:rtl/>
        </w:rPr>
        <w:t xml:space="preserve"> </w:t>
      </w:r>
      <w:r>
        <w:t>27,4</w:t>
      </w:r>
      <w:r w:rsidRPr="00905DC1">
        <w:t> </w:t>
      </w:r>
      <w:r w:rsidRPr="00905DC1">
        <w:rPr>
          <w:rFonts w:hint="cs"/>
          <w:rtl/>
        </w:rPr>
        <w:t xml:space="preserve"> </w:t>
      </w:r>
      <w:r w:rsidRPr="00905DC1">
        <w:t>dB</w:t>
      </w:r>
      <w:r w:rsidRPr="00905DC1">
        <w:noBreakHyphen/>
        <w:t>Hz</w:t>
      </w:r>
      <w:r w:rsidRPr="00905DC1">
        <w:rPr>
          <w:rFonts w:hint="cs"/>
          <w:rtl/>
        </w:rPr>
        <w:t xml:space="preserve">، </w:t>
      </w:r>
      <w:r>
        <w:rPr>
          <w:rFonts w:hint="cs"/>
          <w:rtl/>
        </w:rPr>
        <w:t>أي أن</w:t>
      </w:r>
      <w:r w:rsidRPr="00905DC1">
        <w:rPr>
          <w:rFonts w:hint="cs"/>
          <w:rtl/>
        </w:rPr>
        <w:t xml:space="preserve"> </w:t>
      </w:r>
      <w:r w:rsidRPr="00905DC1">
        <w:rPr>
          <w:i/>
          <w:iCs/>
        </w:rPr>
        <w:t>E</w:t>
      </w:r>
      <w:r w:rsidRPr="00905DC1">
        <w:rPr>
          <w:i/>
          <w:iCs/>
          <w:vertAlign w:val="subscript"/>
        </w:rPr>
        <w:t>b</w:t>
      </w:r>
      <w:r w:rsidRPr="00905DC1">
        <w:t>/</w:t>
      </w:r>
      <w:r w:rsidRPr="00905DC1">
        <w:rPr>
          <w:i/>
          <w:iCs/>
        </w:rPr>
        <w:t>N</w:t>
      </w:r>
      <w:r w:rsidRPr="00905DC1">
        <w:rPr>
          <w:vertAlign w:val="subscript"/>
        </w:rPr>
        <w:t>0</w:t>
      </w:r>
      <w:r w:rsidRPr="00905DC1">
        <w:rPr>
          <w:rFonts w:hint="cs"/>
          <w:rtl/>
        </w:rPr>
        <w:t xml:space="preserve"> تساوي </w:t>
      </w:r>
      <w:r w:rsidRPr="008474B6">
        <w:t>dB</w:t>
      </w:r>
      <w:r>
        <w:t xml:space="preserve"> </w:t>
      </w:r>
      <w:r w:rsidRPr="008474B6">
        <w:t>1</w:t>
      </w:r>
      <w:r>
        <w:t>,</w:t>
      </w:r>
      <w:r w:rsidRPr="008474B6">
        <w:t>4</w:t>
      </w:r>
      <w:r w:rsidRPr="008474B6">
        <w:rPr>
          <w:rFonts w:hint="cs"/>
          <w:rtl/>
        </w:rPr>
        <w:t xml:space="preserve">. </w:t>
      </w:r>
      <w:r w:rsidRPr="00905DC1">
        <w:rPr>
          <w:rFonts w:hint="cs"/>
          <w:rtl/>
        </w:rPr>
        <w:t>و</w:t>
      </w:r>
      <w:r>
        <w:rPr>
          <w:rFonts w:hint="cs"/>
          <w:rtl/>
        </w:rPr>
        <w:t>عندما تؤخذ في الحسبان</w:t>
      </w:r>
      <w:r w:rsidRPr="00905DC1">
        <w:rPr>
          <w:rFonts w:hint="cs"/>
          <w:rtl/>
        </w:rPr>
        <w:t xml:space="preserve"> خسائر</w:t>
      </w:r>
      <w:r>
        <w:rPr>
          <w:rFonts w:hint="cs"/>
          <w:rtl/>
        </w:rPr>
        <w:t xml:space="preserve"> التنفيذ وإزالة تشكيل معطيات المنارة وكذلك مقدار </w:t>
      </w:r>
      <w:r w:rsidRPr="00D32FBD">
        <w:rPr>
          <w:rFonts w:hint="cs"/>
          <w:rtl/>
        </w:rPr>
        <w:t>كسب</w:t>
      </w:r>
      <w:r>
        <w:rPr>
          <w:rFonts w:hint="cs"/>
          <w:rtl/>
        </w:rPr>
        <w:t xml:space="preserve"> المعالجة عند مطراف </w:t>
      </w:r>
      <w:r>
        <w:t>GEOLUT</w:t>
      </w:r>
      <w:r>
        <w:rPr>
          <w:rFonts w:hint="cs"/>
          <w:rtl/>
        </w:rPr>
        <w:t xml:space="preserve"> تكون النسبة </w:t>
      </w:r>
      <w:r>
        <w:rPr>
          <w:rFonts w:hint="cs"/>
          <w:rtl/>
        </w:rPr>
        <w:lastRenderedPageBreak/>
        <w:t>الفعلية</w:t>
      </w:r>
      <w:r w:rsidR="004E3AEA">
        <w:rPr>
          <w:rFonts w:hint="eastAsia"/>
          <w:rtl/>
        </w:rPr>
        <w:t> </w:t>
      </w:r>
      <w:r w:rsidRPr="00A902CD">
        <w:rPr>
          <w:i/>
          <w:iCs/>
        </w:rPr>
        <w:t>E</w:t>
      </w:r>
      <w:r w:rsidRPr="00A902CD">
        <w:rPr>
          <w:i/>
          <w:iCs/>
          <w:vertAlign w:val="subscript"/>
        </w:rPr>
        <w:t>b</w:t>
      </w:r>
      <w:r w:rsidRPr="00A902CD">
        <w:t>/</w:t>
      </w:r>
      <w:r w:rsidRPr="00A902CD">
        <w:rPr>
          <w:i/>
          <w:iCs/>
        </w:rPr>
        <w:t>N</w:t>
      </w:r>
      <w:r w:rsidRPr="00A902CD">
        <w:rPr>
          <w:vertAlign w:val="subscript"/>
        </w:rPr>
        <w:t>0</w:t>
      </w:r>
      <w:r>
        <w:rPr>
          <w:rFonts w:hint="cs"/>
          <w:rtl/>
        </w:rPr>
        <w:t xml:space="preserve"> بمقدار </w:t>
      </w:r>
      <w:r>
        <w:t>8,9</w:t>
      </w:r>
      <w:r>
        <w:rPr>
          <w:rFonts w:hint="cs"/>
          <w:rtl/>
        </w:rPr>
        <w:t xml:space="preserve"> </w:t>
      </w:r>
      <w:r>
        <w:t>dB</w:t>
      </w:r>
      <w:r>
        <w:rPr>
          <w:rFonts w:hint="cs"/>
          <w:rtl/>
        </w:rPr>
        <w:t xml:space="preserve">. وبما أن القناة تستوجب أن تكون النسبة الإجمالية </w:t>
      </w:r>
      <w:r w:rsidRPr="00A902CD">
        <w:rPr>
          <w:i/>
          <w:iCs/>
        </w:rPr>
        <w:t>E</w:t>
      </w:r>
      <w:r w:rsidRPr="00A902CD">
        <w:rPr>
          <w:i/>
          <w:iCs/>
          <w:vertAlign w:val="subscript"/>
        </w:rPr>
        <w:t>b</w:t>
      </w:r>
      <w:r w:rsidRPr="00A902CD">
        <w:t>/(</w:t>
      </w:r>
      <w:r w:rsidRPr="00A902CD">
        <w:rPr>
          <w:i/>
          <w:iCs/>
        </w:rPr>
        <w:t>N</w:t>
      </w:r>
      <w:r w:rsidRPr="00A902CD">
        <w:rPr>
          <w:vertAlign w:val="subscript"/>
        </w:rPr>
        <w:t>0</w:t>
      </w:r>
      <w:r w:rsidRPr="00A902CD">
        <w:t> + </w:t>
      </w:r>
      <w:r w:rsidRPr="00A902CD">
        <w:rPr>
          <w:i/>
          <w:iCs/>
        </w:rPr>
        <w:t>I</w:t>
      </w:r>
      <w:r w:rsidRPr="00A902CD">
        <w:rPr>
          <w:vertAlign w:val="subscript"/>
        </w:rPr>
        <w:t>0</w:t>
      </w:r>
      <w:r w:rsidRPr="00A902CD">
        <w:t>)</w:t>
      </w:r>
      <w:r>
        <w:rPr>
          <w:rFonts w:hint="cs"/>
          <w:rtl/>
        </w:rPr>
        <w:t xml:space="preserve"> بمقدار </w:t>
      </w:r>
      <w:r w:rsidR="004E3AEA">
        <w:t>dB </w:t>
      </w:r>
      <w:r>
        <w:t>8,8</w:t>
      </w:r>
      <w:r>
        <w:rPr>
          <w:rFonts w:hint="cs"/>
          <w:rtl/>
        </w:rPr>
        <w:t xml:space="preserve"> على الأقل لضمان الحد الأدنى من شروط الأداء فمن الضروري ألاّ يؤدي مجموع التداخل عريض النطاق في الوصلة الهابطة إلى تخفيض مجموع </w:t>
      </w:r>
      <w:r w:rsidRPr="00905DC1">
        <w:rPr>
          <w:rFonts w:hint="cs"/>
          <w:rtl/>
        </w:rPr>
        <w:t xml:space="preserve">نسبة </w:t>
      </w:r>
      <w:r>
        <w:rPr>
          <w:rFonts w:hint="cs"/>
          <w:rtl/>
        </w:rPr>
        <w:t>ا</w:t>
      </w:r>
      <w:r w:rsidRPr="00905DC1">
        <w:rPr>
          <w:rFonts w:hint="cs"/>
          <w:rtl/>
        </w:rPr>
        <w:t>لموجة الحاملة</w:t>
      </w:r>
      <w:r w:rsidRPr="0017755A">
        <w:rPr>
          <w:rFonts w:hint="cs"/>
          <w:rtl/>
        </w:rPr>
        <w:t xml:space="preserve"> إلى</w:t>
      </w:r>
      <w:r w:rsidRPr="00905DC1">
        <w:rPr>
          <w:rFonts w:hint="cs"/>
          <w:rtl/>
        </w:rPr>
        <w:t xml:space="preserve"> الضوضاء</w:t>
      </w:r>
      <w:r>
        <w:rPr>
          <w:rFonts w:hint="cs"/>
          <w:rtl/>
        </w:rPr>
        <w:t xml:space="preserve"> ونسبة كثافة التداخل بأكثر من </w:t>
      </w:r>
      <w:r w:rsidR="00210261">
        <w:t>dB </w:t>
      </w:r>
      <w:r>
        <w:t>0,1</w:t>
      </w:r>
      <w:r>
        <w:rPr>
          <w:rFonts w:hint="cs"/>
          <w:rtl/>
        </w:rPr>
        <w:t>.</w:t>
      </w:r>
    </w:p>
    <w:p w:rsidR="003569F0" w:rsidRPr="0017755A" w:rsidRDefault="003569F0" w:rsidP="008056F4">
      <w:pPr>
        <w:rPr>
          <w:rtl/>
        </w:rPr>
      </w:pPr>
      <w:r>
        <w:rPr>
          <w:rFonts w:hint="cs"/>
          <w:rtl/>
        </w:rPr>
        <w:t>و</w:t>
      </w:r>
      <w:r w:rsidRPr="0017755A">
        <w:rPr>
          <w:rFonts w:hint="cs"/>
          <w:rtl/>
        </w:rPr>
        <w:t xml:space="preserve">بما أن النسبة الإجمالية </w:t>
      </w:r>
      <w:r w:rsidRPr="0017755A">
        <w:rPr>
          <w:i/>
          <w:iCs/>
        </w:rPr>
        <w:t>C</w:t>
      </w:r>
      <w:r w:rsidRPr="0017755A">
        <w:t>/</w:t>
      </w:r>
      <w:r w:rsidRPr="0017755A">
        <w:rPr>
          <w:i/>
          <w:iCs/>
        </w:rPr>
        <w:t>N</w:t>
      </w:r>
      <w:r w:rsidRPr="0017755A">
        <w:rPr>
          <w:vertAlign w:val="subscript"/>
        </w:rPr>
        <w:t>0</w:t>
      </w:r>
      <w:r w:rsidRPr="0017755A">
        <w:rPr>
          <w:rFonts w:hint="cs"/>
          <w:rtl/>
        </w:rPr>
        <w:t xml:space="preserve"> في غياب </w:t>
      </w:r>
      <w:r>
        <w:rPr>
          <w:rFonts w:hint="cs"/>
          <w:rtl/>
        </w:rPr>
        <w:t xml:space="preserve">أي </w:t>
      </w:r>
      <w:r w:rsidRPr="0017755A">
        <w:rPr>
          <w:rFonts w:hint="cs"/>
          <w:rtl/>
        </w:rPr>
        <w:t xml:space="preserve">تداخل تساوي </w:t>
      </w:r>
      <w:r w:rsidRPr="0017755A">
        <w:t>dB-Hz 27</w:t>
      </w:r>
      <w:r>
        <w:t>,</w:t>
      </w:r>
      <w:r w:rsidRPr="0017755A">
        <w:t>4</w:t>
      </w:r>
      <w:r w:rsidRPr="0017755A">
        <w:rPr>
          <w:rFonts w:hint="cs"/>
          <w:rtl/>
        </w:rPr>
        <w:t xml:space="preserve">، </w:t>
      </w:r>
      <w:r>
        <w:rPr>
          <w:rFonts w:hint="cs"/>
          <w:rtl/>
        </w:rPr>
        <w:t>فإن الت</w:t>
      </w:r>
      <w:r w:rsidRPr="0017755A">
        <w:rPr>
          <w:rFonts w:hint="cs"/>
          <w:rtl/>
        </w:rPr>
        <w:t xml:space="preserve">داخل </w:t>
      </w:r>
      <w:r>
        <w:rPr>
          <w:rFonts w:hint="cs"/>
          <w:rtl/>
        </w:rPr>
        <w:t>من قبيل</w:t>
      </w:r>
      <w:r w:rsidRPr="0017755A">
        <w:rPr>
          <w:rFonts w:hint="cs"/>
          <w:rtl/>
        </w:rPr>
        <w:t xml:space="preserve"> ضوضاء النطاق </w:t>
      </w:r>
      <w:r>
        <w:rPr>
          <w:rFonts w:hint="cs"/>
          <w:rtl/>
        </w:rPr>
        <w:t>العريض الذي يتسبب في انحطاط</w:t>
      </w:r>
      <w:r w:rsidRPr="0017755A">
        <w:rPr>
          <w:rFonts w:hint="cs"/>
          <w:rtl/>
        </w:rPr>
        <w:t xml:space="preserve"> الوصلة الهابطة بمقدار </w:t>
      </w:r>
      <w:r w:rsidRPr="0017755A">
        <w:t>0</w:t>
      </w:r>
      <w:r>
        <w:t>,</w:t>
      </w:r>
      <w:r w:rsidRPr="0017755A">
        <w:t>1</w:t>
      </w:r>
      <w:r w:rsidRPr="0017755A">
        <w:rPr>
          <w:rFonts w:hint="cs"/>
          <w:rtl/>
        </w:rPr>
        <w:t xml:space="preserve"> </w:t>
      </w:r>
      <w:r w:rsidRPr="0017755A">
        <w:t>dB</w:t>
      </w:r>
      <w:r w:rsidRPr="0017755A">
        <w:rPr>
          <w:rFonts w:hint="cs"/>
          <w:rtl/>
        </w:rPr>
        <w:t xml:space="preserve"> </w:t>
      </w:r>
      <w:r>
        <w:rPr>
          <w:rFonts w:hint="cs"/>
          <w:rtl/>
        </w:rPr>
        <w:t xml:space="preserve">يؤدي </w:t>
      </w:r>
      <w:r w:rsidRPr="0017755A">
        <w:rPr>
          <w:rFonts w:hint="cs"/>
          <w:rtl/>
        </w:rPr>
        <w:t xml:space="preserve">إلى </w:t>
      </w:r>
      <w:r>
        <w:rPr>
          <w:rFonts w:hint="cs"/>
          <w:rtl/>
        </w:rPr>
        <w:t xml:space="preserve">مجموع </w:t>
      </w:r>
      <w:r w:rsidRPr="0017755A">
        <w:rPr>
          <w:rFonts w:hint="cs"/>
          <w:rtl/>
        </w:rPr>
        <w:t>نسبة</w:t>
      </w:r>
      <w:r>
        <w:rPr>
          <w:rFonts w:hint="cs"/>
          <w:rtl/>
        </w:rPr>
        <w:t xml:space="preserve"> الموجة الحاملة إلى الضوضاء ونسبة كثافة التداخل</w:t>
      </w:r>
      <w:r w:rsidRPr="0017755A">
        <w:rPr>
          <w:rFonts w:hint="cs"/>
          <w:rtl/>
        </w:rPr>
        <w:t xml:space="preserve"> </w:t>
      </w:r>
      <w:r w:rsidRPr="0017755A">
        <w:t>(</w:t>
      </w:r>
      <w:r w:rsidRPr="0017755A">
        <w:rPr>
          <w:i/>
          <w:iCs/>
        </w:rPr>
        <w:t>C</w:t>
      </w:r>
      <w:r w:rsidRPr="0017755A">
        <w:t>/(</w:t>
      </w:r>
      <w:r w:rsidRPr="0017755A">
        <w:rPr>
          <w:i/>
          <w:iCs/>
        </w:rPr>
        <w:t>N</w:t>
      </w:r>
      <w:r w:rsidRPr="0017755A">
        <w:rPr>
          <w:vertAlign w:val="subscript"/>
        </w:rPr>
        <w:t>0</w:t>
      </w:r>
      <w:r w:rsidRPr="0017755A">
        <w:t> + </w:t>
      </w:r>
      <w:r w:rsidRPr="0017755A">
        <w:rPr>
          <w:i/>
          <w:iCs/>
        </w:rPr>
        <w:t>I</w:t>
      </w:r>
      <w:r w:rsidRPr="0017755A">
        <w:rPr>
          <w:vertAlign w:val="subscript"/>
        </w:rPr>
        <w:t>0</w:t>
      </w:r>
      <w:r w:rsidRPr="0017755A">
        <w:t>))</w:t>
      </w:r>
      <w:r w:rsidRPr="0017755A">
        <w:rPr>
          <w:i/>
          <w:iCs/>
          <w:vertAlign w:val="subscript"/>
        </w:rPr>
        <w:t>overall</w:t>
      </w:r>
      <w:r w:rsidRPr="0017755A">
        <w:rPr>
          <w:rFonts w:hint="cs"/>
          <w:rtl/>
        </w:rPr>
        <w:t xml:space="preserve"> </w:t>
      </w:r>
      <w:r>
        <w:rPr>
          <w:rFonts w:hint="cs"/>
          <w:rtl/>
        </w:rPr>
        <w:t>كما يلي</w:t>
      </w:r>
      <w:r w:rsidRPr="0017755A">
        <w:rPr>
          <w:rFonts w:hint="cs"/>
          <w:rtl/>
        </w:rPr>
        <w:t>:</w:t>
      </w:r>
    </w:p>
    <w:p w:rsidR="00EA7EFD" w:rsidRPr="00EA7EFD" w:rsidRDefault="00EA7EFD" w:rsidP="006106B1">
      <w:pPr>
        <w:tabs>
          <w:tab w:val="left" w:pos="794"/>
          <w:tab w:val="left" w:pos="2835"/>
          <w:tab w:val="left" w:pos="4649"/>
          <w:tab w:val="right" w:pos="9639"/>
        </w:tabs>
        <w:bidi w:val="0"/>
        <w:spacing w:line="240" w:lineRule="auto"/>
        <w:rPr>
          <w:rFonts w:cs="Times New Roman"/>
          <w:sz w:val="24"/>
          <w:szCs w:val="20"/>
          <w:lang w:eastAsia="en-US"/>
        </w:rPr>
      </w:pPr>
      <w:r w:rsidRPr="00EA7EFD">
        <w:rPr>
          <w:rFonts w:cs="Times New Roman"/>
          <w:sz w:val="24"/>
          <w:szCs w:val="20"/>
          <w:lang w:eastAsia="en-US"/>
        </w:rPr>
        <w:tab/>
      </w:r>
      <w:r w:rsidRPr="00EA7EFD">
        <w:rPr>
          <w:rFonts w:cs="Times New Roman"/>
          <w:sz w:val="24"/>
          <w:szCs w:val="20"/>
          <w:lang w:eastAsia="en-US"/>
        </w:rPr>
        <w:tab/>
        <w:t>(</w:t>
      </w:r>
      <w:r w:rsidRPr="00EA7EFD">
        <w:rPr>
          <w:rFonts w:cs="Times New Roman"/>
          <w:i/>
          <w:iCs/>
          <w:sz w:val="24"/>
          <w:szCs w:val="20"/>
          <w:lang w:eastAsia="en-US"/>
        </w:rPr>
        <w:t>C</w:t>
      </w:r>
      <w:r w:rsidRPr="00EA7EFD">
        <w:rPr>
          <w:rFonts w:cs="Times New Roman"/>
          <w:sz w:val="24"/>
          <w:szCs w:val="20"/>
          <w:lang w:eastAsia="en-US"/>
        </w:rPr>
        <w:t>/(</w:t>
      </w:r>
      <w:r w:rsidRPr="00EA7EFD">
        <w:rPr>
          <w:rFonts w:cs="Times New Roman"/>
          <w:i/>
          <w:iCs/>
          <w:sz w:val="24"/>
          <w:szCs w:val="20"/>
          <w:lang w:eastAsia="en-US"/>
        </w:rPr>
        <w:t>N</w:t>
      </w:r>
      <w:r w:rsidRPr="00EA7EFD">
        <w:rPr>
          <w:rFonts w:cs="Times New Roman"/>
          <w:sz w:val="24"/>
          <w:szCs w:val="20"/>
          <w:vertAlign w:val="subscript"/>
          <w:lang w:eastAsia="en-US"/>
        </w:rPr>
        <w:t>0</w:t>
      </w:r>
      <w:r w:rsidRPr="00EA7EFD">
        <w:rPr>
          <w:rFonts w:cs="Times New Roman"/>
          <w:sz w:val="24"/>
          <w:szCs w:val="20"/>
          <w:lang w:eastAsia="en-US"/>
        </w:rPr>
        <w:t> + </w:t>
      </w:r>
      <w:r w:rsidRPr="00EA7EFD">
        <w:rPr>
          <w:rFonts w:cs="Times New Roman"/>
          <w:i/>
          <w:iCs/>
          <w:sz w:val="24"/>
          <w:szCs w:val="20"/>
          <w:lang w:eastAsia="en-US"/>
        </w:rPr>
        <w:t>I</w:t>
      </w:r>
      <w:r w:rsidRPr="00EA7EFD">
        <w:rPr>
          <w:rFonts w:cs="Times New Roman"/>
          <w:sz w:val="24"/>
          <w:szCs w:val="20"/>
          <w:vertAlign w:val="subscript"/>
          <w:lang w:eastAsia="en-US"/>
        </w:rPr>
        <w:t>0</w:t>
      </w:r>
      <w:r w:rsidRPr="00EA7EFD">
        <w:rPr>
          <w:rFonts w:cs="Times New Roman"/>
          <w:sz w:val="24"/>
          <w:szCs w:val="20"/>
          <w:lang w:eastAsia="en-US"/>
        </w:rPr>
        <w:t>))</w:t>
      </w:r>
      <w:r w:rsidRPr="00EA7EFD">
        <w:rPr>
          <w:rFonts w:cs="Times New Roman"/>
          <w:i/>
          <w:iCs/>
          <w:sz w:val="24"/>
          <w:szCs w:val="20"/>
          <w:vertAlign w:val="subscript"/>
          <w:lang w:eastAsia="en-US"/>
        </w:rPr>
        <w:t>overall</w:t>
      </w:r>
      <w:r w:rsidRPr="00EA7EFD">
        <w:rPr>
          <w:rFonts w:cs="Times New Roman"/>
          <w:i/>
          <w:iCs/>
          <w:sz w:val="24"/>
          <w:szCs w:val="20"/>
          <w:vertAlign w:val="subscript"/>
          <w:lang w:eastAsia="en-US"/>
        </w:rPr>
        <w:tab/>
      </w:r>
      <w:r w:rsidRPr="00EA7EFD">
        <w:rPr>
          <w:rFonts w:cs="Times New Roman"/>
          <w:sz w:val="24"/>
          <w:szCs w:val="20"/>
          <w:lang w:eastAsia="en-US"/>
        </w:rPr>
        <w:t>= (</w:t>
      </w:r>
      <w:r w:rsidRPr="00EA7EFD">
        <w:rPr>
          <w:rFonts w:cs="Times New Roman"/>
          <w:i/>
          <w:iCs/>
          <w:sz w:val="24"/>
          <w:szCs w:val="20"/>
          <w:lang w:eastAsia="en-US"/>
        </w:rPr>
        <w:t>C</w:t>
      </w:r>
      <w:r w:rsidRPr="00EA7EFD">
        <w:rPr>
          <w:rFonts w:cs="Times New Roman"/>
          <w:sz w:val="24"/>
          <w:szCs w:val="20"/>
          <w:lang w:eastAsia="en-US"/>
        </w:rPr>
        <w:t>/</w:t>
      </w:r>
      <w:r w:rsidRPr="00EA7EFD">
        <w:rPr>
          <w:rFonts w:cs="Times New Roman"/>
          <w:i/>
          <w:iCs/>
          <w:sz w:val="24"/>
          <w:szCs w:val="20"/>
          <w:lang w:eastAsia="en-US"/>
        </w:rPr>
        <w:t>N</w:t>
      </w:r>
      <w:r w:rsidRPr="00EA7EFD">
        <w:rPr>
          <w:rFonts w:cs="Times New Roman"/>
          <w:sz w:val="24"/>
          <w:szCs w:val="20"/>
          <w:vertAlign w:val="subscript"/>
          <w:lang w:eastAsia="en-US"/>
        </w:rPr>
        <w:t>0</w:t>
      </w:r>
      <w:r w:rsidRPr="00EA7EFD">
        <w:rPr>
          <w:rFonts w:cs="Times New Roman"/>
          <w:sz w:val="24"/>
          <w:szCs w:val="20"/>
          <w:lang w:eastAsia="en-US"/>
        </w:rPr>
        <w:t>)</w:t>
      </w:r>
      <w:r w:rsidRPr="00EA7EFD">
        <w:rPr>
          <w:rFonts w:cs="Times New Roman"/>
          <w:i/>
          <w:iCs/>
          <w:sz w:val="24"/>
          <w:szCs w:val="20"/>
          <w:vertAlign w:val="subscript"/>
          <w:lang w:eastAsia="en-US"/>
        </w:rPr>
        <w:t>overall</w:t>
      </w:r>
      <w:r w:rsidRPr="00EA7EFD">
        <w:rPr>
          <w:rFonts w:cs="Times New Roman"/>
          <w:i/>
          <w:iCs/>
          <w:sz w:val="24"/>
          <w:szCs w:val="20"/>
          <w:lang w:eastAsia="en-US"/>
        </w:rPr>
        <w:t xml:space="preserve"> </w:t>
      </w:r>
      <w:r w:rsidRPr="00EA7EFD">
        <w:rPr>
          <w:rFonts w:cs="Times New Roman"/>
          <w:sz w:val="24"/>
          <w:szCs w:val="20"/>
          <w:lang w:eastAsia="en-US"/>
        </w:rPr>
        <w:t>– 0</w:t>
      </w:r>
      <w:r w:rsidR="006106B1">
        <w:rPr>
          <w:rFonts w:cs="Times New Roman"/>
          <w:sz w:val="24"/>
          <w:szCs w:val="20"/>
          <w:lang w:eastAsia="en-US"/>
        </w:rPr>
        <w:t>,</w:t>
      </w:r>
      <w:r w:rsidRPr="00EA7EFD">
        <w:rPr>
          <w:rFonts w:cs="Times New Roman"/>
          <w:sz w:val="24"/>
          <w:szCs w:val="20"/>
          <w:lang w:eastAsia="en-US"/>
        </w:rPr>
        <w:t>1 dB</w:t>
      </w:r>
    </w:p>
    <w:p w:rsidR="00EA7EFD" w:rsidRPr="00EA7EFD" w:rsidRDefault="00EA7EFD" w:rsidP="006106B1">
      <w:pPr>
        <w:tabs>
          <w:tab w:val="left" w:pos="794"/>
          <w:tab w:val="left" w:pos="2835"/>
          <w:tab w:val="left" w:pos="4649"/>
          <w:tab w:val="right" w:pos="9639"/>
        </w:tabs>
        <w:bidi w:val="0"/>
        <w:spacing w:line="240" w:lineRule="auto"/>
        <w:rPr>
          <w:rFonts w:cs="Times New Roman"/>
          <w:sz w:val="24"/>
          <w:szCs w:val="20"/>
          <w:lang w:eastAsia="en-US"/>
        </w:rPr>
      </w:pPr>
      <w:r w:rsidRPr="00EA7EFD">
        <w:rPr>
          <w:rFonts w:cs="Times New Roman"/>
          <w:sz w:val="24"/>
          <w:szCs w:val="20"/>
          <w:lang w:eastAsia="en-US"/>
        </w:rPr>
        <w:tab/>
      </w:r>
      <w:r w:rsidRPr="00EA7EFD">
        <w:rPr>
          <w:rFonts w:cs="Times New Roman"/>
          <w:sz w:val="24"/>
          <w:szCs w:val="20"/>
          <w:lang w:eastAsia="en-US"/>
        </w:rPr>
        <w:tab/>
      </w:r>
      <w:r w:rsidRPr="00EA7EFD">
        <w:rPr>
          <w:rFonts w:cs="Times New Roman"/>
          <w:sz w:val="24"/>
          <w:szCs w:val="20"/>
          <w:lang w:eastAsia="en-US"/>
        </w:rPr>
        <w:tab/>
        <w:t>= 27</w:t>
      </w:r>
      <w:r w:rsidR="006106B1">
        <w:rPr>
          <w:rFonts w:cs="Times New Roman"/>
          <w:sz w:val="24"/>
          <w:szCs w:val="20"/>
          <w:lang w:eastAsia="en-US"/>
        </w:rPr>
        <w:t>,</w:t>
      </w:r>
      <w:r w:rsidRPr="00EA7EFD">
        <w:rPr>
          <w:rFonts w:cs="Times New Roman"/>
          <w:sz w:val="24"/>
          <w:szCs w:val="20"/>
          <w:lang w:eastAsia="en-US"/>
        </w:rPr>
        <w:t>4 dB</w:t>
      </w:r>
      <w:r w:rsidRPr="00EA7EFD">
        <w:rPr>
          <w:rFonts w:cs="Times New Roman"/>
          <w:sz w:val="24"/>
          <w:szCs w:val="20"/>
          <w:lang w:eastAsia="en-US"/>
        </w:rPr>
        <w:noBreakHyphen/>
        <w:t>Hz – 0</w:t>
      </w:r>
      <w:r w:rsidR="006106B1">
        <w:rPr>
          <w:rFonts w:cs="Times New Roman"/>
          <w:sz w:val="24"/>
          <w:szCs w:val="20"/>
          <w:lang w:eastAsia="en-US"/>
        </w:rPr>
        <w:t>,</w:t>
      </w:r>
      <w:r w:rsidRPr="00EA7EFD">
        <w:rPr>
          <w:rFonts w:cs="Times New Roman"/>
          <w:sz w:val="24"/>
          <w:szCs w:val="20"/>
          <w:lang w:eastAsia="en-US"/>
        </w:rPr>
        <w:t>1 dB</w:t>
      </w:r>
    </w:p>
    <w:p w:rsidR="00EA7EFD" w:rsidRPr="00EA7EFD" w:rsidRDefault="00EA7EFD" w:rsidP="006106B1">
      <w:pPr>
        <w:tabs>
          <w:tab w:val="left" w:pos="794"/>
          <w:tab w:val="left" w:pos="2835"/>
          <w:tab w:val="left" w:pos="4649"/>
          <w:tab w:val="right" w:pos="9639"/>
        </w:tabs>
        <w:bidi w:val="0"/>
        <w:spacing w:line="240" w:lineRule="auto"/>
        <w:rPr>
          <w:rFonts w:cs="Times New Roman"/>
          <w:sz w:val="24"/>
          <w:szCs w:val="20"/>
          <w:lang w:eastAsia="en-US"/>
        </w:rPr>
      </w:pPr>
      <w:r w:rsidRPr="00EA7EFD">
        <w:rPr>
          <w:rFonts w:cs="Times New Roman"/>
          <w:sz w:val="24"/>
          <w:szCs w:val="20"/>
          <w:lang w:eastAsia="en-US"/>
        </w:rPr>
        <w:tab/>
      </w:r>
      <w:r w:rsidRPr="00EA7EFD">
        <w:rPr>
          <w:rFonts w:cs="Times New Roman"/>
          <w:sz w:val="24"/>
          <w:szCs w:val="20"/>
          <w:lang w:eastAsia="en-US"/>
        </w:rPr>
        <w:tab/>
      </w:r>
      <w:r w:rsidRPr="00EA7EFD">
        <w:rPr>
          <w:rFonts w:cs="Times New Roman"/>
          <w:sz w:val="24"/>
          <w:szCs w:val="20"/>
          <w:lang w:eastAsia="en-US"/>
        </w:rPr>
        <w:tab/>
        <w:t>= 27</w:t>
      </w:r>
      <w:r w:rsidR="006106B1">
        <w:rPr>
          <w:rFonts w:cs="Times New Roman"/>
          <w:sz w:val="24"/>
          <w:szCs w:val="20"/>
          <w:lang w:eastAsia="en-US"/>
        </w:rPr>
        <w:t>,</w:t>
      </w:r>
      <w:r w:rsidRPr="00EA7EFD">
        <w:rPr>
          <w:rFonts w:cs="Times New Roman"/>
          <w:sz w:val="24"/>
          <w:szCs w:val="20"/>
          <w:lang w:eastAsia="en-US"/>
        </w:rPr>
        <w:t>3 dB</w:t>
      </w:r>
      <w:r w:rsidRPr="00EA7EFD">
        <w:rPr>
          <w:rFonts w:cs="Times New Roman"/>
          <w:sz w:val="24"/>
          <w:szCs w:val="20"/>
          <w:lang w:eastAsia="en-US"/>
        </w:rPr>
        <w:noBreakHyphen/>
        <w:t>Hz</w:t>
      </w:r>
    </w:p>
    <w:p w:rsidR="003569F0" w:rsidRPr="008056F4" w:rsidRDefault="003569F0" w:rsidP="008056F4">
      <w:pPr>
        <w:rPr>
          <w:spacing w:val="-6"/>
          <w:rtl/>
        </w:rPr>
      </w:pPr>
      <w:r w:rsidRPr="008056F4">
        <w:rPr>
          <w:rFonts w:hint="cs"/>
          <w:spacing w:val="-6"/>
          <w:rtl/>
        </w:rPr>
        <w:t xml:space="preserve">تحسب </w:t>
      </w:r>
      <w:r w:rsidRPr="008056F4">
        <w:rPr>
          <w:spacing w:val="-6"/>
        </w:rPr>
        <w:t>(</w:t>
      </w:r>
      <w:r w:rsidRPr="008056F4">
        <w:rPr>
          <w:i/>
          <w:iCs/>
          <w:spacing w:val="-6"/>
        </w:rPr>
        <w:t>C</w:t>
      </w:r>
      <w:r w:rsidRPr="008056F4">
        <w:rPr>
          <w:spacing w:val="-6"/>
        </w:rPr>
        <w:t>/(</w:t>
      </w:r>
      <w:r w:rsidRPr="008056F4">
        <w:rPr>
          <w:i/>
          <w:iCs/>
          <w:spacing w:val="-6"/>
        </w:rPr>
        <w:t>N</w:t>
      </w:r>
      <w:r w:rsidRPr="008056F4">
        <w:rPr>
          <w:spacing w:val="-6"/>
          <w:vertAlign w:val="subscript"/>
        </w:rPr>
        <w:t>0</w:t>
      </w:r>
      <w:r w:rsidRPr="008056F4">
        <w:rPr>
          <w:spacing w:val="-6"/>
        </w:rPr>
        <w:t> + </w:t>
      </w:r>
      <w:r w:rsidRPr="008056F4">
        <w:rPr>
          <w:i/>
          <w:iCs/>
          <w:spacing w:val="-6"/>
        </w:rPr>
        <w:t>I</w:t>
      </w:r>
      <w:r w:rsidRPr="008056F4">
        <w:rPr>
          <w:spacing w:val="-6"/>
          <w:vertAlign w:val="subscript"/>
        </w:rPr>
        <w:t>0</w:t>
      </w:r>
      <w:r w:rsidRPr="008056F4">
        <w:rPr>
          <w:spacing w:val="-6"/>
        </w:rPr>
        <w:t>))</w:t>
      </w:r>
      <w:r w:rsidRPr="008056F4">
        <w:rPr>
          <w:i/>
          <w:iCs/>
          <w:spacing w:val="-6"/>
          <w:vertAlign w:val="subscript"/>
        </w:rPr>
        <w:t>overall</w:t>
      </w:r>
      <w:r w:rsidRPr="008056F4">
        <w:rPr>
          <w:rFonts w:hint="cs"/>
          <w:spacing w:val="-6"/>
          <w:rtl/>
        </w:rPr>
        <w:t xml:space="preserve"> بإضافة نسبة الموجة الحاملة للضوضاء، إلى نسبة كثافة التداخل للوصلة الصاعدة والوصلة الهابطة كما يلي:</w:t>
      </w:r>
    </w:p>
    <w:p w:rsidR="00EA7EFD" w:rsidRPr="00EA7EFD" w:rsidRDefault="00EA7EFD" w:rsidP="00EA7EFD">
      <w:pPr>
        <w:tabs>
          <w:tab w:val="left" w:pos="794"/>
          <w:tab w:val="center" w:pos="4820"/>
          <w:tab w:val="right" w:pos="9639"/>
        </w:tabs>
        <w:bidi w:val="0"/>
        <w:spacing w:line="240" w:lineRule="auto"/>
        <w:rPr>
          <w:rFonts w:cs="Times New Roman"/>
          <w:sz w:val="24"/>
          <w:szCs w:val="20"/>
          <w:lang w:eastAsia="en-US"/>
        </w:rPr>
      </w:pPr>
      <w:r w:rsidRPr="00EA7EFD">
        <w:rPr>
          <w:rFonts w:cs="Times New Roman"/>
          <w:sz w:val="24"/>
          <w:szCs w:val="20"/>
          <w:lang w:eastAsia="en-US"/>
        </w:rPr>
        <w:tab/>
      </w:r>
      <w:r w:rsidRPr="00EA7EFD">
        <w:rPr>
          <w:rFonts w:cs="Times New Roman"/>
          <w:sz w:val="24"/>
          <w:szCs w:val="20"/>
          <w:lang w:eastAsia="en-US"/>
        </w:rPr>
        <w:tab/>
        <w:t>(</w:t>
      </w:r>
      <w:r w:rsidRPr="00EA7EFD">
        <w:rPr>
          <w:rFonts w:cs="Times New Roman"/>
          <w:i/>
          <w:iCs/>
          <w:sz w:val="24"/>
          <w:szCs w:val="20"/>
          <w:lang w:eastAsia="en-US"/>
        </w:rPr>
        <w:t>C</w:t>
      </w:r>
      <w:r w:rsidRPr="00EA7EFD">
        <w:rPr>
          <w:rFonts w:cs="Times New Roman"/>
          <w:sz w:val="24"/>
          <w:szCs w:val="20"/>
          <w:lang w:eastAsia="en-US"/>
        </w:rPr>
        <w:t>/(</w:t>
      </w:r>
      <w:r w:rsidRPr="00EA7EFD">
        <w:rPr>
          <w:rFonts w:cs="Times New Roman"/>
          <w:i/>
          <w:iCs/>
          <w:sz w:val="24"/>
          <w:szCs w:val="20"/>
          <w:lang w:eastAsia="en-US"/>
        </w:rPr>
        <w:t>N</w:t>
      </w:r>
      <w:r w:rsidRPr="00EA7EFD">
        <w:rPr>
          <w:rFonts w:cs="Times New Roman"/>
          <w:sz w:val="24"/>
          <w:szCs w:val="20"/>
          <w:vertAlign w:val="subscript"/>
          <w:lang w:eastAsia="en-US"/>
        </w:rPr>
        <w:t>0</w:t>
      </w:r>
      <w:r w:rsidRPr="00EA7EFD">
        <w:rPr>
          <w:rFonts w:cs="Times New Roman"/>
          <w:sz w:val="24"/>
          <w:szCs w:val="20"/>
          <w:lang w:eastAsia="en-US"/>
        </w:rPr>
        <w:t> + </w:t>
      </w:r>
      <w:r w:rsidRPr="00EA7EFD">
        <w:rPr>
          <w:rFonts w:cs="Times New Roman"/>
          <w:i/>
          <w:iCs/>
          <w:sz w:val="24"/>
          <w:szCs w:val="20"/>
          <w:lang w:eastAsia="en-US"/>
        </w:rPr>
        <w:t>I</w:t>
      </w:r>
      <w:r w:rsidRPr="00EA7EFD">
        <w:rPr>
          <w:rFonts w:cs="Times New Roman"/>
          <w:sz w:val="24"/>
          <w:szCs w:val="20"/>
          <w:vertAlign w:val="subscript"/>
          <w:lang w:eastAsia="en-US"/>
        </w:rPr>
        <w:t>0</w:t>
      </w:r>
      <w:r w:rsidRPr="00EA7EFD">
        <w:rPr>
          <w:rFonts w:cs="Times New Roman"/>
          <w:sz w:val="24"/>
          <w:szCs w:val="20"/>
          <w:lang w:eastAsia="en-US"/>
        </w:rPr>
        <w:t>))</w:t>
      </w:r>
      <w:r w:rsidRPr="00EA7EFD">
        <w:rPr>
          <w:rFonts w:cs="Times New Roman"/>
          <w:i/>
          <w:iCs/>
          <w:sz w:val="24"/>
          <w:szCs w:val="20"/>
          <w:vertAlign w:val="subscript"/>
          <w:lang w:eastAsia="en-US"/>
        </w:rPr>
        <w:t xml:space="preserve">overall </w:t>
      </w:r>
      <w:r w:rsidRPr="00EA7EFD">
        <w:rPr>
          <w:rFonts w:cs="Times New Roman"/>
          <w:sz w:val="24"/>
          <w:szCs w:val="20"/>
          <w:lang w:eastAsia="en-US"/>
        </w:rPr>
        <w:t>= ((</w:t>
      </w:r>
      <w:r w:rsidRPr="00EA7EFD">
        <w:rPr>
          <w:rFonts w:cs="Times New Roman"/>
          <w:i/>
          <w:iCs/>
          <w:sz w:val="24"/>
          <w:szCs w:val="20"/>
          <w:lang w:eastAsia="en-US"/>
        </w:rPr>
        <w:t>C</w:t>
      </w:r>
      <w:r w:rsidRPr="00EA7EFD">
        <w:rPr>
          <w:rFonts w:cs="Times New Roman"/>
          <w:sz w:val="24"/>
          <w:szCs w:val="20"/>
          <w:lang w:eastAsia="en-US"/>
        </w:rPr>
        <w:t>/(</w:t>
      </w:r>
      <w:r w:rsidRPr="00EA7EFD">
        <w:rPr>
          <w:rFonts w:cs="Times New Roman"/>
          <w:i/>
          <w:iCs/>
          <w:sz w:val="24"/>
          <w:szCs w:val="20"/>
          <w:lang w:eastAsia="en-US"/>
        </w:rPr>
        <w:t>N</w:t>
      </w:r>
      <w:r w:rsidRPr="00EA7EFD">
        <w:rPr>
          <w:rFonts w:cs="Times New Roman"/>
          <w:sz w:val="24"/>
          <w:szCs w:val="20"/>
          <w:vertAlign w:val="subscript"/>
          <w:lang w:eastAsia="en-US"/>
        </w:rPr>
        <w:t>0</w:t>
      </w:r>
      <w:r w:rsidRPr="00EA7EFD">
        <w:rPr>
          <w:rFonts w:cs="Times New Roman"/>
          <w:sz w:val="24"/>
          <w:szCs w:val="20"/>
          <w:lang w:eastAsia="en-US"/>
        </w:rPr>
        <w:t> + </w:t>
      </w:r>
      <w:r w:rsidRPr="00EA7EFD">
        <w:rPr>
          <w:rFonts w:cs="Times New Roman"/>
          <w:i/>
          <w:iCs/>
          <w:sz w:val="24"/>
          <w:szCs w:val="20"/>
          <w:lang w:eastAsia="en-US"/>
        </w:rPr>
        <w:t>I</w:t>
      </w:r>
      <w:r w:rsidRPr="00EA7EFD">
        <w:rPr>
          <w:rFonts w:cs="Times New Roman"/>
          <w:sz w:val="24"/>
          <w:szCs w:val="20"/>
          <w:vertAlign w:val="subscript"/>
          <w:lang w:eastAsia="en-US"/>
        </w:rPr>
        <w:t>0</w:t>
      </w:r>
      <w:r w:rsidRPr="00EA7EFD">
        <w:rPr>
          <w:rFonts w:cs="Times New Roman"/>
          <w:sz w:val="24"/>
          <w:szCs w:val="20"/>
          <w:lang w:eastAsia="en-US"/>
        </w:rPr>
        <w:t>))</w:t>
      </w:r>
      <w:r w:rsidRPr="00EA7EFD">
        <w:rPr>
          <w:rFonts w:cs="Times New Roman"/>
          <w:sz w:val="24"/>
          <w:szCs w:val="20"/>
          <w:vertAlign w:val="superscript"/>
          <w:lang w:eastAsia="en-US"/>
        </w:rPr>
        <w:t>–1</w:t>
      </w:r>
      <w:r w:rsidRPr="00EA7EFD">
        <w:rPr>
          <w:rFonts w:cs="Times New Roman"/>
          <w:iCs/>
          <w:sz w:val="24"/>
          <w:szCs w:val="20"/>
          <w:vertAlign w:val="subscript"/>
          <w:lang w:eastAsia="en-US"/>
        </w:rPr>
        <w:sym w:font="Symbol" w:char="F0AD"/>
      </w:r>
      <w:r w:rsidRPr="00EA7EFD">
        <w:rPr>
          <w:rFonts w:cs="Times New Roman"/>
          <w:i/>
          <w:iCs/>
          <w:sz w:val="24"/>
          <w:szCs w:val="20"/>
          <w:lang w:eastAsia="en-US"/>
        </w:rPr>
        <w:t xml:space="preserve"> </w:t>
      </w:r>
      <w:r w:rsidRPr="00EA7EFD">
        <w:rPr>
          <w:rFonts w:cs="Times New Roman"/>
          <w:sz w:val="24"/>
          <w:szCs w:val="20"/>
          <w:lang w:eastAsia="en-US"/>
        </w:rPr>
        <w:t>+ (</w:t>
      </w:r>
      <w:r w:rsidRPr="00EA7EFD">
        <w:rPr>
          <w:rFonts w:cs="Times New Roman"/>
          <w:i/>
          <w:iCs/>
          <w:sz w:val="24"/>
          <w:szCs w:val="20"/>
          <w:lang w:eastAsia="en-US"/>
        </w:rPr>
        <w:t>C</w:t>
      </w:r>
      <w:r w:rsidRPr="00EA7EFD">
        <w:rPr>
          <w:rFonts w:cs="Times New Roman"/>
          <w:sz w:val="24"/>
          <w:szCs w:val="20"/>
          <w:lang w:eastAsia="en-US"/>
        </w:rPr>
        <w:t>/(</w:t>
      </w:r>
      <w:r w:rsidRPr="00EA7EFD">
        <w:rPr>
          <w:rFonts w:cs="Times New Roman"/>
          <w:i/>
          <w:iCs/>
          <w:sz w:val="24"/>
          <w:szCs w:val="20"/>
          <w:lang w:eastAsia="en-US"/>
        </w:rPr>
        <w:t>N</w:t>
      </w:r>
      <w:r w:rsidRPr="00EA7EFD">
        <w:rPr>
          <w:rFonts w:cs="Times New Roman"/>
          <w:sz w:val="24"/>
          <w:szCs w:val="20"/>
          <w:vertAlign w:val="subscript"/>
          <w:lang w:eastAsia="en-US"/>
        </w:rPr>
        <w:t>0</w:t>
      </w:r>
      <w:r w:rsidRPr="00EA7EFD">
        <w:rPr>
          <w:rFonts w:cs="Times New Roman"/>
          <w:sz w:val="24"/>
          <w:szCs w:val="20"/>
          <w:lang w:eastAsia="en-US"/>
        </w:rPr>
        <w:t> + </w:t>
      </w:r>
      <w:r w:rsidRPr="00EA7EFD">
        <w:rPr>
          <w:rFonts w:cs="Times New Roman"/>
          <w:i/>
          <w:iCs/>
          <w:sz w:val="24"/>
          <w:szCs w:val="20"/>
          <w:lang w:eastAsia="en-US"/>
        </w:rPr>
        <w:t>I</w:t>
      </w:r>
      <w:r w:rsidRPr="00EA7EFD">
        <w:rPr>
          <w:rFonts w:cs="Times New Roman"/>
          <w:sz w:val="24"/>
          <w:szCs w:val="20"/>
          <w:vertAlign w:val="subscript"/>
          <w:lang w:eastAsia="en-US"/>
        </w:rPr>
        <w:t>0</w:t>
      </w:r>
      <w:r w:rsidRPr="00EA7EFD">
        <w:rPr>
          <w:rFonts w:cs="Times New Roman"/>
          <w:sz w:val="24"/>
          <w:szCs w:val="20"/>
          <w:lang w:eastAsia="en-US"/>
        </w:rPr>
        <w:t>))</w:t>
      </w:r>
      <w:r w:rsidRPr="00EA7EFD">
        <w:rPr>
          <w:rFonts w:cs="Times New Roman"/>
          <w:sz w:val="24"/>
          <w:szCs w:val="20"/>
          <w:vertAlign w:val="superscript"/>
          <w:lang w:eastAsia="en-US"/>
        </w:rPr>
        <w:t>–1</w:t>
      </w:r>
      <w:r w:rsidRPr="00EA7EFD">
        <w:rPr>
          <w:rFonts w:cs="Times New Roman"/>
          <w:iCs/>
          <w:sz w:val="24"/>
          <w:szCs w:val="20"/>
          <w:vertAlign w:val="subscript"/>
          <w:lang w:eastAsia="en-US"/>
        </w:rPr>
        <w:sym w:font="Symbol" w:char="F0AF"/>
      </w:r>
      <w:r w:rsidRPr="00EA7EFD">
        <w:rPr>
          <w:rFonts w:cs="Times New Roman"/>
          <w:sz w:val="24"/>
          <w:szCs w:val="20"/>
          <w:lang w:eastAsia="en-US"/>
        </w:rPr>
        <w:t>)</w:t>
      </w:r>
      <w:r w:rsidRPr="00EA7EFD">
        <w:rPr>
          <w:rFonts w:cs="Times New Roman"/>
          <w:sz w:val="24"/>
          <w:szCs w:val="20"/>
          <w:vertAlign w:val="superscript"/>
          <w:lang w:eastAsia="en-US"/>
        </w:rPr>
        <w:t>–1</w:t>
      </w:r>
    </w:p>
    <w:p w:rsidR="003569F0" w:rsidRDefault="003569F0" w:rsidP="008056F4">
      <w:pPr>
        <w:rPr>
          <w:rtl/>
        </w:rPr>
      </w:pPr>
      <w:r>
        <w:rPr>
          <w:rFonts w:hint="cs"/>
          <w:rtl/>
        </w:rPr>
        <w:t>وبما أن هذا التحليل لا يتناول سوى التداخل في الوصلة الهابطة، تُصبح المعادلة كما يلي:</w:t>
      </w:r>
    </w:p>
    <w:p w:rsidR="00EA7EFD" w:rsidRPr="00EA7EFD" w:rsidRDefault="00EA7EFD" w:rsidP="00EA7EFD">
      <w:pPr>
        <w:tabs>
          <w:tab w:val="left" w:pos="794"/>
          <w:tab w:val="center" w:pos="4820"/>
          <w:tab w:val="right" w:pos="9639"/>
        </w:tabs>
        <w:bidi w:val="0"/>
        <w:spacing w:line="240" w:lineRule="auto"/>
        <w:rPr>
          <w:rFonts w:cs="Times New Roman"/>
          <w:sz w:val="24"/>
          <w:szCs w:val="20"/>
          <w:lang w:eastAsia="en-US"/>
        </w:rPr>
      </w:pPr>
      <w:r w:rsidRPr="00EA7EFD">
        <w:rPr>
          <w:rFonts w:cs="Times New Roman"/>
          <w:sz w:val="24"/>
          <w:szCs w:val="20"/>
          <w:lang w:eastAsia="en-US"/>
        </w:rPr>
        <w:tab/>
      </w:r>
      <w:r w:rsidRPr="00EA7EFD">
        <w:rPr>
          <w:rFonts w:cs="Times New Roman"/>
          <w:sz w:val="24"/>
          <w:szCs w:val="20"/>
          <w:lang w:eastAsia="en-US"/>
        </w:rPr>
        <w:tab/>
        <w:t>(</w:t>
      </w:r>
      <w:r w:rsidRPr="00EA7EFD">
        <w:rPr>
          <w:rFonts w:cs="Times New Roman"/>
          <w:i/>
          <w:iCs/>
          <w:sz w:val="24"/>
          <w:szCs w:val="20"/>
          <w:lang w:eastAsia="en-US"/>
        </w:rPr>
        <w:t>C</w:t>
      </w:r>
      <w:r w:rsidRPr="00EA7EFD">
        <w:rPr>
          <w:rFonts w:cs="Times New Roman"/>
          <w:sz w:val="24"/>
          <w:szCs w:val="20"/>
          <w:lang w:eastAsia="en-US"/>
        </w:rPr>
        <w:t>/(</w:t>
      </w:r>
      <w:r w:rsidRPr="00EA7EFD">
        <w:rPr>
          <w:rFonts w:cs="Times New Roman"/>
          <w:i/>
          <w:iCs/>
          <w:sz w:val="24"/>
          <w:szCs w:val="20"/>
          <w:lang w:eastAsia="en-US"/>
        </w:rPr>
        <w:t>N</w:t>
      </w:r>
      <w:r w:rsidRPr="00EA7EFD">
        <w:rPr>
          <w:rFonts w:cs="Times New Roman"/>
          <w:sz w:val="24"/>
          <w:szCs w:val="20"/>
          <w:vertAlign w:val="subscript"/>
          <w:lang w:eastAsia="en-US"/>
        </w:rPr>
        <w:t>0</w:t>
      </w:r>
      <w:r w:rsidRPr="00EA7EFD">
        <w:rPr>
          <w:rFonts w:cs="Times New Roman"/>
          <w:sz w:val="24"/>
          <w:szCs w:val="20"/>
          <w:lang w:eastAsia="en-US"/>
        </w:rPr>
        <w:t> + </w:t>
      </w:r>
      <w:r w:rsidRPr="00EA7EFD">
        <w:rPr>
          <w:rFonts w:cs="Times New Roman"/>
          <w:i/>
          <w:iCs/>
          <w:sz w:val="24"/>
          <w:szCs w:val="20"/>
          <w:lang w:eastAsia="en-US"/>
        </w:rPr>
        <w:t>I</w:t>
      </w:r>
      <w:r w:rsidRPr="00EA7EFD">
        <w:rPr>
          <w:rFonts w:cs="Times New Roman"/>
          <w:sz w:val="24"/>
          <w:szCs w:val="20"/>
          <w:vertAlign w:val="subscript"/>
          <w:lang w:eastAsia="en-US"/>
        </w:rPr>
        <w:t>0</w:t>
      </w:r>
      <w:r w:rsidRPr="00EA7EFD">
        <w:rPr>
          <w:rFonts w:cs="Times New Roman"/>
          <w:sz w:val="24"/>
          <w:szCs w:val="20"/>
          <w:lang w:eastAsia="en-US"/>
        </w:rPr>
        <w:t>))</w:t>
      </w:r>
      <w:r w:rsidRPr="00EA7EFD">
        <w:rPr>
          <w:rFonts w:cs="Times New Roman"/>
          <w:i/>
          <w:iCs/>
          <w:sz w:val="24"/>
          <w:szCs w:val="20"/>
          <w:vertAlign w:val="subscript"/>
          <w:lang w:eastAsia="en-US"/>
        </w:rPr>
        <w:t xml:space="preserve">overall </w:t>
      </w:r>
      <w:r w:rsidRPr="00EA7EFD">
        <w:rPr>
          <w:rFonts w:cs="Times New Roman"/>
          <w:sz w:val="24"/>
          <w:szCs w:val="20"/>
          <w:lang w:eastAsia="en-US"/>
        </w:rPr>
        <w:t>= ((</w:t>
      </w:r>
      <w:r w:rsidRPr="00EA7EFD">
        <w:rPr>
          <w:rFonts w:cs="Times New Roman"/>
          <w:i/>
          <w:iCs/>
          <w:sz w:val="24"/>
          <w:szCs w:val="20"/>
          <w:lang w:eastAsia="en-US"/>
        </w:rPr>
        <w:t>C</w:t>
      </w:r>
      <w:r w:rsidRPr="00EA7EFD">
        <w:rPr>
          <w:rFonts w:cs="Times New Roman"/>
          <w:sz w:val="24"/>
          <w:szCs w:val="20"/>
          <w:lang w:eastAsia="en-US"/>
        </w:rPr>
        <w:t>/</w:t>
      </w:r>
      <w:r w:rsidRPr="00EA7EFD">
        <w:rPr>
          <w:rFonts w:cs="Times New Roman"/>
          <w:i/>
          <w:iCs/>
          <w:sz w:val="24"/>
          <w:szCs w:val="20"/>
          <w:lang w:eastAsia="en-US"/>
        </w:rPr>
        <w:t>N</w:t>
      </w:r>
      <w:r w:rsidRPr="00EA7EFD">
        <w:rPr>
          <w:rFonts w:cs="Times New Roman"/>
          <w:sz w:val="24"/>
          <w:szCs w:val="20"/>
          <w:vertAlign w:val="subscript"/>
          <w:lang w:eastAsia="en-US"/>
        </w:rPr>
        <w:t>0</w:t>
      </w:r>
      <w:r w:rsidRPr="00EA7EFD">
        <w:rPr>
          <w:rFonts w:cs="Times New Roman"/>
          <w:sz w:val="24"/>
          <w:szCs w:val="20"/>
          <w:lang w:eastAsia="en-US"/>
        </w:rPr>
        <w:t>)</w:t>
      </w:r>
      <w:r w:rsidRPr="00EA7EFD">
        <w:rPr>
          <w:rFonts w:cs="Times New Roman"/>
          <w:sz w:val="24"/>
          <w:szCs w:val="20"/>
          <w:vertAlign w:val="superscript"/>
          <w:lang w:eastAsia="en-US"/>
        </w:rPr>
        <w:t>–1</w:t>
      </w:r>
      <w:r w:rsidRPr="00EA7EFD">
        <w:rPr>
          <w:rFonts w:cs="Times New Roman"/>
          <w:iCs/>
          <w:sz w:val="24"/>
          <w:szCs w:val="20"/>
          <w:vertAlign w:val="subscript"/>
          <w:lang w:eastAsia="en-US"/>
        </w:rPr>
        <w:sym w:font="Symbol" w:char="F0AD"/>
      </w:r>
      <w:r w:rsidRPr="00EA7EFD">
        <w:rPr>
          <w:rFonts w:cs="Times New Roman"/>
          <w:sz w:val="24"/>
          <w:szCs w:val="20"/>
          <w:lang w:eastAsia="en-US"/>
        </w:rPr>
        <w:t xml:space="preserve"> + (</w:t>
      </w:r>
      <w:r w:rsidRPr="00EA7EFD">
        <w:rPr>
          <w:rFonts w:cs="Times New Roman"/>
          <w:i/>
          <w:iCs/>
          <w:sz w:val="24"/>
          <w:szCs w:val="20"/>
          <w:lang w:eastAsia="en-US"/>
        </w:rPr>
        <w:t>C</w:t>
      </w:r>
      <w:r w:rsidRPr="00EA7EFD">
        <w:rPr>
          <w:rFonts w:cs="Times New Roman"/>
          <w:sz w:val="24"/>
          <w:szCs w:val="20"/>
          <w:lang w:eastAsia="en-US"/>
        </w:rPr>
        <w:t>/(</w:t>
      </w:r>
      <w:r w:rsidRPr="00EA7EFD">
        <w:rPr>
          <w:rFonts w:cs="Times New Roman"/>
          <w:i/>
          <w:iCs/>
          <w:sz w:val="24"/>
          <w:szCs w:val="20"/>
          <w:lang w:eastAsia="en-US"/>
        </w:rPr>
        <w:t>N</w:t>
      </w:r>
      <w:r w:rsidRPr="00EA7EFD">
        <w:rPr>
          <w:rFonts w:cs="Times New Roman"/>
          <w:sz w:val="24"/>
          <w:szCs w:val="20"/>
          <w:vertAlign w:val="subscript"/>
          <w:lang w:eastAsia="en-US"/>
        </w:rPr>
        <w:t>0</w:t>
      </w:r>
      <w:r w:rsidRPr="00EA7EFD">
        <w:rPr>
          <w:rFonts w:cs="Times New Roman"/>
          <w:sz w:val="24"/>
          <w:szCs w:val="20"/>
          <w:lang w:eastAsia="en-US"/>
        </w:rPr>
        <w:t> + </w:t>
      </w:r>
      <w:r w:rsidRPr="00EA7EFD">
        <w:rPr>
          <w:rFonts w:cs="Times New Roman"/>
          <w:i/>
          <w:iCs/>
          <w:sz w:val="24"/>
          <w:szCs w:val="20"/>
          <w:lang w:eastAsia="en-US"/>
        </w:rPr>
        <w:t>I</w:t>
      </w:r>
      <w:r w:rsidRPr="00EA7EFD">
        <w:rPr>
          <w:rFonts w:cs="Times New Roman"/>
          <w:sz w:val="24"/>
          <w:szCs w:val="20"/>
          <w:vertAlign w:val="subscript"/>
          <w:lang w:eastAsia="en-US"/>
        </w:rPr>
        <w:t>0</w:t>
      </w:r>
      <w:r w:rsidRPr="00EA7EFD">
        <w:rPr>
          <w:rFonts w:cs="Times New Roman"/>
          <w:sz w:val="24"/>
          <w:szCs w:val="20"/>
          <w:lang w:eastAsia="en-US"/>
        </w:rPr>
        <w:t>))</w:t>
      </w:r>
      <w:r w:rsidRPr="00EA7EFD">
        <w:rPr>
          <w:rFonts w:cs="Times New Roman"/>
          <w:sz w:val="24"/>
          <w:szCs w:val="20"/>
          <w:vertAlign w:val="superscript"/>
          <w:lang w:eastAsia="en-US"/>
        </w:rPr>
        <w:t>–1</w:t>
      </w:r>
      <w:r w:rsidRPr="00EA7EFD">
        <w:rPr>
          <w:rFonts w:cs="Times New Roman"/>
          <w:iCs/>
          <w:sz w:val="24"/>
          <w:szCs w:val="20"/>
          <w:vertAlign w:val="subscript"/>
          <w:lang w:eastAsia="en-US"/>
        </w:rPr>
        <w:sym w:font="Symbol" w:char="F0AF"/>
      </w:r>
      <w:r w:rsidRPr="00EA7EFD">
        <w:rPr>
          <w:rFonts w:cs="Times New Roman"/>
          <w:sz w:val="24"/>
          <w:szCs w:val="20"/>
          <w:lang w:eastAsia="en-US"/>
        </w:rPr>
        <w:t>)</w:t>
      </w:r>
      <w:r w:rsidRPr="00EA7EFD">
        <w:rPr>
          <w:rFonts w:cs="Times New Roman"/>
          <w:sz w:val="24"/>
          <w:szCs w:val="20"/>
          <w:vertAlign w:val="superscript"/>
          <w:lang w:eastAsia="en-US"/>
        </w:rPr>
        <w:t>–1</w:t>
      </w:r>
    </w:p>
    <w:p w:rsidR="003569F0" w:rsidRDefault="003569F0" w:rsidP="008056F4">
      <w:pPr>
        <w:rPr>
          <w:rtl/>
        </w:rPr>
      </w:pPr>
      <w:r>
        <w:rPr>
          <w:rFonts w:hint="cs"/>
          <w:rtl/>
        </w:rPr>
        <w:t xml:space="preserve">فإذا كانت </w:t>
      </w:r>
      <w:r w:rsidRPr="008E50C6">
        <w:t>(</w:t>
      </w:r>
      <w:r w:rsidRPr="008E50C6">
        <w:rPr>
          <w:i/>
          <w:iCs/>
        </w:rPr>
        <w:t>C</w:t>
      </w:r>
      <w:r w:rsidRPr="008E50C6">
        <w:t>/(</w:t>
      </w:r>
      <w:r w:rsidRPr="008E50C6">
        <w:rPr>
          <w:i/>
          <w:iCs/>
        </w:rPr>
        <w:t>N</w:t>
      </w:r>
      <w:r w:rsidRPr="008E50C6">
        <w:rPr>
          <w:vertAlign w:val="subscript"/>
        </w:rPr>
        <w:t>0</w:t>
      </w:r>
      <w:r w:rsidRPr="008E50C6">
        <w:t> + </w:t>
      </w:r>
      <w:r w:rsidRPr="008E50C6">
        <w:rPr>
          <w:i/>
          <w:iCs/>
        </w:rPr>
        <w:t>I</w:t>
      </w:r>
      <w:r w:rsidRPr="008E50C6">
        <w:rPr>
          <w:vertAlign w:val="subscript"/>
        </w:rPr>
        <w:t>0</w:t>
      </w:r>
      <w:r w:rsidRPr="008E50C6">
        <w:t>))</w:t>
      </w:r>
      <w:r w:rsidRPr="008E50C6">
        <w:rPr>
          <w:i/>
          <w:iCs/>
          <w:vertAlign w:val="subscript"/>
        </w:rPr>
        <w:t>overall</w:t>
      </w:r>
      <w:r w:rsidRPr="008E50C6">
        <w:rPr>
          <w:rFonts w:hint="cs"/>
          <w:rtl/>
        </w:rPr>
        <w:t xml:space="preserve"> </w:t>
      </w:r>
      <w:r>
        <w:rPr>
          <w:rFonts w:hint="cs"/>
          <w:rtl/>
        </w:rPr>
        <w:t xml:space="preserve">تساوي </w:t>
      </w:r>
      <w:r w:rsidRPr="00A902CD">
        <w:t>27</w:t>
      </w:r>
      <w:r>
        <w:t>,</w:t>
      </w:r>
      <w:r w:rsidRPr="00A902CD">
        <w:t>3 </w:t>
      </w:r>
      <w:r>
        <w:rPr>
          <w:rFonts w:hint="cs"/>
          <w:rtl/>
        </w:rPr>
        <w:t xml:space="preserve"> </w:t>
      </w:r>
      <w:r w:rsidRPr="00A902CD">
        <w:t>dB</w:t>
      </w:r>
      <w:r w:rsidRPr="00A902CD">
        <w:noBreakHyphen/>
        <w:t>Hz</w:t>
      </w:r>
      <w:r w:rsidRPr="008E50C6">
        <w:rPr>
          <w:rFonts w:hint="cs"/>
          <w:rtl/>
        </w:rPr>
        <w:t xml:space="preserve"> و</w:t>
      </w:r>
      <w:r>
        <w:rPr>
          <w:rFonts w:hint="cs"/>
          <w:rtl/>
        </w:rPr>
        <w:t xml:space="preserve">كانت </w:t>
      </w:r>
      <w:r w:rsidRPr="008E50C6">
        <w:t>(</w:t>
      </w:r>
      <w:r w:rsidRPr="008E50C6">
        <w:rPr>
          <w:i/>
          <w:iCs/>
        </w:rPr>
        <w:t>C</w:t>
      </w:r>
      <w:r w:rsidRPr="008E50C6">
        <w:t>/</w:t>
      </w:r>
      <w:r w:rsidRPr="008E50C6">
        <w:rPr>
          <w:i/>
          <w:iCs/>
        </w:rPr>
        <w:t>N</w:t>
      </w:r>
      <w:r w:rsidRPr="008E50C6">
        <w:rPr>
          <w:vertAlign w:val="subscript"/>
        </w:rPr>
        <w:t>0</w:t>
      </w:r>
      <w:r w:rsidRPr="008E50C6">
        <w:t>)</w:t>
      </w:r>
      <w:r w:rsidRPr="008E50C6">
        <w:rPr>
          <w:iCs/>
          <w:vertAlign w:val="subscript"/>
        </w:rPr>
        <w:sym w:font="Symbol" w:char="F0AD"/>
      </w:r>
      <w:r w:rsidRPr="008E50C6">
        <w:rPr>
          <w:rFonts w:hint="cs"/>
          <w:rtl/>
        </w:rPr>
        <w:t xml:space="preserve"> </w:t>
      </w:r>
      <w:r>
        <w:rPr>
          <w:rFonts w:hint="cs"/>
          <w:rtl/>
        </w:rPr>
        <w:t xml:space="preserve">تساوي </w:t>
      </w:r>
      <w:r w:rsidRPr="00A902CD">
        <w:t>27</w:t>
      </w:r>
      <w:r>
        <w:t>,</w:t>
      </w:r>
      <w:r w:rsidRPr="00A902CD">
        <w:t>3</w:t>
      </w:r>
      <w:r>
        <w:rPr>
          <w:rFonts w:hint="cs"/>
          <w:rtl/>
        </w:rPr>
        <w:t xml:space="preserve"> </w:t>
      </w:r>
      <w:r w:rsidRPr="00A902CD">
        <w:t>dB</w:t>
      </w:r>
      <w:r w:rsidRPr="00A902CD">
        <w:noBreakHyphen/>
        <w:t>Hz</w:t>
      </w:r>
      <w:r>
        <w:rPr>
          <w:rFonts w:hint="cs"/>
          <w:rtl/>
        </w:rPr>
        <w:t xml:space="preserve"> عندئذ تبلغ </w:t>
      </w:r>
      <w:r w:rsidRPr="008E50C6">
        <w:rPr>
          <w:rFonts w:hint="cs"/>
          <w:rtl/>
        </w:rPr>
        <w:t xml:space="preserve">نسبة </w:t>
      </w:r>
      <w:r w:rsidRPr="008E50C6">
        <w:t>(</w:t>
      </w:r>
      <w:r w:rsidRPr="008E50C6">
        <w:rPr>
          <w:i/>
          <w:iCs/>
        </w:rPr>
        <w:t>C</w:t>
      </w:r>
      <w:r w:rsidRPr="008E50C6">
        <w:t>/(</w:t>
      </w:r>
      <w:r w:rsidRPr="008E50C6">
        <w:rPr>
          <w:i/>
          <w:iCs/>
        </w:rPr>
        <w:t>N</w:t>
      </w:r>
      <w:r w:rsidRPr="008E50C6">
        <w:rPr>
          <w:vertAlign w:val="subscript"/>
        </w:rPr>
        <w:t>0</w:t>
      </w:r>
      <w:r w:rsidRPr="008E50C6">
        <w:t> + </w:t>
      </w:r>
      <w:r w:rsidRPr="008E50C6">
        <w:rPr>
          <w:i/>
          <w:iCs/>
        </w:rPr>
        <w:t>I</w:t>
      </w:r>
      <w:r w:rsidRPr="008E50C6">
        <w:rPr>
          <w:vertAlign w:val="subscript"/>
        </w:rPr>
        <w:t>0</w:t>
      </w:r>
      <w:r w:rsidRPr="008E50C6">
        <w:t>))</w:t>
      </w:r>
      <w:r w:rsidRPr="008E50C6">
        <w:rPr>
          <w:iCs/>
          <w:vertAlign w:val="subscript"/>
        </w:rPr>
        <w:sym w:font="Symbol" w:char="F0AF"/>
      </w:r>
      <w:r w:rsidRPr="008E50C6">
        <w:rPr>
          <w:rFonts w:hint="cs"/>
          <w:iCs/>
          <w:vertAlign w:val="subscript"/>
          <w:rtl/>
        </w:rPr>
        <w:t xml:space="preserve"> </w:t>
      </w:r>
      <w:r>
        <w:rPr>
          <w:rFonts w:hint="cs"/>
          <w:i/>
          <w:rtl/>
        </w:rPr>
        <w:t>مقدار</w:t>
      </w:r>
      <w:r w:rsidRPr="008E50C6">
        <w:rPr>
          <w:rFonts w:hint="cs"/>
          <w:i/>
          <w:rtl/>
        </w:rPr>
        <w:t xml:space="preserve"> </w:t>
      </w:r>
      <w:r w:rsidRPr="00A902CD">
        <w:t>35</w:t>
      </w:r>
      <w:r>
        <w:t>,</w:t>
      </w:r>
      <w:r w:rsidRPr="00A902CD">
        <w:t>0</w:t>
      </w:r>
      <w:r w:rsidRPr="008E50C6">
        <w:rPr>
          <w:i/>
        </w:rPr>
        <w:t xml:space="preserve"> </w:t>
      </w:r>
      <w:r w:rsidRPr="008E50C6">
        <w:rPr>
          <w:rFonts w:hint="cs"/>
          <w:i/>
          <w:rtl/>
        </w:rPr>
        <w:t xml:space="preserve"> </w:t>
      </w:r>
      <w:r w:rsidRPr="008E50C6">
        <w:t>dB</w:t>
      </w:r>
      <w:r w:rsidRPr="008E50C6">
        <w:noBreakHyphen/>
        <w:t>Hz</w:t>
      </w:r>
      <w:r w:rsidRPr="008E50C6">
        <w:rPr>
          <w:rFonts w:hint="cs"/>
          <w:i/>
          <w:rtl/>
        </w:rPr>
        <w:t xml:space="preserve"> (انظر أدناه):</w:t>
      </w:r>
    </w:p>
    <w:p w:rsidR="00EA7EFD" w:rsidRPr="00EA7EFD" w:rsidRDefault="00EA7EFD" w:rsidP="00EA7EFD">
      <w:pPr>
        <w:tabs>
          <w:tab w:val="left" w:pos="794"/>
          <w:tab w:val="center" w:pos="4820"/>
          <w:tab w:val="right" w:pos="9639"/>
        </w:tabs>
        <w:bidi w:val="0"/>
        <w:spacing w:line="240" w:lineRule="auto"/>
        <w:rPr>
          <w:rFonts w:cs="Times New Roman"/>
          <w:sz w:val="24"/>
          <w:szCs w:val="20"/>
          <w:vertAlign w:val="superscript"/>
          <w:lang w:eastAsia="en-US"/>
        </w:rPr>
      </w:pPr>
      <w:r w:rsidRPr="00EA7EFD">
        <w:rPr>
          <w:rFonts w:cs="Times New Roman"/>
          <w:sz w:val="24"/>
          <w:szCs w:val="20"/>
          <w:lang w:eastAsia="en-US"/>
        </w:rPr>
        <w:tab/>
      </w:r>
      <w:r w:rsidRPr="00EA7EFD">
        <w:rPr>
          <w:rFonts w:cs="Times New Roman"/>
          <w:sz w:val="24"/>
          <w:szCs w:val="20"/>
          <w:lang w:eastAsia="en-US"/>
        </w:rPr>
        <w:tab/>
      </w:r>
      <w:r w:rsidRPr="00EA7EFD">
        <w:rPr>
          <w:rFonts w:cs="Times New Roman"/>
          <w:i/>
          <w:iCs/>
          <w:sz w:val="24"/>
          <w:szCs w:val="20"/>
          <w:lang w:eastAsia="en-US"/>
        </w:rPr>
        <w:t>C</w:t>
      </w:r>
      <w:r w:rsidRPr="00EA7EFD">
        <w:rPr>
          <w:rFonts w:cs="Times New Roman"/>
          <w:sz w:val="24"/>
          <w:szCs w:val="20"/>
          <w:lang w:eastAsia="en-US"/>
        </w:rPr>
        <w:t>/(</w:t>
      </w:r>
      <w:r w:rsidRPr="00EA7EFD">
        <w:rPr>
          <w:rFonts w:cs="Times New Roman"/>
          <w:i/>
          <w:iCs/>
          <w:sz w:val="24"/>
          <w:szCs w:val="20"/>
          <w:lang w:eastAsia="en-US"/>
        </w:rPr>
        <w:t>N</w:t>
      </w:r>
      <w:r w:rsidRPr="00EA7EFD">
        <w:rPr>
          <w:rFonts w:cs="Times New Roman"/>
          <w:sz w:val="24"/>
          <w:szCs w:val="20"/>
          <w:vertAlign w:val="subscript"/>
          <w:lang w:eastAsia="en-US"/>
        </w:rPr>
        <w:t>0</w:t>
      </w:r>
      <w:r w:rsidRPr="00EA7EFD">
        <w:rPr>
          <w:rFonts w:cs="Times New Roman"/>
          <w:sz w:val="24"/>
          <w:szCs w:val="20"/>
          <w:lang w:eastAsia="en-US"/>
        </w:rPr>
        <w:t> + </w:t>
      </w:r>
      <w:r w:rsidRPr="00EA7EFD">
        <w:rPr>
          <w:rFonts w:cs="Times New Roman"/>
          <w:i/>
          <w:iCs/>
          <w:sz w:val="24"/>
          <w:szCs w:val="20"/>
          <w:lang w:eastAsia="en-US"/>
        </w:rPr>
        <w:t>I</w:t>
      </w:r>
      <w:r w:rsidRPr="00EA7EFD">
        <w:rPr>
          <w:rFonts w:cs="Times New Roman"/>
          <w:sz w:val="24"/>
          <w:szCs w:val="20"/>
          <w:vertAlign w:val="subscript"/>
          <w:lang w:eastAsia="en-US"/>
        </w:rPr>
        <w:t>0</w:t>
      </w:r>
      <w:r w:rsidRPr="00EA7EFD">
        <w:rPr>
          <w:rFonts w:cs="Times New Roman"/>
          <w:sz w:val="24"/>
          <w:szCs w:val="20"/>
          <w:lang w:eastAsia="en-US"/>
        </w:rPr>
        <w:t>)</w:t>
      </w:r>
      <w:r w:rsidRPr="00EA7EFD">
        <w:rPr>
          <w:rFonts w:cs="Times New Roman"/>
          <w:iCs/>
          <w:sz w:val="24"/>
          <w:szCs w:val="20"/>
          <w:vertAlign w:val="subscript"/>
          <w:lang w:eastAsia="en-US"/>
        </w:rPr>
        <w:sym w:font="Symbol" w:char="F0AF"/>
      </w:r>
      <w:r w:rsidRPr="00EA7EFD">
        <w:rPr>
          <w:rFonts w:cs="Times New Roman"/>
          <w:i/>
          <w:iCs/>
          <w:sz w:val="24"/>
          <w:szCs w:val="20"/>
          <w:lang w:eastAsia="en-US"/>
        </w:rPr>
        <w:t xml:space="preserve"> </w:t>
      </w:r>
      <w:r w:rsidRPr="00EA7EFD">
        <w:rPr>
          <w:rFonts w:cs="Times New Roman"/>
          <w:sz w:val="24"/>
          <w:szCs w:val="20"/>
          <w:lang w:eastAsia="en-US"/>
        </w:rPr>
        <w:t>= ((</w:t>
      </w:r>
      <w:r w:rsidRPr="00EA7EFD">
        <w:rPr>
          <w:rFonts w:cs="Times New Roman"/>
          <w:i/>
          <w:iCs/>
          <w:sz w:val="24"/>
          <w:szCs w:val="20"/>
          <w:lang w:eastAsia="en-US"/>
        </w:rPr>
        <w:t>C</w:t>
      </w:r>
      <w:r w:rsidRPr="00EA7EFD">
        <w:rPr>
          <w:rFonts w:cs="Times New Roman"/>
          <w:sz w:val="24"/>
          <w:szCs w:val="20"/>
          <w:lang w:eastAsia="en-US"/>
        </w:rPr>
        <w:t>/(</w:t>
      </w:r>
      <w:r w:rsidRPr="00EA7EFD">
        <w:rPr>
          <w:rFonts w:cs="Times New Roman"/>
          <w:i/>
          <w:iCs/>
          <w:sz w:val="24"/>
          <w:szCs w:val="20"/>
          <w:lang w:eastAsia="en-US"/>
        </w:rPr>
        <w:t>N</w:t>
      </w:r>
      <w:r w:rsidRPr="00EA7EFD">
        <w:rPr>
          <w:rFonts w:cs="Times New Roman"/>
          <w:sz w:val="24"/>
          <w:szCs w:val="20"/>
          <w:vertAlign w:val="subscript"/>
          <w:lang w:eastAsia="en-US"/>
        </w:rPr>
        <w:t>0</w:t>
      </w:r>
      <w:r w:rsidRPr="00EA7EFD">
        <w:rPr>
          <w:rFonts w:cs="Times New Roman"/>
          <w:sz w:val="24"/>
          <w:szCs w:val="20"/>
          <w:lang w:eastAsia="en-US"/>
        </w:rPr>
        <w:t> + </w:t>
      </w:r>
      <w:r w:rsidRPr="00EA7EFD">
        <w:rPr>
          <w:rFonts w:cs="Times New Roman"/>
          <w:i/>
          <w:iCs/>
          <w:sz w:val="24"/>
          <w:szCs w:val="20"/>
          <w:lang w:eastAsia="en-US"/>
        </w:rPr>
        <w:t>I</w:t>
      </w:r>
      <w:r w:rsidRPr="00EA7EFD">
        <w:rPr>
          <w:rFonts w:cs="Times New Roman"/>
          <w:sz w:val="24"/>
          <w:szCs w:val="20"/>
          <w:vertAlign w:val="subscript"/>
          <w:lang w:eastAsia="en-US"/>
        </w:rPr>
        <w:t>0</w:t>
      </w:r>
      <w:r w:rsidRPr="00EA7EFD">
        <w:rPr>
          <w:rFonts w:cs="Times New Roman"/>
          <w:sz w:val="24"/>
          <w:szCs w:val="20"/>
          <w:lang w:eastAsia="en-US"/>
        </w:rPr>
        <w:t>))</w:t>
      </w:r>
      <w:r w:rsidRPr="00EA7EFD">
        <w:rPr>
          <w:rFonts w:cs="Times New Roman"/>
          <w:i/>
          <w:iCs/>
          <w:sz w:val="24"/>
          <w:szCs w:val="20"/>
          <w:vertAlign w:val="subscript"/>
          <w:lang w:eastAsia="en-US"/>
        </w:rPr>
        <w:t xml:space="preserve">overall </w:t>
      </w:r>
      <w:r w:rsidRPr="00EA7EFD">
        <w:rPr>
          <w:rFonts w:cs="Times New Roman"/>
          <w:sz w:val="24"/>
          <w:szCs w:val="20"/>
          <w:vertAlign w:val="superscript"/>
          <w:lang w:eastAsia="en-US"/>
        </w:rPr>
        <w:t>–1</w:t>
      </w:r>
      <w:r w:rsidRPr="00EA7EFD">
        <w:rPr>
          <w:rFonts w:cs="Times New Roman"/>
          <w:sz w:val="24"/>
          <w:szCs w:val="20"/>
          <w:lang w:eastAsia="en-US"/>
        </w:rPr>
        <w:t> – (</w:t>
      </w:r>
      <w:r w:rsidRPr="00EA7EFD">
        <w:rPr>
          <w:rFonts w:cs="Times New Roman"/>
          <w:i/>
          <w:iCs/>
          <w:sz w:val="24"/>
          <w:szCs w:val="20"/>
          <w:lang w:eastAsia="en-US"/>
        </w:rPr>
        <w:t>C</w:t>
      </w:r>
      <w:r w:rsidRPr="00EA7EFD">
        <w:rPr>
          <w:rFonts w:cs="Times New Roman"/>
          <w:sz w:val="24"/>
          <w:szCs w:val="20"/>
          <w:lang w:eastAsia="en-US"/>
        </w:rPr>
        <w:t>/</w:t>
      </w:r>
      <w:r w:rsidRPr="00EA7EFD">
        <w:rPr>
          <w:rFonts w:cs="Times New Roman"/>
          <w:i/>
          <w:iCs/>
          <w:sz w:val="24"/>
          <w:szCs w:val="20"/>
          <w:lang w:eastAsia="en-US"/>
        </w:rPr>
        <w:t>N</w:t>
      </w:r>
      <w:r w:rsidRPr="00EA7EFD">
        <w:rPr>
          <w:rFonts w:cs="Times New Roman"/>
          <w:sz w:val="24"/>
          <w:szCs w:val="20"/>
          <w:vertAlign w:val="subscript"/>
          <w:lang w:eastAsia="en-US"/>
        </w:rPr>
        <w:t>0</w:t>
      </w:r>
      <w:r w:rsidRPr="00EA7EFD">
        <w:rPr>
          <w:rFonts w:cs="Times New Roman"/>
          <w:sz w:val="24"/>
          <w:szCs w:val="20"/>
          <w:lang w:eastAsia="en-US"/>
        </w:rPr>
        <w:t>)</w:t>
      </w:r>
      <w:r w:rsidRPr="00EA7EFD">
        <w:rPr>
          <w:rFonts w:cs="Times New Roman"/>
          <w:iCs/>
          <w:sz w:val="24"/>
          <w:szCs w:val="20"/>
          <w:vertAlign w:val="subscript"/>
          <w:lang w:eastAsia="en-US"/>
        </w:rPr>
        <w:sym w:font="Symbol" w:char="F0AD"/>
      </w:r>
      <w:r w:rsidRPr="00EA7EFD">
        <w:rPr>
          <w:rFonts w:cs="Times New Roman"/>
          <w:sz w:val="24"/>
          <w:szCs w:val="20"/>
          <w:vertAlign w:val="superscript"/>
          <w:lang w:eastAsia="en-US"/>
        </w:rPr>
        <w:t>–1</w:t>
      </w:r>
      <w:r w:rsidRPr="00EA7EFD">
        <w:rPr>
          <w:rFonts w:cs="Times New Roman"/>
          <w:sz w:val="24"/>
          <w:szCs w:val="20"/>
          <w:lang w:eastAsia="en-US"/>
        </w:rPr>
        <w:t>)</w:t>
      </w:r>
      <w:r w:rsidRPr="00EA7EFD">
        <w:rPr>
          <w:rFonts w:cs="Times New Roman"/>
          <w:sz w:val="24"/>
          <w:szCs w:val="20"/>
          <w:vertAlign w:val="superscript"/>
          <w:lang w:eastAsia="en-US"/>
        </w:rPr>
        <w:t>–1</w:t>
      </w:r>
    </w:p>
    <w:p w:rsidR="003569F0" w:rsidRPr="00C95DD5" w:rsidRDefault="003569F0" w:rsidP="008056F4">
      <w:pPr>
        <w:rPr>
          <w:rtl/>
          <w:lang w:bidi="ar-EG"/>
        </w:rPr>
      </w:pPr>
      <w:r>
        <w:rPr>
          <w:rFonts w:hint="cs"/>
          <w:rtl/>
        </w:rPr>
        <w:t>أو</w:t>
      </w:r>
    </w:p>
    <w:p w:rsidR="00EA7EFD" w:rsidRPr="00EA7EFD" w:rsidRDefault="00EA7EFD" w:rsidP="006106B1">
      <w:pPr>
        <w:tabs>
          <w:tab w:val="left" w:pos="794"/>
          <w:tab w:val="center" w:pos="4820"/>
          <w:tab w:val="right" w:pos="9639"/>
        </w:tabs>
        <w:bidi w:val="0"/>
        <w:spacing w:line="240" w:lineRule="auto"/>
        <w:rPr>
          <w:rFonts w:cs="Times New Roman"/>
          <w:sz w:val="24"/>
          <w:szCs w:val="20"/>
          <w:lang w:eastAsia="en-US"/>
        </w:rPr>
      </w:pPr>
      <w:r w:rsidRPr="00EA7EFD">
        <w:rPr>
          <w:rFonts w:cs="Times New Roman"/>
          <w:sz w:val="24"/>
          <w:szCs w:val="20"/>
          <w:lang w:eastAsia="en-US"/>
        </w:rPr>
        <w:tab/>
      </w:r>
      <w:r w:rsidRPr="00EA7EFD">
        <w:rPr>
          <w:rFonts w:cs="Times New Roman"/>
          <w:sz w:val="24"/>
          <w:szCs w:val="20"/>
          <w:lang w:eastAsia="en-US"/>
        </w:rPr>
        <w:tab/>
      </w:r>
      <w:r w:rsidRPr="00EA7EFD">
        <w:rPr>
          <w:rFonts w:cs="Times New Roman"/>
          <w:i/>
          <w:iCs/>
          <w:sz w:val="24"/>
          <w:szCs w:val="20"/>
          <w:lang w:eastAsia="en-US"/>
        </w:rPr>
        <w:t>C</w:t>
      </w:r>
      <w:r w:rsidRPr="00EA7EFD">
        <w:rPr>
          <w:rFonts w:cs="Times New Roman"/>
          <w:sz w:val="24"/>
          <w:szCs w:val="20"/>
          <w:lang w:eastAsia="en-US"/>
        </w:rPr>
        <w:t>/(</w:t>
      </w:r>
      <w:r w:rsidRPr="00EA7EFD">
        <w:rPr>
          <w:rFonts w:cs="Times New Roman"/>
          <w:i/>
          <w:iCs/>
          <w:sz w:val="24"/>
          <w:szCs w:val="20"/>
          <w:lang w:eastAsia="en-US"/>
        </w:rPr>
        <w:t>N</w:t>
      </w:r>
      <w:r w:rsidRPr="00EA7EFD">
        <w:rPr>
          <w:rFonts w:cs="Times New Roman"/>
          <w:sz w:val="24"/>
          <w:szCs w:val="20"/>
          <w:vertAlign w:val="subscript"/>
          <w:lang w:eastAsia="en-US"/>
        </w:rPr>
        <w:t>0</w:t>
      </w:r>
      <w:r w:rsidRPr="00EA7EFD">
        <w:rPr>
          <w:rFonts w:cs="Times New Roman"/>
          <w:sz w:val="24"/>
          <w:szCs w:val="20"/>
          <w:lang w:eastAsia="en-US"/>
        </w:rPr>
        <w:t> + </w:t>
      </w:r>
      <w:r w:rsidRPr="00EA7EFD">
        <w:rPr>
          <w:rFonts w:cs="Times New Roman"/>
          <w:i/>
          <w:iCs/>
          <w:sz w:val="24"/>
          <w:szCs w:val="20"/>
          <w:lang w:eastAsia="en-US"/>
        </w:rPr>
        <w:t>I</w:t>
      </w:r>
      <w:r w:rsidRPr="00EA7EFD">
        <w:rPr>
          <w:rFonts w:cs="Times New Roman"/>
          <w:sz w:val="24"/>
          <w:szCs w:val="20"/>
          <w:vertAlign w:val="subscript"/>
          <w:lang w:eastAsia="en-US"/>
        </w:rPr>
        <w:t>0</w:t>
      </w:r>
      <w:r w:rsidRPr="00EA7EFD">
        <w:rPr>
          <w:rFonts w:cs="Times New Roman"/>
          <w:sz w:val="24"/>
          <w:szCs w:val="20"/>
          <w:lang w:eastAsia="en-US"/>
        </w:rPr>
        <w:t>)</w:t>
      </w:r>
      <w:r w:rsidRPr="00EA7EFD">
        <w:rPr>
          <w:rFonts w:cs="Times New Roman"/>
          <w:iCs/>
          <w:sz w:val="24"/>
          <w:szCs w:val="20"/>
          <w:vertAlign w:val="subscript"/>
          <w:lang w:eastAsia="en-US"/>
        </w:rPr>
        <w:sym w:font="Symbol" w:char="F0AF"/>
      </w:r>
      <w:r w:rsidRPr="00EA7EFD">
        <w:rPr>
          <w:rFonts w:cs="Times New Roman"/>
          <w:i/>
          <w:iCs/>
          <w:sz w:val="24"/>
          <w:szCs w:val="20"/>
          <w:lang w:eastAsia="en-US"/>
        </w:rPr>
        <w:t xml:space="preserve"> </w:t>
      </w:r>
      <w:r w:rsidRPr="00EA7EFD">
        <w:rPr>
          <w:rFonts w:cs="Times New Roman"/>
          <w:sz w:val="24"/>
          <w:szCs w:val="20"/>
          <w:lang w:eastAsia="en-US"/>
        </w:rPr>
        <w:t>= 10 log ((10</w:t>
      </w:r>
      <w:r w:rsidRPr="00EA7EFD">
        <w:rPr>
          <w:rFonts w:cs="Times New Roman"/>
          <w:sz w:val="24"/>
          <w:szCs w:val="20"/>
          <w:vertAlign w:val="superscript"/>
          <w:lang w:eastAsia="en-US"/>
        </w:rPr>
        <w:t>–27</w:t>
      </w:r>
      <w:r w:rsidR="006106B1">
        <w:rPr>
          <w:rFonts w:cs="Times New Roman"/>
          <w:sz w:val="24"/>
          <w:szCs w:val="20"/>
          <w:vertAlign w:val="superscript"/>
          <w:lang w:eastAsia="en-US"/>
        </w:rPr>
        <w:t>,</w:t>
      </w:r>
      <w:r w:rsidRPr="00EA7EFD">
        <w:rPr>
          <w:rFonts w:cs="Times New Roman"/>
          <w:sz w:val="24"/>
          <w:szCs w:val="20"/>
          <w:vertAlign w:val="superscript"/>
          <w:lang w:eastAsia="en-US"/>
        </w:rPr>
        <w:t xml:space="preserve">3/10 </w:t>
      </w:r>
      <w:r w:rsidRPr="00EA7EFD">
        <w:rPr>
          <w:rFonts w:cs="Times New Roman"/>
          <w:sz w:val="24"/>
          <w:szCs w:val="20"/>
          <w:lang w:eastAsia="en-US"/>
        </w:rPr>
        <w:t>– 10</w:t>
      </w:r>
      <w:r w:rsidRPr="00EA7EFD">
        <w:rPr>
          <w:rFonts w:cs="Times New Roman"/>
          <w:sz w:val="24"/>
          <w:szCs w:val="20"/>
          <w:vertAlign w:val="superscript"/>
          <w:lang w:eastAsia="en-US"/>
        </w:rPr>
        <w:t>–28</w:t>
      </w:r>
      <w:r w:rsidR="006106B1">
        <w:rPr>
          <w:rFonts w:cs="Times New Roman"/>
          <w:sz w:val="24"/>
          <w:szCs w:val="20"/>
          <w:vertAlign w:val="superscript"/>
          <w:lang w:eastAsia="en-US"/>
        </w:rPr>
        <w:t>,</w:t>
      </w:r>
      <w:r w:rsidRPr="00EA7EFD">
        <w:rPr>
          <w:rFonts w:cs="Times New Roman"/>
          <w:sz w:val="24"/>
          <w:szCs w:val="20"/>
          <w:vertAlign w:val="superscript"/>
          <w:lang w:eastAsia="en-US"/>
        </w:rPr>
        <w:t>1/10</w:t>
      </w:r>
      <w:r w:rsidRPr="00EA7EFD">
        <w:rPr>
          <w:rFonts w:cs="Times New Roman"/>
          <w:sz w:val="24"/>
          <w:szCs w:val="20"/>
          <w:lang w:eastAsia="en-US"/>
        </w:rPr>
        <w:t>)</w:t>
      </w:r>
      <w:r w:rsidRPr="00EA7EFD">
        <w:rPr>
          <w:rFonts w:cs="Times New Roman"/>
          <w:sz w:val="24"/>
          <w:szCs w:val="20"/>
          <w:vertAlign w:val="superscript"/>
          <w:lang w:eastAsia="en-US"/>
        </w:rPr>
        <w:t>–1</w:t>
      </w:r>
      <w:r w:rsidRPr="00EA7EFD">
        <w:rPr>
          <w:rFonts w:cs="Times New Roman"/>
          <w:sz w:val="24"/>
          <w:szCs w:val="20"/>
          <w:lang w:eastAsia="en-US"/>
        </w:rPr>
        <w:t>)</w:t>
      </w:r>
    </w:p>
    <w:p w:rsidR="003569F0" w:rsidRDefault="003569F0" w:rsidP="003569F0">
      <w:pPr>
        <w:jc w:val="left"/>
        <w:rPr>
          <w:rtl/>
        </w:rPr>
      </w:pPr>
      <w:r>
        <w:rPr>
          <w:rFonts w:hint="cs"/>
          <w:rtl/>
        </w:rPr>
        <w:t>وبالتالي</w:t>
      </w:r>
    </w:p>
    <w:p w:rsidR="00EA7EFD" w:rsidRPr="00EA7EFD" w:rsidRDefault="00EA7EFD" w:rsidP="006106B1">
      <w:pPr>
        <w:tabs>
          <w:tab w:val="left" w:pos="794"/>
          <w:tab w:val="center" w:pos="4820"/>
          <w:tab w:val="right" w:pos="9639"/>
        </w:tabs>
        <w:bidi w:val="0"/>
        <w:spacing w:line="240" w:lineRule="auto"/>
        <w:rPr>
          <w:rFonts w:cs="Times New Roman"/>
          <w:sz w:val="24"/>
          <w:szCs w:val="20"/>
          <w:lang w:eastAsia="en-US"/>
        </w:rPr>
      </w:pPr>
      <w:r w:rsidRPr="00EA7EFD">
        <w:rPr>
          <w:rFonts w:cs="Times New Roman"/>
          <w:sz w:val="24"/>
          <w:szCs w:val="20"/>
          <w:lang w:eastAsia="en-US"/>
        </w:rPr>
        <w:tab/>
      </w:r>
      <w:r w:rsidRPr="00EA7EFD">
        <w:rPr>
          <w:rFonts w:cs="Times New Roman"/>
          <w:sz w:val="24"/>
          <w:szCs w:val="20"/>
          <w:lang w:eastAsia="en-US"/>
        </w:rPr>
        <w:tab/>
      </w:r>
      <w:r w:rsidRPr="00EA7EFD">
        <w:rPr>
          <w:rFonts w:cs="Times New Roman"/>
          <w:i/>
          <w:iCs/>
          <w:sz w:val="24"/>
          <w:szCs w:val="20"/>
          <w:lang w:eastAsia="en-US"/>
        </w:rPr>
        <w:t>C</w:t>
      </w:r>
      <w:r w:rsidRPr="00EA7EFD">
        <w:rPr>
          <w:rFonts w:cs="Times New Roman"/>
          <w:sz w:val="24"/>
          <w:szCs w:val="20"/>
          <w:lang w:eastAsia="en-US"/>
        </w:rPr>
        <w:t>/(</w:t>
      </w:r>
      <w:r w:rsidRPr="00EA7EFD">
        <w:rPr>
          <w:rFonts w:cs="Times New Roman"/>
          <w:i/>
          <w:iCs/>
          <w:sz w:val="24"/>
          <w:szCs w:val="20"/>
          <w:lang w:eastAsia="en-US"/>
        </w:rPr>
        <w:t>N</w:t>
      </w:r>
      <w:r w:rsidRPr="00EA7EFD">
        <w:rPr>
          <w:rFonts w:cs="Times New Roman"/>
          <w:sz w:val="24"/>
          <w:szCs w:val="20"/>
          <w:vertAlign w:val="subscript"/>
          <w:lang w:eastAsia="en-US"/>
        </w:rPr>
        <w:t>0</w:t>
      </w:r>
      <w:r w:rsidRPr="00EA7EFD">
        <w:rPr>
          <w:rFonts w:cs="Times New Roman"/>
          <w:sz w:val="24"/>
          <w:szCs w:val="20"/>
          <w:lang w:eastAsia="en-US"/>
        </w:rPr>
        <w:t> + </w:t>
      </w:r>
      <w:r w:rsidRPr="00EA7EFD">
        <w:rPr>
          <w:rFonts w:cs="Times New Roman"/>
          <w:i/>
          <w:iCs/>
          <w:sz w:val="24"/>
          <w:szCs w:val="20"/>
          <w:lang w:eastAsia="en-US"/>
        </w:rPr>
        <w:t>I</w:t>
      </w:r>
      <w:r w:rsidRPr="00EA7EFD">
        <w:rPr>
          <w:rFonts w:cs="Times New Roman"/>
          <w:sz w:val="24"/>
          <w:szCs w:val="20"/>
          <w:vertAlign w:val="subscript"/>
          <w:lang w:eastAsia="en-US"/>
        </w:rPr>
        <w:t>0</w:t>
      </w:r>
      <w:r w:rsidRPr="00EA7EFD">
        <w:rPr>
          <w:rFonts w:cs="Times New Roman"/>
          <w:sz w:val="24"/>
          <w:szCs w:val="20"/>
          <w:lang w:eastAsia="en-US"/>
        </w:rPr>
        <w:t>)</w:t>
      </w:r>
      <w:r w:rsidRPr="00EA7EFD">
        <w:rPr>
          <w:rFonts w:cs="Times New Roman"/>
          <w:iCs/>
          <w:sz w:val="24"/>
          <w:szCs w:val="20"/>
          <w:vertAlign w:val="subscript"/>
          <w:lang w:eastAsia="en-US"/>
        </w:rPr>
        <w:sym w:font="Symbol" w:char="F0AF"/>
      </w:r>
      <w:r w:rsidRPr="00EA7EFD">
        <w:rPr>
          <w:rFonts w:cs="Times New Roman"/>
          <w:i/>
          <w:iCs/>
          <w:sz w:val="24"/>
          <w:szCs w:val="20"/>
          <w:lang w:eastAsia="en-US"/>
        </w:rPr>
        <w:t xml:space="preserve"> </w:t>
      </w:r>
      <w:r w:rsidRPr="00EA7EFD">
        <w:rPr>
          <w:rFonts w:cs="Times New Roman"/>
          <w:sz w:val="24"/>
          <w:szCs w:val="20"/>
          <w:lang w:eastAsia="en-US"/>
        </w:rPr>
        <w:t>= 35</w:t>
      </w:r>
      <w:r w:rsidR="006106B1">
        <w:rPr>
          <w:rFonts w:cs="Times New Roman"/>
          <w:sz w:val="24"/>
          <w:szCs w:val="20"/>
          <w:lang w:eastAsia="en-US"/>
        </w:rPr>
        <w:t>,</w:t>
      </w:r>
      <w:r w:rsidRPr="00EA7EFD">
        <w:rPr>
          <w:rFonts w:cs="Times New Roman"/>
          <w:sz w:val="24"/>
          <w:szCs w:val="20"/>
          <w:lang w:eastAsia="en-US"/>
        </w:rPr>
        <w:t>0 dB</w:t>
      </w:r>
      <w:r w:rsidRPr="00EA7EFD">
        <w:rPr>
          <w:rFonts w:cs="Times New Roman"/>
          <w:sz w:val="24"/>
          <w:szCs w:val="20"/>
          <w:lang w:eastAsia="en-US"/>
        </w:rPr>
        <w:noBreakHyphen/>
        <w:t>Hz</w:t>
      </w:r>
    </w:p>
    <w:p w:rsidR="003569F0" w:rsidRDefault="003569F0" w:rsidP="00514EF0">
      <w:pPr>
        <w:spacing w:line="187" w:lineRule="auto"/>
        <w:rPr>
          <w:rtl/>
        </w:rPr>
      </w:pPr>
      <w:r>
        <w:rPr>
          <w:rFonts w:hint="cs"/>
          <w:rtl/>
        </w:rPr>
        <w:t>وتكون الكثافة الطيفية لقدرة الضوضاء في الوصلة الهابطة دون تداخل عند دخل مضخم الضوضاء المنخفضة</w:t>
      </w:r>
      <w:r w:rsidR="00514EF0">
        <w:rPr>
          <w:rFonts w:hint="eastAsia"/>
          <w:rtl/>
        </w:rPr>
        <w:t> </w:t>
      </w:r>
      <w:r>
        <w:t>(LNA)</w:t>
      </w:r>
      <w:r>
        <w:rPr>
          <w:rFonts w:hint="cs"/>
          <w:rtl/>
        </w:rPr>
        <w:t xml:space="preserve"> هي</w:t>
      </w:r>
      <w:r>
        <w:rPr>
          <w:rtl/>
        </w:rPr>
        <w:br/>
      </w:r>
      <w:r>
        <w:rPr>
          <w:i/>
          <w:iCs/>
        </w:rPr>
        <w:t xml:space="preserve">k T = </w:t>
      </w:r>
      <w:r w:rsidRPr="00A902CD">
        <w:rPr>
          <w:i/>
          <w:iCs/>
        </w:rPr>
        <w:t>N</w:t>
      </w:r>
      <w:r w:rsidRPr="00A902CD">
        <w:rPr>
          <w:vertAlign w:val="subscript"/>
        </w:rPr>
        <w:t>0</w:t>
      </w:r>
      <w:r>
        <w:rPr>
          <w:rFonts w:hint="cs"/>
          <w:rtl/>
        </w:rPr>
        <w:t xml:space="preserve">، حيث </w:t>
      </w:r>
      <w:r w:rsidRPr="000A5A2C">
        <w:rPr>
          <w:i/>
          <w:iCs/>
        </w:rPr>
        <w:t>k</w:t>
      </w:r>
      <w:r>
        <w:rPr>
          <w:rFonts w:hint="cs"/>
          <w:rtl/>
        </w:rPr>
        <w:t xml:space="preserve"> هي ثابت بولتزمان. وبالتالي،</w:t>
      </w:r>
      <w:r w:rsidRPr="00A902CD">
        <w:rPr>
          <w:i/>
          <w:iCs/>
        </w:rPr>
        <w:t>N</w:t>
      </w:r>
      <w:r w:rsidRPr="00A902CD">
        <w:rPr>
          <w:vertAlign w:val="subscript"/>
        </w:rPr>
        <w:t>0</w:t>
      </w:r>
      <w:r w:rsidRPr="00A902CD">
        <w:t> </w:t>
      </w:r>
      <w:r>
        <w:rPr>
          <w:rFonts w:hint="cs"/>
          <w:rtl/>
        </w:rPr>
        <w:t xml:space="preserve"> </w:t>
      </w:r>
      <w:r w:rsidRPr="00A902CD">
        <w:t>dB(W/Hz)  208</w:t>
      </w:r>
      <w:r>
        <w:t>,</w:t>
      </w:r>
      <w:r w:rsidRPr="00A902CD">
        <w:t>4−</w:t>
      </w:r>
      <w:r>
        <w:t xml:space="preserve"> =</w:t>
      </w:r>
      <w:r w:rsidRPr="00A902CD">
        <w:t> </w:t>
      </w:r>
      <w:r>
        <w:t>20,2 + 228,6</w:t>
      </w:r>
      <w:r w:rsidRPr="00A902CD">
        <w:t>−</w:t>
      </w:r>
      <w:r>
        <w:t xml:space="preserve"> =</w:t>
      </w:r>
      <w:r>
        <w:rPr>
          <w:rFonts w:hint="cs"/>
          <w:rtl/>
        </w:rPr>
        <w:t>.</w:t>
      </w:r>
    </w:p>
    <w:p w:rsidR="003569F0" w:rsidRPr="00AC702B" w:rsidRDefault="003569F0" w:rsidP="003569F0">
      <w:pPr>
        <w:spacing w:line="187" w:lineRule="auto"/>
        <w:rPr>
          <w:i/>
          <w:rtl/>
          <w:lang w:bidi="ar-EG"/>
        </w:rPr>
      </w:pPr>
      <w:r>
        <w:rPr>
          <w:rFonts w:hint="cs"/>
          <w:rtl/>
        </w:rPr>
        <w:t>وبما أن</w:t>
      </w:r>
      <w:r w:rsidRPr="00A902CD">
        <w:t>(</w:t>
      </w:r>
      <w:r w:rsidRPr="00A902CD">
        <w:rPr>
          <w:i/>
          <w:iCs/>
        </w:rPr>
        <w:t>C</w:t>
      </w:r>
      <w:r w:rsidRPr="00A902CD">
        <w:t>/</w:t>
      </w:r>
      <w:r w:rsidRPr="00A902CD">
        <w:rPr>
          <w:i/>
          <w:iCs/>
        </w:rPr>
        <w:t>N</w:t>
      </w:r>
      <w:r w:rsidRPr="00A902CD">
        <w:rPr>
          <w:vertAlign w:val="subscript"/>
        </w:rPr>
        <w:t>0</w:t>
      </w:r>
      <w:r w:rsidRPr="00A902CD">
        <w:t>)</w:t>
      </w:r>
      <w:r>
        <w:rPr>
          <w:iCs/>
          <w:vertAlign w:val="subscript"/>
        </w:rPr>
        <w:sym w:font="Symbol" w:char="F0AF"/>
      </w:r>
      <w:r w:rsidRPr="00A902CD">
        <w:rPr>
          <w:i/>
          <w:iCs/>
        </w:rPr>
        <w:t xml:space="preserve"> </w:t>
      </w:r>
      <w:r>
        <w:rPr>
          <w:rFonts w:hint="cs"/>
          <w:rtl/>
        </w:rPr>
        <w:t xml:space="preserve"> تساوي </w:t>
      </w:r>
      <w:r>
        <w:t>dB 33,5</w:t>
      </w:r>
      <w:r>
        <w:rPr>
          <w:rFonts w:hint="cs"/>
          <w:rtl/>
        </w:rPr>
        <w:t xml:space="preserve"> و</w:t>
      </w:r>
      <w:r w:rsidRPr="00A902CD">
        <w:t>(</w:t>
      </w:r>
      <w:r w:rsidRPr="00A902CD">
        <w:rPr>
          <w:i/>
          <w:iCs/>
        </w:rPr>
        <w:t>N</w:t>
      </w:r>
      <w:r w:rsidRPr="00A902CD">
        <w:rPr>
          <w:vertAlign w:val="subscript"/>
        </w:rPr>
        <w:t>0</w:t>
      </w:r>
      <w:r w:rsidRPr="00A902CD">
        <w:t>)</w:t>
      </w:r>
      <w:r>
        <w:rPr>
          <w:iCs/>
          <w:vertAlign w:val="subscript"/>
        </w:rPr>
        <w:sym w:font="Symbol" w:char="F0AF"/>
      </w:r>
      <w:r>
        <w:rPr>
          <w:rFonts w:hint="cs"/>
          <w:rtl/>
        </w:rPr>
        <w:t xml:space="preserve"> تساوي</w:t>
      </w:r>
      <w:r w:rsidRPr="00A902CD">
        <w:t>208</w:t>
      </w:r>
      <w:r>
        <w:t>,</w:t>
      </w:r>
      <w:r w:rsidRPr="00A902CD">
        <w:t>4– </w:t>
      </w:r>
      <w:r>
        <w:rPr>
          <w:rFonts w:hint="cs"/>
          <w:rtl/>
        </w:rPr>
        <w:t xml:space="preserve"> </w:t>
      </w:r>
      <w:r w:rsidRPr="00A902CD">
        <w:t>dB(W/Hz)</w:t>
      </w:r>
      <w:r>
        <w:rPr>
          <w:rFonts w:hint="cs"/>
          <w:rtl/>
        </w:rPr>
        <w:t xml:space="preserve">، فإن </w:t>
      </w:r>
      <w:r w:rsidRPr="00A902CD">
        <w:rPr>
          <w:i/>
          <w:iCs/>
        </w:rPr>
        <w:t>C</w:t>
      </w:r>
      <w:r w:rsidRPr="00004A95">
        <w:rPr>
          <w:iCs/>
          <w:vertAlign w:val="subscript"/>
        </w:rPr>
        <w:sym w:font="Symbol" w:char="F0AF"/>
      </w:r>
      <w:r>
        <w:rPr>
          <w:rFonts w:hint="cs"/>
          <w:rtl/>
        </w:rPr>
        <w:t xml:space="preserve"> تساوي </w:t>
      </w:r>
      <w:r w:rsidRPr="00A902CD">
        <w:t>171</w:t>
      </w:r>
      <w:r>
        <w:t>,</w:t>
      </w:r>
      <w:r w:rsidRPr="00A902CD">
        <w:t>0−</w:t>
      </w:r>
      <w:r w:rsidRPr="00A902CD">
        <w:rPr>
          <w:i/>
        </w:rPr>
        <w:t> </w:t>
      </w:r>
      <w:r>
        <w:rPr>
          <w:rFonts w:hint="cs"/>
          <w:i/>
          <w:rtl/>
        </w:rPr>
        <w:t xml:space="preserve"> </w:t>
      </w:r>
      <w:r w:rsidRPr="00A902CD">
        <w:rPr>
          <w:iCs/>
        </w:rPr>
        <w:t>dBW</w:t>
      </w:r>
      <w:r w:rsidRPr="001E3AD0">
        <w:rPr>
          <w:rFonts w:hint="cs"/>
          <w:rtl/>
        </w:rPr>
        <w:t>.</w:t>
      </w:r>
    </w:p>
    <w:p w:rsidR="003569F0" w:rsidRDefault="003569F0" w:rsidP="003569F0">
      <w:pPr>
        <w:spacing w:line="187" w:lineRule="auto"/>
        <w:rPr>
          <w:i/>
          <w:rtl/>
        </w:rPr>
      </w:pPr>
      <w:r>
        <w:rPr>
          <w:rFonts w:hint="cs"/>
          <w:rtl/>
          <w:lang w:bidi="ar-EG"/>
        </w:rPr>
        <w:t xml:space="preserve">ويكون الحد الأقصى من </w:t>
      </w:r>
      <w:r w:rsidRPr="001E3AD0">
        <w:rPr>
          <w:rFonts w:hint="cs"/>
          <w:rtl/>
        </w:rPr>
        <w:t>الكثافة الطيفية لقدرة التداخل المسموح به</w:t>
      </w:r>
      <w:r>
        <w:rPr>
          <w:rFonts w:hint="cs"/>
          <w:i/>
          <w:rtl/>
        </w:rPr>
        <w:t xml:space="preserve"> في</w:t>
      </w:r>
      <w:r w:rsidRPr="000C0E36">
        <w:rPr>
          <w:rFonts w:hint="cs"/>
          <w:i/>
          <w:rtl/>
        </w:rPr>
        <w:t xml:space="preserve"> الوصلة الهابطة</w:t>
      </w:r>
      <w:r>
        <w:rPr>
          <w:rFonts w:hint="cs"/>
          <w:i/>
          <w:rtl/>
        </w:rPr>
        <w:t xml:space="preserve"> من مجموع المرسلات المسببة للتداخل، </w:t>
      </w:r>
      <w:r w:rsidRPr="00A902CD">
        <w:rPr>
          <w:i/>
          <w:iCs/>
        </w:rPr>
        <w:t>I</w:t>
      </w:r>
      <w:r w:rsidRPr="00A902CD">
        <w:rPr>
          <w:vertAlign w:val="subscript"/>
        </w:rPr>
        <w:t>0</w:t>
      </w:r>
      <w:r w:rsidRPr="00A902CD">
        <w:t>(max)</w:t>
      </w:r>
      <w:r>
        <w:rPr>
          <w:rFonts w:hint="cs"/>
          <w:i/>
          <w:rtl/>
        </w:rPr>
        <w:t xml:space="preserve">، مقيسة عند دخل المضخم </w:t>
      </w:r>
      <w:r>
        <w:rPr>
          <w:iCs/>
        </w:rPr>
        <w:t>(LNA)</w:t>
      </w:r>
      <w:r>
        <w:rPr>
          <w:rFonts w:hint="cs"/>
          <w:i/>
          <w:rtl/>
        </w:rPr>
        <w:t xml:space="preserve"> لمستقبل المطراف </w:t>
      </w:r>
      <w:r>
        <w:rPr>
          <w:iCs/>
        </w:rPr>
        <w:t>GEOLUT</w:t>
      </w:r>
      <w:r w:rsidRPr="001E3AD0">
        <w:rPr>
          <w:rFonts w:hint="cs"/>
          <w:rtl/>
        </w:rPr>
        <w:t xml:space="preserve"> </w:t>
      </w:r>
      <w:r>
        <w:rPr>
          <w:rFonts w:hint="cs"/>
          <w:i/>
          <w:rtl/>
        </w:rPr>
        <w:t>في</w:t>
      </w:r>
      <w:r w:rsidRPr="004421F5">
        <w:rPr>
          <w:rFonts w:hint="cs"/>
          <w:i/>
          <w:rtl/>
        </w:rPr>
        <w:t xml:space="preserve"> النطاق</w:t>
      </w:r>
      <w:r>
        <w:rPr>
          <w:rFonts w:hint="cs"/>
          <w:iCs/>
          <w:rtl/>
        </w:rPr>
        <w:t xml:space="preserve"> </w:t>
      </w:r>
      <w:r w:rsidRPr="00A902CD">
        <w:t>1 544</w:t>
      </w:r>
      <w:r>
        <w:t>,</w:t>
      </w:r>
      <w:r w:rsidRPr="00A902CD">
        <w:t>5</w:t>
      </w:r>
      <w:r>
        <w:rPr>
          <w:rFonts w:hint="cs"/>
          <w:rtl/>
        </w:rPr>
        <w:t xml:space="preserve"> </w:t>
      </w:r>
      <w:r>
        <w:t xml:space="preserve">kHz 100 </w:t>
      </w:r>
      <w:r>
        <w:sym w:font="Symbol" w:char="F0B1"/>
      </w:r>
      <w:r>
        <w:t xml:space="preserve"> </w:t>
      </w:r>
      <w:r w:rsidRPr="00A902CD">
        <w:t>MHz </w:t>
      </w:r>
      <w:r>
        <w:rPr>
          <w:rFonts w:hint="cs"/>
          <w:rtl/>
        </w:rPr>
        <w:t>:</w:t>
      </w:r>
    </w:p>
    <w:p w:rsidR="00EA7EFD" w:rsidRPr="00EA7EFD" w:rsidRDefault="00EA7EFD" w:rsidP="00EA7EFD">
      <w:pPr>
        <w:tabs>
          <w:tab w:val="left" w:pos="794"/>
          <w:tab w:val="center" w:pos="4820"/>
          <w:tab w:val="right" w:pos="9639"/>
        </w:tabs>
        <w:bidi w:val="0"/>
        <w:spacing w:line="240" w:lineRule="auto"/>
        <w:rPr>
          <w:rFonts w:cs="Times New Roman"/>
          <w:sz w:val="24"/>
          <w:szCs w:val="20"/>
          <w:lang w:eastAsia="en-US"/>
        </w:rPr>
      </w:pPr>
      <w:r w:rsidRPr="00EA7EFD">
        <w:rPr>
          <w:rFonts w:cs="Times New Roman"/>
          <w:sz w:val="24"/>
          <w:szCs w:val="20"/>
          <w:lang w:eastAsia="en-US"/>
        </w:rPr>
        <w:tab/>
      </w:r>
      <w:r w:rsidRPr="00EA7EFD">
        <w:rPr>
          <w:rFonts w:cs="Times New Roman"/>
          <w:sz w:val="24"/>
          <w:szCs w:val="20"/>
          <w:lang w:eastAsia="en-US"/>
        </w:rPr>
        <w:tab/>
      </w:r>
      <w:r w:rsidRPr="00EA7EFD">
        <w:rPr>
          <w:rFonts w:cs="Times New Roman"/>
          <w:i/>
          <w:iCs/>
          <w:sz w:val="24"/>
          <w:szCs w:val="20"/>
          <w:lang w:eastAsia="en-US"/>
        </w:rPr>
        <w:t>I</w:t>
      </w:r>
      <w:r w:rsidRPr="00EA7EFD">
        <w:rPr>
          <w:rFonts w:cs="Times New Roman"/>
          <w:sz w:val="24"/>
          <w:szCs w:val="20"/>
          <w:vertAlign w:val="subscript"/>
          <w:lang w:eastAsia="en-US"/>
        </w:rPr>
        <w:t>0</w:t>
      </w:r>
      <w:r w:rsidRPr="00EA7EFD">
        <w:rPr>
          <w:rFonts w:cs="Times New Roman"/>
          <w:sz w:val="24"/>
          <w:szCs w:val="20"/>
          <w:lang w:eastAsia="en-US"/>
        </w:rPr>
        <w:t>(max) = 10 log (10</w:t>
      </w:r>
      <w:r w:rsidRPr="00EA7EFD">
        <w:rPr>
          <w:rFonts w:cs="Times New Roman"/>
          <w:sz w:val="24"/>
          <w:szCs w:val="20"/>
          <w:vertAlign w:val="superscript"/>
          <w:lang w:eastAsia="en-US"/>
        </w:rPr>
        <w:t>(</w:t>
      </w:r>
      <w:r w:rsidRPr="00EA7EFD">
        <w:rPr>
          <w:rFonts w:cs="Times New Roman"/>
          <w:i/>
          <w:iCs/>
          <w:sz w:val="24"/>
          <w:szCs w:val="20"/>
          <w:vertAlign w:val="superscript"/>
          <w:lang w:eastAsia="en-US"/>
        </w:rPr>
        <w:t>C</w:t>
      </w:r>
      <w:r w:rsidRPr="00EA7EFD">
        <w:rPr>
          <w:rFonts w:cs="Times New Roman"/>
          <w:iCs/>
          <w:position w:val="-4"/>
          <w:sz w:val="24"/>
          <w:szCs w:val="24"/>
          <w:vertAlign w:val="superscript"/>
          <w:lang w:eastAsia="en-US"/>
        </w:rPr>
        <w:sym w:font="Symbol" w:char="F0AF"/>
      </w:r>
      <w:r w:rsidRPr="00EA7EFD">
        <w:rPr>
          <w:rFonts w:cs="Times New Roman"/>
          <w:i/>
          <w:iCs/>
          <w:sz w:val="24"/>
          <w:szCs w:val="20"/>
          <w:vertAlign w:val="superscript"/>
          <w:lang w:eastAsia="en-US"/>
        </w:rPr>
        <w:t> </w:t>
      </w:r>
      <w:r w:rsidRPr="00EA7EFD">
        <w:rPr>
          <w:rFonts w:cs="Times New Roman"/>
          <w:sz w:val="24"/>
          <w:szCs w:val="20"/>
          <w:vertAlign w:val="superscript"/>
          <w:lang w:eastAsia="en-US"/>
        </w:rPr>
        <w:t>– (</w:t>
      </w:r>
      <w:r w:rsidRPr="00EA7EFD">
        <w:rPr>
          <w:rFonts w:cs="Times New Roman"/>
          <w:i/>
          <w:iCs/>
          <w:sz w:val="24"/>
          <w:szCs w:val="20"/>
          <w:vertAlign w:val="superscript"/>
          <w:lang w:eastAsia="en-US"/>
        </w:rPr>
        <w:t>C</w:t>
      </w:r>
      <w:r w:rsidRPr="00EA7EFD">
        <w:rPr>
          <w:rFonts w:cs="Times New Roman"/>
          <w:sz w:val="24"/>
          <w:szCs w:val="20"/>
          <w:vertAlign w:val="superscript"/>
          <w:lang w:eastAsia="en-US"/>
        </w:rPr>
        <w:t>/(</w:t>
      </w:r>
      <w:r w:rsidRPr="00EA7EFD">
        <w:rPr>
          <w:rFonts w:cs="Times New Roman"/>
          <w:i/>
          <w:iCs/>
          <w:sz w:val="24"/>
          <w:szCs w:val="20"/>
          <w:vertAlign w:val="superscript"/>
          <w:lang w:eastAsia="en-US"/>
        </w:rPr>
        <w:t>N</w:t>
      </w:r>
      <w:r w:rsidRPr="00EA7EFD">
        <w:rPr>
          <w:rFonts w:cs="Times New Roman"/>
          <w:sz w:val="20"/>
          <w:szCs w:val="20"/>
          <w:vertAlign w:val="superscript"/>
          <w:lang w:eastAsia="en-US"/>
        </w:rPr>
        <w:t>0</w:t>
      </w:r>
      <w:r w:rsidRPr="00EA7EFD">
        <w:rPr>
          <w:rFonts w:cs="Times New Roman"/>
          <w:sz w:val="24"/>
          <w:szCs w:val="20"/>
          <w:vertAlign w:val="superscript"/>
          <w:lang w:eastAsia="en-US"/>
        </w:rPr>
        <w:t xml:space="preserve"> + </w:t>
      </w:r>
      <w:r w:rsidRPr="00EA7EFD">
        <w:rPr>
          <w:rFonts w:cs="Times New Roman"/>
          <w:i/>
          <w:iCs/>
          <w:sz w:val="24"/>
          <w:szCs w:val="20"/>
          <w:vertAlign w:val="superscript"/>
          <w:lang w:eastAsia="en-US"/>
        </w:rPr>
        <w:t>I</w:t>
      </w:r>
      <w:r w:rsidRPr="00EA7EFD">
        <w:rPr>
          <w:rFonts w:cs="Times New Roman"/>
          <w:sz w:val="20"/>
          <w:szCs w:val="20"/>
          <w:vertAlign w:val="superscript"/>
          <w:lang w:eastAsia="en-US"/>
        </w:rPr>
        <w:t>0</w:t>
      </w:r>
      <w:r w:rsidRPr="00EA7EFD">
        <w:rPr>
          <w:rFonts w:cs="Times New Roman"/>
          <w:sz w:val="24"/>
          <w:szCs w:val="20"/>
          <w:vertAlign w:val="superscript"/>
          <w:lang w:eastAsia="en-US"/>
        </w:rPr>
        <w:t>)</w:t>
      </w:r>
      <w:r w:rsidRPr="00EA7EFD">
        <w:rPr>
          <w:rFonts w:cs="Times New Roman"/>
          <w:iCs/>
          <w:position w:val="-4"/>
          <w:sz w:val="24"/>
          <w:szCs w:val="24"/>
          <w:vertAlign w:val="superscript"/>
          <w:lang w:eastAsia="en-US"/>
        </w:rPr>
        <w:sym w:font="Symbol" w:char="F0AF"/>
      </w:r>
      <w:r w:rsidRPr="00EA7EFD">
        <w:rPr>
          <w:rFonts w:cs="Times New Roman"/>
          <w:sz w:val="24"/>
          <w:szCs w:val="20"/>
          <w:vertAlign w:val="superscript"/>
          <w:lang w:eastAsia="en-US"/>
        </w:rPr>
        <w:t>))/10</w:t>
      </w:r>
      <w:r w:rsidRPr="00EA7EFD">
        <w:rPr>
          <w:rFonts w:cs="Times New Roman"/>
          <w:sz w:val="24"/>
          <w:szCs w:val="20"/>
          <w:lang w:eastAsia="en-US"/>
        </w:rPr>
        <w:t> – 10</w:t>
      </w:r>
      <w:r w:rsidRPr="00EA7EFD">
        <w:rPr>
          <w:rFonts w:cs="Times New Roman"/>
          <w:sz w:val="24"/>
          <w:szCs w:val="20"/>
          <w:vertAlign w:val="superscript"/>
          <w:lang w:eastAsia="en-US"/>
        </w:rPr>
        <w:t>(</w:t>
      </w:r>
      <w:r w:rsidRPr="00EA7EFD">
        <w:rPr>
          <w:rFonts w:cs="Times New Roman"/>
          <w:i/>
          <w:iCs/>
          <w:sz w:val="24"/>
          <w:szCs w:val="20"/>
          <w:vertAlign w:val="superscript"/>
          <w:lang w:eastAsia="en-US"/>
        </w:rPr>
        <w:t>N</w:t>
      </w:r>
      <w:r w:rsidRPr="00EA7EFD">
        <w:rPr>
          <w:rFonts w:cs="Times New Roman"/>
          <w:sz w:val="20"/>
          <w:szCs w:val="20"/>
          <w:vertAlign w:val="superscript"/>
          <w:lang w:eastAsia="en-US"/>
        </w:rPr>
        <w:t>0</w:t>
      </w:r>
      <w:r w:rsidRPr="00EA7EFD">
        <w:rPr>
          <w:rFonts w:cs="Times New Roman"/>
          <w:sz w:val="24"/>
          <w:szCs w:val="20"/>
          <w:vertAlign w:val="superscript"/>
          <w:lang w:eastAsia="en-US"/>
        </w:rPr>
        <w:t>)</w:t>
      </w:r>
      <w:r w:rsidRPr="00EA7EFD">
        <w:rPr>
          <w:rFonts w:cs="Times New Roman"/>
          <w:iCs/>
          <w:position w:val="-4"/>
          <w:sz w:val="24"/>
          <w:szCs w:val="24"/>
          <w:vertAlign w:val="superscript"/>
          <w:lang w:eastAsia="en-US"/>
        </w:rPr>
        <w:sym w:font="Symbol" w:char="F0AF"/>
      </w:r>
      <w:r w:rsidRPr="00EA7EFD">
        <w:rPr>
          <w:rFonts w:cs="Times New Roman"/>
          <w:sz w:val="24"/>
          <w:szCs w:val="20"/>
          <w:vertAlign w:val="superscript"/>
          <w:lang w:eastAsia="en-US"/>
        </w:rPr>
        <w:t>/10</w:t>
      </w:r>
      <w:r w:rsidRPr="00EA7EFD">
        <w:rPr>
          <w:rFonts w:cs="Times New Roman"/>
          <w:sz w:val="24"/>
          <w:szCs w:val="20"/>
          <w:lang w:eastAsia="en-US"/>
        </w:rPr>
        <w:t>)</w:t>
      </w:r>
    </w:p>
    <w:p w:rsidR="003569F0" w:rsidRDefault="003569F0" w:rsidP="003569F0">
      <w:pPr>
        <w:jc w:val="left"/>
        <w:rPr>
          <w:i/>
          <w:rtl/>
        </w:rPr>
      </w:pPr>
      <w:r>
        <w:rPr>
          <w:rFonts w:hint="cs"/>
          <w:i/>
          <w:rtl/>
        </w:rPr>
        <w:t>أو</w:t>
      </w:r>
    </w:p>
    <w:p w:rsidR="00EA7EFD" w:rsidRPr="00EA7EFD" w:rsidRDefault="00EA7EFD" w:rsidP="006106B1">
      <w:pPr>
        <w:tabs>
          <w:tab w:val="left" w:pos="794"/>
          <w:tab w:val="center" w:pos="4820"/>
          <w:tab w:val="right" w:pos="9639"/>
        </w:tabs>
        <w:bidi w:val="0"/>
        <w:spacing w:line="240" w:lineRule="auto"/>
        <w:rPr>
          <w:rFonts w:cs="Times New Roman"/>
          <w:sz w:val="24"/>
          <w:szCs w:val="20"/>
          <w:lang w:eastAsia="en-US"/>
        </w:rPr>
      </w:pPr>
      <w:r w:rsidRPr="00EA7EFD">
        <w:rPr>
          <w:rFonts w:cs="Times New Roman"/>
          <w:sz w:val="24"/>
          <w:szCs w:val="20"/>
          <w:lang w:eastAsia="en-US"/>
        </w:rPr>
        <w:tab/>
      </w:r>
      <w:r w:rsidRPr="00EA7EFD">
        <w:rPr>
          <w:rFonts w:cs="Times New Roman"/>
          <w:sz w:val="24"/>
          <w:szCs w:val="20"/>
          <w:lang w:eastAsia="en-US"/>
        </w:rPr>
        <w:tab/>
      </w:r>
      <w:r w:rsidRPr="00EA7EFD">
        <w:rPr>
          <w:rFonts w:cs="Times New Roman"/>
          <w:i/>
          <w:iCs/>
          <w:sz w:val="24"/>
          <w:szCs w:val="20"/>
          <w:lang w:eastAsia="en-US"/>
        </w:rPr>
        <w:t>I</w:t>
      </w:r>
      <w:r w:rsidRPr="00EA7EFD">
        <w:rPr>
          <w:rFonts w:cs="Times New Roman"/>
          <w:sz w:val="24"/>
          <w:szCs w:val="20"/>
          <w:vertAlign w:val="subscript"/>
          <w:lang w:eastAsia="en-US"/>
        </w:rPr>
        <w:t>0</w:t>
      </w:r>
      <w:r w:rsidRPr="00EA7EFD">
        <w:rPr>
          <w:rFonts w:cs="Times New Roman"/>
          <w:sz w:val="24"/>
          <w:szCs w:val="20"/>
          <w:lang w:eastAsia="en-US"/>
        </w:rPr>
        <w:t>(max) = 10 log (10</w:t>
      </w:r>
      <w:r w:rsidRPr="00EA7EFD">
        <w:rPr>
          <w:rFonts w:cs="Times New Roman"/>
          <w:sz w:val="24"/>
          <w:szCs w:val="20"/>
          <w:vertAlign w:val="superscript"/>
          <w:lang w:eastAsia="en-US"/>
        </w:rPr>
        <w:t>(–171</w:t>
      </w:r>
      <w:r w:rsidR="006106B1">
        <w:rPr>
          <w:rFonts w:cs="Times New Roman"/>
          <w:sz w:val="24"/>
          <w:szCs w:val="20"/>
          <w:vertAlign w:val="superscript"/>
          <w:lang w:eastAsia="en-US"/>
        </w:rPr>
        <w:t>,</w:t>
      </w:r>
      <w:r w:rsidRPr="00EA7EFD">
        <w:rPr>
          <w:rFonts w:cs="Times New Roman"/>
          <w:sz w:val="24"/>
          <w:szCs w:val="20"/>
          <w:vertAlign w:val="superscript"/>
          <w:lang w:eastAsia="en-US"/>
        </w:rPr>
        <w:t>0 – 35</w:t>
      </w:r>
      <w:r w:rsidR="006106B1">
        <w:rPr>
          <w:rFonts w:cs="Times New Roman"/>
          <w:sz w:val="24"/>
          <w:szCs w:val="20"/>
          <w:vertAlign w:val="superscript"/>
          <w:lang w:eastAsia="en-US"/>
        </w:rPr>
        <w:t>,</w:t>
      </w:r>
      <w:r w:rsidRPr="00EA7EFD">
        <w:rPr>
          <w:rFonts w:cs="Times New Roman"/>
          <w:sz w:val="24"/>
          <w:szCs w:val="20"/>
          <w:vertAlign w:val="superscript"/>
          <w:lang w:eastAsia="en-US"/>
        </w:rPr>
        <w:t>0)/10</w:t>
      </w:r>
      <w:r w:rsidRPr="00EA7EFD">
        <w:rPr>
          <w:rFonts w:cs="Times New Roman"/>
          <w:sz w:val="24"/>
          <w:szCs w:val="20"/>
          <w:lang w:eastAsia="en-US"/>
        </w:rPr>
        <w:t> – 10</w:t>
      </w:r>
      <w:r w:rsidRPr="00EA7EFD">
        <w:rPr>
          <w:rFonts w:cs="Times New Roman"/>
          <w:sz w:val="24"/>
          <w:szCs w:val="20"/>
          <w:vertAlign w:val="superscript"/>
          <w:lang w:eastAsia="en-US"/>
        </w:rPr>
        <w:t>–208</w:t>
      </w:r>
      <w:r w:rsidR="006106B1">
        <w:rPr>
          <w:rFonts w:cs="Times New Roman"/>
          <w:sz w:val="24"/>
          <w:szCs w:val="20"/>
          <w:vertAlign w:val="superscript"/>
          <w:lang w:eastAsia="en-US"/>
        </w:rPr>
        <w:t>,</w:t>
      </w:r>
      <w:r w:rsidRPr="00EA7EFD">
        <w:rPr>
          <w:rFonts w:cs="Times New Roman"/>
          <w:sz w:val="24"/>
          <w:szCs w:val="20"/>
          <w:vertAlign w:val="superscript"/>
          <w:lang w:eastAsia="en-US"/>
        </w:rPr>
        <w:t>4/10</w:t>
      </w:r>
      <w:r w:rsidRPr="00EA7EFD">
        <w:rPr>
          <w:rFonts w:cs="Times New Roman"/>
          <w:sz w:val="24"/>
          <w:szCs w:val="20"/>
          <w:lang w:eastAsia="en-US"/>
        </w:rPr>
        <w:t>)</w:t>
      </w:r>
    </w:p>
    <w:p w:rsidR="003569F0" w:rsidRDefault="003569F0" w:rsidP="003569F0">
      <w:pPr>
        <w:jc w:val="left"/>
        <w:rPr>
          <w:i/>
          <w:rtl/>
          <w:lang w:bidi="ar-EG"/>
        </w:rPr>
      </w:pPr>
      <w:r>
        <w:rPr>
          <w:rFonts w:hint="cs"/>
          <w:i/>
          <w:rtl/>
          <w:lang w:bidi="ar-EG"/>
        </w:rPr>
        <w:t>وبالتالي</w:t>
      </w:r>
    </w:p>
    <w:p w:rsidR="00EA7EFD" w:rsidRPr="00EA7EFD" w:rsidRDefault="00EA7EFD" w:rsidP="006106B1">
      <w:pPr>
        <w:tabs>
          <w:tab w:val="left" w:pos="794"/>
          <w:tab w:val="center" w:pos="4820"/>
          <w:tab w:val="right" w:pos="9639"/>
        </w:tabs>
        <w:bidi w:val="0"/>
        <w:spacing w:line="240" w:lineRule="auto"/>
        <w:rPr>
          <w:rFonts w:cs="Times New Roman"/>
          <w:sz w:val="24"/>
          <w:szCs w:val="20"/>
          <w:lang w:eastAsia="en-US"/>
        </w:rPr>
      </w:pPr>
      <w:r w:rsidRPr="00EA7EFD">
        <w:rPr>
          <w:rFonts w:cs="Times New Roman"/>
          <w:sz w:val="24"/>
          <w:szCs w:val="20"/>
          <w:lang w:eastAsia="en-US"/>
        </w:rPr>
        <w:tab/>
      </w:r>
      <w:r w:rsidRPr="00EA7EFD">
        <w:rPr>
          <w:rFonts w:cs="Times New Roman"/>
          <w:sz w:val="24"/>
          <w:szCs w:val="20"/>
          <w:lang w:eastAsia="en-US"/>
        </w:rPr>
        <w:tab/>
      </w:r>
      <w:r w:rsidRPr="00EA7EFD">
        <w:rPr>
          <w:rFonts w:cs="Times New Roman"/>
          <w:i/>
          <w:iCs/>
          <w:sz w:val="24"/>
          <w:szCs w:val="20"/>
          <w:lang w:eastAsia="en-US"/>
        </w:rPr>
        <w:t>I</w:t>
      </w:r>
      <w:r w:rsidRPr="00EA7EFD">
        <w:rPr>
          <w:rFonts w:cs="Times New Roman"/>
          <w:sz w:val="24"/>
          <w:szCs w:val="20"/>
          <w:vertAlign w:val="subscript"/>
          <w:lang w:eastAsia="en-US"/>
        </w:rPr>
        <w:t>0</w:t>
      </w:r>
      <w:r w:rsidRPr="00EA7EFD">
        <w:rPr>
          <w:rFonts w:cs="Times New Roman"/>
          <w:sz w:val="24"/>
          <w:szCs w:val="20"/>
          <w:lang w:eastAsia="en-US"/>
        </w:rPr>
        <w:t>(max) = –209</w:t>
      </w:r>
      <w:r w:rsidR="006106B1">
        <w:rPr>
          <w:rFonts w:cs="Times New Roman"/>
          <w:sz w:val="24"/>
          <w:szCs w:val="20"/>
          <w:lang w:eastAsia="en-US"/>
        </w:rPr>
        <w:t>,</w:t>
      </w:r>
      <w:r w:rsidRPr="00EA7EFD">
        <w:rPr>
          <w:rFonts w:cs="Times New Roman"/>
          <w:sz w:val="24"/>
          <w:szCs w:val="20"/>
          <w:lang w:eastAsia="en-US"/>
        </w:rPr>
        <w:t>7 dB(W/Hz)</w:t>
      </w:r>
    </w:p>
    <w:p w:rsidR="003569F0" w:rsidRPr="00EA7EFD" w:rsidRDefault="003569F0" w:rsidP="00EA7EFD">
      <w:pPr>
        <w:rPr>
          <w:i/>
          <w:spacing w:val="2"/>
          <w:rtl/>
          <w:lang w:bidi="ar-EG"/>
        </w:rPr>
      </w:pPr>
      <w:r w:rsidRPr="00EA7EFD">
        <w:rPr>
          <w:rFonts w:hint="cs"/>
          <w:spacing w:val="2"/>
          <w:rtl/>
        </w:rPr>
        <w:t xml:space="preserve">يستحسن وصف معايير الحماية في شكل عتبة تداخل الكثافة </w:t>
      </w:r>
      <w:r w:rsidRPr="00EA7EFD">
        <w:rPr>
          <w:spacing w:val="2"/>
        </w:rPr>
        <w:t>spfd</w:t>
      </w:r>
      <w:r w:rsidRPr="00EA7EFD">
        <w:rPr>
          <w:rFonts w:hint="cs"/>
          <w:spacing w:val="2"/>
          <w:rtl/>
        </w:rPr>
        <w:t xml:space="preserve"> المعبر عنها في شكل</w:t>
      </w:r>
      <w:r w:rsidRPr="00EA7EFD">
        <w:rPr>
          <w:spacing w:val="2"/>
        </w:rPr>
        <w:t>dB(W/(m</w:t>
      </w:r>
      <w:r w:rsidRPr="00EA7EFD">
        <w:rPr>
          <w:spacing w:val="2"/>
          <w:vertAlign w:val="superscript"/>
        </w:rPr>
        <w:t>2</w:t>
      </w:r>
      <w:r w:rsidRPr="00EA7EFD">
        <w:rPr>
          <w:spacing w:val="2"/>
        </w:rPr>
        <w:t xml:space="preserve"> ∙ Hz)) </w:t>
      </w:r>
      <w:r w:rsidRPr="00EA7EFD">
        <w:rPr>
          <w:rFonts w:hint="cs"/>
          <w:spacing w:val="2"/>
          <w:rtl/>
        </w:rPr>
        <w:t xml:space="preserve"> عند دخل هوائي المطراف </w:t>
      </w:r>
      <w:r w:rsidRPr="00EA7EFD">
        <w:rPr>
          <w:iCs/>
          <w:spacing w:val="2"/>
        </w:rPr>
        <w:t>GEOLUT</w:t>
      </w:r>
      <w:r w:rsidRPr="00EA7EFD">
        <w:rPr>
          <w:rFonts w:hint="cs"/>
          <w:i/>
          <w:spacing w:val="2"/>
          <w:rtl/>
        </w:rPr>
        <w:t>. وتكون الفتحة الفعلية لهوائي،</w:t>
      </w:r>
      <w:r w:rsidRPr="00EA7EFD">
        <w:rPr>
          <w:rFonts w:hint="cs"/>
          <w:spacing w:val="2"/>
          <w:rtl/>
        </w:rPr>
        <w:t xml:space="preserve"> </w:t>
      </w:r>
      <w:r w:rsidRPr="00EA7EFD">
        <w:rPr>
          <w:i/>
          <w:iCs/>
          <w:spacing w:val="2"/>
        </w:rPr>
        <w:t>A</w:t>
      </w:r>
      <w:r w:rsidRPr="00EA7EFD">
        <w:rPr>
          <w:i/>
          <w:iCs/>
          <w:spacing w:val="2"/>
          <w:vertAlign w:val="subscript"/>
        </w:rPr>
        <w:t>e</w:t>
      </w:r>
      <w:r w:rsidRPr="00EA7EFD">
        <w:rPr>
          <w:rFonts w:hint="cs"/>
          <w:spacing w:val="2"/>
          <w:rtl/>
        </w:rPr>
        <w:t xml:space="preserve">، له كسب </w:t>
      </w:r>
      <w:r w:rsidRPr="00EA7EFD">
        <w:rPr>
          <w:spacing w:val="2"/>
        </w:rPr>
        <w:t>G</w:t>
      </w:r>
      <w:r w:rsidRPr="00EA7EFD">
        <w:rPr>
          <w:rFonts w:hint="cs"/>
          <w:spacing w:val="2"/>
          <w:rtl/>
        </w:rPr>
        <w:t xml:space="preserve"> كما يلي: </w:t>
      </w:r>
      <w:r w:rsidRPr="00EA7EFD">
        <w:rPr>
          <w:i/>
          <w:iCs/>
          <w:spacing w:val="2"/>
        </w:rPr>
        <w:t>G</w:t>
      </w:r>
      <w:r w:rsidRPr="00EA7EFD">
        <w:rPr>
          <w:rFonts w:ascii="Symbol" w:hAnsi="Symbol"/>
          <w:spacing w:val="2"/>
        </w:rPr>
        <w:t></w:t>
      </w:r>
      <w:r w:rsidRPr="00EA7EFD">
        <w:rPr>
          <w:spacing w:val="2"/>
          <w:vertAlign w:val="superscript"/>
        </w:rPr>
        <w:t>2</w:t>
      </w:r>
      <w:r w:rsidRPr="00EA7EFD">
        <w:rPr>
          <w:spacing w:val="2"/>
        </w:rPr>
        <w:t>/4</w:t>
      </w:r>
      <w:r w:rsidRPr="00EA7EFD">
        <w:rPr>
          <w:rFonts w:ascii="Symbol" w:hAnsi="Symbol"/>
          <w:spacing w:val="2"/>
        </w:rPr>
        <w:t></w:t>
      </w:r>
      <w:r w:rsidRPr="00EA7EFD">
        <w:rPr>
          <w:spacing w:val="2"/>
        </w:rPr>
        <w:t> = </w:t>
      </w:r>
      <w:r w:rsidRPr="00EA7EFD">
        <w:rPr>
          <w:i/>
          <w:iCs/>
          <w:spacing w:val="2"/>
        </w:rPr>
        <w:t>A</w:t>
      </w:r>
      <w:r w:rsidRPr="00EA7EFD">
        <w:rPr>
          <w:i/>
          <w:iCs/>
          <w:spacing w:val="2"/>
          <w:vertAlign w:val="subscript"/>
        </w:rPr>
        <w:t>e</w:t>
      </w:r>
      <w:r w:rsidRPr="00EA7EFD">
        <w:rPr>
          <w:rFonts w:hint="cs"/>
          <w:spacing w:val="2"/>
          <w:rtl/>
        </w:rPr>
        <w:t xml:space="preserve">. ويكون لهوائي المطراف </w:t>
      </w:r>
      <w:r w:rsidRPr="00EA7EFD">
        <w:rPr>
          <w:iCs/>
          <w:spacing w:val="2"/>
        </w:rPr>
        <w:t>GEOLUT</w:t>
      </w:r>
      <w:r w:rsidRPr="00EA7EFD">
        <w:rPr>
          <w:rFonts w:hint="cs"/>
          <w:spacing w:val="2"/>
          <w:rtl/>
        </w:rPr>
        <w:t xml:space="preserve"> </w:t>
      </w:r>
      <w:r w:rsidRPr="00EA7EFD">
        <w:rPr>
          <w:rFonts w:hint="cs"/>
          <w:i/>
          <w:spacing w:val="2"/>
          <w:rtl/>
        </w:rPr>
        <w:t>كسب</w:t>
      </w:r>
      <w:r w:rsidRPr="00EA7EFD">
        <w:rPr>
          <w:rFonts w:hint="cs"/>
          <w:iCs/>
          <w:spacing w:val="2"/>
          <w:rtl/>
        </w:rPr>
        <w:t xml:space="preserve"> </w:t>
      </w:r>
      <w:r w:rsidRPr="00EA7EFD">
        <w:rPr>
          <w:rFonts w:hint="cs"/>
          <w:i/>
          <w:spacing w:val="2"/>
          <w:rtl/>
        </w:rPr>
        <w:t xml:space="preserve">قدره </w:t>
      </w:r>
      <w:r w:rsidRPr="00EA7EFD">
        <w:rPr>
          <w:iCs/>
          <w:spacing w:val="2"/>
        </w:rPr>
        <w:t>dB 35,7</w:t>
      </w:r>
      <w:r w:rsidRPr="00EA7EFD">
        <w:rPr>
          <w:rFonts w:hint="cs"/>
          <w:spacing w:val="2"/>
          <w:rtl/>
        </w:rPr>
        <w:t>،</w:t>
      </w:r>
      <w:r w:rsidRPr="00EA7EFD">
        <w:rPr>
          <w:rFonts w:hint="cs"/>
          <w:iCs/>
          <w:spacing w:val="2"/>
          <w:rtl/>
        </w:rPr>
        <w:t xml:space="preserve"> </w:t>
      </w:r>
      <w:r w:rsidRPr="00EA7EFD">
        <w:rPr>
          <w:rFonts w:hint="cs"/>
          <w:i/>
          <w:spacing w:val="2"/>
          <w:rtl/>
        </w:rPr>
        <w:t>بحيث تبلغ الفتحة الفعلية</w:t>
      </w:r>
      <w:r w:rsidRPr="00EA7EFD">
        <w:rPr>
          <w:rFonts w:hint="cs"/>
          <w:spacing w:val="2"/>
          <w:rtl/>
        </w:rPr>
        <w:t xml:space="preserve"> مقدار </w:t>
      </w:r>
      <w:r w:rsidR="00EA7EFD" w:rsidRPr="00EA7EFD">
        <w:rPr>
          <w:spacing w:val="2"/>
          <w:vertAlign w:val="superscript"/>
        </w:rPr>
        <w:t>2</w:t>
      </w:r>
      <w:r w:rsidRPr="00EA7EFD">
        <w:rPr>
          <w:spacing w:val="2"/>
        </w:rPr>
        <w:t>m 12,0 </w:t>
      </w:r>
      <w:r w:rsidRPr="00EA7EFD">
        <w:rPr>
          <w:rFonts w:hint="cs"/>
          <w:spacing w:val="2"/>
          <w:rtl/>
        </w:rPr>
        <w:t xml:space="preserve">. ويكون الحد الأقصى لمجموع التداخل المسموح به المقدر في شكل </w:t>
      </w:r>
      <w:r w:rsidRPr="00EA7EFD">
        <w:rPr>
          <w:spacing w:val="2"/>
        </w:rPr>
        <w:t>spfd</w:t>
      </w:r>
      <w:r w:rsidRPr="00EA7EFD">
        <w:rPr>
          <w:rFonts w:hint="cs"/>
          <w:spacing w:val="2"/>
          <w:rtl/>
        </w:rPr>
        <w:t>:</w:t>
      </w:r>
    </w:p>
    <w:p w:rsidR="00326B95" w:rsidRPr="00326B95" w:rsidRDefault="00326B95" w:rsidP="00326B95">
      <w:pPr>
        <w:tabs>
          <w:tab w:val="left" w:pos="794"/>
          <w:tab w:val="left" w:pos="3544"/>
          <w:tab w:val="right" w:pos="9639"/>
        </w:tabs>
        <w:bidi w:val="0"/>
        <w:spacing w:line="240" w:lineRule="auto"/>
        <w:rPr>
          <w:rFonts w:cs="Times New Roman"/>
          <w:sz w:val="24"/>
          <w:szCs w:val="20"/>
          <w:vertAlign w:val="subscript"/>
          <w:lang w:eastAsia="en-US"/>
        </w:rPr>
      </w:pPr>
      <w:r w:rsidRPr="00326B95">
        <w:rPr>
          <w:rFonts w:cs="Times New Roman"/>
          <w:sz w:val="24"/>
          <w:szCs w:val="20"/>
          <w:lang w:eastAsia="en-US"/>
        </w:rPr>
        <w:lastRenderedPageBreak/>
        <w:tab/>
      </w:r>
      <w:r w:rsidRPr="00326B95">
        <w:rPr>
          <w:rFonts w:cs="Times New Roman"/>
          <w:sz w:val="24"/>
          <w:szCs w:val="20"/>
          <w:lang w:eastAsia="en-US"/>
        </w:rPr>
        <w:tab/>
        <w:t xml:space="preserve">spfd = </w:t>
      </w:r>
      <w:r w:rsidRPr="00326B95">
        <w:rPr>
          <w:rFonts w:cs="Times New Roman"/>
          <w:i/>
          <w:iCs/>
          <w:sz w:val="24"/>
          <w:szCs w:val="20"/>
          <w:lang w:eastAsia="en-US"/>
        </w:rPr>
        <w:t>I</w:t>
      </w:r>
      <w:r w:rsidRPr="00326B95">
        <w:rPr>
          <w:rFonts w:cs="Times New Roman"/>
          <w:sz w:val="24"/>
          <w:szCs w:val="20"/>
          <w:vertAlign w:val="subscript"/>
          <w:lang w:eastAsia="en-US"/>
        </w:rPr>
        <w:t>0</w:t>
      </w:r>
      <w:r w:rsidRPr="00326B95">
        <w:rPr>
          <w:rFonts w:cs="Times New Roman"/>
          <w:sz w:val="24"/>
          <w:szCs w:val="20"/>
          <w:lang w:eastAsia="en-US"/>
        </w:rPr>
        <w:t xml:space="preserve">(max) – </w:t>
      </w:r>
      <w:r w:rsidRPr="00326B95">
        <w:rPr>
          <w:rFonts w:cs="Times New Roman"/>
          <w:i/>
          <w:iCs/>
          <w:sz w:val="24"/>
          <w:szCs w:val="20"/>
          <w:lang w:eastAsia="en-US"/>
        </w:rPr>
        <w:t>L</w:t>
      </w:r>
      <w:r w:rsidRPr="00326B95">
        <w:rPr>
          <w:rFonts w:cs="Times New Roman"/>
          <w:i/>
          <w:iCs/>
          <w:sz w:val="24"/>
          <w:szCs w:val="20"/>
          <w:vertAlign w:val="subscript"/>
          <w:lang w:eastAsia="en-US"/>
        </w:rPr>
        <w:t>Line</w:t>
      </w:r>
      <w:r w:rsidRPr="00326B95">
        <w:rPr>
          <w:rFonts w:cs="Times New Roman"/>
          <w:i/>
          <w:iCs/>
          <w:sz w:val="24"/>
          <w:szCs w:val="20"/>
          <w:lang w:eastAsia="en-US"/>
        </w:rPr>
        <w:t xml:space="preserve"> </w:t>
      </w:r>
      <w:r w:rsidRPr="00326B95">
        <w:rPr>
          <w:rFonts w:cs="Times New Roman"/>
          <w:sz w:val="24"/>
          <w:szCs w:val="20"/>
          <w:lang w:eastAsia="en-US"/>
        </w:rPr>
        <w:t xml:space="preserve">– </w:t>
      </w:r>
      <w:r w:rsidRPr="00326B95">
        <w:rPr>
          <w:rFonts w:cs="Times New Roman"/>
          <w:i/>
          <w:iCs/>
          <w:sz w:val="24"/>
          <w:szCs w:val="20"/>
          <w:lang w:eastAsia="en-US"/>
        </w:rPr>
        <w:t>A</w:t>
      </w:r>
      <w:r w:rsidRPr="00326B95">
        <w:rPr>
          <w:rFonts w:cs="Times New Roman"/>
          <w:i/>
          <w:iCs/>
          <w:sz w:val="24"/>
          <w:szCs w:val="20"/>
          <w:vertAlign w:val="subscript"/>
          <w:lang w:eastAsia="en-US"/>
        </w:rPr>
        <w:t>e</w:t>
      </w:r>
    </w:p>
    <w:p w:rsidR="003569F0" w:rsidRDefault="003569F0" w:rsidP="003569F0">
      <w:pPr>
        <w:jc w:val="left"/>
        <w:rPr>
          <w:rtl/>
          <w:lang w:bidi="ar-EG"/>
        </w:rPr>
      </w:pPr>
      <w:r>
        <w:rPr>
          <w:rFonts w:hint="cs"/>
          <w:rtl/>
        </w:rPr>
        <w:t xml:space="preserve">لنفترض أن </w:t>
      </w:r>
      <w:r w:rsidRPr="00A902CD">
        <w:rPr>
          <w:i/>
          <w:iCs/>
        </w:rPr>
        <w:t>L</w:t>
      </w:r>
      <w:r w:rsidRPr="00A902CD">
        <w:rPr>
          <w:i/>
          <w:iCs/>
          <w:vertAlign w:val="subscript"/>
        </w:rPr>
        <w:t>Line</w:t>
      </w:r>
      <w:r w:rsidRPr="00A902CD">
        <w:t xml:space="preserve"> = 0</w:t>
      </w:r>
      <w:r w:rsidR="00326B95">
        <w:rPr>
          <w:rFonts w:hint="cs"/>
          <w:rtl/>
        </w:rPr>
        <w:t>:</w:t>
      </w:r>
    </w:p>
    <w:p w:rsidR="00326B95" w:rsidRPr="00326B95" w:rsidRDefault="00326B95" w:rsidP="006106B1">
      <w:pPr>
        <w:tabs>
          <w:tab w:val="left" w:pos="794"/>
          <w:tab w:val="left" w:pos="3544"/>
          <w:tab w:val="left" w:pos="4054"/>
          <w:tab w:val="right" w:pos="9639"/>
        </w:tabs>
        <w:bidi w:val="0"/>
        <w:spacing w:line="240" w:lineRule="auto"/>
        <w:rPr>
          <w:rFonts w:cs="Times New Roman"/>
          <w:sz w:val="24"/>
          <w:szCs w:val="20"/>
          <w:lang w:eastAsia="en-US"/>
        </w:rPr>
      </w:pPr>
      <w:r w:rsidRPr="00326B95">
        <w:rPr>
          <w:rFonts w:cs="Times New Roman"/>
          <w:sz w:val="24"/>
          <w:szCs w:val="20"/>
          <w:lang w:eastAsia="en-US"/>
        </w:rPr>
        <w:tab/>
      </w:r>
      <w:r w:rsidRPr="00326B95">
        <w:rPr>
          <w:rFonts w:cs="Times New Roman"/>
          <w:sz w:val="24"/>
          <w:szCs w:val="20"/>
          <w:lang w:eastAsia="en-US"/>
        </w:rPr>
        <w:tab/>
        <w:t>spfd</w:t>
      </w:r>
      <w:r w:rsidRPr="00326B95">
        <w:rPr>
          <w:rFonts w:cs="Times New Roman"/>
          <w:sz w:val="24"/>
          <w:szCs w:val="20"/>
          <w:lang w:eastAsia="en-US"/>
        </w:rPr>
        <w:tab/>
        <w:t>= –209</w:t>
      </w:r>
      <w:r w:rsidR="006106B1">
        <w:rPr>
          <w:rFonts w:cs="Times New Roman"/>
          <w:sz w:val="24"/>
          <w:szCs w:val="20"/>
          <w:lang w:eastAsia="en-US"/>
        </w:rPr>
        <w:t>,</w:t>
      </w:r>
      <w:r w:rsidRPr="00326B95">
        <w:rPr>
          <w:rFonts w:cs="Times New Roman"/>
          <w:sz w:val="24"/>
          <w:szCs w:val="20"/>
          <w:lang w:eastAsia="en-US"/>
        </w:rPr>
        <w:t>7</w:t>
      </w:r>
      <w:r w:rsidRPr="00326B95">
        <w:rPr>
          <w:rFonts w:cs="Times New Roman"/>
          <w:i/>
          <w:sz w:val="24"/>
          <w:szCs w:val="20"/>
          <w:lang w:eastAsia="en-US"/>
        </w:rPr>
        <w:t xml:space="preserve"> </w:t>
      </w:r>
      <w:r w:rsidRPr="00326B95">
        <w:rPr>
          <w:rFonts w:cs="Times New Roman"/>
          <w:sz w:val="24"/>
          <w:szCs w:val="20"/>
          <w:lang w:eastAsia="en-US"/>
        </w:rPr>
        <w:t>– 0 – 10 log (12</w:t>
      </w:r>
      <w:r w:rsidR="006106B1">
        <w:rPr>
          <w:rFonts w:cs="Times New Roman"/>
          <w:sz w:val="24"/>
          <w:szCs w:val="20"/>
          <w:lang w:eastAsia="en-US"/>
        </w:rPr>
        <w:t>,</w:t>
      </w:r>
      <w:r w:rsidRPr="00326B95">
        <w:rPr>
          <w:rFonts w:cs="Times New Roman"/>
          <w:sz w:val="24"/>
          <w:szCs w:val="20"/>
          <w:lang w:eastAsia="en-US"/>
        </w:rPr>
        <w:t xml:space="preserve">0) </w:t>
      </w:r>
    </w:p>
    <w:p w:rsidR="00326B95" w:rsidRPr="00326B95" w:rsidRDefault="00326B95" w:rsidP="006106B1">
      <w:pPr>
        <w:tabs>
          <w:tab w:val="left" w:pos="794"/>
          <w:tab w:val="left" w:pos="4054"/>
          <w:tab w:val="right" w:pos="9639"/>
        </w:tabs>
        <w:bidi w:val="0"/>
        <w:spacing w:line="240" w:lineRule="auto"/>
        <w:rPr>
          <w:rFonts w:cs="Times New Roman"/>
          <w:sz w:val="24"/>
          <w:szCs w:val="20"/>
          <w:lang w:eastAsia="en-US"/>
        </w:rPr>
      </w:pPr>
      <w:r w:rsidRPr="00326B95">
        <w:rPr>
          <w:rFonts w:cs="Times New Roman"/>
          <w:sz w:val="24"/>
          <w:szCs w:val="20"/>
          <w:lang w:eastAsia="en-US"/>
        </w:rPr>
        <w:tab/>
      </w:r>
      <w:r w:rsidRPr="00326B95">
        <w:rPr>
          <w:rFonts w:cs="Times New Roman"/>
          <w:sz w:val="24"/>
          <w:szCs w:val="20"/>
          <w:lang w:eastAsia="en-US"/>
        </w:rPr>
        <w:tab/>
        <w:t>= –220</w:t>
      </w:r>
      <w:r w:rsidR="006106B1">
        <w:rPr>
          <w:rFonts w:cs="Times New Roman"/>
          <w:sz w:val="24"/>
          <w:szCs w:val="20"/>
          <w:lang w:eastAsia="en-US"/>
        </w:rPr>
        <w:t>,</w:t>
      </w:r>
      <w:r w:rsidRPr="00326B95">
        <w:rPr>
          <w:rFonts w:cs="Times New Roman"/>
          <w:sz w:val="24"/>
          <w:szCs w:val="20"/>
          <w:lang w:eastAsia="en-US"/>
        </w:rPr>
        <w:t>5 dB(W/(m</w:t>
      </w:r>
      <w:r w:rsidRPr="00326B95">
        <w:rPr>
          <w:rFonts w:cs="Times New Roman"/>
          <w:sz w:val="24"/>
          <w:szCs w:val="20"/>
          <w:vertAlign w:val="superscript"/>
          <w:lang w:eastAsia="en-US"/>
        </w:rPr>
        <w:t>2</w:t>
      </w:r>
      <w:r w:rsidRPr="00326B95">
        <w:rPr>
          <w:rFonts w:cs="Times New Roman"/>
          <w:sz w:val="24"/>
          <w:szCs w:val="20"/>
          <w:lang w:eastAsia="en-US"/>
        </w:rPr>
        <w:t> ∙ Hz))</w:t>
      </w:r>
    </w:p>
    <w:p w:rsidR="003569F0" w:rsidRDefault="003569F0" w:rsidP="00514EF0">
      <w:r>
        <w:rPr>
          <w:rFonts w:hint="cs"/>
          <w:rtl/>
        </w:rPr>
        <w:t xml:space="preserve">لذلك ينبغي ألا تتجاوز السوية القصوى للتداخل من قبيل ضوضاء النطاق العريض في قناة المطراف </w:t>
      </w:r>
      <w:r w:rsidRPr="00A902CD">
        <w:t>GEOLUT</w:t>
      </w:r>
      <w:r>
        <w:rPr>
          <w:rFonts w:hint="cs"/>
          <w:rtl/>
        </w:rPr>
        <w:t xml:space="preserve"> في نطاق</w:t>
      </w:r>
      <w:r w:rsidR="00514EF0">
        <w:rPr>
          <w:rFonts w:hint="eastAsia"/>
          <w:rtl/>
        </w:rPr>
        <w:t> </w:t>
      </w:r>
      <w:r w:rsidRPr="00A902CD">
        <w:t>1 544</w:t>
      </w:r>
      <w:r>
        <w:t>,</w:t>
      </w:r>
      <w:r w:rsidRPr="00A902CD">
        <w:t>5</w:t>
      </w:r>
      <w:r w:rsidRPr="00450A63">
        <w:rPr>
          <w:rFonts w:hint="cs"/>
          <w:rtl/>
        </w:rPr>
        <w:t xml:space="preserve"> </w:t>
      </w:r>
      <w:r w:rsidR="00326B95">
        <w:t xml:space="preserve">kHz 100 </w:t>
      </w:r>
      <w:r w:rsidR="00326B95">
        <w:sym w:font="Symbol" w:char="F0B1"/>
      </w:r>
      <w:r w:rsidR="00326B95">
        <w:t xml:space="preserve"> </w:t>
      </w:r>
      <w:r w:rsidRPr="00A902CD">
        <w:t>MHz</w:t>
      </w:r>
      <w:r>
        <w:rPr>
          <w:rFonts w:hint="cs"/>
          <w:rtl/>
        </w:rPr>
        <w:t xml:space="preserve"> مقدار</w:t>
      </w:r>
      <w:r w:rsidRPr="00A902CD">
        <w:t>220</w:t>
      </w:r>
      <w:r>
        <w:t>,</w:t>
      </w:r>
      <w:r w:rsidRPr="00A902CD">
        <w:t>5– </w:t>
      </w:r>
      <w:r>
        <w:rPr>
          <w:rFonts w:hint="cs"/>
          <w:rtl/>
        </w:rPr>
        <w:t xml:space="preserve"> </w:t>
      </w:r>
      <w:r w:rsidRPr="00A902CD">
        <w:t>dB(W/(m</w:t>
      </w:r>
      <w:r w:rsidRPr="00A902CD">
        <w:rPr>
          <w:vertAlign w:val="superscript"/>
        </w:rPr>
        <w:t>2</w:t>
      </w:r>
      <w:r w:rsidRPr="00A902CD">
        <w:t> ∙ Hz))</w:t>
      </w:r>
      <w:r>
        <w:rPr>
          <w:rFonts w:hint="cs"/>
          <w:rtl/>
        </w:rPr>
        <w:t>.</w:t>
      </w:r>
    </w:p>
    <w:p w:rsidR="003569F0" w:rsidRPr="001E3AD0" w:rsidRDefault="003569F0" w:rsidP="008056F4">
      <w:pPr>
        <w:pStyle w:val="Heading1"/>
        <w:spacing w:before="240"/>
        <w:rPr>
          <w:rtl/>
        </w:rPr>
      </w:pPr>
      <w:r w:rsidRPr="001E3AD0">
        <w:rPr>
          <w:iCs/>
        </w:rPr>
        <w:t>4</w:t>
      </w:r>
      <w:r w:rsidRPr="001E3AD0">
        <w:rPr>
          <w:iCs/>
        </w:rPr>
        <w:tab/>
      </w:r>
      <w:r w:rsidRPr="001E3AD0">
        <w:rPr>
          <w:rFonts w:hint="cs"/>
          <w:rtl/>
        </w:rPr>
        <w:t xml:space="preserve">طريقة حساب </w:t>
      </w:r>
      <w:r>
        <w:rPr>
          <w:rFonts w:hint="cs"/>
          <w:rtl/>
        </w:rPr>
        <w:t xml:space="preserve">سوية </w:t>
      </w:r>
      <w:r w:rsidRPr="001E3AD0">
        <w:rPr>
          <w:rFonts w:hint="cs"/>
          <w:rtl/>
        </w:rPr>
        <w:t>التداخل في الوصلة الهابطة لقناة</w:t>
      </w:r>
      <w:r w:rsidRPr="001E3AD0">
        <w:rPr>
          <w:rFonts w:hint="cs"/>
          <w:iCs/>
          <w:rtl/>
        </w:rPr>
        <w:t xml:space="preserve"> </w:t>
      </w:r>
      <w:r w:rsidRPr="00450A63">
        <w:rPr>
          <w:rFonts w:hint="cs"/>
          <w:rtl/>
        </w:rPr>
        <w:t>مكرر</w:t>
      </w:r>
      <w:r>
        <w:rPr>
          <w:rFonts w:hint="cs"/>
          <w:rtl/>
        </w:rPr>
        <w:t>ات البحث والإنقاذ</w:t>
      </w:r>
      <w:r>
        <w:rPr>
          <w:rFonts w:hint="cs"/>
          <w:rtl/>
          <w:lang w:bidi="ar-EG"/>
        </w:rPr>
        <w:t xml:space="preserve"> </w:t>
      </w:r>
      <w:r w:rsidRPr="001E3AD0">
        <w:rPr>
          <w:iCs/>
        </w:rPr>
        <w:t>SARR</w:t>
      </w:r>
      <w:r>
        <w:rPr>
          <w:rFonts w:hint="cs"/>
          <w:rtl/>
        </w:rPr>
        <w:t xml:space="preserve"> بتردد</w:t>
      </w:r>
      <w:r w:rsidR="008056F4">
        <w:rPr>
          <w:rFonts w:hint="cs"/>
          <w:rtl/>
        </w:rPr>
        <w:t xml:space="preserve"> </w:t>
      </w:r>
      <w:r w:rsidRPr="001E3AD0">
        <w:rPr>
          <w:iCs/>
        </w:rPr>
        <w:t xml:space="preserve">406 </w:t>
      </w:r>
      <w:r w:rsidRPr="00450A63">
        <w:rPr>
          <w:rFonts w:hint="cs"/>
          <w:rtl/>
        </w:rPr>
        <w:t xml:space="preserve"> </w:t>
      </w:r>
      <w:r w:rsidRPr="001E3AD0">
        <w:rPr>
          <w:iCs/>
        </w:rPr>
        <w:t>MHz</w:t>
      </w:r>
      <w:r>
        <w:rPr>
          <w:rFonts w:hint="cs"/>
          <w:rtl/>
        </w:rPr>
        <w:t xml:space="preserve"> في سواتل </w:t>
      </w:r>
      <w:r w:rsidRPr="001E3AD0">
        <w:rPr>
          <w:iCs/>
        </w:rPr>
        <w:t>MSG</w:t>
      </w:r>
    </w:p>
    <w:p w:rsidR="003569F0" w:rsidRDefault="003569F0" w:rsidP="008056F4">
      <w:pPr>
        <w:rPr>
          <w:rtl/>
        </w:rPr>
      </w:pPr>
      <w:r>
        <w:rPr>
          <w:rFonts w:hint="cs"/>
          <w:rtl/>
        </w:rPr>
        <w:t xml:space="preserve">يتأتى التداخل الذي يتعرض إليه النظام </w:t>
      </w:r>
      <w:r>
        <w:rPr>
          <w:iCs/>
        </w:rPr>
        <w:t>Cospas-Sarsat</w:t>
      </w:r>
      <w:r>
        <w:rPr>
          <w:rFonts w:hint="cs"/>
          <w:rtl/>
        </w:rPr>
        <w:t xml:space="preserve"> في غالب الأحيان من الإرسالات خارج النطاق التي ترسلها الخدمات في النطاقات المجاورة أو شبه المجاورة مثل توزيعات الخدمة المتنقلة الساتلية </w:t>
      </w:r>
      <w:r>
        <w:rPr>
          <w:iCs/>
        </w:rPr>
        <w:t>MSS</w:t>
      </w:r>
      <w:r>
        <w:rPr>
          <w:rFonts w:hint="cs"/>
          <w:rtl/>
        </w:rPr>
        <w:t xml:space="preserve"> من الفضاء إلى الأرض.</w:t>
      </w:r>
    </w:p>
    <w:p w:rsidR="003569F0" w:rsidRDefault="003569F0" w:rsidP="002F1B5D">
      <w:pPr>
        <w:rPr>
          <w:rtl/>
        </w:rPr>
      </w:pPr>
      <w:r>
        <w:rPr>
          <w:rFonts w:hint="cs"/>
          <w:rtl/>
        </w:rPr>
        <w:t xml:space="preserve">وينبغي النظر في عرض نطاق الإرسال لمعرفة ما إذا كانت الطاقة ترسل في مدى الترددات </w:t>
      </w:r>
      <w:r w:rsidR="002F1B5D">
        <w:t xml:space="preserve">kHz 100 </w:t>
      </w:r>
      <w:r w:rsidR="002F1B5D">
        <w:sym w:font="Symbol" w:char="F0B1"/>
      </w:r>
      <w:r w:rsidR="002F1B5D">
        <w:t xml:space="preserve"> </w:t>
      </w:r>
      <w:r w:rsidRPr="00A902CD">
        <w:t>MHz</w:t>
      </w:r>
      <w:r>
        <w:t xml:space="preserve"> </w:t>
      </w:r>
      <w:r w:rsidRPr="00A902CD">
        <w:t>1 544</w:t>
      </w:r>
      <w:r>
        <w:t>,</w:t>
      </w:r>
      <w:r w:rsidRPr="00A902CD">
        <w:t>5</w:t>
      </w:r>
      <w:r>
        <w:rPr>
          <w:rFonts w:hint="cs"/>
          <w:rtl/>
        </w:rPr>
        <w:t>، مع</w:t>
      </w:r>
      <w:r w:rsidR="002F1B5D">
        <w:rPr>
          <w:rFonts w:hint="eastAsia"/>
          <w:rtl/>
        </w:rPr>
        <w:t> </w:t>
      </w:r>
      <w:r>
        <w:rPr>
          <w:rFonts w:hint="cs"/>
          <w:rtl/>
        </w:rPr>
        <w:t>إيلاء عناية خاصة، عند تحليل تأثير الأنظمة المتنقلة (مثل السواتل غير المستقرة بالنسبة إلى الأرض وأجهزة الإرسال المحمولة جواً)، لمراعاة آثار زحزحة دوبلر التي تنشأ بفعل دورانها.</w:t>
      </w:r>
    </w:p>
    <w:p w:rsidR="003569F0" w:rsidRDefault="003569F0" w:rsidP="008056F4">
      <w:pPr>
        <w:rPr>
          <w:rtl/>
        </w:rPr>
      </w:pPr>
      <w:r>
        <w:rPr>
          <w:rFonts w:hint="cs"/>
          <w:rtl/>
        </w:rPr>
        <w:t xml:space="preserve">وتحسب سوية التداخل من جميع المصادر التي ترسل الطاقة في النطاق معبراً عنها في شكل سوية الكثافة </w:t>
      </w:r>
      <w:r>
        <w:rPr>
          <w:iCs/>
        </w:rPr>
        <w:t>spfd</w:t>
      </w:r>
      <w:r>
        <w:rPr>
          <w:rFonts w:hint="cs"/>
          <w:rtl/>
        </w:rPr>
        <w:t xml:space="preserve"> عند هوائي المطراف </w:t>
      </w:r>
      <w:r>
        <w:rPr>
          <w:iCs/>
        </w:rPr>
        <w:t>GEOLUT</w:t>
      </w:r>
      <w:r>
        <w:rPr>
          <w:rFonts w:hint="cs"/>
          <w:rtl/>
        </w:rPr>
        <w:t>. وينبغي ألا يتجاوز مجموع السويات لكل المصادر المسببة للتداخل مقدار</w:t>
      </w:r>
      <w:r>
        <w:rPr>
          <w:rFonts w:hint="cs"/>
          <w:rtl/>
          <w:lang w:bidi="ar-EG"/>
        </w:rPr>
        <w:t>-</w:t>
      </w:r>
      <w:r w:rsidRPr="00A902CD">
        <w:t>220</w:t>
      </w:r>
      <w:r>
        <w:t>,</w:t>
      </w:r>
      <w:r w:rsidRPr="00A902CD">
        <w:t>5 </w:t>
      </w:r>
      <w:r>
        <w:rPr>
          <w:rFonts w:hint="cs"/>
          <w:rtl/>
        </w:rPr>
        <w:t xml:space="preserve"> </w:t>
      </w:r>
      <w:r w:rsidRPr="00A902CD">
        <w:t>dB(W/(m</w:t>
      </w:r>
      <w:r w:rsidRPr="00A902CD">
        <w:rPr>
          <w:vertAlign w:val="superscript"/>
        </w:rPr>
        <w:t>2</w:t>
      </w:r>
      <w:r w:rsidRPr="00A902CD">
        <w:t> ∙ Hz))</w:t>
      </w:r>
      <w:r>
        <w:rPr>
          <w:rFonts w:hint="cs"/>
          <w:rtl/>
        </w:rPr>
        <w:t xml:space="preserve"> في أي مكان من هذا المدى.</w:t>
      </w:r>
    </w:p>
    <w:p w:rsidR="008B429A" w:rsidRDefault="003569F0" w:rsidP="008056F4">
      <w:pPr>
        <w:rPr>
          <w:rtl/>
          <w:lang w:bidi="ar-EG"/>
        </w:rPr>
      </w:pPr>
      <w:r>
        <w:rPr>
          <w:rFonts w:hint="cs"/>
          <w:rtl/>
        </w:rPr>
        <w:t>وهذا المقدار محسوب على أساس</w:t>
      </w:r>
      <w:r w:rsidRPr="00EA318B">
        <w:rPr>
          <w:rFonts w:hint="cs"/>
          <w:rtl/>
        </w:rPr>
        <w:t xml:space="preserve"> كسب محور</w:t>
      </w:r>
      <w:r>
        <w:rPr>
          <w:rFonts w:hint="cs"/>
          <w:rtl/>
        </w:rPr>
        <w:t xml:space="preserve"> </w:t>
      </w:r>
      <w:r w:rsidRPr="00EA318B">
        <w:rPr>
          <w:rFonts w:hint="cs"/>
          <w:rtl/>
        </w:rPr>
        <w:t>هوائي</w:t>
      </w:r>
      <w:r>
        <w:rPr>
          <w:rFonts w:hint="cs"/>
          <w:rtl/>
        </w:rPr>
        <w:t xml:space="preserve"> مطراف</w:t>
      </w:r>
      <w:r w:rsidRPr="00EA318B">
        <w:rPr>
          <w:rFonts w:hint="cs"/>
          <w:rtl/>
        </w:rPr>
        <w:t xml:space="preserve"> </w:t>
      </w:r>
      <w:r w:rsidRPr="00EA318B">
        <w:t>GEOLUT</w:t>
      </w:r>
      <w:r w:rsidRPr="00EA318B">
        <w:rPr>
          <w:rFonts w:hint="cs"/>
          <w:rtl/>
        </w:rPr>
        <w:t xml:space="preserve"> قدره </w:t>
      </w:r>
      <w:r w:rsidRPr="00EA318B">
        <w:t>dBi 35</w:t>
      </w:r>
      <w:r>
        <w:t>,</w:t>
      </w:r>
      <w:r w:rsidRPr="00EA318B">
        <w:t>7</w:t>
      </w:r>
      <w:r>
        <w:rPr>
          <w:rFonts w:hint="cs"/>
          <w:rtl/>
        </w:rPr>
        <w:t>. وتبعاً للأنظمة ينبغي، عند تحديد تأثير التداخل، مراعاة اعتبارات تمييز الهوائي والاستقطاب وغير ذلك من الاعتبارات الهندسية.</w:t>
      </w:r>
    </w:p>
    <w:p w:rsidR="00775220" w:rsidRPr="007F3A78" w:rsidRDefault="00775220">
      <w:pPr>
        <w:overflowPunct/>
        <w:autoSpaceDE/>
        <w:autoSpaceDN/>
        <w:bidi w:val="0"/>
        <w:adjustRightInd/>
        <w:spacing w:before="0" w:line="240" w:lineRule="auto"/>
        <w:jc w:val="left"/>
        <w:textAlignment w:val="auto"/>
        <w:rPr>
          <w:sz w:val="28"/>
          <w:szCs w:val="40"/>
          <w:lang w:eastAsia="en-US"/>
        </w:rPr>
      </w:pPr>
      <w:r>
        <w:rPr>
          <w:rtl/>
        </w:rPr>
        <w:br w:type="page"/>
      </w:r>
    </w:p>
    <w:p w:rsidR="008B429A" w:rsidRPr="002645F6" w:rsidRDefault="008B429A" w:rsidP="002645F6">
      <w:pPr>
        <w:pStyle w:val="ANNEXNO"/>
        <w:rPr>
          <w:rtl/>
        </w:rPr>
      </w:pPr>
      <w:r w:rsidRPr="002645F6">
        <w:rPr>
          <w:rFonts w:hint="cs"/>
          <w:rtl/>
        </w:rPr>
        <w:lastRenderedPageBreak/>
        <w:t>الملح</w:t>
      </w:r>
      <w:r w:rsidR="002645F6" w:rsidRPr="002645F6">
        <w:rPr>
          <w:rFonts w:hint="cs"/>
          <w:rtl/>
        </w:rPr>
        <w:t>ـ</w:t>
      </w:r>
      <w:r w:rsidRPr="002645F6">
        <w:rPr>
          <w:rFonts w:hint="cs"/>
          <w:rtl/>
        </w:rPr>
        <w:t xml:space="preserve">ق </w:t>
      </w:r>
      <w:r w:rsidRPr="002645F6">
        <w:t>5</w:t>
      </w:r>
    </w:p>
    <w:p w:rsidR="008B429A" w:rsidRPr="00136DB3" w:rsidRDefault="008B429A" w:rsidP="007F3A78">
      <w:pPr>
        <w:pStyle w:val="AnnexNotitle"/>
        <w:spacing w:before="240"/>
        <w:rPr>
          <w:rtl/>
        </w:rPr>
      </w:pPr>
      <w:r w:rsidRPr="0066183D">
        <w:rPr>
          <w:rFonts w:hint="cs"/>
          <w:rtl/>
        </w:rPr>
        <w:t xml:space="preserve">معايير حماية مطاريف </w:t>
      </w:r>
      <w:r w:rsidR="0066183D">
        <w:t>M</w:t>
      </w:r>
      <w:r w:rsidRPr="0066183D">
        <w:t>EOLUT</w:t>
      </w:r>
      <w:r w:rsidRPr="0066183D">
        <w:rPr>
          <w:rFonts w:hint="cs"/>
          <w:rtl/>
        </w:rPr>
        <w:t xml:space="preserve"> في النظام </w:t>
      </w:r>
      <w:r w:rsidRPr="0066183D">
        <w:t>Cospas-Sarsat</w:t>
      </w:r>
      <w:r w:rsidRPr="0066183D">
        <w:rPr>
          <w:rFonts w:hint="cs"/>
          <w:rtl/>
        </w:rPr>
        <w:t>،</w:t>
      </w:r>
      <w:r w:rsidRPr="0066183D">
        <w:rPr>
          <w:rtl/>
        </w:rPr>
        <w:br/>
      </w:r>
      <w:r w:rsidRPr="0066183D">
        <w:rPr>
          <w:rFonts w:hint="cs"/>
          <w:rtl/>
        </w:rPr>
        <w:t>التي تستقبل إشارات المنارات الراديوية</w:t>
      </w:r>
      <w:r w:rsidR="0066183D">
        <w:rPr>
          <w:rFonts w:hint="cs"/>
          <w:rtl/>
        </w:rPr>
        <w:t xml:space="preserve"> للاستغاثة</w:t>
      </w:r>
      <w:r w:rsidRPr="0066183D">
        <w:rPr>
          <w:rFonts w:hint="cs"/>
          <w:rtl/>
        </w:rPr>
        <w:t xml:space="preserve"> </w:t>
      </w:r>
      <w:r w:rsidR="0066183D" w:rsidRPr="0066183D">
        <w:rPr>
          <w:rFonts w:hint="cs"/>
          <w:rtl/>
        </w:rPr>
        <w:t xml:space="preserve">العاملة </w:t>
      </w:r>
      <w:r w:rsidR="00A35C12">
        <w:rPr>
          <w:rFonts w:hint="cs"/>
          <w:rtl/>
        </w:rPr>
        <w:t>بتردد</w:t>
      </w:r>
      <w:r w:rsidR="0066183D" w:rsidRPr="0066183D">
        <w:rPr>
          <w:rFonts w:hint="cs"/>
          <w:rtl/>
        </w:rPr>
        <w:t xml:space="preserve"> </w:t>
      </w:r>
      <w:r w:rsidR="0066183D" w:rsidRPr="0066183D">
        <w:t>MHz 406</w:t>
      </w:r>
      <w:r w:rsidR="002645F6">
        <w:rPr>
          <w:rtl/>
          <w:lang w:bidi="ar-EG"/>
        </w:rPr>
        <w:br/>
      </w:r>
      <w:r w:rsidR="0066183D" w:rsidRPr="0066183D">
        <w:rPr>
          <w:rFonts w:hint="cs"/>
          <w:rtl/>
          <w:lang w:bidi="ar-EG"/>
        </w:rPr>
        <w:t>المرح</w:t>
      </w:r>
      <w:r w:rsidR="0066183D">
        <w:rPr>
          <w:rFonts w:hint="cs"/>
          <w:rtl/>
          <w:lang w:bidi="ar-EG"/>
        </w:rPr>
        <w:t>ّ</w:t>
      </w:r>
      <w:r w:rsidR="0066183D" w:rsidRPr="0066183D">
        <w:rPr>
          <w:rFonts w:hint="cs"/>
          <w:rtl/>
          <w:lang w:bidi="ar-EG"/>
        </w:rPr>
        <w:t>لة</w:t>
      </w:r>
      <w:r w:rsidR="002645F6">
        <w:rPr>
          <w:rFonts w:hint="cs"/>
          <w:rtl/>
          <w:lang w:bidi="ar-EG"/>
        </w:rPr>
        <w:t xml:space="preserve"> </w:t>
      </w:r>
      <w:r w:rsidR="0066183D">
        <w:rPr>
          <w:rFonts w:hint="cs"/>
          <w:rtl/>
        </w:rPr>
        <w:t xml:space="preserve">بواسطة السواتل </w:t>
      </w:r>
      <w:r w:rsidR="0066183D">
        <w:t>GALILEO</w:t>
      </w:r>
      <w:r w:rsidRPr="00136DB3">
        <w:rPr>
          <w:rFonts w:hint="cs"/>
          <w:rtl/>
        </w:rPr>
        <w:t xml:space="preserve"> </w:t>
      </w:r>
    </w:p>
    <w:p w:rsidR="008B429A" w:rsidRDefault="008B429A" w:rsidP="00463050">
      <w:pPr>
        <w:pStyle w:val="Heading1"/>
        <w:spacing w:before="240"/>
        <w:rPr>
          <w:rtl/>
        </w:rPr>
      </w:pPr>
      <w:r>
        <w:rPr>
          <w:lang w:eastAsia="en-US" w:bidi="ar-EG"/>
        </w:rPr>
        <w:t>1</w:t>
      </w:r>
      <w:r>
        <w:rPr>
          <w:lang w:eastAsia="en-US" w:bidi="ar-EG"/>
        </w:rPr>
        <w:tab/>
      </w:r>
      <w:r w:rsidRPr="008B429A">
        <w:rPr>
          <w:rFonts w:hint="cs"/>
          <w:rtl/>
          <w:lang w:eastAsia="en-US" w:bidi="ar-EG"/>
        </w:rPr>
        <w:t>مقدمة</w:t>
      </w:r>
    </w:p>
    <w:p w:rsidR="001C018D" w:rsidRPr="00E87A4D" w:rsidRDefault="00366BB1" w:rsidP="00514EF0">
      <w:pPr>
        <w:rPr>
          <w:rtl/>
          <w:lang w:bidi="ar-EG"/>
        </w:rPr>
      </w:pPr>
      <w:r>
        <w:rPr>
          <w:rFonts w:hint="cs"/>
          <w:rtl/>
          <w:lang w:bidi="ar-EG"/>
        </w:rPr>
        <w:t xml:space="preserve">السواتل </w:t>
      </w:r>
      <w:r>
        <w:rPr>
          <w:lang w:bidi="ar-EG"/>
        </w:rPr>
        <w:t>GALILEO</w:t>
      </w:r>
      <w:r>
        <w:rPr>
          <w:rFonts w:hint="cs"/>
          <w:rtl/>
          <w:lang w:bidi="ar-EG"/>
        </w:rPr>
        <w:t xml:space="preserve"> مجهزة </w:t>
      </w:r>
      <w:r>
        <w:rPr>
          <w:rFonts w:hint="cs"/>
          <w:rtl/>
        </w:rPr>
        <w:t>بمكرّرات البحث والإنقاذ</w:t>
      </w:r>
      <w:r w:rsidR="00D22B93">
        <w:rPr>
          <w:rFonts w:hint="cs"/>
          <w:rtl/>
        </w:rPr>
        <w:t xml:space="preserve"> </w:t>
      </w:r>
      <w:r w:rsidR="00D22B93" w:rsidRPr="00EC28DA">
        <w:t>Cospas-Sarsat</w:t>
      </w:r>
      <w:r w:rsidR="00D22B93">
        <w:rPr>
          <w:rFonts w:hint="cs"/>
          <w:rtl/>
        </w:rPr>
        <w:t>.</w:t>
      </w:r>
      <w:r>
        <w:rPr>
          <w:rFonts w:hint="cs"/>
          <w:rtl/>
        </w:rPr>
        <w:t xml:space="preserve"> </w:t>
      </w:r>
      <w:r w:rsidR="00D22B93">
        <w:rPr>
          <w:rFonts w:hint="cs"/>
          <w:rtl/>
        </w:rPr>
        <w:t xml:space="preserve">وتستقبل هذه المكررات إشارات من منارات </w:t>
      </w:r>
      <w:r w:rsidR="00C46ECF">
        <w:rPr>
          <w:rFonts w:hint="cs"/>
          <w:rtl/>
        </w:rPr>
        <w:t>الاستغاثة</w:t>
      </w:r>
      <w:r w:rsidR="00D22B93">
        <w:rPr>
          <w:rFonts w:hint="cs"/>
          <w:rtl/>
        </w:rPr>
        <w:t xml:space="preserve"> </w:t>
      </w:r>
      <w:r w:rsidR="005344F6">
        <w:rPr>
          <w:rFonts w:hint="cs"/>
          <w:rtl/>
        </w:rPr>
        <w:t>بتردد</w:t>
      </w:r>
      <w:r w:rsidR="00D22B93">
        <w:rPr>
          <w:rFonts w:hint="cs"/>
          <w:rtl/>
        </w:rPr>
        <w:t xml:space="preserve"> </w:t>
      </w:r>
      <w:r w:rsidR="00D22B93">
        <w:t>MHz 406</w:t>
      </w:r>
      <w:r w:rsidR="00D22B93">
        <w:rPr>
          <w:rFonts w:hint="eastAsia"/>
          <w:rtl/>
          <w:lang w:bidi="ar-EG"/>
        </w:rPr>
        <w:t> </w:t>
      </w:r>
      <w:r w:rsidR="00D22B93">
        <w:rPr>
          <w:rFonts w:hint="cs"/>
          <w:rtl/>
          <w:lang w:bidi="ar-EG"/>
        </w:rPr>
        <w:t xml:space="preserve">وترحّلها إلى المطاريف </w:t>
      </w:r>
      <w:r w:rsidR="00D22B93">
        <w:rPr>
          <w:lang w:bidi="ar-EG"/>
        </w:rPr>
        <w:t>MEOLUT</w:t>
      </w:r>
      <w:r w:rsidR="00D22B93">
        <w:rPr>
          <w:rFonts w:hint="cs"/>
          <w:rtl/>
          <w:lang w:bidi="ar-EG"/>
        </w:rPr>
        <w:t xml:space="preserve"> في النظام </w:t>
      </w:r>
      <w:r w:rsidR="00D22B93" w:rsidRPr="00EC28DA">
        <w:t>Cospas-Sarsat</w:t>
      </w:r>
      <w:r w:rsidR="00D22B93">
        <w:rPr>
          <w:rFonts w:hint="cs"/>
          <w:rtl/>
          <w:lang w:bidi="ar-EG"/>
        </w:rPr>
        <w:t xml:space="preserve"> على ترددات</w:t>
      </w:r>
      <w:r w:rsidR="00C46ECF">
        <w:rPr>
          <w:rFonts w:hint="cs"/>
          <w:rtl/>
          <w:lang w:bidi="ar-EG"/>
        </w:rPr>
        <w:t xml:space="preserve"> الوصلة</w:t>
      </w:r>
      <w:r w:rsidR="00D22B93">
        <w:rPr>
          <w:rFonts w:hint="cs"/>
          <w:rtl/>
          <w:lang w:bidi="ar-EG"/>
        </w:rPr>
        <w:t xml:space="preserve"> هابطة في النطاق </w:t>
      </w:r>
      <w:r w:rsidR="00D22B93">
        <w:rPr>
          <w:lang w:bidi="ar-EG"/>
        </w:rPr>
        <w:t>MHz 1</w:t>
      </w:r>
      <w:r w:rsidR="00E87A4D">
        <w:rPr>
          <w:lang w:bidi="ar-EG"/>
        </w:rPr>
        <w:t> </w:t>
      </w:r>
      <w:r w:rsidR="00D22B93">
        <w:rPr>
          <w:lang w:bidi="ar-EG"/>
        </w:rPr>
        <w:t>545-1</w:t>
      </w:r>
      <w:r w:rsidR="00E87A4D">
        <w:rPr>
          <w:lang w:bidi="ar-EG"/>
        </w:rPr>
        <w:t> </w:t>
      </w:r>
      <w:r w:rsidR="00D22B93">
        <w:rPr>
          <w:lang w:bidi="ar-EG"/>
        </w:rPr>
        <w:t>544</w:t>
      </w:r>
      <w:r w:rsidR="00D22B93">
        <w:rPr>
          <w:rFonts w:hint="cs"/>
          <w:rtl/>
          <w:lang w:bidi="ar-EG"/>
        </w:rPr>
        <w:t>.</w:t>
      </w:r>
      <w:r w:rsidR="00E87A4D">
        <w:rPr>
          <w:rFonts w:hint="cs"/>
          <w:rtl/>
          <w:lang w:bidi="ar-EG"/>
        </w:rPr>
        <w:t xml:space="preserve"> ويضع التحليل المقدم في هذا الملحق معايير الحماية من التداخل فيما يتعلق بالمطاريف</w:t>
      </w:r>
      <w:r w:rsidR="00514EF0">
        <w:rPr>
          <w:rFonts w:hint="eastAsia"/>
          <w:rtl/>
          <w:lang w:bidi="ar-EG"/>
        </w:rPr>
        <w:t> </w:t>
      </w:r>
      <w:r w:rsidR="00E87A4D">
        <w:rPr>
          <w:lang w:bidi="ar-EG"/>
        </w:rPr>
        <w:t>MEOLUT</w:t>
      </w:r>
      <w:r w:rsidR="00E87A4D">
        <w:rPr>
          <w:rFonts w:hint="cs"/>
          <w:rtl/>
          <w:lang w:bidi="ar-EG"/>
        </w:rPr>
        <w:t xml:space="preserve"> التي تستقبل إشارات على الوصلة الهابطة للسواتل </w:t>
      </w:r>
      <w:r w:rsidR="00E87A4D">
        <w:rPr>
          <w:lang w:bidi="ar-EG"/>
        </w:rPr>
        <w:t>GALILEO</w:t>
      </w:r>
      <w:r w:rsidR="00E87A4D">
        <w:rPr>
          <w:rFonts w:hint="cs"/>
          <w:rtl/>
          <w:lang w:bidi="ar-EG"/>
        </w:rPr>
        <w:t xml:space="preserve"> في النطاق </w:t>
      </w:r>
      <w:r w:rsidR="00E87A4D">
        <w:rPr>
          <w:lang w:bidi="ar-EG"/>
        </w:rPr>
        <w:t>MHz 1 545-1 544</w:t>
      </w:r>
      <w:r w:rsidR="00F542C4">
        <w:rPr>
          <w:rFonts w:hint="cs"/>
          <w:rtl/>
          <w:lang w:bidi="ar-EG"/>
        </w:rPr>
        <w:t>.</w:t>
      </w:r>
    </w:p>
    <w:p w:rsidR="008B429A" w:rsidRPr="009171A0" w:rsidRDefault="008B429A" w:rsidP="00463050">
      <w:pPr>
        <w:pStyle w:val="Heading1"/>
        <w:spacing w:before="240"/>
        <w:rPr>
          <w:rtl/>
          <w:lang w:bidi="ar-EG"/>
        </w:rPr>
      </w:pPr>
      <w:r w:rsidRPr="003C60A4">
        <w:rPr>
          <w:lang w:bidi="ar-EG"/>
        </w:rPr>
        <w:t>2</w:t>
      </w:r>
      <w:r w:rsidRPr="003C60A4">
        <w:rPr>
          <w:lang w:eastAsia="en-US" w:bidi="ar-EG"/>
        </w:rPr>
        <w:tab/>
      </w:r>
      <w:r w:rsidRPr="003C60A4">
        <w:rPr>
          <w:rFonts w:hint="cs"/>
          <w:rtl/>
          <w:lang w:eastAsia="en-US" w:bidi="ar-EG"/>
        </w:rPr>
        <w:t xml:space="preserve">الحد الأدنى المقبول من الأداء </w:t>
      </w:r>
      <w:r w:rsidR="00F907BC">
        <w:rPr>
          <w:rFonts w:hint="cs"/>
          <w:rtl/>
          <w:lang w:eastAsia="en-US" w:bidi="ar-EG"/>
        </w:rPr>
        <w:t>لكشف إشارات منارات للاستغاثة</w:t>
      </w:r>
      <w:r w:rsidR="009171A0">
        <w:rPr>
          <w:rFonts w:hint="cs"/>
          <w:rtl/>
          <w:lang w:eastAsia="en-US" w:bidi="ar-EG"/>
        </w:rPr>
        <w:t xml:space="preserve"> العاملة</w:t>
      </w:r>
      <w:r w:rsidR="00F907BC">
        <w:rPr>
          <w:rFonts w:hint="cs"/>
          <w:rtl/>
          <w:lang w:eastAsia="en-US" w:bidi="ar-EG"/>
        </w:rPr>
        <w:t xml:space="preserve"> </w:t>
      </w:r>
      <w:r w:rsidR="001C0500">
        <w:rPr>
          <w:rFonts w:hint="cs"/>
          <w:rtl/>
          <w:lang w:eastAsia="en-US" w:bidi="ar-EG"/>
        </w:rPr>
        <w:t>بتردد</w:t>
      </w:r>
      <w:r w:rsidR="00F907BC">
        <w:rPr>
          <w:rFonts w:hint="cs"/>
          <w:rtl/>
          <w:lang w:eastAsia="en-US" w:bidi="ar-EG"/>
        </w:rPr>
        <w:t xml:space="preserve"> </w:t>
      </w:r>
      <w:r w:rsidR="00F907BC">
        <w:rPr>
          <w:lang w:eastAsia="en-US" w:bidi="ar-EG"/>
        </w:rPr>
        <w:t>MHz 406</w:t>
      </w:r>
      <w:r w:rsidR="009171A0">
        <w:rPr>
          <w:rFonts w:hint="cs"/>
          <w:rtl/>
          <w:lang w:bidi="ar-EG"/>
        </w:rPr>
        <w:t xml:space="preserve"> </w:t>
      </w:r>
      <w:r w:rsidR="009171A0" w:rsidRPr="009171A0">
        <w:rPr>
          <w:rFonts w:hint="cs"/>
          <w:rtl/>
          <w:lang w:bidi="ar-EG"/>
        </w:rPr>
        <w:t>المرحّلة</w:t>
      </w:r>
      <w:r w:rsidR="009171A0">
        <w:rPr>
          <w:rFonts w:hint="cs"/>
          <w:rtl/>
          <w:lang w:bidi="ar-EG"/>
        </w:rPr>
        <w:t xml:space="preserve"> </w:t>
      </w:r>
      <w:r w:rsidR="009171A0" w:rsidRPr="009171A0">
        <w:rPr>
          <w:rFonts w:hint="cs"/>
          <w:rtl/>
          <w:lang w:bidi="ar-EG"/>
        </w:rPr>
        <w:t>بواسطة السواتل</w:t>
      </w:r>
      <w:r w:rsidR="009171A0">
        <w:rPr>
          <w:rFonts w:hint="cs"/>
          <w:rtl/>
          <w:lang w:bidi="ar-EG"/>
        </w:rPr>
        <w:t xml:space="preserve"> </w:t>
      </w:r>
      <w:r w:rsidR="009171A0">
        <w:rPr>
          <w:lang w:bidi="ar-EG"/>
        </w:rPr>
        <w:t>GALILEO</w:t>
      </w:r>
    </w:p>
    <w:p w:rsidR="008B429A" w:rsidRPr="00870B78" w:rsidRDefault="00BB18E8" w:rsidP="002645F6">
      <w:pPr>
        <w:rPr>
          <w:rtl/>
          <w:lang w:bidi="ar-EG"/>
        </w:rPr>
      </w:pPr>
      <w:r>
        <w:rPr>
          <w:rFonts w:hint="cs"/>
          <w:rtl/>
          <w:lang w:bidi="ar-EG"/>
        </w:rPr>
        <w:t xml:space="preserve">لكي يتم كشف منارات الاستغاثة </w:t>
      </w:r>
      <w:r w:rsidR="00DC20B3">
        <w:rPr>
          <w:rFonts w:hint="cs"/>
          <w:rtl/>
          <w:lang w:bidi="ar-EG"/>
        </w:rPr>
        <w:t xml:space="preserve">بصورة موثوقة </w:t>
      </w:r>
      <w:r>
        <w:rPr>
          <w:rFonts w:hint="cs"/>
          <w:rtl/>
          <w:lang w:bidi="ar-EG"/>
        </w:rPr>
        <w:t xml:space="preserve">على التردد </w:t>
      </w:r>
      <w:r>
        <w:rPr>
          <w:lang w:bidi="ar-EG"/>
        </w:rPr>
        <w:t>MHz 406</w:t>
      </w:r>
      <w:r>
        <w:rPr>
          <w:rFonts w:hint="cs"/>
          <w:rtl/>
          <w:lang w:bidi="ar-EG"/>
        </w:rPr>
        <w:t xml:space="preserve"> باستعمال مكررات ساتلية </w:t>
      </w:r>
      <w:r>
        <w:rPr>
          <w:lang w:bidi="ar-EG"/>
        </w:rPr>
        <w:t>GALILEO</w:t>
      </w:r>
      <w:r>
        <w:rPr>
          <w:rFonts w:hint="cs"/>
          <w:rtl/>
          <w:lang w:bidi="ar-EG"/>
        </w:rPr>
        <w:t xml:space="preserve"> على التردد </w:t>
      </w:r>
      <w:r>
        <w:rPr>
          <w:lang w:bidi="ar-EG"/>
        </w:rPr>
        <w:t>MHz 406</w:t>
      </w:r>
      <w:r>
        <w:rPr>
          <w:rFonts w:hint="cs"/>
          <w:rtl/>
          <w:lang w:bidi="ar-EG"/>
        </w:rPr>
        <w:t xml:space="preserve">، </w:t>
      </w:r>
      <w:r w:rsidR="00870B78">
        <w:rPr>
          <w:rFonts w:hint="cs"/>
          <w:rtl/>
          <w:lang w:bidi="ar-EG"/>
        </w:rPr>
        <w:t xml:space="preserve">ينبغي ألا يتجاوز معدل الخطأ في البتات للقناة </w:t>
      </w:r>
      <w:r w:rsidR="00870B78" w:rsidRPr="00EC28DA">
        <w:rPr>
          <w:bCs/>
        </w:rPr>
        <w:t>5</w:t>
      </w:r>
      <w:r w:rsidR="00870B78">
        <w:rPr>
          <w:rFonts w:hint="cs"/>
          <w:rtl/>
          <w:lang w:bidi="ar-EG"/>
        </w:rPr>
        <w:t xml:space="preserve"> </w:t>
      </w:r>
      <w:r w:rsidR="00870B78" w:rsidRPr="00EC28DA">
        <w:rPr>
          <w:bCs/>
          <w:szCs w:val="24"/>
        </w:rPr>
        <w:sym w:font="Symbol" w:char="F0B4"/>
      </w:r>
      <w:r w:rsidR="00870B78">
        <w:rPr>
          <w:rFonts w:hint="cs"/>
          <w:rtl/>
          <w:lang w:bidi="ar-EG"/>
        </w:rPr>
        <w:t xml:space="preserve"> </w:t>
      </w:r>
      <w:r w:rsidR="00870B78" w:rsidRPr="00870B78">
        <w:rPr>
          <w:bCs/>
          <w:vertAlign w:val="superscript"/>
        </w:rPr>
        <w:t>5-</w:t>
      </w:r>
      <w:r w:rsidR="00870B78" w:rsidRPr="00EC28DA">
        <w:rPr>
          <w:bCs/>
        </w:rPr>
        <w:t>10</w:t>
      </w:r>
      <w:r>
        <w:rPr>
          <w:rFonts w:hint="cs"/>
          <w:rtl/>
          <w:lang w:bidi="ar-EG"/>
        </w:rPr>
        <w:t>.</w:t>
      </w:r>
    </w:p>
    <w:p w:rsidR="008B429A" w:rsidRPr="008B429A" w:rsidRDefault="008B429A" w:rsidP="00463050">
      <w:pPr>
        <w:pStyle w:val="Heading1"/>
        <w:spacing w:before="240"/>
        <w:rPr>
          <w:rtl/>
          <w:lang w:eastAsia="en-US" w:bidi="ar-EG"/>
        </w:rPr>
      </w:pPr>
      <w:r w:rsidRPr="00114783">
        <w:rPr>
          <w:lang w:bidi="ar-EG"/>
        </w:rPr>
        <w:t>3</w:t>
      </w:r>
      <w:r w:rsidRPr="00114783">
        <w:rPr>
          <w:lang w:eastAsia="en-US" w:bidi="ar-EG"/>
        </w:rPr>
        <w:tab/>
      </w:r>
      <w:r w:rsidRPr="00114783">
        <w:rPr>
          <w:rFonts w:hint="cs"/>
          <w:rtl/>
          <w:lang w:eastAsia="en-US" w:bidi="ar-EG"/>
        </w:rPr>
        <w:t xml:space="preserve">تحليل </w:t>
      </w:r>
      <w:r w:rsidR="00E27032">
        <w:rPr>
          <w:rFonts w:hint="cs"/>
          <w:rtl/>
          <w:lang w:eastAsia="en-US" w:bidi="ar-EG"/>
        </w:rPr>
        <w:t xml:space="preserve">كثافة تدفق </w:t>
      </w:r>
      <w:r w:rsidRPr="00114783">
        <w:rPr>
          <w:rFonts w:hint="cs"/>
          <w:rtl/>
          <w:lang w:eastAsia="en-US" w:bidi="ar-EG"/>
        </w:rPr>
        <w:t xml:space="preserve">القدرة الطيفية </w:t>
      </w:r>
      <w:r w:rsidRPr="00114783">
        <w:rPr>
          <w:lang w:eastAsia="en-US" w:bidi="ar-EG"/>
        </w:rPr>
        <w:t>(spfd)</w:t>
      </w:r>
      <w:r w:rsidRPr="00114783">
        <w:rPr>
          <w:rFonts w:hint="cs"/>
          <w:rtl/>
          <w:lang w:eastAsia="en-US" w:bidi="ar-EG"/>
        </w:rPr>
        <w:t xml:space="preserve"> للتداخل</w:t>
      </w:r>
    </w:p>
    <w:p w:rsidR="008B429A" w:rsidRDefault="001A3D0C" w:rsidP="0071245D">
      <w:pPr>
        <w:rPr>
          <w:rtl/>
          <w:lang w:bidi="ar-EG"/>
        </w:rPr>
      </w:pPr>
      <w:r>
        <w:rPr>
          <w:rFonts w:hint="cs"/>
          <w:rtl/>
          <w:lang w:bidi="ar-EG"/>
        </w:rPr>
        <w:t xml:space="preserve">يُشتق معدل الخطأ في البتات </w:t>
      </w:r>
      <w:r w:rsidR="004114AF">
        <w:rPr>
          <w:rFonts w:hint="cs"/>
          <w:rtl/>
          <w:lang w:bidi="ar-EG"/>
        </w:rPr>
        <w:t>لقناة</w:t>
      </w:r>
      <w:r>
        <w:rPr>
          <w:rFonts w:hint="cs"/>
          <w:rtl/>
          <w:lang w:bidi="ar-EG"/>
        </w:rPr>
        <w:t xml:space="preserve"> </w:t>
      </w:r>
      <w:r w:rsidR="004114AF">
        <w:rPr>
          <w:rFonts w:hint="cs"/>
          <w:rtl/>
          <w:lang w:bidi="ar-EG"/>
        </w:rPr>
        <w:t>اتصال</w:t>
      </w:r>
      <w:r>
        <w:rPr>
          <w:rFonts w:hint="cs"/>
          <w:rtl/>
          <w:lang w:bidi="ar-EG"/>
        </w:rPr>
        <w:t xml:space="preserve"> من نسبة الطاقة المتضمنة في كل بت</w:t>
      </w:r>
      <w:r w:rsidR="004114AF">
        <w:rPr>
          <w:rFonts w:hint="cs"/>
          <w:rtl/>
          <w:lang w:bidi="ar-EG"/>
        </w:rPr>
        <w:t>ة</w:t>
      </w:r>
      <w:r>
        <w:rPr>
          <w:rFonts w:hint="cs"/>
          <w:rtl/>
          <w:lang w:bidi="ar-EG"/>
        </w:rPr>
        <w:t xml:space="preserve"> بيانات، </w:t>
      </w:r>
      <w:r w:rsidRPr="001A3D0C">
        <w:rPr>
          <w:i/>
          <w:iCs/>
          <w:lang w:bidi="ar-EG"/>
        </w:rPr>
        <w:t>E</w:t>
      </w:r>
      <w:r w:rsidRPr="001A3D0C">
        <w:rPr>
          <w:i/>
          <w:iCs/>
          <w:vertAlign w:val="subscript"/>
          <w:lang w:bidi="ar-EG"/>
        </w:rPr>
        <w:t>b</w:t>
      </w:r>
      <w:r>
        <w:rPr>
          <w:rFonts w:hint="cs"/>
          <w:rtl/>
          <w:lang w:bidi="ar-EG"/>
        </w:rPr>
        <w:t xml:space="preserve"> إلى كثافة الضوضاء</w:t>
      </w:r>
      <w:r w:rsidR="009D0A6A">
        <w:rPr>
          <w:rFonts w:hint="cs"/>
          <w:rtl/>
          <w:lang w:bidi="ar-EG"/>
        </w:rPr>
        <w:t xml:space="preserve">. وتتكون كثافة الضوضاء </w:t>
      </w:r>
      <w:r w:rsidR="00945545">
        <w:rPr>
          <w:rFonts w:hint="cs"/>
          <w:rtl/>
          <w:lang w:bidi="ar-EG"/>
        </w:rPr>
        <w:t>الإجمالية</w:t>
      </w:r>
      <w:r w:rsidR="009D0A6A">
        <w:rPr>
          <w:rFonts w:hint="cs"/>
          <w:rtl/>
          <w:lang w:bidi="ar-EG"/>
        </w:rPr>
        <w:t xml:space="preserve"> من الضوضاء الحرارية، </w:t>
      </w:r>
      <w:r w:rsidR="009D0A6A">
        <w:rPr>
          <w:i/>
          <w:iCs/>
          <w:lang w:bidi="ar-EG"/>
        </w:rPr>
        <w:t>N</w:t>
      </w:r>
      <w:r w:rsidR="009D0A6A">
        <w:rPr>
          <w:i/>
          <w:iCs/>
          <w:vertAlign w:val="subscript"/>
          <w:lang w:bidi="ar-EG"/>
        </w:rPr>
        <w:t>0</w:t>
      </w:r>
      <w:r w:rsidR="009D0A6A">
        <w:rPr>
          <w:rFonts w:hint="cs"/>
          <w:rtl/>
          <w:lang w:bidi="ar-EG"/>
        </w:rPr>
        <w:t xml:space="preserve">، والضوضاء التي يسببها التداخل </w:t>
      </w:r>
      <w:r w:rsidR="00E21B4A">
        <w:rPr>
          <w:rFonts w:hint="cs"/>
          <w:rtl/>
          <w:lang w:bidi="ar-EG"/>
        </w:rPr>
        <w:t>الناتج عن أنظمة أخرى</w:t>
      </w:r>
      <w:r w:rsidR="00F64A43">
        <w:rPr>
          <w:rFonts w:hint="cs"/>
          <w:rtl/>
          <w:lang w:bidi="ar-EG"/>
        </w:rPr>
        <w:t xml:space="preserve">، </w:t>
      </w:r>
      <w:r w:rsidR="00F64A43" w:rsidRPr="00EC28DA">
        <w:rPr>
          <w:i/>
          <w:iCs/>
        </w:rPr>
        <w:t>I</w:t>
      </w:r>
      <w:r w:rsidR="00F64A43" w:rsidRPr="00EC28DA">
        <w:rPr>
          <w:vertAlign w:val="subscript"/>
        </w:rPr>
        <w:t>0</w:t>
      </w:r>
      <w:r w:rsidR="00E21B4A">
        <w:rPr>
          <w:rFonts w:hint="cs"/>
          <w:rtl/>
          <w:lang w:bidi="ar-EG"/>
        </w:rPr>
        <w:t>.</w:t>
      </w:r>
      <w:r w:rsidR="00F64A43">
        <w:rPr>
          <w:rFonts w:hint="cs"/>
          <w:rtl/>
          <w:lang w:bidi="ar-EG"/>
        </w:rPr>
        <w:t xml:space="preserve"> </w:t>
      </w:r>
      <w:r w:rsidR="00546E6A">
        <w:rPr>
          <w:rFonts w:hint="cs"/>
          <w:rtl/>
          <w:lang w:bidi="ar-EG"/>
        </w:rPr>
        <w:t>ويوضح</w:t>
      </w:r>
      <w:r w:rsidR="00F64A43">
        <w:rPr>
          <w:rFonts w:hint="cs"/>
          <w:rtl/>
          <w:lang w:bidi="ar-EG"/>
        </w:rPr>
        <w:t xml:space="preserve"> الشكل</w:t>
      </w:r>
      <w:r w:rsidR="0071245D">
        <w:rPr>
          <w:rFonts w:hint="eastAsia"/>
          <w:rtl/>
          <w:lang w:bidi="ar-EG"/>
        </w:rPr>
        <w:t> </w:t>
      </w:r>
      <w:r w:rsidR="00F64A43">
        <w:rPr>
          <w:lang w:bidi="ar-EG"/>
        </w:rPr>
        <w:t>5</w:t>
      </w:r>
      <w:r w:rsidR="00F64A43">
        <w:rPr>
          <w:rFonts w:hint="cs"/>
          <w:rtl/>
          <w:lang w:bidi="ar-EG"/>
        </w:rPr>
        <w:t xml:space="preserve"> قناة الحمولة النافعة </w:t>
      </w:r>
      <w:r w:rsidR="00F64A43">
        <w:rPr>
          <w:lang w:bidi="ar-EG"/>
        </w:rPr>
        <w:t>SAR</w:t>
      </w:r>
      <w:r w:rsidR="00F64A43">
        <w:rPr>
          <w:rFonts w:hint="cs"/>
          <w:rtl/>
          <w:lang w:bidi="ar-EG"/>
        </w:rPr>
        <w:t xml:space="preserve"> </w:t>
      </w:r>
      <w:r w:rsidR="005344F6">
        <w:rPr>
          <w:rFonts w:hint="cs"/>
          <w:rtl/>
          <w:lang w:bidi="ar-EG"/>
        </w:rPr>
        <w:t>بتردد</w:t>
      </w:r>
      <w:r w:rsidR="00F64A43">
        <w:rPr>
          <w:rFonts w:hint="cs"/>
          <w:rtl/>
          <w:lang w:bidi="ar-EG"/>
        </w:rPr>
        <w:t xml:space="preserve"> </w:t>
      </w:r>
      <w:r w:rsidR="00F64A43">
        <w:rPr>
          <w:lang w:bidi="ar-EG"/>
        </w:rPr>
        <w:t>MHz 406</w:t>
      </w:r>
      <w:r w:rsidR="00F64A43">
        <w:rPr>
          <w:rFonts w:hint="cs"/>
          <w:rtl/>
          <w:lang w:bidi="ar-EG"/>
        </w:rPr>
        <w:t xml:space="preserve"> </w:t>
      </w:r>
      <w:r w:rsidR="00F55C6A">
        <w:rPr>
          <w:rFonts w:hint="cs"/>
          <w:rtl/>
          <w:lang w:bidi="ar-EG"/>
        </w:rPr>
        <w:t xml:space="preserve">للسواتل </w:t>
      </w:r>
      <w:r w:rsidR="00F55C6A">
        <w:rPr>
          <w:lang w:bidi="ar-EG"/>
        </w:rPr>
        <w:t>GALILEO</w:t>
      </w:r>
      <w:r w:rsidR="00F55C6A">
        <w:rPr>
          <w:rFonts w:hint="cs"/>
          <w:rtl/>
          <w:lang w:bidi="ar-EG"/>
        </w:rPr>
        <w:t xml:space="preserve"> مع وجود</w:t>
      </w:r>
      <w:r w:rsidR="00F64A43">
        <w:rPr>
          <w:rFonts w:hint="cs"/>
          <w:rtl/>
          <w:lang w:bidi="ar-EG"/>
        </w:rPr>
        <w:t xml:space="preserve"> تداخل على الوصلة الهابطة.</w:t>
      </w:r>
    </w:p>
    <w:p w:rsidR="006E45E3" w:rsidRDefault="006E45E3" w:rsidP="002645F6">
      <w:pPr>
        <w:rPr>
          <w:rtl/>
          <w:lang w:bidi="ar-EG"/>
        </w:rPr>
      </w:pPr>
      <w:r>
        <w:rPr>
          <w:rFonts w:hint="cs"/>
          <w:rtl/>
          <w:lang w:bidi="ar-EG"/>
        </w:rPr>
        <w:t>للحصول على معدل خطأ في البتات</w:t>
      </w:r>
      <w:r w:rsidR="00456B55">
        <w:rPr>
          <w:rFonts w:hint="cs"/>
          <w:rtl/>
          <w:lang w:bidi="ar-EG"/>
        </w:rPr>
        <w:t xml:space="preserve"> بمقدار</w:t>
      </w:r>
      <w:r>
        <w:rPr>
          <w:rFonts w:hint="cs"/>
          <w:rtl/>
          <w:lang w:bidi="ar-EG"/>
        </w:rPr>
        <w:t xml:space="preserve"> </w:t>
      </w:r>
      <w:r w:rsidRPr="00EC28DA">
        <w:rPr>
          <w:bCs/>
        </w:rPr>
        <w:t>5</w:t>
      </w:r>
      <w:r>
        <w:rPr>
          <w:rFonts w:hint="cs"/>
          <w:rtl/>
          <w:lang w:bidi="ar-EG"/>
        </w:rPr>
        <w:t xml:space="preserve"> </w:t>
      </w:r>
      <w:r w:rsidRPr="00EC28DA">
        <w:rPr>
          <w:bCs/>
          <w:szCs w:val="24"/>
        </w:rPr>
        <w:sym w:font="Symbol" w:char="F0B4"/>
      </w:r>
      <w:r>
        <w:rPr>
          <w:rFonts w:hint="cs"/>
          <w:rtl/>
          <w:lang w:bidi="ar-EG"/>
        </w:rPr>
        <w:t xml:space="preserve"> </w:t>
      </w:r>
      <w:r w:rsidRPr="00870B78">
        <w:rPr>
          <w:bCs/>
          <w:vertAlign w:val="superscript"/>
        </w:rPr>
        <w:t>5-</w:t>
      </w:r>
      <w:r w:rsidRPr="00EC28DA">
        <w:rPr>
          <w:bCs/>
        </w:rPr>
        <w:t>10</w:t>
      </w:r>
      <w:r>
        <w:rPr>
          <w:rFonts w:hint="cs"/>
          <w:rtl/>
          <w:lang w:bidi="ar-EG"/>
        </w:rPr>
        <w:t xml:space="preserve">، ينبغي أن تكون نسبة الطاقة لكل بتة إلى الضوضاء زائداً كثافة التداخل </w:t>
      </w:r>
      <w:r w:rsidRPr="00EC28DA">
        <w:t>(</w:t>
      </w:r>
      <w:r w:rsidRPr="00EC28DA">
        <w:rPr>
          <w:i/>
          <w:iCs/>
        </w:rPr>
        <w:t>E</w:t>
      </w:r>
      <w:r w:rsidRPr="00EC28DA">
        <w:rPr>
          <w:i/>
          <w:iCs/>
          <w:vertAlign w:val="subscript"/>
        </w:rPr>
        <w:t>b</w:t>
      </w:r>
      <w:r w:rsidRPr="00EC28DA">
        <w:t>/(</w:t>
      </w:r>
      <w:r w:rsidRPr="00EC28DA">
        <w:rPr>
          <w:i/>
          <w:iCs/>
        </w:rPr>
        <w:t>N</w:t>
      </w:r>
      <w:r w:rsidRPr="00EC28DA">
        <w:rPr>
          <w:vertAlign w:val="subscript"/>
        </w:rPr>
        <w:t>0</w:t>
      </w:r>
      <w:r w:rsidRPr="00EC28DA">
        <w:t> + </w:t>
      </w:r>
      <w:r w:rsidRPr="00EC28DA">
        <w:rPr>
          <w:i/>
          <w:iCs/>
        </w:rPr>
        <w:t>I</w:t>
      </w:r>
      <w:r w:rsidRPr="00EC28DA">
        <w:rPr>
          <w:vertAlign w:val="subscript"/>
        </w:rPr>
        <w:t>0</w:t>
      </w:r>
      <w:r w:rsidRPr="00EC28DA">
        <w:t>))</w:t>
      </w:r>
      <w:r>
        <w:rPr>
          <w:rFonts w:hint="cs"/>
          <w:rtl/>
          <w:lang w:bidi="ar-EG"/>
        </w:rPr>
        <w:t xml:space="preserve"> عند مزيل التشكيل لل</w:t>
      </w:r>
      <w:r w:rsidR="00456B55">
        <w:rPr>
          <w:rFonts w:hint="cs"/>
          <w:rtl/>
          <w:lang w:bidi="ar-EG"/>
        </w:rPr>
        <w:t>م</w:t>
      </w:r>
      <w:r>
        <w:rPr>
          <w:rFonts w:hint="cs"/>
          <w:rtl/>
          <w:lang w:bidi="ar-EG"/>
        </w:rPr>
        <w:t xml:space="preserve">طراف </w:t>
      </w:r>
      <w:r>
        <w:rPr>
          <w:lang w:bidi="ar-EG"/>
        </w:rPr>
        <w:t>MEOLUT</w:t>
      </w:r>
      <w:r>
        <w:rPr>
          <w:rFonts w:hint="cs"/>
          <w:rtl/>
          <w:lang w:bidi="ar-EG"/>
        </w:rPr>
        <w:t xml:space="preserve"> مساوية </w:t>
      </w:r>
      <w:r w:rsidR="00945545">
        <w:rPr>
          <w:rFonts w:hint="cs"/>
          <w:rtl/>
          <w:lang w:bidi="ar-EG"/>
        </w:rPr>
        <w:t>أو أعلى من</w:t>
      </w:r>
      <w:r>
        <w:rPr>
          <w:rFonts w:hint="cs"/>
          <w:rtl/>
          <w:lang w:bidi="ar-EG"/>
        </w:rPr>
        <w:t xml:space="preserve"> </w:t>
      </w:r>
      <w:r>
        <w:rPr>
          <w:lang w:bidi="ar-EG"/>
        </w:rPr>
        <w:t>dB 8,8</w:t>
      </w:r>
      <w:r>
        <w:rPr>
          <w:rFonts w:hint="cs"/>
          <w:rtl/>
          <w:lang w:bidi="ar-EG"/>
        </w:rPr>
        <w:t xml:space="preserve">. ويحدد هذا التحليل أقصى قدر للتداخل الشبيه بضوضاء </w:t>
      </w:r>
      <w:r w:rsidR="00945545">
        <w:rPr>
          <w:rFonts w:hint="cs"/>
          <w:rtl/>
          <w:lang w:bidi="ar-EG"/>
        </w:rPr>
        <w:t>النطاق العريض</w:t>
      </w:r>
      <w:r>
        <w:rPr>
          <w:rFonts w:hint="cs"/>
          <w:rtl/>
          <w:lang w:bidi="ar-EG"/>
        </w:rPr>
        <w:t xml:space="preserve"> </w:t>
      </w:r>
      <w:r w:rsidR="00945545">
        <w:rPr>
          <w:rFonts w:hint="cs"/>
          <w:rtl/>
          <w:lang w:bidi="ar-EG"/>
        </w:rPr>
        <w:t>مقدرة في شكل</w:t>
      </w:r>
      <w:r>
        <w:rPr>
          <w:rFonts w:hint="cs"/>
          <w:rtl/>
          <w:lang w:bidi="ar-EG"/>
        </w:rPr>
        <w:t xml:space="preserve"> كثافة تدفق القدرة الطيفية بالنسبة </w:t>
      </w:r>
      <w:r w:rsidR="00945545">
        <w:rPr>
          <w:rFonts w:hint="cs"/>
          <w:rtl/>
          <w:lang w:bidi="ar-EG"/>
        </w:rPr>
        <w:t xml:space="preserve">إلى </w:t>
      </w:r>
      <w:r>
        <w:rPr>
          <w:rFonts w:hint="cs"/>
          <w:rtl/>
          <w:lang w:bidi="ar-EG"/>
        </w:rPr>
        <w:t xml:space="preserve">دخل هوائي المطراف </w:t>
      </w:r>
      <w:r>
        <w:rPr>
          <w:lang w:bidi="ar-EG"/>
        </w:rPr>
        <w:t>MEOLUT</w:t>
      </w:r>
      <w:r w:rsidR="00864519">
        <w:rPr>
          <w:rFonts w:hint="cs"/>
          <w:rtl/>
          <w:lang w:bidi="ar-EG"/>
        </w:rPr>
        <w:t xml:space="preserve"> </w:t>
      </w:r>
      <w:r w:rsidR="00945545">
        <w:rPr>
          <w:rFonts w:hint="cs"/>
          <w:rtl/>
          <w:lang w:bidi="ar-EG"/>
        </w:rPr>
        <w:t>التي يمكن تحملها</w:t>
      </w:r>
      <w:r w:rsidR="00945545">
        <w:rPr>
          <w:rFonts w:hint="cs"/>
          <w:rtl/>
        </w:rPr>
        <w:t xml:space="preserve"> </w:t>
      </w:r>
      <w:r w:rsidR="005344F6">
        <w:rPr>
          <w:rFonts w:hint="cs"/>
          <w:rtl/>
        </w:rPr>
        <w:t xml:space="preserve">دون انحطاط الوصلة الإجمالية </w:t>
      </w:r>
      <w:r w:rsidR="00864519" w:rsidRPr="00EC28DA">
        <w:rPr>
          <w:i/>
          <w:iCs/>
        </w:rPr>
        <w:t>E</w:t>
      </w:r>
      <w:r w:rsidR="00864519" w:rsidRPr="00EC28DA">
        <w:rPr>
          <w:i/>
          <w:iCs/>
          <w:vertAlign w:val="subscript"/>
        </w:rPr>
        <w:t>b</w:t>
      </w:r>
      <w:r w:rsidR="00864519" w:rsidRPr="00EC28DA">
        <w:t>/(</w:t>
      </w:r>
      <w:r w:rsidR="00864519" w:rsidRPr="00EC28DA">
        <w:rPr>
          <w:i/>
          <w:iCs/>
        </w:rPr>
        <w:t>N</w:t>
      </w:r>
      <w:r w:rsidR="00864519" w:rsidRPr="00EC28DA">
        <w:rPr>
          <w:vertAlign w:val="subscript"/>
        </w:rPr>
        <w:t>0</w:t>
      </w:r>
      <w:r w:rsidR="00864519" w:rsidRPr="00EC28DA">
        <w:t> + </w:t>
      </w:r>
      <w:r w:rsidR="00864519" w:rsidRPr="00EC28DA">
        <w:rPr>
          <w:i/>
          <w:iCs/>
        </w:rPr>
        <w:t>I</w:t>
      </w:r>
      <w:r w:rsidR="00864519" w:rsidRPr="00EC28DA">
        <w:rPr>
          <w:vertAlign w:val="subscript"/>
        </w:rPr>
        <w:t>0</w:t>
      </w:r>
      <w:r w:rsidR="00864519" w:rsidRPr="00EC28DA">
        <w:t>)</w:t>
      </w:r>
      <w:r w:rsidR="00864519">
        <w:rPr>
          <w:rFonts w:hint="cs"/>
          <w:rtl/>
        </w:rPr>
        <w:t xml:space="preserve"> إلى </w:t>
      </w:r>
      <w:r w:rsidR="005344F6">
        <w:rPr>
          <w:rFonts w:hint="cs"/>
          <w:rtl/>
        </w:rPr>
        <w:t>ما دون</w:t>
      </w:r>
      <w:r w:rsidR="00864519">
        <w:rPr>
          <w:rFonts w:hint="cs"/>
          <w:rtl/>
        </w:rPr>
        <w:t xml:space="preserve"> </w:t>
      </w:r>
      <w:r w:rsidR="00864519">
        <w:rPr>
          <w:lang w:bidi="ar-EG"/>
        </w:rPr>
        <w:t>dB 8,8</w:t>
      </w:r>
      <w:r w:rsidR="00706549">
        <w:rPr>
          <w:rFonts w:hint="cs"/>
          <w:rtl/>
          <w:lang w:bidi="ar-EG"/>
        </w:rPr>
        <w:t>.</w:t>
      </w:r>
    </w:p>
    <w:p w:rsidR="00406496" w:rsidRDefault="00406496" w:rsidP="002645F6">
      <w:pPr>
        <w:rPr>
          <w:rtl/>
          <w:lang w:bidi="ar-EG"/>
        </w:rPr>
      </w:pPr>
      <w:r>
        <w:rPr>
          <w:rFonts w:hint="cs"/>
          <w:rtl/>
          <w:lang w:bidi="ar-EG"/>
        </w:rPr>
        <w:t xml:space="preserve">والنسبة </w:t>
      </w:r>
      <w:r w:rsidR="008718F0">
        <w:rPr>
          <w:rFonts w:hint="cs"/>
          <w:rtl/>
          <w:lang w:bidi="ar-EG"/>
        </w:rPr>
        <w:t>الإجمالية</w:t>
      </w:r>
      <w:r>
        <w:rPr>
          <w:rFonts w:hint="cs"/>
          <w:rtl/>
          <w:lang w:bidi="ar-EG"/>
        </w:rPr>
        <w:t xml:space="preserve"> </w:t>
      </w:r>
      <w:r w:rsidRPr="00EC28DA">
        <w:rPr>
          <w:i/>
          <w:iCs/>
        </w:rPr>
        <w:t>C</w:t>
      </w:r>
      <w:r w:rsidRPr="00EC28DA">
        <w:t>/(</w:t>
      </w:r>
      <w:r w:rsidRPr="00EC28DA">
        <w:rPr>
          <w:i/>
          <w:iCs/>
        </w:rPr>
        <w:t>N</w:t>
      </w:r>
      <w:r w:rsidRPr="00EC28DA">
        <w:rPr>
          <w:vertAlign w:val="subscript"/>
        </w:rPr>
        <w:t>0</w:t>
      </w:r>
      <w:r w:rsidRPr="00EC28DA">
        <w:t> + </w:t>
      </w:r>
      <w:r w:rsidRPr="00EC28DA">
        <w:rPr>
          <w:i/>
          <w:iCs/>
        </w:rPr>
        <w:t>I</w:t>
      </w:r>
      <w:r w:rsidRPr="00EC28DA">
        <w:rPr>
          <w:vertAlign w:val="subscript"/>
        </w:rPr>
        <w:t>0</w:t>
      </w:r>
      <w:r w:rsidRPr="00EC28DA">
        <w:t>)</w:t>
      </w:r>
      <w:r>
        <w:rPr>
          <w:rFonts w:hint="cs"/>
          <w:rtl/>
        </w:rPr>
        <w:t xml:space="preserve"> المطلوبة عن</w:t>
      </w:r>
      <w:r w:rsidR="005B7FAC">
        <w:rPr>
          <w:rFonts w:hint="cs"/>
          <w:rtl/>
        </w:rPr>
        <w:t>د</w:t>
      </w:r>
      <w:r>
        <w:rPr>
          <w:rFonts w:hint="cs"/>
          <w:rtl/>
        </w:rPr>
        <w:t xml:space="preserve"> </w:t>
      </w:r>
      <w:r>
        <w:t>400</w:t>
      </w:r>
      <w:r>
        <w:rPr>
          <w:rFonts w:hint="cs"/>
          <w:rtl/>
          <w:lang w:bidi="ar-EG"/>
        </w:rPr>
        <w:t xml:space="preserve"> بتة/ثانية </w:t>
      </w:r>
      <w:r>
        <w:rPr>
          <w:lang w:bidi="ar-EG"/>
        </w:rPr>
        <w:t>(dB/s 26)</w:t>
      </w:r>
      <w:r>
        <w:rPr>
          <w:rFonts w:hint="cs"/>
          <w:rtl/>
          <w:lang w:bidi="ar-EG"/>
        </w:rPr>
        <w:t xml:space="preserve"> هي كالتالي:</w:t>
      </w:r>
    </w:p>
    <w:p w:rsidR="0071245D" w:rsidRPr="0071245D" w:rsidRDefault="0071245D" w:rsidP="00775220">
      <w:pPr>
        <w:tabs>
          <w:tab w:val="left" w:pos="794"/>
          <w:tab w:val="center" w:pos="4820"/>
          <w:tab w:val="right" w:pos="9639"/>
        </w:tabs>
        <w:bidi w:val="0"/>
        <w:spacing w:line="240" w:lineRule="auto"/>
        <w:rPr>
          <w:rFonts w:cs="Times New Roman"/>
          <w:sz w:val="24"/>
          <w:szCs w:val="20"/>
          <w:lang w:val="nb-NO" w:eastAsia="zh-CN"/>
        </w:rPr>
      </w:pPr>
      <w:r w:rsidRPr="0071245D">
        <w:rPr>
          <w:rFonts w:cs="Times New Roman"/>
          <w:sz w:val="24"/>
          <w:szCs w:val="20"/>
          <w:lang w:val="fr-FR" w:eastAsia="zh-CN"/>
        </w:rPr>
        <w:tab/>
      </w:r>
      <w:r w:rsidRPr="0071245D">
        <w:rPr>
          <w:rFonts w:cs="Times New Roman"/>
          <w:sz w:val="24"/>
          <w:szCs w:val="20"/>
          <w:lang w:val="fr-FR" w:eastAsia="zh-CN"/>
        </w:rPr>
        <w:tab/>
      </w:r>
      <w:r w:rsidRPr="0071245D">
        <w:rPr>
          <w:rFonts w:cs="Times New Roman"/>
          <w:sz w:val="24"/>
          <w:szCs w:val="20"/>
          <w:lang w:val="nb-NO" w:eastAsia="zh-CN"/>
        </w:rPr>
        <w:t xml:space="preserve">Overall </w:t>
      </w:r>
      <w:r w:rsidRPr="0071245D">
        <w:rPr>
          <w:rFonts w:cs="Times New Roman"/>
          <w:i/>
          <w:iCs/>
          <w:sz w:val="24"/>
          <w:szCs w:val="20"/>
          <w:lang w:val="nb-NO" w:eastAsia="zh-CN"/>
        </w:rPr>
        <w:t>C</w:t>
      </w:r>
      <w:r w:rsidRPr="0071245D">
        <w:rPr>
          <w:rFonts w:cs="Times New Roman"/>
          <w:sz w:val="24"/>
          <w:szCs w:val="20"/>
          <w:lang w:val="nb-NO" w:eastAsia="zh-CN"/>
        </w:rPr>
        <w:t>/(</w:t>
      </w:r>
      <w:r w:rsidRPr="0071245D">
        <w:rPr>
          <w:rFonts w:cs="Times New Roman"/>
          <w:i/>
          <w:iCs/>
          <w:sz w:val="24"/>
          <w:szCs w:val="20"/>
          <w:lang w:val="nb-NO" w:eastAsia="zh-CN"/>
        </w:rPr>
        <w:t>N</w:t>
      </w:r>
      <w:r w:rsidRPr="0071245D">
        <w:rPr>
          <w:rFonts w:cs="Times New Roman"/>
          <w:sz w:val="24"/>
          <w:szCs w:val="20"/>
          <w:vertAlign w:val="subscript"/>
          <w:lang w:val="nb-NO" w:eastAsia="zh-CN"/>
        </w:rPr>
        <w:t>0</w:t>
      </w:r>
      <w:r w:rsidRPr="0071245D">
        <w:rPr>
          <w:rFonts w:cs="Times New Roman"/>
          <w:sz w:val="24"/>
          <w:szCs w:val="20"/>
          <w:lang w:val="nb-NO" w:eastAsia="zh-CN"/>
        </w:rPr>
        <w:t> + </w:t>
      </w:r>
      <w:r w:rsidRPr="0071245D">
        <w:rPr>
          <w:rFonts w:cs="Times New Roman"/>
          <w:i/>
          <w:iCs/>
          <w:sz w:val="24"/>
          <w:szCs w:val="20"/>
          <w:lang w:val="nb-NO" w:eastAsia="zh-CN"/>
        </w:rPr>
        <w:t>I</w:t>
      </w:r>
      <w:r w:rsidRPr="0071245D">
        <w:rPr>
          <w:rFonts w:cs="Times New Roman"/>
          <w:sz w:val="24"/>
          <w:szCs w:val="20"/>
          <w:vertAlign w:val="subscript"/>
          <w:lang w:val="nb-NO" w:eastAsia="zh-CN"/>
        </w:rPr>
        <w:t>0</w:t>
      </w:r>
      <w:r w:rsidRPr="0071245D">
        <w:rPr>
          <w:rFonts w:cs="Times New Roman"/>
          <w:sz w:val="24"/>
          <w:szCs w:val="20"/>
          <w:lang w:val="nb-NO" w:eastAsia="zh-CN"/>
        </w:rPr>
        <w:t>) = 8</w:t>
      </w:r>
      <w:r w:rsidR="00775220">
        <w:rPr>
          <w:rFonts w:cs="Times New Roman"/>
          <w:sz w:val="24"/>
          <w:szCs w:val="20"/>
          <w:lang w:val="nb-NO" w:eastAsia="zh-CN"/>
        </w:rPr>
        <w:t>,</w:t>
      </w:r>
      <w:r w:rsidRPr="0071245D">
        <w:rPr>
          <w:rFonts w:cs="Times New Roman"/>
          <w:sz w:val="24"/>
          <w:szCs w:val="20"/>
          <w:lang w:val="nb-NO" w:eastAsia="zh-CN"/>
        </w:rPr>
        <w:t>8 + 10 log10(400) = 34</w:t>
      </w:r>
      <w:r w:rsidR="00775220">
        <w:rPr>
          <w:rFonts w:cs="Times New Roman"/>
          <w:sz w:val="24"/>
          <w:szCs w:val="20"/>
          <w:lang w:val="nb-NO" w:eastAsia="zh-CN"/>
        </w:rPr>
        <w:t>,</w:t>
      </w:r>
      <w:r w:rsidRPr="0071245D">
        <w:rPr>
          <w:rFonts w:cs="Times New Roman"/>
          <w:sz w:val="24"/>
          <w:szCs w:val="20"/>
          <w:lang w:val="nb-NO" w:eastAsia="zh-CN"/>
        </w:rPr>
        <w:t>8 dB-Hz</w:t>
      </w:r>
    </w:p>
    <w:p w:rsidR="008B429A" w:rsidRPr="00B55CC5" w:rsidRDefault="0070356A" w:rsidP="00514EF0">
      <w:pPr>
        <w:rPr>
          <w:rtl/>
          <w:lang w:bidi="ar-EG"/>
        </w:rPr>
      </w:pPr>
      <w:r>
        <w:rPr>
          <w:rFonts w:hint="cs"/>
          <w:rtl/>
          <w:lang w:bidi="ar-EG"/>
        </w:rPr>
        <w:t xml:space="preserve">كما يظهر من الشكل </w:t>
      </w:r>
      <w:r>
        <w:rPr>
          <w:lang w:bidi="ar-EG"/>
        </w:rPr>
        <w:t>5</w:t>
      </w:r>
      <w:r>
        <w:rPr>
          <w:rFonts w:hint="cs"/>
          <w:rtl/>
          <w:lang w:bidi="ar-EG"/>
        </w:rPr>
        <w:t xml:space="preserve">، </w:t>
      </w:r>
      <w:r w:rsidR="00DB2498">
        <w:rPr>
          <w:rFonts w:hint="cs"/>
          <w:rtl/>
          <w:lang w:bidi="ar-EG"/>
        </w:rPr>
        <w:t>تستقبل</w:t>
      </w:r>
      <w:r>
        <w:rPr>
          <w:rFonts w:hint="cs"/>
          <w:rtl/>
          <w:lang w:bidi="ar-EG"/>
        </w:rPr>
        <w:t xml:space="preserve"> الحمولة النافعة </w:t>
      </w:r>
      <w:r>
        <w:rPr>
          <w:lang w:bidi="ar-EG"/>
        </w:rPr>
        <w:t>SAR</w:t>
      </w:r>
      <w:r>
        <w:rPr>
          <w:rFonts w:hint="cs"/>
          <w:rtl/>
          <w:lang w:bidi="ar-EG"/>
        </w:rPr>
        <w:t xml:space="preserve"> للسواتل </w:t>
      </w:r>
      <w:r>
        <w:rPr>
          <w:lang w:bidi="ar-EG"/>
        </w:rPr>
        <w:t>GALILEO</w:t>
      </w:r>
      <w:r>
        <w:rPr>
          <w:rFonts w:hint="cs"/>
          <w:rtl/>
          <w:lang w:bidi="ar-EG"/>
        </w:rPr>
        <w:t xml:space="preserve"> إشارات المنارات الراديوية للاستغاثة </w:t>
      </w:r>
      <w:r w:rsidR="005B7FAC">
        <w:rPr>
          <w:rFonts w:hint="cs"/>
          <w:rtl/>
          <w:lang w:bidi="ar-EG"/>
        </w:rPr>
        <w:t>بتردد</w:t>
      </w:r>
      <w:r w:rsidR="00514EF0">
        <w:rPr>
          <w:rFonts w:hint="eastAsia"/>
          <w:rtl/>
          <w:lang w:bidi="ar-EG"/>
        </w:rPr>
        <w:t> </w:t>
      </w:r>
      <w:r>
        <w:rPr>
          <w:lang w:bidi="ar-EG"/>
        </w:rPr>
        <w:t>MHz 406</w:t>
      </w:r>
      <w:r>
        <w:rPr>
          <w:rFonts w:hint="cs"/>
          <w:rtl/>
          <w:lang w:bidi="ar-EG"/>
        </w:rPr>
        <w:t xml:space="preserve"> التي تحول إلى وصلة هابطة </w:t>
      </w:r>
      <w:r w:rsidR="00625973">
        <w:rPr>
          <w:rFonts w:hint="cs"/>
          <w:rtl/>
          <w:lang w:bidi="ar-EG"/>
        </w:rPr>
        <w:t>تبلغ</w:t>
      </w:r>
      <w:r>
        <w:rPr>
          <w:lang w:bidi="ar-EG"/>
        </w:rPr>
        <w:t xml:space="preserve">MHz 1 544,1 </w:t>
      </w:r>
      <w:r>
        <w:rPr>
          <w:rFonts w:hint="cs"/>
          <w:rtl/>
          <w:lang w:bidi="ar-EG"/>
        </w:rPr>
        <w:t xml:space="preserve"> </w:t>
      </w:r>
      <w:r>
        <w:rPr>
          <w:lang w:bidi="ar-EG"/>
        </w:rPr>
        <w:sym w:font="Symbol" w:char="F0B1"/>
      </w:r>
      <w:r>
        <w:rPr>
          <w:rFonts w:hint="cs"/>
          <w:rtl/>
          <w:lang w:bidi="ar-EG"/>
        </w:rPr>
        <w:t xml:space="preserve"> </w:t>
      </w:r>
      <w:r>
        <w:rPr>
          <w:lang w:bidi="ar-EG"/>
        </w:rPr>
        <w:t>kHz 100</w:t>
      </w:r>
      <w:r w:rsidR="008F0196">
        <w:rPr>
          <w:rFonts w:hint="cs"/>
          <w:rtl/>
          <w:lang w:bidi="ar-EG"/>
        </w:rPr>
        <w:t xml:space="preserve"> لأغراض الكشف والمعالجة بواسطة مطاريف </w:t>
      </w:r>
      <w:r w:rsidR="008F0196">
        <w:rPr>
          <w:lang w:bidi="ar-EG"/>
        </w:rPr>
        <w:t>MEOLUT</w:t>
      </w:r>
      <w:r w:rsidR="008F0196">
        <w:rPr>
          <w:rFonts w:hint="cs"/>
          <w:rtl/>
          <w:lang w:bidi="ar-EG"/>
        </w:rPr>
        <w:t xml:space="preserve">. </w:t>
      </w:r>
      <w:r w:rsidR="00945545">
        <w:rPr>
          <w:rFonts w:hint="cs"/>
          <w:rtl/>
          <w:lang w:bidi="ar-EG"/>
        </w:rPr>
        <w:t>ويكون</w:t>
      </w:r>
      <w:r w:rsidR="00B55CC5">
        <w:rPr>
          <w:rFonts w:hint="cs"/>
          <w:rtl/>
          <w:lang w:bidi="ar-EG"/>
        </w:rPr>
        <w:t xml:space="preserve"> كسب الهوائي ودرجة حرار الضوضاء للنظام</w:t>
      </w:r>
      <w:r w:rsidR="00945545">
        <w:rPr>
          <w:rFonts w:hint="cs"/>
          <w:rtl/>
          <w:lang w:bidi="ar-EG"/>
        </w:rPr>
        <w:t xml:space="preserve"> بمقدار</w:t>
      </w:r>
      <w:r w:rsidR="00B55CC5">
        <w:rPr>
          <w:rFonts w:hint="cs"/>
          <w:rtl/>
          <w:lang w:bidi="ar-EG"/>
        </w:rPr>
        <w:t xml:space="preserve"> </w:t>
      </w:r>
      <w:r w:rsidR="00B55CC5">
        <w:rPr>
          <w:lang w:bidi="ar-EG"/>
        </w:rPr>
        <w:t>dBi 27</w:t>
      </w:r>
      <w:r w:rsidR="00B55CC5">
        <w:rPr>
          <w:rFonts w:hint="cs"/>
          <w:rtl/>
          <w:lang w:bidi="ar-EG"/>
        </w:rPr>
        <w:t xml:space="preserve"> و</w:t>
      </w:r>
      <w:r w:rsidR="00B55CC5">
        <w:rPr>
          <w:lang w:bidi="ar-EG"/>
        </w:rPr>
        <w:t>K 253</w:t>
      </w:r>
      <w:r w:rsidR="00B55CC5">
        <w:rPr>
          <w:rFonts w:hint="cs"/>
          <w:rtl/>
          <w:lang w:bidi="ar-EG"/>
        </w:rPr>
        <w:t xml:space="preserve"> </w:t>
      </w:r>
      <w:r w:rsidR="00B55CC5" w:rsidRPr="00EC28DA">
        <w:t>(24 dB</w:t>
      </w:r>
      <w:r w:rsidR="00B55CC5">
        <w:t>(</w:t>
      </w:r>
      <w:r w:rsidR="00B55CC5" w:rsidRPr="00EC28DA">
        <w:t>K)</w:t>
      </w:r>
      <w:r w:rsidR="00B55CC5">
        <w:t>)</w:t>
      </w:r>
      <w:r w:rsidR="00B55CC5">
        <w:rPr>
          <w:rFonts w:hint="cs"/>
          <w:rtl/>
          <w:lang w:bidi="ar-EG"/>
        </w:rPr>
        <w:t xml:space="preserve"> على التوالي فيما يتعلق بمطراف </w:t>
      </w:r>
      <w:r w:rsidR="00B55CC5">
        <w:rPr>
          <w:lang w:bidi="ar-EG"/>
        </w:rPr>
        <w:t>MEOLUT</w:t>
      </w:r>
      <w:r w:rsidR="00B55CC5">
        <w:rPr>
          <w:rFonts w:hint="cs"/>
          <w:rtl/>
          <w:lang w:bidi="ar-EG"/>
        </w:rPr>
        <w:t xml:space="preserve"> ل</w:t>
      </w:r>
      <w:r w:rsidR="00506D89">
        <w:rPr>
          <w:rFonts w:hint="cs"/>
          <w:rtl/>
          <w:lang w:bidi="ar-EG"/>
        </w:rPr>
        <w:t>ل</w:t>
      </w:r>
      <w:r w:rsidR="00B55CC5">
        <w:rPr>
          <w:rFonts w:hint="cs"/>
          <w:rtl/>
          <w:lang w:bidi="ar-EG"/>
        </w:rPr>
        <w:t xml:space="preserve">ساتل </w:t>
      </w:r>
      <w:r w:rsidR="00B55CC5" w:rsidRPr="00EC28DA">
        <w:t>SAR/Galileo</w:t>
      </w:r>
      <w:r w:rsidR="00B55CC5">
        <w:rPr>
          <w:rFonts w:hint="cs"/>
          <w:rtl/>
          <w:lang w:bidi="ar-EG"/>
        </w:rPr>
        <w:t xml:space="preserve">. وتبلغ النسبة </w:t>
      </w:r>
      <w:r w:rsidR="00B55CC5" w:rsidRPr="00EC28DA">
        <w:rPr>
          <w:i/>
          <w:iCs/>
        </w:rPr>
        <w:t>G</w:t>
      </w:r>
      <w:r w:rsidR="00B55CC5" w:rsidRPr="00EC28DA">
        <w:t>/</w:t>
      </w:r>
      <w:r w:rsidR="00B55CC5" w:rsidRPr="00EC28DA">
        <w:rPr>
          <w:i/>
          <w:iCs/>
        </w:rPr>
        <w:t>T</w:t>
      </w:r>
      <w:r w:rsidR="00B55CC5">
        <w:rPr>
          <w:rFonts w:hint="cs"/>
          <w:rtl/>
          <w:lang w:bidi="ar-EG"/>
        </w:rPr>
        <w:t xml:space="preserve"> </w:t>
      </w:r>
      <w:r w:rsidR="00506D89">
        <w:rPr>
          <w:rFonts w:hint="cs"/>
          <w:rtl/>
          <w:lang w:bidi="ar-EG"/>
        </w:rPr>
        <w:t>مقدار</w:t>
      </w:r>
      <w:r w:rsidR="00B55CC5">
        <w:rPr>
          <w:rFonts w:hint="cs"/>
          <w:rtl/>
          <w:lang w:bidi="ar-EG"/>
        </w:rPr>
        <w:t xml:space="preserve"> </w:t>
      </w:r>
      <w:r w:rsidR="00B55CC5" w:rsidRPr="00EC28DA">
        <w:t>dB/K</w:t>
      </w:r>
      <w:r w:rsidR="00B55CC5">
        <w:t> 3</w:t>
      </w:r>
      <w:r w:rsidR="00B55CC5">
        <w:rPr>
          <w:rFonts w:hint="cs"/>
          <w:rtl/>
          <w:lang w:bidi="ar-EG"/>
        </w:rPr>
        <w:t>.</w:t>
      </w:r>
    </w:p>
    <w:p w:rsidR="0071245D" w:rsidRDefault="0071245D">
      <w:pPr>
        <w:overflowPunct/>
        <w:autoSpaceDE/>
        <w:autoSpaceDN/>
        <w:bidi w:val="0"/>
        <w:adjustRightInd/>
        <w:spacing w:before="0" w:line="240" w:lineRule="auto"/>
        <w:jc w:val="left"/>
        <w:textAlignment w:val="auto"/>
        <w:rPr>
          <w:rFonts w:hAnsi="Times New Roman Bold"/>
          <w:rtl/>
          <w:lang w:val="fr-FR" w:bidi="ar-EG"/>
        </w:rPr>
      </w:pPr>
      <w:r>
        <w:rPr>
          <w:rtl/>
        </w:rPr>
        <w:br w:type="page"/>
      </w:r>
    </w:p>
    <w:p w:rsidR="002645F6" w:rsidRPr="002645F6" w:rsidRDefault="008B429A" w:rsidP="002645F6">
      <w:pPr>
        <w:pStyle w:val="FigureNo"/>
        <w:rPr>
          <w:rtl/>
        </w:rPr>
      </w:pPr>
      <w:r w:rsidRPr="002645F6">
        <w:rPr>
          <w:rFonts w:hint="cs"/>
          <w:rtl/>
        </w:rPr>
        <w:lastRenderedPageBreak/>
        <w:t>الش</w:t>
      </w:r>
      <w:r w:rsidR="007F3A78">
        <w:rPr>
          <w:rFonts w:hint="cs"/>
          <w:rtl/>
        </w:rPr>
        <w:t>ـ</w:t>
      </w:r>
      <w:r w:rsidRPr="002645F6">
        <w:rPr>
          <w:rFonts w:hint="cs"/>
          <w:rtl/>
        </w:rPr>
        <w:t xml:space="preserve">كل </w:t>
      </w:r>
      <w:r w:rsidRPr="002645F6">
        <w:t>5</w:t>
      </w:r>
    </w:p>
    <w:p w:rsidR="008B429A" w:rsidRPr="00E24241" w:rsidRDefault="00E24241" w:rsidP="002645F6">
      <w:pPr>
        <w:pStyle w:val="FigureTitle"/>
        <w:rPr>
          <w:rtl/>
        </w:rPr>
      </w:pPr>
      <w:r w:rsidRPr="00E24241">
        <w:rPr>
          <w:rFonts w:hint="cs"/>
          <w:rtl/>
        </w:rPr>
        <w:t xml:space="preserve">سيناريو وصلة مع مكررات </w:t>
      </w:r>
      <w:r w:rsidR="0044095F">
        <w:rPr>
          <w:rFonts w:hint="cs"/>
          <w:rtl/>
        </w:rPr>
        <w:t>ل</w:t>
      </w:r>
      <w:r w:rsidRPr="00E24241">
        <w:rPr>
          <w:rFonts w:hint="cs"/>
          <w:rtl/>
        </w:rPr>
        <w:t xml:space="preserve">لساتل </w:t>
      </w:r>
      <w:r w:rsidRPr="00E24241">
        <w:t>GALILEO SAR</w:t>
      </w:r>
    </w:p>
    <w:p w:rsidR="001C018D" w:rsidRDefault="00B87966" w:rsidP="002645F6">
      <w:pPr>
        <w:spacing w:before="100" w:beforeAutospacing="1" w:after="100" w:afterAutospacing="1" w:line="240" w:lineRule="auto"/>
        <w:jc w:val="center"/>
        <w:rPr>
          <w:rtl/>
          <w:lang w:bidi="ar-EG"/>
        </w:rPr>
      </w:pPr>
      <w:r>
        <w:rPr>
          <w:noProof/>
          <w:rtl/>
          <w:lang w:eastAsia="zh-CN"/>
        </w:rPr>
      </w:r>
      <w:r>
        <w:rPr>
          <w:noProof/>
          <w:lang w:eastAsia="zh-CN"/>
        </w:rPr>
        <w:pict>
          <v:group id="Canvas 4340" o:spid="_x0000_s1691" editas="canvas" style="width:472.7pt;height:299.9pt;mso-position-horizontal-relative:char;mso-position-vertical-relative:line" coordorigin="1226,2545" coordsize="9454,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">
            <v:shape id="_x0000_s1692" type="#_x0000_t75" style="position:absolute;left:1226;top:2545;width:9454;height:5998;visibility:visible;mso-wrap-style:square">
              <v:fill o:detectmouseclick="t"/>
              <v:path o:connecttype="none"/>
            </v:shape>
            <v:group id="_x0000_s1871" style="position:absolute;left:1226;top:2570;width:3851;height:3437" coordorigin="1226,2570" coordsize="3851,3437">
              <v:rect id="Rectangle 8" o:spid="_x0000_s1693" style="position:absolute;left:2402;top:2581;width:2675;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lIsYA&#10;AADdAAAADwAAAGRycy9kb3ducmV2LnhtbESPT2vCQBTE70K/w/KE3syurYYkukopCIXWQ7Xg9ZF9&#10;+YPZt2l21fTbdwsFj8PM/IZZb0fbiSsNvnWsYZ4oEMSlMy3XGr6Ou1kGwgdkg51j0vBDHrabh8ka&#10;C+Nu/EnXQ6hFhLAvUEMTQl9I6cuGLPrE9cTRq9xgMUQ51NIMeItw28knpVJpseW40GBPrw2V58PF&#10;asB0Yb731fPH8f2SYl6Parc8Ka0fp+PLCkSgMdzD/+03o2Exz3L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4lIsYAAADdAAAADwAAAAAAAAAAAAAAAACYAgAAZHJz&#10;L2Rvd25yZXYueG1sUEsFBgAAAAAEAAQA9QAAAIsDAAAAAA==&#10;" stroked="f"/>
              <v:shape id="Text Box 4341" o:spid="_x0000_s1696" type="#_x0000_t202" style="position:absolute;left:2724;top:2570;width:2116;height: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QUsUA&#10;AADcAAAADwAAAGRycy9kb3ducmV2LnhtbESP0WrCQBRE3wv9h+UKfasbi4ikWaUItWnBQmM/4JK9&#10;ycZk74bsGuPfuwWhj8PMnGGy7WQ7MdLgG8cKFvMEBHHpdMO1gt/j+/MahA/IGjvHpOBKHrabx4cM&#10;U+0u/ENjEWoRIexTVGBC6FMpfWnIop+7njh6lRsshiiHWuoBLxFuO/mSJCtpseG4YLCnnaGyLc5W&#10;wb6pFsfvsa17035+7L/ywyk/BaWeZtPbK4hAU/gP39u5VrBeLeHv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BBSxQAAANwAAAAPAAAAAAAAAAAAAAAAAJgCAABkcnMv&#10;ZG93bnJldi54bWxQSwUGAAAAAAQABAD1AAAAigMAAAAA&#10;" filled="f" stroked="f" strokeweight=".5pt">
                <v:textbox style="mso-next-textbox:#Text Box 4341" inset="0,0,0,0">
                  <w:txbxContent>
                    <w:p w:rsidR="00187D7A" w:rsidRPr="00B7450A" w:rsidRDefault="00187D7A" w:rsidP="00B7450A">
                      <w:pPr>
                        <w:pStyle w:val="NormalWeb"/>
                        <w:overflowPunct w:val="0"/>
                        <w:bidi/>
                        <w:spacing w:before="0" w:beforeAutospacing="0" w:after="0" w:afterAutospacing="0" w:line="144" w:lineRule="auto"/>
                        <w:jc w:val="center"/>
                        <w:rPr>
                          <w:sz w:val="20"/>
                          <w:rtl/>
                        </w:rPr>
                      </w:pPr>
                      <w:r w:rsidRPr="00B7450A">
                        <w:rPr>
                          <w:rFonts w:eastAsia="Times New Roman" w:cs="Traditional Arabic" w:hint="cs"/>
                          <w:sz w:val="20"/>
                          <w:szCs w:val="26"/>
                          <w:rtl/>
                          <w:lang w:bidi="ar-EG"/>
                        </w:rPr>
                        <w:t xml:space="preserve">الحمولة النافعة </w:t>
                      </w:r>
                      <w:r w:rsidRPr="00B7450A">
                        <w:rPr>
                          <w:rFonts w:eastAsia="Times New Roman" w:cs="Traditional Arabic"/>
                          <w:sz w:val="20"/>
                          <w:szCs w:val="26"/>
                          <w:lang w:bidi="ar-EG"/>
                        </w:rPr>
                        <w:t>SAR</w:t>
                      </w:r>
                      <w:r>
                        <w:rPr>
                          <w:rFonts w:eastAsia="Times New Roman" w:cs="Traditional Arabic"/>
                          <w:sz w:val="20"/>
                          <w:szCs w:val="26"/>
                          <w:rtl/>
                          <w:lang w:bidi="ar-EG"/>
                        </w:rPr>
                        <w:br/>
                      </w:r>
                      <w:r w:rsidRPr="00B7450A">
                        <w:rPr>
                          <w:rFonts w:eastAsia="Times New Roman" w:cs="Traditional Arabic" w:hint="cs"/>
                          <w:sz w:val="20"/>
                          <w:szCs w:val="26"/>
                          <w:rtl/>
                          <w:lang w:bidi="ar-EG"/>
                        </w:rPr>
                        <w:t xml:space="preserve">للسواتل </w:t>
                      </w:r>
                      <w:r w:rsidRPr="00B7450A">
                        <w:rPr>
                          <w:rFonts w:eastAsia="Times New Roman" w:cs="Traditional Arabic"/>
                          <w:sz w:val="20"/>
                          <w:szCs w:val="26"/>
                          <w:lang w:bidi="ar-EG"/>
                        </w:rPr>
                        <w:t>GALILEO</w:t>
                      </w:r>
                    </w:p>
                  </w:txbxContent>
                </v:textbox>
              </v:shape>
              <v:rect id="_x0000_s1698" style="position:absolute;left:1226;top:2780;width:50;height:396;visibility:visible;mso-wrap-style:non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UrcMA&#10;AADdAAAADwAAAGRycy9kb3ducmV2LnhtbESP3WoCMRSE7wu+QziCdzWr2LKsRimCoNIbVx/gsDn7&#10;Q5OTJYnu+vamUOjlMDPfMJvdaI14kA+dYwWLeQaCuHK640bB7Xp4z0GEiKzROCYFTwqw207eNlho&#10;N/CFHmVsRIJwKFBBG2NfSBmqliyGueuJk1c7bzEm6RupPQ4Jbo1cZtmntNhxWmixp31L1U95twrk&#10;tTwMeWl85s7L+tucjpeanFKz6fi1BhFpjP/hv/ZRK1gt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WUrcMAAADdAAAADwAAAAAAAAAAAAAAAACYAgAAZHJzL2Rv&#10;d25yZXYueG1sUEsFBgAAAAAEAAQA9QAAAIgDAAAAAA==&#10;" filled="f" stroked="f">
                <v:textbox style="mso-next-textbox:#_x0000_s1698;mso-fit-shape-to-text:t" inset="0,0,0,0">
                  <w:txbxContent>
                    <w:p w:rsidR="00187D7A" w:rsidRDefault="00187D7A">
                      <w:r>
                        <w:rPr>
                          <w:rFonts w:ascii="Calibri" w:hAnsi="Calibri" w:cs="Calibri"/>
                          <w:color w:val="000000"/>
                        </w:rPr>
                        <w:t xml:space="preserve"> </w:t>
                      </w:r>
                    </w:p>
                  </w:txbxContent>
                </v:textbox>
              </v:rect>
              <v:rect id="Rectangle 6" o:spid="_x0000_s1699" style="position:absolute;left:1262;top:5302;width:1404;height:671;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0Uy8YA&#10;AADdAAAADwAAAGRycy9kb3ducmV2LnhtbESPT2vCQBTE7wW/w/KE3upurI0as4oUhELrwT/g9ZF9&#10;JsHs25hdNf323UKhx2FmfsPkq9424k6drx1rSEYKBHHhTM2lhuNh8zID4QOywcYxafgmD6vl4CnH&#10;zLgH7+i+D6WIEPYZaqhCaDMpfVGRRT9yLXH0zq6zGKLsSmk6fES4beRYqVRarDkuVNjSe0XFZX+z&#10;GjCdmOv2/Pp1+LylOC97tXk7Ka2fh/16ASJQH/7Df+0Po2GSzKb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0Uy8YAAADdAAAADwAAAAAAAAAAAAAAAACYAgAAZHJz&#10;L2Rvd25yZXYueG1sUEsFBgAAAAAEAAQA9QAAAIsDAAAAAA==&#10;" stroked="f"/>
              <v:rect id="Rectangle 7" o:spid="_x0000_s1700" style="position:absolute;left:1262;top:5302;width:1404;height:671;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x+8IA&#10;AADdAAAADwAAAGRycy9kb3ducmV2LnhtbERPz2vCMBS+D/wfwhO8zbTipFSjiKBMdpqdsOOjebbF&#10;5qUkma3+9eYw8Pjx/V5tBtOKGznfWFaQThMQxKXVDVcKfor9ewbCB2SNrWVScCcPm/XobYW5tj1/&#10;0+0UKhFD2OeooA6hy6X0ZU0G/dR2xJG7WGcwROgqqR32Mdy0cpYkC2mw4dhQY0e7msrr6c8o6M7n&#10;Ijt89E2RHg8P9yXv/fx3p9RkPGyXIAIN4SX+d39qBfM0i3Pjm/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6XH7wgAAAN0AAAAPAAAAAAAAAAAAAAAAAJgCAABkcnMvZG93&#10;bnJldi54bWxQSwUGAAAAAAQABAD1AAAAhwMAAAAA&#10;" filled="f" strokecolor="#24282b" strokeweight="67e-5mm"/>
              <v:rect id="Rectangle 9" o:spid="_x0000_s1701" style="position:absolute;left:2402;top:2631;width:2675;height:611;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brIMMA&#10;AADdAAAADwAAAGRycy9kb3ducmV2LnhtbERPz2vCMBS+D/wfwhO8zbTDDa1GEWHi8DSr4PHRPNti&#10;81KSaKt/vTkMdvz4fi9WvWnEnZyvLStIxwkI4sLqmksFx/z7fQrCB2SNjWVS8CAPq+XgbYGZth3/&#10;0v0QShFD2GeooAqhzaT0RUUG/di2xJG7WGcwROhKqR12Mdw08iNJvqTBmmNDhS1tKiquh5tR0J5O&#10;+XT72dV5+rN9ur18dJPzRqnRsF/PQQTqw7/4z73TCibpLO6Pb+IT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brIMMAAADdAAAADwAAAAAAAAAAAAAAAACYAgAAZHJzL2Rv&#10;d25yZXYueG1sUEsFBgAAAAAEAAQA9QAAAIgDAAAAAA==&#10;" filled="f" strokecolor="#24282b" strokeweight="67e-5mm"/>
              <v:shape id="Freeform 90" o:spid="_x0000_s1781" style="position:absolute;left:1742;top:4702;width:420;height:396;visibility:visible;mso-wrap-style:square;v-text-anchor:top" coordsize="35,33"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Iu0cMA&#10;AADdAAAADwAAAGRycy9kb3ducmV2LnhtbERPz2vCMBS+D/wfwhN2GTadyBxdU9HBQHcZ1oHXR/PW&#10;lDYvpUm1+tcvh8GOH9/vfDPZTlxo8I1jBc9JCoK4crrhWsH36WPxCsIHZI2dY1JwIw+bYvaQY6bd&#10;lY90KUMtYgj7DBWYEPpMSl8ZsugT1xNH7scNFkOEQy31gNcYbju5TNMXabHh2GCwp3dDVVuOVoG9&#10;tU98N+Nh/ML2fFi3OO3qT6Ue59P2DUSgKfyL/9x7rWC1XMX98U18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Iu0cMAAADdAAAADwAAAAAAAAAAAAAAAACYAgAAZHJzL2Rv&#10;d25yZXYueG1sUEsFBgAAAAAEAAQA9QAAAIgDAAAAAA==&#10;" path="m,33r35,l35,6,34,r,32l,32r,1xe" fillcolor="#626f77" stroked="f">
                <v:path arrowok="t" o:connecttype="custom" o:connectlocs="0,251460;266700,251460;266700,45720;259080,0;259080,243840;0,243840;0,251460" o:connectangles="0,0,0,0,0,0,0"/>
              </v:shape>
              <v:shape id="Freeform 91" o:spid="_x0000_s1782" style="position:absolute;left:1742;top:4535;width:408;height:551;visibility:visible;mso-wrap-style:square;v-text-anchor:top" coordsize="34,46"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m8z8IA&#10;AADdAAAADwAAAGRycy9kb3ducmV2LnhtbESPSwvCMBCE74L/IazgRTT1gUg1igiCnsQHeF2atS02&#10;m9JEbf31RhA8DjPzDbNY1aYQT6pcblnBcBCBIE6szjlVcDlv+zMQziNrLCyTgoYcrJbt1gJjbV98&#10;pOfJpyJA2MWoIPO+jKV0SUYG3cCWxMG72cqgD7JKpa7wFeCmkKMomkqDOYeFDEvaZJTcTw+j4GDf&#10;Pr02+bh3Pz4216hJerx3SnU79XoOwlPt/+Ffe6cVTEaTIXzfhCcg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bzPwgAAAN0AAAAPAAAAAAAAAAAAAAAAAJgCAABkcnMvZG93&#10;bnJldi54bWxQSwUGAAAAAAQABAD1AAAAhwMAAAAA&#10;" path="m,46r34,l34,r,l34,44,,44r,2xe" fillcolor="#647179" stroked="f">
                <v:path arrowok="t" o:connecttype="custom" o:connectlocs="0,349885;259080,349885;259080,0;259080,0;259080,334673;0,334673;0,349885" o:connectangles="0,0,0,0,0,0,0"/>
              </v:shape>
              <v:shape id="Freeform 92" o:spid="_x0000_s1783" style="position:absolute;left:1742;top:4666;width:408;height:396;visibility:visible;mso-wrap-style:square;v-text-anchor:top" coordsize="34,33"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Pe8QA&#10;AADdAAAADwAAAGRycy9kb3ducmV2LnhtbESPT4vCMBTE7wt+h/AEL8uaWopINUoRhN29+Y+9Ppu3&#10;TdnmpTSx1m+/EQSPw8z8hlltBtuInjpfO1YwmyYgiEuna64UnI67jwUIH5A1No5JwZ08bNajtxXm&#10;2t14T/0hVCJC2OeowITQ5lL60pBFP3UtcfR+XWcxRNlVUnd4i3DbyDRJ5tJizXHBYEtbQ+Xf4WoV&#10;zE/7vn73P4W5nM9Zkdiv5lu2Sk3GQ7EEEWgIr/Cz/akVZGmWwu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bT3vEAAAA3QAAAA8AAAAAAAAAAAAAAAAAmAIAAGRycy9k&#10;b3ducmV2LnhtbFBLBQYAAAAABAAEAPUAAACJAwAAAAA=&#10;" path="m,33r34,l34,3,33,r,33l,33xe" fillcolor="#67737b" stroked="f">
                <v:path arrowok="t" o:connecttype="custom" o:connectlocs="0,251460;259080,251460;259080,22860;251460,0;251460,251460;0,251460" o:connectangles="0,0,0,0,0,0"/>
              </v:shape>
              <v:shape id="Freeform 93" o:spid="_x0000_s1784" style="position:absolute;left:1742;top:4535;width:396;height:527;visibility:visible;mso-wrap-style:square;v-text-anchor:top" coordsize="33,44"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3accA&#10;AADdAAAADwAAAGRycy9kb3ducmV2LnhtbESPQUsDMRSE74L/ITzBi7RZt8XWtWkRQW1RKd3W+2Pz&#10;3CzdvKyb2MZ/3xQEj8PMfMPMFtG24kC9bxwruB1mIIgrpxuuFey2z4MpCB+QNbaOScEveVjMLy9m&#10;WGh35A0dylCLBGFfoAITQldI6StDFv3QdcTJ+3K9xZBkX0vd4zHBbSvzLLuTFhtOCwY7ejJU7csf&#10;qyBf39Pnd/n2kZv3m9eXONnFVbdX6voqPj6ACBTDf/ivvdQKxvl4BOc36QnI+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wt2nHAAAA3QAAAA8AAAAAAAAAAAAAAAAAmAIAAGRy&#10;cy9kb3ducmV2LnhtbFBLBQYAAAAABAAEAPUAAACMAwAAAAA=&#10;" path="m,44r33,l33,r,l33,43,,43r,1xe" fillcolor="#6a777f" stroked="f">
                <v:path arrowok="t" o:connecttype="custom" o:connectlocs="0,334645;251460,334645;251460,0;251460,0;251460,327039;0,327039;0,334645" o:connectangles="0,0,0,0,0,0,0"/>
              </v:shape>
              <v:shape id="Freeform 94" o:spid="_x0000_s1785" style="position:absolute;left:1742;top:4643;width:396;height:407;visibility:visible;mso-wrap-style:square;v-text-anchor:top" coordsize="33,34"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LycUA&#10;AADdAAAADwAAAGRycy9kb3ducmV2LnhtbESPT2vCQBTE7wW/w/IEb3VXCaWkrlIKQvXUpILx9si+&#10;/KHZtyG7NfHbdwuCx2FmfsNsdpPtxJUG3zrWsFoqEMSlMy3XGk7f++dXED4gG+wck4YbedhtZ08b&#10;TI0bOaNrHmoRIexT1NCE0KdS+rIhi37peuLoVW6wGKIcamkGHCPcdnKt1Iu02HJcaLCnj4bKn/zX&#10;aqjUsSqLS+Hy4lBlvv6azmrMtF7Mp/c3EIGm8Ajf259GQ7JOEvh/E5+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svJxQAAAN0AAAAPAAAAAAAAAAAAAAAAAJgCAABkcnMv&#10;ZG93bnJldi54bWxQSwUGAAAAAAQABAD1AAAAigMAAAAA&#10;" path="m,34r33,l33,2,31,r,33l,33r,1xe" fillcolor="#6d7981" stroked="f">
                <v:path arrowok="t" o:connecttype="custom" o:connectlocs="0,258445;251460,258445;251460,15203;236220,0;236220,250844;0,250844;0,258445" o:connectangles="0,0,0,0,0,0,0"/>
              </v:shape>
              <v:shape id="Freeform 95" o:spid="_x0000_s1786" style="position:absolute;left:1742;top:4535;width:372;height:503;visibility:visible;mso-wrap-style:square;v-text-anchor:top" coordsize="31,42"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pMUA&#10;AADdAAAADwAAAGRycy9kb3ducmV2LnhtbESP0WrCQBRE3wv9h+UW+lY3htjW6CoiCEVU1OQDLtlr&#10;EszeDdmtSf/eFYQ+DjNzhpkvB9OIG3WutqxgPIpAEBdW11wqyLPNxzcI55E1NpZJwR85WC5eX+aY&#10;atvziW5nX4oAYZeigsr7NpXSFRUZdCPbEgfvYjuDPsiulLrDPsBNI+Mo+pQGaw4LFba0rqi4nn+N&#10;gj75ak67PMu2000+PUR7szvqWKn3t2E1A+Fp8P/hZ/tHK0jiZAK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4JWkxQAAAN0AAAAPAAAAAAAAAAAAAAAAAJgCAABkcnMv&#10;ZG93bnJldi54bWxQSwUGAAAAAAQABAD1AAAAigMAAAAA&#10;" path="m,42r31,l31,r,l31,42,,42xe" fillcolor="#6f7c85" stroked="f">
                <v:path arrowok="t" o:connecttype="custom" o:connectlocs="0,319405;236220,319405;236220,0;236220,0;236220,319405;0,319405" o:connectangles="0,0,0,0,0,0"/>
              </v:shape>
              <v:shape id="Freeform 96" o:spid="_x0000_s1787" style="position:absolute;left:1742;top:4619;width:372;height:419;visibility:visible;mso-wrap-style:square;v-text-anchor:top" coordsize="31,35"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J/MQA&#10;AADdAAAADwAAAGRycy9kb3ducmV2LnhtbESP0WoCMRRE3wv9h3ALfatJrUhdjSKCIPXJbT/gdnPd&#10;rG5uwia6279vBMHHYWbOMIvV4FpxpS42njW8jxQI4sqbhmsNP9/bt08QMSEbbD2Thj+KsFo+Py2w&#10;ML7nA13LVIsM4VigBptSKKSMlSWHceQDcfaOvnOYsuxqaTrsM9y1cqzUVDpsOC9YDLSxVJ3Li9Nw&#10;+DrNtrbsd79BqYvb7Ncfs1Br/foyrOcgEg3pEb63d0bDZDyZwu1Nf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myfzEAAAA3QAAAA8AAAAAAAAAAAAAAAAAmAIAAGRycy9k&#10;b3ducmV2LnhtbFBLBQYAAAAABAAEAPUAAACJAwAAAAA=&#10;" path="m,35r31,l31,2,30,r,33l,33r,2xe" fillcolor="#737f87" stroked="f">
                <v:path arrowok="t" o:connecttype="custom" o:connectlocs="0,266065;236220,266065;236220,15204;228600,0;228600,250861;0,250861;0,266065" o:connectangles="0,0,0,0,0,0,0"/>
              </v:shape>
              <v:shape id="Freeform 97" o:spid="_x0000_s1788" style="position:absolute;left:1742;top:4535;width:360;height:479;visibility:visible;mso-wrap-style:square;v-text-anchor:top" coordsize="30,40"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p2cUA&#10;AADdAAAADwAAAGRycy9kb3ducmV2LnhtbESPzW7CMBCE70i8g7WVuBWHH7VVwKAIqIToqdAHWOIl&#10;CY3XwXZDeHuMVInjaGa+0cyXnalFS85XlhWMhgkI4tzqigsFP4fP1w8QPiBrrC2Tght5WC76vTmm&#10;2l75m9p9KESEsE9RQRlCk0rp85IM+qFtiKN3ss5giNIVUju8Rrip5ThJ3qTBiuNCiQ2tSsp/939G&#10;wSSbHM92zdnheG6/cMS7zcXtlBq8dNkMRKAuPMP/7a1WMB1P3+H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6nZxQAAAN0AAAAPAAAAAAAAAAAAAAAAAJgCAABkcnMv&#10;ZG93bnJldi54bWxQSwUGAAAAAAQABAD1AAAAigMAAAAA&#10;" path="m,40r30,l30,r,l30,39,,39r,1xe" fillcolor="#748189" stroked="f">
                <v:path arrowok="t" o:connecttype="custom" o:connectlocs="0,304165;228600,304165;228600,0;228600,0;228600,296561;0,296561;0,304165" o:connectangles="0,0,0,0,0,0,0"/>
              </v:shape>
              <v:shape id="Freeform 98" o:spid="_x0000_s1789" style="position:absolute;left:1742;top:4595;width:360;height:407;visibility:visible;mso-wrap-style:square;v-text-anchor:top" coordsize="30,34"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XMYA&#10;AADdAAAADwAAAGRycy9kb3ducmV2LnhtbESPQWvCQBCF70L/wzKF3nTToFKia2gLBakntUW8Ddkx&#10;ic3OhuxqYn995yAU5jLMm/fet8wH16grdaH2bOB5koAiLrytuTTwtf8Yv4AKEdli45kM3ChAvnoY&#10;LTGzvuctXXexVGLCIUMDVYxtpnUoKnIYJr4lltvJdw6jrF2pbYe9mLtGp0ky1w5rloQKW3qvqPjZ&#10;XZwBfd4TbvrZ7PP4fUzeZA7t79aYp8fhdQEq0hD/xffvtTUwTadSV2iEBP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hXMYAAADdAAAADwAAAAAAAAAAAAAAAACYAgAAZHJz&#10;L2Rvd25yZXYueG1sUEsFBgAAAAAEAAQA9QAAAIsDAAAAAA==&#10;" path="m,34r30,l30,2,29,r,34l,34xe" fillcolor="#77838b" stroked="f">
                <v:path arrowok="t" o:connecttype="custom" o:connectlocs="0,258445;228600,258445;228600,15203;220980,0;220980,258445;0,258445" o:connectangles="0,0,0,0,0,0"/>
              </v:shape>
              <v:shape id="Freeform 99" o:spid="_x0000_s1790" style="position:absolute;left:1742;top:4583;width:348;height:419;visibility:visible;mso-wrap-style:square;v-text-anchor:top" coordsize="29,35"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9M8cA&#10;AADdAAAADwAAAGRycy9kb3ducmV2LnhtbESP3WrCQBSE74W+w3IK3kjd+EOpqauoIEpbKk37AIfs&#10;aRKaPRt2VxN9elcoeDnMzDfMfNmZWpzI+cqygtEwAUGcW11xoeDne/v0AsIHZI21ZVJwJg/LxUNv&#10;jqm2LX/RKQuFiBD2KSooQ2hSKX1ekkE/tA1x9H6tMxiidIXUDtsIN7UcJ8mzNFhxXCixoU1J+V92&#10;NAo+aR2y9vI+extMsNh9yEPiBgel+o/d6hVEoC7cw//tvVYwHU9ncHsTn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H/TPHAAAA3QAAAA8AAAAAAAAAAAAAAAAAmAIAAGRy&#10;cy9kb3ducmV2LnhtbFBLBQYAAAAABAAEAPUAAACMAwAAAAA=&#10;" path="m,35r29,l29,1,27,r,34l,34r,1xe" fillcolor="#7b858e" stroked="f">
                <v:path arrowok="t" o:connecttype="custom" o:connectlocs="0,266065;220980,266065;220980,7602;205740,0;205740,258463;0,258463;0,266065" o:connectangles="0,0,0,0,0,0,0"/>
              </v:shape>
              <v:shape id="Freeform 100" o:spid="_x0000_s1791" style="position:absolute;left:1742;top:4535;width:324;height:455;visibility:visible;mso-wrap-style:square;v-text-anchor:top" coordsize="27,38"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L58MA&#10;AADdAAAADwAAAGRycy9kb3ducmV2LnhtbERPTWvCQBC9F/wPywje6kbRUlJXEUXwIIKJYo/T7DQJ&#10;ZmdjdqPRX+8eCj0+3vds0ZlK3KhxpWUFo2EEgjizuuRcwTHdvH+CcB5ZY2WZFDzIwWLee5thrO2d&#10;D3RLfC5CCLsYFRTe17GULivIoBvamjhwv7Yx6ANscqkbvIdwU8lxFH1IgyWHhgJrWhWUXZLWKLDt&#10;d5pcI50+7a48nn/W7Wm1J6UG/W75BcJT5//Ff+6tVjAZT8P+8CY8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SL58MAAADdAAAADwAAAAAAAAAAAAAAAACYAgAAZHJzL2Rv&#10;d25yZXYueG1sUEsFBgAAAAAEAAQA9QAAAIgDAAAAAA==&#10;" path="m,38r27,l27,r,l27,36,,36r,2xe" fillcolor="#7e8890" stroked="f">
                <v:path arrowok="t" o:connecttype="custom" o:connectlocs="0,288925;205740,288925;205740,0;205740,0;205740,273718;0,273718;0,288925" o:connectangles="0,0,0,0,0,0,0"/>
              </v:shape>
              <v:shape id="Freeform 101" o:spid="_x0000_s1792" style="position:absolute;left:1742;top:4571;width:324;height:395;visibility:visible;mso-wrap-style:square;v-text-anchor:top" coordsize="27,33"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hcQA&#10;AADdAAAADwAAAGRycy9kb3ducmV2LnhtbESPQYvCMBSE74L/ITzB25oq7qLVKCIo3pbVgvb2aJ5t&#10;tXkpTbT1328WFjwOM/MNs1x3phJPalxpWcF4FIEgzqwuOVeQnHYfMxDOI2usLJOCFzlYr/q9Jcba&#10;tvxDz6PPRYCwi1FB4X0dS+myggy6ka2Jg3e1jUEfZJNL3WAb4KaSkyj6kgZLDgsF1rQtKLsfH0aB&#10;TrqUtj6dt7f68m3TyzlP9melhoNuswDhqfPv8H/7oBVMJ59j+Hs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fuIXEAAAA3QAAAA8AAAAAAAAAAAAAAAAAmAIAAGRycy9k&#10;b3ducmV2LnhtbFBLBQYAAAAABAAEAPUAAACJAwAAAAA=&#10;" path="m,33r27,l27,1,26,r,32l,32r,1xe" fillcolor="#828b93" stroked="f">
                <v:path arrowok="t" o:connecttype="custom" o:connectlocs="0,250825;205740,250825;205740,7601;198120,0;198120,243224;0,243224;0,250825" o:connectangles="0,0,0,0,0,0,0"/>
              </v:shape>
              <v:shape id="Freeform 102" o:spid="_x0000_s1793" style="position:absolute;left:1742;top:4535;width:312;height:419;visibility:visible;mso-wrap-style:square;v-text-anchor:top" coordsize="26,35"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2P8cA&#10;AADdAAAADwAAAGRycy9kb3ducmV2LnhtbESPQWvCQBSE7wX/w/KEXkrdNFQJ0VXaihjwIGpLr4/s&#10;M4lm34bdrab/3hUKPQ4z8w0zW/SmFRdyvrGs4GWUgCAurW64UvB5WD1nIHxA1thaJgW/5GExHzzM&#10;MNf2yju67EMlIoR9jgrqELpcSl/WZNCPbEccvaN1BkOUrpLa4TXCTSvTJJlIgw3HhRo7+qipPO9/&#10;jILitM0mm2WVrRJebr/d1/rpvVgr9Tjs36YgAvXhP/zXLrSC13Scwv1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ENj/HAAAA3QAAAA8AAAAAAAAAAAAAAAAAmAIAAGRy&#10;cy9kb3ducmV2LnhtbFBLBQYAAAAABAAEAPUAAACMAwAAAAA=&#10;" path="m,35r26,l26,r,l26,35,,35xe" fillcolor="#858e96" stroked="f">
                <v:path arrowok="t" o:connecttype="custom" o:connectlocs="0,266065;198120,266065;198120,0;198120,0;198120,266065;0,266065" o:connectangles="0,0,0,0,0,0"/>
              </v:shape>
              <v:shape id="Freeform 103" o:spid="_x0000_s1794" style="position:absolute;left:1742;top:4559;width:312;height:395;visibility:visible;mso-wrap-style:square;v-text-anchor:top" coordsize="26,33"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x91McA&#10;AADdAAAADwAAAGRycy9kb3ducmV2LnhtbESPzW7CMBCE75X6DtZW6q04TcpfwKCWqhIXkAg8wBIv&#10;Sdp4ncYuBJ6+RkLiOJqZbzTTeWdqcaTWVZYVvPYiEMS51RUXCnbbr5cRCOeRNdaWScGZHMxnjw9T&#10;TLU98YaOmS9EgLBLUUHpfZNK6fKSDLqebYiDd7CtQR9kW0jd4inATS3jKBpIgxWHhRIbWpSU/2R/&#10;RsHn/jfJPr4v6/FiuBzEq02SRT5R6vmpe5+A8NT5e/jWXmoFb3E/geub8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fdTHAAAA3QAAAA8AAAAAAAAAAAAAAAAAmAIAAGRy&#10;cy9kb3ducmV2LnhtbFBLBQYAAAAABAAEAPUAAACMAwAAAAA=&#10;" path="m,33r26,l26,1,25,r,32l,32r,1xe" fillcolor="#878f97" stroked="f">
                <v:path arrowok="t" o:connecttype="custom" o:connectlocs="0,250825;198120,250825;198120,7601;190500,0;190500,243224;0,243224;0,250825" o:connectangles="0,0,0,0,0,0,0"/>
              </v:shape>
              <v:shape id="Freeform 104" o:spid="_x0000_s1795" style="position:absolute;left:1742;top:4559;width:300;height:383;visibility:visible;mso-wrap-style:square;v-text-anchor:top" coordsize="25,32"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RlYMUA&#10;AADdAAAADwAAAGRycy9kb3ducmV2LnhtbESP3WoCMRSE7wu+QziCdzXrsopsjSLWP7zypw9wSE53&#10;l25OliTV7ds3QqGXw8x8wyxWvW3FnXxoHCuYjDMQxNqZhisFH7fd6xxEiMgGW8ek4IcCrJaDlwWW&#10;xj34QvdrrESCcChRQR1jV0oZdE0Ww9h1xMn7dN5iTNJX0nh8JLhtZZ5lM2mx4bRQY0ebmvTX9dsq&#10;sIfzvjieLo328n2ab3fbSaszpUbDfv0GIlIf/8N/7aNRUOTTAp5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GVgxQAAAN0AAAAPAAAAAAAAAAAAAAAAAJgCAABkcnMv&#10;ZG93bnJldi54bWxQSwUGAAAAAAQABAD1AAAAigMAAAAA&#10;" path="m,32r25,l25,,23,r,30l,30r,2xe" fillcolor="#8a9299" stroked="f">
                <v:path arrowok="t" o:connecttype="custom" o:connectlocs="0,243205;190500,243205;190500,0;175260,0;175260,228005;0,228005;0,243205" o:connectangles="0,0,0,0,0,0,0"/>
              </v:shape>
              <v:shape id="Freeform 105" o:spid="_x0000_s1796" style="position:absolute;left:1742;top:4547;width:276;height:371;visibility:visible;mso-wrap-style:square;v-text-anchor:top" coordsize="23,31"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4FsUA&#10;AADdAAAADwAAAGRycy9kb3ducmV2LnhtbESP0WoCMRRE3wv+Q7gF32q2i7ZlNcqiWH0pou0HXDfX&#10;zbabm2WTavx7IxT6OMzMGWa2iLYVZ+p941jB8ygDQVw53XCt4Otz/fQGwgdkja1jUnAlD4v54GGG&#10;hXYX3tP5EGqRIOwLVGBC6AopfWXIoh+5jjh5J9dbDEn2tdQ9XhLctjLPshdpseG0YLCjpaHq5/Br&#10;FXysXPw+vpZh0+zy9/xEsdQbo9TwMZZTEIFi+A//tbdawTifTOD+Jj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zgWxQAAAN0AAAAPAAAAAAAAAAAAAAAAAJgCAABkcnMv&#10;ZG93bnJldi54bWxQSwUGAAAAAAQABAD1AAAAigMAAAAA&#10;" path="m,31r23,l23,1,22,r,30l,30r,1xe" fillcolor="#8d959c" stroked="f">
                <v:path arrowok="t" o:connecttype="custom" o:connectlocs="0,235585;175260,235585;175260,7600;167640,0;167640,227985;0,227985;0,235585" o:connectangles="0,0,0,0,0,0,0"/>
              </v:shape>
              <v:shape id="Freeform 106" o:spid="_x0000_s1797" style="position:absolute;left:1742;top:4535;width:264;height:371;visibility:visible;mso-wrap-style:square;v-text-anchor:top" coordsize="22,31"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9+8cA&#10;AADdAAAADwAAAGRycy9kb3ducmV2LnhtbESPQWvCQBSE70L/w/IK3nRTsaFEVymCYC9ao1C9PbLP&#10;JJh9m2ZXk/rr3YLgcZiZb5jpvDOVuFLjSssK3oYRCOLM6pJzBfvdcvABwnlkjZVlUvBHDuazl94U&#10;E21b3tI19bkIEHYJKii8rxMpXVaQQTe0NXHwTrYx6INscqkbbAPcVHIURbE0WHJYKLCmRUHZOb0Y&#10;Bbe0/tpnPwd/vh3Xv2k8/t6uNq1S/dfucwLCU+ef4Ud7pRWMR+8x/L8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p/fvHAAAA3QAAAA8AAAAAAAAAAAAAAAAAmAIAAGRy&#10;cy9kb3ducmV2LnhtbFBLBQYAAAAABAAEAPUAAACMAwAAAAA=&#10;" path="m,31r22,l22,r,l22,30,,30r,1xe" fillcolor="#91979f" stroked="f">
                <v:path arrowok="t" o:connecttype="custom" o:connectlocs="0,235585;167640,235585;167640,0;167640,0;167640,227985;0,227985;0,235585" o:connectangles="0,0,0,0,0,0,0"/>
              </v:shape>
              <v:shape id="Freeform 107" o:spid="_x0000_s1798" style="position:absolute;left:1742;top:4547;width:264;height:347;visibility:visible;mso-wrap-style:square;v-text-anchor:top" coordsize="22,29"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x4HcUA&#10;AADdAAAADwAAAGRycy9kb3ducmV2LnhtbESPQWvCQBSE74X+h+UVvNWNWq1EVymC2EsORtteH9ln&#10;Esy+3WZXjf/eFQSPw8x8w8yXnWnEmVpfW1Yw6CcgiAuray4V7Hfr9ykIH5A1NpZJwZU8LBevL3NM&#10;tb3wls55KEWEsE9RQRWCS6X0RUUGfd864ugdbGswRNmWUrd4iXDTyGGSTKTBmuNChY5WFRXH/GQU&#10;jNfb0X+y+cvcT2Fclg9+m01mlOq9dV8zEIG68Aw/2t9awcdw/An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HgdxQAAAN0AAAAPAAAAAAAAAAAAAAAAAJgCAABkcnMv&#10;ZG93bnJldi54bWxQSwUGAAAAAAQABAD1AAAAigMAAAAA&#10;" path="m,29r22,l22,,21,r,27l,27r,2xe" fillcolor="#939aa2" stroked="f">
                <v:path arrowok="t" o:connecttype="custom" o:connectlocs="0,220345;167640,220345;167640,0;160020,0;160020,205149;0,205149;0,220345" o:connectangles="0,0,0,0,0,0,0"/>
              </v:shape>
              <v:shape id="Freeform 108" o:spid="_x0000_s1799" style="position:absolute;left:1742;top:4547;width:252;height:323;visibility:visible;mso-wrap-style:square;v-text-anchor:top" coordsize="21,27"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acMA&#10;AADdAAAADwAAAGRycy9kb3ducmV2LnhtbERPW2vCMBR+F/wP4Qx803SyeemMogOZiMhWhe3x0Jy1&#10;xeakJJnt/r15EHz8+O6LVWdqcSXnK8sKnkcJCOLc6ooLBefTdjgD4QOyxtoyKfgnD6tlv7fAVNuW&#10;v+iahULEEPYpKihDaFIpfV6SQT+yDXHkfq0zGCJ0hdQO2xhuajlOkok0WHFsKLGh95LyS/ZnFOwT&#10;cpvvafbR/hx3B5xv1gf8LJQaPHXrNxCBuvAQ3907reBl/BrnxjfxCc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c/acMAAADdAAAADwAAAAAAAAAAAAAAAACYAgAAZHJzL2Rv&#10;d25yZXYueG1sUEsFBgAAAAAEAAQA9QAAAIgDAAAAAA==&#10;" path="m,27r21,l21,,19,r,26l,26r,1xe" fillcolor="#969da5" stroked="f">
                <v:path arrowok="t" o:connecttype="custom" o:connectlocs="0,205105;160020,205105;160020,0;144780,0;144780,197509;0,197509;0,205105" o:connectangles="0,0,0,0,0,0,0"/>
              </v:shape>
              <v:shape id="Freeform 109" o:spid="_x0000_s1800" style="position:absolute;left:1742;top:4535;width:228;height:323;visibility:visible;mso-wrap-style:square;v-text-anchor:top" coordsize="19,27"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m+cYA&#10;AADdAAAADwAAAGRycy9kb3ducmV2LnhtbESPQWvCQBSE7wX/w/IEb3VX0dCmrhKEBHPoobaUHh/Z&#10;ZxKafRuyq0n/fVco9DjMzDfM7jDZTtxo8K1jDaulAkFcOdNyreHjPX98AuEDssHOMWn4IQ+H/exh&#10;h6lxI7/R7RxqESHsU9TQhNCnUvqqIYt+6Xri6F3cYDFEOdTSDDhGuO3kWqlEWmw5LjTY07Gh6vt8&#10;tRpUlpebz0uhxq+jei2LLOGQodaL+ZS9gAg0hf/wX/tkNGzW22e4v4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4m+cYAAADdAAAADwAAAAAAAAAAAAAAAACYAgAAZHJz&#10;L2Rvd25yZXYueG1sUEsFBgAAAAAEAAQA9QAAAIsDAAAAAA==&#10;" path="m,27r19,l19,1,18,r,26l,26r,1xe" fillcolor="#989fa7" stroked="f">
                <v:path arrowok="t" o:connecttype="custom" o:connectlocs="0,205105;144780,205105;144780,7596;137160,0;137160,197509;0,197509;0,205105" o:connectangles="0,0,0,0,0,0,0"/>
              </v:shape>
              <v:shape id="Freeform 110" o:spid="_x0000_s1801" style="position:absolute;left:1742;top:4535;width:216;height:311;visibility:visible;mso-wrap-style:square;v-text-anchor:top" coordsize="18,26"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OaMQA&#10;AADdAAAADwAAAGRycy9kb3ducmV2LnhtbERPPWvDMBDdC/kP4gLZGjkmdV0nigmBktLB0NRLt8O6&#10;WibWyVhq7Pz7aih0fLzvfTnbXtxo9J1jBZt1AoK4cbrjVkH9+fqYg/ABWWPvmBTcyUN5WDzssdBu&#10;4g+6XUIrYgj7AhWYEIZCSt8YsujXbiCO3LcbLYYIx1bqEacYbnuZJkkmLXYcGwwOdDLUXC8/VsH5&#10;2b9c6yHkT2b6eq/zvDptkkqp1XI+7kAEmsO/+M/9phVs0yzuj2/iE5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FzmjEAAAA3QAAAA8AAAAAAAAAAAAAAAAAmAIAAGRycy9k&#10;b3ducmV2LnhtbFBLBQYAAAAABAAEAPUAAACJAwAAAAA=&#10;" path="m,26r18,l18,,17,r,23l,23r,3xe" fillcolor="#9ca2aa" stroked="f">
                <v:path arrowok="t" o:connecttype="custom" o:connectlocs="0,197485;137160,197485;137160,0;129540,0;129540,174698;0,174698;0,197485" o:connectangles="0,0,0,0,0,0,0"/>
              </v:shape>
              <v:shape id="Freeform 111" o:spid="_x0000_s1802" style="position:absolute;left:1742;top:4535;width:204;height:275;visibility:visible;mso-wrap-style:square;v-text-anchor:top" coordsize="17,23"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YYMYA&#10;AADdAAAADwAAAGRycy9kb3ducmV2LnhtbESPT4vCMBTE7wt+h/AEL4umVlekGkWUBUH24J+Lt0fz&#10;bKvNS22ytn57syDscZiZ3zDzZWtK8aDaFZYVDAcRCOLU6oIzBafjd38KwnlkjaVlUvAkB8tF52OO&#10;ibYN7+lx8JkIEHYJKsi9rxIpXZqTQTewFXHwLrY26IOsM6lrbALclDKOook0WHBYyLGidU7p7fBr&#10;FMjp3u++rqN0E99/zLE4N5/22SjV67arGQhPrf8Pv9tbrWAcT4bw9yY8Ab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tYYMYAAADdAAAADwAAAAAAAAAAAAAAAACYAgAAZHJz&#10;L2Rvd25yZXYueG1sUEsFBgAAAAAEAAQA9QAAAIsDAAAAAA==&#10;" path="m,23r17,l17,,16,1r,21l,22r,1xe" fillcolor="#9ea4ac" stroked="f">
                <v:path arrowok="t" o:connecttype="custom" o:connectlocs="0,174625;129540,174625;129540,0;121920,7592;121920,167033;0,167033;0,174625" o:connectangles="0,0,0,0,0,0,0"/>
              </v:shape>
              <v:shape id="Freeform 112" o:spid="_x0000_s1803" style="position:absolute;left:1742;top:4547;width:192;height:251;visibility:visible;mso-wrap-style:square;v-text-anchor:top" coordsize="16,21"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mssYA&#10;AADdAAAADwAAAGRycy9kb3ducmV2LnhtbESPQWvCQBSE7wX/w/IKXopumoqW1FVsqSCejApeH9ln&#10;NjT7Ns2uMf33XUHwOMzMN8x82dtadNT6yrGC13ECgrhwuuJSwfGwHr2D8AFZY+2YFPyRh+Vi8DTH&#10;TLsr59TtQykihH2GCkwITSalLwxZ9GPXEEfv7FqLIcq2lLrFa4TbWqZJMpUWK44LBhv6MlT87C9W&#10;gbaz3Oefb+ft7vQbvrtJYtYvR6WGz/3qA0SgPjzC9/ZGK5ik0xRub+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UmssYAAADdAAAADwAAAAAAAAAAAAAAAACYAgAAZHJz&#10;L2Rvd25yZXYueG1sUEsFBgAAAAAEAAQA9QAAAIsDAAAAAA==&#10;" path="m,21r16,l16,,14,r,19l,19r,2xe" fillcolor="#a1a7af" stroked="f">
                <v:path arrowok="t" o:connecttype="custom" o:connectlocs="0,159385;121920,159385;121920,0;106680,0;106680,144205;0,144205;0,159385" o:connectangles="0,0,0,0,0,0,0"/>
              </v:shape>
              <v:shape id="Freeform 113" o:spid="_x0000_s1804" style="position:absolute;left:1742;top:4547;width:168;height:227;visibility:visible;mso-wrap-style:square;v-text-anchor:top" coordsize="14,19"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6mOccA&#10;AADdAAAADwAAAGRycy9kb3ducmV2LnhtbESPQWvCQBSE7wX/w/IKvRTdGCVq6iqtVBBBMGrvj+xr&#10;Esy+TbNbjf/eFQo9DjPzDTNfdqYWF2pdZVnBcBCBIM6trrhQcDqu+1MQziNrrC2Tghs5WC56T3NM&#10;tb1yRpeDL0SAsEtRQel9k0rp8pIMuoFtiIP3bVuDPsi2kLrFa4CbWsZRlEiDFYeFEhtalZSfD79G&#10;QTV5PWfxZzZLtj+70cfqa2f1fqbUy3P3/gbCU+f/w3/tjVYwjpMRPN6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OpjnHAAAA3QAAAA8AAAAAAAAAAAAAAAAAmAIAAGRy&#10;cy9kb3ducmV2LnhtbFBLBQYAAAAABAAEAPUAAACMAwAAAAA=&#10;" path="m,19r14,l14,,13,r,17l,17r,2xe" fillcolor="#a5aab1" stroked="f">
                <v:path arrowok="t" o:connecttype="custom" o:connectlocs="0,144145;106680,144145;106680,0;99060,0;99060,128972;0,128972;0,144145" o:connectangles="0,0,0,0,0,0,0"/>
              </v:shape>
              <v:shape id="Freeform 114" o:spid="_x0000_s1805" style="position:absolute;left:1742;top:4547;width:156;height:203;visibility:visible;mso-wrap-style:square;v-text-anchor:top" coordsize="13,17"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wv8YA&#10;AADdAAAADwAAAGRycy9kb3ducmV2LnhtbESPT2sCMRTE74V+h/AK3mq2shVdN0rRKqUHYVU8PzZv&#10;/+DmJWxS3fbTN4WCx2FmfsPkq8F04kq9by0reBknIIhLq1uuFZyO2+cZCB+QNXaWScE3eVgtHx9y&#10;zLS9cUHXQ6hFhLDPUEETgsuk9GVDBv3YOuLoVbY3GKLsa6l7vEW46eQkSabSYMtxoUFH64bKy+HL&#10;KNjoylE6b12R/Ow/373cnWevO6VGT8PbAkSgIdzD/+0PrSCdTF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Mwv8YAAADdAAAADwAAAAAAAAAAAAAAAACYAgAAZHJz&#10;L2Rvd25yZXYueG1sUEsFBgAAAAAEAAQA9QAAAIsDAAAAAA==&#10;" path="m,17r13,l13,,12,1r,14l,15r,2xe" fillcolor="#aaaeb4" stroked="f">
                <v:path arrowok="t" o:connecttype="custom" o:connectlocs="0,128905;99060,128905;99060,0;91440,7583;91440,113740;0,113740;0,128905" o:connectangles="0,0,0,0,0,0,0"/>
              </v:shape>
              <v:shape id="Freeform 115" o:spid="_x0000_s1806" style="position:absolute;left:1742;top:4559;width:144;height:167;visibility:visible;mso-wrap-style:square;v-text-anchor:top" coordsize="12,14"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1WYcYA&#10;AADdAAAADwAAAGRycy9kb3ducmV2LnhtbESPT2vCQBDF7wW/wzJCb7oxVCupmyDaVg8W/5Weh+w0&#10;CWZnQ3Yb02/fFYQeH2/e781bZL2pRUetqywrmIwjEMS51RUXCj7Pb6M5COeRNdaWScEvOcjSwcMC&#10;E22vfKTu5AsRIOwSVFB63yRSurwkg25sG+LgfdvWoA+yLaRu8RrgppZxFM2kwYpDQ4kNrUrKL6cf&#10;E97g549X8of3L1l3u/l+GfN6Eyv1OOyXLyA89f7/+J7eagVP8WwKtzUBAT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1WYcYAAADdAAAADwAAAAAAAAAAAAAAAACYAgAAZHJz&#10;L2Rvd25yZXYueG1sUEsFBgAAAAAEAAQA9QAAAIsDAAAAAA==&#10;" path="m,14r12,l12,,10,r,13l1,13,,14xe" fillcolor="#acafb6" stroked="f">
                <v:path arrowok="t" o:connecttype="custom" o:connectlocs="0,106045;91440,106045;91440,0;76200,0;76200,98470;7620,98470;0,106045" o:connectangles="0,0,0,0,0,0,0"/>
              </v:shape>
              <v:shape id="Freeform 116" o:spid="_x0000_s1807" style="position:absolute;left:1754;top:4559;width:108;height:155;visibility:visible;mso-wrap-style:square;v-text-anchor:top" coordsize="9,13"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SC8UA&#10;AADdAAAADwAAAGRycy9kb3ducmV2LnhtbESPQWvCQBSE74X+h+UVvNWNokFSV7GC0OKpSSg9PrKv&#10;2WD2bZrdJvHfdwuCx2FmvmG2+8m2YqDeN44VLOYJCOLK6YZrBWVxet6A8AFZY+uYFFzJw373+LDF&#10;TLuRP2jIQy0ihH2GCkwIXSalrwxZ9HPXEUfv2/UWQ5R9LXWPY4TbVi6TJJUWG44LBjs6Gqou+a9V&#10;8HlxVbPuysOZ36+Miy/zU+SvSs2epsMLiEBTuIdv7TetYLVMU/h/E5+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xILxQAAAN0AAAAPAAAAAAAAAAAAAAAAAJgCAABkcnMv&#10;ZG93bnJldi54bWxQSwUGAAAAAAQABAD1AAAAigMAAAAA&#10;" path="m,13r9,l9,,8,1r,9l1,10,,13xe" fillcolor="#aeb2b9" stroked="f">
                <v:path arrowok="t" o:connecttype="custom" o:connectlocs="0,98425;68580,98425;68580,0;60960,7571;60960,75712;7620,75712;0,98425" o:connectangles="0,0,0,0,0,0,0"/>
              </v:shape>
              <v:shape id="Freeform 117" o:spid="_x0000_s1808" style="position:absolute;left:1766;top:4571;width:84;height:107;visibility:visible;mso-wrap-style:square;v-text-anchor:top" coordsize="7,9"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eS8UA&#10;AADdAAAADwAAAGRycy9kb3ducmV2LnhtbESPUWvCMBSF3wf7D+EOfJvp6qhSjVIEUQZjzPkDLs01&#10;6WxuShNr/ffLYLDHwznnO5zVZnStGKgPjWcFL9MMBHHtdcNGwelr97wAESKyxtYzKbhTgM368WGF&#10;pfY3/qThGI1IEA4lKrAxdqWUobbkMEx9R5y8s+8dxiR7I3WPtwR3rcyzrJAOG04LFjvaWqovx6tT&#10;8DZHdymG2rybj8rmupq17nuv1ORprJYgIo3xP/zXPmgFr3kxh9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N5LxQAAAN0AAAAPAAAAAAAAAAAAAAAAAJgCAABkcnMv&#10;ZG93bnJldi54bWxQSwUGAAAAAAQABAD1AAAAigMAAAAA&#10;" path="m,9r7,l7,,6,1r,6l1,7,,9xe" fillcolor="#b1b5bb" stroked="f">
                <v:path arrowok="t" o:connecttype="custom" o:connectlocs="0,67945;53340,67945;53340,0;45720,7549;45720,52846;7620,52846;0,67945" o:connectangles="0,0,0,0,0,0,0"/>
              </v:shape>
              <v:shape id="Freeform 118" o:spid="_x0000_s1809" style="position:absolute;left:1778;top:4583;width:60;height:71;visibility:visible;mso-wrap-style:square;v-text-anchor:top" coordsize="5,6"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PP8QA&#10;AADdAAAADwAAAGRycy9kb3ducmV2LnhtbERPy2qDQBTdB/oPwy1kF8emRcRkEvqgJF1koRHa5cW5&#10;UYlzR5ypmr/vLApZHs57u59NJ0YaXGtZwVMUgyCurG65VlCeP1cpCOeRNXaWScGNHOx3D4stZtpO&#10;nNNY+FqEEHYZKmi87zMpXdWQQRfZnjhwFzsY9AEOtdQDTiHcdHIdx4k02HJoaLCn94aqa/FrFByq&#10;4rmOP+h7tMlPnk6n8u1rviq1fJxfNyA8zf4u/ncftYKXdRLmhjfhCc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ljz/EAAAA3QAAAA8AAAAAAAAAAAAAAAAAmAIAAGRycy9k&#10;b3ducmV2LnhtbFBLBQYAAAAABAAEAPUAAACJAwAAAAA=&#10;" path="m,6r5,l5,,3,1,2,3r,1l1,4,,6xe" fillcolor="#b4b7bd" stroked="f">
                <v:path arrowok="t" o:connecttype="custom" o:connectlocs="0,45085;38100,45085;38100,0;22860,7514;15240,22543;15240,30057;7620,30057;0,45085" o:connectangles="0,0,0,0,0,0,0,0"/>
              </v:shape>
              <v:shape id="Freeform 119" o:spid="_x0000_s1810" style="position:absolute;left:1790;top:4619;width:12;height:12;visibility:visible;mso-wrap-style:square;v-text-anchor:top" coordsize="1,1"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FJ8QA&#10;AADdAAAADwAAAGRycy9kb3ducmV2LnhtbESPQYvCMBSE78L+h/AW9mZTZRG3axRxEerRVhBvj+bZ&#10;FpuXbhNr/fdGEDwOM/MNs1gNphE9da62rGASxSCIC6trLhUc8u14DsJ5ZI2NZVJwJwer5cdogYm2&#10;N95Tn/lSBAi7BBVU3reJlK6oyKCLbEscvLPtDPogu1LqDm8Bbho5jeOZNFhzWKiwpU1FxSW7GgW7&#10;fHL6Xze9zHVqNj49nrK/olXq63NY/4LwNPh3+NVOtYLv6ewHnm/C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XhSfEAAAA3QAAAA8AAAAAAAAAAAAAAAAAmAIAAGRycy9k&#10;b3ducmV2LnhtbFBLBQYAAAAABAAEAPUAAACJAwAAAAA=&#10;" path="m,1r1,l1,,,1xe" fillcolor="#b6b9c0" stroked="f">
                <v:path arrowok="t" o:connecttype="custom" o:connectlocs="0,7620;7620,7620;7620,0;0,7620" o:connectangles="0,0,0,0"/>
              </v:shape>
              <v:shape id="Freeform 120" o:spid="_x0000_s1811" style="position:absolute;left:1742;top:4535;width:420;height:563;visibility:visible;mso-wrap-style:square;v-text-anchor:top" coordsize="35,47"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XQ8MA&#10;AADdAAAADwAAAGRycy9kb3ducmV2LnhtbERPW2vCMBR+F/wP4Qh702QyVLpG2WSD7WXzxvDx0Jw2&#10;xeakNJmt/355GPj48d3zzeAacaUu1J41PM4UCOLCm5orDafj+3QFIkRkg41n0nCjAJv1eJRjZnzP&#10;e7oeYiVSCIcMNdgY20zKUFhyGGa+JU5c6TuHMcGukqbDPoW7Rs6VWkiHNacGiy1tLRWXw6/ToE6v&#10;5U99s7vz4gvfto367j/3UuuHyfDyDCLSEO/if/eH0fA0X6b96U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gXQ8MAAADdAAAADwAAAAAAAAAAAAAAAACYAgAAZHJzL2Rv&#10;d25yZXYueG1sUEsFBgAAAAAEAAQA9QAAAIgDAAAAAA==&#10;" path="m,23c,20,,16,2,12,4,8,7,4,10,2,15,,20,,24,2v3,2,6,5,8,8c34,14,35,19,35,23r,4l34,30r,2l33,35r-2,1l30,39r-1,1l27,43r-1,1l23,46r-2,l19,47r-2,l16,47,13,46r-3,l9,44,8,43,5,40,4,39,2,36,1,35r,-3l,30,,27c,26,,24,,23e" filled="f" strokecolor="#24282b" strokeweight="33e-5mm">
                <v:stroke joinstyle="miter"/>
                <v:path arrowok="t" o:connecttype="custom" o:connectlocs="0,174949;15240,91278;76200,15213;182880,15213;243840,76065;266700,174949;266700,205375;259080,228195;259080,243408;251460,266227;236220,273834;228600,296653;220980,304260;205740,327079;198120,334686;175260,349899;160020,349899;144780,357505;129540,357505;121920,357505;99060,349899;76200,349899;68580,334686;60960,327079;38100,304260;30480,296653;15240,273834;7620,266227;7620,243408;0,228195;0,205375;0,174949" o:connectangles="0,0,0,0,0,0,0,0,0,0,0,0,0,0,0,0,0,0,0,0,0,0,0,0,0,0,0,0,0,0,0,0"/>
              </v:shape>
              <v:rect id="Rectangle 121" o:spid="_x0000_s1812" style="position:absolute;left:1658;top:4810;width:576;height:324;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4f8cA&#10;AADdAAAADwAAAGRycy9kb3ducmV2LnhtbESPT2vCQBTE70K/w/IKvelu/BPbNKsUQShUD8ZCr4/s&#10;MwnNvk2zq6bfvlsQPA4z8xsmXw+2FRfqfeNYQzJRIIhLZxquNHwet+NnED4gG2wdk4Zf8rBePYxy&#10;zIy78oEuRahEhLDPUEMdQpdJ6cuaLPqJ64ijd3K9xRBlX0nT4zXCbSunSqXSYsNxocaONjWV38XZ&#10;asB0bn72p9nu+HFO8aUa1HbxpbR+ehzeXkEEGsI9fGu/Gw3z6TKB/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oOH/HAAAA3QAAAA8AAAAAAAAAAAAAAAAAmAIAAGRy&#10;cy9kb3ducmV2LnhtbFBLBQYAAAAABAAEAPUAAACMAwAAAAA=&#10;" stroked="f"/>
              <v:rect id="Rectangle 122" o:spid="_x0000_s1813" style="position:absolute;left:1910;top:4810;width:1;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GQ8cA&#10;AADdAAAADwAAAGRycy9kb3ducmV2LnhtbESPQWvCQBSE74L/YXmCF2k2BmlLmlWKIHoRairF3h7Z&#10;1yQ0+zbdXTX++65Q6HGYmW+YYjWYTlzI+daygnmSgiCurG65VnB83zw8g/ABWWNnmRTcyMNqOR4V&#10;mGt75QNdylCLCGGfo4ImhD6X0lcNGfSJ7Ymj92WdwRClq6V2eI1w08ksTR+lwZbjQoM9rRuqvsuz&#10;UWB32xkff/zHpzPrzX5u2tPprVRqOhleX0AEGsJ/+K+90woW2VMG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ixkPHAAAA3QAAAA8AAAAAAAAAAAAAAAAAmAIAAGRy&#10;cy9kb3ducmV2LnhtbFBLBQYAAAAABAAEAPUAAACMAwAAAAA=&#10;" fillcolor="#24282b" stroked="f"/>
              <v:rect id="Rectangle 123" o:spid="_x0000_s1814" style="position:absolute;left:1910;top:4810;width:1;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Bb8IA&#10;AADdAAAADwAAAGRycy9kb3ducmV2LnhtbESPQWsCMRSE70L/Q3gFb5qtipXVKEUQpBdRe/H22Dw3&#10;wc1Lukl1+++NIHgcZr4ZZrHqXCOu1EbrWcHHsABBXHltuVbwc9wMZiBiQtbYeCYF/xRhtXzrLbDU&#10;/sZ7uh5SLXIJxxIVmJRCKWWsDDmMQx+Is3f2rcOUZVtL3eItl7tGjopiKh1azgsGA60NVZfDn1Mw&#10;Ifs9Drytd7bC0JiT/T3ZtVL99+5rDiJRl17hJ73VmRt9juHxJj8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oFvwgAAAN0AAAAPAAAAAAAAAAAAAAAAAJgCAABkcnMvZG93&#10;bnJldi54bWxQSwUGAAAAAAQABAD1AAAAhwMAAAAA&#10;" fillcolor="#262b2f" stroked="f"/>
              <v:rect id="Rectangle 124" o:spid="_x0000_s1815" style="position:absolute;left:1910;top:4810;width:1;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vrcYA&#10;AADdAAAADwAAAGRycy9kb3ducmV2LnhtbESPQWsCMRSE74L/ITyhN00Uae1qFCuU6sGD2oPeHpvX&#10;zdrNy7KJuv33Rih4HGbmG2a2aF0lrtSE0rOG4UCBIM69KbnQ8H347E9AhIhssPJMGv4owGLe7cww&#10;M/7GO7ruYyEShEOGGmyMdSZlyC05DANfEyfvxzcOY5JNIU2DtwR3lRwp9SodlpwWLNa0spT/7i9O&#10;w3H1sVmbaqsm9vKuvuh4Lk7hrPVLr11OQURq4zP8314bDePR2xgeb9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MvrcYAAADdAAAADwAAAAAAAAAAAAAAAACYAgAAZHJz&#10;L2Rvd25yZXYueG1sUEsFBgAAAAAEAAQA9QAAAIsDAAAAAA==&#10;" fillcolor="#292f33" stroked="f"/>
              <v:rect id="Rectangle 125" o:spid="_x0000_s1816" style="position:absolute;left:1910;top:4810;width:24;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zr8gA&#10;AADdAAAADwAAAGRycy9kb3ducmV2LnhtbESPQWvCQBSE70L/w/KE3nRjalqJrlKKBfGg1IjnZ/Y1&#10;SZt9m2a3JvbXdwtCj8PMfMMsVr2pxYVaV1lWMBlHIIhzqysuFByz19EMhPPIGmvLpOBKDlbLu8EC&#10;U207fqPLwRciQNilqKD0vkmldHlJBt3YNsTBe7etQR9kW0jdYhfgppZxFD1KgxWHhRIbeikp/zx8&#10;GwW77ewh/uqSU5Y0+3Pxs83W6+mHUvfD/nkOwlPv/8O39kYrmMZPCfy9C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HLOvyAAAAN0AAAAPAAAAAAAAAAAAAAAAAJgCAABk&#10;cnMvZG93bnJldi54bWxQSwUGAAAAAAQABAD1AAAAjQMAAAAA&#10;" fillcolor="#2c3438" stroked="f"/>
              <v:rect id="Rectangle 126" o:spid="_x0000_s1817" style="position:absolute;left:1934;top:4810;width:1;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vuMUA&#10;AADdAAAADwAAAGRycy9kb3ducmV2LnhtbESPT2vCQBTE7wW/w/KE3upG0SjRVaTU0qtahdwe2Zc/&#10;mn0bsqtJv70rCD0OM/MbZrXpTS3u1LrKsoLxKAJBnFldcaHg97j7WIBwHlljbZkU/JGDzXrwtsJE&#10;2473dD/4QgQIuwQVlN43iZQuK8mgG9mGOHi5bQ36INtC6ha7ADe1nERRLA1WHBZKbOizpOx6uBkF&#10;8TGdnfZz2aWXenz53qX52X3lSr0P++0ShKfe/4df7R+tYDqZx/B8E5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6+4xQAAAN0AAAAPAAAAAAAAAAAAAAAAAJgCAABkcnMv&#10;ZG93bnJldi54bWxQSwUGAAAAAAQABAD1AAAAigMAAAAA&#10;" fillcolor="#30393e" stroked="f"/>
              <v:rect id="Rectangle 127" o:spid="_x0000_s1818" style="position:absolute;left:1934;top:4810;width:1;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v8YA&#10;AADdAAAADwAAAGRycy9kb3ducmV2LnhtbESPQWvCQBSE7wX/w/KE3upGEZXoKiKoPfTSKK3HR/Yl&#10;mzb7NmbXGP99t1DocZiZb5jVpre16Kj1lWMF41ECgjh3uuJSwfm0f1mA8AFZY+2YFDzIw2Y9eFph&#10;qt2d36nLQikihH2KCkwITSqlzw1Z9CPXEEevcK3FEGVbSt3iPcJtLSdJMpMWK44LBhvaGcq/s5tV&#10;cCu72eOzevvqL9k1KUxxOIYPq9TzsN8uQQTqw3/4r/2qFUwn8z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Cv8YAAADdAAAADwAAAAAAAAAAAAAAAACYAgAAZHJz&#10;L2Rvd25yZXYueG1sUEsFBgAAAAAEAAQA9QAAAIsDAAAAAA==&#10;" fillcolor="#354045" stroked="f"/>
              <v:rect id="Rectangle 128" o:spid="_x0000_s1819" style="position:absolute;left:1934;top:4810;width:1;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xqcMA&#10;AADdAAAADwAAAGRycy9kb3ducmV2LnhtbERP3WrCMBS+F3yHcITdaWqRKdUo4iZMBcGfBzg0x7bY&#10;nHRJVuuefrkYePnx/S9WnalFS85XlhWMRwkI4tzqigsF18t2OAPhA7LG2jIpeJKH1bLfW2Cm7YNP&#10;1J5DIWII+wwVlCE0mZQ+L8mgH9mGOHI36wyGCF0htcNHDDe1TJPkXRqsODaU2NCmpPx+/jEK0sPu&#10;tD+kx9ZeP93H7/Syx9n9W6m3QbeegwjUhZf43/2lFUzSaZwb38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2xqcMAAADdAAAADwAAAAAAAAAAAAAAAACYAgAAZHJzL2Rv&#10;d25yZXYueG1sUEsFBgAAAAAEAAQA9QAAAIgDAAAAAA==&#10;" fillcolor="#38464b" stroked="f"/>
              <v:rect id="Rectangle 129" o:spid="_x0000_s1820" style="position:absolute;left:1934;top:4810;width:1;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L4qcQA&#10;AADdAAAADwAAAGRycy9kb3ducmV2LnhtbESP3YrCMBSE74V9h3AWvNNUEXW7piJC0Svx7wEOzbHt&#10;tjkpTbbtvv1GELwcZuYbZrMdTC06al1pWcFsGoEgzqwuOVdwv6WTNQjnkTXWlknBHznYJh+jDcba&#10;9nyh7upzESDsYlRQeN/EUrqsIINuahvi4D1sa9AH2eZSt9gHuKnlPIqW0mDJYaHAhvYFZdX11yh4&#10;nGZdjzu9MMefW70+71NXHVKlxp/D7huEp8G/w6/2UStYzFdf8HwTnoB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KnEAAAA3QAAAA8AAAAAAAAAAAAAAAAAmAIAAGRycy9k&#10;b3ducmV2LnhtbFBLBQYAAAAABAAEAPUAAACJAwAAAAA=&#10;" fillcolor="#3e4c52" stroked="f"/>
              <v:rect id="Rectangle 130" o:spid="_x0000_s1821" style="position:absolute;left:1934;top:4810;width:1;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VKcIA&#10;AADdAAAADwAAAGRycy9kb3ducmV2LnhtbERPW2vCMBR+H+w/hDPYm00nIqUai25MHYhjVd8PyekF&#10;m5PSZNr9++VhsMeP774sRtuJGw2+dazgJUlBEGtnWq4VnE/vkwyED8gGO8ek4Ic8FKvHhyXmxt35&#10;i25lqEUMYZ+jgiaEPpfS64Ys+sT1xJGr3GAxRDjU0gx4j+G2k9M0nUuLLceGBnt6bUhfy2+rwG12&#10;KLWW1ef88vF2LY/Z1h4ypZ6fxvUCRKAx/Iv/3HujYDbN4v74Jj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ZUpwgAAAN0AAAAPAAAAAAAAAAAAAAAAAJgCAABkcnMvZG93&#10;bnJldi54bWxQSwUGAAAAAAQABAD1AAAAhwMAAAAA&#10;" fillcolor="#445258" stroked="f"/>
              <v:rect id="Rectangle 131" o:spid="_x0000_s1822" style="position:absolute;left:1934;top:4810;width:1;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N7sYA&#10;AADdAAAADwAAAGRycy9kb3ducmV2LnhtbESPT2vCQBTE70K/w/IEb7qJlNZGVymFFj0o+Kd4fWaf&#10;STD7NmRXs/32rlDwOMzMb5jZIpha3Kh1lWUF6SgBQZxbXXGh4LD/Hk5AOI+ssbZMCv7IwWL+0pth&#10;pm3HW7rtfCEihF2GCkrvm0xKl5dk0I1sQxy9s20N+ijbQuoWuwg3tRwnyZs0WHFcKLGhr5Lyy+5q&#10;FFyCvqaHKmx+fo/HOv1Yva+71UmpQT98TkF4Cv4Z/m8vtYLX8SSF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N7sYAAADdAAAADwAAAAAAAAAAAAAAAACYAgAAZHJz&#10;L2Rvd25yZXYueG1sUEsFBgAAAAAEAAQA9QAAAIsDAAAAAA==&#10;" fillcolor="#4b575f" stroked="f"/>
              <v:rect id="Rectangle 132" o:spid="_x0000_s1823" style="position:absolute;left:1934;top:4810;width:12;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BcccA&#10;AADdAAAADwAAAGRycy9kb3ducmV2LnhtbESPT2vCQBTE7wW/w/IKvRTdGEVs6ioSCBR6aP2D0Nsj&#10;+5oszb6N2W2M375bEDwOM/MbZrUZbCN66rxxrGA6SUAQl04brhQcD8V4CcIHZI2NY1JwJQ+b9ehh&#10;hZl2F95Rvw+ViBD2GSqoQ2gzKX1Zk0U/cS1x9L5dZzFE2VVSd3iJcNvINEkW0qLhuFBjS3lN5c/+&#10;1yp4L3CXf+mX88dphlw8fxrDfa7U0+OwfQURaAj38K39phXM02UK/2/i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qgXHHAAAA3QAAAA8AAAAAAAAAAAAAAAAAmAIAAGRy&#10;cy9kb3ducmV2LnhtbFBLBQYAAAAABAAEAPUAAACMAwAAAAA=&#10;" fillcolor="#525e65" stroked="f"/>
              <v:rect id="Rectangle 133" o:spid="_x0000_s1824" style="position:absolute;left:1946;top:4810;width:1;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GLscA&#10;AADdAAAADwAAAGRycy9kb3ducmV2LnhtbESPQWvCQBSE74X+h+UJXkQ3tSohdZVUaGlLDxql58fu&#10;MwnNvo3ZVdN/3y0IPQ4z8w2zXPe2ERfqfO1YwcMkAUGsnam5VHDYv4xTED4gG2wck4If8rBe3d8t&#10;MTPuyju6FKEUEcI+QwVVCG0mpdcVWfQT1xJH7+g6iyHKrpSmw2uE20ZOk2QhLdYcFypsaVOR/i7O&#10;VoHefo7w+Wuf5754fT/PN3r2cUqVGg76/AlEoD78h2/tN6NgNk0f4e9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ZRi7HAAAA3QAAAA8AAAAAAAAAAAAAAAAAmAIAAGRy&#10;cy9kb3ducmV2LnhtbFBLBQYAAAAABAAEAPUAAACMAwAAAAA=&#10;" fillcolor="#58656c" stroked="f"/>
              <v:rect id="Rectangle 134" o:spid="_x0000_s1825" style="position:absolute;left:1946;top:4810;width:1;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7UsYA&#10;AADdAAAADwAAAGRycy9kb3ducmV2LnhtbESPQWvCQBSE7wX/w/KE3ppNbbCSZhVtLRSlilF6fmRf&#10;k2D2bciuGv+9KxR6HGbmGyab9aYRZ+pcbVnBcxSDIC6srrlUcNh/Pk1AOI+ssbFMCq7kYDYdPGSY&#10;anvhHZ1zX4oAYZeigsr7NpXSFRUZdJFtiYP3azuDPsiulLrDS4CbRo7ieCwN1hwWKmzpvaLimJ+M&#10;AtNs1/y9OdbJT/+y+rDFbrx8XSj1OOznbyA89f4//Nf+0gqS0SSB+5v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L7UsYAAADdAAAADwAAAAAAAAAAAAAAAACYAgAAZHJz&#10;L2Rvd25yZXYueG1sUEsFBgAAAAAEAAQA9QAAAIsDAAAAAA==&#10;" fillcolor="#5e6b73" stroked="f"/>
              <v:rect id="Rectangle 135" o:spid="_x0000_s1826" style="position:absolute;left:1946;top:4810;width:1;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2hcMYA&#10;AADdAAAADwAAAGRycy9kb3ducmV2LnhtbESPT2vCQBTE7wW/w/KE3upGMSFGV7EFoeDJP4UeH9nX&#10;JDT7NmbXJO2ndwXB4zAzv2FWm8HUoqPWVZYVTCcRCOLc6ooLBefT7i0F4TyyxtoyKfgjB5v16GWF&#10;mbY9H6g7+kIECLsMFZTeN5mULi/JoJvYhjh4P7Y16INsC6lb7APc1HIWRYk0WHFYKLGhj5Ly3+PV&#10;KIi7/35/usZf+25xMe/NNvlOZaLU63jYLkF4Gvwz/Gh/agXzWRrD/U1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2hcMYAAADdAAAADwAAAAAAAAAAAAAAAACYAgAAZHJz&#10;L2Rvd25yZXYueG1sUEsFBgAAAAAEAAQA9QAAAIsDAAAAAA==&#10;" fillcolor="#667279" stroked="f"/>
              <v:rect id="Rectangle 136" o:spid="_x0000_s1827" style="position:absolute;left:1946;top:4810;width:1;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OvsUA&#10;AADdAAAADwAAAGRycy9kb3ducmV2LnhtbESPQWvCQBSE7wX/w/IEb3WjiEh0FVGLSi/VCuLtkX0m&#10;wezbsLtN4r93C4Ueh5n5hlmsOlOJhpwvLSsYDRMQxJnVJecKLt8f7zMQPiBrrCyTgid5WC17bwtM&#10;tW35RM055CJC2KeooAihTqX0WUEG/dDWxNG7W2cwROlyqR22EW4qOU6SqTRYclwosKZNQdnj/GMU&#10;7G83LvmJh+vuq22On/udO20fSg363XoOIlAX/sN/7YNWMBnPpvD7Jj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k6+xQAAAN0AAAAPAAAAAAAAAAAAAAAAAJgCAABkcnMv&#10;ZG93bnJldi54bWxQSwUGAAAAAAQABAD1AAAAigMAAAAA&#10;" fillcolor="#6d7981" stroked="f"/>
              <v:rect id="Rectangle 137" o:spid="_x0000_s1828" style="position:absolute;left:1946;top:4810;width:1;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BwvsUA&#10;AADdAAAADwAAAGRycy9kb3ducmV2LnhtbESPT4vCMBTE7wt+h/AEb5oqupWuUVSoeJDFP8ueH83b&#10;ttq8lCZq/fZGEPY4zMxvmNmiNZW4UeNKywqGgwgEcWZ1ybmCn1Pan4JwHlljZZkUPMjBYt75mGGi&#10;7Z0PdDv6XAQIuwQVFN7XiZQuK8igG9iaOHh/tjHog2xyqRu8B7ip5CiKPqXBksNCgTWtC8oux6tR&#10;UJ/zdCcvq8kGf692337HKWaxUr1uu/wC4an1/+F3e6sVjEfTGF5vw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HC+xQAAAN0AAAAPAAAAAAAAAAAAAAAAAJgCAABkcnMv&#10;ZG93bnJldi54bWxQSwUGAAAAAAQABAD1AAAAigMAAAAA&#10;" fillcolor="#748189" stroked="f"/>
              <v:rect id="Rectangle 138" o:spid="_x0000_s1829" style="position:absolute;left:1946;top:4810;width:1;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6UccA&#10;AADdAAAADwAAAGRycy9kb3ducmV2LnhtbESPwUrDQBCG74LvsIzQi9hNS1pC7LaIUGhBtFYFj0N2&#10;TILZ2bC7baJP7xwKHod//m/mW21G16kzhdh6NjCbZqCIK29brg28v23vClAxIVvsPJOBH4qwWV9f&#10;rbC0fuBXOh9TrQTCsUQDTUp9qXWsGnIYp74nluzLB4dJxlBrG3AQuOv0PMuW2mHLcqHBnh4bqr6P&#10;JyeUl9/PPH96Jrs4HIphb8PtxzIYM7kZH+5BJRrT//KlvbMG8nkh74qNmIB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ROlHHAAAA3QAAAA8AAAAAAAAAAAAAAAAAmAIAAGRy&#10;cy9kb3ducmV2LnhtbFBLBQYAAAAABAAEAPUAAACMAwAAAAA=&#10;" fillcolor="#7c878f" stroked="f"/>
              <v:rect id="Rectangle 139" o:spid="_x0000_s1830" style="position:absolute;left:1946;top:4810;width:12;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e7uccA&#10;AADdAAAADwAAAGRycy9kb3ducmV2LnhtbESPW2vCQBSE34X+h+UIfRHdaEVidBXphRas4A19PWSP&#10;SWj2bMiuJv77bqHg4zAz3zDzZWtKcaPaFZYVDAcRCOLU6oIzBcfDRz8G4TyyxtIyKbiTg+XiqTPH&#10;RNuGd3Tb+0wECLsEFeTeV4mULs3JoBvYijh4F1sb9EHWmdQ1NgFuSjmKook0WHBYyLGi15zSn/3V&#10;KDh89taT+/X9e/OG522TaY5P5xelnrvtagbCU+sf4f/2l1YwHsVT+Hs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nu7nHAAAA3QAAAA8AAAAAAAAAAAAAAAAAmAIAAGRy&#10;cy9kb3ducmV2LnhtbFBLBQYAAAAABAAEAPUAAACMAwAAAAA=&#10;" fillcolor="#858f97" stroked="f"/>
              <v:rect id="Rectangle 140" o:spid="_x0000_s1831" style="position:absolute;left:1958;top:4810;width:1;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BC8QA&#10;AADdAAAADwAAAGRycy9kb3ducmV2LnhtbERPS08CMRC+m/gfmjHxJl2BCCwUYjQqCScegXCbbIfd&#10;Ddvp2o6w/Ht7MPH45XvPFp1r1IVCrD0beO5loIgLb2suDey2H09jUFGQLTaeycCNIizm93czzK2/&#10;8pouGylVCuGYo4FKpM21jkVFDmPPt8SJO/ngUBIMpbYBryncNbqfZS/aYc2pocKW3ioqzpsfZ2D/&#10;Hc6fPBhmh6/B+PYuy9VR4siYx4fudQpKqJN/8Z97aQ0M+5O0P71JT0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FAQvEAAAA3QAAAA8AAAAAAAAAAAAAAAAAmAIAAGRycy9k&#10;b3ducmV2LnhtbFBLBQYAAAAABAAEAPUAAACJAwAAAAA=&#10;" fillcolor="#90969e" stroked="f"/>
              <v:rect id="Rectangle 141" o:spid="_x0000_s1832" style="position:absolute;left:1958;top:4810;width:1;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84cYA&#10;AADdAAAADwAAAGRycy9kb3ducmV2LnhtbESP3WrCQBSE7wu+w3IE7+pGCaVGVxFLUbAU/EHw7pA9&#10;JsHs2bC7xtin7xYKXg4z8w0zW3SmFi05X1lWMBomIIhzqysuFBwPn6/vIHxA1lhbJgUP8rCY915m&#10;mGl75x21+1CICGGfoYIyhCaT0uclGfRD2xBH72KdwRClK6R2eI9wU8txkrxJgxXHhRIbWpWUX/c3&#10;o2DbJXL9nVb+kjZfrj2fPs4T/FFq0O+WUxCBuvAM/7c3WkE6nozg701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M84cYAAADdAAAADwAAAAAAAAAAAAAAAACYAgAAZHJz&#10;L2Rvd25yZXYueG1sUEsFBgAAAAAEAAQA9QAAAIsDAAAAAA==&#10;" fillcolor="#979ea6" stroked="f"/>
              <v:rect id="Rectangle 142" o:spid="_x0000_s1833" style="position:absolute;left:1958;top:4810;width:1;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RcgA&#10;AADdAAAADwAAAGRycy9kb3ducmV2LnhtbESPQWvCQBSE7wX/w/KEXkrdNLRio6sUqRJQD40WPD6y&#10;zySafZtmt5r+e1coeBxm5htmMutMLc7UusqygpdBBII4t7riQsFuu3gegXAeWWNtmRT8kYPZtPcw&#10;wUTbC3/ROfOFCBB2CSoovW8SKV1ekkE3sA1x8A62NeiDbAupW7wEuKllHEVDabDisFBiQ/OS8lP2&#10;axTIN467n/lps46Wq3T0eVzs06dvpR773ccYhKfO38P/7VQreI3fY7i9CU9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Yr5FyAAAAN0AAAAPAAAAAAAAAAAAAAAAAJgCAABk&#10;cnMvZG93bnJldi54bWxQSwUGAAAAAAQABAD1AAAAjQMAAAAA&#10;" fillcolor="#a0a6ad" stroked="f"/>
              <v:rect id="Rectangle 143" o:spid="_x0000_s1834" style="position:absolute;left:1958;top:4810;width:1;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4BMUA&#10;AADdAAAADwAAAGRycy9kb3ducmV2LnhtbESPQWvCQBSE70L/w/IK3nTTtNga3QQpFHLw0thDj4/s&#10;MxvNvg3ZVaO/3i0UPA4z8w2zLkbbiTMNvnWs4GWegCCunW65UfCz+5p9gPABWWPnmBRcyUORP03W&#10;mGl34W86V6EREcI+QwUmhD6T0teGLPq564mjt3eDxRDl0Eg94CXCbSfTJFlIiy3HBYM9fRqqj9XJ&#10;KhgP17KsTdrJ99vvprXV9rRHr9T0edysQAQawyP83y61grd0+Qp/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7gExQAAAN0AAAAPAAAAAAAAAAAAAAAAAJgCAABkcnMv&#10;ZG93bnJldi54bWxQSwUGAAAAAAQABAD1AAAAigMAAAAA&#10;" fillcolor="#aaaeb4" stroked="f"/>
              <v:rect id="Rectangle 144" o:spid="_x0000_s1835" style="position:absolute;left:1958;top:4810;width:1;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AcJMUA&#10;AADdAAAADwAAAGRycy9kb3ducmV2LnhtbESPwWrDMBBE74H+g9hCb7GcYEriRjalpLQQeoiTD1hb&#10;G9vUWhlJcZy/rwqFHoeZecPsytkMYiLne8sKVkkKgrixuudWwfn0vtyA8AFZ42CZFNzJQ1k8LHaY&#10;a3vjI01VaEWEsM9RQRfCmEvpm44M+sSOxNG7WGcwROlaqR3eItwMcp2mz9Jgz3Ghw5HeOmq+q6tR&#10;0Kwmd7zUe+5r/bGpD193mx0qpZ4e59cXEIHm8B/+a39qBdl6m8Hvm/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BwkxQAAAN0AAAAPAAAAAAAAAAAAAAAAAJgCAABkcnMv&#10;ZG93bnJldi54bWxQSwUGAAAAAAQABAD1AAAAigMAAAAA&#10;" fillcolor="#b1b5bb" stroked="f"/>
              <v:rect id="Rectangle 145" o:spid="_x0000_s1836" style="position:absolute;left:1958;top:4810;width:1;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vTmscA&#10;AADdAAAADwAAAGRycy9kb3ducmV2LnhtbESPW2vCQBSE3wX/w3KEvumm4qWmriK2BUWQegFfT7On&#10;STB7Nma3mvz7riD4OMzMN8x0XptCXKlyuWUFr70IBHFidc6pguPhq/sGwnlkjYVlUtCQg/ms3Zpi&#10;rO2Nd3Td+1QECLsYFWTel7GULsnIoOvZkjh4v7Yy6IOsUqkrvAW4KWQ/ikbSYM5hIcOSlhkl5/2f&#10;UZB/jzfHwVCftuvd589Hc7iYJhop9dKpF+8gPNX+GX60V1rBoD8Zwv1Ne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r05rHAAAA3QAAAA8AAAAAAAAAAAAAAAAAmAIAAGRy&#10;cy9kb3ducmV2LnhtbFBLBQYAAAAABAAEAPUAAACMAwAAAAA=&#10;" fillcolor="#babcc3" stroked="f"/>
              <v:rect id="Rectangle 146" o:spid="_x0000_s1837" style="position:absolute;left:1958;top:4810;width:1;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IrJcMA&#10;AADdAAAADwAAAGRycy9kb3ducmV2LnhtbESPUWvCMBSF3wf7D+EOfJtpRcvWGaVMhb1a9wOuzV1T&#10;1tyUJjP135uB4OPhnPMdzno72V5caPSdYwX5PANB3Djdcavg+3R4fQPhA7LG3jEpuJKH7eb5aY2l&#10;dpGPdKlDKxKEfYkKTAhDKaVvDFn0czcQJ+/HjRZDkmMr9YgxwW0vF1lWSIsdpwWDA30aan7rP6ug&#10;arp9dWWMS3OIeSzqc75bnZWavUzVB4hAU3iE7+0vrWC5eC/g/016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IrJcMAAADdAAAADwAAAAAAAAAAAAAAAACYAgAAZHJzL2Rv&#10;d25yZXYueG1sUEsFBgAAAAAEAAQA9QAAAIgDAAAAAA==&#10;" fillcolor="#c0c3cb" stroked="f"/>
              <v:rect id="Rectangle 147" o:spid="_x0000_s1838" style="position:absolute;left:1958;top:4810;width:12;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R4MUA&#10;AADdAAAADwAAAGRycy9kb3ducmV2LnhtbESPT4vCMBTE7wt+h/CEva2pVXa1GkUEWdmDsPXP+dE8&#10;22LzUpqo8dtvBGGPw8z8hpkvg2nEjTpXW1YwHCQgiAuray4VHPabjwkI55E1NpZJwYMcLBe9tzlm&#10;2t75l265L0WEsMtQQeV9m0npiooMuoFtiaN3tp1BH2VXSt3hPcJNI9Mk+ZQGa44LFba0rqi45Fej&#10;YBUK+hluRyeZfp+P+SbspvvTTqn3fljNQHgK/j/8am+1gnE6/YLn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HgxQAAAN0AAAAPAAAAAAAAAAAAAAAAAJgCAABkcnMv&#10;ZG93bnJldi54bWxQSwUGAAAAAAQABAD1AAAAigMAAAAA&#10;" fillcolor="#c8ccd3" stroked="f"/>
              <v:rect id="Rectangle 148" o:spid="_x0000_s1839" style="position:absolute;left:1970;top:4810;width:1;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OcEA&#10;AADdAAAADwAAAGRycy9kb3ducmV2LnhtbERPzWoCMRC+F3yHMEIvRZOKSrsapS6IHryofYBxM91d&#10;3EyWJOrWpzcHwePH9z9fdrYRV/Khdqzhc6hAEBfO1Fxq+D2uB18gQkQ22DgmDf8UYLnovc0xM+7G&#10;e7oeYilSCIcMNVQxtpmUoajIYhi6ljhxf85bjAn6UhqPtxRuGzlSaiot1pwaKmwpr6g4Hy5WQ8ip&#10;UG51N5Pxbn368JtcRZ9r/d7vfmYgInXxJX66t0bDePSd5qY36Qn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ZnjnBAAAA3QAAAA8AAAAAAAAAAAAAAAAAmAIAAGRycy9kb3du&#10;cmV2LnhtbFBLBQYAAAAABAAEAPUAAACGAwAAAAA=&#10;" fillcolor="#d0d5db" stroked="f"/>
              <v:rect id="Rectangle 149" o:spid="_x0000_s1840" style="position:absolute;left:1970;top:4810;width:1;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fMkA&#10;AADdAAAADwAAAGRycy9kb3ducmV2LnhtbESPT2vCQBTE74LfYXlCb7oxLaLRNdjSFg+FUv+A3p7Z&#10;ZxLNvg3Zrab99N2C4HGYmd8ws7Q1lbhQ40rLCoaDCARxZnXJuYLN+q0/BuE8ssbKMin4IQfpvNuZ&#10;YaLtlb/osvK5CBB2CSoovK8TKV1WkEE3sDVx8I62MeiDbHKpG7wGuKlkHEUjabDksFBgTS8FZefV&#10;t1FQlY/v0W64/13r1+Xn9vRxGD2bg1IPvXYxBeGp9ffwrb3UCp7iyQT+34Qn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AsfMkAAADdAAAADwAAAAAAAAAAAAAAAACYAgAA&#10;ZHJzL2Rvd25yZXYueG1sUEsFBgAAAAAEAAQA9QAAAI4DAAAAAA==&#10;" fillcolor="#dbdee4" stroked="f"/>
              <v:rect id="Rectangle 150" o:spid="_x0000_s1841" style="position:absolute;left:1970;top:4810;width:1;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59sMA&#10;AADdAAAADwAAAGRycy9kb3ducmV2LnhtbERPTUvDQBC9C/6HZYTe7EYrIrHbogXBQy9JG/Q4Zsck&#10;mJ1Nd9cm9dd3DgWPj/e9XE+uV0cKsfNs4G6egSKuve24MbDfvd0+gYoJ2WLvmQycKMJ6dX21xNz6&#10;kQs6lqlREsIxRwNtSkOudaxbchjnfiAW7tsHh0lgaLQNOEq46/V9lj1qhx1LQ4sDbVqqf8pfZ+Ah&#10;/hXlZ3Goxt3rtvoIw1R9YWHM7GZ6eQaVaEr/4ov73Ypvkcl+eSNPQK/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R59sMAAADdAAAADwAAAAAAAAAAAAAAAACYAgAAZHJzL2Rv&#10;d25yZXYueG1sUEsFBgAAAAAEAAQA9QAAAIgDAAAAAA==&#10;" fillcolor="#e4e7ec" stroked="f"/>
              <v:rect id="Rectangle 151" o:spid="_x0000_s1842" style="position:absolute;left:1970;top:4810;width:1;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r58UA&#10;AADdAAAADwAAAGRycy9kb3ducmV2LnhtbESPQWvCQBSE7wX/w/KEXkQ3qW2V6CoiFXs1Br0+s88k&#10;mH0bsluT/vuuIPQ4zMw3zHLdm1rcqXWVZQXxJAJBnFtdcaEgO+7GcxDOI2usLZOCX3KwXg1elpho&#10;2/GB7qkvRICwS1BB6X2TSOnykgy6iW2Ig3e1rUEfZFtI3WIX4KaWb1H0KQ1WHBZKbGhbUn5Lf4yC&#10;Yh/b7HQ6Z7OmP37Mu6+LS0czpV6H/WYBwlPv/8PP9rdW8D6NYni8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evnxQAAAN0AAAAPAAAAAAAAAAAAAAAAAJgCAABkcnMv&#10;ZG93bnJldi54bWxQSwUGAAAAAAQABAD1AAAAigMAAAAA&#10;" fillcolor="#ebeef2" stroked="f"/>
              <v:rect id="Rectangle 152" o:spid="_x0000_s1843" style="position:absolute;left:1970;top:4810;width:1;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578QA&#10;AADdAAAADwAAAGRycy9kb3ducmV2LnhtbESPQYvCMBSE7wv+h/AEb2uqKyrVKCIIPQnrevH2aJ5t&#10;tXmpSbat/34jCHscZuYbZr3tTS1acr6yrGAyTkAQ51ZXXCg4/xw+lyB8QNZYWyYFT/Kw3Qw+1phq&#10;2/E3tadQiAhhn6KCMoQmldLnJRn0Y9sQR+9qncEQpSukdthFuKnlNEnm0mDFcaHEhvYl5ffTr1Hg&#10;muPteX4czHx/6bLbY2bbfJEpNRr2uxWIQH34D7/bmVYw+0qm8HoTn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Wee/EAAAA3QAAAA8AAAAAAAAAAAAAAAAAmAIAAGRycy9k&#10;b3ducmV2LnhtbFBLBQYAAAAABAAEAPUAAACJAwAAAAA=&#10;" fillcolor="#f6f7f8" stroked="f"/>
              <v:rect id="Rectangle 153" o:spid="_x0000_s1844" style="position:absolute;left:1970;top:4810;width:1;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lJcUA&#10;AADdAAAADwAAAGRycy9kb3ducmV2LnhtbESPQWsCMRSE7wX/Q3hCb5pYS5HVKCJUeiu1HvT23Dx3&#10;1928rEnUrb++KQg9DjPzDTNbdLYRV/KhcqxhNFQgiHNnKi40bL/fBxMQISIbbByThh8KsJj3nmaY&#10;GXfjL7puYiEShEOGGsoY20zKkJdkMQxdS5y8o/MWY5K+kMbjLcFtI1+UepMWK04LJba0KimvNxer&#10;gc4qrJvPmO+Oh9He3+t7veKT1s/9bjkFEamL/+FH+8NoeB2rMfy9S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mUlxQAAAN0AAAAPAAAAAAAAAAAAAAAAAJgCAABkcnMv&#10;ZG93bnJldi54bWxQSwUGAAAAAAQABAD1AAAAigMAAAAA&#10;" fillcolor="#fdfeff" stroked="f"/>
              <v:rect id="Rectangle 154" o:spid="_x0000_s1845" style="position:absolute;left:1970;top:4810;width:24;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nB8UA&#10;AADdAAAADwAAAGRycy9kb3ducmV2LnhtbESPT4vCMBTE7wt+h/AEb2viWstu1yiyIAiuB//AXh/N&#10;sy02L7WJWr/9RhA8DjPzG2Y672wtrtT6yrGG0VCBIM6dqbjQcNgv3z9B+IBssHZMGu7kYT7rvU0x&#10;M+7GW7ruQiEihH2GGsoQmkxKn5dk0Q9dQxy9o2sthijbQpoWbxFua/mhVCotVhwXSmzop6T8tLtY&#10;DZgm5rw5jn/360uKX0WnlpM/pfWg3y2+QQTqwiv8bK+MhmSsEni8iU9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OcHxQAAAN0AAAAPAAAAAAAAAAAAAAAAAJgCAABkcnMv&#10;ZG93bnJldi54bWxQSwUGAAAAAAQABAD1AAAAigMAAAAA&#10;" stroked="f"/>
              <v:rect id="Rectangle 155" o:spid="_x0000_s1846" style="position:absolute;left:1910;top:4810;width:84;height:39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x+T8YA&#10;AADdAAAADwAAAGRycy9kb3ducmV2LnhtbESPQWvCQBSE7wX/w/KE3pqNWqtEN8G2FIRerAp6fGaf&#10;STD7Ns1uNe2vdwuCx2FmvmHmWWdqcabWVZYVDKIYBHFudcWFgu3m42kKwnlkjbVlUvBLDrK09zDH&#10;RNsLf9F57QsRIOwSVFB63yRSurwkgy6yDXHwjrY16INsC6lbvAS4qeUwjl+kwYrDQokNvZWUn9Y/&#10;RsHnfoV+tcN3wuXo+0CTzeJV/in12O8WMxCeOn8P39pLreB5FI/h/01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x+T8YAAADdAAAADwAAAAAAAAAAAAAAAACYAgAAZHJz&#10;L2Rvd25yZXYueG1sUEsFBgAAAAAEAAQA9QAAAIsDAAAAAA==&#10;" filled="f" strokecolor="#24282b" strokeweight="33e-5mm"/>
              <v:shape id="Freeform 156" o:spid="_x0000_s1847" style="position:absolute;left:2186;top:3372;width:792;height:1067;visibility:visible;mso-wrap-style:square;v-text-anchor:top" coordsize="66,89"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PmMYA&#10;AADdAAAADwAAAGRycy9kb3ducmV2LnhtbESPQWvCQBSE74X+h+UVvNVdW5EaXUULhSB40Crq7ZF9&#10;JsHs25BdY/rvu4LgcZiZb5jpvLOVaKnxpWMNg74CQZw5U3KuYff78/4Fwgdkg5Vj0vBHHuaz15cp&#10;JsbdeEPtNuQiQtgnqKEIoU6k9FlBFn3f1cTRO7vGYoiyyaVp8BbhtpIfSo2kxZLjQoE1fReUXbZX&#10;q2F9kO0+XXq1HB9X14sa5sdTutC699YtJiACdeEZfrRTo2H4qUZwfxOf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GPmMYAAADdAAAADwAAAAAAAAAAAAAAAACYAgAAZHJz&#10;L2Rvd25yZXYueG1sUEsFBgAAAAAEAAQA9QAAAIsDAAAAAA==&#10;" path="m1,88l60,7r1,l61,7r,1l61,8,2,89r-1,l1,89,,89,1,88xm56,7l66,,64,12,56,7xe" fillcolor="#24282b" strokecolor="#24282b" strokeweight="33e-5mm">
                <v:stroke joinstyle="miter"/>
                <v:path arrowok="t" o:connecttype="custom" o:connectlocs="7620,669932;457200,53290;464820,53290;464820,53290;464820,60903;464820,60903;15240,677545;7620,677545;7620,677545;0,677545;7620,669932;426720,53290;502920,0;487680,91354;426720,53290" o:connectangles="0,0,0,0,0,0,0,0,0,0,0,0,0,0,0"/>
                <o:lock v:ext="edit" verticies="t"/>
              </v:shape>
              <v:rect id="Rectangle 157" o:spid="_x0000_s1848" style="position:absolute;left:2018;top:3947;width:948;height:27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5cMUA&#10;AADdAAAADwAAAGRycy9kb3ducmV2LnhtbESPT4vCMBTE7wt+h/CEvWmy/ulqNYoIwoJ6UBe8Pppn&#10;W7Z5qU3U7rffCMIeh5n5DTNftrYSd2p86VjDR1+BIM6cKTnX8H3a9CYgfEA2WDkmDb/kYbnovM0x&#10;Ne7BB7ofQy4ihH2KGooQ6lRKnxVk0fddTRy9i2sshiibXJoGHxFuKzlQKpEWS44LBda0Lij7Od6s&#10;BkxG5rq/DHen7S3Bad6qzfistH7vtqsZiEBt+A+/2l9Gw2ioPuH5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nlwxQAAAN0AAAAPAAAAAAAAAAAAAAAAAJgCAABkcnMv&#10;ZG93bnJldi54bWxQSwUGAAAAAAQABAD1AAAAigMAAAAA&#10;" stroked="f"/>
              <v:shape id="Text Box 4341" o:spid="_x0000_s1861" type="#_x0000_t202" style="position:absolute;left:1276;top:3110;width:1620;height:766;visibility:visible;mso-wrap-style:square;v-text-anchor:middle"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zMQA&#10;AADcAAAADwAAAGRycy9kb3ducmV2LnhtbESP0WrCQBRE3wv+w3IF3+rGPoiNriKCNgoWqv2AS/aa&#10;jcneDdk1xr93hUIfh5k5wyxWva1FR60vHSuYjBMQxLnTJRcKfs/b9xkIH5A11o5JwYM8rJaDtwWm&#10;2t35h7pTKESEsE9RgQmhSaX0uSGLfuwa4uhdXGsxRNkWUrd4j3Bby48kmUqLJccFgw1tDOXV6WYV&#10;7MrL5PzdVUVjqv3X7pAdr9k1KDUa9us5iEB9+A//tTOtYDb9hNe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lv8zEAAAA3AAAAA8AAAAAAAAAAAAAAAAAmAIAAGRycy9k&#10;b3ducmV2LnhtbFBLBQYAAAAABAAEAPUAAACJAwAAAAA=&#10;" filled="f" stroked="f" strokeweight=".5pt">
                <v:textbox inset="0,0,0,0">
                  <w:txbxContent>
                    <w:p w:rsidR="00187D7A" w:rsidRPr="00B7450A" w:rsidRDefault="00187D7A" w:rsidP="00B7450A">
                      <w:pPr>
                        <w:pStyle w:val="NormalWeb"/>
                        <w:overflowPunct w:val="0"/>
                        <w:bidi/>
                        <w:spacing w:before="0" w:beforeAutospacing="0" w:after="0" w:afterAutospacing="0" w:line="144" w:lineRule="auto"/>
                        <w:jc w:val="center"/>
                        <w:rPr>
                          <w:sz w:val="20"/>
                          <w:rtl/>
                        </w:rPr>
                      </w:pPr>
                      <w:r w:rsidRPr="00B7450A">
                        <w:rPr>
                          <w:rFonts w:eastAsia="Times New Roman" w:cs="Traditional Arabic" w:hint="cs"/>
                          <w:sz w:val="20"/>
                          <w:szCs w:val="26"/>
                          <w:rtl/>
                          <w:lang w:bidi="ar-EG"/>
                        </w:rPr>
                        <w:t xml:space="preserve">وصلة صاعدة </w:t>
                      </w:r>
                      <w:r w:rsidRPr="00B7450A">
                        <w:rPr>
                          <w:rFonts w:eastAsia="Times New Roman" w:cs="Traditional Arabic"/>
                          <w:i/>
                          <w:iCs/>
                          <w:sz w:val="20"/>
                          <w:szCs w:val="26"/>
                          <w:lang w:bidi="ar-EG"/>
                        </w:rPr>
                        <w:t>I</w:t>
                      </w:r>
                      <w:r w:rsidRPr="00B7450A">
                        <w:rPr>
                          <w:rFonts w:eastAsia="Times New Roman" w:cs="Traditional Arabic"/>
                          <w:i/>
                          <w:iCs/>
                          <w:sz w:val="20"/>
                          <w:szCs w:val="26"/>
                          <w:vertAlign w:val="subscript"/>
                          <w:lang w:bidi="ar-EG"/>
                        </w:rPr>
                        <w:t>0</w:t>
                      </w:r>
                      <w:r w:rsidRPr="00B7450A">
                        <w:rPr>
                          <w:rFonts w:eastAsia="Times New Roman" w:cs="Traditional Arabic"/>
                          <w:sz w:val="20"/>
                          <w:szCs w:val="26"/>
                          <w:lang w:bidi="ar-EG"/>
                        </w:rPr>
                        <w:t xml:space="preserve"> = 0</w:t>
                      </w:r>
                    </w:p>
                  </w:txbxContent>
                </v:textbox>
              </v:shape>
              <v:shape id="Text Box 4341" o:spid="_x0000_s1862" type="#_x0000_t202" style="position:absolute;left:1959;top:3837;width:892;height:484;visibility:visible;mso-wrap-style:square;v-text-anchor:middle"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AjMEA&#10;AADcAAAADwAAAGRycy9kb3ducmV2LnhtbERPy4rCMBTdC/5DuII7TZ3FKNUoIuhUYQQfH3Bprk1t&#10;c1OaTO38/WQx4PJw3qtNb2vRUetLxwpm0wQEce50yYWC+20/WYDwAVlj7ZgU/JKHzXo4WGGq3Ysv&#10;1F1DIWII+xQVmBCaVEqfG7Lop64hjtzDtRZDhG0hdYuvGG5r+ZEkn9JiybHBYEM7Q3l1/bEKDuVj&#10;djt3VdGY6vh1OGXfz+wZlBqP+u0SRKA+vMX/7kwrWMzj/HgmH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GgIzBAAAA3AAAAA8AAAAAAAAAAAAAAAAAmAIAAGRycy9kb3du&#10;cmV2LnhtbFBLBQYAAAAABAAEAPUAAACGAwAAAAA=&#10;" filled="f" stroked="f" strokeweight=".5pt">
                <v:textbox inset="0,0,0,0">
                  <w:txbxContent>
                    <w:p w:rsidR="00187D7A" w:rsidRPr="00163958" w:rsidRDefault="00187D7A" w:rsidP="00B7450A">
                      <w:pPr>
                        <w:pStyle w:val="NormalWeb"/>
                        <w:overflowPunct w:val="0"/>
                        <w:bidi/>
                        <w:spacing w:before="60" w:beforeAutospacing="0" w:after="60" w:afterAutospacing="0" w:line="144" w:lineRule="auto"/>
                        <w:jc w:val="center"/>
                        <w:rPr>
                          <w:sz w:val="20"/>
                          <w:rtl/>
                        </w:rPr>
                      </w:pPr>
                      <w:r w:rsidRPr="00163958">
                        <w:rPr>
                          <w:rFonts w:eastAsia="Times New Roman" w:cs="Traditional Arabic"/>
                          <w:sz w:val="20"/>
                          <w:szCs w:val="26"/>
                          <w:lang w:bidi="ar-EG"/>
                        </w:rPr>
                        <w:t>MHz 406</w:t>
                      </w:r>
                    </w:p>
                  </w:txbxContent>
                </v:textbox>
              </v:shape>
              <v:shape id="Text Box 4341" o:spid="_x0000_s1863" type="#_x0000_t202" style="position:absolute;left:1346;top:5277;width:1249;height:730;visibility:visible;mso-wrap-style:square;v-text-anchor:middle"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lF8UA&#10;AADcAAAADwAAAGRycy9kb3ducmV2LnhtbESP0WrCQBRE3wX/YbmCb7qJD1ZSVykFNS1YUPsBl+w1&#10;G5O9G7JrTP++WxD6OMzMGWa9HWwjeup85VhBOk9AEBdOV1wq+L7sZisQPiBrbByTgh/ysN2MR2vM&#10;tHvwifpzKEWEsM9QgQmhzaT0hSGLfu5a4uhdXWcxRNmVUnf4iHDbyEWSLKXFiuOCwZbeDRX1+W4V&#10;7Ktrevnq67I19cdh/5kfb/ktKDWdDG+vIAIN4T/8bOdaweolhb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iUXxQAAANwAAAAPAAAAAAAAAAAAAAAAAJgCAABkcnMv&#10;ZG93bnJldi54bWxQSwUGAAAAAAQABAD1AAAAigMAAAAA&#10;" filled="f" stroked="f" strokeweight=".5pt">
                <v:textbox inset="0,0,0,0">
                  <w:txbxContent>
                    <w:p w:rsidR="00187D7A" w:rsidRPr="00163958" w:rsidRDefault="00187D7A" w:rsidP="00163958">
                      <w:pPr>
                        <w:pStyle w:val="NormalWeb"/>
                        <w:overflowPunct w:val="0"/>
                        <w:bidi/>
                        <w:spacing w:before="60" w:beforeAutospacing="0" w:after="60" w:afterAutospacing="0" w:line="144" w:lineRule="auto"/>
                        <w:jc w:val="center"/>
                        <w:rPr>
                          <w:sz w:val="20"/>
                          <w:rtl/>
                        </w:rPr>
                      </w:pPr>
                      <w:r w:rsidRPr="00163958">
                        <w:rPr>
                          <w:rFonts w:eastAsia="Times New Roman" w:cs="Traditional Arabic" w:hint="cs"/>
                          <w:sz w:val="20"/>
                          <w:szCs w:val="26"/>
                          <w:rtl/>
                          <w:lang w:bidi="ar-EG"/>
                        </w:rPr>
                        <w:t xml:space="preserve">منارات </w:t>
                      </w:r>
                      <w:r w:rsidRPr="00163958">
                        <w:rPr>
                          <w:rFonts w:eastAsia="Times New Roman" w:cs="Traditional Arabic"/>
                          <w:sz w:val="20"/>
                          <w:szCs w:val="26"/>
                          <w:lang w:bidi="ar-EG"/>
                        </w:rPr>
                        <w:t>SAR</w:t>
                      </w:r>
                    </w:p>
                  </w:txbxContent>
                </v:textbox>
              </v:shape>
            </v:group>
            <v:group id="_x0000_s1870" style="position:absolute;left:4489;top:2557;width:6076;height:5986" coordorigin="4489,2557" coordsize="6076,5986">
              <v:rect id="Rectangle 14" o:spid="_x0000_s1694" style="position:absolute;left:6782;top:2581;width:2436;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pK4sMA&#10;AADcAAAADwAAAGRycy9kb3ducmV2LnhtbESPQYvCMBSE78L+h/AW9qaJqxatRpEFYUE9rC54fTTP&#10;tti81CZq/fdGEDwOM/MNM1u0thJXanzpWEO/p0AQZ86UnGv436+6YxA+IBusHJOGO3lYzD86M0yN&#10;u/EfXXchFxHCPkUNRQh1KqXPCrLoe64mjt7RNRZDlE0uTYO3CLeV/FYqkRZLjgsF1vRTUHbaXawG&#10;TIbmvD0ONvv1JcFJ3qrV6KC0/vpsl1MQgdrwDr/av0ZDMhz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pK4sMAAADcAAAADwAAAAAAAAAAAAAAAACYAgAAZHJzL2Rv&#10;d25yZXYueG1sUEsFBgAAAAAEAAQA9QAAAIgDAAAAAA==&#10;" stroked="f"/>
              <v:shape id="Text Box 4341" o:spid="_x0000_s1695" type="#_x0000_t202" style="position:absolute;left:6957;top:2557;width:2116;height: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kWcYA&#10;AADdAAAADwAAAGRycy9kb3ducmV2LnhtbESP0WrCQBRE3wv+w3IF35pNqpQSXUUK1bRQQe0HXLLX&#10;bEz2bshuY/z7bqHQx2FmzjCrzWhbMVDva8cKsiQFQVw6XXOl4Ov89vgCwgdkja1jUnAnD5v15GGF&#10;uXY3PtJwCpWIEPY5KjAhdLmUvjRk0SeuI47exfUWQ5R9JXWPtwi3rXxK02dpsea4YLCjV0Nlc/q2&#10;Cnb1JTsfhqbqTPO+330Un9fiGpSaTcftEkSgMfyH/9qFVrCYLzL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UkWcYAAADdAAAADwAAAAAAAAAAAAAAAACYAgAAZHJz&#10;L2Rvd25yZXYueG1sUEsFBgAAAAAEAAQA9QAAAIsDAAAAAA==&#10;" filled="f" stroked="f" strokeweight=".5pt">
                <v:textbox inset="0,0,0,0">
                  <w:txbxContent>
                    <w:p w:rsidR="00187D7A" w:rsidRPr="002B2F44" w:rsidRDefault="00187D7A" w:rsidP="00B7450A">
                      <w:pPr>
                        <w:spacing w:before="0" w:line="144" w:lineRule="auto"/>
                        <w:jc w:val="center"/>
                        <w:rPr>
                          <w:sz w:val="20"/>
                          <w:szCs w:val="26"/>
                          <w:lang w:bidi="ar-EG"/>
                        </w:rPr>
                      </w:pPr>
                      <w:r>
                        <w:rPr>
                          <w:rFonts w:hint="cs"/>
                          <w:sz w:val="20"/>
                          <w:szCs w:val="26"/>
                          <w:rtl/>
                          <w:lang w:bidi="ar-EG"/>
                        </w:rPr>
                        <w:t>مرسل (مرسلات)</w:t>
                      </w:r>
                      <w:r>
                        <w:rPr>
                          <w:sz w:val="20"/>
                          <w:szCs w:val="26"/>
                          <w:rtl/>
                          <w:lang w:bidi="ar-EG"/>
                        </w:rPr>
                        <w:br/>
                      </w:r>
                      <w:r>
                        <w:rPr>
                          <w:rFonts w:hint="cs"/>
                          <w:sz w:val="20"/>
                          <w:szCs w:val="26"/>
                          <w:rtl/>
                          <w:lang w:bidi="ar-EG"/>
                        </w:rPr>
                        <w:t>مسبب (مسببة) للتداخل</w:t>
                      </w:r>
                    </w:p>
                  </w:txbxContent>
                </v:textbox>
              </v:shape>
              <v:shape id="Freeform 10" o:spid="_x0000_s1702" style="position:absolute;left:4681;top:3372;width:3864;height:1594;visibility:visible;mso-wrap-style:square;v-text-anchor:top" coordsize="322,133"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KHqcQA&#10;AADdAAAADwAAAGRycy9kb3ducmV2LnhtbESPQUvEMBSE74L/ITzBm00rsmjdtCyrLh72YhXPj+Zt&#10;Um1eShK33X9vFgSPw8x8w6zbxY3iSCEOnhVURQmCuPd6YKPg4/3l5h5ETMgaR8+k4EQR2ubyYo21&#10;9jO/0bFLRmQIxxoV2JSmWsrYW3IYCz8RZ+/gg8OUZTBSB5wz3I3ytixX0uHAecHiRFtL/Xf34xTs&#10;jevwqw/b0+dhtvvn3ebJ7YxS11fL5hFEoiX9h//ar1rBXfVQwflNf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Ch6nEAAAA3QAAAA8AAAAAAAAAAAAAAAAAmAIAAGRycy9k&#10;b3ducmV2LnhtbFBLBQYAAAAABAAEAPUAAACJAwAAAAA=&#10;" path="m1,l314,128r,l314,129r,l313,129,1,1,,1,,,1,r,xm314,124r8,8l310,133r4,-9xe" fillcolor="#24282b" strokecolor="#24282b" strokeweight="33e-5mm">
                <v:stroke joinstyle="miter"/>
                <v:path arrowok="t" o:connecttype="custom" o:connectlocs="7620,0;2392680,974138;2392680,974138;2392680,981748;2392680,981748;2385060,981748;7620,7610;0,7610;0,0;7620,0;7620,0;2392680,943696;2453640,1004580;2362200,1012190;2392680,943696" o:connectangles="0,0,0,0,0,0,0,0,0,0,0,0,0,0,0"/>
                <o:lock v:ext="edit" verticies="t"/>
              </v:shape>
              <v:shape id="Freeform 11" o:spid="_x0000_s1703" style="position:absolute;left:4489;top:6033;width:4201;height:1726;visibility:visible;mso-wrap-style:square;v-text-anchor:top" coordsize="350,144"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Tt8EA&#10;AADcAAAADwAAAGRycy9kb3ducmV2LnhtbERPTWuDQBC9B/IflinkEupqKFKMGymBllxSiBZ6HdyJ&#10;StxZcTdq/333EMjx8b7zYjG9mGh0nWUFSRSDIK6t7rhR8FN9vr6DcB5ZY2+ZFPyRg+KwXuWYaTvz&#10;habSNyKEsMtQQev9kEnp6pYMusgOxIG72tGgD3BspB5xDuGml7s4TqXBjkNDiwMdW6pv5d0oOPPv&#10;lJR2uM1zerq7r2obs/tWavOyfOxBeFr8U/xwn7SC9C3MD2fCEZCH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V07fBAAAA3AAAAA8AAAAAAAAAAAAAAAAAmAIAAGRycy9kb3du&#10;cmV2LnhtbFBLBQYAAAAABAAEAPUAAACGAwAAAAA=&#10;" path="m350,2r-6,l344,r6,l350,2xm340,2r-5,l335,r5,l340,2xm331,2r-5,l326,r5,l331,2xm322,2r-5,l317,r5,l322,2xm313,2r-6,l307,r6,l313,2xm303,2r-5,l298,r5,l303,2xm294,2r-5,l289,r5,l294,2xm285,2r-6,l279,r6,l285,2xm275,2r-5,l270,r5,l275,2xm266,2r-5,l261,r5,l266,2xm257,2r-6,l251,r6,l257,2xm247,2r-5,l242,r5,l247,2xm238,2r-5,l233,r5,l238,2xm230,2r-5,l225,r5,l230,2xm221,2r-6,l215,r6,l221,2xm211,2r-5,l206,r5,l211,2xm202,2r-5,l197,r5,l202,2xm193,2r-6,l187,r6,l193,2xm183,2r-5,l178,r5,l183,2xm174,2r-5,l169,r5,l174,2xm165,2r-6,l159,r6,l165,2xm155,2r-5,l150,r5,l155,2xm146,2r-5,l141,r5,l146,2xm137,2r-6,l131,r6,l137,2xm127,2r-5,l122,r5,l127,2xm118,2r-5,l113,r5,l118,2xm109,2r-6,l103,r6,l109,2xm99,2r-5,l94,r5,l99,2xm90,2r-5,l85,r5,l90,2xm81,2r-6,l75,r6,l81,2xm71,2r-4,l67,r4,l71,2xm63,2r-5,l58,r5,l63,2xm54,2r-5,l49,r5,l54,2xm45,2r-5,l40,r5,l45,2xm36,2r-6,l30,r6,l36,2xm26,2r-5,l21,r5,l26,2xm17,2r-5,l12,r5,l17,2xm8,2l2,2,2,,8,r,2xm1,3r,5l,8,,3r1,xm1,12r,6l,18,,12r1,xm1,22r,5l,27,,22r1,xm1,31r,5l,36,,31r1,xm1,40r,6l,46,,40r1,xm1,50r,5l,55,,50r1,xm1,59r,5l,64,,59r1,xm1,68r,6l,74,,68r1,xm1,78r,5l,83,,78r1,xm1,87r,5l,92,,87r1,xm1,96r,6l,102,,96r1,xm1,106r,5l,111r,-5l1,106xm1,115r,5l,120r,-5l1,115xm1,124r,6l,130r,-6l1,124xm1,134r,5l,139r,-5l1,134xm1,143r,1l1,143r4,l5,144r-5,l,143r1,xm9,143r5,l14,144r-5,l9,143xm18,143r6,l24,144r-6,l18,143xm28,143r5,l33,144r-5,l28,143xm37,143r5,l42,144r-5,l37,143xm46,143r6,l52,144r-6,l46,143xm56,143r5,l61,144r-5,l56,143xm65,143r5,l70,144r-5,l65,143xm73,143r5,l78,144r-5,l73,143xm82,143r5,l87,144r-5,l82,143xm91,143r6,l97,144r-6,l91,143xm101,143r5,l106,144r-5,l101,143xm110,143r5,l115,144r-5,l110,143xm119,143r6,l125,144r-6,l119,143xm129,143r5,l134,144r-5,l129,143xm138,143r5,l143,144r-5,l138,143xm147,143r6,l153,144r-6,l147,143xm157,143r5,l162,144r-5,l157,143xm166,143r5,l171,144r-5,l166,143xm175,143r6,l181,144r-6,l175,143xm185,143r5,l190,144r-5,l185,143xm194,143r5,l199,144r-5,l194,143xm203,143r6,l209,144r-6,l203,143xm213,143r5,l218,144r-5,l213,143xm222,143r5,l227,144r-5,l222,143xm230,143r5,l235,144r-5,l230,143xm239,143r6,l245,144r-6,l239,143xm249,143r5,l254,144r-5,l249,143xm258,143r5,l263,144r-5,l258,143xm267,143r6,l273,144r-6,l267,143xm277,143r5,l282,144r-5,l277,143xm286,143r5,l291,144r-5,l286,143xm295,143r6,l301,144r-6,l295,143xm305,143r5,l310,144r-5,l305,143xm314,143r5,l319,144r-5,l314,143xm323,143r6,l329,144r-6,l323,143xm332,143r6,l338,144r-6,l332,143xm342,143r5,l347,144r-5,l342,143xm348,143r,-5l350,138r,5l348,143xm348,134r,-6l350,128r,6l348,134xm348,124r,-5l350,119r,5l348,124xm348,115r,-5l350,110r,5l348,115xm348,106r,-6l350,100r,6l348,106xm348,96r,-5l350,91r,5l348,96xm348,87r,-5l350,82r,5l348,87xm348,78r,-6l350,72r,6l348,78xm348,68r,-5l350,63r,5l348,68xm348,59r,-5l350,54r,5l348,59xm348,50r,-6l350,44r,6l348,50xm348,40r,-5l350,35r,5l348,40xm348,31r,-5l350,26r,5l348,31xm348,22r,-6l350,16r,6l348,22xm348,12r,-5l350,7r,5l348,12xm348,3r,-3l350,r,3l348,3xe" fillcolor="#24282b" strokecolor="#24282b" strokeweight="33e-5mm">
                <v:stroke joinstyle="miter"/>
                <v:path arrowok="t" o:connecttype="custom" o:connectlocs="2590800,0;2415540,0;2270760,15222;2171700,15222;2095500,15222;1958340,0;1775460,0;1638300,15222;1539240,15222;1470660,15222;1325880,0;1143000,0;998220,15222;899160,15222;830580,15222;685800,0;510540,0;373380,15222;274320,15222;198120,15222;60960,0;0,137001;7620,274003;7620,380559;7620,449060;0,593672;0,776340;7620,913342;7620,1019898;38100,1096010;137160,1088399;213360,1088399;350520,1096010;533400,1096010;662940,1088399;769620,1088399;838200,1088399;982980,1096010;1165860,1096010;1303020,1088399;1409700,1088399;1478280,1088399;1623060,1096010;1790700,1096010;1935480,1088399;2034540,1088399;2110740,1088399;2247900,1096010;2430780,1096010;2575560,1088399;2651760,1088399;2651760,1019898;2667000,875286;2667000,692617;2651760,548005;2651760,449060;2651760,380559;2667000,235947;2667000,53278" o:connectangles="0,0,0,0,0,0,0,0,0,0,0,0,0,0,0,0,0,0,0,0,0,0,0,0,0,0,0,0,0,0,0,0,0,0,0,0,0,0,0,0,0,0,0,0,0,0,0,0,0,0,0,0,0,0,0,0,0,0,0"/>
                <o:lock v:ext="edit" verticies="t"/>
              </v:shape>
              <v:shape id="Freeform 12" o:spid="_x0000_s1704" style="position:absolute;left:7970;top:3288;width:720;height:1522;visibility:visible;mso-wrap-style:square;v-text-anchor:top" coordsize="60,127"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wCsQA&#10;AADcAAAADwAAAGRycy9kb3ducmV2LnhtbESPUWvCMBSF34X9h3AHvmnS4op0Rhm6gfig6PYDLs1d&#10;W9bclCRq/fdmIPh4OOd8h7NYDbYTF/KhdawhmyoQxJUzLdcafr6/JnMQISIb7ByThhsFWC1fRgss&#10;jbvykS6nWIsE4VCihibGvpQyVA1ZDFPXEyfv13mLMUlfS+PxmuC2k7lShbTYclposKd1Q9Xf6Ww1&#10;dGs8qF3hd/s3Gzb57PaZbzOl9fh1+HgHEWmIz/CjvTUailkG/2fS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jsArEAAAA3AAAAA8AAAAAAAAAAAAAAAAAmAIAAGRycy9k&#10;b3ducmV2LnhtbFBLBQYAAAAABAAEAPUAAACJAwAAAAA=&#10;" path="m1,2l56,118r,1l56,119r-2,l54,119,,2r,l,,1,r,2xm60,115r-2,12l50,119r10,-4xe" fillcolor="#24282b" strokecolor="#24282b" strokeweight="33e-5mm">
                <v:stroke joinstyle="miter"/>
                <v:path arrowok="t" o:connecttype="custom" o:connectlocs="7620,15220;426720,897980;426720,905590;426720,905590;411480,905590;411480,905590;0,15220;0,15220;0,0;7620,0;7620,15220;457200,875150;441960,966470;381000,905590;457200,875150" o:connectangles="0,0,0,0,0,0,0,0,0,0,0,0,0,0,0"/>
                <o:lock v:ext="edit" verticies="t"/>
              </v:shape>
              <v:rect id="Rectangle 13" o:spid="_x0000_s1705" style="position:absolute;left:6013;top:4067;width:1957;height:57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vecUA&#10;AADcAAAADwAAAGRycy9kb3ducmV2LnhtbESPzWrDMBCE74W8g9hAbo1UNzWNE8WUQiCQ9pAf6HWx&#10;NraptXItxXbevioUchxm5htmnY+2ET11vnas4WmuQBAXztRcajifto+vIHxANtg4Jg038pBvJg9r&#10;zIwb+ED9MZQiQthnqKEKoc2k9EVFFv3ctcTRu7jOYoiyK6XpcIhw28hEqVRarDkuVNjSe0XF9/Fq&#10;NWC6MD+fl+eP0/6a4rIc1fblS2k9m45vKxCBxnAP/7d3RkO6SO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u95xQAAANwAAAAPAAAAAAAAAAAAAAAAAJgCAABkcnMv&#10;ZG93bnJldi54bWxQSwUGAAAAAAQABAD1AAAAigMAAAAA&#10;" stroked="f"/>
              <v:rect id="Rectangle 15" o:spid="_x0000_s1706" style="position:absolute;left:6781;top:2631;width:2436;height:611;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B1cQA&#10;AADcAAAADwAAAGRycy9kb3ducmV2LnhtbESPQWvCQBSE7wX/w/IEb3WjpCLRVURQlJ5qKvT4yD6T&#10;YPZt2F1N9Ne7hUKPw8x8wyzXvWnEnZyvLSuYjBMQxIXVNZcKvvPd+xyED8gaG8uk4EEe1qvB2xIz&#10;bTv+ovsplCJC2GeooAqhzaT0RUUG/di2xNG7WGcwROlKqR12EW4aOU2SmTRYc1yosKVtRcX1dDMK&#10;2vM5n+8/ujqfHPdP9ykfXfqzVWo07DcLEIH68B/+ax+0glmawu+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cQdXEAAAA3AAAAA8AAAAAAAAAAAAAAAAAmAIAAGRycy9k&#10;b3ducmV2LnhtbFBLBQYAAAAABAAEAPUAAACJAwAAAAA=&#10;" filled="f" strokecolor="#24282b" strokeweight="67e-5mm"/>
              <v:shape id="Freeform 16" o:spid="_x0000_s1707" style="position:absolute;left:9122;top:5374;width:48;height:96;visibility:visible;mso-wrap-style:square;v-text-anchor:top" coordsize="4,8"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nEcQA&#10;AADcAAAADwAAAGRycy9kb3ducmV2LnhtbESP0WoCMRRE3wv+Q7iCL0WzKyqyGkXKClJoodYPuGyu&#10;u4ubmzVJNf69KRT6OMzMGWa9jaYTN3K+tawgn2QgiCurW64VnL734yUIH5A1dpZJwYM8bDeDlzUW&#10;2t75i27HUIsEYV+ggiaEvpDSVw0Z9BPbEyfvbJ3BkKSrpXZ4T3DTyWmWLaTBltNCgz29NVRdjj9G&#10;wXvpdy7/eM3dch7La/zMdJyVSo2GcbcCESiG//Bf+6AVLGZz+D2Tj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GZxHEAAAA3AAAAA8AAAAAAAAAAAAAAAAAmAIAAGRycy9k&#10;b3ducmV2LnhtbFBLBQYAAAAABAAEAPUAAACJAwAAAAA=&#10;" path="m4,r,l4,r,l4,r,l4,r,l2,r,1l2,2r,l2,4r,1l1,5r,1l,6r1,l1,6r,l1,6r,2l1,8r,l1,8r1,l2,6,2,5r2,l4,4,4,2,4,1,4,xe" fillcolor="#798e9c" stroked="f">
                <v:path arrowok="t" o:connecttype="custom" o:connectlocs="30480,0;30480,0;30480,0;30480,0;30480,0;30480,0;30480,0;30480,0;15240,0;15240,7620;15240,15240;15240,15240;15240,30480;15240,38100;7620,38100;7620,45720;0,45720;7620,45720;7620,45720;7620,45720;7620,45720;7620,60960;7620,60960;7620,60960;7620,60960;15240,60960;15240,45720;15240,38100;30480,38100;30480,30480;30480,15240;30480,7620;30480,0" o:connectangles="0,0,0,0,0,0,0,0,0,0,0,0,0,0,0,0,0,0,0,0,0,0,0,0,0,0,0,0,0,0,0,0,0"/>
              </v:shape>
              <v:shape id="Freeform 17" o:spid="_x0000_s1708" style="position:absolute;left:9050;top:5374;width:180;height:203;visibility:visible;mso-wrap-style:square;v-text-anchor:top" coordsize="15,17"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6OccA&#10;AADcAAAADwAAAGRycy9kb3ducmV2LnhtbESPT2vCQBTE7wW/w/KE3nRjsUGjq0hB9CC0/gO9PbPP&#10;JDb7Ns2umvbTdwtCj8PM/IYZTxtTihvVrrCsoNeNQBCnVhecKdht550BCOeRNZaWScE3OZhOWk9j&#10;TLS985puG5+JAGGXoILc+yqR0qU5GXRdWxEH72xrgz7IOpO6xnuAm1K+RFEsDRYcFnKs6C2n9HNz&#10;NQp+9H51mX+tF688e1/J42l4+Ki0Us/tZjYC4anx/+FHe6kVxP0Y/s6E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sujnHAAAA3AAAAA8AAAAAAAAAAAAAAAAAmAIAAGRy&#10;cy9kb3ducmV2LnhtbFBLBQYAAAAABAAEAPUAAACMAwAAAAA=&#10;" path="m6,5r,l6,5r,l7,5r,1l7,6r,l7,6,8,5r,l10,4r,l10,2r,l10,1,10,r,l11,r,l11,r,l11,r1,l12,r,l12,r2,l14,r,l14,r,l15,r,1l14,4r,1l14,6r,2l12,9r,1l11,12r,l10,13r,l8,13r,1l8,14r-1,l7,14r-1,l6,16r-2,l4,16r-1,l3,16r-1,l,17,,16,,14,,13,,12,,10,,9,,8,,6r,l,6r2,l2,6r,l2,6,3,5r,l3,5r,l4,5r,l4,5r,l4,5r2,xe" fillcolor="#96a8b7" stroked="f">
                <v:path arrowok="t" o:connecttype="custom" o:connectlocs="45720,37913;45720,37913;53340,45496;53340,45496;60960,37913;76200,30331;76200,15165;76200,7583;76200,0;83820,0;83820,0;91440,0;91440,0;106680,0;106680,0;106680,0;114300,7583;106680,37913;106680,60661;91440,75826;83820,90992;76200,98574;60960,106157;53340,106157;45720,106157;30480,121322;22860,121322;15240,121322;0,121322;0,98574;0,75826;0,60661;0,45496;15240,45496;15240,45496;22860,37913;22860,37913;30480,37913;30480,37913;30480,37913" o:connectangles="0,0,0,0,0,0,0,0,0,0,0,0,0,0,0,0,0,0,0,0,0,0,0,0,0,0,0,0,0,0,0,0,0,0,0,0,0,0,0,0"/>
              </v:shape>
              <v:shape id="Freeform 18" o:spid="_x0000_s1709" style="position:absolute;left:9050;top:5434;width:84;height:48;visibility:visible;mso-wrap-style:square;v-text-anchor:top" coordsize="7,4"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5Q8MA&#10;AADcAAAADwAAAGRycy9kb3ducmV2LnhtbESP3YrCMBSE7wXfIRxhb0RTF6lajSKCsKA3/jzAsTm2&#10;xeakNql2394IgpfDzHzDLFatKcWDaldYVjAaRiCIU6sLzhScT9vBFITzyBpLy6Tgnxyslt3OAhNt&#10;n3ygx9FnIkDYJagg975KpHRpTgbd0FbEwbva2qAPss6krvEZ4KaUv1EUS4MFh4UcK9rklN6OjVFw&#10;ucjZac8Np/dxc9sd+nFTylipn167noPw1Ppv+NP+0wri8QT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Q5Q8MAAADcAAAADwAAAAAAAAAAAAAAAACYAgAAZHJzL2Rv&#10;d25yZXYueG1sUEsFBgAAAAAEAAQA9QAAAIgDAAAAAA==&#10;" path="m,3r,l2,3r,l2,3r1,l3,3r,l3,1r1,l4,1r,l6,1r,l6,1,6,,7,r,l6,1r,l6,1r,l6,1r,l4,3r,l4,3,3,3r,l2,3r,l2,3,,4,,3r,l,3xe" fillcolor="#889caa" stroked="f">
                <v:path arrowok="t" o:connecttype="custom" o:connectlocs="0,22860;0,22860;15240,22860;15240,22860;15240,22860;22860,22860;22860,22860;22860,22860;22860,7620;30480,7620;30480,7620;30480,7620;45720,7620;45720,7620;45720,7620;45720,0;53340,0;53340,0;45720,7620;45720,7620;45720,7620;45720,7620;45720,7620;45720,7620;30480,22860;30480,22860;30480,22860;22860,22860;22860,22860;15240,22860;15240,22860;15240,22860;0,30480;0,22860;0,22860;0,22860" o:connectangles="0,0,0,0,0,0,0,0,0,0,0,0,0,0,0,0,0,0,0,0,0,0,0,0,0,0,0,0,0,0,0,0,0,0,0,0"/>
              </v:shape>
              <v:shape id="Freeform 19" o:spid="_x0000_s1710" style="position:absolute;left:8942;top:5446;width:204;height:83;visibility:visible;mso-wrap-style:square;v-text-anchor:top" coordsize="17,7"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iOMAA&#10;AADcAAAADwAAAGRycy9kb3ducmV2LnhtbERPTYvCMBC9C/sfwix403TLWqUaZZEVvFr14G1sZtuy&#10;zaQksdZ/bw6Cx8f7Xm0G04qenG8sK/iaJiCIS6sbrhScjrvJAoQPyBpby6TgQR4264/RCnNt73yg&#10;vgiViCHsc1RQh9DlUvqyJoN+ajviyP1ZZzBE6CqpHd5juGllmiSZNNhwbKixo21N5X9xMwrSbv+b&#10;9u58GU5+ft2F/jHLDoVS48/hZwki0BDe4pd7rxVk33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CiOMAAAADcAAAADwAAAAAAAAAAAAAAAACYAgAAZHJzL2Rvd25y&#10;ZXYueG1sUEsFBgAAAAAEAAQA9QAAAIUDAAAAAA==&#10;" path="m13,r4,7l,7,3,r,l4,r,l5,r,l7,r,l8,,9,r2,l11,r1,l13,r,l13,xe" fillcolor="#92695b" stroked="f">
                <v:path arrowok="t" o:connecttype="custom" o:connectlocs="99060,0;129540,52705;0,52705;22860,0;22860,0;30480,0;30480,0;38100,0;38100,0;53340,0;53340,0;60960,0;68580,0;83820,0;83820,0;91440,0;99060,0;99060,0;99060,0" o:connectangles="0,0,0,0,0,0,0,0,0,0,0,0,0,0,0,0,0,0,0"/>
              </v:shape>
              <v:shape id="Freeform 20" o:spid="_x0000_s1711" style="position:absolute;left:8954;top:5446;width:168;height:83;visibility:visible;mso-wrap-style:square;v-text-anchor:top" coordsize="14,7"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CMF8MA&#10;AADcAAAADwAAAGRycy9kb3ducmV2LnhtbESP3WoCMRSE7wu+QzhCb4pmW8qiq1GsqAi98ucBDptj&#10;dnFzsiZR17c3BaGXw8x8w0znnW3EjXyoHSv4HGYgiEunazYKjof1YAQiRGSNjWNS8KAA81nvbYqF&#10;dnfe0W0fjUgQDgUqqGJsCylDWZHFMHQtcfJOzluMSXojtcd7gttGfmVZLi3WnBYqbGlZUXneX62C&#10;i7TnpvRHU29a84urfPdxWf4o9d7vFhMQkbr4H361t1pB/j2GvzPp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CMF8MAAADcAAAADwAAAAAAAAAAAAAAAACYAgAAZHJzL2Rv&#10;d25yZXYueG1sUEsFBgAAAAAEAAQA9QAAAIgDAAAAAA==&#10;" path="m2,7r,l2,7r1,l3,7r1,l4,7r2,l7,7r,l8,7r,l10,7r,l11,7r,l11,7,12,6r,-2l12,4,14,3r,l14,2r,l14,,12,r,l11,r,l10,r,l8,r,l7,,6,r,l4,r,l3,r,l2,r,l2,2r,1l,3,,4,,6,,7r,l,7r,l,7r,l,7r2,l2,7xe" fillcolor="#7f5446" stroked="f">
                <v:path arrowok="t" o:connecttype="custom" o:connectlocs="15240,52705;15240,52705;15240,52705;22860,52705;22860,52705;30480,52705;30480,52705;45720,52705;53340,52705;53340,52705;60960,52705;60960,52705;76200,52705;76200,52705;83820,52705;83820,52705;83820,52705;91440,45176;91440,30117;91440,30117;106680,22588;106680,22588;106680,15059;106680,15059;106680,0;91440,0;91440,0;83820,0;83820,0;76200,0;76200,0;60960,0;60960,0;53340,0;45720,0;45720,0;30480,0;30480,0;22860,0;22860,0;15240,0;15240,0;15240,15059;15240,22588;0,22588;0,30117;0,45176;0,52705;0,52705;0,52705;0,52705;0,52705;0,52705;0,52705;15240,52705;15240,52705" o:connectangles="0,0,0,0,0,0,0,0,0,0,0,0,0,0,0,0,0,0,0,0,0,0,0,0,0,0,0,0,0,0,0,0,0,0,0,0,0,0,0,0,0,0,0,0,0,0,0,0,0,0,0,0,0,0,0,0"/>
              </v:shape>
              <v:shape id="Freeform 21" o:spid="_x0000_s1712" style="position:absolute;left:8857;top:5745;width:385;height:96;visibility:visible;mso-wrap-style:square;v-text-anchor:top" coordsize="32,8"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rMMA&#10;AADcAAAADwAAAGRycy9kb3ducmV2LnhtbERPTWvCQBC9C/0PyxR6002Epja6kSoISimS2Iu3ITtN&#10;0mZnQ3ZN0n/fPRQ8Pt73ZjuZVgzUu8aygngRgSAurW64UvB5OcxXIJxH1thaJgW/5GCbPcw2mGo7&#10;ck5D4SsRQtilqKD2vkuldGVNBt3CdsSB+7K9QR9gX0nd4xjCTSuXUZRIgw2Hhho72tdU/hQ3o2D5&#10;8mHGb1m9NqvrOTLxIT+933ZKPT1Ob2sQniZ/F/+7j1pB8hzmhzPhC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TrMMAAADcAAAADwAAAAAAAAAAAAAAAACYAgAAZHJzL2Rv&#10;d25yZXYueG1sUEsFBgAAAAAEAAQA9QAAAIgDAAAAAA==&#10;" path="m2,l,7,32,8,31,,2,xe" fillcolor="#738797" stroked="f">
                <v:path arrowok="t" o:connecttype="custom" o:connectlocs="15240,0;0,53340;243840,60960;236220,0;15240,0" o:connectangles="0,0,0,0,0"/>
              </v:shape>
              <v:shape id="Freeform 22" o:spid="_x0000_s1713" style="position:absolute;left:8882;top:5769;width:360;height:72;visibility:visible;mso-wrap-style:square;v-text-anchor:top" coordsize="30,6"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U3cMA&#10;AADcAAAADwAAAGRycy9kb3ducmV2LnhtbESPS4vCQBCE74L/YWhhbzpRdiVER1HRXffmC7w2mc4D&#10;Mz0hM8b473eEBY9FVX1FzZedqURLjSstKxiPIhDEqdUl5wou590wBuE8ssbKMil4koPlot+bY6Lt&#10;g4/UnnwuAoRdggoK7+tESpcWZNCNbE0cvMw2Bn2QTS51g48AN5WcRNFUGiw5LBRY06ag9Ha6GwXx&#10;7+e2PXzfKMuvh+s6wyf9xKVSH4NuNQPhqfPv8H97rxVMv8bwOh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HU3cMAAADcAAAADwAAAAAAAAAAAAAAAACYAgAAZHJzL2Rv&#10;d25yZXYueG1sUEsFBgAAAAAEAAQA9QAAAIgDAAAAAA==&#10;" path="m,2r1,l1,2r1,l2,2r,l4,2r,l4,2r1,l5,2r,l6,2r,l6,2r2,l8,2r,l9,2r,l9,2r,l10,2r,l10,2r,l12,2r,l12,2r,l13,2r,l13,2r,l14,2r,l14,2r,l14,2r2,l16,2r,l16,4r,l17,4r,l17,4r,l17,4r,l18,4r,l18,4r,1l20,5r,l20,5r1,l21,5r1,l22,5r2,l24,5r1,l25,5r1,l26,5r2,l28,5r1,l29,5r1,l30,6r,-1l30,4r,l29,2r,l29,1r,l29,,28,,26,r,l25,,24,r,l22,,21,r,l20,,18,r,l17,,16,r,l14,,13,r,l12,,10,r,l9,r,l8,,6,r,l5,,4,r,l2,,1,r,l1,,,1r,l,2xe" fillcolor="#4d6370" stroked="f">
                <v:path arrowok="t" o:connecttype="custom" o:connectlocs="7620,15240;15240,15240;15240,15240;30480,15240;38100,15240;38100,15240;45720,15240;60960,15240;60960,15240;68580,15240;68580,15240;76200,15240;76200,15240;91440,15240;91440,15240;99060,15240;99060,15240;106680,15240;106680,15240;121920,15240;121920,15240;121920,30480;129540,30480;129540,30480;129540,30480;137160,30480;137160,38100;152400,38100;160020,38100;167640,38100;182880,38100;190500,38100;198120,38100;213360,38100;220980,38100;228600,38100;228600,38100;228600,30480;220980,15240;220980,7620;213360,0;198120,0;182880,0;167640,0;160020,0;137160,0;129540,0;121920,0;99060,0;91440,0;76200,0;68580,0;45720,0;38100,0;30480,0;7620,0;7620,0;0,7620" o:connectangles="0,0,0,0,0,0,0,0,0,0,0,0,0,0,0,0,0,0,0,0,0,0,0,0,0,0,0,0,0,0,0,0,0,0,0,0,0,0,0,0,0,0,0,0,0,0,0,0,0,0,0,0,0,0,0,0,0,0"/>
              </v:shape>
              <v:shape id="Freeform 23" o:spid="_x0000_s1714" style="position:absolute;left:8882;top:5565;width:348;height:204;visibility:visible;mso-wrap-style:square;v-text-anchor:top" coordsize="29,17"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h+cQA&#10;AADcAAAADwAAAGRycy9kb3ducmV2LnhtbESPQWvCQBSE7wX/w/IEL0U3lVYkuooIQoVSqtH7I/tM&#10;otm3YXc1yb/vFgoeh5n5hlmuO1OLBzlfWVbwNklAEOdWV1woOGW78RyED8gaa8ukoCcP69XgZYmp&#10;ti0f6HEMhYgQ9ikqKENoUil9XpJBP7ENcfQu1hkMUbpCaodthJtaTpNkJg1WHBdKbGhbUn473o2C&#10;a//1vt1/n1/z4Lq+z3S7y+4/So2G3WYBIlAXnuH/9qdWMPuY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I4fnEAAAA3AAAAA8AAAAAAAAAAAAAAAAAmAIAAGRycy9k&#10;b3ducmV2LnhtbFBLBQYAAAAABAAEAPUAAACJAwAAAAA=&#10;" path="m1,l2,2,,15r1,l2,15r,2l4,17r,l5,17r1,l6,17r2,l8,17r1,l10,17r,l12,17r1,l13,17r1,l16,17r,l17,17r,l18,17r2,l21,17r,l22,17r2,l24,17r1,l26,17r,l28,17r1,-2l26,2,28,,26,r,l26,r,l25,r,l24,r,l22,,21,,20,,18,r,l17,,16,,14,,13,,12,,10,,9,r,l8,,6,,5,r,l4,r,l2,r,l2,,1,xe" fillcolor="#c89769" stroked="f">
                <v:path arrowok="t" o:connecttype="custom" o:connectlocs="15240,15240;7620,114300;15240,129540;30480,129540;45720,129540;60960,129540;68580,129540;76200,129540;99060,129540;106680,129540;121920,129540;129540,129540;152400,129540;160020,129540;182880,129540;190500,129540;198120,129540;220980,114300;213360,0;198120,0;198120,0;190500,0;182880,0;160020,0;137160,0;129540,0;106680,0;91440,0;68580,0;60960,0;38100,0;30480,0;15240,0;15240,0" o:connectangles="0,0,0,0,0,0,0,0,0,0,0,0,0,0,0,0,0,0,0,0,0,0,0,0,0,0,0,0,0,0,0,0,0,0"/>
              </v:shape>
              <v:shape id="Freeform 24" o:spid="_x0000_s1715" style="position:absolute;left:8894;top:5565;width:336;height:156;visibility:visible;mso-wrap-style:square;v-text-anchor:top" coordsize="28,13"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oqsYA&#10;AADcAAAADwAAAGRycy9kb3ducmV2LnhtbESPQWvCQBSE7wX/w/KEXoputBhKzEZU0Fahh0bx/Mi+&#10;JqHZtyG7NWl/fVcQehxm5hsmXQ2mEVfqXG1ZwWwagSAurK65VHA+7SYvIJxH1thYJgU/5GCVjR5S&#10;TLTt+YOuuS9FgLBLUEHlfZtI6YqKDLqpbYmD92k7gz7IrpS6wz7ATSPnURRLgzWHhQpb2lZUfOXf&#10;RgENT3V8eLW8e//tL+fNcT8vm71Sj+NhvQThafD/4Xv7TSuIF89wO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aoqsYAAADcAAAADwAAAAAAAAAAAAAAAACYAgAAZHJz&#10;L2Rvd25yZXYueG1sUEsFBgAAAAAEAAQA9QAAAIsDAAAAAA==&#10;" path="m1,2r2,l3,3r1,l4,3r1,l7,3r,l8,3r,l9,3r,l11,3r,l12,3r,l13,5r,l13,5r2,l15,6r1,l16,6r,l17,7r,l19,7r,2l19,9r1,1l20,10r,1l20,11r1,2l21,13r,l21,13r,l21,13r2,l23,13r,l24,13r,l24,13r1,l25,13r,l27,13r,l27,13r1,l28,13r,-2l27,10r,-1l27,7r,-1l27,5,25,3r,-1l25,2r,-1l25,1,27,,25,,24,r,l23,r,l21,,20,r,l19,r,l17,,16,r,l15,r,l13,,12,r,l11,r,l9,,8,r,l7,r,l5,,4,r,l3,r,l1,,,,,,,1r1,l1,2r,l1,2r,xe" fillcolor="#ad7c4d" stroked="f">
                <v:path arrowok="t" o:connecttype="custom" o:connectlocs="22860,15240;30480,22860;38100,22860;53340,22860;60960,22860;68580,22860;83820,22860;91440,22860;99060,38100;114300,38100;121920,45720;121920,45720;129540,53340;144780,68580;152400,76200;152400,83820;160020,99060;160020,99060;160020,99060;175260,99060;175260,99060;182880,99060;190500,99060;190500,99060;205740,99060;213360,99060;213360,83820;205740,68580;205740,45720;190500,22860;190500,15240;190500,7620;190500,0;182880,0;175260,0;152400,0;144780,0;129540,0;121920,0;114300,0;91440,0;83820,0;68580,0;60960,0;53340,0;30480,0;22860,0;7620,0;0,0;7620,7620;7620,15240;7620,15240" o:connectangles="0,0,0,0,0,0,0,0,0,0,0,0,0,0,0,0,0,0,0,0,0,0,0,0,0,0,0,0,0,0,0,0,0,0,0,0,0,0,0,0,0,0,0,0,0,0,0,0,0,0,0,0"/>
              </v:shape>
              <v:shape id="Freeform 25" o:spid="_x0000_s1716" style="position:absolute;left:8894;top:5565;width:323;height:156;visibility:visible;mso-wrap-style:square;v-text-anchor:top" coordsize="27,13"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3icsYA&#10;AADcAAAADwAAAGRycy9kb3ducmV2LnhtbESPQWsCMRSE74X+h/AKvRTNdumqrEYpUqEgCLUiHp+b&#10;183SzcuSpLr++0YQPA4z8w0zW/S2FSfyoXGs4HWYgSCunG64VrD7Xg0mIEJE1tg6JgUXCrCYPz7M&#10;sNTuzF902sZaJAiHEhWYGLtSylAZshiGriNO3o/zFmOSvpba4znBbSvzLBtJiw2nBYMdLQ1Vv9s/&#10;q2D8csmXxe4Q/Lrojwfj9h+bVa7U81P/PgURqY/38K39qRWMije4nk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3icsYAAADcAAAADwAAAAAAAAAAAAAAAACYAgAAZHJz&#10;L2Rvd25yZXYueG1sUEsFBgAAAAAEAAQA9QAAAIsDAAAAAA==&#10;" path="m1,2r2,l3,3r1,l4,3r1,l7,3r,l8,3r,l9,3r,l11,3r,l12,3r,l13,5r,l13,5r2,l15,6r1,l16,6r,l17,7r,l19,7r,2l19,9r1,1l20,10r,1l20,11r1,2l21,13r,l21,13r,l21,13r2,l23,13r,l23,13r,l24,13r,l24,13r,l25,13r,l25,13r,l27,13,25,11r,-1l25,9r,-2l25,6,24,5r,-2l24,2r,l24,1r,l24,r,l23,r,l21,,20,r,l19,r,l17,r,l16,,15,r,l13,r,l12,r,l11,r,l9,r,l8,,7,r,l5,r,l4,r,l3,r,l1,,,,,,,1r1,l1,2r,l1,2r,xe" fillcolor="#ba8757" stroked="f">
                <v:path arrowok="t" o:connecttype="custom" o:connectlocs="22860,15240;30480,22860;38100,22860;53340,22860;60960,22860;68580,22860;83820,22860;91440,22860;99060,38100;114300,38100;121920,45720;121920,45720;129540,53340;144780,68580;152400,76200;152400,83820;160020,99060;160020,99060;160020,99060;175260,99060;175260,99060;175260,99060;182880,99060;182880,99060;190500,99060;190500,99060;190500,83820;190500,68580;190500,45720;182880,22860;182880,15240;182880,7620;182880,0;175260,0;152400,0;144780,0;129540,0;121920,0;114300,0;99060,0;91440,0;83820,0;68580,0;53340,0;38100,0;30480,0;22860,0;7620,0;0,0;7620,7620;7620,15240;7620,15240" o:connectangles="0,0,0,0,0,0,0,0,0,0,0,0,0,0,0,0,0,0,0,0,0,0,0,0,0,0,0,0,0,0,0,0,0,0,0,0,0,0,0,0,0,0,0,0,0,0,0,0,0,0,0,0"/>
              </v:shape>
              <v:shape id="Freeform 26" o:spid="_x0000_s1717" style="position:absolute;left:8954;top:5278;width:192;height:192;visibility:visible;mso-wrap-style:square;v-text-anchor:top" coordsize="16,16"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VB978A&#10;AADcAAAADwAAAGRycy9kb3ducmV2LnhtbESPzQrCMBCE74LvEFbwpqmCRapRRBC8iL+X3pZmbYvN&#10;pjZR69sbQfA4zMw3zHzZmko8qXGlZQWjYQSCOLO65FzB5bwZTEE4j6yxskwK3uRgueh25pho++Ij&#10;PU8+FwHCLkEFhfd1IqXLCjLohrYmDt7VNgZ9kE0udYOvADeVHEdRLA2WHBYKrGldUHY7PYyCXevw&#10;nmKdPg5bm0Z73tAqHinV77WrGQhPrf+Hf+2tVhBPJvA9E4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BUH3vwAAANwAAAAPAAAAAAAAAAAAAAAAAJgCAABkcnMvZG93bnJl&#10;di54bWxQSwUGAAAAAAQABAD1AAAAhAMAAAAA&#10;" path="m14,r,1l14,1r1,1l15,4r,l15,5r1,1l16,6r,2l16,8r,1l16,9r,1l15,10r,2l15,12r,1l14,13r,1l12,14r,l11,16r-1,l10,16r-2,l7,16r-1,l6,16r-2,l3,16r-1,l2,14,,14r,l,14r,l,14r,l,14r,l,13,2,12r1,l3,10,4,9r,l6,8,7,6r,l8,5,10,4r,l11,2r,-1l12,1,14,xe" fillcolor="#738797" stroked="f">
                <v:path arrowok="t" o:connecttype="custom" o:connectlocs="106680,0;106680,7620;106680,7620;114300,15240;114300,30480;114300,30480;114300,38100;121920,45720;121920,45720;121920,60960;121920,60960;121920,68580;121920,68580;121920,76200;114300,76200;114300,91440;114300,91440;114300,99060;106680,99060;106680,106680;91440,106680;91440,106680;83820,121920;76200,121920;76200,121920;60960,121920;53340,121920;45720,121920;45720,121920;30480,121920;22860,121920;15240,121920;15240,106680;0,106680;0,106680;0,106680;0,106680;0,106680;0,106680;0,106680;0,106680;0,99060;15240,91440;22860,91440;22860,76200;30480,68580;30480,68580;45720,60960;53340,45720;53340,45720;60960,38100;76200,30480;76200,30480;83820,15240;83820,7620;91440,7620;106680,0" o:connectangles="0,0,0,0,0,0,0,0,0,0,0,0,0,0,0,0,0,0,0,0,0,0,0,0,0,0,0,0,0,0,0,0,0,0,0,0,0,0,0,0,0,0,0,0,0,0,0,0,0,0,0,0,0,0,0,0,0"/>
              </v:shape>
              <v:shape id="Freeform 27" o:spid="_x0000_s1718" style="position:absolute;left:8977;top:5302;width:145;height:132;visibility:visible;mso-wrap-style:square;v-text-anchor:top" coordsize="12,11"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D/8UA&#10;AADcAAAADwAAAGRycy9kb3ducmV2LnhtbESPQYvCMBSE78L+h/AWvMiaKlilGmVZUEQQ1roI3h7N&#10;sy02L7WJWv+9ERY8DjPzDTNbtKYSN2pcaVnBoB+BIM6sLjlX8Ldffk1AOI+ssbJMCh7kYDH/6Mww&#10;0fbOO7qlPhcBwi5BBYX3dSKlywoy6Pq2Jg7eyTYGfZBNLnWD9wA3lRxGUSwNlhwWCqzpp6DsnF6N&#10;guFvb3zcHtLVdbL1g97hcdmkfFGq+9l+T0F4av07/N9eawXxKIbX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wP/xQAAANwAAAAPAAAAAAAAAAAAAAAAAJgCAABkcnMv&#10;ZG93bnJldi54bWxQSwUGAAAAAAQABAD1AAAAigMAAAAA&#10;" path="m10,r,2l12,3r,1l12,4r,2l12,7r,1l12,10r-2,l10,10r,1l9,11r,l9,11r-1,l8,11r-2,l5,11r,l4,11r,l2,11r,l1,11r,l1,11r,l1,11r,l,11r,l,10r1,l1,8r1,l2,8,4,7r,l5,6r,l6,4r,l6,3r2,l8,2r1,l9,r1,xe" fillcolor="#5b7180" stroked="f">
                <v:path arrowok="t" o:connecttype="custom" o:connectlocs="76200,0;76200,15240;91440,22860;91440,30480;91440,30480;91440,45720;91440,53340;91440,60960;91440,76200;76200,76200;76200,76200;76200,83820;68580,83820;68580,83820;68580,83820;60960,83820;60960,83820;45720,83820;38100,83820;38100,83820;30480,83820;30480,83820;15240,83820;15240,83820;7620,83820;7620,83820;7620,83820;7620,83820;7620,83820;7620,83820;0,83820;0,83820;0,76200;7620,76200;7620,60960;15240,60960;15240,60960;30480,53340;30480,53340;38100,45720;38100,45720;45720,30480;45720,30480;45720,22860;60960,22860;60960,15240;68580,15240;68580,0;76200,0" o:connectangles="0,0,0,0,0,0,0,0,0,0,0,0,0,0,0,0,0,0,0,0,0,0,0,0,0,0,0,0,0,0,0,0,0,0,0,0,0,0,0,0,0,0,0,0,0,0,0,0,0"/>
              </v:shape>
              <v:shape id="Freeform 28" o:spid="_x0000_s1719" style="position:absolute;left:9037;top:5350;width:49;height:48;visibility:visible;mso-wrap-style:square;v-text-anchor:top" coordsize="4,4"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iQcUA&#10;AADcAAAADwAAAGRycy9kb3ducmV2LnhtbESPT2vCQBTE70K/w/IEb3UToVqjq4SC9A9IaepBb4/d&#10;ZxLMvg3ZNabfvlsoeBxm5jfMejvYRvTU+dqxgnSagCDWztRcKjh87x6fQfiAbLBxTAp+yMN28zBa&#10;Y2bcjb+oL0IpIoR9hgqqENpMSq8rsuinriWO3tl1FkOUXSlNh7cIt42cJclcWqw5LlTY0ktF+lJc&#10;rYJjKk+X41J7l+ti+Eh5//r5HpSajId8BSLQEO7h//abUTB/WsD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mJBxQAAANwAAAAPAAAAAAAAAAAAAAAAAJgCAABkcnMv&#10;ZG93bnJldi54bWxQSwUGAAAAAAQABAD1AAAAigMAAAAA&#10;" path="m,4r1,l1,4r,l3,4r,l3,4r1,l4,3r,l4,3r,l4,2r,l4,r,l4,,,4xe" fillcolor="#7c909f" stroked="f">
                <v:path arrowok="t" o:connecttype="custom" o:connectlocs="0,30480;7620,30480;7620,30480;7620,30480;22860,30480;22860,30480;22860,30480;30480,30480;30480,22860;30480,22860;30480,22860;30480,22860;30480,15240;30480,15240;30480,0;30480,0;30480,0;0,30480" o:connectangles="0,0,0,0,0,0,0,0,0,0,0,0,0,0,0,0,0,0"/>
              </v:shape>
              <v:shape id="Freeform 29" o:spid="_x0000_s1720" style="position:absolute;left:9097;top:5302;width:37;height:120;visibility:visible;mso-wrap-style:square;v-text-anchor:top" coordsize="3,10"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1YkcMA&#10;AADcAAAADwAAAGRycy9kb3ducmV2LnhtbERPy2oCMRTdF/oP4Ra608wI2nY0IyJKuxHqtKDL6+TO&#10;o53cDEnU6d+bhdDl4bwXy8F04kLOt5YVpOMEBHFpdcu1gu+v7egVhA/IGjvLpOCPPCzzx4cFZtpe&#10;eU+XItQihrDPUEETQp9J6cuGDPqx7YkjV1lnMEToaqkdXmO46eQkSWbSYMuxocGe1g2Vv8XZKKiG&#10;w+an8G/pZO1O5+Pne7p7STulnp+G1RxEoCH8i+/uD61gNo1r45l4BG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1YkcMAAADcAAAADwAAAAAAAAAAAAAAAACYAgAAZHJzL2Rv&#10;d25yZXYueG1sUEsFBgAAAAAEAAQA9QAAAIgDAAAAAA==&#10;" path="m2,10l2,8,2,7r,l3,6,2,4,2,3,2,2,,,,2,2,3r,1l2,4r,2l2,7r,1l2,8r,2xe" fillcolor="#96a8b7" stroked="f">
                <v:path arrowok="t" o:connecttype="custom" o:connectlocs="15240,76200;15240,60960;15240,53340;15240,53340;22860,45720;15240,30480;15240,22860;15240,15240;0,0;0,15240;15240,22860;15240,30480;15240,30480;15240,45720;15240,53340;15240,60960;15240,60960;15240,76200" o:connectangles="0,0,0,0,0,0,0,0,0,0,0,0,0,0,0,0,0,0"/>
              </v:shape>
              <v:shape id="Freeform 30" o:spid="_x0000_s1721" style="position:absolute;left:8750;top:5038;width:396;height:491;visibility:visible;mso-wrap-style:square;v-text-anchor:top" coordsize="33,41"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vu5cUA&#10;AADcAAAADwAAAGRycy9kb3ducmV2LnhtbESPQWvCQBSE74L/YXmCN90oNGjqKlKoeLBKYnt/ZF+T&#10;aPZtyG416a/vFgSPw8x8w6w2nanFjVpXWVYwm0YgiHOrKy4UfJ7fJwsQziNrrC2Tgp4cbNbDwQoT&#10;be+c0i3zhQgQdgkqKL1vEildXpJBN7UNcfC+bWvQB9kWUrd4D3BTy3kUxdJgxWGhxIbeSsqv2Y9R&#10;cLrs0o/j7/HQ7xdp3uuvLK6yXqnxqNu+gvDU+Wf40d5rBfHLEv7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7lxQAAANwAAAAPAAAAAAAAAAAAAAAAAJgCAABkcnMv&#10;ZG93bnJldi54bWxQSwUGAAAAAAQABAD1AAAAigMAAAAA&#10;" path="m,41r3,l4,40r3,l8,38r3,l12,38r3,-1l16,37r1,-1l19,34r1,l21,33r2,-1l24,32r1,-2l27,29r,-1l28,26r1,-1l29,24r2,-2l31,21r,-3l32,17r,-1l32,13r,-1l32,9,33,6,32,5r,-3l32,,31,1r,1l29,4,28,5,27,6r,2l25,9r-1,1l23,12r,1l21,14r-1,2l19,17r,1l17,18r-1,2l15,21r,1l13,24r-1,1l11,26r,2l9,29,8,30,7,32,5,33r,1l4,36,3,37,1,38r,2l,41xe" fillcolor="#497694" stroked="f">
                <v:path arrowok="t" o:connecttype="custom" o:connectlocs="22860,311785;53340,304180;83820,288971;114300,281367;129540,273762;152400,258553;175260,243344;190500,228135;205740,212926;220980,190113;236220,167299;236220,136881;243840,121672;243840,91254;251460,45627;243840,15209;236220,7605;220980,30418;205740,45627;190500,68441;175260,91254;160020,106463;144780,129277;129540,136881;114300,159695;99060,182508;83820,197717;68580,220531;53340,243344;38100,258553;22860,281367;7620,304180" o:connectangles="0,0,0,0,0,0,0,0,0,0,0,0,0,0,0,0,0,0,0,0,0,0,0,0,0,0,0,0,0,0,0,0"/>
              </v:shape>
              <v:shape id="Freeform 31" o:spid="_x0000_s1722" style="position:absolute;left:8690;top:5002;width:456;height:527;visibility:visible;mso-wrap-style:square;v-text-anchor:top" coordsize="38,44"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1kz8EA&#10;AADcAAAADwAAAGRycy9kb3ducmV2LnhtbERPy4rCMBTdD/gP4Qpuhmmqi6IdowyKIgwIPj7g0txp&#10;S5ub0sQ+/PrJQnB5OO/1djC16Kh1pWUF8ygGQZxZXXKu4H47fC1BOI+ssbZMCkZysN1MPtaYatvz&#10;hbqrz0UIYZeigsL7JpXSZQUZdJFtiAP3Z1uDPsA2l7rFPoSbWi7iOJEGSw4NBTa0Kyirrg+j4Pw5&#10;rmrtuvFY7mQ/LOPnvPrdKzWbDj/fIDwN/i1+uU9aQZKE+eFMO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ZM/BAAAA3AAAAA8AAAAAAAAAAAAAAAAAmAIAAGRycy9kb3du&#10;cmV2LnhtbFBLBQYAAAAABAAEAPUAAACGAwAAAAA=&#10;" path="m36,1r1,l37,3r,1l38,5r,2l38,8r-1,3l37,12r,3l36,16r-2,3l33,21r,2l32,25r-3,3l28,29r,2l26,32r-1,l25,33r-1,2l22,35r-1,1l21,37r-1,l18,39r-1,l17,40r-1,l14,40r,1l13,41r-1,2l10,43r,l9,43,8,44r,l6,44r,l5,44r,l4,44r,l2,44r,l1,43r,l1,41,,41,,40,,39,,36,,35,,33,,31,1,29r,-2l2,24,4,23,5,20,6,17,8,16,9,13r1,l10,12r2,-1l13,9r,l14,8r2,l17,7r,-2l18,5,20,4r,l21,3r1,l24,3r,-2l25,1r1,l26,r2,l29,r,l30,r,l32,r1,l33,r1,l34,r,l36,r,1xe" fillcolor="#647f89" stroked="f">
                <v:path arrowok="t" o:connecttype="custom" o:connectlocs="281940,7606;281940,30422;289560,53239;281940,83661;281940,114084;259080,144506;251460,174928;220980,212956;213360,235773;190500,243378;182880,266195;160020,273800;152400,281406;129540,296617;121920,304223;106680,311828;91440,327039;76200,327039;60960,334645;45720,334645;38100,334645;30480,334645;15240,334645;7620,327039;7620,311828;0,304223;0,273800;0,250984;7620,220561;15240,182534;38100,152111;60960,121689;76200,98872;91440,83661;99060,68450;121920,60845;129540,38028;152400,30422;160020,22817;182880,22817;190500,7606;198120,0;220980,0;228600,0;243840,0;251460,0;259080,0;274320,0" o:connectangles="0,0,0,0,0,0,0,0,0,0,0,0,0,0,0,0,0,0,0,0,0,0,0,0,0,0,0,0,0,0,0,0,0,0,0,0,0,0,0,0,0,0,0,0,0,0,0,0"/>
              </v:shape>
              <v:shape id="Freeform 32" o:spid="_x0000_s1723" style="position:absolute;left:8690;top:5002;width:456;height:527;visibility:visible;mso-wrap-style:square;v-text-anchor:top" coordsize="38,44"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KXcYA&#10;AADcAAAADwAAAGRycy9kb3ducmV2LnhtbESPQWvCQBSE74L/YXlCL6IbSxs0uoqW2nqqRD14fGSf&#10;2WD2bchuNe2v7xYKPQ4z8w2zWHW2FjdqfeVYwWScgCAunK64VHA6bkdTED4ga6wdk4Iv8rBa9nsL&#10;zLS7c063QyhFhLDPUIEJocmk9IUhi37sGuLoXVxrMUTZllK3eI9wW8vHJEmlxYrjgsGGXgwV18On&#10;VYCvT+fwvs3dBofrZzvbb77fPoxSD4NuPQcRqAv/4b/2TitI0w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iKXcYAAADcAAAADwAAAAAAAAAAAAAAAACYAgAAZHJz&#10;L2Rvd25yZXYueG1sUEsFBgAAAAAEAAQA9QAAAIsDAAAAAA==&#10;" path="m36,1r,l37,1r,2l37,4r1,1l38,7r,1l37,11r,1l37,15r-1,1l34,19r-1,2l33,23r-1,2l29,28r-1,1l28,29r,2l26,32r-1,l25,33r-1,2l22,35r-1,1l21,37r-1,l18,39r-1,l17,40r-1,l14,40r,1l13,41r-1,2l10,43r,l9,43,8,44r,l6,44r,l5,44r,l4,44r,l2,44r,l1,43r,l1,43r,-2l,41,,40,,39,,36,,35,,33,,31,1,29r,-2l2,24,4,23,5,20,6,17,8,16,9,13r,l10,13r,-1l12,11,13,9r,l14,8r2,l17,7r,-2l18,5,20,4r,l21,3r1,l24,3r,-2l25,1r1,l26,r2,l29,r,l30,r,l32,r1,l33,r1,l34,r,l36,r,1e" filled="f" strokecolor="#24282b" strokeweight="33e-5mm">
                <v:stroke joinstyle="miter"/>
                <v:path arrowok="t" o:connecttype="custom" o:connectlocs="274320,7606;281940,22817;289560,38028;289560,60845;281940,91267;274320,121689;251460,159717;243840,190139;213360,220561;213360,235773;190500,243378;182880,266195;160020,273800;152400,281406;129540,296617;121920,304223;106680,311828;91440,327039;76200,327039;60960,334645;45720,334645;38100,334645;30480,334645;15240,334645;7620,327039;7620,327039;0,311828;0,296617;0,266195;0,235773;7620,205350;30480,174928;45720,129295;68580,98872;76200,98872;91440,83661;99060,68450;121920,60845;129540,38028;152400,30422;160020,22817;182880,22817;190500,7606;198120,0;220980,0;228600,0;243840,0;251460,0;259080,0;274320,0" o:connectangles="0,0,0,0,0,0,0,0,0,0,0,0,0,0,0,0,0,0,0,0,0,0,0,0,0,0,0,0,0,0,0,0,0,0,0,0,0,0,0,0,0,0,0,0,0,0,0,0,0,0"/>
              </v:shape>
              <v:shape id="Freeform 33" o:spid="_x0000_s1724" style="position:absolute;left:8665;top:4990;width:469;height:527;visibility:visible;mso-wrap-style:square;v-text-anchor:top" coordsize="39,44"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7CvsQA&#10;AADcAAAADwAAAGRycy9kb3ducmV2LnhtbESP3WrCQBSE7wu+w3IE7+pGkVRSVxFB/MFe+PMAh+xp&#10;kjZ7Nu6uMb69KxR6OczMN8xs0ZlatOR8ZVnBaJiAIM6trrhQcDmv36cgfEDWWFsmBQ/ysJj33maY&#10;aXvnI7WnUIgIYZ+hgjKEJpPS5yUZ9EPbEEfv2zqDIUpXSO3wHuGmluMkSaXBiuNCiQ2tSsp/Tzej&#10;4NA2102NnftJtx9fkxVrv98FpQb9bvkJIlAX/sN/7a1WkKZjeJ2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ewr7EAAAA3AAAAA8AAAAAAAAAAAAAAAAAmAIAAGRycy9k&#10;b3ducmV2LnhtbFBLBQYAAAAABAAEAPUAAACJAwAAAAA=&#10;" path="m38,1r,1l39,2r,2l39,5r,3l39,9r,1l39,13r-1,1l36,17r,3l35,21r-1,3l32,26r-1,2l30,30r-2,l27,32r,1l26,34r-2,l24,36r-1,l22,37r,1l20,38r-1,2l18,40r,1l16,41r-1,l14,42r,l12,42r-1,2l11,44r-1,l8,44r,l7,44r,l6,44r,l4,44r,l3,44r,l3,44,2,42r,-1l,40,,38,,37,,36,2,33r,-1l2,29,3,26,4,25r,-3l6,21,7,18,8,16r3,-2l11,13r1,-1l14,12r,-2l15,9r1,l16,8,18,6r1,l19,5r1,l22,4r1,l23,4,24,2r2,l26,2,27,1r1,l30,1r,l31,r,l32,r2,l34,r1,l35,r,l36,1r,l38,1xe" fillcolor="#b7c9d6" stroked="f">
                <v:path arrowok="t" o:connecttype="custom" o:connectlocs="289560,15211;297180,30422;297180,60845;297180,76056;289560,106478;274320,152111;259080,182534;236220,212956;213360,228167;205740,250984;182880,258589;175260,273800;167640,289012;144780,304223;137160,311828;114300,311828;106680,319434;83820,334645;76200,334645;60960,334645;53340,334645;45720,334645;30480,334645;22860,334645;15240,319434;0,304223;0,281406;15240,250984;15240,220561;30480,190139;45720,159717;60960,121689;83820,98872;106680,91267;114300,68450;121920,60845;144780,45633;152400,38028;175260,30422;182880,15211;198120,15211;213360,7606;228600,7606;236220,0;259080,0;266700,0;266700,0;274320,7606" o:connectangles="0,0,0,0,0,0,0,0,0,0,0,0,0,0,0,0,0,0,0,0,0,0,0,0,0,0,0,0,0,0,0,0,0,0,0,0,0,0,0,0,0,0,0,0,0,0,0,0"/>
              </v:shape>
              <v:shape id="Freeform 34" o:spid="_x0000_s1725" style="position:absolute;left:8737;top:5002;width:397;height:492;visibility:visible;mso-wrap-style:square;v-text-anchor:top" coordsize="33,41"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r1sMA&#10;AADcAAAADwAAAGRycy9kb3ducmV2LnhtbESPzWrDMBCE74G+g9hAb7Gc4JriWgmhNCVXp7n0tlhb&#10;+U8rY6mO+/ZVoNDjMDPfMOVhsYOYafKtYwXbJAVBXDvdslFw/ThtnkH4gKxxcEwKfsjDYf+wKrHQ&#10;7sYVzZdgRISwL1BBE8JYSOnrhiz6xI3E0ftyk8UQ5WSknvAW4XaQuzTNpcWW40KDI702VPeXb6tg&#10;fjq9VSjfddeb9lPn+rjLOqPU43o5voAItIT/8F/7rBXkeQb3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Yr1sMAAADcAAAADwAAAAAAAAAAAAAAAACYAgAAZHJzL2Rv&#10;d25yZXYueG1sUEsFBgAAAAAEAAQA9QAAAIgDAAAAAA==&#10;" path="m,36r1,1l1,37r,l1,37r,2l1,39r,l1,40r,l1,40r1,l2,40r,l2,40r2,1l4,41r1,l5,41r,l6,41r,l8,41r,l8,41r,-1l8,40r1,l9,40r,l10,40r,-1l10,39r,l10,39r,l12,39r,l12,39r,-2l12,37r1,l13,37r,l13,37r1,l14,36r,l14,36r,l16,36r,l16,36r,l17,36r,-1l17,35r,l17,35r1,l18,35r,-2l18,33r,l18,33r,l18,33r2,l20,32r,l20,32r,l21,31r,l21,31r,l21,31r1,-2l22,29r,l22,29r2,-1l24,28r,-1l24,27r1,l25,25r,l26,24r,l26,24r,-1l28,23r,-2l28,21r,-1l28,20r1,-1l29,19r,-2l29,17r1,-1l30,15r,l30,13r2,l32,12r,l32,12r,-1l32,11r,-2l33,9,32,8r,-1l32,5r,-1l32,4r,l32,3r,l32,3r,l30,3r,l30,1r,l30,1r,l30,1r-1,l29,r,l29,r,l28,r,l28,r,l26,r,l26,r,l25,r,l25,r,1l25,1r-1,l24,1r,l24,1r,l22,1r,l22,1r,l22,1r-1,l21,1r,l21,1r,l20,1r,2l20,3r,l20,3r,l18,3r,l18,3r,l18,3r,1l17,4r,l17,4r,l17,4r,l16,4r,1l16,5r,l16,5r,l14,5r,l14,5r,l14,5r,2l14,7r,l14,7r-1,l14,7r,l14,8r,l14,8r,l14,9r,l14,9r,l16,9r,2l16,11r,l16,11r,l16,11r,1l16,12r,l16,12r,l17,13r,l16,13r,l16,13r,l16,13r,l14,13r,l14,13r,l13,12r,l13,12r,-1l12,11r,-2l12,9r,l12,9r-2,l10,9r,l10,9r,l9,9r,l9,11r,l9,11r,l8,11r,l8,11r,1l8,12r-2,l6,12r,l6,13r-1,l5,13r,l5,15r,l5,15r-1,l4,15r,l4,16r,l4,16r,l4,16r,l4,17r,l4,17r,l4,17r1,l5,19r,l5,19r,l5,19r1,l6,19r,l6,19r,l6,19r,l8,20r,l8,20r,l9,20r,l9,20r1,l10,20r,l10,20r2,l12,21r,l12,21r1,l13,21r,l13,21r,l13,21r,l14,21r,l14,23r,l14,23r,1l14,24r,l14,24r,1l13,25r,l13,25r,l13,27r,l13,27r,1l13,28r,l12,28r,1l12,29r,l12,29r,l12,31r,l10,31r,l10,31,9,32r,l9,32r-1,l8,32r,l8,32r,l8,33r,l6,33r,l6,33r,l5,33r,l5,33,4,35r,l2,35r,l2,35r,l2,35r-1,l1,35r,1l1,36r,l1,36r,l1,36r,l,36xe" fillcolor="#b0c5d0" stroked="f">
                <v:path arrowok="t" o:connecttype="custom" o:connectlocs="7620,297180;15240,304800;38100,312420;60960,312420;68580,304800;76200,297180;99060,281940;106680,274320;121920,274320;137160,266700;137160,251460;152400,243840;167640,220980;182880,205740;198120,182880;213360,152400;228600,121920;243840,91440;243840,60960;243840,22860;228600,7620;220980,0;213360,0;190500,0;182880,7620;167640,7620;160020,7620;152400,22860;137160,22860;129540,30480;121920,38100;106680,38100;106680,53340;106680,68580;121920,83820;121920,91440;121920,99060;106680,99060;99060,91440;91440,68580;68580,68580;60960,83820;45720,91440;38100,114300;30480,121920;30480,129540;38100,144780;45720,144780;60960,152400;68580,152400;91440,160020;99060,160020;106680,175260;106680,182880;99060,205740;91440,213360;91440,236220;68580,243840;60960,243840;45720,251460;15240,266700;7620,266700;7620,274320" o:connectangles="0,0,0,0,0,0,0,0,0,0,0,0,0,0,0,0,0,0,0,0,0,0,0,0,0,0,0,0,0,0,0,0,0,0,0,0,0,0,0,0,0,0,0,0,0,0,0,0,0,0,0,0,0,0,0,0,0,0,0,0,0,0,0"/>
              </v:shape>
              <v:shape id="Freeform 35" o:spid="_x0000_s1726" style="position:absolute;left:8930;top:5014;width:120;height:192;visibility:visible;mso-wrap-style:square;v-text-anchor:top" coordsize="10,16"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4B8UA&#10;AADcAAAADwAAAGRycy9kb3ducmV2LnhtbESPUWvCMBSF3wf7D+EOfBkznWAZ1SgyGNvLBGt/wG1z&#10;barNTUky7fz1Rhjs8XDO+Q5nuR5tL87kQ+dYwes0A0HcON1xq6Daf7y8gQgRWWPvmBT8UoD16vFh&#10;iYV2F97RuYytSBAOBSowMQ6FlKExZDFM3UCcvIPzFmOSvpXa4yXBbS9nWZZLix2nBYMDvRtqTuWP&#10;VVC312+/pflzqOXxVFclV2b7qdTkadwsQEQa43/4r/2lFeT5HO5n0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DgHxQAAANwAAAAPAAAAAAAAAAAAAAAAAJgCAABkcnMv&#10;ZG93bnJldi54bWxQSwUGAAAAAAQABAD1AAAAigMAAAAA&#10;" path="m5,16r,l5,16r,l6,16r,l6,16r,l8,16r,l8,16r,-1l8,15r1,l9,15r,l9,14r,l9,12r,-1l10,10r,l10,8r,-1l10,6r,-2l10,3r,-1l10,r,l10,,9,r,l9,r,l8,r,l8,r,l6,r,l6,r,l6,2,5,2r,l5,2r,l5,2,4,2r,l4,2r,l4,3,2,3r,l2,3r,l1,4r,l1,4r,l1,4r,l1,4,,4,,6r,l,6,,7r,l,7,,8r,l,8r,l,10r,l1,10r,1l1,11r,l1,12r,l1,12r1,2l2,14r,1l2,15r,l2,15r,l2,15r,1l2,16r2,l4,16r,l4,16r,l4,16r,l4,16r1,xe" fillcolor="#a4b6c3" stroked="f">
                <v:path arrowok="t" o:connecttype="custom" o:connectlocs="38100,121920;38100,121920;45720,121920;45720,121920;60960,121920;60960,114300;68580,114300;68580,114300;68580,106680;68580,83820;76200,76200;76200,53340;76200,30480;76200,15240;76200,0;68580,0;68580,0;60960,0;60960,0;45720,0;45720,0;45720,15240;38100,15240;38100,15240;30480,15240;30480,15240;30480,22860;15240,22860;15240,22860;7620,30480;7620,30480;7620,30480;0,30480;0,45720;0,53340;0,53340;0,60960;0,60960;0,76200;7620,83820;7620,83820;7620,91440;15240,106680;15240,114300;15240,114300;15240,114300;15240,121920;30480,121920;30480,121920;30480,121920;30480,121920;38100,121920" o:connectangles="0,0,0,0,0,0,0,0,0,0,0,0,0,0,0,0,0,0,0,0,0,0,0,0,0,0,0,0,0,0,0,0,0,0,0,0,0,0,0,0,0,0,0,0,0,0,0,0,0,0,0,0"/>
              </v:shape>
              <v:shape id="Freeform 36" o:spid="_x0000_s1727" style="position:absolute;left:8785;top:5386;width:145;height:96;visibility:visible;mso-wrap-style:square;v-text-anchor:top" coordsize="12,8"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5mRsQA&#10;AADcAAAADwAAAGRycy9kb3ducmV2LnhtbESP3WrCQBCF7wu+wzJC73RjkVCjq0SDVOuF+PMAQ3ZM&#10;gtnZkN1q9Om7BaGXh/PzcWaLztTiRq2rLCsYDSMQxLnVFRcKzqf14BOE88gaa8uk4EEOFvPe2wwT&#10;be98oNvRFyKMsEtQQel9k0jp8pIMuqFtiIN3sa1BH2RbSN3iPYybWn5EUSwNVhwIJTa0Kim/Hn9M&#10;4H7vsqUc7x/bzDbZ1zY9+Un6VOq936VTEJ46/x9+tTdaQRzH8HcmH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eZkbEAAAA3AAAAA8AAAAAAAAAAAAAAAAAmAIAAGRycy9k&#10;b3ducmV2LnhtbFBLBQYAAAAABAAEAPUAAACJAwAAAAA=&#10;" path="m,7l,5r,l,5r1,l1,5,1,4r1,l2,4r,l2,3r2,l4,3r,l5,3,5,1r,l5,1r1,l6,1,6,r,l8,r,l8,r,l8,,9,r,l9,r,l9,r,l9,r1,l10,r,l10,r2,l12,r,l12,,10,1r,l10,1r,l9,3r,l9,3r,l9,4,8,4r,l8,4r,l8,5r,l6,5r,l6,5r,l6,7,5,7r,l5,7r,l5,7r,l5,7,4,8r,l4,8r,l4,8r,l4,8,2,8r,l2,8r,l2,8r,l1,8r,l1,8r,l1,8r,l1,8,,8r,l,8r,l,8r,l,8r,l,7r,l,7xe" fillcolor="#a4b6c3" stroked="f">
                <v:path arrowok="t" o:connecttype="custom" o:connectlocs="0,38100;0,38100;7620,38100;15240,30480;15240,30480;30480,22860;30480,22860;38100,7620;38100,7620;45720,7620;45720,0;60960,0;60960,0;68580,0;68580,0;68580,0;68580,0;76200,0;76200,0;91440,0;91440,0;76200,7620;76200,7620;68580,22860;68580,22860;60960,30480;60960,30480;60960,38100;45720,38100;45720,38100;45720,53340;38100,53340;38100,53340;38100,53340;30480,60960;30480,60960;30480,60960;30480,60960;15240,60960;15240,60960;15240,60960;7620,60960;7620,60960;7620,60960;0,60960;0,60960;0,60960;0,60960;0,53340;0,53340" o:connectangles="0,0,0,0,0,0,0,0,0,0,0,0,0,0,0,0,0,0,0,0,0,0,0,0,0,0,0,0,0,0,0,0,0,0,0,0,0,0,0,0,0,0,0,0,0,0,0,0,0,0"/>
              </v:shape>
              <v:shape id="Freeform 37" o:spid="_x0000_s1728" style="position:absolute;left:8654;top:5050;width:143;height:396;visibility:visible;mso-wrap-style:square;v-text-anchor:top" coordsize="12,33"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Yb8QA&#10;AADcAAAADwAAAGRycy9kb3ducmV2LnhtbESPQYvCMBSE74L/ITzBm6YuWqVrFFkQxIOguyDeHs3b&#10;trvNS02i1n9vBMHjMDPfMPNla2pxJecrywpGwwQEcW51xYWCn+/1YAbCB2SNtWVScCcPy0W3M8dM&#10;2xvv6XoIhYgQ9hkqKENoMil9XpJBP7QNcfR+rTMYonSF1A5vEW5q+ZEkqTRYcVwosaGvkvL/w8Uo&#10;OI5PdlqvTL5z920479pT8WcnSvV77eoTRKA2vMOv9kYrSNM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FWG/EAAAA3AAAAA8AAAAAAAAAAAAAAAAAmAIAAGRycy9k&#10;b3ducmV2LnhtbFBLBQYAAAAABAAEAPUAAACJAwAAAAA=&#10;" path="m,l11,33r1,l1,,,xe" fillcolor="#819cac" stroked="f">
                <v:path arrowok="t" o:connecttype="custom" o:connectlocs="0,0;83820,251460;91440,251460;7620,0;0,0" o:connectangles="0,0,0,0,0"/>
              </v:shape>
              <v:shape id="Freeform 38" o:spid="_x0000_s1729" style="position:absolute;left:8665;top:5050;width:180;height:180;visibility:visible;mso-wrap-style:square;v-text-anchor:top" coordsize="15,15"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JLnMEA&#10;AADcAAAADwAAAGRycy9kb3ducmV2LnhtbERPz2vCMBS+C/sfwhvspumchFGNIlNR5mk6mMe35K0t&#10;Ni+liW333y+HgceP7/diNbhadNSGyrOG50kGgth4W3Gh4fO8G7+CCBHZYu2ZNPxSgNXyYbTA3Pqe&#10;P6g7xUKkEA45aihjbHIpgynJYZj4hjhxP751GBNsC2lb7FO4q+U0y5R0WHFqKLGht5LM9XRzGjZV&#10;mCk6fg+GzLbvvl7e9+eL0vrpcVjPQUQa4l387z5YDUqlt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S5zBAAAA3AAAAA8AAAAAAAAAAAAAAAAAmAIAAGRycy9kb3du&#10;cmV2LnhtbFBLBQYAAAAABAAEAPUAAACGAwAAAAA=&#10;" path="m,l15,13r,2l2,1,,xe" fillcolor="#819cac" stroked="f">
                <v:path arrowok="t" o:connecttype="custom" o:connectlocs="0,0;114300,99060;114300,114300;15240,7620;0,0" o:connectangles="0,0,0,0,0"/>
              </v:shape>
              <v:shape id="Freeform 39" o:spid="_x0000_s1730" style="position:absolute;left:8665;top:5038;width:409;height:12;visibility:visible;mso-wrap-style:square;v-text-anchor:top" coordsize="34,1"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64KscA&#10;AADcAAAADwAAAGRycy9kb3ducmV2LnhtbESPQUvDQBSE70L/w/IKvYjdtEiwsdvSCqIEilgjXh/Z&#10;ZzaYfZtm1ybtr+8WBI/DzHzDLNeDbcSROl87VjCbJiCIS6drrhQUH893DyB8QNbYOCYFJ/KwXo1u&#10;lphp1/M7HfehEhHCPkMFJoQ2k9KXhiz6qWuJo/ftOoshyq6SusM+wm0j50mSSos1xwWDLT0ZKn/2&#10;v1bB7ef5lN4v3or8Kz+8FH2+LfXOKDUZD5tHEIGG8B/+a79qBWm6gOuZeAT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uuCrHAAAA3AAAAA8AAAAAAAAAAAAAAAAAmAIAAGRy&#10;cy9kb3ducmV2LnhtbFBLBQYAAAAABAAEAPUAAACMAwAAAAA=&#10;" path="m,l2,,34,1r,l,xe" fillcolor="#819cac" stroked="f">
                <v:path arrowok="t" o:connecttype="custom" o:connectlocs="0,0;15240,0;259080,7620;259080,7620;0,0" o:connectangles="0,0,0,0,0"/>
              </v:shape>
              <v:shape id="Freeform 40" o:spid="_x0000_s1731" style="position:absolute;left:8894;top:5230;width:143;height:144;visibility:visible;mso-wrap-style:square;v-text-anchor:top" coordsize="12,12"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NLssEA&#10;AADcAAAADwAAAGRycy9kb3ducmV2LnhtbERPz2vCMBS+D/Y/hDfYbaZ20M1qFBUGu9rpxNsjebbF&#10;5qU0sVb/enMQPH58v2eLwTaip87XjhWMRwkIYu1MzaWC7d/PxzcIH5ANNo5JwZU8LOavLzPMjbvw&#10;hvoilCKGsM9RQRVCm0vpdUUW/ci1xJE7us5iiLArpenwEsNtI9MkyaTFmmNDhS2tK9Kn4mwVpHZ7&#10;0HqVFcfdvj7/p5+mX94mSr2/DcspiEBDeIof7l+jIPuK8+OZeAT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TS7LBAAAA3AAAAA8AAAAAAAAAAAAAAAAAmAIAAGRycy9kb3du&#10;cmV2LnhtbFBLBQYAAAAABAAEAPUAAACGAwAAAAA=&#10;" path="m11,r1,l12,r,1l12,1r,l12,2r,l12,4r,l11,4r,1l11,5r,1l9,6r,2l9,8,8,9r,l7,10r,l7,10,5,12r,l4,12r,l4,12r-1,l3,12r,l1,12r,l1,12r,l,10,,9r1,l1,8,1,6,3,5,4,4,4,2r,l5,2,5,1r2,l7,1,7,,8,r,l9,r,l9,r2,l11,r,xe" fillcolor="#b7c9d6" stroked="f">
                <v:path arrowok="t" o:connecttype="custom" o:connectlocs="83820,0;91440,0;91440,0;91440,7620;91440,7620;91440,7620;91440,15240;91440,15240;91440,30480;91440,30480;83820,30480;83820,38100;83820,38100;83820,45720;68580,45720;68580,60960;68580,60960;60960,68580;60960,68580;53340,76200;53340,76200;53340,76200;38100,91440;38100,91440;30480,91440;30480,91440;30480,91440;22860,91440;22860,91440;22860,91440;7620,91440;7620,91440;7620,91440;7620,91440;0,76200;0,68580;7620,68580;7620,60960;7620,45720;22860,38100;30480,30480;30480,15240;30480,15240;38100,15240;38100,7620;53340,7620;53340,7620;53340,0;60960,0;60960,0;68580,0;68580,0;68580,0;83820,0;83820,0;83820,0" o:connectangles="0,0,0,0,0,0,0,0,0,0,0,0,0,0,0,0,0,0,0,0,0,0,0,0,0,0,0,0,0,0,0,0,0,0,0,0,0,0,0,0,0,0,0,0,0,0,0,0,0,0,0,0,0,0,0,0"/>
              </v:shape>
              <v:shape id="Freeform 41" o:spid="_x0000_s1732" style="position:absolute;left:8797;top:5050;width:277;height:396;visibility:visible;mso-wrap-style:square;v-text-anchor:top" coordsize="23,33"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Z2FsYA&#10;AADcAAAADwAAAGRycy9kb3ducmV2LnhtbESPQWvCQBSE7wX/w/IK3uomVmyJrlIKQhGlNY0Ub4/s&#10;axLMvg27q8Z/7wqFHoeZ+YaZL3vTijM531hWkI4SEMSl1Q1XCorv1dMrCB+QNbaWScGVPCwXg4c5&#10;ZtpeeEfnPFQiQthnqKAOocuk9GVNBv3IdsTR+7XOYIjSVVI7vES4aeU4SabSYMNxocaO3msqj/nJ&#10;KNh+HYp8/yMn1fPGpb44pbvP9V6p4WP/NgMRqA//4b/2h1YwfUn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Z2FsYAAADcAAAADwAAAAAAAAAAAAAAAACYAgAAZHJz&#10;L2Rvd25yZXYueG1sUEsFBgAAAAAEAAQA9QAAAIsDAAAAAA==&#10;" path="m,33r,l,33r,l,33r,l,33r,l,33r,l1,33r,l1,32r2,l3,32r,l4,31r,l5,31r,-2l7,29r,l8,28r,l9,27r,l11,25r,l12,24r,l13,23r,l15,23r,-2l16,21r,-1l17,20r,-1l19,19r,-2l19,17r,l17,17r,l17,16r-1,l16,16r,-1l16,15r-1,l15,15r-2,l13,15r-1,l11,15r,l9,15r,l8,15r,l7,15r,l5,15r,l4,15r,-2l4,13r,l4,13r,l5,13r2,l7,13r1,2l9,15r,l11,15r1,l12,15r1,l15,15r,l16,13r1,l17,13r,l19,13r,l19,12r1,l20,12r,l20,12,21,9r,-1l23,7r,-2l21,4r,-1l21,1r,l23,1,23,r,l23,r,1l23,3r,1l23,7r,1l23,9r-2,2l21,12r,l23,13r,l23,15r-2,l21,16r,l20,17r,l20,17r-1,2l19,19r,l19,20r-2,l17,20r,1l16,21r,l16,23r-1,l15,23r,1l13,24r,l12,25r,l11,27r,l9,28r-1,l8,28,7,29r,l5,31r-1,l4,32r-1,l1,33,,33xe" fillcolor="#96a8b7" stroked="f">
                <v:path arrowok="t" o:connecttype="custom" o:connectlocs="0,251460;0,251460;0,251460;7620,251460;22860,243840;30480,236220;53340,220980;60960,213360;83820,190500;91440,182880;114300,175260;121920,152400;144780,144780;144780,129540;129540,121920;121920,114300;114300,114300;91440,114300;68580,114300;60960,114300;38100,114300;30480,99060;30480,99060;53340,99060;68580,114300;91440,114300;114300,114300;129540,99060;144780,99060;152400,91440;152400,91440;175260,53340;160020,22860;175260,7620;175260,0;175260,30480;175260,68580;160020,91440;175260,114300;160020,121920;152400,129540;144780,144780;129540,152400;121920,160020;114300,175260;99060,182880;83820,205740;60960,213360;53340,220980;30480,243840;0,251460" o:connectangles="0,0,0,0,0,0,0,0,0,0,0,0,0,0,0,0,0,0,0,0,0,0,0,0,0,0,0,0,0,0,0,0,0,0,0,0,0,0,0,0,0,0,0,0,0,0,0,0,0,0,0"/>
              </v:shape>
              <v:shape id="Freeform 42" o:spid="_x0000_s1733" style="position:absolute;left:8690;top:5038;width:444;height:408;visibility:visible;mso-wrap-style:square;v-text-anchor:top" coordsize="37,34"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5vMYA&#10;AADdAAAADwAAAGRycy9kb3ducmV2LnhtbESPT2vCQBTE70K/w/IKvemutkiNrtI/KF4MNCpeH9ln&#10;Esy+DdmtSb99VxA8DjPzG2ax6m0trtT6yrGG8UiBIM6dqbjQcNivh+8gfEA2WDsmDX/kYbV8Giww&#10;Ma7jH7pmoRARwj5BDWUITSKlz0uy6EeuIY7e2bUWQ5RtIU2LXYTbWk6UmkqLFceFEhv6Kim/ZL9W&#10;Q6/S72O6Ueudqrs8+5y+blJ/0vrluf+YgwjUh0f43t4aDW/j2QRub+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C5vMYAAADdAAAADwAAAAAAAAAAAAAAAACYAgAAZHJz&#10;L2Rvd25yZXYueG1sUEsFBgAAAAAEAAQA9QAAAIsDAAAAAA==&#10;" path="m,34r,l2,34,4,33r2,l8,32r2,-2l12,30r1,-1l14,28r3,l18,26r2,-1l21,25r1,-1l24,22r,l25,21r1,-1l28,18r,l29,17r1,-1l30,14r2,-1l32,12r1,-2l33,9,34,8r,-2l36,5r,-3l36,1,37,e" filled="f" strokecolor="#798e9c" strokeweight="33e-5mm">
                <v:stroke joinstyle="miter"/>
                <v:path arrowok="t" o:connecttype="custom" o:connectlocs="0,259080;0,259080;15240,259080;30480,251460;45720,251460;60960,243840;76200,228600;91440,228600;99060,220980;106680,213360;129540,213360;137160,198120;152400,190500;160020,190500;167640,182880;182880,167640;182880,167640;190500,160020;198120,152400;213360,137160;213360,137160;220980,129540;228600,121920;228600,106680;243840,99060;243840,91440;251460,76200;251460,68580;259080,60960;259080,45720;274320,38100;274320,15240;274320,7620;281940,0" o:connectangles="0,0,0,0,0,0,0,0,0,0,0,0,0,0,0,0,0,0,0,0,0,0,0,0,0,0,0,0,0,0,0,0,0,0"/>
              </v:shape>
              <v:shape id="Freeform 43" o:spid="_x0000_s1734" style="position:absolute;left:8857;top:5086;width:120;height:336;visibility:visible;mso-wrap-style:square;v-text-anchor:top" coordsize="10,28"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FE8UA&#10;AADdAAAADwAAAGRycy9kb3ducmV2LnhtbESP3YrCMBSE7wXfIRzBuzV1df2pRlkVwWUv/H2AY3Ns&#10;i81JaaLWtzcLC14OM/MNM53XphB3qlxuWUG3E4EgTqzOOVVwOq4/RiCcR9ZYWCYFT3IwnzUbU4y1&#10;ffCe7gefigBhF6OCzPsyltIlGRl0HVsSB+9iK4M+yCqVusJHgJtCfkbRQBrMOSxkWNIyo+R6uBkF&#10;q+Fme+ZhdNz91otesjdfC4s/SrVb9fcEhKfav8P/7Y1W0O+Oe/D3Jj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UTxQAAAN0AAAAPAAAAAAAAAAAAAAAAAJgCAABkcnMv&#10;ZG93bnJldi54bWxQSwUGAAAAAAQABAD1AAAAigMAAAAA&#10;" path="m,l,,2,2,3,4r,1l4,6,6,9r1,1l7,12r1,1l8,14r,3l10,18r,2l10,22r,2l8,26r,2e" filled="f" strokecolor="#798e9c" strokeweight="33e-5mm">
                <v:stroke joinstyle="miter"/>
                <v:path arrowok="t" o:connecttype="custom" o:connectlocs="0,0;0,0;15240,15240;22860,30480;22860,38100;30480,45720;45720,68580;53340,76200;53340,91440;60960,99060;60960,106680;60960,129540;76200,137160;76200,152400;76200,167640;76200,182880;60960,198120;60960,213360" o:connectangles="0,0,0,0,0,0,0,0,0,0,0,0,0,0,0,0,0,0"/>
              </v:shape>
              <v:shape id="Freeform 44" o:spid="_x0000_s1735" style="position:absolute;left:8797;top:5014;width:205;height:503;visibility:visible;mso-wrap-style:square;v-text-anchor:top" coordsize="17,42"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cpMYA&#10;AADdAAAADwAAAGRycy9kb3ducmV2LnhtbESP0WrCQBRE3wv+w3KFvhTdWGLV6CpFKBSlDzF+wCV7&#10;TYLZuyG7xuTvu4Lg4zAzZ5jNrje16Kh1lWUFs2kEgji3uuJCwTn7mSxBOI+ssbZMCgZysNuO3jaY&#10;aHvnlLqTL0SAsEtQQel9k0jp8pIMuqltiIN3sa1BH2RbSN3iPcBNLT+j6EsarDgslNjQvqT8eroZ&#10;BbeC0+5Dx4f9IhqG9PiXHebHTKn3cf+9BuGp96/ws/2rFcSzVQyPN+EJ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wcpMYAAADdAAAADwAAAAAAAAAAAAAAAACYAgAAZHJz&#10;L2Rvd25yZXYueG1sUEsFBgAAAAAEAAQA9QAAAIsDAAAAAA==&#10;" path="m17,r,l17,2r,1l17,4r,2l17,7r,1l17,10r,1l17,12r,2l17,15r,1l16,18r,1l16,20r-1,2l15,23r,1l13,26r,1l12,28r,2l11,31,9,32r,2l8,35,7,36r-2,l4,38,3,39,1,40,,42e" filled="f" strokecolor="#798e9c" strokeweight="33e-5mm">
                <v:stroke joinstyle="miter"/>
                <v:path arrowok="t" o:connecttype="custom" o:connectlocs="129540,0;129540,0;129540,15210;129540,22815;129540,30420;129540,45629;129540,53234;129540,60839;129540,76049;129540,83654;129540,91259;129540,106468;129540,114073;129540,121678;121920,136888;121920,144493;121920,152098;114300,167307;114300,174912;114300,182517;99060,197727;99060,205332;91440,212937;91440,228146;83820,235751;68580,243356;68580,258566;60960,266171;53340,273776;38100,273776;30480,288985;22860,296590;7620,304195;0,319405" o:connectangles="0,0,0,0,0,0,0,0,0,0,0,0,0,0,0,0,0,0,0,0,0,0,0,0,0,0,0,0,0,0,0,0,0,0"/>
              </v:shape>
              <v:shape id="Freeform 45" o:spid="_x0000_s1736" style="position:absolute;left:8737;top:5254;width:349;height:72;visibility:visible;mso-wrap-style:square;v-text-anchor:top" coordsize="29,6"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CU8cA&#10;AADdAAAADwAAAGRycy9kb3ducmV2LnhtbESPQWvCQBSE74X+h+UVvDUbSysxZpVSDHoogaZevD2z&#10;zyRt9m3Irpr++64geBxm5hsmW42mE2caXGtZwTSKQRBXVrdcK9h9588JCOeRNXaWScEfOVgtHx8y&#10;TLW98BedS1+LAGGXooLG+z6V0lUNGXSR7YmDd7SDQR/kUEs94CXATSdf4ngmDbYcFhrs6aOh6rc8&#10;GQWHn6Tf5+v1zCWbgvLd/LMoxkSpydP4vgDhafT38K291Qpep/M3uL4JT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jwlPHAAAA3QAAAA8AAAAAAAAAAAAAAAAAmAIAAGRy&#10;cy9kb3ducmV2LnhtbFBLBQYAAAAABAAEAPUAAACMAwAAAAA=&#10;" path="m,2r,l1,2r1,l4,3r1,l6,3r2,l9,4r,l10,4r2,l12,4r1,l14,4r,l16,6r,l17,4r1,l18,4r2,l20,4r1,l21,4r1,l24,3r,l25,3r1,l26,2r2,l29,r,e" filled="f" strokecolor="#798e9c" strokeweight="33e-5mm">
                <v:stroke joinstyle="miter"/>
                <v:path arrowok="t" o:connecttype="custom" o:connectlocs="0,15240;0,15240;7620,15240;15240,15240;30480,22860;38100,22860;45720,22860;60960,22860;68580,30480;68580,30480;76200,30480;91440,30480;91440,30480;99060,30480;106680,30480;106680,30480;121920,45720;121920,45720;129540,30480;137160,30480;137160,30480;152400,30480;152400,30480;160020,30480;160020,30480;167640,30480;182880,22860;182880,22860;190500,22860;198120,22860;198120,15240;213360,15240;220980,0;220980,0" o:connectangles="0,0,0,0,0,0,0,0,0,0,0,0,0,0,0,0,0,0,0,0,0,0,0,0,0,0,0,0,0,0,0,0,0,0"/>
              </v:shape>
              <v:shape id="Freeform 46" o:spid="_x0000_s1737" style="position:absolute;left:8617;top:5002;width:85;height:84;visibility:visible;mso-wrap-style:square;v-text-anchor:top" coordsize="7,7"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618QA&#10;AADdAAAADwAAAGRycy9kb3ducmV2LnhtbESPQWvCQBSE7wX/w/IEb3WTIqGmriKCEBQKVZEeX7PP&#10;JDT7Nuxuk/jv3UKhx2FmvmFWm9G0oifnG8sK0nkCgri0uuFKweW8f34F4QOyxtYyKbiTh8168rTC&#10;XNuBP6g/hUpECPscFdQhdLmUvqzJoJ/bjjh6N+sMhihdJbXDIcJNK1+SJJMGG44LNXa0q6n8Pv0Y&#10;BUV61PpKpTtL3JnDV3v7fPdSqdl03L6BCDSG//Bfu9AKFukyg9838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TetfEAAAA3QAAAA8AAAAAAAAAAAAAAAAAmAIAAGRycy9k&#10;b3ducmV2LnhtbFBLBQYAAAAABAAEAPUAAACJAwAAAAA=&#10;" path="m,4r,l2,4r,l2,5r,l3,5r,l3,7r1,l4,7,4,5r,l6,5r,l6,5r,l6,5,7,4r,l7,4r,l7,3r,l7,3,4,,3,r,l3,1,2,1r,2l2,3,,3,,4xe" fillcolor="#b7c9d6" stroked="f">
                <v:path arrowok="t" o:connecttype="custom" o:connectlocs="0,30480;0,30480;15240,30480;15240,30480;15240,38100;15240,38100;22860,38100;22860,38100;22860,53340;30480,53340;30480,53340;30480,38100;30480,38100;45720,38100;45720,38100;45720,38100;45720,38100;45720,38100;53340,30480;53340,30480;53340,30480;53340,30480;53340,22860;53340,22860;53340,22860;30480,0;22860,0;22860,0;22860,7620;15240,7620;15240,22860;15240,22860;0,22860;0,30480" o:connectangles="0,0,0,0,0,0,0,0,0,0,0,0,0,0,0,0,0,0,0,0,0,0,0,0,0,0,0,0,0,0,0,0,0,0"/>
              </v:shape>
              <v:shape id="Freeform 47" o:spid="_x0000_s1738" style="position:absolute;left:8617;top:5002;width:48;height:48;visibility:visible;mso-wrap-style:square;v-text-anchor:top" coordsize="4,4"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raMMgA&#10;AADdAAAADwAAAGRycy9kb3ducmV2LnhtbESPzWvCQBTE74X+D8sreBHdaKVq6ip+IGg9iB+X3l6z&#10;zyQ0+zZkVxP/+64g9DjMzG+YyawxhbhR5XLLCnrdCARxYnXOqYLzad0ZgXAeWWNhmRTcycFs+voy&#10;wVjbmg90O/pUBAi7GBVk3pexlC7JyKDr2pI4eBdbGfRBVqnUFdYBbgrZj6IPaTDnsJBhScuMkt/j&#10;1Si4fL9vTvVCLvZfhyhfbdOfttvvlGq9NfNPEJ4a/x9+tjdawaA3HsLjTXgCc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KtowyAAAAN0AAAAPAAAAAAAAAAAAAAAAAJgCAABk&#10;cnMvZG93bnJldi54bWxQSwUGAAAAAAQABAD1AAAAjQMAAAAA&#10;" path="m3,l4,r,l4,,3,r,1l3,1r,l3,1r,2l2,3r,l2,3r,1l,4r,l,4,,3r,l,3r,l,1r,l,1r2,l2,r,l2,,3,r,l3,r,xe" fillcolor="#a4b6c3" stroked="f">
                <v:path arrowok="t" o:connecttype="custom" o:connectlocs="22860,0;30480,0;30480,0;30480,0;22860,0;22860,7620;22860,7620;22860,7620;22860,7620;22860,22860;15240,22860;15240,22860;15240,22860;15240,30480;0,30480;0,30480;0,30480;0,22860;0,22860;0,22860;0,22860;0,7620;0,7620;0,7620;15240,7620;15240,0;15240,0;15240,0;22860,0;22860,0;22860,0;22860,0" o:connectangles="0,0,0,0,0,0,0,0,0,0,0,0,0,0,0,0,0,0,0,0,0,0,0,0,0,0,0,0,0,0,0,0"/>
              </v:shape>
              <v:shape id="Freeform 48" o:spid="_x0000_s1739" style="position:absolute;left:8617;top:5002;width:37;height:36;visibility:visible;mso-wrap-style:square;v-text-anchor:top" coordsize="3,3"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VL8IA&#10;AADdAAAADwAAAGRycy9kb3ducmV2LnhtbERPPWvDMBDdC/kP4grdGtltSBPXSiiBQoYsdZr9sC62&#10;sHVyJMV2/301FDo+3ne5n20vRvLBOFaQLzMQxLXThhsF3+fP5w2IEJE19o5JwQ8F2O8WDyUW2k38&#10;RWMVG5FCOBSooI1xKKQMdUsWw9INxIm7Om8xJugbqT1OKdz28iXL1tKi4dTQ4kCHluquulsF3fHt&#10;9jquTmOzvpxyb6bKnSej1NPj/PEOItIc/8V/7qNWsMq3aW56k5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upUvwgAAAN0AAAAPAAAAAAAAAAAAAAAAAJgCAABkcnMvZG93&#10;bnJldi54bWxQSwUGAAAAAAQABAD1AAAAhwMAAAAA&#10;" path="m3,r,l3,r,l3,1r,l3,1r,l3,3r,l3,3,2,3r,l2,3r,l2,3,,3r,l,3r,l,3,,1r2,l2,1r,l2,r,l3,r,l3,r,l3,xe" fillcolor="#90a4b2" stroked="f">
                <v:path arrowok="t" o:connecttype="custom" o:connectlocs="22860,0;22860,0;22860,0;22860,0;22860,7620;22860,7620;22860,7620;22860,7620;22860,22860;22860,22860;22860,22860;15240,22860;15240,22860;15240,22860;15240,22860;15240,22860;0,22860;0,22860;0,22860;0,22860;0,22860;0,7620;15240,7620;15240,7620;15240,7620;15240,0;15240,0;22860,0;22860,0;22860,0;22860,0;22860,0" o:connectangles="0,0,0,0,0,0,0,0,0,0,0,0,0,0,0,0,0,0,0,0,0,0,0,0,0,0,0,0,0,0,0,0"/>
              </v:shape>
              <v:shape id="Freeform 49" o:spid="_x0000_s1740" style="position:absolute;left:8642;top:5002;width:12;height:36;visibility:visible;mso-wrap-style:square;v-text-anchor:top" coordsize="1,3"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BQ8YA&#10;AADdAAAADwAAAGRycy9kb3ducmV2LnhtbESPQWvCQBSE74X+h+UVvNWNEqWJrlIqiherVUGPz+wz&#10;CWbfhuyq8d93hUKPw8x8w4ynranEjRpXWlbQ60YgiDOrS84V7Hfz9w8QziNrrCyTggc5mE5eX8aY&#10;anvnH7ptfS4ChF2KCgrv61RKlxVk0HVtTRy8s20M+iCbXOoG7wFuKtmPoqE0WHJYKLCmr4Kyy/Zq&#10;FHxfNvv1Iu8PDjNayTiJ7YJPR6U6b+3nCISn1v+H/9pLrSDuJQk834Qn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gBQ8YAAADdAAAADwAAAAAAAAAAAAAAAACYAgAAZHJz&#10;L2Rvd25yZXYueG1sUEsFBgAAAAAEAAQA9QAAAIsDAAAAAA==&#10;" path="m1,1r,l1,1r,l1,1r,l1,1r,l1,3r,l1,3,,3r,l,3r,l,3r,l,3r,l,3r,l,3,,1r,l,1r1,l1,1r,l1,r,l1,r,l1,1xe" fillcolor="#658093" stroked="f">
                <v:path arrowok="t" o:connecttype="custom" o:connectlocs="7620,7620;7620,7620;7620,7620;7620,7620;7620,7620;7620,7620;7620,7620;7620,7620;7620,22860;7620,22860;7620,22860;0,22860;0,22860;0,22860;0,22860;0,22860;0,22860;0,22860;0,22860;0,22860;0,22860;0,22860;0,7620;0,7620;0,7620;7620,7620;7620,7620;7620,7620;7620,0;7620,0;7620,0;7620,0;7620,7620" o:connectangles="0,0,0,0,0,0,0,0,0,0,0,0,0,0,0,0,0,0,0,0,0,0,0,0,0,0,0,0,0,0,0,0,0"/>
              </v:shape>
              <v:shape id="Freeform 50" o:spid="_x0000_s1741" style="position:absolute;left:8617;top:5038;width:73;height:48;visibility:visible;mso-wrap-style:square;v-text-anchor:top" coordsize="6,4"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7stsQA&#10;AADdAAAADwAAAGRycy9kb3ducmV2LnhtbESPQYvCMBSE7wv+h/AEb2uqyFaqUUQUBNnDVkG9PZpn&#10;W2xeShPb+u/NwsIeh5n5hlmue1OJlhpXWlYwGUcgiDOrS84VnE/7zzkI55E1VpZJwYscrFeDjyUm&#10;2nb8Q23qcxEg7BJUUHhfJ1K6rCCDbmxr4uDdbWPQB9nkUjfYBbip5DSKvqTBksNCgTVtC8oe6dMo&#10;iPvTsb3MqDuk9es6/3ZxetvFSo2G/WYBwlPv/8N/7YNWMAtI+H0Tno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7LbEAAAA3QAAAA8AAAAAAAAAAAAAAAAAmAIAAGRycy9k&#10;b3ducmV2LnhtbFBLBQYAAAAABAAEAPUAAACJAwAAAAA=&#10;" path="m3,r,l3,r,l4,1r,l4,1r,l4,1r,l6,1r,1l6,2r,l6,2r,l6,2r,l6,2,4,2r,l4,4r,l3,4r,l3,4,3,2,2,2r,l2,1,,1r,l,1r,l,1r,l,,,,2,r,l2,r,l2,r,l2,r,l2,r,l2,r,l3,r,xe" fillcolor="#b0c5d0" stroked="f">
                <v:path arrowok="t" o:connecttype="custom" o:connectlocs="22860,0;22860,0;22860,0;22860,0;30480,7620;30480,7620;30480,7620;30480,7620;30480,7620;30480,7620;45720,7620;45720,15240;45720,15240;45720,15240;45720,15240;45720,15240;45720,15240;45720,15240;45720,15240;30480,15240;30480,15240;30480,30480;30480,30480;22860,30480;22860,30480;22860,30480;22860,15240;15240,15240;15240,15240;15240,7620;0,7620;0,7620;0,7620;0,7620;0,7620;0,7620;0,0;0,0;15240,0;15240,0;15240,0;15240,0;15240,0;15240,0;15240,0;15240,0;15240,0;15240,0;15240,0;15240,0;22860,0;22860,0" o:connectangles="0,0,0,0,0,0,0,0,0,0,0,0,0,0,0,0,0,0,0,0,0,0,0,0,0,0,0,0,0,0,0,0,0,0,0,0,0,0,0,0,0,0,0,0,0,0,0,0,0,0,0,0"/>
              </v:shape>
              <v:shape id="Freeform 51" o:spid="_x0000_s1742" style="position:absolute;left:8665;top:5002;width:37;height:36;visibility:visible;mso-wrap-style:square;v-text-anchor:top" coordsize="3,3"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OHMUA&#10;AADdAAAADwAAAGRycy9kb3ducmV2LnhtbESPzYvCMBTE7wv+D+EJ3tbED4pUo4goKHtY1o+Dt0fz&#10;bIvNS2mirf/9RljY4zAzv2EWq85W4kmNLx1rGA0VCOLMmZJzDefT7nMGwgdkg5Vj0vAiD6tl72OB&#10;qXEt/9DzGHIRIexT1FCEUKdS+qwgi37oauLo3VxjMUTZ5NI02Ea4reRYqURaLDkuFFjTpqDsfnxY&#10;DZvHJLHblg5JclXfpfm6tLP9RetBv1vPQQTqwn/4r703GqZjNYL3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U4cxQAAAN0AAAAPAAAAAAAAAAAAAAAAAJgCAABkcnMv&#10;ZG93bnJldi54bWxQSwUGAAAAAAQABAD1AAAAigMAAAAA&#10;" path="m,1r,l,1,,3r2,l2,3r,l3,3r,l3,3r,l3,3,,,,,,,,1xe" fillcolor="#b0c5d0" stroked="f">
                <v:path arrowok="t" o:connecttype="custom" o:connectlocs="0,7620;0,7620;0,7620;0,22860;15240,22860;15240,22860;15240,22860;22860,22860;22860,22860;22860,22860;22860,22860;22860,22860;0,0;0,0;0,0;0,7620" o:connectangles="0,0,0,0,0,0,0,0,0,0,0,0,0,0,0,0"/>
              </v:shape>
              <v:shape id="Freeform 52" o:spid="_x0000_s1743" style="position:absolute;left:8642;top:5038;width:48;height:24;visibility:visible;mso-wrap-style:square;v-text-anchor:top" coordsize="4,2"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Mn8QA&#10;AADdAAAADwAAAGRycy9kb3ducmV2LnhtbESPwWrDMBBE74X+g9hCb41kU0JxooQk0NAekwZ8Xayt&#10;5cZaOZZqu39fBQI5DjPzhlmuJ9eKgfrQeNaQzRQI4sqbhmsNp6/3lzcQISIbbD2Thj8KsF49Piyx&#10;MH7kAw3HWIsE4VCgBhtjV0gZKksOw8x3xMn79r3DmGRfS9PjmOCulblSc+mw4bRgsaOdpep8/HUa&#10;hvFz60pVbi77MF3285/M7kKm9fPTtFmAiDTFe/jW/jAaXnOVw/VNe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gzJ/EAAAA3QAAAA8AAAAAAAAAAAAAAAAAmAIAAGRycy9k&#10;b3ducmV2LnhtbFBLBQYAAAAABAAEAPUAAACJAwAAAAA=&#10;" path="m1,l,,,,,,,1r1,l1,1r,l1,1r,l1,1r,l1,2r,l1,2r,l1,2r1,l2,2r,l2,2r,l4,2,2,2,2,1,1,r,l1,r,l1,r,l1,r,xe" fillcolor="#a4b6c3" stroked="f">
                <v:path arrowok="t" o:connecttype="custom" o:connectlocs="7620,0;0,0;0,0;0,0;0,7620;7620,7620;7620,7620;7620,7620;7620,7620;7620,7620;7620,7620;7620,7620;7620,15240;7620,15240;7620,15240;7620,15240;7620,15240;15240,15240;15240,15240;15240,15240;15240,15240;15240,15240;30480,15240;15240,15240;15240,7620;7620,0;7620,0;7620,0;7620,0;7620,0;7620,0;7620,0;7620,0" o:connectangles="0,0,0,0,0,0,0,0,0,0,0,0,0,0,0,0,0,0,0,0,0,0,0,0,0,0,0,0,0,0,0,0,0"/>
              </v:shape>
              <v:rect id="Rectangle 53" o:spid="_x0000_s1744" style="position:absolute;left:8894;top:5517;width:323;height:60;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GyssYA&#10;AADdAAAADwAAAGRycy9kb3ducmV2LnhtbESPQWsCMRSE74X+h/AK3mpSlWK3ZqW0CIIe1Jbi8bF5&#10;uxu6eVk2cV3/vREKHoeZ+YZZLAfXiJ66YD1reBkrEMSFN5YrDT/fq+c5iBCRDTaeScOFAizzx4cF&#10;ZsafeU/9IVYiQThkqKGOsc2kDEVNDsPYt8TJK33nMCbZVdJ0eE5w18iJUq/SoeW0UGNLnzUVf4eT&#10;01D5Yxn7Hf/ajf+yw3G73b2pudajp+HjHUSkId7D/+210TCbqCnc3qQn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GyssYAAADdAAAADwAAAAAAAAAAAAAAAACYAgAAZHJz&#10;L2Rvd25yZXYueG1sUEsFBgAAAAAEAAQA9QAAAIsDAAAAAA==&#10;" fillcolor="#96a8b7" stroked="f"/>
              <v:shape id="Freeform 54" o:spid="_x0000_s1745" style="position:absolute;left:9074;top:5517;width:143;height:60;visibility:visible;mso-wrap-style:square;v-text-anchor:top" coordsize="12,5"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3KcYA&#10;AADdAAAADwAAAGRycy9kb3ducmV2LnhtbESP0WrCQBRE3wv9h+UW+lY3SW2R6CqtIFikYKMfcMle&#10;k+Du3ZDdaPL3XUHwcZiZM8xiNVgjLtT5xrGCdJKAIC6dbrhScDxs3mYgfEDWaByTgpE8rJbPTwvM&#10;tbvyH12KUIkIYZ+jgjqENpfSlzVZ9BPXEkfv5DqLIcqukrrDa4RbI7Mk+ZQWG44LNba0rqk8F71V&#10;YPptOu6+x/X+PSvSzb7/0Ob3R6nXl+FrDiLQEB7he3urFUyzZAq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U3KcYAAADdAAAADwAAAAAAAAAAAAAAAACYAgAAZHJz&#10;L2Rvd25yZXYueG1sUEsFBgAAAAAEAAQA9QAAAIsDAAAAAA==&#10;" path="m,l,1r1,l1,2r,l1,2r,2l,4,,5r12,l12,4r,-2l12,1,12,r,l10,r,l9,r,l8,,6,,5,r,l4,,2,r,l1,r,l,xe" fillcolor="#a4b6c3" stroked="f">
                <v:path arrowok="t" o:connecttype="custom" o:connectlocs="0,0;0,7620;7620,7620;7620,15240;7620,15240;7620,15240;7620,30480;0,30480;0,38100;91440,38100;91440,30480;91440,15240;91440,7620;91440,0;91440,0;76200,0;76200,0;68580,0;68580,0;60960,0;45720,0;38100,0;38100,0;30480,0;15240,0;15240,0;7620,0;7620,0;0,0" o:connectangles="0,0,0,0,0,0,0,0,0,0,0,0,0,0,0,0,0,0,0,0,0,0,0,0,0,0,0,0,0"/>
              </v:shape>
              <v:shape id="Freeform 55" o:spid="_x0000_s1746" style="position:absolute;left:9086;top:5517;width:48;height:60;visibility:visible;mso-wrap-style:square;v-text-anchor:top" coordsize="4,5"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imMYA&#10;AADdAAAADwAAAGRycy9kb3ducmV2LnhtbESPwWrDMBBE74X+g9hALiWRG9IkuJGNKQRyKJQ6+YCN&#10;tbVMrJVjqbbz91Wh0OMwM2+YfT7ZVgzU+8axgudlAoK4crrhWsH5dFjsQPiArLF1TAru5CHPHh/2&#10;mGo38icNZahFhLBPUYEJoUul9JUhi37pOuLofbneYoiyr6XucYxw28pVkmykxYbjgsGO3gxV1/Lb&#10;KtBbeS4uRdl80Hux3kyX25PZ3ZSaz6biFUSgKfyH/9pHrWC9Sl7g9018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mimMYAAADdAAAADwAAAAAAAAAAAAAAAACYAgAAZHJz&#10;L2Rvd25yZXYueG1sUEsFBgAAAAAEAAQA9QAAAIsDAAAAAA==&#10;" path="m,l,1,,2r,l,4r,l,4,,5r,l1,5r,l1,5r,l3,5r,l3,5r1,l3,4,3,2,3,1,3,r,l3,,1,r,l1,r,l,xe" fillcolor="#b0c5d0" stroked="f">
                <v:path arrowok="t" o:connecttype="custom" o:connectlocs="0,0;0,7620;0,15240;0,15240;0,30480;0,30480;0,30480;0,38100;0,38100;7620,38100;7620,38100;7620,38100;7620,38100;22860,38100;22860,38100;22860,38100;30480,38100;22860,30480;22860,15240;22860,7620;22860,0;22860,0;22860,0;7620,0;7620,0;7620,0;7620,0;0,0" o:connectangles="0,0,0,0,0,0,0,0,0,0,0,0,0,0,0,0,0,0,0,0,0,0,0,0,0,0,0,0"/>
              </v:shape>
              <v:shape id="Freeform 56" o:spid="_x0000_s1747" style="position:absolute;left:8905;top:5517;width:25;height:60;visibility:visible;mso-wrap-style:square;v-text-anchor:top" coordsize="2,5"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q+MQA&#10;AADdAAAADwAAAGRycy9kb3ducmV2LnhtbESP3YrCMBSE74V9h3AWvLNpVWSpRhFhYRFBrYvXh+b0&#10;R5uT0kTtvv1GELwcZuYbZrHqTSPu1LnasoIkikEQ51bXXCr4PX2PvkA4j6yxsUwK/sjBavkxWGCq&#10;7YOPdM98KQKEXYoKKu/bVEqXV2TQRbYlDl5hO4M+yK6UusNHgJtGjuN4Jg3WHBYqbGlTUX7NbkbB&#10;Qe+bS1ZMtodsdy4mxifrjUyUGn726zkIT71/h1/tH61gOo5n8Hw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wavjEAAAA3QAAAA8AAAAAAAAAAAAAAAAAmAIAAGRycy9k&#10;b3ducmV2LnhtbFBLBQYAAAAABAAEAPUAAACJAwAAAAA=&#10;" path="m,l,1,,2,,4,,5r,l,5r,l,5r2,l2,5r,l2,5,2,4r,l2,2r,l2,1r,l2,1,2,r,l2,r,l2,,,,,,,xe" fillcolor="#a4b6c3" stroked="f">
                <v:path arrowok="t" o:connecttype="custom" o:connectlocs="0,0;0,7620;0,15240;0,30480;0,38100;0,38100;0,38100;0,38100;0,38100;15240,38100;15240,38100;15240,38100;15240,38100;15240,30480;15240,30480;15240,15240;15240,15240;15240,7620;15240,7620;15240,7620;15240,0;15240,0;15240,0;15240,0;15240,0;0,0;0,0;0,0" o:connectangles="0,0,0,0,0,0,0,0,0,0,0,0,0,0,0,0,0,0,0,0,0,0,0,0,0,0,0,0"/>
              </v:shape>
              <v:shape id="Freeform 57" o:spid="_x0000_s1748" style="position:absolute;left:8894;top:5517;width:323;height:12;visibility:visible;mso-wrap-style:square;v-text-anchor:top" coordsize="27,1"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4cYA&#10;AADdAAAADwAAAGRycy9kb3ducmV2LnhtbESPQWvCQBSE74X+h+UVvIhulFoldZUoCB560RbF2yP7&#10;mo1m34bsamJ/fVco9DjMzDfMfNnZStyo8aVjBaNhAoI4d7rkQsHX52YwA+EDssbKMSm4k4fl4vlp&#10;jql2Le/otg+FiBD2KSowIdSplD43ZNEPXU0cvW/XWAxRNoXUDbYRbis5TpI3abHkuGCwprWh/LK/&#10;WgXna6tp8mPudOwf3GmVtR9lninVe+mydxCBuvAf/mtvtYLXcTKFx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z4cYAAADdAAAADwAAAAAAAAAAAAAAAACYAgAAZHJz&#10;L2Rvd25yZXYueG1sUEsFBgAAAAAEAAQA9QAAAIsDAAAAAA==&#10;" path="m,1r,l1,1r,l1,1r2,l3,1,4,r,l5,,7,r,l8,,9,r,l11,r1,l13,r,1l15,1r1,l17,1r,l19,1r1,l21,1r,l23,1r1,l24,1r1,l25,1r2,l27,1r,l27,1,27,,25,r,l24,,23,r,l21,r,l20,,19,r,l17,r,l16,,15,r,l13,r,l12,,11,r,l9,,8,r,l7,r,l5,,4,r,l3,r,l1,,,,,,,,,1xe" fillcolor="#738797" stroked="f">
                <v:path arrowok="t" o:connecttype="custom" o:connectlocs="0,7620;7620,7620;22860,7620;30480,0;38100,0;53340,0;68580,0;83820,0;99060,0;114300,7620;129540,7620;144780,7620;160020,7620;175260,7620;182880,7620;190500,7620;205740,7620;205740,7620;190500,0;182880,0;175260,0;160020,0;144780,0;129540,0;121920,0;114300,0;99060,0;83820,0;68580,0;60960,0;53340,0;30480,0;22860,0;7620,0;0,0;0,7620" o:connectangles="0,0,0,0,0,0,0,0,0,0,0,0,0,0,0,0,0,0,0,0,0,0,0,0,0,0,0,0,0,0,0,0,0,0,0,0"/>
              </v:shape>
              <v:shape id="Freeform 58" o:spid="_x0000_s1749" style="position:absolute;left:8894;top:5494;width:336;height:23;visibility:visible;mso-wrap-style:square;v-text-anchor:top" coordsize="28,2"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xlsIA&#10;AADdAAAADwAAAGRycy9kb3ducmV2LnhtbERPy4rCMBTdC/MP4QruNG2nyNAxiiMOuBJ8LGZ5ae40&#10;xeamNNFWv94sBJeH816sBtuIG3W+dqwgnSUgiEuna64UnE+/0y8QPiBrbByTgjt5WC0/RgsstOv5&#10;QLdjqEQMYV+gAhNCW0jpS0MW/cy1xJH7d53FEGFXSd1hH8NtI7MkmUuLNccGgy1tDJWX49UqOPz1&#10;Zrjv8/SzabeVy/LtI/25KDUZD+tvEIGG8Ba/3DutIM+SODe+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XGWwgAAAN0AAAAPAAAAAAAAAAAAAAAAAJgCAABkcnMvZG93&#10;bnJldi54bWxQSwUGAAAAAAQABAD1AAAAhwMAAAAA&#10;" path="m,l,2r28,l27,2r,l27,2r,l27,2r-2,l25,2r-1,l23,2r-2,l21,2r-1,l19,2r-2,l16,2r-1,l13,2r-1,l11,2,9,2,8,,7,,5,r,l4,,3,,1,r,l,,,,,,,xe" fillcolor="#7a4e40" stroked="f">
                <v:path arrowok="t" o:connecttype="custom" o:connectlocs="0,0;0,14605;213360,14605;205740,14605;205740,14605;205740,14605;205740,14605;205740,14605;190500,14605;190500,14605;182880,14605;175260,14605;160020,14605;160020,14605;152400,14605;144780,14605;129540,14605;121920,14605;114300,14605;99060,14605;91440,14605;83820,14605;68580,14605;60960,0;53340,0;38100,0;38100,0;30480,0;22860,0;7620,0;7620,0;0,0;0,0;0,0;0,0" o:connectangles="0,0,0,0,0,0,0,0,0,0,0,0,0,0,0,0,0,0,0,0,0,0,0,0,0,0,0,0,0,0,0,0,0,0,0"/>
              </v:shape>
              <v:rect id="Rectangle 59" o:spid="_x0000_s1750" style="position:absolute;left:8894;top:5494;width:11;height:23;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cUsMA&#10;AADdAAAADwAAAGRycy9kb3ducmV2LnhtbESPQWvCQBSE7wX/w/KE3uqmadEmzSpSKHjVCF4fu69J&#10;2uzbmN3E+O+7guBxmJlvmGIz2VaM1PvGsYLXRQKCWDvTcKXgWH6/fIDwAdlg65gUXMnDZj17KjA3&#10;7sJ7Gg+hEhHCPkcFdQhdLqXXNVn0C9cRR+/H9RZDlH0lTY+XCLetTJNkKS02HBdq7OirJv13GKyC&#10;0VG5P6+GX7Llmx6n1shTlSn1PJ+2nyACTeERvrd3RsF7mmRwex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ScUsMAAADdAAAADwAAAAAAAAAAAAAAAACYAgAAZHJzL2Rv&#10;d25yZXYueG1sUEsFBgAAAAAEAAQA9QAAAIgDAAAAAA==&#10;" fillcolor="#7a4e40" stroked="f"/>
              <v:rect id="Rectangle 60" o:spid="_x0000_s1751" style="position:absolute;left:8930;top:5494;width:1;height:23;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jErwA&#10;AADdAAAADwAAAGRycy9kb3ducmV2LnhtbERPyQrCMBC9C/5DGMGbpi64VKOIIHjVCl6HZmyrzaQ2&#10;sda/NwfB4+Pt621rStFQ7QrLCkbDCARxanXBmYJLchgsQDiPrLG0TAo+5GC76XbWGGv75hM1Z5+J&#10;EMIuRgW591UspUtzMuiGtiIO3M3WBn2AdSZ1je8Qbko5jqKZNFhwaMixon1O6eP8MgoaS8npOX/d&#10;ySSTtGlLLa/ZUql+r92tQHhq/V/8cx+1gul4FPaHN+EJ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d96MSvAAAAN0AAAAPAAAAAAAAAAAAAAAAAJgCAABkcnMvZG93bnJldi54&#10;bWxQSwUGAAAAAAQABAD1AAAAgQMAAAAA&#10;" fillcolor="#7a4e40" stroked="f"/>
              <v:rect id="Rectangle 61" o:spid="_x0000_s1752" style="position:absolute;left:8942;top:5494;width:1;height:23;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sGicIA&#10;AADdAAAADwAAAGRycy9kb3ducmV2LnhtbESPQYvCMBSE7wv7H8Jb8LamVVm1mpZFELxqBa+P5tlW&#10;m5duE2v990YQ9jjMzDfMOhtMI3rqXG1ZQTyOQBAXVtdcKjjm2+8FCOeRNTaWScGDHGTp58caE23v&#10;vKf+4EsRIOwSVFB53yZSuqIig25sW+LgnW1n0AfZlVJ3eA9w08hJFP1IgzWHhQpb2lRUXA83o6C3&#10;lO//5rcLmXxa9EOj5alcKjX6Gn5XIDwN/j/8bu+0gtkkjuH1JjwB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waJwgAAAN0AAAAPAAAAAAAAAAAAAAAAAJgCAABkcnMvZG93&#10;bnJldi54bWxQSwUGAAAAAAQABAD1AAAAhwMAAAAA&#10;" fillcolor="#7a4e40" stroked="f"/>
              <v:rect id="Rectangle 62" o:spid="_x0000_s1753" style="position:absolute;left:9122;top:5494;width:1;height:1;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Y/sMA&#10;AADdAAAADwAAAGRycy9kb3ducmV2LnhtbESPzWrDMBCE74G+g9hCb4lsNzStE9mUQiFXx4FcF2tj&#10;u7VWriX/5O2jQqHHYWa+YQ75Yjox0eBaywriTQSCuLK65VrBufxcv4JwHlljZ5kU3MhBnj2sDphq&#10;O3NB08nXIkDYpaig8b5PpXRVQwbdxvbEwbvawaAPcqilHnAOcNPJJIpepMGWw0KDPX00VH2fRqNg&#10;slQWP7vxi0z5XE1Lp+WlflPq6XF534PwtPj/8F/7qBVskziB3zfhCc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mY/sMAAADdAAAADwAAAAAAAAAAAAAAAACYAgAAZHJzL2Rv&#10;d25yZXYueG1sUEsFBgAAAAAEAAQA9QAAAIgDAAAAAA==&#10;" fillcolor="#7a4e40" stroked="f"/>
              <v:rect id="Rectangle 63" o:spid="_x0000_s1754" style="position:absolute;left:9146;top:5494;width:1;height:23;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9ZcIA&#10;AADdAAAADwAAAGRycy9kb3ducmV2LnhtbESPQYvCMBSE78L+h/AW9mbTqrhrNRYRFrxqBa+P5tnW&#10;bV66Taz13xtB8DjMzDfMKhtMI3rqXG1ZQRLFIIgLq2suFRzz3/EPCOeRNTaWScGdHGTrj9EKU21v&#10;vKf+4EsRIOxSVFB536ZSuqIigy6yLXHwzrYz6IPsSqk7vAW4aeQkjufSYM1hocKWthUVf4erUdBb&#10;yvf/39cLmXxa9EOj5alcKPX1OWyWIDwN/h1+tXdawWySTOH5Jjw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T1lwgAAAN0AAAAPAAAAAAAAAAAAAAAAAJgCAABkcnMvZG93&#10;bnJldi54bWxQSwUGAAAAAAQABAD1AAAAhwMAAAAA&#10;" fillcolor="#7a4e40" stroked="f"/>
              <v:rect id="Rectangle 64" o:spid="_x0000_s1755" style="position:absolute;left:9170;top:5494;width:1;height:23;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lEcMA&#10;AADdAAAADwAAAGRycy9kb3ducmV2LnhtbESPQWvCQBSE74X+h+UVvNWNUWyN2YgIQq8awesj+0xi&#10;s2/T7CbGf98VBI/DzHzDpJvRNGKgztWWFcymEQjiwuqaSwWnfP/5DcJ5ZI2NZVJwJweb7P0txUTb&#10;Gx9oOPpSBAi7BBVU3reJlK6oyKCb2pY4eBfbGfRBdqXUHd4C3DQyjqKlNFhzWKiwpV1Fxe+xNwoG&#10;S/nh76u/ksnnxTA2Wp7LlVKTj3G7BuFp9K/ws/2jFSzi2QIeb8IT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ylEcMAAADdAAAADwAAAAAAAAAAAAAAAACYAgAAZHJzL2Rv&#10;d25yZXYueG1sUEsFBgAAAAAEAAQA9QAAAIgDAAAAAA==&#10;" fillcolor="#7a4e40" stroked="f"/>
              <v:rect id="Rectangle 65" o:spid="_x0000_s1756" style="position:absolute;left:9194;top:5494;width:0;height:23;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AisIA&#10;AADdAAAADwAAAGRycy9kb3ducmV2LnhtbESPT4vCMBTE78J+h/AWvGla/612TWURBK9aYa+P5tnW&#10;bV66Taz12xtB8DjMzG+Y9aY3teiodZVlBfE4AkGcW11xoeCU7UZLEM4ja6wtk4I7OdikH4M1Jtre&#10;+EDd0RciQNglqKD0vkmkdHlJBt3YNsTBO9vWoA+yLaRu8RbgppaTKFpIgxWHhRIb2paU/x2vRkFn&#10;KTv8f10vZLJp3vW1lr/FSqnhZ//zDcJT79/hV3uvFcwm8Ryeb8IT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ACKwgAAAN0AAAAPAAAAAAAAAAAAAAAAAJgCAABkcnMvZG93&#10;bnJldi54bWxQSwUGAAAAAAQABAD1AAAAhwMAAAAA&#10;" fillcolor="#7a4e40" stroked="f"/>
              <v:rect id="Rectangle 66" o:spid="_x0000_s1757" style="position:absolute;left:9217;top:5494;width:2;height:23;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e/cMA&#10;AADdAAAADwAAAGRycy9kb3ducmV2LnhtbESPQWuDQBSE74H8h+UFektWbTGpzUZKoZBrNJDrw31V&#10;G/etcVdj/322UOhxmJlvmH0+m05MNLjWsoJ4E4EgrqxuuVZwLj/XOxDOI2vsLJOCH3KQH5aLPWba&#10;3vlEU+FrESDsMlTQeN9nUrqqIYNuY3vi4H3ZwaAPcqilHvAe4KaTSRSl0mDLYaHBnj4aqq7FaBRM&#10;lsrTbTt+kymfq2nutLzUr0o9reb3NxCeZv8f/msftYKXJE7h9014Av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Ke/cMAAADdAAAADwAAAAAAAAAAAAAAAACYAgAAZHJzL2Rv&#10;d25yZXYueG1sUEsFBgAAAAAEAAQA9QAAAIgDAAAAAA==&#10;" fillcolor="#7a4e40" stroked="f"/>
              <v:shape id="Freeform 67" o:spid="_x0000_s1758" style="position:absolute;left:8894;top:5494;width:336;height:0;visibility:visible;mso-wrap-style:square;v-text-anchor:top" coordsize="28,0"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QpYMUA&#10;AADdAAAADwAAAGRycy9kb3ducmV2LnhtbESPQUsDMRSE74L/ITzBm83uIrWsTUsRi4WC0uren5tn&#10;srh5WTZpG/+9KRR6HGbmG2a+TK4XRxpD51lBOSlAELded2wUfH2uH2YgQkTW2HsmBX8UYLm4vZlj&#10;rf2Jd3TcRyMyhEONCmyMQy1laC05DBM/EGfvx48OY5ajkXrEU4a7XlZFMZUOO84LFgd6sdT+7g9O&#10;wdtH9Z1Kt3lvjGlWM9sUZptelbq/S6tnEJFSvIYv7Y1W8FiVT3B+k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ClgxQAAAN0AAAAPAAAAAAAAAAAAAAAAAJgCAABkcnMv&#10;ZG93bnJldi54bWxQSwUGAAAAAAQABAD1AAAAigMAAAAA&#10;" path="m,l,,28,r,l27,r,l27,r,l25,r,l24,,23,r,l21,,20,,19,,17,,16,,15,,13,,12,,11,,9,,8,,7,r,l5,,4,,3,r,l1,r,l,,,,,xe" fillcolor="#738797" stroked="f">
                <v:path arrowok="t" o:connecttype="custom" o:connectlocs="0,0;0,0;213360,0;213360,0;205740,0;205740,0;205740,0;205740,0;190500,0;190500,0;182880,0;175260,0;175260,0;160020,0;152400,0;144780,0;129540,0;121920,0;114300,0;99060,0;91440,0;83820,0;68580,0;60960,0;53340,0;53340,0;38100,0;30480,0;22860,0;22860,0;7620,0;7620,0;0,0;0,0;0,0" o:connectangles="0,0,0,0,0,0,0,0,0,0,0,0,0,0,0,0,0,0,0,0,0,0,0,0,0,0,0,0,0,0,0,0,0,0,0"/>
              </v:shape>
              <v:shape id="Freeform 68" o:spid="_x0000_s1759" style="position:absolute;left:8930;top:5769;width:24;height:48;visibility:visible;mso-wrap-style:square;v-text-anchor:top" coordsize="2,4"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p9KMMA&#10;AADdAAAADwAAAGRycy9kb3ducmV2LnhtbERPu27CMBTdK/EP1kXqVpxEpaAUgwJqpdKtPIZuV/FN&#10;HBFfh9iF8Pd4QOp4dN6L1WBbcaHeN44VpJMEBHHpdMO1gsP+82UOwgdkja1jUnAjD6vl6GmBuXZX&#10;/qHLLtQihrDPUYEJocul9KUhi37iOuLIVa63GCLsa6l7vMZw28osSd6kxYZjg8GONobK0+7PKphm&#10;1ew8+93ycb39+DbhVqTVtFDqeTwU7yACDeFf/HB/aQWvWRrnxjfxC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p9KMMAAADdAAAADwAAAAAAAAAAAAAAAACYAgAAZHJzL2Rv&#10;d25yZXYueG1sUEsFBgAAAAAEAAQA9QAAAIgDAAAAAA==&#10;" path="m1,l2,4,2,,1,r,l1,r,l1,,,,1,xe" fillcolor="#738a99" stroked="f">
                <v:path arrowok="t" o:connecttype="custom" o:connectlocs="7620,0;15240,30480;15240,0;7620,0;7620,0;7620,0;7620,0;7620,0;0,0;7620,0" o:connectangles="0,0,0,0,0,0,0,0,0,0"/>
              </v:shape>
              <v:shape id="Freeform 69" o:spid="_x0000_s1760" style="position:absolute;left:9134;top:5769;width:36;height:48;visibility:visible;mso-wrap-style:square;v-text-anchor:top" coordsize="3,4"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iu8YA&#10;AADdAAAADwAAAGRycy9kb3ducmV2LnhtbESPzWrDMBCE74W8g9hCb40ct4TUiRJCIP3BhxA3D7BY&#10;W8vEWhlJsd23rwqFHoeZ+YbZ7CbbiYF8aB0rWMwzEMS10y03Ci6fx8cViBCRNXaOScE3BdhtZ3cb&#10;LLQb+UxDFRuRIBwKVGBi7AspQ23IYpi7njh5X85bjEn6RmqPY4LbTuZZtpQWW04LBns6GKqv1c0q&#10;2I9P19epfBvMsco/yps/VeVyUOrhftqvQUSa4n/4r/2uFTznixf4fZ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Qiu8YAAADdAAAADwAAAAAAAAAAAAAAAACYAgAAZHJz&#10;L2Rvd25yZXYueG1sUEsFBgAAAAAEAAQA9QAAAIsDAAAAAA==&#10;" path="m3,l,4,,,1,r,l3,r,l3,r,l3,xe" fillcolor="#738a99" stroked="f">
                <v:path arrowok="t" o:connecttype="custom" o:connectlocs="22860,0;0,30480;0,0;7620,0;7620,0;22860,0;22860,0;22860,0;22860,0;22860,0" o:connectangles="0,0,0,0,0,0,0,0,0,0"/>
              </v:shape>
              <v:shape id="Freeform 70" o:spid="_x0000_s1761" style="position:absolute;left:8930;top:5769;width:24;height:48;visibility:visible;mso-wrap-style:square;v-text-anchor:top" coordsize="2,4"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gL7wA&#10;AADdAAAADwAAAGRycy9kb3ducmV2LnhtbERPSwrCMBDdC94hjOBOU4uIVqOIIBRx4+cAQzO21WZS&#10;m1jr7c1CcPl4/9WmM5VoqXGlZQWTcQSCOLO65FzB9bIfzUE4j6yxskwKPuRgs+73Vpho++YTtWef&#10;ixDCLkEFhfd1IqXLCjLoxrYmDtzNNgZ9gE0udYPvEG4qGUfRTBosOTQUWNOuoOxxfhkFh0WcZtbQ&#10;sbV7/qSRnhHfn0oNB912CcJT5//inzvVCqZxHPaHN+EJ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T42AvvAAAAN0AAAAPAAAAAAAAAAAAAAAAAJgCAABkcnMvZG93bnJldi54&#10;bWxQSwUGAAAAAAQABAD1AAAAgQMAAAAA&#10;" path="m1,l,,1,4r1,l1,xe" fillcolor="#96a8b7" stroked="f">
                <v:path arrowok="t" o:connecttype="custom" o:connectlocs="7620,0;0,0;7620,30480;15240,30480;7620,0" o:connectangles="0,0,0,0,0"/>
              </v:shape>
              <v:shape id="Freeform 71" o:spid="_x0000_s1762" style="position:absolute;left:9134;top:5769;width:48;height:48;visibility:visible;mso-wrap-style:square;v-text-anchor:top" coordsize="4,4"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k7cUA&#10;AADdAAAADwAAAGRycy9kb3ducmV2LnhtbESP3WrCQBSE7wu+w3IKvRHdmBbR6CoirQgVxL/7Q/aY&#10;Dc2eDdltTN/eFYReDjPzDTNfdrYSLTW+dKxgNExAEOdOl1woOJ++BhMQPiBrrByTgj/ysFz0XuaY&#10;aXfjA7XHUIgIYZ+hAhNCnUnpc0MW/dDVxNG7usZiiLIppG7wFuG2kmmSjKXFkuOCwZrWhvKf469V&#10;sJctrd1m+15+X3jXp0+zOU07pd5eu9UMRKAu/Ief7a1W8JGmI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KTtxQAAAN0AAAAPAAAAAAAAAAAAAAAAAJgCAABkcnMv&#10;ZG93bnJldi54bWxQSwUGAAAAAAQABAD1AAAAigMAAAAA&#10;" path="m3,l4,,1,4,,4,3,xe" fillcolor="#96a8b7" stroked="f">
                <v:path arrowok="t" o:connecttype="custom" o:connectlocs="22860,0;30480,0;7620,30480;0,30480;22860,0" o:connectangles="0,0,0,0,0"/>
              </v:shape>
              <v:shape id="Freeform 72" o:spid="_x0000_s1763" style="position:absolute;left:9217;top:5769;width:25;height:48;visibility:visible;mso-wrap-style:square;v-text-anchor:top" coordsize="2,4"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6Af8cA&#10;AADdAAAADwAAAGRycy9kb3ducmV2LnhtbESPzWrDMBCE74W8g9hAb40c0TTBjRKc0kLTW3566G2x&#10;1paptXIsNXHevioUchxm5htmuR5cK87Uh8azhukkA0FcetNwreF4eHtYgAgR2WDrmTRcKcB6Nbpb&#10;Ym78hXd03sdaJAiHHDXYGLtcylBachgmviNOXuV7hzHJvpamx0uCu1aqLHuSDhtOCxY7erFUfu9/&#10;nIaZquan+deWPzfb1w8br8W0mhVa34+H4hlEpCHewv/td6PhUSkF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egH/HAAAA3QAAAA8AAAAAAAAAAAAAAAAAmAIAAGRy&#10;cy9kb3ducmV2LnhtbFBLBQYAAAAABAAEAPUAAACMAwAAAAA=&#10;" path="m2,l,4,,,,,,,,,,,,,,,1,r,l1,r,l2,r,l2,r,l2,xe" fillcolor="#738a99" stroked="f">
                <v:path arrowok="t" o:connecttype="custom" o:connectlocs="15240,0;0,30480;0,0;0,0;0,0;0,0;0,0;0,0;0,0;7620,0;7620,0;7620,0;7620,0;15240,0;15240,0;15240,0;15240,0;15240,0" o:connectangles="0,0,0,0,0,0,0,0,0,0,0,0,0,0,0,0,0,0"/>
              </v:shape>
              <v:rect id="Rectangle 73" o:spid="_x0000_s1764" style="position:absolute;left:8845;top:5697;width:421;height:72;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u0sUA&#10;AADdAAAADwAAAGRycy9kb3ducmV2LnhtbESPQWvCQBSE74L/YXmF3nTTVIqmboIoQkEPVkU8PrLP&#10;ZGn2bciuMf333UKhx2FmvmGWxWAb0VPnjWMFL9MEBHHptOFKwfm0ncxB+ICssXFMCr7JQ5GPR0vM&#10;tHvwJ/XHUIkIYZ+hgjqENpPSlzVZ9FPXEkfv5jqLIcqukrrDR4TbRqZJ8iYtGo4LNba0rqn8Ot6t&#10;gspdb6E/8MXs3MYM1/3+sEjmSj0/Dat3EIGG8B/+a39oBbM0fYXfN/E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O7SxQAAAN0AAAAPAAAAAAAAAAAAAAAAAJgCAABkcnMv&#10;ZG93bnJldi54bWxQSwUGAAAAAAQABAD1AAAAigMAAAAA&#10;" fillcolor="#96a8b7" stroked="f"/>
              <v:rect id="Rectangle 74" o:spid="_x0000_s1765" style="position:absolute;left:9037;top:5769;width:13;height:48;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2psYA&#10;AADdAAAADwAAAGRycy9kb3ducmV2LnhtbESPQWvCQBSE7wX/w/IEb82mIRQbXUNRCoIebFqKx0f2&#10;mSxm34bsNsZ/3y0Uehxm5htmXU62EyMN3jhW8JSkIIhrpw03Cj4/3h6XIHxA1tg5JgV38lBuZg9r&#10;LLS78TuNVWhEhLAvUEEbQl9I6euWLPrE9cTRu7jBYohyaKQe8BbhtpNZmj5Li4bjQos9bVuqr9W3&#10;VdC48yWMJ/4yB7cz0/l4PL2kS6UW8+l1BSLQFP7Df+29VpBnWQ6/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12psYAAADdAAAADwAAAAAAAAAAAAAAAACYAgAAZHJz&#10;L2Rvd25yZXYueG1sUEsFBgAAAAAEAAQA9QAAAIsDAAAAAA==&#10;" fillcolor="#96a8b7" stroked="f"/>
              <v:shape id="Freeform 75" o:spid="_x0000_s1766" style="position:absolute;left:8845;top:5769;width:49;height:48;visibility:visible;mso-wrap-style:square;v-text-anchor:top" coordsize="4,4"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czMUA&#10;AADdAAAADwAAAGRycy9kb3ducmV2LnhtbESPQWvCQBSE74L/YXlCb7rbtBaJrqKCYA89aC29PrOv&#10;SUj2bciuSfz33ULB4zAz3zCrzWBr0VHrS8canmcKBHHmTMm5hsvnYboA4QOywdoxabiTh816PFph&#10;alzPJ+rOIRcRwj5FDUUITSqlzwqy6GeuIY7ej2sthijbXJoW+wi3tUyUepMWS44LBTa0Lyirzjer&#10;YfF+81VXqS+uvq+7vqOLfflQWj9Nhu0SRKAhPML/7aPR8Jok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NzMxQAAAN0AAAAPAAAAAAAAAAAAAAAAAJgCAABkcnMv&#10;ZG93bnJldi54bWxQSwUGAAAAAAQABAD1AAAAigMAAAAA&#10;" path="m,l4,4,4,r,l4,r,l3,r,l3,r,l1,r,l1,r,l,,,,,,,xe" fillcolor="#738a99" stroked="f">
                <v:path arrowok="t" o:connecttype="custom" o:connectlocs="0,0;30480,30480;30480,0;30480,0;30480,0;30480,0;22860,0;22860,0;22860,0;22860,0;7620,0;7620,0;7620,0;7620,0;0,0;0,0;0,0;0,0" o:connectangles="0,0,0,0,0,0,0,0,0,0,0,0,0,0,0,0,0,0"/>
              </v:shape>
              <v:shape id="Freeform 76" o:spid="_x0000_s1767" style="position:absolute;left:8845;top:5769;width:49;height:48;visibility:visible;mso-wrap-style:square;v-text-anchor:top" coordsize="4,4"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8mcUA&#10;AADdAAAADwAAAGRycy9kb3ducmV2LnhtbESPQWvCQBSE74L/YXlCL0U3jUVsmo0UaUWoIGp7f2Sf&#10;2WD2bchuY/z33ULB4zAz3zD5arCN6KnztWMFT7MEBHHpdM2Vgq/Tx3QJwgdkjY1jUnAjD6tiPMox&#10;0+7KB+qPoRIRwj5DBSaENpPSl4Ys+plriaN3dp3FEGVXSd3hNcJtI9MkWUiLNccFgy2tDZWX449V&#10;sJc9rd1mO68/v3n3SO9mc3oZlHqYDG+vIAIN4R7+b2+1guc0XcDfm/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TyZxQAAAN0AAAAPAAAAAAAAAAAAAAAAAJgCAABkcnMv&#10;ZG93bnJldi54bWxQSwUGAAAAAAQABAD1AAAAigMAAAAA&#10;" path="m,l,,3,4r1,l,xe" fillcolor="#96a8b7" stroked="f">
                <v:path arrowok="t" o:connecttype="custom" o:connectlocs="0,0;0,0;22860,30480;30480,30480;0,0" o:connectangles="0,0,0,0,0"/>
              </v:shape>
              <v:shape id="Freeform 77" o:spid="_x0000_s1768" style="position:absolute;left:9217;top:5769;width:49;height:48;visibility:visible;mso-wrap-style:square;v-text-anchor:top" coordsize="4,4"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ZAsUA&#10;AADdAAAADwAAAGRycy9kb3ducmV2LnhtbESPQWvCQBSE74L/YXlCL0U3jaI1dZUiKoJCqdb7I/ua&#10;Dc2+Ddk1pv++KxQ8DjPzDbNYdbYSLTW+dKzgZZSAIM6dLrlQ8HXeDl9B+ICssXJMCn7Jw2rZ7y0w&#10;0+7Gn9SeQiEihH2GCkwIdSalzw1Z9CNXE0fv2zUWQ5RNIXWDtwi3lUyTZCotlhwXDNa0NpT/nK5W&#10;wYdsae12+3F5uPDxmTZmd553Sj0Nuvc3EIG68Aj/t/dawSRNZ3B/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ZkCxQAAAN0AAAAPAAAAAAAAAAAAAAAAAJgCAABkcnMv&#10;ZG93bnJldi54bWxQSwUGAAAAAAQABAD1AAAAigMAAAAA&#10;" path="m2,l4,,1,4,,4,2,xe" fillcolor="#96a8b7" stroked="f">
                <v:path arrowok="t" o:connecttype="custom" o:connectlocs="15240,0;30480,0;7620,30480;0,30480;15240,0" o:connectangles="0,0,0,0,0"/>
              </v:shape>
              <v:shape id="Freeform 78" o:spid="_x0000_s1769" style="position:absolute;left:8977;top:5697;width:265;height:72;visibility:visible;mso-wrap-style:square;v-text-anchor:top" coordsize="22,6"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EYsMA&#10;AADdAAAADwAAAGRycy9kb3ducmV2LnhtbERPTWuDQBC9B/oflin0lqwVCcFmE0pAIiWhxKb0OrhT&#10;lbqz4m7U+Ou7h0KPj/e93U+mFQP1rrGs4HkVgSAurW64UnD9yJYbEM4ja2wtk4I7OdjvHhZbTLUd&#10;+UJD4SsRQtilqKD2vkuldGVNBt3KdsSB+7a9QR9gX0nd4xjCTSvjKFpLgw2Hhho7OtRU/hQ3o+B0&#10;nbNzl+ezS+R4+JRvX9X7kZV6epxeX0B4mvy/+M+dawVJHIe54U14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tEYsMAAADdAAAADwAAAAAAAAAAAAAAAACYAgAAZHJzL2Rv&#10;d25yZXYueG1sUEsFBgAAAAAEAAQA9QAAAIgDAAAAAA==&#10;" path="m6,r,2l6,2r,1l6,3r,1l6,4r,l6,4,5,4r,l5,4r,l5,4,4,4r,l4,4r,l4,3r,l4,2,2,3r,l2,4r,l2,4r,l2,4r,l2,4,1,4r,l1,4,,4r,l,4r,l,3r,l,3r,l,3,,4r,l,6r,l1,6r1,l2,6r2,l4,6r1,l5,6r1,l6,6r2,l8,6r1,l10,6r,l12,6r,l13,6r,l14,6r,l16,6r,l17,6r1,l18,6r2,l20,6r1,l21,6r1,l22,6r,-2l22,4r,-1l22,3r,-1l22,2r,l22,r,l22,r,l21,r,l21,r,l20,r,l20,,18,r,l18,r,l17,r,l17,2r,1l17,4r,l17,4r,-1l17,2,17,,16,r,l14,r,l13,r,l12,r,l10,r,l9,r,l8,r,l6,xe" fillcolor="#8397a6" stroked="f">
                <v:path arrowok="t" o:connecttype="custom" o:connectlocs="45720,15240;45720,22860;45720,30480;45720,30480;38100,30480;38100,30480;38100,30480;30480,30480;30480,30480;30480,22860;15240,22860;15240,30480;15240,30480;15240,30480;15240,30480;7620,30480;0,30480;0,30480;0,22860;0,22860;0,22860;0,30480;0,45720;15240,45720;30480,45720;38100,45720;45720,45720;60960,45720;68580,45720;76200,45720;91440,45720;99060,45720;106680,45720;121920,45720;137160,45720;152400,45720;160020,45720;167640,45720;167640,30480;167640,22860;167640,15240;167640,15240;167640,0;167640,0;160020,0;160020,0;152400,0;137160,0;137160,0;129540,0;129540,15240;129540,30480;129540,30480;129540,15240;121920,0;106680,0;99060,0;91440,0;76200,0;68580,0;60960,0;45720,0" o:connectangles="0,0,0,0,0,0,0,0,0,0,0,0,0,0,0,0,0,0,0,0,0,0,0,0,0,0,0,0,0,0,0,0,0,0,0,0,0,0,0,0,0,0,0,0,0,0,0,0,0,0,0,0,0,0,0,0,0,0,0,0,0,0"/>
              </v:shape>
              <v:shape id="Freeform 79" o:spid="_x0000_s1770" style="position:absolute;left:8894;top:5577;width:300;height:12;visibility:visible;mso-wrap-style:square;v-text-anchor:top" coordsize="25,1"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49YsQA&#10;AADdAAAADwAAAGRycy9kb3ducmV2LnhtbESPwWrDMBBE74X8g9hAb41cU0zjRAlNaKHJzU4+YLG2&#10;thprZSQ1dv++CgR6HGbmDbPeTrYXV/LBOFbwvMhAEDdOG24VnE8fT68gQkTW2DsmBb8UYLuZPayx&#10;1G7kiq51bEWCcChRQRfjUEoZmo4shoUbiJP35bzFmKRvpfY4JrjtZZ5lhbRoOC10ONC+o+ZS/1gF&#10;lkzhl2asMBza9505Hy/Vd6HU43x6W4GINMX/8L39qRW85PkSbm/S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OPWLEAAAA3QAAAA8AAAAAAAAAAAAAAAAAmAIAAGRycy9k&#10;b3ducmV2LnhtbFBLBQYAAAAABAAEAPUAAACJAwAAAAA=&#10;" path="m1,1r24,l25,,,,1,1xe" fillcolor="#9b673b" stroked="f">
                <v:path arrowok="t" o:connecttype="custom" o:connectlocs="7620,7620;190500,7620;190500,0;0,0;7620,7620" o:connectangles="0,0,0,0,0"/>
              </v:shape>
              <v:shape id="Freeform 80" o:spid="_x0000_s1771" style="position:absolute;left:8930;top:5625;width:156;height:12;visibility:visible;mso-wrap-style:square;v-text-anchor:top" coordsize="13,1"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YqMMA&#10;AADdAAAADwAAAGRycy9kb3ducmV2LnhtbERPz2vCMBS+C/sfwht401QnZXRGkYFjBw+uduz62jyb&#10;YvPSJZnW/345DHb8+H6vt6PtxZV86BwrWMwzEMSN0x23CqrTfvYMIkRkjb1jUnCnANvNw2SNhXY3&#10;/qBrGVuRQjgUqMDEOBRShsaQxTB3A3Hizs5bjAn6VmqPtxRue7nMslxa7Dg1GBzo1VBzKX+sgtx/&#10;1dUoj7WpL8f8fHj7/B7KvVLTx3H3AiLSGP/Ff+53rWC1fEr705v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VYqMMAAADdAAAADwAAAAAAAAAAAAAAAACYAgAAZHJzL2Rv&#10;d25yZXYueG1sUEsFBgAAAAAEAAQA9QAAAIgDAAAAAA==&#10;" path="m,1r13,l13,1r-3,l10,r,1l6,1,6,r,1l2,1,2,r,1l,1xe" fillcolor="#ba8757" stroked="f">
                <v:path arrowok="t" o:connecttype="custom" o:connectlocs="0,7620;99060,7620;99060,7620;76200,7620;76200,0;76200,7620;45720,7620;45720,0;45720,7620;15240,7620;15240,0;15240,7620;0,7620" o:connectangles="0,0,0,0,0,0,0,0,0,0,0,0,0"/>
              </v:shape>
              <v:shape id="Freeform 81" o:spid="_x0000_s1772" style="position:absolute;left:8905;top:5649;width:217;height:24;visibility:visible;mso-wrap-style:square;v-text-anchor:top" coordsize="18,2"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JMMgA&#10;AADdAAAADwAAAGRycy9kb3ducmV2LnhtbESP3WrCQBSE7wt9h+UI3hSzUUvQNKuIUipUEH+w9O40&#10;e0xCs2dDdqvx7bsFoZfDzDfDZPPO1OJCrassKxhGMQji3OqKCwXHw+tgAsJ5ZI21ZVJwIwfz2eND&#10;hqm2V97RZe8LEUrYpaig9L5JpXR5SQZdZBvi4J1ta9AH2RZSt3gN5aaWozhOpMGKw0KJDS1Lyr/3&#10;P0bB8/vT1zH5/EiWi7ftJr7J01SujFL9Xrd4AeGp8//hO73WgRuNh/D3Jj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tckwyAAAAN0AAAAPAAAAAAAAAAAAAAAAAJgCAABk&#10;cnMvZG93bnJldi54bWxQSwUGAAAAAAQABAD1AAAAjQMAAAAA&#10;" path="m,2r18,l18,2r-2,l15,r,2l11,2,10,r,2l6,2,6,r,2l,2xe" fillcolor="#ba8757" stroked="f">
                <v:path arrowok="t" o:connecttype="custom" o:connectlocs="0,15240;137160,15240;137160,15240;121920,15240;114300,0;114300,15240;83820,15240;76200,0;76200,15240;45720,15240;45720,0;45720,15240;0,15240" o:connectangles="0,0,0,0,0,0,0,0,0,0,0,0,0"/>
              </v:shape>
              <v:shape id="Freeform 82" o:spid="_x0000_s1773" style="position:absolute;left:8954;top:5673;width:192;height:24;visibility:visible;mso-wrap-style:square;v-text-anchor:top" coordsize="16,2"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gU/sUA&#10;AADdAAAADwAAAGRycy9kb3ducmV2LnhtbESPQWvCQBSE7wX/w/IEL6KbpkYkuooIFsFTtYceH9ln&#10;Etx9G7LbJP33XUHwOMzMN8xmN1gjOmp97VjB+zwBQVw4XXOp4Pt6nK1A+ICs0TgmBX/kYbcdvW0w&#10;167nL+ouoRQRwj5HBVUITS6lLyqy6OeuIY7ezbUWQ5RtKXWLfYRbI9MkWUqLNceFChs6VFTcL79W&#10;QXLNsh+Tmam/fZ666aIL/eGslZqMh/0aRKAhvMLP9kkrWKQfKTzexCc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BT+xQAAAN0AAAAPAAAAAAAAAAAAAAAAAJgCAABkcnMv&#10;ZG93bnJldi54bWxQSwUGAAAAAAQABAD1AAAAigMAAAAA&#10;" path="m,2r16,l16,2r-1,l14,r,2l10,2r,-1l10,2,4,2,4,1r,1l,2xe" fillcolor="#ba8757" stroked="f">
                <v:path arrowok="t" o:connecttype="custom" o:connectlocs="0,15240;121920,15240;121920,15240;114300,15240;106680,0;106680,15240;76200,15240;76200,7620;76200,15240;30480,15240;30480,7620;30480,15240;0,15240" o:connectangles="0,0,0,0,0,0,0,0,0,0,0,0,0"/>
              </v:shape>
              <v:shape id="Freeform 83" o:spid="_x0000_s1774" style="position:absolute;left:8905;top:5625;width:49;height:12;visibility:visible;mso-wrap-style:square;v-text-anchor:top" coordsize="4,1"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EY8YA&#10;AADdAAAADwAAAGRycy9kb3ducmV2LnhtbESP3WoCMRSE7wu+QzhCb6Rm/WmVrVGsRWgv/XmAw+a4&#10;2bo5WZLorj59UxB6OczMN8xi1dlaXMmHyrGC0TADQVw4XXGp4HjYvsxBhIissXZMCm4UYLXsPS0w&#10;167lHV33sRQJwiFHBSbGJpcyFIYshqFriJN3ct5iTNKXUntsE9zWcpxlb9JixWnBYEMbQ8V5f7EK&#10;Dl39Sqbd3H/8bPDdTnf328f2U6nnfrd+BxGpi//hR/tLK5iOJx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vEY8YAAADdAAAADwAAAAAAAAAAAAAAAACYAgAAZHJz&#10;L2Rvd25yZXYueG1sUEsFBgAAAAAEAAQA9QAAAIsDAAAAAA==&#10;" path="m,l,,,,,,,1r,l,,,,,,,,,,2,r,l2,r,l3,r,l3,r,l4,r,l3,r,l3,,2,r,l2,r,l,xe" fillcolor="#ddab7c" stroked="f">
                <v:path arrowok="t" o:connecttype="custom" o:connectlocs="0,0;0,0;0,0;0,0;0,7620;0,7620;0,0;0,0;0,0;0,0;0,0;15240,0;15240,0;15240,0;15240,0;22860,0;22860,0;22860,0;22860,0;30480,0;30480,0;22860,0;22860,0;22860,0;15240,0;15240,0;15240,0;15240,0;0,0" o:connectangles="0,0,0,0,0,0,0,0,0,0,0,0,0,0,0,0,0,0,0,0,0,0,0,0,0,0,0,0,0"/>
              </v:shape>
              <v:shape id="Freeform 84" o:spid="_x0000_s1775" style="position:absolute;left:8954;top:5625;width:48;height:12;visibility:visible;mso-wrap-style:square;v-text-anchor:top" coordsize="4,1"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JoccA&#10;AADdAAAADwAAAGRycy9kb3ducmV2LnhtbESPT2vCQBTE7wW/w/KE3urGNIhEV1FBKKSXxD/g7ZF9&#10;JsHs25DdxvTbdwuFHoeZ+Q2z3o6mFQP1rrGsYD6LQBCXVjdcKTifjm9LEM4ja2wtk4JvcrDdTF7W&#10;mGr75JyGwlciQNilqKD2vkuldGVNBt3MdsTBu9veoA+yr6Tu8RngppVxFC2kwYbDQo0dHWoqH8WX&#10;URBfFrtbFh918+g+82xfXA9Fe1XqdTruViA8jf4//Nf+0AqS+D2B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CaHHAAAA3QAAAA8AAAAAAAAAAAAAAAAAmAIAAGRy&#10;cy9kb3ducmV2LnhtbFBLBQYAAAAABAAEAPUAAACMAwAAAAA=&#10;" path="m,l,,,,,,,1r,l,,,,,,2,r,l2,r,l2,r,l3,r,l3,r,l4,r,l3,r,l3,,2,r,l2,r,l,xe" fillcolor="#d5a475" stroked="f">
                <v:path arrowok="t" o:connecttype="custom" o:connectlocs="0,0;0,0;0,0;0,0;0,7620;0,7620;0,0;0,0;0,0;15240,0;15240,0;15240,0;15240,0;15240,0;15240,0;22860,0;22860,0;22860,0;22860,0;30480,0;30480,0;22860,0;22860,0;22860,0;15240,0;15240,0;15240,0;15240,0;0,0" o:connectangles="0,0,0,0,0,0,0,0,0,0,0,0,0,0,0,0,0,0,0,0,0,0,0,0,0,0,0,0,0"/>
              </v:shape>
              <v:shape id="Freeform 85" o:spid="_x0000_s1776" style="position:absolute;left:8942;top:5637;width:35;height:36;visibility:visible;mso-wrap-style:square;v-text-anchor:top" coordsize="3,3"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skccA&#10;AADdAAAADwAAAGRycy9kb3ducmV2LnhtbESPQWvCQBSE74X+h+UVvNVNY5WSuooIioKgpi29vmZf&#10;k2j2bchuNPbXu4LQ4zAz3zDjaWcqcaLGlZYVvPQjEMSZ1SXnCj4/Fs9vIJxH1lhZJgUXcjCdPD6M&#10;MdH2zHs6pT4XAcIuQQWF93UipcsKMuj6tiYO3q9tDPogm1zqBs8BbioZR9FIGiw5LBRY07yg7Ji2&#10;RkH8d2l/tlW6O3y1G94sDyzX8bdSvadu9g7CU+f/w/f2Sit4jQdDuL0JT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qLJHHAAAA3QAAAA8AAAAAAAAAAAAAAAAAmAIAAGRy&#10;cy9kb3ducmV2LnhtbFBLBQYAAAAABAAEAPUAAACMAwAAAAA=&#10;" path="m,l,1r,l,1,,3,,1r,l,1r,l,1r,l,1r1,l1,1r,l1,1r2,l3,1r,l3,r,l3,r,l1,r,l1,,,,,xe" fillcolor="#d5a475" stroked="f">
                <v:path arrowok="t" o:connecttype="custom" o:connectlocs="0,0;0,7620;0,7620;0,7620;0,22860;0,7620;0,7620;0,7620;0,7620;0,7620;0,7620;0,7620;7620,7620;7620,7620;7620,7620;7620,7620;22860,7620;22860,7620;22860,7620;22860,0;22860,0;22860,0;22860,0;7620,0;7620,0;7620,0;0,0;0,0" o:connectangles="0,0,0,0,0,0,0,0,0,0,0,0,0,0,0,0,0,0,0,0,0,0,0,0,0,0,0,0"/>
              </v:shape>
              <v:shape id="Freeform 86" o:spid="_x0000_s1777" style="position:absolute;left:8977;top:5673;width:25;height:24;visibility:visible;mso-wrap-style:square;v-text-anchor:top" coordsize="2,2"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P9cYA&#10;AADdAAAADwAAAGRycy9kb3ducmV2LnhtbESPT2sCMRTE7wW/Q3iCt5r1D2K3RhGhUJUeulp6fWye&#10;m8XNy7qJuvrpjVDocZiZ3zCzRWsrcaHGl44VDPoJCOLc6ZILBfvdx+sUhA/IGivHpOBGHhbzzssM&#10;U+2u/E2XLBQiQtinqMCEUKdS+tyQRd93NXH0Dq6xGKJsCqkbvEa4reQwSSbSYslxwWBNK0P5MTtb&#10;BffT11tt12bzk/F5edj+uqlbj5XqddvlO4hAbfgP/7U/tYLxcDSB5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BP9cYAAADdAAAADwAAAAAAAAAAAAAAAACYAgAAZHJz&#10;L2Rvd25yZXYueG1sUEsFBgAAAAAEAAQA9QAAAIsDAAAAAA==&#10;" path="m,l,1r,l,1,,2,,1r,l,1r,l,1r,l,1r,l1,1r,l1,1r,l2,1r,l2,r,l2,,1,r,l1,,,,,,,xe" fillcolor="#d5a475" stroked="f">
                <v:path arrowok="t" o:connecttype="custom" o:connectlocs="0,0;0,7620;0,7620;0,7620;0,15240;0,7620;0,7620;0,7620;0,7620;0,7620;0,7620;0,7620;0,7620;7620,7620;7620,7620;7620,7620;7620,7620;15240,7620;15240,7620;15240,0;15240,0;15240,0;7620,0;7620,0;7620,0;0,0;0,0;0,0" o:connectangles="0,0,0,0,0,0,0,0,0,0,0,0,0,0,0,0,0,0,0,0,0,0,0,0,0,0,0,0"/>
              </v:shape>
              <v:shape id="Freeform 87" o:spid="_x0000_s1778" style="position:absolute;left:8857;top:5697;width:37;height:72;visibility:visible;mso-wrap-style:square;v-text-anchor:top" coordsize="3,6"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WMscA&#10;AADdAAAADwAAAGRycy9kb3ducmV2LnhtbESPQWvCQBSE74X+h+UVepG6qUorqatIwCoVD03s/ZF9&#10;TUKzb8Pu1sR/7wqCx2FmvmEWq8G04kTON5YVvI4TEMSl1Q1XCo7F5mUOwgdkja1lUnAmD6vl48MC&#10;U217/qZTHioRIexTVFCH0KVS+rImg35sO+Lo/VpnMETpKqkd9hFuWjlJkjdpsOG4UGNHWU3lX/5v&#10;FLj8c/+VFYfRT79dZ7thttmPilap56dh/QEi0BDu4Vt7pxXMJtN3uL6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UFjLHAAAA3QAAAA8AAAAAAAAAAAAAAAAAmAIAAGRy&#10;cy9kb3ducmV2LnhtbFBLBQYAAAAABAAEAPUAAACMAwAAAAA=&#10;" path="m,l,2,,3,,4,,6r,l,6r2,l2,6r,l2,6r1,l3,6r,l3,4r,l3,4r,l3,4r,l3,3r,l3,3r,l3,3r,l3,2r,l3,2r,l3,2r,l3,r,l2,r,l2,,,,,,,xe" fillcolor="#a4b6c3" stroked="f">
                <v:path arrowok="t" o:connecttype="custom" o:connectlocs="0,0;0,15240;0,22860;0,30480;0,45720;0,45720;0,45720;15240,45720;15240,45720;15240,45720;15240,45720;22860,45720;22860,45720;22860,45720;22860,30480;22860,30480;22860,30480;22860,30480;22860,30480;22860,30480;22860,22860;22860,22860;22860,22860;22860,22860;22860,22860;22860,22860;22860,15240;22860,15240;22860,15240;22860,15240;22860,15240;22860,15240;22860,0;22860,0;15240,0;15240,0;15240,0;0,0;0,0;0,0" o:connectangles="0,0,0,0,0,0,0,0,0,0,0,0,0,0,0,0,0,0,0,0,0,0,0,0,0,0,0,0,0,0,0,0,0,0,0,0,0,0,0,0"/>
              </v:shape>
              <v:shape id="Freeform 88" o:spid="_x0000_s1779" style="position:absolute;left:9074;top:5697;width:23;height:72;visibility:visible;mso-wrap-style:square;v-text-anchor:top" coordsize="2,6"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gMIA&#10;AADdAAAADwAAAGRycy9kb3ducmV2LnhtbERPy4rCMBTdC/MP4Q7MTlMfyFiNMoyKYmWg1Q+4NNe2&#10;2NyUJqP1781CcHk478WqM7W4UesqywqGgwgEcW51xYWC82nb/wbhPLLG2jIpeJCD1fKjt8BY2zun&#10;dMt8IUIIuxgVlN43sZQuL8mgG9iGOHAX2xr0AbaF1C3eQ7ip5SiKptJgxaGhxIZ+S8qv2b9RkKTr&#10;Jk12bjM2f9PHMcPhIZltlfr67H7mIDx1/i1+ufdawWQ0DnPDm/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5GAwgAAAN0AAAAPAAAAAAAAAAAAAAAAAJgCAABkcnMvZG93&#10;bnJldi54bWxQSwUGAAAAAAQABAD1AAAAhwMAAAAA&#10;" path="m,l,2,,3,,4,,6r,l,6r,l1,6r,l1,4,2,6r,l2,4r,l2,4r,l2,4,2,3r,l2,3r,l2,3r,l2,3,2,2r,l2,2r,l2,2r,l2,r,l2,,1,r,l1,,,,,,,xe" fillcolor="#738a99" stroked="f">
                <v:path arrowok="t" o:connecttype="custom" o:connectlocs="0,0;0,15240;0,22860;0,30480;0,45720;0,45720;0,45720;0,45720;7620,45720;7620,45720;7620,30480;15240,45720;15240,45720;15240,30480;15240,30480;15240,30480;15240,30480;15240,30480;15240,22860;15240,22860;15240,22860;15240,22860;15240,22860;15240,22860;15240,22860;15240,15240;15240,15240;15240,15240;15240,15240;15240,15240;15240,15240;15240,0;15240,0;15240,0;7620,0;7620,0;7620,0;0,0;0,0;0,0" o:connectangles="0,0,0,0,0,0,0,0,0,0,0,0,0,0,0,0,0,0,0,0,0,0,0,0,0,0,0,0,0,0,0,0,0,0,0,0,0,0,0,0"/>
              </v:shape>
              <v:shape id="Freeform 89" o:spid="_x0000_s1780" style="position:absolute;left:9097;top:5697;width:25;height:72;visibility:visible;mso-wrap-style:square;v-text-anchor:top" coordsize="2,6"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M0G8YA&#10;AADdAAAADwAAAGRycy9kb3ducmV2LnhtbESP0WrCQBRE3wv9h+UW+lY3apEmZiNFK5ZGCol+wCV7&#10;TUKzd0N21fj33ULBx2FmzjDpajSduNDgWssKppMIBHFldcu1guNh+/IGwnlkjZ1lUnAjB6vs8SHF&#10;RNsrF3QpfS0ChF2CChrv+0RKVzVk0E1sTxy8kx0M+iCHWuoBrwFuOjmLooU02HJYaLCndUPVT3k2&#10;CvJi0xf5zn3Mzffiti9x+pXHW6Wen8b3JQhPo7+H/9ufWsHrbB7D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M0G8YAAADdAAAADwAAAAAAAAAAAAAAAACYAgAAZHJz&#10;L2Rvd25yZXYueG1sUEsFBgAAAAAEAAQA9QAAAIsDAAAAAA==&#10;" path="m,l,2,,3,,4,,6r2,l2,6r,l2,6r,l2,6r,l2,6,2,4r,l2,4r,l2,4r,l2,3r,l2,3r,l2,3r,l2,2r,l2,2r,l2,2r,l2,r,l2,r,l2,r,l2,r,l2,,,xe" fillcolor="#738a99" stroked="f">
                <v:path arrowok="t" o:connecttype="custom" o:connectlocs="0,0;0,15240;0,22860;0,30480;0,45720;15240,45720;15240,45720;15240,45720;15240,45720;15240,45720;15240,45720;15240,45720;15240,45720;15240,30480;15240,30480;15240,30480;15240,30480;15240,30480;15240,30480;15240,22860;15240,22860;15240,22860;15240,22860;15240,22860;15240,22860;15240,15240;15240,15240;15240,15240;15240,15240;15240,15240;15240,15240;15240,0;15240,0;15240,0;15240,0;15240,0;15240,0;15240,0;15240,0;15240,0;0,0" o:connectangles="0,0,0,0,0,0,0,0,0,0,0,0,0,0,0,0,0,0,0,0,0,0,0,0,0,0,0,0,0,0,0,0,0,0,0,0,0,0,0,0,0"/>
              </v:shape>
              <v:line id="Line 158" o:spid="_x0000_s1849" style="position:absolute;visibility:visible;mso-wrap-style:square" from="9074,5865" to="9074,6992" o:connectortype="straight" o:regroupid="1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pXD8IAAADdAAAADwAAAGRycy9kb3ducmV2LnhtbERPy2rCQBTdF/yH4Qrd1YmpiKSOQURp&#10;7c4HuL1kbjPBzJ2YmSapX99ZCC4P573MB1uLjlpfOVYwnSQgiAunKy4VnE+7twUIH5A11o5JwR95&#10;yFejlyVm2vV8oO4YShFD2GeowITQZFL6wpBFP3ENceR+XGsxRNiWUrfYx3BbyzRJ5tJixbHBYEMb&#10;Q8X1+GsVnG5OX+w3Xu6f6WxvKjw323BV6nU8rD9ABBrCU/xwf2kFs/ckzo1v4hO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7pXD8IAAADdAAAADwAAAAAAAAAAAAAA&#10;AAChAgAAZHJzL2Rvd25yZXYueG1sUEsFBgAAAAAEAAQA+QAAAJADAAAAAA==&#10;" strokecolor="#24282b" strokeweight="67e-5mm">
                <v:stroke joinstyle="miter"/>
              </v:line>
              <v:line id="Line 159" o:spid="_x0000_s1850" style="position:absolute;visibility:visible;mso-wrap-style:square" from="6397,6992" to="9074,6992" o:connectortype="straight" o:regroupid="1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bylMQAAADdAAAADwAAAGRycy9kb3ducmV2LnhtbESPS4sCMRCE7wv+h9DC3jTjg0VHo4is&#10;rO7NB3htJu1kcNIZJ1kd/fVGEPZYVNVX1HTe2FJcqfaFYwW9bgKCOHO64FzBYb/qjED4gKyxdEwK&#10;7uRhPmt9TDHV7sZbuu5CLiKEfYoKTAhVKqXPDFn0XVcRR+/kaoshyjqXusZbhNtS9pPkS1osOC4Y&#10;rGhpKDvv/qyC/cXpo/3F4+OnP9yYAg/Vdzgr9dluFhMQgZrwH36311rBcJCM4fUmPg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9vKUxAAAAN0AAAAPAAAAAAAAAAAA&#10;AAAAAKECAABkcnMvZG93bnJldi54bWxQSwUGAAAAAAQABAD5AAAAkgMAAAAA&#10;" strokecolor="#24282b" strokeweight="67e-5mm">
                <v:stroke joinstyle="miter"/>
              </v:line>
              <v:shape id="Freeform 160" o:spid="_x0000_s1851" style="position:absolute;left:7165;top:6608;width:756;height:767;visibility:visible;mso-wrap-style:square;v-text-anchor:top" coordsize="63,64"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KcIA&#10;AADdAAAADwAAAGRycy9kb3ducmV2LnhtbERPzUrDQBC+C77DMoI3u2kN1sZuSysIXixt6gMM2TEb&#10;mpkNu2sT3949CB4/vv/1duJeXSnEzouB+awARdJ420lr4PP89vAMKiYUi70XMvBDEbab25s1VtaP&#10;cqJrnVqVQyRWaMClNFRax8YRY5z5gSRzXz4wpgxDq23AMYdzrxdF8aQZO8kNDgd6ddRc6m82ULcn&#10;PKx2ruTDJTB/LMfVvjwac3837V5AJZrSv/jP/W4NlI/zvD+/yU9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34pwgAAAN0AAAAPAAAAAAAAAAAAAAAAAJgCAABkcnMvZG93&#10;bnJldi54bWxQSwUGAAAAAAQABAD1AAAAhwMAAAAA&#10;" path="m,32l63,64,63,,,32xe" stroked="f">
                <v:path arrowok="t" o:connecttype="custom" o:connectlocs="0,243523;480060,487045;480060,0;0,243523" o:connectangles="0,0,0,0"/>
              </v:shape>
              <v:shape id="Freeform 161" o:spid="_x0000_s1852" style="position:absolute;left:7165;top:6608;width:756;height:767;visibility:visible;mso-wrap-style:square;v-text-anchor:top" coordsize="63,64"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O8cYA&#10;AADdAAAADwAAAGRycy9kb3ducmV2LnhtbESP3WrCQBSE7wXfYTlC73STtopGVyliS6GU+ofg3SF7&#10;TILZsyG70fj2bkHwcpiZb5jZojWluFDtCssK4kEEgji1uuBMwX732R+DcB5ZY2mZFNzIwWLe7cww&#10;0fbKG7psfSYChF2CCnLvq0RKl+Zk0A1sRRy8k60N+iDrTOoarwFuSvkaRSNpsOCwkGNFy5zS87Yx&#10;Cg4/frhal1/86yaO/07NsFk3R6Veeu3HFISn1j/Dj/a3VvD+Fsfw/yY8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PO8cYAAADdAAAADwAAAAAAAAAAAAAAAACYAgAAZHJz&#10;L2Rvd25yZXYueG1sUEsFBgAAAAAEAAQA9QAAAIsDAAAAAA==&#10;" path="m,32l63,64,63,,,32xe" filled="f" strokecolor="#24282b" strokeweight="67e-5mm">
                <v:stroke joinstyle="miter"/>
                <v:path arrowok="t" o:connecttype="custom" o:connectlocs="0,243523;480060,487045;480060,0;0,243523" o:connectangles="0,0,0,0"/>
              </v:shape>
              <v:rect id="Rectangle 162" o:spid="_x0000_s1853" style="position:absolute;left:5269;top:6608;width:1512;height:959;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RMNcYA&#10;AADdAAAADwAAAGRycy9kb3ducmV2LnhtbESPS2vDMBCE74X8B7GB3hopj5rEiRJKwVBoe2hSyHWx&#10;NraJtXIs+dF/XxUKOQ4z8w2zO4y2Fj21vnKsYT5TIIhzZyouNHyfsqc1CB+QDdaOScMPeTjsJw87&#10;TI0b+Iv6YyhEhLBPUUMZQpNK6fOSLPqZa4ijd3GtxRBlW0jT4hDhtpYLpRJpseK4UGJDryXl12Nn&#10;NWCyMrfPy/Lj9N4luClGlT2fldaP0/FlCyLQGO7h//ab0bBazhf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RMNcYAAADdAAAADwAAAAAAAAAAAAAAAACYAgAAZHJz&#10;L2Rvd25yZXYueG1sUEsFBgAAAAAEAAQA9QAAAIsDAAAAAA==&#10;" stroked="f"/>
              <v:rect id="Rectangle 163" o:spid="_x0000_s1854" style="position:absolute;left:5269;top:6608;width:1512;height:959;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Y7MYA&#10;AADdAAAADwAAAGRycy9kb3ducmV2LnhtbESPT2vCQBTE74LfYXlCb7qJf4qkriKC0tKTpkKPj+wz&#10;CWbfht3VxH76bqHgcZiZ3zCrTW8acSfna8sK0kkCgriwuuZSwVe+Hy9B+ICssbFMCh7kYbMeDlaY&#10;advxke6nUIoIYZ+hgiqENpPSFxUZ9BPbEkfvYp3BEKUrpXbYRbhp5DRJXqXBmuNChS3tKiqup5tR&#10;0J7P+fKw6Oo8/Tj8uE/56ObfO6VeRv32DUSgPjzD/+13rWA+S2f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MY7MYAAADdAAAADwAAAAAAAAAAAAAAAACYAgAAZHJz&#10;L2Rvd25yZXYueG1sUEsFBgAAAAAEAAQA9QAAAIsDAAAAAA==&#10;" filled="f" strokecolor="#24282b" strokeweight="67e-5mm"/>
              <v:rect id="Rectangle 164" o:spid="_x0000_s1855" style="position:absolute;left:8113;top:7663;width:1237;height:336;visibility:visible;mso-wrap-style:squar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Fx2sYA&#10;AADdAAAADwAAAGRycy9kb3ducmV2LnhtbESPT2sCMRTE70K/Q3iF3jSxrouuG6UUhIL1UBW8PjZv&#10;/+DmZbuJun77plDocZiZ3zD5ZrCtuFHvG8caphMFgrhwpuFKw+m4HS9A+IBssHVMGh7kYbN+GuWY&#10;GXfnL7odQiUihH2GGuoQukxKX9Rk0U9cRxy90vUWQ5R9JU2P9wi3rXxVKpUWG44LNXb0XlNxOVyt&#10;BkwT870vZ5/H3TXFZTWo7fystH55Ht5WIAIN4T/81/4wGpLZNIH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Fx2sYAAADdAAAADwAAAAAAAAAAAAAAAACYAgAAZHJz&#10;L2Rvd25yZXYueG1sUEsFBgAAAAAEAAQA9QAAAIsDAAAAAA==&#10;" stroked="f"/>
              <v:rect id="Rectangle 165" o:spid="_x0000_s1856" style="position:absolute;left:9793;top:8382;width:627;height:161;visibility:visible;mso-wrap-style:none;v-text-anchor:top"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y8MA&#10;AADdAAAADwAAAGRycy9kb3ducmV2LnhtbESP3WoCMRSE7wu+QziCdzWrVpHVKFIQbPHG1Qc4bM7+&#10;YHKyJKm7ffumIHg5zMw3zHY/WCMe5EPrWMFsmoEgLp1uuVZwux7f1yBCRNZoHJOCXwqw343etphr&#10;1/OFHkWsRYJwyFFBE2OXSxnKhiyGqeuIk1c5bzEm6WupPfYJbo2cZ9lKWmw5LTTY0WdD5b34sQrk&#10;tTj268L4zH3Pq7P5Ol0qckpNxsNhAyLSEF/hZ/ukFXwsZ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vy8MAAADdAAAADwAAAAAAAAAAAAAAAACYAgAAZHJzL2Rv&#10;d25yZXYueG1sUEsFBgAAAAAEAAQA9QAAAIgDAAAAAA==&#10;" filled="f" stroked="f">
                <v:textbox style="mso-next-textbox:#Rectangle 165;mso-fit-shape-to-text:t" inset="0,0,0,0">
                  <w:txbxContent>
                    <w:p w:rsidR="00187D7A" w:rsidRDefault="00187D7A" w:rsidP="00694BE9">
                      <w:pPr>
                        <w:spacing w:before="0" w:line="240" w:lineRule="auto"/>
                      </w:pPr>
                      <w:r>
                        <w:rPr>
                          <w:rFonts w:cs="Times New Roman"/>
                          <w:color w:val="24282B"/>
                          <w:sz w:val="14"/>
                          <w:szCs w:val="14"/>
                        </w:rPr>
                        <w:t>M.1731-05</w:t>
                      </w:r>
                      <w:r>
                        <w:rPr>
                          <w:rFonts w:cs="Times New Roman"/>
                          <w:color w:val="24282B"/>
                          <w:sz w:val="20"/>
                          <w:szCs w:val="20"/>
                        </w:rPr>
                        <w:t>–100</w:t>
                      </w:r>
                    </w:p>
                  </w:txbxContent>
                </v:textbox>
              </v:rect>
              <v:shape id="Text Box 4341" o:spid="_x0000_s1857" type="#_x0000_t202" style="position:absolute;left:7929;top:3558;width:2116;height:767;visibility:visible;mso-wrap-style:square;v-text-anchor:middle"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ycUA&#10;AADcAAAADwAAAGRycy9kb3ducmV2LnhtbESP0WrCQBRE3wv9h+UKfasbC4qkWaUItWnBQmM/4JK9&#10;ycZk74bsGuPfuwWhj8PMnGGy7WQ7MdLgG8cKFvMEBHHpdMO1gt/j+/MahA/IGjvHpOBKHrabx4cM&#10;U+0u/ENjEWoRIexTVGBC6FMpfWnIop+7njh6lRsshiiHWuoBLxFuO/mSJCtpseG4YLCnnaGyLc5W&#10;wb6pFsfvsa17035+7L/ywyk/BaWeZtPbK4hAU/gP39u5VrBeLeHv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6LXJxQAAANwAAAAPAAAAAAAAAAAAAAAAAJgCAABkcnMv&#10;ZG93bnJldi54bWxQSwUGAAAAAAQABAD1AAAAigMAAAAA&#10;" filled="f" stroked="f" strokeweight=".5pt">
                <v:textbox inset="0,0,0,0">
                  <w:txbxContent>
                    <w:p w:rsidR="00187D7A" w:rsidRDefault="00187D7A" w:rsidP="00B7450A">
                      <w:pPr>
                        <w:pStyle w:val="NormalWeb"/>
                        <w:overflowPunct w:val="0"/>
                        <w:bidi/>
                        <w:spacing w:before="60" w:beforeAutospacing="0" w:after="60" w:afterAutospacing="0" w:line="144" w:lineRule="auto"/>
                        <w:jc w:val="center"/>
                        <w:rPr>
                          <w:rtl/>
                        </w:rPr>
                      </w:pPr>
                      <w:r>
                        <w:rPr>
                          <w:rFonts w:eastAsia="Times New Roman" w:cs="Traditional Arabic" w:hint="cs"/>
                          <w:sz w:val="26"/>
                          <w:szCs w:val="26"/>
                          <w:rtl/>
                          <w:lang w:bidi="ar-EG"/>
                        </w:rPr>
                        <w:t xml:space="preserve">وصلة هابطة </w:t>
                      </w:r>
                      <w:r w:rsidRPr="00B7450A">
                        <w:rPr>
                          <w:rFonts w:eastAsia="Times New Roman" w:cs="Traditional Arabic"/>
                          <w:i/>
                          <w:iCs/>
                          <w:sz w:val="20"/>
                          <w:szCs w:val="20"/>
                          <w:lang w:bidi="ar-EG"/>
                        </w:rPr>
                        <w:t>I</w:t>
                      </w:r>
                      <w:r w:rsidRPr="00B7450A">
                        <w:rPr>
                          <w:rFonts w:eastAsia="Times New Roman" w:cs="Traditional Arabic"/>
                          <w:i/>
                          <w:iCs/>
                          <w:sz w:val="20"/>
                          <w:szCs w:val="20"/>
                          <w:vertAlign w:val="subscript"/>
                          <w:lang w:bidi="ar-EG"/>
                        </w:rPr>
                        <w:t>0</w:t>
                      </w:r>
                    </w:p>
                  </w:txbxContent>
                </v:textbox>
              </v:shape>
              <v:shape id="Text Box 4341" o:spid="_x0000_s1858" type="#_x0000_t202" style="position:absolute;left:8350;top:4475;width:2116;height:767;visibility:visible;mso-wrap-style:square;v-text-anchor:middle"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rvsUA&#10;AADcAAAADwAAAGRycy9kb3ducmV2LnhtbESP0WrCQBRE3wv+w3KFvtWNPgSJboIIalpooeoHXLLX&#10;bEz2bshuY/r33UKhj8PMnGG2xWQ7MdLgG8cKlosEBHHldMO1guvl8LIG4QOyxs4xKfgmD0U+e9pi&#10;pt2DP2k8h1pECPsMFZgQ+kxKXxmy6BeuJ47ezQ0WQ5RDLfWAjwi3nVwlSSotNhwXDPa0N1S15y+r&#10;4NjclpePsa17076ejm/l+728B6We59NuAyLQFP7Df+1SK1inK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iu+xQAAANwAAAAPAAAAAAAAAAAAAAAAAJgCAABkcnMv&#10;ZG93bnJldi54bWxQSwUGAAAAAAQABAD1AAAAigMAAAAA&#10;" filled="f" stroked="f" strokeweight=".5pt">
                <v:textbox inset="0,0,0,0">
                  <w:txbxContent>
                    <w:p w:rsidR="00187D7A" w:rsidRPr="00B7450A" w:rsidRDefault="00187D7A" w:rsidP="00B7450A">
                      <w:pPr>
                        <w:pStyle w:val="NormalWeb"/>
                        <w:overflowPunct w:val="0"/>
                        <w:bidi/>
                        <w:spacing w:before="60" w:beforeAutospacing="0" w:after="60" w:afterAutospacing="0" w:line="144" w:lineRule="auto"/>
                        <w:jc w:val="center"/>
                        <w:rPr>
                          <w:sz w:val="20"/>
                          <w:rtl/>
                        </w:rPr>
                      </w:pPr>
                      <w:r w:rsidRPr="00B7450A">
                        <w:rPr>
                          <w:rFonts w:eastAsia="Times New Roman" w:cs="Traditional Arabic" w:hint="cs"/>
                          <w:sz w:val="20"/>
                          <w:szCs w:val="26"/>
                          <w:rtl/>
                          <w:lang w:bidi="ar-EG"/>
                        </w:rPr>
                        <w:t xml:space="preserve">كسب = </w:t>
                      </w:r>
                      <w:r w:rsidRPr="00B7450A">
                        <w:rPr>
                          <w:rFonts w:eastAsia="Times New Roman" w:cs="Traditional Arabic"/>
                          <w:sz w:val="20"/>
                          <w:szCs w:val="26"/>
                          <w:lang w:bidi="ar-EG"/>
                        </w:rPr>
                        <w:t>dBi 27</w:t>
                      </w:r>
                    </w:p>
                  </w:txbxContent>
                </v:textbox>
              </v:shape>
              <v:shape id="Text Box 4341" o:spid="_x0000_s1859" type="#_x0000_t202" style="position:absolute;left:9364;top:5172;width:1201;height:767;visibility:visible;mso-wrap-style:square;v-text-anchor:middle"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OJcUA&#10;AADcAAAADwAAAGRycy9kb3ducmV2LnhtbESPwWrDMBBE74X+g9hAbo2cHtLgWgkl0NQptBAnH7BY&#10;a8uxtTKW4jh/XxUKPQ4z84bJtpPtxEiDbxwrWC4SEMSl0w3XCs6n96c1CB+QNXaOScGdPGw3jw8Z&#10;ptrd+EhjEWoRIexTVGBC6FMpfWnIol+4njh6lRsshiiHWuoBbxFuO/mcJCtpseG4YLCnnaGyLa5W&#10;wb6plqfvsa170x4+9p/51yW/BKXms+ntFUSgKfyH/9q5VrBevcD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o4lxQAAANwAAAAPAAAAAAAAAAAAAAAAAJgCAABkcnMv&#10;ZG93bnJldi54bWxQSwUGAAAAAAQABAD1AAAAigMAAAAA&#10;" filled="f" stroked="f" strokeweight=".5pt">
                <v:textbox inset="0,0,0,0">
                  <w:txbxContent>
                    <w:p w:rsidR="00187D7A" w:rsidRDefault="00187D7A" w:rsidP="00B7450A">
                      <w:pPr>
                        <w:pStyle w:val="NormalWeb"/>
                        <w:overflowPunct w:val="0"/>
                        <w:bidi/>
                        <w:spacing w:before="60" w:beforeAutospacing="0" w:after="60" w:afterAutospacing="0" w:line="144" w:lineRule="auto"/>
                        <w:jc w:val="right"/>
                        <w:rPr>
                          <w:rFonts w:eastAsia="Times New Roman" w:cs="Traditional Arabic"/>
                          <w:sz w:val="20"/>
                          <w:szCs w:val="26"/>
                          <w:rtl/>
                          <w:lang w:bidi="ar-EG"/>
                        </w:rPr>
                      </w:pPr>
                      <w:r w:rsidRPr="00B7450A">
                        <w:rPr>
                          <w:rFonts w:eastAsia="Times New Roman" w:cs="Traditional Arabic" w:hint="cs"/>
                          <w:sz w:val="20"/>
                          <w:szCs w:val="26"/>
                          <w:rtl/>
                          <w:lang w:bidi="ar-EG"/>
                        </w:rPr>
                        <w:t>هوائي المطراف</w:t>
                      </w:r>
                    </w:p>
                    <w:p w:rsidR="00187D7A" w:rsidRPr="00B7450A" w:rsidRDefault="00187D7A" w:rsidP="00B7450A">
                      <w:pPr>
                        <w:pStyle w:val="NormalWeb"/>
                        <w:overflowPunct w:val="0"/>
                        <w:bidi/>
                        <w:spacing w:before="0" w:beforeAutospacing="0" w:after="60" w:afterAutospacing="0"/>
                        <w:jc w:val="right"/>
                        <w:rPr>
                          <w:sz w:val="20"/>
                          <w:rtl/>
                        </w:rPr>
                      </w:pPr>
                      <w:r w:rsidRPr="00B7450A">
                        <w:rPr>
                          <w:rFonts w:eastAsia="Times New Roman" w:cs="Traditional Arabic"/>
                          <w:sz w:val="20"/>
                          <w:szCs w:val="26"/>
                          <w:lang w:bidi="ar-EG"/>
                        </w:rPr>
                        <w:t>MEOLUT</w:t>
                      </w:r>
                    </w:p>
                  </w:txbxContent>
                </v:textbox>
              </v:shape>
              <v:shape id="Text Box 4341" o:spid="_x0000_s1860" type="#_x0000_t202" style="position:absolute;left:4557;top:3968;width:3171;height:767;visibility:visible;mso-wrap-style:square;v-text-anchor:middle"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aV8EA&#10;AADcAAAADwAAAGRycy9kb3ducmV2LnhtbERPzYrCMBC+C/sOYRb2pqkeRKpRloV1u4KC1QcYmrGp&#10;bSalibW+vTkIHj++/9VmsI3oqfOVYwXTSQKCuHC64lLB+fQ7XoDwAVlj45gUPMjDZv0xWmGq3Z2P&#10;1OehFDGEfYoKTAhtKqUvDFn0E9cSR+7iOoshwq6UusN7DLeNnCXJXFqsODYYbOnHUFHnN6tgW12m&#10;p0Nfl62p//+2u2x/za5Bqa/P4XsJItAQ3uKXO9MKFvO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pGlfBAAAA3AAAAA8AAAAAAAAAAAAAAAAAmAIAAGRycy9kb3du&#10;cmV2LnhtbFBLBQYAAAAABAAEAPUAAACGAwAAAAA=&#10;" filled="f" stroked="f" strokeweight=".5pt">
                <v:textbox inset="0,0,0,0">
                  <w:txbxContent>
                    <w:p w:rsidR="00187D7A" w:rsidRDefault="00187D7A" w:rsidP="00B7450A">
                      <w:pPr>
                        <w:pStyle w:val="NormalWeb"/>
                        <w:overflowPunct w:val="0"/>
                        <w:bidi/>
                        <w:spacing w:before="60" w:beforeAutospacing="0" w:after="60" w:afterAutospacing="0" w:line="144" w:lineRule="auto"/>
                        <w:jc w:val="center"/>
                        <w:rPr>
                          <w:rFonts w:eastAsia="Times New Roman" w:cs="Traditional Arabic"/>
                          <w:sz w:val="20"/>
                          <w:szCs w:val="26"/>
                          <w:rtl/>
                          <w:lang w:bidi="ar-EG"/>
                        </w:rPr>
                      </w:pPr>
                      <w:r>
                        <w:rPr>
                          <w:rFonts w:eastAsia="Times New Roman" w:cs="Traditional Arabic" w:hint="cs"/>
                          <w:sz w:val="20"/>
                          <w:szCs w:val="26"/>
                          <w:rtl/>
                          <w:lang w:bidi="ar-EG"/>
                        </w:rPr>
                        <w:t xml:space="preserve">إشارة تبلغ </w:t>
                      </w:r>
                      <w:r>
                        <w:rPr>
                          <w:rFonts w:eastAsia="Times New Roman" w:cs="Traditional Arabic"/>
                          <w:sz w:val="20"/>
                          <w:szCs w:val="26"/>
                          <w:lang w:bidi="ar-EG"/>
                        </w:rPr>
                        <w:t xml:space="preserve">MHz 0,100 </w:t>
                      </w:r>
                      <w:r w:rsidRPr="00792B61">
                        <w:sym w:font="Symbol" w:char="F0B1"/>
                      </w:r>
                      <w:r>
                        <w:t xml:space="preserve"> </w:t>
                      </w:r>
                      <w:r w:rsidRPr="00B7450A">
                        <w:rPr>
                          <w:rFonts w:eastAsia="Times New Roman" w:cs="Traditional Arabic"/>
                          <w:sz w:val="20"/>
                          <w:szCs w:val="26"/>
                          <w:lang w:bidi="ar-EG"/>
                        </w:rPr>
                        <w:t>MHz 1 554,1</w:t>
                      </w:r>
                    </w:p>
                  </w:txbxContent>
                </v:textbox>
              </v:shape>
              <v:shape id="Text Box 4341" o:spid="_x0000_s1864" type="#_x0000_t202" style="position:absolute;left:4510;top:5920;width:4165;height:766;visibility:visible;mso-wrap-style:square;v-text-anchor:middle"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7YMQA&#10;AADcAAAADwAAAGRycy9kb3ducmV2LnhtbESP0WrCQBRE3wv+w3IF3+pGH1Siq4igjQUL1X7AJXvN&#10;xmTvhuw2xr/vCkIfh5k5w6w2va1FR60vHSuYjBMQxLnTJRcKfi779wUIH5A11o5JwYM8bNaDtxWm&#10;2t35m7pzKESEsE9RgQmhSaX0uSGLfuwa4uhdXWsxRNkWUrd4j3Bby2mSzKTFkuOCwYZ2hvLq/GsV&#10;HMrr5PLVVUVjquPH4TM73bJbUGo07LdLEIH68B9+tTOtYDGfwv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Yu2DEAAAA3AAAAA8AAAAAAAAAAAAAAAAAmAIAAGRycy9k&#10;b3ducmV2LnhtbFBLBQYAAAAABAAEAPUAAACJAwAAAAA=&#10;" filled="f" stroked="f" strokeweight=".5pt">
                <v:textbox inset="0,0,0,0">
                  <w:txbxContent>
                    <w:p w:rsidR="00187D7A" w:rsidRPr="00163958" w:rsidRDefault="00187D7A" w:rsidP="00163958">
                      <w:pPr>
                        <w:pStyle w:val="NormalWeb"/>
                        <w:overflowPunct w:val="0"/>
                        <w:bidi/>
                        <w:spacing w:before="60" w:beforeAutospacing="0" w:after="60" w:afterAutospacing="0" w:line="144" w:lineRule="auto"/>
                        <w:jc w:val="center"/>
                        <w:rPr>
                          <w:sz w:val="20"/>
                          <w:rtl/>
                        </w:rPr>
                      </w:pPr>
                      <w:r w:rsidRPr="00163958">
                        <w:rPr>
                          <w:rFonts w:eastAsia="Times New Roman" w:cs="Traditional Arabic" w:hint="cs"/>
                          <w:sz w:val="20"/>
                          <w:szCs w:val="26"/>
                          <w:rtl/>
                          <w:lang w:bidi="ar-EG"/>
                        </w:rPr>
                        <w:t xml:space="preserve">مطاريف </w:t>
                      </w:r>
                      <w:r w:rsidRPr="00163958">
                        <w:rPr>
                          <w:rFonts w:eastAsia="Times New Roman" w:cs="Traditional Arabic"/>
                          <w:sz w:val="20"/>
                          <w:szCs w:val="26"/>
                          <w:lang w:bidi="ar-EG"/>
                        </w:rPr>
                        <w:t>MEOLUT</w:t>
                      </w:r>
                      <w:r w:rsidRPr="00163958">
                        <w:rPr>
                          <w:rFonts w:eastAsia="Times New Roman" w:cs="Traditional Arabic" w:hint="cs"/>
                          <w:sz w:val="20"/>
                          <w:szCs w:val="26"/>
                          <w:rtl/>
                          <w:lang w:bidi="ar-EG"/>
                        </w:rPr>
                        <w:t xml:space="preserve"> (مطراف المستعمل المحلي)</w:t>
                      </w:r>
                    </w:p>
                  </w:txbxContent>
                </v:textbox>
              </v:shape>
              <v:shape id="Text Box 4341" o:spid="_x0000_s1865" type="#_x0000_t202" style="position:absolute;left:5203;top:6695;width:1683;height:766;visibility:visible;mso-wrap-style:square;v-text-anchor:middle"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Qe+8UA&#10;AADcAAAADwAAAGRycy9kb3ducmV2LnhtbESP0WrCQBRE34X+w3ILfdONFapEVxFBTQsK1X7AJXvN&#10;xmTvhuw2pn/fFQQfh5k5wyxWva1FR60vHSsYjxIQxLnTJRcKfs7b4QyED8gaa8ek4I88rJYvgwWm&#10;2t34m7pTKESEsE9RgQmhSaX0uSGLfuQa4uhdXGsxRNkWUrd4i3Bby/ck+ZAWS44LBhvaGMqr069V&#10;sCsv4/Oxq4rGVJ/73Vd2uGbXoNTba7+egwjUh2f40c60gtl0A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B77xQAAANwAAAAPAAAAAAAAAAAAAAAAAJgCAABkcnMv&#10;ZG93bnJldi54bWxQSwUGAAAAAAQABAD1AAAAigMAAAAA&#10;" filled="f" stroked="f" strokeweight=".5pt">
                <v:textbox inset="0,0,0,0">
                  <w:txbxContent>
                    <w:p w:rsidR="00187D7A" w:rsidRDefault="00187D7A" w:rsidP="007F3A78">
                      <w:pPr>
                        <w:pStyle w:val="NormalWeb"/>
                        <w:overflowPunct w:val="0"/>
                        <w:bidi/>
                        <w:spacing w:before="60" w:beforeAutospacing="0" w:after="60" w:afterAutospacing="0" w:line="144" w:lineRule="auto"/>
                        <w:jc w:val="center"/>
                      </w:pPr>
                      <w:r>
                        <w:rPr>
                          <w:rFonts w:eastAsia="Times New Roman" w:cs="Traditional Arabic" w:hint="cs"/>
                          <w:sz w:val="26"/>
                          <w:szCs w:val="26"/>
                          <w:rtl/>
                          <w:lang w:bidi="ar-EG"/>
                        </w:rPr>
                        <w:t>مزيل التش</w:t>
                      </w:r>
                      <w:r w:rsidR="007F3A78">
                        <w:rPr>
                          <w:rFonts w:eastAsia="Times New Roman" w:cs="Traditional Arabic" w:hint="cs"/>
                          <w:sz w:val="26"/>
                          <w:szCs w:val="26"/>
                          <w:rtl/>
                          <w:lang w:bidi="ar-EG"/>
                        </w:rPr>
                        <w:t>ك</w:t>
                      </w:r>
                      <w:r>
                        <w:rPr>
                          <w:rFonts w:eastAsia="Times New Roman" w:cs="Traditional Arabic" w:hint="cs"/>
                          <w:sz w:val="26"/>
                          <w:szCs w:val="26"/>
                          <w:rtl/>
                          <w:lang w:bidi="ar-EG"/>
                        </w:rPr>
                        <w:t>يل/معالج</w:t>
                      </w:r>
                    </w:p>
                  </w:txbxContent>
                </v:textbox>
              </v:shape>
              <v:shape id="Text Box 4341" o:spid="_x0000_s1866" type="#_x0000_t202" style="position:absolute;left:6920;top:7262;width:1286;height:484;visibility:visible;v-text-anchor:middle"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jFMUA&#10;AADcAAAADwAAAGRycy9kb3ducmV2LnhtbESP0WrCQBRE34X+w3ILfdONBatEVxFBTQsK1X7AJXvN&#10;xmTvhuw2pn/fFQQfh5k5wyxWva1FR60vHSsYjxIQxLnTJRcKfs7b4QyED8gaa8ek4I88rJYvgwWm&#10;2t34m7pTKESEsE9RgQmhSaX0uSGLfuQa4uhdXGsxRNkWUrd4i3Bby/ck+ZAWS44LBhvaGMqr069V&#10;sCsv4/Oxq4rGVJ/73Vd2uGbXoNTba7+egwjUh2f40c60gtl0A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MUxQAAANwAAAAPAAAAAAAAAAAAAAAAAJgCAABkcnMv&#10;ZG93bnJldi54bWxQSwUGAAAAAAQABAD1AAAAigMAAAAA&#10;" filled="f" stroked="f" strokeweight=".5pt">
                <v:textbox inset="0,0,0,0">
                  <w:txbxContent>
                    <w:p w:rsidR="00187D7A" w:rsidRPr="00163958" w:rsidRDefault="00187D7A" w:rsidP="0071245D">
                      <w:pPr>
                        <w:pStyle w:val="NormalWeb"/>
                        <w:overflowPunct w:val="0"/>
                        <w:bidi/>
                        <w:spacing w:before="60" w:beforeAutospacing="0" w:after="60" w:afterAutospacing="0" w:line="144" w:lineRule="auto"/>
                        <w:jc w:val="center"/>
                        <w:rPr>
                          <w:sz w:val="20"/>
                          <w:rtl/>
                        </w:rPr>
                      </w:pPr>
                      <w:r>
                        <w:rPr>
                          <w:rFonts w:eastAsia="Times New Roman" w:cs="Traditional Arabic" w:hint="cs"/>
                          <w:sz w:val="20"/>
                          <w:szCs w:val="26"/>
                          <w:rtl/>
                          <w:lang w:bidi="ar-EG"/>
                        </w:rPr>
                        <w:t xml:space="preserve">مضخم الضوضاء المنخفضة </w:t>
                      </w:r>
                      <w:r>
                        <w:rPr>
                          <w:rFonts w:eastAsia="Times New Roman" w:cs="Traditional Arabic"/>
                          <w:sz w:val="20"/>
                          <w:szCs w:val="26"/>
                          <w:lang w:bidi="ar-EG"/>
                        </w:rPr>
                        <w:t>(LNA)</w:t>
                      </w:r>
                    </w:p>
                  </w:txbxContent>
                </v:textbox>
              </v:shape>
              <v:shape id="Text Box 4341" o:spid="_x0000_s1867" type="#_x0000_t202" style="position:absolute;left:8063;top:7529;width:1545;height:485;visibility:visible;mso-wrap-style:square;v-text-anchor:middle"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9Y8UA&#10;AADcAAAADwAAAGRycy9kb3ducmV2LnhtbESPwWrDMBBE74X+g9hAbo2cHtLgWgkl0NQptBAnH7BY&#10;a8uxtTKW4jh/XxUKPQ4z84bJtpPtxEiDbxwrWC4SEMSl0w3XCs6n96c1CB+QNXaOScGdPGw3jw8Z&#10;ptrd+EhjEWoRIexTVGBC6FMpfWnIol+4njh6lRsshiiHWuoBbxFuO/mcJCtpseG4YLCnnaGyLa5W&#10;wb6plqfvsa170x4+9p/51yW/BKXms+ntFUSgKfyH/9q5VrB+WcH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71jxQAAANwAAAAPAAAAAAAAAAAAAAAAAJgCAABkcnMv&#10;ZG93bnJldi54bWxQSwUGAAAAAAQABAD1AAAAigMAAAAA&#10;" filled="f" stroked="f" strokeweight=".5pt">
                <v:textbox inset="0,0,0,0">
                  <w:txbxContent>
                    <w:p w:rsidR="00187D7A" w:rsidRPr="00163958" w:rsidRDefault="00187D7A" w:rsidP="00B7450A">
                      <w:pPr>
                        <w:pStyle w:val="NormalWeb"/>
                        <w:overflowPunct w:val="0"/>
                        <w:bidi/>
                        <w:spacing w:before="60" w:beforeAutospacing="0" w:after="60" w:afterAutospacing="0" w:line="144" w:lineRule="auto"/>
                        <w:jc w:val="center"/>
                        <w:rPr>
                          <w:sz w:val="20"/>
                        </w:rPr>
                      </w:pPr>
                      <w:r>
                        <w:rPr>
                          <w:rFonts w:eastAsia="Times New Roman" w:cs="Traditional Arabic"/>
                          <w:sz w:val="20"/>
                          <w:szCs w:val="26"/>
                          <w:lang w:bidi="ar-EG"/>
                        </w:rPr>
                        <w:t xml:space="preserve">dB/K 24 = </w:t>
                      </w:r>
                      <w:r w:rsidRPr="00163958">
                        <w:rPr>
                          <w:rFonts w:eastAsia="Times New Roman" w:cs="Traditional Arabic"/>
                          <w:i/>
                          <w:iCs/>
                          <w:sz w:val="20"/>
                          <w:szCs w:val="26"/>
                          <w:lang w:bidi="ar-EG"/>
                        </w:rPr>
                        <w:t>T</w:t>
                      </w:r>
                      <w:r w:rsidRPr="00163958">
                        <w:rPr>
                          <w:rFonts w:eastAsia="Times New Roman" w:cs="Traditional Arabic"/>
                          <w:i/>
                          <w:iCs/>
                          <w:sz w:val="20"/>
                          <w:szCs w:val="26"/>
                          <w:vertAlign w:val="subscript"/>
                          <w:lang w:bidi="ar-EG"/>
                        </w:rPr>
                        <w:t>sys</w:t>
                      </w:r>
                    </w:p>
                  </w:txbxContent>
                </v:textbox>
              </v:shape>
            </v:group>
            <w10:wrap type="none"/>
            <w10:anchorlock/>
          </v:group>
        </w:pict>
      </w:r>
    </w:p>
    <w:p w:rsidR="00E1701A" w:rsidRDefault="00E1701A" w:rsidP="007F384A">
      <w:pPr>
        <w:rPr>
          <w:rtl/>
        </w:rPr>
      </w:pPr>
      <w:r>
        <w:rPr>
          <w:rFonts w:hint="cs"/>
          <w:rtl/>
        </w:rPr>
        <w:t xml:space="preserve">تبلغ زاوية ارتفاع إشارة المنارات الراديوية بالنسبة إلى المركبة الفضائية </w:t>
      </w:r>
      <w:r w:rsidRPr="00A902CD">
        <w:t>5</w:t>
      </w:r>
      <w:r w:rsidR="00A423EC">
        <w:rPr>
          <w:rFonts w:hint="cs"/>
          <w:rtl/>
          <w:lang w:bidi="ar-EG"/>
        </w:rPr>
        <w:t xml:space="preserve"> درجات</w:t>
      </w:r>
      <w:r>
        <w:rPr>
          <w:rFonts w:hint="cs"/>
          <w:rtl/>
        </w:rPr>
        <w:t>. وفي حال عدم وجود مصادر خارجية للتداخل</w:t>
      </w:r>
      <w:r w:rsidR="00DC354E">
        <w:rPr>
          <w:rFonts w:hint="cs"/>
          <w:rtl/>
        </w:rPr>
        <w:t xml:space="preserve"> ووفقاً للملحق </w:t>
      </w:r>
      <w:r w:rsidR="00DC354E">
        <w:t>6</w:t>
      </w:r>
      <w:r>
        <w:rPr>
          <w:rFonts w:hint="cs"/>
          <w:rtl/>
        </w:rPr>
        <w:t xml:space="preserve"> </w:t>
      </w:r>
      <w:r w:rsidR="00DC354E">
        <w:rPr>
          <w:rFonts w:hint="cs"/>
          <w:rtl/>
        </w:rPr>
        <w:t xml:space="preserve">(حساب موازنات وصلة </w:t>
      </w:r>
      <w:r w:rsidR="00DC354E" w:rsidRPr="00EC28DA">
        <w:t xml:space="preserve">Cospas-Sarsat </w:t>
      </w:r>
      <w:r w:rsidR="00DC354E">
        <w:rPr>
          <w:rFonts w:hint="cs"/>
          <w:rtl/>
          <w:lang w:bidi="ar-EG"/>
        </w:rPr>
        <w:t>)</w:t>
      </w:r>
      <w:r w:rsidR="00DC354E">
        <w:rPr>
          <w:rFonts w:hint="cs"/>
          <w:rtl/>
        </w:rPr>
        <w:t xml:space="preserve"> </w:t>
      </w:r>
      <w:r>
        <w:rPr>
          <w:rFonts w:hint="cs"/>
          <w:rtl/>
        </w:rPr>
        <w:t xml:space="preserve">تكون النسبة الإجمالية </w:t>
      </w:r>
      <w:r w:rsidRPr="00A902CD">
        <w:rPr>
          <w:i/>
          <w:iCs/>
        </w:rPr>
        <w:t>C</w:t>
      </w:r>
      <w:r w:rsidRPr="00A902CD">
        <w:t>/</w:t>
      </w:r>
      <w:r w:rsidRPr="00A902CD">
        <w:rPr>
          <w:i/>
          <w:iCs/>
        </w:rPr>
        <w:t>N</w:t>
      </w:r>
      <w:r w:rsidRPr="00A902CD">
        <w:rPr>
          <w:vertAlign w:val="subscript"/>
        </w:rPr>
        <w:t>0</w:t>
      </w:r>
      <w:r>
        <w:rPr>
          <w:rFonts w:hint="cs"/>
          <w:rtl/>
        </w:rPr>
        <w:t xml:space="preserve"> بمقدار </w:t>
      </w:r>
      <w:r>
        <w:t>3</w:t>
      </w:r>
      <w:r w:rsidR="00DC354E">
        <w:t>5</w:t>
      </w:r>
      <w:r>
        <w:t>,</w:t>
      </w:r>
      <w:r w:rsidR="00DC354E">
        <w:t>4</w:t>
      </w:r>
      <w:r>
        <w:rPr>
          <w:rFonts w:hint="cs"/>
          <w:rtl/>
        </w:rPr>
        <w:t xml:space="preserve"> </w:t>
      </w:r>
      <w:r>
        <w:t>dB-Hz</w:t>
      </w:r>
      <w:r>
        <w:rPr>
          <w:rFonts w:hint="cs"/>
          <w:rtl/>
        </w:rPr>
        <w:t xml:space="preserve">، أي أن </w:t>
      </w:r>
      <w:r w:rsidRPr="00A902CD">
        <w:rPr>
          <w:i/>
          <w:iCs/>
        </w:rPr>
        <w:t>E</w:t>
      </w:r>
      <w:r w:rsidRPr="00A902CD">
        <w:rPr>
          <w:i/>
          <w:iCs/>
          <w:vertAlign w:val="subscript"/>
        </w:rPr>
        <w:t>b</w:t>
      </w:r>
      <w:r w:rsidRPr="00A902CD">
        <w:t>/</w:t>
      </w:r>
      <w:r w:rsidRPr="00A902CD">
        <w:rPr>
          <w:i/>
          <w:iCs/>
        </w:rPr>
        <w:t>N</w:t>
      </w:r>
      <w:r w:rsidRPr="00A902CD">
        <w:rPr>
          <w:vertAlign w:val="subscript"/>
        </w:rPr>
        <w:t>0</w:t>
      </w:r>
      <w:r>
        <w:rPr>
          <w:rFonts w:hint="cs"/>
          <w:rtl/>
        </w:rPr>
        <w:t xml:space="preserve"> تساوي </w:t>
      </w:r>
      <w:r w:rsidR="00DC354E">
        <w:t>9</w:t>
      </w:r>
      <w:r>
        <w:t>,</w:t>
      </w:r>
      <w:r w:rsidR="00DC354E">
        <w:t>4</w:t>
      </w:r>
      <w:r>
        <w:rPr>
          <w:rFonts w:hint="cs"/>
          <w:rtl/>
        </w:rPr>
        <w:t xml:space="preserve"> </w:t>
      </w:r>
      <w:r>
        <w:t>dB</w:t>
      </w:r>
      <w:r w:rsidR="008D1EF5">
        <w:rPr>
          <w:rFonts w:hint="cs"/>
          <w:rtl/>
        </w:rPr>
        <w:t xml:space="preserve"> </w:t>
      </w:r>
      <w:r w:rsidR="00E93C78">
        <w:rPr>
          <w:rFonts w:hint="cs"/>
          <w:rtl/>
        </w:rPr>
        <w:t>في حالة</w:t>
      </w:r>
      <w:r w:rsidR="008D1EF5">
        <w:rPr>
          <w:rFonts w:hint="cs"/>
          <w:rtl/>
        </w:rPr>
        <w:t xml:space="preserve"> </w:t>
      </w:r>
      <w:r w:rsidR="008D1EF5">
        <w:t>400</w:t>
      </w:r>
      <w:r w:rsidR="008D1EF5">
        <w:rPr>
          <w:rFonts w:hint="cs"/>
          <w:rtl/>
        </w:rPr>
        <w:t xml:space="preserve"> بتة/ثانية</w:t>
      </w:r>
      <w:r>
        <w:rPr>
          <w:rFonts w:hint="cs"/>
          <w:rtl/>
        </w:rPr>
        <w:t>. وعندما تؤخذ في الحسبان خسائر التنفيذ</w:t>
      </w:r>
      <w:r w:rsidR="006425EA">
        <w:rPr>
          <w:rFonts w:hint="cs"/>
          <w:rtl/>
        </w:rPr>
        <w:t xml:space="preserve"> </w:t>
      </w:r>
      <w:r w:rsidR="006425EA">
        <w:t>(dB 0,5)</w:t>
      </w:r>
      <w:r w:rsidR="006425EA">
        <w:rPr>
          <w:rFonts w:hint="cs"/>
          <w:rtl/>
        </w:rPr>
        <w:t xml:space="preserve"> </w:t>
      </w:r>
      <w:r>
        <w:rPr>
          <w:rFonts w:hint="cs"/>
          <w:rtl/>
        </w:rPr>
        <w:t xml:space="preserve">وإزالة تشكيل </w:t>
      </w:r>
      <w:r w:rsidR="006425EA">
        <w:rPr>
          <w:rFonts w:hint="cs"/>
          <w:rtl/>
        </w:rPr>
        <w:t>بيانات</w:t>
      </w:r>
      <w:r>
        <w:rPr>
          <w:rFonts w:hint="cs"/>
          <w:rtl/>
        </w:rPr>
        <w:t xml:space="preserve"> المنارة </w:t>
      </w:r>
      <w:r w:rsidR="006425EA">
        <w:t>(dB 1,0)</w:t>
      </w:r>
      <w:r w:rsidR="006425EA">
        <w:rPr>
          <w:rFonts w:hint="cs"/>
          <w:rtl/>
        </w:rPr>
        <w:t xml:space="preserve"> و</w:t>
      </w:r>
      <w:r w:rsidRPr="00D32FBD">
        <w:rPr>
          <w:rFonts w:hint="cs"/>
          <w:rtl/>
        </w:rPr>
        <w:t>كسب</w:t>
      </w:r>
      <w:r>
        <w:rPr>
          <w:rFonts w:hint="cs"/>
          <w:rtl/>
        </w:rPr>
        <w:t xml:space="preserve"> المعالجة </w:t>
      </w:r>
      <w:r w:rsidR="006425EA">
        <w:t>(dB 2,0)</w:t>
      </w:r>
      <w:r w:rsidR="006425EA">
        <w:rPr>
          <w:rFonts w:hint="cs"/>
          <w:rtl/>
        </w:rPr>
        <w:t xml:space="preserve"> </w:t>
      </w:r>
      <w:r>
        <w:rPr>
          <w:rFonts w:hint="cs"/>
          <w:rtl/>
        </w:rPr>
        <w:t xml:space="preserve">عند مطراف </w:t>
      </w:r>
      <w:r>
        <w:t>GEOLUT</w:t>
      </w:r>
      <w:r>
        <w:rPr>
          <w:rFonts w:hint="cs"/>
          <w:rtl/>
        </w:rPr>
        <w:t xml:space="preserve"> تكون النسبة الفعلية </w:t>
      </w:r>
      <w:r w:rsidRPr="00A902CD">
        <w:rPr>
          <w:i/>
          <w:iCs/>
        </w:rPr>
        <w:t>E</w:t>
      </w:r>
      <w:r w:rsidRPr="00A902CD">
        <w:rPr>
          <w:i/>
          <w:iCs/>
          <w:vertAlign w:val="subscript"/>
        </w:rPr>
        <w:t>b</w:t>
      </w:r>
      <w:r w:rsidRPr="00A902CD">
        <w:t>/</w:t>
      </w:r>
      <w:r w:rsidRPr="00A902CD">
        <w:rPr>
          <w:i/>
          <w:iCs/>
        </w:rPr>
        <w:t>N</w:t>
      </w:r>
      <w:r w:rsidRPr="00A902CD">
        <w:rPr>
          <w:vertAlign w:val="subscript"/>
        </w:rPr>
        <w:t>0</w:t>
      </w:r>
      <w:r>
        <w:rPr>
          <w:rFonts w:hint="cs"/>
          <w:rtl/>
        </w:rPr>
        <w:t xml:space="preserve"> بمقدار </w:t>
      </w:r>
      <w:r w:rsidR="00B30534">
        <w:t>dB </w:t>
      </w:r>
      <w:r w:rsidR="006425EA">
        <w:t>9</w:t>
      </w:r>
      <w:r>
        <w:t>,</w:t>
      </w:r>
      <w:r w:rsidR="006425EA">
        <w:t>9</w:t>
      </w:r>
      <w:r>
        <w:rPr>
          <w:rFonts w:hint="cs"/>
          <w:rtl/>
        </w:rPr>
        <w:t xml:space="preserve">. وبما أن القناة تستوجب أن تكون النسبة الإجمالية </w:t>
      </w:r>
      <w:r w:rsidRPr="00A902CD">
        <w:rPr>
          <w:i/>
          <w:iCs/>
        </w:rPr>
        <w:t>E</w:t>
      </w:r>
      <w:r w:rsidRPr="00A902CD">
        <w:rPr>
          <w:i/>
          <w:iCs/>
          <w:vertAlign w:val="subscript"/>
        </w:rPr>
        <w:t>b</w:t>
      </w:r>
      <w:r w:rsidRPr="00A902CD">
        <w:t>/(</w:t>
      </w:r>
      <w:r w:rsidRPr="00A902CD">
        <w:rPr>
          <w:i/>
          <w:iCs/>
        </w:rPr>
        <w:t>N</w:t>
      </w:r>
      <w:r w:rsidRPr="00A902CD">
        <w:rPr>
          <w:vertAlign w:val="subscript"/>
        </w:rPr>
        <w:t>0</w:t>
      </w:r>
      <w:r w:rsidRPr="00A902CD">
        <w:t> + </w:t>
      </w:r>
      <w:r w:rsidRPr="00A902CD">
        <w:rPr>
          <w:i/>
          <w:iCs/>
        </w:rPr>
        <w:t>I</w:t>
      </w:r>
      <w:r w:rsidRPr="00A902CD">
        <w:rPr>
          <w:vertAlign w:val="subscript"/>
        </w:rPr>
        <w:t>0</w:t>
      </w:r>
      <w:r w:rsidRPr="00A902CD">
        <w:t>)</w:t>
      </w:r>
      <w:r w:rsidRPr="00A902CD">
        <w:rPr>
          <w:vertAlign w:val="subscript"/>
        </w:rPr>
        <w:t xml:space="preserve"> </w:t>
      </w:r>
      <w:r>
        <w:rPr>
          <w:rFonts w:hint="cs"/>
          <w:rtl/>
        </w:rPr>
        <w:t xml:space="preserve"> بمقدار </w:t>
      </w:r>
      <w:r w:rsidR="007F384A">
        <w:t>dB </w:t>
      </w:r>
      <w:r>
        <w:t>8,8</w:t>
      </w:r>
      <w:r>
        <w:rPr>
          <w:rFonts w:hint="cs"/>
          <w:rtl/>
        </w:rPr>
        <w:t xml:space="preserve"> على الأقل لضمان الحد الأدنى من شروط الأداء </w:t>
      </w:r>
      <w:r w:rsidR="00E701CC">
        <w:rPr>
          <w:rFonts w:hint="cs"/>
          <w:rtl/>
        </w:rPr>
        <w:t xml:space="preserve">فإن </w:t>
      </w:r>
      <w:r>
        <w:rPr>
          <w:rFonts w:hint="cs"/>
          <w:rtl/>
        </w:rPr>
        <w:t>مجموع التداخل عريض النطاق في الوصلة الهابطة</w:t>
      </w:r>
      <w:r w:rsidR="00E701CC">
        <w:rPr>
          <w:rFonts w:hint="cs"/>
          <w:rtl/>
        </w:rPr>
        <w:t xml:space="preserve"> الذي يؤدي</w:t>
      </w:r>
      <w:r>
        <w:rPr>
          <w:rFonts w:hint="cs"/>
          <w:rtl/>
        </w:rPr>
        <w:t xml:space="preserve"> إلى تخفيض مجموع </w:t>
      </w:r>
      <w:r w:rsidRPr="00B54BED">
        <w:rPr>
          <w:rFonts w:hint="cs"/>
          <w:rtl/>
        </w:rPr>
        <w:t>نسبة الموجة الحاملة إلى الضوضاء</w:t>
      </w:r>
      <w:r>
        <w:rPr>
          <w:rFonts w:hint="cs"/>
          <w:rtl/>
        </w:rPr>
        <w:t xml:space="preserve"> ونسبة كثافة التداخل بأكثر من </w:t>
      </w:r>
      <w:r>
        <w:t>1,</w:t>
      </w:r>
      <w:r w:rsidR="00E701CC">
        <w:t>1</w:t>
      </w:r>
      <w:r>
        <w:rPr>
          <w:rFonts w:hint="cs"/>
          <w:rtl/>
        </w:rPr>
        <w:t xml:space="preserve"> </w:t>
      </w:r>
      <w:r>
        <w:t>dB</w:t>
      </w:r>
      <w:r w:rsidR="00E701CC">
        <w:rPr>
          <w:rFonts w:hint="cs"/>
          <w:rtl/>
        </w:rPr>
        <w:t>، لا يمكن تحمله</w:t>
      </w:r>
      <w:r>
        <w:rPr>
          <w:rFonts w:hint="cs"/>
          <w:rtl/>
        </w:rPr>
        <w:t>.</w:t>
      </w:r>
    </w:p>
    <w:p w:rsidR="00E1701A" w:rsidRDefault="00E1701A" w:rsidP="00331361">
      <w:pPr>
        <w:rPr>
          <w:rtl/>
        </w:rPr>
      </w:pPr>
      <w:r>
        <w:rPr>
          <w:rFonts w:hint="cs"/>
          <w:rtl/>
        </w:rPr>
        <w:t xml:space="preserve">وبما أن النسبة الإجمالية </w:t>
      </w:r>
      <w:r w:rsidRPr="00A902CD">
        <w:rPr>
          <w:i/>
          <w:iCs/>
        </w:rPr>
        <w:t>C</w:t>
      </w:r>
      <w:r w:rsidRPr="00A902CD">
        <w:t>/</w:t>
      </w:r>
      <w:r w:rsidRPr="00A902CD">
        <w:rPr>
          <w:i/>
          <w:iCs/>
        </w:rPr>
        <w:t>N</w:t>
      </w:r>
      <w:r w:rsidRPr="00A902CD">
        <w:rPr>
          <w:vertAlign w:val="subscript"/>
        </w:rPr>
        <w:t>0</w:t>
      </w:r>
      <w:r>
        <w:rPr>
          <w:rFonts w:hint="cs"/>
          <w:rtl/>
        </w:rPr>
        <w:t xml:space="preserve"> في غياب أي تداخل تساوي </w:t>
      </w:r>
      <w:r>
        <w:t>dB-Hz 3</w:t>
      </w:r>
      <w:r w:rsidR="00705C6F">
        <w:t>5</w:t>
      </w:r>
      <w:r>
        <w:t>,</w:t>
      </w:r>
      <w:r w:rsidR="00705C6F">
        <w:t>4</w:t>
      </w:r>
      <w:r w:rsidR="00705C6F">
        <w:rPr>
          <w:rFonts w:hint="cs"/>
          <w:rtl/>
        </w:rPr>
        <w:t>، فإن التداخل الشبيه</w:t>
      </w:r>
      <w:r>
        <w:rPr>
          <w:rFonts w:hint="cs"/>
          <w:rtl/>
        </w:rPr>
        <w:t xml:space="preserve"> </w:t>
      </w:r>
      <w:r w:rsidR="00705C6F">
        <w:rPr>
          <w:rFonts w:hint="cs"/>
          <w:rtl/>
        </w:rPr>
        <w:t>ب</w:t>
      </w:r>
      <w:r>
        <w:rPr>
          <w:rFonts w:hint="cs"/>
          <w:rtl/>
        </w:rPr>
        <w:t xml:space="preserve">ضوضاء النطاق العريض الذي يتسبب في انحطاط الوصلة الهابطة بمقدار </w:t>
      </w:r>
      <w:r w:rsidR="00331361">
        <w:t>dB </w:t>
      </w:r>
      <w:r>
        <w:t>1,</w:t>
      </w:r>
      <w:r w:rsidR="00D734BB">
        <w:t>1</w:t>
      </w:r>
      <w:r>
        <w:rPr>
          <w:rFonts w:hint="cs"/>
          <w:rtl/>
        </w:rPr>
        <w:t xml:space="preserve"> يؤدي إلى مجموع نسبة الموجة الحاملة إلى الضوضاء ونسبة كثافة التداخل</w:t>
      </w:r>
      <w:r w:rsidR="00331361">
        <w:rPr>
          <w:rFonts w:hint="eastAsia"/>
          <w:rtl/>
        </w:rPr>
        <w:t> </w:t>
      </w:r>
      <w:r w:rsidRPr="00A902CD">
        <w:t>(</w:t>
      </w:r>
      <w:r w:rsidRPr="00A902CD">
        <w:rPr>
          <w:i/>
          <w:iCs/>
        </w:rPr>
        <w:t>C</w:t>
      </w:r>
      <w:r w:rsidRPr="00A902CD">
        <w:t>/(</w:t>
      </w:r>
      <w:r w:rsidRPr="00A902CD">
        <w:rPr>
          <w:i/>
          <w:iCs/>
        </w:rPr>
        <w:t>N</w:t>
      </w:r>
      <w:r w:rsidRPr="00A902CD">
        <w:rPr>
          <w:vertAlign w:val="subscript"/>
        </w:rPr>
        <w:t>0</w:t>
      </w:r>
      <w:r w:rsidRPr="00A902CD">
        <w:t> + </w:t>
      </w:r>
      <w:r w:rsidRPr="00A902CD">
        <w:rPr>
          <w:i/>
          <w:iCs/>
        </w:rPr>
        <w:t>I</w:t>
      </w:r>
      <w:r w:rsidRPr="00A902CD">
        <w:rPr>
          <w:vertAlign w:val="subscript"/>
        </w:rPr>
        <w:t>0</w:t>
      </w:r>
      <w:r w:rsidRPr="00A902CD">
        <w:t>))</w:t>
      </w:r>
      <w:r w:rsidRPr="00A902CD">
        <w:rPr>
          <w:i/>
          <w:iCs/>
          <w:vertAlign w:val="subscript"/>
        </w:rPr>
        <w:t>overall</w:t>
      </w:r>
      <w:r>
        <w:rPr>
          <w:rFonts w:hint="cs"/>
          <w:rtl/>
        </w:rPr>
        <w:t xml:space="preserve"> </w:t>
      </w:r>
      <w:r w:rsidR="00D734BB">
        <w:rPr>
          <w:rFonts w:hint="cs"/>
          <w:rtl/>
        </w:rPr>
        <w:t xml:space="preserve">بمقدار </w:t>
      </w:r>
      <w:r w:rsidR="00D734BB">
        <w:t>dB-Hz 34,3</w:t>
      </w:r>
      <w:r w:rsidR="00D734BB">
        <w:rPr>
          <w:rFonts w:hint="cs"/>
          <w:rtl/>
        </w:rPr>
        <w:t xml:space="preserve"> </w:t>
      </w:r>
      <w:r>
        <w:rPr>
          <w:rFonts w:hint="cs"/>
          <w:rtl/>
        </w:rPr>
        <w:t>كما يلي:</w:t>
      </w:r>
    </w:p>
    <w:p w:rsidR="007F4300" w:rsidRPr="007F4300" w:rsidRDefault="007F4300" w:rsidP="007F4300">
      <w:pPr>
        <w:tabs>
          <w:tab w:val="left" w:pos="794"/>
          <w:tab w:val="center" w:pos="4820"/>
          <w:tab w:val="right" w:pos="9639"/>
        </w:tabs>
        <w:bidi w:val="0"/>
        <w:spacing w:line="240" w:lineRule="auto"/>
        <w:rPr>
          <w:rFonts w:cs="Times New Roman"/>
          <w:sz w:val="24"/>
          <w:szCs w:val="20"/>
          <w:lang w:val="nb-NO" w:eastAsia="en-US"/>
        </w:rPr>
      </w:pPr>
      <w:r w:rsidRPr="007F4300">
        <w:rPr>
          <w:rFonts w:cs="Times New Roman"/>
          <w:sz w:val="24"/>
          <w:szCs w:val="20"/>
          <w:lang w:val="fr-FR" w:eastAsia="en-US"/>
        </w:rPr>
        <w:tab/>
      </w:r>
      <w:r w:rsidRPr="007F4300">
        <w:rPr>
          <w:rFonts w:cs="Times New Roman"/>
          <w:sz w:val="24"/>
          <w:szCs w:val="20"/>
          <w:lang w:val="fr-FR" w:eastAsia="en-US"/>
        </w:rPr>
        <w:tab/>
      </w:r>
      <w:r w:rsidRPr="007F4300">
        <w:rPr>
          <w:rFonts w:cs="Times New Roman"/>
          <w:sz w:val="24"/>
          <w:szCs w:val="20"/>
          <w:lang w:val="nb-NO" w:eastAsia="en-US"/>
        </w:rPr>
        <w:t>(</w:t>
      </w:r>
      <w:r w:rsidRPr="007F4300">
        <w:rPr>
          <w:rFonts w:cs="Times New Roman"/>
          <w:i/>
          <w:iCs/>
          <w:sz w:val="24"/>
          <w:szCs w:val="20"/>
          <w:lang w:val="nb-NO" w:eastAsia="en-US"/>
        </w:rPr>
        <w:t>C</w:t>
      </w:r>
      <w:r w:rsidRPr="007F4300">
        <w:rPr>
          <w:rFonts w:cs="Times New Roman"/>
          <w:sz w:val="24"/>
          <w:szCs w:val="20"/>
          <w:lang w:val="nb-NO" w:eastAsia="en-US"/>
        </w:rPr>
        <w:t>/(</w:t>
      </w:r>
      <w:r w:rsidRPr="007F4300">
        <w:rPr>
          <w:rFonts w:cs="Times New Roman"/>
          <w:i/>
          <w:iCs/>
          <w:sz w:val="24"/>
          <w:szCs w:val="20"/>
          <w:lang w:val="nb-NO" w:eastAsia="en-US"/>
        </w:rPr>
        <w:t>N</w:t>
      </w:r>
      <w:r w:rsidRPr="007F4300">
        <w:rPr>
          <w:rFonts w:cs="Times New Roman"/>
          <w:sz w:val="24"/>
          <w:szCs w:val="20"/>
          <w:vertAlign w:val="subscript"/>
          <w:lang w:val="nb-NO" w:eastAsia="en-US"/>
        </w:rPr>
        <w:t>0</w:t>
      </w:r>
      <w:r w:rsidRPr="007F4300">
        <w:rPr>
          <w:rFonts w:cs="Times New Roman"/>
          <w:sz w:val="24"/>
          <w:szCs w:val="20"/>
          <w:lang w:val="nb-NO" w:eastAsia="en-US"/>
        </w:rPr>
        <w:t xml:space="preserve"> + </w:t>
      </w:r>
      <w:r w:rsidRPr="007F4300">
        <w:rPr>
          <w:rFonts w:cs="Times New Roman"/>
          <w:i/>
          <w:iCs/>
          <w:sz w:val="24"/>
          <w:szCs w:val="20"/>
          <w:lang w:val="nb-NO" w:eastAsia="en-US"/>
        </w:rPr>
        <w:t>I</w:t>
      </w:r>
      <w:r w:rsidRPr="007F4300">
        <w:rPr>
          <w:rFonts w:cs="Times New Roman"/>
          <w:sz w:val="24"/>
          <w:szCs w:val="20"/>
          <w:vertAlign w:val="subscript"/>
          <w:lang w:val="nb-NO" w:eastAsia="en-US"/>
        </w:rPr>
        <w:t>0</w:t>
      </w:r>
      <w:r w:rsidRPr="007F4300">
        <w:rPr>
          <w:rFonts w:cs="Times New Roman"/>
          <w:sz w:val="24"/>
          <w:szCs w:val="20"/>
          <w:lang w:val="nb-NO" w:eastAsia="en-US"/>
        </w:rPr>
        <w:t>))</w:t>
      </w:r>
      <w:r w:rsidRPr="007F4300">
        <w:rPr>
          <w:rFonts w:cs="Times New Roman"/>
          <w:i/>
          <w:iCs/>
          <w:sz w:val="24"/>
          <w:szCs w:val="20"/>
          <w:vertAlign w:val="subscript"/>
          <w:lang w:val="nb-NO" w:eastAsia="en-US"/>
        </w:rPr>
        <w:t xml:space="preserve">overall </w:t>
      </w:r>
      <w:r w:rsidRPr="007F4300">
        <w:rPr>
          <w:rFonts w:cs="Times New Roman"/>
          <w:sz w:val="24"/>
          <w:szCs w:val="20"/>
          <w:lang w:val="nb-NO" w:eastAsia="en-US"/>
        </w:rPr>
        <w:t xml:space="preserve"> = ((</w:t>
      </w:r>
      <w:r w:rsidRPr="007F4300">
        <w:rPr>
          <w:rFonts w:cs="Times New Roman"/>
          <w:i/>
          <w:iCs/>
          <w:sz w:val="24"/>
          <w:szCs w:val="20"/>
          <w:lang w:val="nb-NO" w:eastAsia="en-US"/>
        </w:rPr>
        <w:t>C</w:t>
      </w:r>
      <w:r w:rsidRPr="007F4300">
        <w:rPr>
          <w:rFonts w:cs="Times New Roman"/>
          <w:sz w:val="24"/>
          <w:szCs w:val="20"/>
          <w:lang w:val="nb-NO" w:eastAsia="en-US"/>
        </w:rPr>
        <w:t>/(</w:t>
      </w:r>
      <w:r w:rsidRPr="007F4300">
        <w:rPr>
          <w:rFonts w:cs="Times New Roman"/>
          <w:i/>
          <w:iCs/>
          <w:sz w:val="24"/>
          <w:szCs w:val="20"/>
          <w:lang w:val="nb-NO" w:eastAsia="en-US"/>
        </w:rPr>
        <w:t>N</w:t>
      </w:r>
      <w:r w:rsidRPr="007F4300">
        <w:rPr>
          <w:rFonts w:cs="Times New Roman"/>
          <w:sz w:val="24"/>
          <w:szCs w:val="20"/>
          <w:vertAlign w:val="subscript"/>
          <w:lang w:val="nb-NO" w:eastAsia="en-US"/>
        </w:rPr>
        <w:t>0</w:t>
      </w:r>
      <w:r w:rsidRPr="007F4300">
        <w:rPr>
          <w:rFonts w:cs="Times New Roman"/>
          <w:sz w:val="24"/>
          <w:szCs w:val="20"/>
          <w:lang w:val="nb-NO" w:eastAsia="en-US"/>
        </w:rPr>
        <w:t xml:space="preserve"> + </w:t>
      </w:r>
      <w:r w:rsidRPr="007F4300">
        <w:rPr>
          <w:rFonts w:cs="Times New Roman"/>
          <w:i/>
          <w:iCs/>
          <w:sz w:val="24"/>
          <w:szCs w:val="20"/>
          <w:lang w:val="nb-NO" w:eastAsia="en-US"/>
        </w:rPr>
        <w:t>I</w:t>
      </w:r>
      <w:r w:rsidRPr="007F4300">
        <w:rPr>
          <w:rFonts w:cs="Times New Roman"/>
          <w:sz w:val="24"/>
          <w:szCs w:val="20"/>
          <w:vertAlign w:val="subscript"/>
          <w:lang w:val="nb-NO" w:eastAsia="en-US"/>
        </w:rPr>
        <w:t>0</w:t>
      </w:r>
      <w:r w:rsidRPr="007F4300">
        <w:rPr>
          <w:rFonts w:cs="Times New Roman"/>
          <w:sz w:val="24"/>
          <w:szCs w:val="20"/>
          <w:lang w:val="nb-NO" w:eastAsia="en-US"/>
        </w:rPr>
        <w:t>))</w:t>
      </w:r>
      <w:r w:rsidRPr="007F4300">
        <w:rPr>
          <w:rFonts w:cs="Times New Roman"/>
          <w:sz w:val="24"/>
          <w:szCs w:val="20"/>
          <w:vertAlign w:val="superscript"/>
          <w:lang w:val="nb-NO" w:eastAsia="en-US"/>
        </w:rPr>
        <w:t>−1</w:t>
      </w:r>
      <w:r w:rsidRPr="007F4300">
        <w:rPr>
          <w:rFonts w:cs="Times New Roman"/>
          <w:iCs/>
          <w:sz w:val="24"/>
          <w:szCs w:val="24"/>
          <w:vertAlign w:val="subscript"/>
          <w:lang w:val="fr-FR" w:eastAsia="en-US"/>
        </w:rPr>
        <w:sym w:font="Symbol" w:char="F0AD"/>
      </w:r>
      <w:r w:rsidRPr="007F4300">
        <w:rPr>
          <w:rFonts w:cs="Times New Roman"/>
          <w:i/>
          <w:iCs/>
          <w:sz w:val="24"/>
          <w:szCs w:val="20"/>
          <w:lang w:val="nb-NO" w:eastAsia="en-US"/>
        </w:rPr>
        <w:t xml:space="preserve"> </w:t>
      </w:r>
      <w:r w:rsidRPr="007F4300">
        <w:rPr>
          <w:rFonts w:cs="Times New Roman"/>
          <w:sz w:val="24"/>
          <w:szCs w:val="20"/>
          <w:lang w:val="nb-NO" w:eastAsia="en-US"/>
        </w:rPr>
        <w:t>+ (</w:t>
      </w:r>
      <w:r w:rsidRPr="007F4300">
        <w:rPr>
          <w:rFonts w:cs="Times New Roman"/>
          <w:i/>
          <w:iCs/>
          <w:sz w:val="24"/>
          <w:szCs w:val="20"/>
          <w:lang w:val="nb-NO" w:eastAsia="en-US"/>
        </w:rPr>
        <w:t>C</w:t>
      </w:r>
      <w:r w:rsidRPr="007F4300">
        <w:rPr>
          <w:rFonts w:cs="Times New Roman"/>
          <w:sz w:val="24"/>
          <w:szCs w:val="20"/>
          <w:lang w:val="nb-NO" w:eastAsia="en-US"/>
        </w:rPr>
        <w:t>/(</w:t>
      </w:r>
      <w:r w:rsidRPr="007F4300">
        <w:rPr>
          <w:rFonts w:cs="Times New Roman"/>
          <w:i/>
          <w:iCs/>
          <w:sz w:val="24"/>
          <w:szCs w:val="20"/>
          <w:lang w:val="nb-NO" w:eastAsia="en-US"/>
        </w:rPr>
        <w:t>N</w:t>
      </w:r>
      <w:r w:rsidRPr="007F4300">
        <w:rPr>
          <w:rFonts w:cs="Times New Roman"/>
          <w:sz w:val="24"/>
          <w:szCs w:val="20"/>
          <w:vertAlign w:val="subscript"/>
          <w:lang w:val="nb-NO" w:eastAsia="en-US"/>
        </w:rPr>
        <w:t>0</w:t>
      </w:r>
      <w:r w:rsidRPr="007F4300">
        <w:rPr>
          <w:rFonts w:cs="Times New Roman"/>
          <w:sz w:val="24"/>
          <w:szCs w:val="20"/>
          <w:lang w:val="nb-NO" w:eastAsia="en-US"/>
        </w:rPr>
        <w:t xml:space="preserve"> + </w:t>
      </w:r>
      <w:r w:rsidRPr="007F4300">
        <w:rPr>
          <w:rFonts w:cs="Times New Roman"/>
          <w:i/>
          <w:iCs/>
          <w:sz w:val="24"/>
          <w:szCs w:val="20"/>
          <w:lang w:val="nb-NO" w:eastAsia="en-US"/>
        </w:rPr>
        <w:t>I</w:t>
      </w:r>
      <w:r w:rsidRPr="007F4300">
        <w:rPr>
          <w:rFonts w:cs="Times New Roman"/>
          <w:sz w:val="24"/>
          <w:szCs w:val="20"/>
          <w:vertAlign w:val="subscript"/>
          <w:lang w:val="nb-NO" w:eastAsia="en-US"/>
        </w:rPr>
        <w:t>0</w:t>
      </w:r>
      <w:r w:rsidRPr="007F4300">
        <w:rPr>
          <w:rFonts w:cs="Times New Roman"/>
          <w:sz w:val="24"/>
          <w:szCs w:val="20"/>
          <w:lang w:val="nb-NO" w:eastAsia="en-US"/>
        </w:rPr>
        <w:t>))</w:t>
      </w:r>
      <w:r w:rsidRPr="007F4300">
        <w:rPr>
          <w:rFonts w:cs="Times New Roman"/>
          <w:sz w:val="24"/>
          <w:szCs w:val="20"/>
          <w:vertAlign w:val="superscript"/>
          <w:lang w:val="nb-NO" w:eastAsia="en-US"/>
        </w:rPr>
        <w:t>−1</w:t>
      </w:r>
      <w:r w:rsidRPr="007F4300">
        <w:rPr>
          <w:rFonts w:cs="Times New Roman"/>
          <w:iCs/>
          <w:sz w:val="24"/>
          <w:szCs w:val="24"/>
          <w:vertAlign w:val="subscript"/>
          <w:lang w:val="fr-FR" w:eastAsia="en-US"/>
        </w:rPr>
        <w:sym w:font="Symbol" w:char="F0AF"/>
      </w:r>
      <w:r w:rsidRPr="007F4300">
        <w:rPr>
          <w:rFonts w:cs="Times New Roman"/>
          <w:sz w:val="24"/>
          <w:szCs w:val="20"/>
          <w:lang w:val="nb-NO" w:eastAsia="en-US"/>
        </w:rPr>
        <w:t>)</w:t>
      </w:r>
      <w:r w:rsidRPr="007F4300">
        <w:rPr>
          <w:rFonts w:cs="Times New Roman"/>
          <w:sz w:val="24"/>
          <w:szCs w:val="20"/>
          <w:vertAlign w:val="superscript"/>
          <w:lang w:val="nb-NO" w:eastAsia="en-US"/>
        </w:rPr>
        <w:t>−1</w:t>
      </w:r>
    </w:p>
    <w:p w:rsidR="00F16909" w:rsidRDefault="00F16909" w:rsidP="001439E2">
      <w:pPr>
        <w:rPr>
          <w:rtl/>
        </w:rPr>
      </w:pPr>
      <w:r>
        <w:rPr>
          <w:rFonts w:hint="cs"/>
          <w:rtl/>
        </w:rPr>
        <w:t>و</w:t>
      </w:r>
      <w:r w:rsidRPr="00FF3533">
        <w:rPr>
          <w:rFonts w:hint="cs"/>
          <w:rtl/>
        </w:rPr>
        <w:t>بما</w:t>
      </w:r>
      <w:r>
        <w:rPr>
          <w:rFonts w:hint="cs"/>
          <w:vertAlign w:val="superscript"/>
          <w:rtl/>
        </w:rPr>
        <w:t xml:space="preserve"> </w:t>
      </w:r>
      <w:r>
        <w:rPr>
          <w:rFonts w:hint="cs"/>
          <w:rtl/>
        </w:rPr>
        <w:t>أن هذا التحليل لا يتناول سوى تداخل الوصلة الهابطة، تصبح المعادلة كما يلي:</w:t>
      </w:r>
    </w:p>
    <w:p w:rsidR="007F4300" w:rsidRPr="007F4300" w:rsidRDefault="007F4300" w:rsidP="007F4300">
      <w:pPr>
        <w:tabs>
          <w:tab w:val="left" w:pos="794"/>
          <w:tab w:val="center" w:pos="4820"/>
          <w:tab w:val="right" w:pos="9639"/>
        </w:tabs>
        <w:bidi w:val="0"/>
        <w:spacing w:line="240" w:lineRule="auto"/>
        <w:rPr>
          <w:rFonts w:cs="Times New Roman"/>
          <w:sz w:val="24"/>
          <w:szCs w:val="20"/>
          <w:lang w:val="en-GB" w:eastAsia="en-US"/>
        </w:rPr>
      </w:pPr>
      <w:r w:rsidRPr="007F4300">
        <w:rPr>
          <w:rFonts w:cs="Times New Roman"/>
          <w:sz w:val="24"/>
          <w:szCs w:val="20"/>
          <w:lang w:val="fr-FR" w:eastAsia="en-US"/>
        </w:rPr>
        <w:tab/>
      </w:r>
      <w:r w:rsidRPr="007F4300">
        <w:rPr>
          <w:rFonts w:cs="Times New Roman"/>
          <w:sz w:val="24"/>
          <w:szCs w:val="20"/>
          <w:lang w:val="fr-FR" w:eastAsia="en-US"/>
        </w:rPr>
        <w:tab/>
      </w:r>
      <w:r w:rsidRPr="007F4300">
        <w:rPr>
          <w:rFonts w:cs="Times New Roman"/>
          <w:sz w:val="24"/>
          <w:szCs w:val="20"/>
          <w:lang w:val="en-GB" w:eastAsia="en-US"/>
        </w:rPr>
        <w:t>(</w:t>
      </w:r>
      <w:r w:rsidRPr="007F4300">
        <w:rPr>
          <w:rFonts w:cs="Times New Roman"/>
          <w:i/>
          <w:iCs/>
          <w:sz w:val="24"/>
          <w:szCs w:val="20"/>
          <w:lang w:val="en-GB" w:eastAsia="en-US"/>
        </w:rPr>
        <w:t>C</w:t>
      </w:r>
      <w:r w:rsidRPr="007F4300">
        <w:rPr>
          <w:rFonts w:cs="Times New Roman"/>
          <w:sz w:val="24"/>
          <w:szCs w:val="20"/>
          <w:lang w:val="en-GB" w:eastAsia="en-US"/>
        </w:rPr>
        <w:t>/(</w:t>
      </w:r>
      <w:r w:rsidRPr="007F4300">
        <w:rPr>
          <w:rFonts w:cs="Times New Roman"/>
          <w:i/>
          <w:iCs/>
          <w:sz w:val="24"/>
          <w:szCs w:val="20"/>
          <w:lang w:val="en-GB" w:eastAsia="en-US"/>
        </w:rPr>
        <w:t>N</w:t>
      </w:r>
      <w:r w:rsidRPr="007F4300">
        <w:rPr>
          <w:rFonts w:cs="Times New Roman"/>
          <w:sz w:val="24"/>
          <w:szCs w:val="20"/>
          <w:vertAlign w:val="subscript"/>
          <w:lang w:val="en-GB" w:eastAsia="en-US"/>
        </w:rPr>
        <w:t>0</w:t>
      </w:r>
      <w:r w:rsidRPr="007F4300">
        <w:rPr>
          <w:rFonts w:cs="Times New Roman"/>
          <w:sz w:val="24"/>
          <w:szCs w:val="20"/>
          <w:lang w:val="en-GB" w:eastAsia="en-US"/>
        </w:rPr>
        <w:t xml:space="preserve"> + </w:t>
      </w:r>
      <w:r w:rsidRPr="007F4300">
        <w:rPr>
          <w:rFonts w:cs="Times New Roman"/>
          <w:i/>
          <w:iCs/>
          <w:sz w:val="24"/>
          <w:szCs w:val="20"/>
          <w:lang w:val="en-GB" w:eastAsia="en-US"/>
        </w:rPr>
        <w:t>I</w:t>
      </w:r>
      <w:r w:rsidRPr="007F4300">
        <w:rPr>
          <w:rFonts w:cs="Times New Roman"/>
          <w:sz w:val="24"/>
          <w:szCs w:val="20"/>
          <w:vertAlign w:val="subscript"/>
          <w:lang w:val="en-GB" w:eastAsia="en-US"/>
        </w:rPr>
        <w:t>0</w:t>
      </w:r>
      <w:r w:rsidRPr="007F4300">
        <w:rPr>
          <w:rFonts w:cs="Times New Roman"/>
          <w:sz w:val="24"/>
          <w:szCs w:val="20"/>
          <w:lang w:val="en-GB" w:eastAsia="en-US"/>
        </w:rPr>
        <w:t>))</w:t>
      </w:r>
      <w:r w:rsidRPr="007F4300">
        <w:rPr>
          <w:rFonts w:cs="Times New Roman"/>
          <w:i/>
          <w:iCs/>
          <w:sz w:val="24"/>
          <w:szCs w:val="20"/>
          <w:vertAlign w:val="subscript"/>
          <w:lang w:val="en-GB" w:eastAsia="en-US"/>
        </w:rPr>
        <w:t xml:space="preserve">overall </w:t>
      </w:r>
      <w:r w:rsidRPr="007F4300">
        <w:rPr>
          <w:rFonts w:cs="Times New Roman"/>
          <w:sz w:val="24"/>
          <w:szCs w:val="20"/>
          <w:lang w:val="nb-NO" w:eastAsia="en-US"/>
        </w:rPr>
        <w:t xml:space="preserve"> </w:t>
      </w:r>
      <w:r w:rsidRPr="007F4300">
        <w:rPr>
          <w:rFonts w:cs="Times New Roman"/>
          <w:sz w:val="24"/>
          <w:szCs w:val="20"/>
          <w:lang w:val="en-GB" w:eastAsia="en-US"/>
        </w:rPr>
        <w:t>= ((</w:t>
      </w:r>
      <w:r w:rsidRPr="007F4300">
        <w:rPr>
          <w:rFonts w:cs="Times New Roman"/>
          <w:i/>
          <w:iCs/>
          <w:sz w:val="24"/>
          <w:szCs w:val="20"/>
          <w:lang w:val="en-GB" w:eastAsia="en-US"/>
        </w:rPr>
        <w:t>C</w:t>
      </w:r>
      <w:r w:rsidRPr="007F4300">
        <w:rPr>
          <w:rFonts w:cs="Times New Roman"/>
          <w:sz w:val="24"/>
          <w:szCs w:val="20"/>
          <w:lang w:val="en-GB" w:eastAsia="en-US"/>
        </w:rPr>
        <w:t>/</w:t>
      </w:r>
      <w:r w:rsidRPr="007F4300">
        <w:rPr>
          <w:rFonts w:cs="Times New Roman"/>
          <w:i/>
          <w:iCs/>
          <w:sz w:val="24"/>
          <w:szCs w:val="20"/>
          <w:lang w:val="en-GB" w:eastAsia="en-US"/>
        </w:rPr>
        <w:t>N</w:t>
      </w:r>
      <w:r w:rsidRPr="007F4300">
        <w:rPr>
          <w:rFonts w:cs="Times New Roman"/>
          <w:sz w:val="24"/>
          <w:szCs w:val="20"/>
          <w:vertAlign w:val="subscript"/>
          <w:lang w:val="en-GB" w:eastAsia="en-US"/>
        </w:rPr>
        <w:t>0</w:t>
      </w:r>
      <w:r w:rsidRPr="007F4300">
        <w:rPr>
          <w:rFonts w:cs="Times New Roman"/>
          <w:sz w:val="24"/>
          <w:szCs w:val="20"/>
          <w:lang w:val="en-GB" w:eastAsia="en-US"/>
        </w:rPr>
        <w:t>)</w:t>
      </w:r>
      <w:r w:rsidRPr="007F4300">
        <w:rPr>
          <w:rFonts w:cs="Times New Roman"/>
          <w:sz w:val="24"/>
          <w:szCs w:val="20"/>
          <w:vertAlign w:val="superscript"/>
          <w:lang w:val="en-GB" w:eastAsia="en-US"/>
        </w:rPr>
        <w:t>−1</w:t>
      </w:r>
      <w:r w:rsidRPr="007F4300">
        <w:rPr>
          <w:rFonts w:cs="Times New Roman"/>
          <w:iCs/>
          <w:sz w:val="24"/>
          <w:szCs w:val="24"/>
          <w:vertAlign w:val="subscript"/>
          <w:lang w:val="fr-FR" w:eastAsia="en-US"/>
        </w:rPr>
        <w:sym w:font="Symbol" w:char="F0AD"/>
      </w:r>
      <w:r w:rsidRPr="007F4300">
        <w:rPr>
          <w:rFonts w:cs="Times New Roman"/>
          <w:sz w:val="24"/>
          <w:szCs w:val="20"/>
          <w:lang w:val="en-GB" w:eastAsia="en-US"/>
        </w:rPr>
        <w:t xml:space="preserve"> + (</w:t>
      </w:r>
      <w:r w:rsidRPr="007F4300">
        <w:rPr>
          <w:rFonts w:cs="Times New Roman"/>
          <w:i/>
          <w:iCs/>
          <w:sz w:val="24"/>
          <w:szCs w:val="20"/>
          <w:lang w:val="en-GB" w:eastAsia="en-US"/>
        </w:rPr>
        <w:t>C</w:t>
      </w:r>
      <w:r w:rsidRPr="007F4300">
        <w:rPr>
          <w:rFonts w:cs="Times New Roman"/>
          <w:sz w:val="24"/>
          <w:szCs w:val="20"/>
          <w:lang w:val="en-GB" w:eastAsia="en-US"/>
        </w:rPr>
        <w:t>/(</w:t>
      </w:r>
      <w:r w:rsidRPr="007F4300">
        <w:rPr>
          <w:rFonts w:cs="Times New Roman"/>
          <w:i/>
          <w:iCs/>
          <w:sz w:val="24"/>
          <w:szCs w:val="20"/>
          <w:lang w:val="en-GB" w:eastAsia="en-US"/>
        </w:rPr>
        <w:t>N</w:t>
      </w:r>
      <w:r w:rsidRPr="007F4300">
        <w:rPr>
          <w:rFonts w:cs="Times New Roman"/>
          <w:sz w:val="24"/>
          <w:szCs w:val="20"/>
          <w:vertAlign w:val="subscript"/>
          <w:lang w:val="en-GB" w:eastAsia="en-US"/>
        </w:rPr>
        <w:t>0</w:t>
      </w:r>
      <w:r w:rsidRPr="007F4300">
        <w:rPr>
          <w:rFonts w:cs="Times New Roman"/>
          <w:sz w:val="24"/>
          <w:szCs w:val="20"/>
          <w:lang w:val="en-GB" w:eastAsia="en-US"/>
        </w:rPr>
        <w:t xml:space="preserve"> + </w:t>
      </w:r>
      <w:r w:rsidRPr="007F4300">
        <w:rPr>
          <w:rFonts w:cs="Times New Roman"/>
          <w:i/>
          <w:iCs/>
          <w:sz w:val="24"/>
          <w:szCs w:val="20"/>
          <w:lang w:val="en-GB" w:eastAsia="en-US"/>
        </w:rPr>
        <w:t>I</w:t>
      </w:r>
      <w:r w:rsidRPr="007F4300">
        <w:rPr>
          <w:rFonts w:cs="Times New Roman"/>
          <w:sz w:val="24"/>
          <w:szCs w:val="20"/>
          <w:vertAlign w:val="subscript"/>
          <w:lang w:val="en-GB" w:eastAsia="en-US"/>
        </w:rPr>
        <w:t>0</w:t>
      </w:r>
      <w:r w:rsidRPr="007F4300">
        <w:rPr>
          <w:rFonts w:cs="Times New Roman"/>
          <w:sz w:val="24"/>
          <w:szCs w:val="20"/>
          <w:lang w:val="en-GB" w:eastAsia="en-US"/>
        </w:rPr>
        <w:t>))</w:t>
      </w:r>
      <w:r w:rsidRPr="007F4300">
        <w:rPr>
          <w:rFonts w:cs="Times New Roman"/>
          <w:sz w:val="24"/>
          <w:szCs w:val="20"/>
          <w:vertAlign w:val="superscript"/>
          <w:lang w:val="en-GB" w:eastAsia="en-US"/>
        </w:rPr>
        <w:t>−1</w:t>
      </w:r>
      <w:r w:rsidRPr="007F4300">
        <w:rPr>
          <w:rFonts w:cs="Times New Roman"/>
          <w:iCs/>
          <w:sz w:val="24"/>
          <w:szCs w:val="24"/>
          <w:vertAlign w:val="subscript"/>
          <w:lang w:val="fr-FR" w:eastAsia="en-US"/>
        </w:rPr>
        <w:sym w:font="Symbol" w:char="F0AF"/>
      </w:r>
      <w:r w:rsidRPr="007F4300">
        <w:rPr>
          <w:rFonts w:cs="Times New Roman"/>
          <w:sz w:val="24"/>
          <w:szCs w:val="20"/>
          <w:lang w:val="en-GB" w:eastAsia="en-US"/>
        </w:rPr>
        <w:t>)</w:t>
      </w:r>
      <w:r w:rsidRPr="007F4300">
        <w:rPr>
          <w:rFonts w:cs="Times New Roman"/>
          <w:sz w:val="24"/>
          <w:szCs w:val="20"/>
          <w:vertAlign w:val="superscript"/>
          <w:lang w:val="en-GB" w:eastAsia="en-US"/>
        </w:rPr>
        <w:t>−1</w:t>
      </w:r>
    </w:p>
    <w:p w:rsidR="00F16909" w:rsidRPr="008E50C6" w:rsidRDefault="00F16909" w:rsidP="001439E2">
      <w:pPr>
        <w:rPr>
          <w:i/>
          <w:rtl/>
        </w:rPr>
      </w:pPr>
      <w:r w:rsidRPr="00B137D8">
        <w:rPr>
          <w:rFonts w:hint="cs"/>
          <w:rtl/>
        </w:rPr>
        <w:t xml:space="preserve">فإذا كانت </w:t>
      </w:r>
      <w:r w:rsidRPr="00B137D8">
        <w:t>(</w:t>
      </w:r>
      <w:r w:rsidRPr="00B137D8">
        <w:rPr>
          <w:i/>
          <w:iCs/>
        </w:rPr>
        <w:t>C</w:t>
      </w:r>
      <w:r w:rsidRPr="00B137D8">
        <w:t>/(</w:t>
      </w:r>
      <w:r w:rsidRPr="00B137D8">
        <w:rPr>
          <w:i/>
          <w:iCs/>
        </w:rPr>
        <w:t>N</w:t>
      </w:r>
      <w:r w:rsidRPr="00B137D8">
        <w:rPr>
          <w:vertAlign w:val="subscript"/>
        </w:rPr>
        <w:t>0</w:t>
      </w:r>
      <w:r w:rsidRPr="00B137D8">
        <w:t> + </w:t>
      </w:r>
      <w:r w:rsidRPr="00B137D8">
        <w:rPr>
          <w:i/>
          <w:iCs/>
        </w:rPr>
        <w:t>I</w:t>
      </w:r>
      <w:r w:rsidRPr="00B137D8">
        <w:rPr>
          <w:vertAlign w:val="subscript"/>
        </w:rPr>
        <w:t>0</w:t>
      </w:r>
      <w:r w:rsidRPr="00B137D8">
        <w:t>))</w:t>
      </w:r>
      <w:r w:rsidRPr="00B137D8">
        <w:rPr>
          <w:i/>
          <w:iCs/>
          <w:vertAlign w:val="subscript"/>
        </w:rPr>
        <w:t>overall</w:t>
      </w:r>
      <w:r w:rsidRPr="00B137D8">
        <w:rPr>
          <w:rFonts w:hint="cs"/>
          <w:rtl/>
        </w:rPr>
        <w:t xml:space="preserve"> تساوي </w:t>
      </w:r>
      <w:r w:rsidRPr="00B137D8">
        <w:t>34,3 </w:t>
      </w:r>
      <w:r w:rsidRPr="00B137D8">
        <w:rPr>
          <w:rFonts w:hint="cs"/>
          <w:rtl/>
        </w:rPr>
        <w:t xml:space="preserve"> </w:t>
      </w:r>
      <w:r w:rsidRPr="00B137D8">
        <w:t>dB-Hz</w:t>
      </w:r>
      <w:r w:rsidRPr="00B137D8">
        <w:rPr>
          <w:rFonts w:hint="cs"/>
          <w:rtl/>
        </w:rPr>
        <w:t xml:space="preserve"> وكانت </w:t>
      </w:r>
      <w:r w:rsidRPr="00B137D8">
        <w:t>(</w:t>
      </w:r>
      <w:r w:rsidRPr="00B137D8">
        <w:rPr>
          <w:i/>
          <w:iCs/>
        </w:rPr>
        <w:t>C</w:t>
      </w:r>
      <w:r w:rsidRPr="00B137D8">
        <w:t>/</w:t>
      </w:r>
      <w:r w:rsidRPr="00B137D8">
        <w:rPr>
          <w:i/>
          <w:iCs/>
        </w:rPr>
        <w:t>N</w:t>
      </w:r>
      <w:r w:rsidRPr="00B137D8">
        <w:rPr>
          <w:vertAlign w:val="subscript"/>
        </w:rPr>
        <w:t>0</w:t>
      </w:r>
      <w:r w:rsidRPr="00B137D8">
        <w:t>)</w:t>
      </w:r>
      <w:r w:rsidRPr="00B137D8">
        <w:rPr>
          <w:iCs/>
          <w:vertAlign w:val="subscript"/>
        </w:rPr>
        <w:sym w:font="Symbol" w:char="F0AD"/>
      </w:r>
      <w:r w:rsidRPr="00B137D8">
        <w:rPr>
          <w:rFonts w:hint="cs"/>
          <w:rtl/>
        </w:rPr>
        <w:t xml:space="preserve"> تساوي </w:t>
      </w:r>
      <w:r w:rsidRPr="00B137D8">
        <w:t>35,7</w:t>
      </w:r>
      <w:r w:rsidRPr="00B137D8">
        <w:rPr>
          <w:rFonts w:hint="cs"/>
          <w:rtl/>
        </w:rPr>
        <w:t xml:space="preserve"> </w:t>
      </w:r>
      <w:r w:rsidRPr="00B137D8">
        <w:t>dB</w:t>
      </w:r>
      <w:r w:rsidRPr="00B137D8">
        <w:noBreakHyphen/>
        <w:t>Hz</w:t>
      </w:r>
      <w:r w:rsidRPr="00B137D8">
        <w:rPr>
          <w:rFonts w:hint="cs"/>
          <w:rtl/>
        </w:rPr>
        <w:t xml:space="preserve"> عندئذ تبلغ نسبة </w:t>
      </w:r>
      <w:r w:rsidRPr="00B137D8">
        <w:t>(</w:t>
      </w:r>
      <w:r w:rsidRPr="00B137D8">
        <w:rPr>
          <w:i/>
          <w:iCs/>
        </w:rPr>
        <w:t>C</w:t>
      </w:r>
      <w:r w:rsidRPr="00B137D8">
        <w:t>/(</w:t>
      </w:r>
      <w:r w:rsidRPr="00B137D8">
        <w:rPr>
          <w:i/>
          <w:iCs/>
        </w:rPr>
        <w:t>N</w:t>
      </w:r>
      <w:r w:rsidRPr="00B137D8">
        <w:rPr>
          <w:vertAlign w:val="subscript"/>
        </w:rPr>
        <w:t>0</w:t>
      </w:r>
      <w:r w:rsidRPr="00B137D8">
        <w:t> + </w:t>
      </w:r>
      <w:r w:rsidRPr="00B137D8">
        <w:rPr>
          <w:i/>
          <w:iCs/>
        </w:rPr>
        <w:t>I</w:t>
      </w:r>
      <w:r w:rsidRPr="00B137D8">
        <w:rPr>
          <w:vertAlign w:val="subscript"/>
        </w:rPr>
        <w:t>0</w:t>
      </w:r>
      <w:r w:rsidRPr="00B137D8">
        <w:t>))</w:t>
      </w:r>
      <w:r w:rsidRPr="00B137D8">
        <w:rPr>
          <w:iCs/>
          <w:vertAlign w:val="subscript"/>
        </w:rPr>
        <w:sym w:font="Symbol" w:char="F0AF"/>
      </w:r>
      <w:r w:rsidRPr="00B137D8">
        <w:rPr>
          <w:rFonts w:hint="cs"/>
          <w:iCs/>
          <w:vertAlign w:val="subscript"/>
          <w:rtl/>
        </w:rPr>
        <w:t xml:space="preserve"> </w:t>
      </w:r>
      <w:r w:rsidRPr="00B137D8">
        <w:rPr>
          <w:rFonts w:hint="cs"/>
          <w:rtl/>
        </w:rPr>
        <w:t>مقدار</w:t>
      </w:r>
      <w:r w:rsidRPr="00B137D8">
        <w:rPr>
          <w:rFonts w:hint="cs"/>
          <w:i/>
          <w:rtl/>
        </w:rPr>
        <w:t xml:space="preserve"> </w:t>
      </w:r>
      <w:r w:rsidRPr="00B137D8">
        <w:t>39,9</w:t>
      </w:r>
      <w:r w:rsidRPr="00B137D8">
        <w:rPr>
          <w:i/>
        </w:rPr>
        <w:t xml:space="preserve"> </w:t>
      </w:r>
      <w:r w:rsidRPr="00B137D8">
        <w:rPr>
          <w:rFonts w:hint="cs"/>
          <w:i/>
          <w:rtl/>
        </w:rPr>
        <w:t xml:space="preserve"> </w:t>
      </w:r>
      <w:r w:rsidRPr="00B137D8">
        <w:t>dB</w:t>
      </w:r>
      <w:r w:rsidRPr="00B137D8">
        <w:noBreakHyphen/>
        <w:t>Hz</w:t>
      </w:r>
      <w:r w:rsidRPr="00B137D8">
        <w:rPr>
          <w:rFonts w:hint="cs"/>
          <w:i/>
          <w:rtl/>
        </w:rPr>
        <w:t xml:space="preserve"> (انظر أدناه):</w:t>
      </w:r>
    </w:p>
    <w:p w:rsidR="007F4300" w:rsidRPr="007F4300" w:rsidRDefault="007F4300" w:rsidP="007F4300">
      <w:pPr>
        <w:tabs>
          <w:tab w:val="left" w:pos="794"/>
          <w:tab w:val="center" w:pos="4820"/>
          <w:tab w:val="right" w:pos="9639"/>
        </w:tabs>
        <w:bidi w:val="0"/>
        <w:spacing w:line="240" w:lineRule="auto"/>
        <w:rPr>
          <w:rFonts w:cs="Times New Roman"/>
          <w:sz w:val="24"/>
          <w:szCs w:val="20"/>
          <w:vertAlign w:val="superscript"/>
          <w:lang w:val="pt-PT" w:eastAsia="en-US"/>
        </w:rPr>
      </w:pPr>
      <w:r w:rsidRPr="007F4300">
        <w:rPr>
          <w:rFonts w:cs="Times New Roman"/>
          <w:sz w:val="24"/>
          <w:szCs w:val="20"/>
          <w:lang w:val="fr-FR" w:eastAsia="en-US"/>
        </w:rPr>
        <w:tab/>
      </w:r>
      <w:r w:rsidRPr="007F4300">
        <w:rPr>
          <w:rFonts w:cs="Times New Roman"/>
          <w:sz w:val="24"/>
          <w:szCs w:val="20"/>
          <w:lang w:val="fr-FR" w:eastAsia="en-US"/>
        </w:rPr>
        <w:tab/>
      </w:r>
      <w:r w:rsidRPr="007F4300">
        <w:rPr>
          <w:rFonts w:cs="Times New Roman"/>
          <w:i/>
          <w:iCs/>
          <w:sz w:val="24"/>
          <w:szCs w:val="20"/>
          <w:lang w:val="pt-PT" w:eastAsia="en-US"/>
        </w:rPr>
        <w:t>C</w:t>
      </w:r>
      <w:r w:rsidRPr="007F4300">
        <w:rPr>
          <w:rFonts w:cs="Times New Roman"/>
          <w:sz w:val="24"/>
          <w:szCs w:val="20"/>
          <w:lang w:val="pt-PT" w:eastAsia="en-US"/>
        </w:rPr>
        <w:t>/(</w:t>
      </w:r>
      <w:r w:rsidRPr="007F4300">
        <w:rPr>
          <w:rFonts w:cs="Times New Roman"/>
          <w:i/>
          <w:iCs/>
          <w:sz w:val="24"/>
          <w:szCs w:val="20"/>
          <w:lang w:val="pt-PT" w:eastAsia="en-US"/>
        </w:rPr>
        <w:t>N</w:t>
      </w:r>
      <w:r w:rsidRPr="007F4300">
        <w:rPr>
          <w:rFonts w:cs="Times New Roman"/>
          <w:sz w:val="24"/>
          <w:szCs w:val="20"/>
          <w:vertAlign w:val="subscript"/>
          <w:lang w:val="pt-PT" w:eastAsia="en-US"/>
        </w:rPr>
        <w:t>0</w:t>
      </w:r>
      <w:r w:rsidRPr="007F4300">
        <w:rPr>
          <w:rFonts w:cs="Times New Roman"/>
          <w:sz w:val="24"/>
          <w:szCs w:val="20"/>
          <w:lang w:val="pt-PT" w:eastAsia="en-US"/>
        </w:rPr>
        <w:t xml:space="preserve"> + </w:t>
      </w:r>
      <w:r w:rsidRPr="007F4300">
        <w:rPr>
          <w:rFonts w:cs="Times New Roman"/>
          <w:i/>
          <w:iCs/>
          <w:sz w:val="24"/>
          <w:szCs w:val="20"/>
          <w:lang w:val="pt-PT" w:eastAsia="en-US"/>
        </w:rPr>
        <w:t>I</w:t>
      </w:r>
      <w:r w:rsidRPr="007F4300">
        <w:rPr>
          <w:rFonts w:cs="Times New Roman"/>
          <w:sz w:val="24"/>
          <w:szCs w:val="20"/>
          <w:vertAlign w:val="subscript"/>
          <w:lang w:val="pt-PT" w:eastAsia="en-US"/>
        </w:rPr>
        <w:t>0</w:t>
      </w:r>
      <w:r w:rsidRPr="007F4300">
        <w:rPr>
          <w:rFonts w:cs="Times New Roman"/>
          <w:sz w:val="24"/>
          <w:szCs w:val="20"/>
          <w:lang w:val="pt-PT" w:eastAsia="en-US"/>
        </w:rPr>
        <w:t>)</w:t>
      </w:r>
      <w:r w:rsidRPr="007F4300">
        <w:rPr>
          <w:rFonts w:cs="Times New Roman"/>
          <w:iCs/>
          <w:sz w:val="24"/>
          <w:szCs w:val="24"/>
          <w:vertAlign w:val="subscript"/>
          <w:lang w:val="fr-FR" w:eastAsia="en-US"/>
        </w:rPr>
        <w:sym w:font="Symbol" w:char="F0AF"/>
      </w:r>
      <w:r w:rsidRPr="007F4300">
        <w:rPr>
          <w:rFonts w:cs="Times New Roman"/>
          <w:i/>
          <w:iCs/>
          <w:sz w:val="24"/>
          <w:szCs w:val="20"/>
          <w:lang w:val="pt-PT" w:eastAsia="en-US"/>
        </w:rPr>
        <w:t xml:space="preserve"> </w:t>
      </w:r>
      <w:r w:rsidRPr="007F4300">
        <w:rPr>
          <w:rFonts w:cs="Times New Roman"/>
          <w:sz w:val="24"/>
          <w:szCs w:val="20"/>
          <w:lang w:val="pt-PT" w:eastAsia="en-US"/>
        </w:rPr>
        <w:t>= ((</w:t>
      </w:r>
      <w:r w:rsidRPr="007F4300">
        <w:rPr>
          <w:rFonts w:cs="Times New Roman"/>
          <w:i/>
          <w:iCs/>
          <w:sz w:val="24"/>
          <w:szCs w:val="20"/>
          <w:lang w:val="pt-PT" w:eastAsia="en-US"/>
        </w:rPr>
        <w:t>C</w:t>
      </w:r>
      <w:r w:rsidRPr="007F4300">
        <w:rPr>
          <w:rFonts w:cs="Times New Roman"/>
          <w:sz w:val="24"/>
          <w:szCs w:val="20"/>
          <w:lang w:val="pt-PT" w:eastAsia="en-US"/>
        </w:rPr>
        <w:t>/(</w:t>
      </w:r>
      <w:r w:rsidRPr="007F4300">
        <w:rPr>
          <w:rFonts w:cs="Times New Roman"/>
          <w:i/>
          <w:iCs/>
          <w:sz w:val="24"/>
          <w:szCs w:val="20"/>
          <w:lang w:val="pt-PT" w:eastAsia="en-US"/>
        </w:rPr>
        <w:t>N</w:t>
      </w:r>
      <w:r w:rsidRPr="007F4300">
        <w:rPr>
          <w:rFonts w:cs="Times New Roman"/>
          <w:sz w:val="24"/>
          <w:szCs w:val="20"/>
          <w:vertAlign w:val="subscript"/>
          <w:lang w:val="pt-PT" w:eastAsia="en-US"/>
        </w:rPr>
        <w:t>0</w:t>
      </w:r>
      <w:r w:rsidRPr="007F4300">
        <w:rPr>
          <w:rFonts w:cs="Times New Roman"/>
          <w:sz w:val="24"/>
          <w:szCs w:val="20"/>
          <w:lang w:val="pt-PT" w:eastAsia="en-US"/>
        </w:rPr>
        <w:t xml:space="preserve"> + </w:t>
      </w:r>
      <w:r w:rsidRPr="007F4300">
        <w:rPr>
          <w:rFonts w:cs="Times New Roman"/>
          <w:i/>
          <w:iCs/>
          <w:sz w:val="24"/>
          <w:szCs w:val="20"/>
          <w:lang w:val="pt-PT" w:eastAsia="en-US"/>
        </w:rPr>
        <w:t>I</w:t>
      </w:r>
      <w:r w:rsidRPr="007F4300">
        <w:rPr>
          <w:rFonts w:cs="Times New Roman"/>
          <w:sz w:val="24"/>
          <w:szCs w:val="20"/>
          <w:vertAlign w:val="subscript"/>
          <w:lang w:val="pt-PT" w:eastAsia="en-US"/>
        </w:rPr>
        <w:t>0</w:t>
      </w:r>
      <w:r w:rsidRPr="007F4300">
        <w:rPr>
          <w:rFonts w:cs="Times New Roman"/>
          <w:sz w:val="24"/>
          <w:szCs w:val="20"/>
          <w:lang w:val="pt-PT" w:eastAsia="en-US"/>
        </w:rPr>
        <w:t>))</w:t>
      </w:r>
      <w:r w:rsidRPr="007F4300">
        <w:rPr>
          <w:rFonts w:cs="Times New Roman"/>
          <w:i/>
          <w:iCs/>
          <w:sz w:val="24"/>
          <w:szCs w:val="20"/>
          <w:vertAlign w:val="subscript"/>
          <w:lang w:val="pt-PT" w:eastAsia="en-US"/>
        </w:rPr>
        <w:t xml:space="preserve">overall </w:t>
      </w:r>
      <w:r w:rsidRPr="007F4300">
        <w:rPr>
          <w:rFonts w:cs="Times New Roman"/>
          <w:sz w:val="24"/>
          <w:szCs w:val="20"/>
          <w:vertAlign w:val="superscript"/>
          <w:lang w:val="pt-PT" w:eastAsia="en-US"/>
        </w:rPr>
        <w:t>−1</w:t>
      </w:r>
      <w:r w:rsidRPr="007F4300">
        <w:rPr>
          <w:rFonts w:cs="Times New Roman"/>
          <w:sz w:val="24"/>
          <w:szCs w:val="20"/>
          <w:lang w:val="pt-PT" w:eastAsia="en-US"/>
        </w:rPr>
        <w:t xml:space="preserve"> − (</w:t>
      </w:r>
      <w:r w:rsidRPr="007F4300">
        <w:rPr>
          <w:rFonts w:cs="Times New Roman"/>
          <w:i/>
          <w:iCs/>
          <w:sz w:val="24"/>
          <w:szCs w:val="20"/>
          <w:lang w:val="pt-PT" w:eastAsia="en-US"/>
        </w:rPr>
        <w:t>C</w:t>
      </w:r>
      <w:r w:rsidRPr="007F4300">
        <w:rPr>
          <w:rFonts w:cs="Times New Roman"/>
          <w:sz w:val="24"/>
          <w:szCs w:val="20"/>
          <w:lang w:val="pt-PT" w:eastAsia="en-US"/>
        </w:rPr>
        <w:t>/</w:t>
      </w:r>
      <w:r w:rsidRPr="007F4300">
        <w:rPr>
          <w:rFonts w:cs="Times New Roman"/>
          <w:i/>
          <w:iCs/>
          <w:sz w:val="24"/>
          <w:szCs w:val="20"/>
          <w:lang w:val="pt-PT" w:eastAsia="en-US"/>
        </w:rPr>
        <w:t>N</w:t>
      </w:r>
      <w:r w:rsidRPr="007F4300">
        <w:rPr>
          <w:rFonts w:cs="Times New Roman"/>
          <w:sz w:val="24"/>
          <w:szCs w:val="20"/>
          <w:vertAlign w:val="subscript"/>
          <w:lang w:val="pt-PT" w:eastAsia="en-US"/>
        </w:rPr>
        <w:t>0</w:t>
      </w:r>
      <w:r w:rsidRPr="007F4300">
        <w:rPr>
          <w:rFonts w:cs="Times New Roman"/>
          <w:sz w:val="24"/>
          <w:szCs w:val="20"/>
          <w:lang w:val="pt-PT" w:eastAsia="en-US"/>
        </w:rPr>
        <w:t>)</w:t>
      </w:r>
      <w:r w:rsidRPr="007F4300">
        <w:rPr>
          <w:rFonts w:cs="Times New Roman"/>
          <w:iCs/>
          <w:sz w:val="24"/>
          <w:szCs w:val="24"/>
          <w:vertAlign w:val="subscript"/>
          <w:lang w:val="fr-FR" w:eastAsia="en-US"/>
        </w:rPr>
        <w:sym w:font="Symbol" w:char="F0AD"/>
      </w:r>
      <w:r w:rsidRPr="007F4300">
        <w:rPr>
          <w:rFonts w:cs="Times New Roman"/>
          <w:sz w:val="24"/>
          <w:szCs w:val="20"/>
          <w:vertAlign w:val="superscript"/>
          <w:lang w:val="pt-PT" w:eastAsia="en-US"/>
        </w:rPr>
        <w:t>−1</w:t>
      </w:r>
      <w:r w:rsidRPr="007F4300">
        <w:rPr>
          <w:rFonts w:cs="Times New Roman"/>
          <w:sz w:val="24"/>
          <w:szCs w:val="20"/>
          <w:lang w:val="pt-PT" w:eastAsia="en-US"/>
        </w:rPr>
        <w:t>)</w:t>
      </w:r>
      <w:r w:rsidRPr="007F4300">
        <w:rPr>
          <w:rFonts w:cs="Times New Roman"/>
          <w:sz w:val="24"/>
          <w:szCs w:val="20"/>
          <w:vertAlign w:val="superscript"/>
          <w:lang w:val="pt-PT" w:eastAsia="en-US"/>
        </w:rPr>
        <w:t>−1</w:t>
      </w:r>
    </w:p>
    <w:p w:rsidR="00F16909" w:rsidRDefault="00F16909" w:rsidP="001439E2">
      <w:pPr>
        <w:rPr>
          <w:rtl/>
        </w:rPr>
      </w:pPr>
      <w:r>
        <w:rPr>
          <w:rFonts w:hint="cs"/>
          <w:rtl/>
        </w:rPr>
        <w:t>أو</w:t>
      </w:r>
    </w:p>
    <w:p w:rsidR="007F4300" w:rsidRPr="007F4300" w:rsidRDefault="007F4300" w:rsidP="00775220">
      <w:pPr>
        <w:tabs>
          <w:tab w:val="left" w:pos="794"/>
          <w:tab w:val="center" w:pos="4820"/>
          <w:tab w:val="right" w:pos="9639"/>
        </w:tabs>
        <w:bidi w:val="0"/>
        <w:spacing w:line="240" w:lineRule="auto"/>
        <w:rPr>
          <w:rFonts w:cs="Times New Roman"/>
          <w:sz w:val="24"/>
          <w:szCs w:val="20"/>
          <w:lang w:val="fr-FR" w:eastAsia="en-US"/>
        </w:rPr>
      </w:pPr>
      <w:r w:rsidRPr="007F4300">
        <w:rPr>
          <w:rFonts w:cs="Times New Roman"/>
          <w:sz w:val="24"/>
          <w:szCs w:val="20"/>
          <w:lang w:val="fr-FR" w:eastAsia="en-US"/>
        </w:rPr>
        <w:lastRenderedPageBreak/>
        <w:tab/>
      </w:r>
      <w:r w:rsidRPr="007F4300">
        <w:rPr>
          <w:rFonts w:cs="Times New Roman"/>
          <w:sz w:val="24"/>
          <w:szCs w:val="20"/>
          <w:lang w:val="fr-FR" w:eastAsia="en-US"/>
        </w:rPr>
        <w:tab/>
      </w:r>
      <w:r w:rsidRPr="007F4300">
        <w:rPr>
          <w:rFonts w:cs="Times New Roman"/>
          <w:i/>
          <w:iCs/>
          <w:sz w:val="24"/>
          <w:szCs w:val="20"/>
          <w:lang w:val="fr-FR" w:eastAsia="en-US"/>
        </w:rPr>
        <w:t>C</w:t>
      </w:r>
      <w:r w:rsidRPr="007F4300">
        <w:rPr>
          <w:rFonts w:cs="Times New Roman"/>
          <w:sz w:val="24"/>
          <w:szCs w:val="20"/>
          <w:lang w:val="fr-FR" w:eastAsia="en-US"/>
        </w:rPr>
        <w:t>/(</w:t>
      </w:r>
      <w:r w:rsidRPr="007F4300">
        <w:rPr>
          <w:rFonts w:cs="Times New Roman"/>
          <w:i/>
          <w:iCs/>
          <w:sz w:val="24"/>
          <w:szCs w:val="20"/>
          <w:lang w:val="fr-FR" w:eastAsia="en-US"/>
        </w:rPr>
        <w:t>N</w:t>
      </w:r>
      <w:r w:rsidRPr="007F4300">
        <w:rPr>
          <w:rFonts w:cs="Times New Roman"/>
          <w:sz w:val="24"/>
          <w:szCs w:val="20"/>
          <w:vertAlign w:val="subscript"/>
          <w:lang w:val="fr-FR" w:eastAsia="en-US"/>
        </w:rPr>
        <w:t>0</w:t>
      </w:r>
      <w:r w:rsidRPr="007F4300">
        <w:rPr>
          <w:rFonts w:cs="Times New Roman"/>
          <w:sz w:val="24"/>
          <w:szCs w:val="20"/>
          <w:lang w:val="fr-FR" w:eastAsia="en-US"/>
        </w:rPr>
        <w:t xml:space="preserve"> + </w:t>
      </w:r>
      <w:r w:rsidRPr="007F4300">
        <w:rPr>
          <w:rFonts w:cs="Times New Roman"/>
          <w:i/>
          <w:iCs/>
          <w:sz w:val="24"/>
          <w:szCs w:val="20"/>
          <w:lang w:val="fr-FR" w:eastAsia="en-US"/>
        </w:rPr>
        <w:t>I</w:t>
      </w:r>
      <w:r w:rsidRPr="007F4300">
        <w:rPr>
          <w:rFonts w:cs="Times New Roman"/>
          <w:sz w:val="24"/>
          <w:szCs w:val="20"/>
          <w:vertAlign w:val="subscript"/>
          <w:lang w:val="fr-FR" w:eastAsia="en-US"/>
        </w:rPr>
        <w:t>0</w:t>
      </w:r>
      <w:r w:rsidRPr="007F4300">
        <w:rPr>
          <w:rFonts w:cs="Times New Roman"/>
          <w:sz w:val="24"/>
          <w:szCs w:val="20"/>
          <w:lang w:val="fr-FR" w:eastAsia="en-US"/>
        </w:rPr>
        <w:t>)</w:t>
      </w:r>
      <w:r w:rsidRPr="007F4300">
        <w:rPr>
          <w:rFonts w:cs="Times New Roman"/>
          <w:iCs/>
          <w:sz w:val="24"/>
          <w:szCs w:val="24"/>
          <w:vertAlign w:val="subscript"/>
          <w:lang w:val="fr-FR" w:eastAsia="en-US"/>
        </w:rPr>
        <w:sym w:font="Symbol" w:char="F0AF"/>
      </w:r>
      <w:r w:rsidRPr="007F4300">
        <w:rPr>
          <w:rFonts w:cs="Times New Roman"/>
          <w:i/>
          <w:iCs/>
          <w:sz w:val="24"/>
          <w:szCs w:val="20"/>
          <w:lang w:val="fr-FR" w:eastAsia="en-US"/>
        </w:rPr>
        <w:t xml:space="preserve"> </w:t>
      </w:r>
      <w:r w:rsidRPr="007F4300">
        <w:rPr>
          <w:rFonts w:cs="Times New Roman"/>
          <w:sz w:val="24"/>
          <w:szCs w:val="20"/>
          <w:lang w:val="fr-FR" w:eastAsia="en-US"/>
        </w:rPr>
        <w:t>= 10 log ((10</w:t>
      </w:r>
      <w:r w:rsidRPr="007F4300">
        <w:rPr>
          <w:rFonts w:cs="Times New Roman"/>
          <w:sz w:val="24"/>
          <w:szCs w:val="20"/>
          <w:vertAlign w:val="superscript"/>
          <w:lang w:val="fr-FR" w:eastAsia="en-US"/>
        </w:rPr>
        <w:t>−</w:t>
      </w:r>
      <w:r w:rsidRPr="007F4300">
        <w:rPr>
          <w:rFonts w:cs="Times New Roman"/>
          <w:b/>
          <w:sz w:val="24"/>
          <w:szCs w:val="20"/>
          <w:vertAlign w:val="superscript"/>
          <w:lang w:val="fr-FR" w:eastAsia="en-US"/>
        </w:rPr>
        <w:t>34</w:t>
      </w:r>
      <w:r w:rsidR="00775220">
        <w:rPr>
          <w:rFonts w:cs="Times New Roman"/>
          <w:b/>
          <w:sz w:val="24"/>
          <w:szCs w:val="20"/>
          <w:vertAlign w:val="superscript"/>
          <w:lang w:val="fr-FR" w:eastAsia="en-US"/>
        </w:rPr>
        <w:t>,</w:t>
      </w:r>
      <w:r w:rsidRPr="007F4300">
        <w:rPr>
          <w:rFonts w:cs="Times New Roman"/>
          <w:b/>
          <w:sz w:val="24"/>
          <w:szCs w:val="20"/>
          <w:vertAlign w:val="superscript"/>
          <w:lang w:val="fr-FR" w:eastAsia="en-US"/>
        </w:rPr>
        <w:t>3</w:t>
      </w:r>
      <w:r w:rsidRPr="007F4300">
        <w:rPr>
          <w:rFonts w:cs="Times New Roman"/>
          <w:sz w:val="24"/>
          <w:szCs w:val="20"/>
          <w:vertAlign w:val="superscript"/>
          <w:lang w:val="fr-FR" w:eastAsia="en-US"/>
        </w:rPr>
        <w:t xml:space="preserve">/10 </w:t>
      </w:r>
      <w:r w:rsidRPr="007F4300">
        <w:rPr>
          <w:rFonts w:cs="Times New Roman"/>
          <w:sz w:val="24"/>
          <w:szCs w:val="20"/>
          <w:lang w:val="fr-FR" w:eastAsia="en-US"/>
        </w:rPr>
        <w:t>− 10</w:t>
      </w:r>
      <w:r w:rsidRPr="007F4300">
        <w:rPr>
          <w:rFonts w:cs="Times New Roman"/>
          <w:sz w:val="24"/>
          <w:szCs w:val="20"/>
          <w:vertAlign w:val="superscript"/>
          <w:lang w:val="fr-FR" w:eastAsia="en-US"/>
        </w:rPr>
        <w:t>−</w:t>
      </w:r>
      <w:r w:rsidRPr="007F4300">
        <w:rPr>
          <w:rFonts w:cs="Times New Roman"/>
          <w:b/>
          <w:sz w:val="24"/>
          <w:szCs w:val="20"/>
          <w:vertAlign w:val="superscript"/>
          <w:lang w:val="fr-FR" w:eastAsia="en-US"/>
        </w:rPr>
        <w:t>35</w:t>
      </w:r>
      <w:r w:rsidR="00775220">
        <w:rPr>
          <w:rFonts w:cs="Times New Roman"/>
          <w:b/>
          <w:sz w:val="24"/>
          <w:szCs w:val="20"/>
          <w:vertAlign w:val="superscript"/>
          <w:lang w:val="fr-FR" w:eastAsia="en-US"/>
        </w:rPr>
        <w:t>,</w:t>
      </w:r>
      <w:r w:rsidRPr="007F4300">
        <w:rPr>
          <w:rFonts w:cs="Times New Roman"/>
          <w:b/>
          <w:sz w:val="24"/>
          <w:szCs w:val="20"/>
          <w:vertAlign w:val="superscript"/>
          <w:lang w:val="fr-FR" w:eastAsia="en-US"/>
        </w:rPr>
        <w:t>7</w:t>
      </w:r>
      <w:r w:rsidRPr="007F4300">
        <w:rPr>
          <w:rFonts w:cs="Times New Roman"/>
          <w:sz w:val="24"/>
          <w:szCs w:val="20"/>
          <w:vertAlign w:val="superscript"/>
          <w:lang w:val="fr-FR" w:eastAsia="en-US"/>
        </w:rPr>
        <w:t>/10</w:t>
      </w:r>
      <w:r w:rsidRPr="007F4300">
        <w:rPr>
          <w:rFonts w:cs="Times New Roman"/>
          <w:sz w:val="24"/>
          <w:szCs w:val="20"/>
          <w:lang w:val="fr-FR" w:eastAsia="en-US"/>
        </w:rPr>
        <w:t>)</w:t>
      </w:r>
      <w:r w:rsidRPr="007F4300">
        <w:rPr>
          <w:rFonts w:cs="Times New Roman"/>
          <w:sz w:val="24"/>
          <w:szCs w:val="20"/>
          <w:vertAlign w:val="superscript"/>
          <w:lang w:val="fr-FR" w:eastAsia="en-US"/>
        </w:rPr>
        <w:t>−1</w:t>
      </w:r>
      <w:r w:rsidRPr="007F4300">
        <w:rPr>
          <w:rFonts w:cs="Times New Roman"/>
          <w:sz w:val="24"/>
          <w:szCs w:val="20"/>
          <w:lang w:val="fr-FR" w:eastAsia="en-US"/>
        </w:rPr>
        <w:t>)</w:t>
      </w:r>
    </w:p>
    <w:p w:rsidR="00F16909" w:rsidRPr="00FF3533" w:rsidRDefault="00F16909" w:rsidP="001439E2">
      <w:pPr>
        <w:rPr>
          <w:rtl/>
          <w:lang w:bidi="ar-EG"/>
        </w:rPr>
      </w:pPr>
      <w:r w:rsidRPr="00FF3533">
        <w:rPr>
          <w:rFonts w:hint="cs"/>
          <w:rtl/>
        </w:rPr>
        <w:t>و</w:t>
      </w:r>
      <w:r>
        <w:rPr>
          <w:rFonts w:hint="cs"/>
          <w:rtl/>
        </w:rPr>
        <w:t>بالتالي</w:t>
      </w:r>
    </w:p>
    <w:p w:rsidR="007F4300" w:rsidRPr="007F4300" w:rsidRDefault="007F4300" w:rsidP="00775220">
      <w:pPr>
        <w:tabs>
          <w:tab w:val="left" w:pos="794"/>
          <w:tab w:val="center" w:pos="4820"/>
          <w:tab w:val="right" w:pos="9639"/>
        </w:tabs>
        <w:bidi w:val="0"/>
        <w:spacing w:line="240" w:lineRule="auto"/>
        <w:rPr>
          <w:rFonts w:cs="Times New Roman"/>
          <w:sz w:val="24"/>
          <w:szCs w:val="20"/>
          <w:lang w:val="fr-FR" w:eastAsia="en-US"/>
        </w:rPr>
      </w:pPr>
      <w:r w:rsidRPr="007F4300">
        <w:rPr>
          <w:rFonts w:cs="Times New Roman"/>
          <w:sz w:val="24"/>
          <w:szCs w:val="20"/>
          <w:lang w:val="fr-FR" w:eastAsia="en-US"/>
        </w:rPr>
        <w:tab/>
      </w:r>
      <w:r w:rsidRPr="007F4300">
        <w:rPr>
          <w:rFonts w:cs="Times New Roman"/>
          <w:sz w:val="24"/>
          <w:szCs w:val="20"/>
          <w:lang w:val="fr-FR" w:eastAsia="en-US"/>
        </w:rPr>
        <w:tab/>
      </w:r>
      <w:r w:rsidRPr="007F4300">
        <w:rPr>
          <w:rFonts w:cs="Times New Roman"/>
          <w:i/>
          <w:iCs/>
          <w:sz w:val="24"/>
          <w:szCs w:val="20"/>
          <w:lang w:val="fr-FR" w:eastAsia="en-US"/>
        </w:rPr>
        <w:t>C</w:t>
      </w:r>
      <w:r w:rsidRPr="007F4300">
        <w:rPr>
          <w:rFonts w:cs="Times New Roman"/>
          <w:sz w:val="24"/>
          <w:szCs w:val="20"/>
          <w:lang w:val="fr-FR" w:eastAsia="en-US"/>
        </w:rPr>
        <w:t>/(</w:t>
      </w:r>
      <w:r w:rsidRPr="007F4300">
        <w:rPr>
          <w:rFonts w:cs="Times New Roman"/>
          <w:i/>
          <w:iCs/>
          <w:sz w:val="24"/>
          <w:szCs w:val="20"/>
          <w:lang w:val="fr-FR" w:eastAsia="en-US"/>
        </w:rPr>
        <w:t>N</w:t>
      </w:r>
      <w:r w:rsidRPr="007F4300">
        <w:rPr>
          <w:rFonts w:cs="Times New Roman"/>
          <w:sz w:val="24"/>
          <w:szCs w:val="20"/>
          <w:vertAlign w:val="subscript"/>
          <w:lang w:val="fr-FR" w:eastAsia="en-US"/>
        </w:rPr>
        <w:t>0</w:t>
      </w:r>
      <w:r w:rsidRPr="007F4300">
        <w:rPr>
          <w:rFonts w:cs="Times New Roman"/>
          <w:sz w:val="24"/>
          <w:szCs w:val="20"/>
          <w:lang w:val="fr-FR" w:eastAsia="en-US"/>
        </w:rPr>
        <w:t xml:space="preserve"> + </w:t>
      </w:r>
      <w:r w:rsidRPr="007F4300">
        <w:rPr>
          <w:rFonts w:cs="Times New Roman"/>
          <w:i/>
          <w:iCs/>
          <w:sz w:val="24"/>
          <w:szCs w:val="20"/>
          <w:lang w:val="fr-FR" w:eastAsia="en-US"/>
        </w:rPr>
        <w:t>I</w:t>
      </w:r>
      <w:r w:rsidRPr="007F4300">
        <w:rPr>
          <w:rFonts w:cs="Times New Roman"/>
          <w:sz w:val="24"/>
          <w:szCs w:val="20"/>
          <w:vertAlign w:val="subscript"/>
          <w:lang w:val="fr-FR" w:eastAsia="en-US"/>
        </w:rPr>
        <w:t>0</w:t>
      </w:r>
      <w:r w:rsidRPr="007F4300">
        <w:rPr>
          <w:rFonts w:cs="Times New Roman"/>
          <w:sz w:val="24"/>
          <w:szCs w:val="20"/>
          <w:lang w:val="fr-FR" w:eastAsia="en-US"/>
        </w:rPr>
        <w:t>)</w:t>
      </w:r>
      <w:r w:rsidRPr="007F4300">
        <w:rPr>
          <w:rFonts w:cs="Times New Roman"/>
          <w:iCs/>
          <w:sz w:val="24"/>
          <w:szCs w:val="24"/>
          <w:vertAlign w:val="subscript"/>
          <w:lang w:val="fr-FR" w:eastAsia="en-US"/>
        </w:rPr>
        <w:sym w:font="Symbol" w:char="F0AF"/>
      </w:r>
      <w:r w:rsidRPr="007F4300">
        <w:rPr>
          <w:rFonts w:cs="Times New Roman"/>
          <w:i/>
          <w:iCs/>
          <w:sz w:val="24"/>
          <w:szCs w:val="20"/>
          <w:lang w:val="fr-FR" w:eastAsia="en-US"/>
        </w:rPr>
        <w:t xml:space="preserve"> </w:t>
      </w:r>
      <w:r w:rsidRPr="007F4300">
        <w:rPr>
          <w:rFonts w:cs="Times New Roman"/>
          <w:sz w:val="24"/>
          <w:szCs w:val="20"/>
          <w:lang w:val="fr-FR" w:eastAsia="en-US"/>
        </w:rPr>
        <w:t>= 39</w:t>
      </w:r>
      <w:r w:rsidR="00775220">
        <w:rPr>
          <w:rFonts w:cs="Times New Roman"/>
          <w:sz w:val="24"/>
          <w:szCs w:val="20"/>
          <w:lang w:val="fr-FR" w:eastAsia="en-US"/>
        </w:rPr>
        <w:t>,</w:t>
      </w:r>
      <w:r w:rsidRPr="007F4300">
        <w:rPr>
          <w:rFonts w:cs="Times New Roman"/>
          <w:sz w:val="24"/>
          <w:szCs w:val="20"/>
          <w:lang w:val="fr-FR" w:eastAsia="en-US"/>
        </w:rPr>
        <w:t>9 dB</w:t>
      </w:r>
      <w:r w:rsidRPr="007F4300">
        <w:rPr>
          <w:rFonts w:cs="Times New Roman"/>
          <w:sz w:val="24"/>
          <w:szCs w:val="20"/>
          <w:lang w:val="fr-FR" w:eastAsia="en-US"/>
        </w:rPr>
        <w:noBreakHyphen/>
        <w:t>Hz</w:t>
      </w:r>
    </w:p>
    <w:p w:rsidR="00F16909" w:rsidRDefault="00F16909" w:rsidP="00A71528">
      <w:pPr>
        <w:rPr>
          <w:rtl/>
          <w:lang w:bidi="ar-EG"/>
        </w:rPr>
      </w:pPr>
      <w:r w:rsidRPr="00F16909">
        <w:rPr>
          <w:rFonts w:hint="cs"/>
          <w:rtl/>
          <w:lang w:bidi="ar-EG"/>
        </w:rPr>
        <w:t xml:space="preserve">وتكون </w:t>
      </w:r>
      <w:r w:rsidRPr="00F16909">
        <w:rPr>
          <w:rFonts w:hint="cs"/>
          <w:rtl/>
        </w:rPr>
        <w:t xml:space="preserve">الكثافة الطيفية لقدرة الضوضاء في الوصلة الهابطة دون تداخل عند دخل مضخم الضوضاء المنخفضة </w:t>
      </w:r>
      <w:r w:rsidRPr="00F16909">
        <w:t>(LNA)</w:t>
      </w:r>
      <w:r w:rsidRPr="00F16909">
        <w:rPr>
          <w:rFonts w:hint="cs"/>
          <w:rtl/>
        </w:rPr>
        <w:t xml:space="preserve"> هي</w:t>
      </w:r>
      <w:r w:rsidR="00A71528">
        <w:rPr>
          <w:rFonts w:hint="eastAsia"/>
          <w:rtl/>
        </w:rPr>
        <w:t> </w:t>
      </w:r>
      <w:r w:rsidRPr="00F16909">
        <w:rPr>
          <w:i/>
          <w:iCs/>
        </w:rPr>
        <w:t>k T</w:t>
      </w:r>
      <w:r w:rsidRPr="00F16909">
        <w:t xml:space="preserve"> = </w:t>
      </w:r>
      <w:r w:rsidRPr="00F16909">
        <w:rPr>
          <w:i/>
          <w:iCs/>
        </w:rPr>
        <w:t>N</w:t>
      </w:r>
      <w:r w:rsidRPr="00F16909">
        <w:rPr>
          <w:vertAlign w:val="subscript"/>
        </w:rPr>
        <w:t>0</w:t>
      </w:r>
      <w:r w:rsidRPr="00F16909">
        <w:rPr>
          <w:rFonts w:hint="cs"/>
          <w:i/>
          <w:iCs/>
          <w:rtl/>
        </w:rPr>
        <w:t xml:space="preserve">، </w:t>
      </w:r>
      <w:r w:rsidRPr="00F16909">
        <w:rPr>
          <w:rFonts w:hint="cs"/>
          <w:rtl/>
        </w:rPr>
        <w:t>حيث</w:t>
      </w:r>
      <w:r w:rsidRPr="00F16909">
        <w:rPr>
          <w:rFonts w:hint="cs"/>
          <w:i/>
          <w:iCs/>
          <w:rtl/>
        </w:rPr>
        <w:t xml:space="preserve"> </w:t>
      </w:r>
      <w:r w:rsidRPr="00F16909">
        <w:rPr>
          <w:i/>
          <w:iCs/>
        </w:rPr>
        <w:t>k</w:t>
      </w:r>
      <w:r w:rsidRPr="00F16909">
        <w:rPr>
          <w:rFonts w:hint="cs"/>
          <w:rtl/>
        </w:rPr>
        <w:t xml:space="preserve"> هي ثابت </w:t>
      </w:r>
      <w:r w:rsidRPr="00F16909">
        <w:rPr>
          <w:rtl/>
        </w:rPr>
        <w:t>بولتزمان</w:t>
      </w:r>
      <w:r w:rsidRPr="00F16909">
        <w:rPr>
          <w:rFonts w:hint="cs"/>
          <w:rtl/>
        </w:rPr>
        <w:t>. وبالتالي،</w:t>
      </w:r>
      <w:r w:rsidRPr="00F16909">
        <w:t>dB(W/Hz) </w:t>
      </w:r>
      <w:r w:rsidRPr="009B72AD">
        <w:t>20</w:t>
      </w:r>
      <w:r w:rsidR="006F646A" w:rsidRPr="009B72AD">
        <w:t>4</w:t>
      </w:r>
      <w:r w:rsidRPr="009B72AD">
        <w:t>,</w:t>
      </w:r>
      <w:r w:rsidR="006F646A" w:rsidRPr="009B72AD">
        <w:t>6</w:t>
      </w:r>
      <w:r w:rsidRPr="009B72AD">
        <w:t>– = </w:t>
      </w:r>
      <w:r w:rsidR="006F646A" w:rsidRPr="009B72AD">
        <w:t>24 </w:t>
      </w:r>
      <w:r w:rsidRPr="009B72AD">
        <w:t>+ 228,6</w:t>
      </w:r>
      <w:r w:rsidRPr="00F16909">
        <w:t>– =</w:t>
      </w:r>
      <w:r w:rsidRPr="00F16909">
        <w:rPr>
          <w:i/>
          <w:iCs/>
        </w:rPr>
        <w:t xml:space="preserve"> N</w:t>
      </w:r>
      <w:r w:rsidRPr="00F16909">
        <w:rPr>
          <w:vertAlign w:val="subscript"/>
        </w:rPr>
        <w:t>0</w:t>
      </w:r>
      <w:r w:rsidRPr="00F16909">
        <w:t> </w:t>
      </w:r>
      <w:r w:rsidRPr="00F16909">
        <w:rPr>
          <w:rFonts w:hint="cs"/>
          <w:rtl/>
        </w:rPr>
        <w:t>.</w:t>
      </w:r>
    </w:p>
    <w:p w:rsidR="00F16909" w:rsidRDefault="00F16909" w:rsidP="001439E2">
      <w:pPr>
        <w:rPr>
          <w:i/>
          <w:rtl/>
        </w:rPr>
      </w:pPr>
      <w:r>
        <w:rPr>
          <w:rFonts w:hint="cs"/>
          <w:rtl/>
        </w:rPr>
        <w:t xml:space="preserve">وبما أن </w:t>
      </w:r>
      <w:r w:rsidRPr="00A902CD">
        <w:t>(</w:t>
      </w:r>
      <w:r w:rsidRPr="00A902CD">
        <w:rPr>
          <w:i/>
          <w:iCs/>
        </w:rPr>
        <w:t>C</w:t>
      </w:r>
      <w:r w:rsidRPr="00A902CD">
        <w:t>/</w:t>
      </w:r>
      <w:r w:rsidRPr="00A902CD">
        <w:rPr>
          <w:i/>
          <w:iCs/>
        </w:rPr>
        <w:t>N</w:t>
      </w:r>
      <w:r w:rsidRPr="00A902CD">
        <w:rPr>
          <w:vertAlign w:val="subscript"/>
        </w:rPr>
        <w:t>0</w:t>
      </w:r>
      <w:r w:rsidRPr="00A902CD">
        <w:t>)</w:t>
      </w:r>
      <w:r>
        <w:rPr>
          <w:iCs/>
          <w:vertAlign w:val="subscript"/>
        </w:rPr>
        <w:sym w:font="Symbol" w:char="F0AF"/>
      </w:r>
      <w:r>
        <w:rPr>
          <w:rFonts w:hint="cs"/>
          <w:rtl/>
        </w:rPr>
        <w:t xml:space="preserve"> تساوي </w:t>
      </w:r>
      <w:r w:rsidR="009B72AD" w:rsidRPr="009B72AD">
        <w:t>46</w:t>
      </w:r>
      <w:r w:rsidRPr="009B72AD">
        <w:t>,</w:t>
      </w:r>
      <w:r w:rsidR="009B72AD">
        <w:t>7</w:t>
      </w:r>
      <w:r>
        <w:rPr>
          <w:rFonts w:hint="cs"/>
          <w:rtl/>
        </w:rPr>
        <w:t xml:space="preserve"> </w:t>
      </w:r>
      <w:r>
        <w:t>dB</w:t>
      </w:r>
      <w:r>
        <w:rPr>
          <w:rFonts w:hint="cs"/>
          <w:rtl/>
        </w:rPr>
        <w:t xml:space="preserve"> و</w:t>
      </w:r>
      <w:r w:rsidRPr="00A902CD">
        <w:t>(</w:t>
      </w:r>
      <w:r w:rsidRPr="00A902CD">
        <w:rPr>
          <w:i/>
          <w:iCs/>
        </w:rPr>
        <w:t>N</w:t>
      </w:r>
      <w:r w:rsidRPr="00A902CD">
        <w:rPr>
          <w:vertAlign w:val="subscript"/>
        </w:rPr>
        <w:t>0</w:t>
      </w:r>
      <w:r w:rsidRPr="00A902CD">
        <w:t>)</w:t>
      </w:r>
      <w:r>
        <w:rPr>
          <w:iCs/>
          <w:vertAlign w:val="subscript"/>
        </w:rPr>
        <w:sym w:font="Symbol" w:char="F0AF"/>
      </w:r>
      <w:r>
        <w:rPr>
          <w:rFonts w:hint="cs"/>
          <w:iCs/>
          <w:vertAlign w:val="subscript"/>
          <w:rtl/>
        </w:rPr>
        <w:t xml:space="preserve"> </w:t>
      </w:r>
      <w:r>
        <w:rPr>
          <w:rFonts w:hint="cs"/>
          <w:i/>
          <w:rtl/>
        </w:rPr>
        <w:t>تساوي</w:t>
      </w:r>
      <w:r>
        <w:rPr>
          <w:rFonts w:hint="cs"/>
          <w:iCs/>
          <w:rtl/>
        </w:rPr>
        <w:t xml:space="preserve"> </w:t>
      </w:r>
      <w:r w:rsidRPr="00A902CD">
        <w:t>dB(W/Hz</w:t>
      </w:r>
      <w:r w:rsidRPr="00F16909">
        <w:t>)</w:t>
      </w:r>
      <w:r w:rsidRPr="002B1341">
        <w:t> </w:t>
      </w:r>
      <w:r w:rsidR="009B72AD" w:rsidRPr="009B72AD">
        <w:t>204,6</w:t>
      </w:r>
      <w:r w:rsidRPr="009B72AD">
        <w:t>–</w:t>
      </w:r>
      <w:r>
        <w:rPr>
          <w:rFonts w:hint="cs"/>
          <w:rtl/>
        </w:rPr>
        <w:t xml:space="preserve">، فإن </w:t>
      </w:r>
      <w:r w:rsidRPr="007F4300">
        <w:rPr>
          <w:i/>
          <w:iCs/>
        </w:rPr>
        <w:t>C</w:t>
      </w:r>
      <w:r>
        <w:rPr>
          <w:iCs/>
          <w:vertAlign w:val="subscript"/>
        </w:rPr>
        <w:sym w:font="Symbol" w:char="F0AF"/>
      </w:r>
      <w:r>
        <w:rPr>
          <w:rFonts w:hint="cs"/>
          <w:rtl/>
        </w:rPr>
        <w:t xml:space="preserve"> تساوي </w:t>
      </w:r>
      <w:r w:rsidR="002B1341">
        <w:t>157,9</w:t>
      </w:r>
      <w:r w:rsidRPr="002B1341">
        <w:t>−</w:t>
      </w:r>
      <w:r w:rsidRPr="00A902CD">
        <w:rPr>
          <w:i/>
        </w:rPr>
        <w:t> </w:t>
      </w:r>
      <w:r>
        <w:rPr>
          <w:rFonts w:hint="cs"/>
          <w:rtl/>
        </w:rPr>
        <w:t xml:space="preserve"> </w:t>
      </w:r>
      <w:r w:rsidRPr="00A902CD">
        <w:rPr>
          <w:iCs/>
        </w:rPr>
        <w:t>dBW</w:t>
      </w:r>
      <w:r>
        <w:rPr>
          <w:rFonts w:hint="cs"/>
          <w:iCs/>
          <w:rtl/>
        </w:rPr>
        <w:t>.</w:t>
      </w:r>
    </w:p>
    <w:p w:rsidR="00F16909" w:rsidRPr="007F5BED" w:rsidRDefault="00F16909" w:rsidP="00A71528">
      <w:pPr>
        <w:rPr>
          <w:i/>
          <w:rtl/>
          <w:lang w:bidi="ar-EG"/>
        </w:rPr>
      </w:pPr>
      <w:r w:rsidRPr="00792B61">
        <w:rPr>
          <w:rFonts w:hint="cs"/>
          <w:i/>
          <w:rtl/>
        </w:rPr>
        <w:t>ويكون الحد الأقصى من الكثافة الطيفية لقدرة التداخل المسموح به في الوصلة الهابطة من مجموع المرسلات المسببة للتداخل،</w:t>
      </w:r>
      <w:r w:rsidR="00A71528">
        <w:rPr>
          <w:rFonts w:hint="eastAsia"/>
          <w:i/>
          <w:rtl/>
        </w:rPr>
        <w:t> </w:t>
      </w:r>
      <w:r w:rsidRPr="00792B61">
        <w:rPr>
          <w:i/>
          <w:iCs/>
        </w:rPr>
        <w:t>I</w:t>
      </w:r>
      <w:r w:rsidRPr="00792B61">
        <w:rPr>
          <w:vertAlign w:val="subscript"/>
        </w:rPr>
        <w:t>0</w:t>
      </w:r>
      <w:r w:rsidRPr="00792B61">
        <w:t>(max)</w:t>
      </w:r>
      <w:r w:rsidRPr="00792B61">
        <w:rPr>
          <w:rFonts w:hint="cs"/>
          <w:i/>
          <w:rtl/>
        </w:rPr>
        <w:t xml:space="preserve">، مقيسة عند دخل المضخم </w:t>
      </w:r>
      <w:r w:rsidRPr="00792B61">
        <w:rPr>
          <w:iCs/>
        </w:rPr>
        <w:t>(LNA)</w:t>
      </w:r>
      <w:r w:rsidRPr="00792B61">
        <w:rPr>
          <w:rFonts w:hint="cs"/>
          <w:i/>
          <w:rtl/>
        </w:rPr>
        <w:t xml:space="preserve"> لمستقبل المطراف </w:t>
      </w:r>
      <w:r w:rsidRPr="00792B61">
        <w:rPr>
          <w:iCs/>
        </w:rPr>
        <w:t>GEOLUT</w:t>
      </w:r>
      <w:r w:rsidRPr="00792B61">
        <w:rPr>
          <w:rFonts w:hint="cs"/>
          <w:iCs/>
          <w:rtl/>
        </w:rPr>
        <w:t xml:space="preserve"> </w:t>
      </w:r>
      <w:r w:rsidRPr="00792B61">
        <w:rPr>
          <w:rFonts w:hint="cs"/>
          <w:i/>
          <w:rtl/>
        </w:rPr>
        <w:t>في النطاق</w:t>
      </w:r>
      <w:r w:rsidRPr="00792B61">
        <w:rPr>
          <w:rFonts w:hint="cs"/>
          <w:iCs/>
          <w:rtl/>
        </w:rPr>
        <w:t xml:space="preserve"> </w:t>
      </w:r>
      <w:r w:rsidRPr="00792B61">
        <w:t>1 544,5</w:t>
      </w:r>
      <w:r w:rsidRPr="00792B61">
        <w:rPr>
          <w:rFonts w:hint="cs"/>
          <w:rtl/>
        </w:rPr>
        <w:t xml:space="preserve"> </w:t>
      </w:r>
      <w:r w:rsidRPr="00792B61">
        <w:t>kHz 100 </w:t>
      </w:r>
      <w:r w:rsidRPr="00792B61">
        <w:sym w:font="Symbol" w:char="F0B1"/>
      </w:r>
      <w:r w:rsidRPr="00792B61">
        <w:t xml:space="preserve"> MHz</w:t>
      </w:r>
      <w:r w:rsidRPr="00792B61">
        <w:rPr>
          <w:rFonts w:hint="cs"/>
          <w:rtl/>
        </w:rPr>
        <w:t>:</w:t>
      </w:r>
    </w:p>
    <w:p w:rsidR="007F4300" w:rsidRPr="007F4300" w:rsidRDefault="007F4300" w:rsidP="007F4300">
      <w:pPr>
        <w:tabs>
          <w:tab w:val="left" w:pos="794"/>
          <w:tab w:val="center" w:pos="4820"/>
          <w:tab w:val="right" w:pos="9639"/>
        </w:tabs>
        <w:bidi w:val="0"/>
        <w:spacing w:line="240" w:lineRule="auto"/>
        <w:rPr>
          <w:rFonts w:cs="Times New Roman"/>
          <w:sz w:val="24"/>
          <w:szCs w:val="20"/>
          <w:lang w:val="pt-PT" w:eastAsia="en-US"/>
        </w:rPr>
      </w:pPr>
      <w:r w:rsidRPr="007F4300">
        <w:rPr>
          <w:rFonts w:cs="Times New Roman"/>
          <w:sz w:val="24"/>
          <w:szCs w:val="20"/>
          <w:lang w:val="fr-FR" w:eastAsia="en-US"/>
        </w:rPr>
        <w:tab/>
      </w:r>
      <w:r w:rsidRPr="007F4300">
        <w:rPr>
          <w:rFonts w:cs="Times New Roman"/>
          <w:sz w:val="24"/>
          <w:szCs w:val="20"/>
          <w:lang w:val="fr-FR" w:eastAsia="en-US"/>
        </w:rPr>
        <w:tab/>
      </w:r>
      <w:r w:rsidRPr="007F4300">
        <w:rPr>
          <w:rFonts w:cs="Times New Roman"/>
          <w:i/>
          <w:iCs/>
          <w:sz w:val="24"/>
          <w:szCs w:val="20"/>
          <w:lang w:val="pt-PT" w:eastAsia="en-US"/>
        </w:rPr>
        <w:t>I</w:t>
      </w:r>
      <w:r w:rsidRPr="007F4300">
        <w:rPr>
          <w:rFonts w:cs="Times New Roman"/>
          <w:sz w:val="24"/>
          <w:szCs w:val="20"/>
          <w:vertAlign w:val="subscript"/>
          <w:lang w:val="pt-PT" w:eastAsia="en-US"/>
        </w:rPr>
        <w:t>0</w:t>
      </w:r>
      <w:r w:rsidRPr="007F4300">
        <w:rPr>
          <w:rFonts w:cs="Times New Roman"/>
          <w:sz w:val="24"/>
          <w:szCs w:val="20"/>
          <w:lang w:val="pt-PT" w:eastAsia="en-US"/>
        </w:rPr>
        <w:t>(max) = 10 log (10</w:t>
      </w:r>
      <w:r w:rsidRPr="007F4300">
        <w:rPr>
          <w:rFonts w:cs="Times New Roman"/>
          <w:sz w:val="24"/>
          <w:szCs w:val="20"/>
          <w:vertAlign w:val="superscript"/>
          <w:lang w:val="pt-PT" w:eastAsia="en-US"/>
        </w:rPr>
        <w:t>(</w:t>
      </w:r>
      <w:r w:rsidRPr="007F4300">
        <w:rPr>
          <w:rFonts w:cs="Times New Roman"/>
          <w:i/>
          <w:iCs/>
          <w:sz w:val="24"/>
          <w:szCs w:val="20"/>
          <w:vertAlign w:val="superscript"/>
          <w:lang w:val="pt-PT" w:eastAsia="en-US"/>
        </w:rPr>
        <w:t>C</w:t>
      </w:r>
      <w:r w:rsidRPr="007F4300">
        <w:rPr>
          <w:rFonts w:cs="Times New Roman"/>
          <w:iCs/>
          <w:position w:val="-4"/>
          <w:sz w:val="24"/>
          <w:szCs w:val="24"/>
          <w:vertAlign w:val="superscript"/>
          <w:lang w:val="fr-FR" w:eastAsia="en-US"/>
        </w:rPr>
        <w:sym w:font="Symbol" w:char="F0AF"/>
      </w:r>
      <w:r w:rsidRPr="007F4300">
        <w:rPr>
          <w:rFonts w:cs="Times New Roman"/>
          <w:i/>
          <w:iCs/>
          <w:sz w:val="24"/>
          <w:szCs w:val="20"/>
          <w:vertAlign w:val="superscript"/>
          <w:lang w:val="pt-PT" w:eastAsia="en-US"/>
        </w:rPr>
        <w:t xml:space="preserve"> </w:t>
      </w:r>
      <w:r w:rsidRPr="007F4300">
        <w:rPr>
          <w:rFonts w:cs="Times New Roman"/>
          <w:sz w:val="24"/>
          <w:szCs w:val="20"/>
          <w:vertAlign w:val="superscript"/>
          <w:lang w:val="pt-PT" w:eastAsia="en-US"/>
        </w:rPr>
        <w:t>− (</w:t>
      </w:r>
      <w:r w:rsidRPr="007F4300">
        <w:rPr>
          <w:rFonts w:cs="Times New Roman"/>
          <w:i/>
          <w:iCs/>
          <w:sz w:val="24"/>
          <w:szCs w:val="20"/>
          <w:vertAlign w:val="superscript"/>
          <w:lang w:val="pt-PT" w:eastAsia="en-US"/>
        </w:rPr>
        <w:t>C</w:t>
      </w:r>
      <w:r w:rsidRPr="007F4300">
        <w:rPr>
          <w:rFonts w:cs="Times New Roman"/>
          <w:sz w:val="24"/>
          <w:szCs w:val="20"/>
          <w:vertAlign w:val="superscript"/>
          <w:lang w:val="pt-PT" w:eastAsia="en-US"/>
        </w:rPr>
        <w:t>/(</w:t>
      </w:r>
      <w:r w:rsidRPr="007F4300">
        <w:rPr>
          <w:rFonts w:cs="Times New Roman"/>
          <w:i/>
          <w:iCs/>
          <w:sz w:val="24"/>
          <w:szCs w:val="20"/>
          <w:vertAlign w:val="superscript"/>
          <w:lang w:val="pt-PT" w:eastAsia="en-US"/>
        </w:rPr>
        <w:t>N</w:t>
      </w:r>
      <w:r w:rsidRPr="007F4300">
        <w:rPr>
          <w:rFonts w:cs="Times New Roman"/>
          <w:sz w:val="20"/>
          <w:szCs w:val="20"/>
          <w:vertAlign w:val="superscript"/>
          <w:lang w:val="pt-PT" w:eastAsia="en-US"/>
        </w:rPr>
        <w:t>0</w:t>
      </w:r>
      <w:r w:rsidRPr="007F4300">
        <w:rPr>
          <w:rFonts w:cs="Times New Roman"/>
          <w:sz w:val="24"/>
          <w:szCs w:val="20"/>
          <w:vertAlign w:val="superscript"/>
          <w:lang w:val="pt-PT" w:eastAsia="en-US"/>
        </w:rPr>
        <w:t xml:space="preserve"> + </w:t>
      </w:r>
      <w:r w:rsidRPr="007F4300">
        <w:rPr>
          <w:rFonts w:cs="Times New Roman"/>
          <w:i/>
          <w:iCs/>
          <w:sz w:val="24"/>
          <w:szCs w:val="20"/>
          <w:vertAlign w:val="superscript"/>
          <w:lang w:val="pt-PT" w:eastAsia="en-US"/>
        </w:rPr>
        <w:t>I</w:t>
      </w:r>
      <w:r w:rsidRPr="007F4300">
        <w:rPr>
          <w:rFonts w:cs="Times New Roman"/>
          <w:sz w:val="20"/>
          <w:szCs w:val="20"/>
          <w:vertAlign w:val="superscript"/>
          <w:lang w:val="pt-PT" w:eastAsia="en-US"/>
        </w:rPr>
        <w:t>0</w:t>
      </w:r>
      <w:r w:rsidRPr="007F4300">
        <w:rPr>
          <w:rFonts w:cs="Times New Roman"/>
          <w:sz w:val="24"/>
          <w:szCs w:val="20"/>
          <w:vertAlign w:val="superscript"/>
          <w:lang w:val="pt-PT" w:eastAsia="en-US"/>
        </w:rPr>
        <w:t>)</w:t>
      </w:r>
      <w:r w:rsidRPr="007F4300">
        <w:rPr>
          <w:rFonts w:cs="Times New Roman"/>
          <w:iCs/>
          <w:position w:val="-4"/>
          <w:sz w:val="24"/>
          <w:szCs w:val="24"/>
          <w:vertAlign w:val="superscript"/>
          <w:lang w:val="fr-FR" w:eastAsia="en-US"/>
        </w:rPr>
        <w:sym w:font="Symbol" w:char="F0AF"/>
      </w:r>
      <w:r w:rsidRPr="007F4300">
        <w:rPr>
          <w:rFonts w:cs="Times New Roman"/>
          <w:sz w:val="24"/>
          <w:szCs w:val="20"/>
          <w:vertAlign w:val="superscript"/>
          <w:lang w:val="pt-PT" w:eastAsia="en-US"/>
        </w:rPr>
        <w:t>))/10</w:t>
      </w:r>
      <w:r w:rsidRPr="007F4300">
        <w:rPr>
          <w:rFonts w:cs="Times New Roman"/>
          <w:sz w:val="24"/>
          <w:szCs w:val="20"/>
          <w:lang w:val="pt-PT" w:eastAsia="en-US"/>
        </w:rPr>
        <w:t xml:space="preserve"> − 10</w:t>
      </w:r>
      <w:r w:rsidRPr="007F4300">
        <w:rPr>
          <w:rFonts w:cs="Times New Roman"/>
          <w:sz w:val="24"/>
          <w:szCs w:val="20"/>
          <w:vertAlign w:val="superscript"/>
          <w:lang w:val="pt-PT" w:eastAsia="en-US"/>
        </w:rPr>
        <w:t>(</w:t>
      </w:r>
      <w:r w:rsidRPr="007F4300">
        <w:rPr>
          <w:rFonts w:cs="Times New Roman"/>
          <w:i/>
          <w:iCs/>
          <w:sz w:val="24"/>
          <w:szCs w:val="20"/>
          <w:vertAlign w:val="superscript"/>
          <w:lang w:val="pt-PT" w:eastAsia="en-US"/>
        </w:rPr>
        <w:t>N</w:t>
      </w:r>
      <w:r w:rsidRPr="007F4300">
        <w:rPr>
          <w:rFonts w:cs="Times New Roman"/>
          <w:sz w:val="20"/>
          <w:szCs w:val="20"/>
          <w:vertAlign w:val="superscript"/>
          <w:lang w:val="pt-PT" w:eastAsia="en-US"/>
        </w:rPr>
        <w:t>0</w:t>
      </w:r>
      <w:r w:rsidRPr="007F4300">
        <w:rPr>
          <w:rFonts w:cs="Times New Roman"/>
          <w:sz w:val="24"/>
          <w:szCs w:val="20"/>
          <w:vertAlign w:val="superscript"/>
          <w:lang w:val="pt-PT" w:eastAsia="en-US"/>
        </w:rPr>
        <w:t>)</w:t>
      </w:r>
      <w:r w:rsidRPr="007F4300">
        <w:rPr>
          <w:rFonts w:cs="Times New Roman"/>
          <w:iCs/>
          <w:position w:val="-4"/>
          <w:sz w:val="24"/>
          <w:szCs w:val="24"/>
          <w:vertAlign w:val="superscript"/>
          <w:lang w:val="fr-FR" w:eastAsia="en-US"/>
        </w:rPr>
        <w:sym w:font="Symbol" w:char="F0AF"/>
      </w:r>
      <w:r w:rsidRPr="007F4300">
        <w:rPr>
          <w:rFonts w:cs="Times New Roman"/>
          <w:sz w:val="24"/>
          <w:szCs w:val="20"/>
          <w:vertAlign w:val="superscript"/>
          <w:lang w:val="pt-PT" w:eastAsia="en-US"/>
        </w:rPr>
        <w:t>/10</w:t>
      </w:r>
      <w:r w:rsidRPr="007F4300">
        <w:rPr>
          <w:rFonts w:cs="Times New Roman"/>
          <w:sz w:val="24"/>
          <w:szCs w:val="20"/>
          <w:lang w:val="pt-PT" w:eastAsia="en-US"/>
        </w:rPr>
        <w:t>)</w:t>
      </w:r>
    </w:p>
    <w:p w:rsidR="00F16909" w:rsidRPr="00D4411A" w:rsidRDefault="00F16909" w:rsidP="001439E2">
      <w:pPr>
        <w:rPr>
          <w:rtl/>
          <w:lang w:bidi="ar-EG"/>
        </w:rPr>
      </w:pPr>
      <w:r>
        <w:rPr>
          <w:rFonts w:hint="cs"/>
          <w:rtl/>
        </w:rPr>
        <w:t>أو</w:t>
      </w:r>
    </w:p>
    <w:p w:rsidR="007F4300" w:rsidRPr="007F4300" w:rsidRDefault="007F4300" w:rsidP="00D0002E">
      <w:pPr>
        <w:tabs>
          <w:tab w:val="left" w:pos="794"/>
          <w:tab w:val="center" w:pos="4820"/>
          <w:tab w:val="right" w:pos="9639"/>
        </w:tabs>
        <w:bidi w:val="0"/>
        <w:spacing w:line="240" w:lineRule="auto"/>
        <w:rPr>
          <w:rFonts w:cs="Times New Roman"/>
          <w:sz w:val="24"/>
          <w:szCs w:val="20"/>
          <w:lang w:val="fr-FR" w:eastAsia="en-US"/>
        </w:rPr>
      </w:pPr>
      <w:r w:rsidRPr="007F4300">
        <w:rPr>
          <w:rFonts w:cs="Times New Roman"/>
          <w:sz w:val="24"/>
          <w:szCs w:val="20"/>
          <w:lang w:val="fr-FR" w:eastAsia="en-US"/>
        </w:rPr>
        <w:tab/>
      </w:r>
      <w:r w:rsidRPr="007F4300">
        <w:rPr>
          <w:rFonts w:cs="Times New Roman"/>
          <w:sz w:val="24"/>
          <w:szCs w:val="20"/>
          <w:lang w:val="fr-FR" w:eastAsia="en-US"/>
        </w:rPr>
        <w:tab/>
      </w:r>
      <w:r w:rsidRPr="007F4300">
        <w:rPr>
          <w:rFonts w:cs="Times New Roman"/>
          <w:i/>
          <w:iCs/>
          <w:sz w:val="24"/>
          <w:szCs w:val="20"/>
          <w:lang w:val="fr-FR" w:eastAsia="en-US"/>
        </w:rPr>
        <w:t>I</w:t>
      </w:r>
      <w:r w:rsidRPr="007F4300">
        <w:rPr>
          <w:rFonts w:cs="Times New Roman"/>
          <w:sz w:val="24"/>
          <w:szCs w:val="20"/>
          <w:vertAlign w:val="subscript"/>
          <w:lang w:val="fr-FR" w:eastAsia="en-US"/>
        </w:rPr>
        <w:t>0</w:t>
      </w:r>
      <w:r w:rsidRPr="007F4300">
        <w:rPr>
          <w:rFonts w:cs="Times New Roman"/>
          <w:sz w:val="24"/>
          <w:szCs w:val="20"/>
          <w:lang w:val="fr-FR" w:eastAsia="en-US"/>
        </w:rPr>
        <w:t>(max) = 10 log (10</w:t>
      </w:r>
      <w:r w:rsidRPr="007F4300">
        <w:rPr>
          <w:rFonts w:cs="Times New Roman"/>
          <w:sz w:val="24"/>
          <w:szCs w:val="20"/>
          <w:vertAlign w:val="superscript"/>
          <w:lang w:val="fr-FR" w:eastAsia="en-US"/>
        </w:rPr>
        <w:t>(</w:t>
      </w:r>
      <w:r w:rsidRPr="007F4300">
        <w:rPr>
          <w:rFonts w:cs="Times New Roman"/>
          <w:bCs/>
          <w:sz w:val="24"/>
          <w:szCs w:val="20"/>
          <w:vertAlign w:val="superscript"/>
          <w:lang w:val="fr-FR" w:eastAsia="en-US"/>
        </w:rPr>
        <w:t>−157</w:t>
      </w:r>
      <w:r w:rsidR="00D0002E">
        <w:rPr>
          <w:rFonts w:cs="Times New Roman"/>
          <w:bCs/>
          <w:sz w:val="24"/>
          <w:szCs w:val="20"/>
          <w:vertAlign w:val="superscript"/>
          <w:lang w:val="fr-FR" w:eastAsia="en-US"/>
        </w:rPr>
        <w:t>,</w:t>
      </w:r>
      <w:r w:rsidRPr="007F4300">
        <w:rPr>
          <w:rFonts w:cs="Times New Roman"/>
          <w:bCs/>
          <w:sz w:val="24"/>
          <w:szCs w:val="20"/>
          <w:vertAlign w:val="superscript"/>
          <w:lang w:val="fr-FR" w:eastAsia="en-US"/>
        </w:rPr>
        <w:t xml:space="preserve">9 </w:t>
      </w:r>
      <w:r w:rsidR="00D0002E">
        <w:rPr>
          <w:rFonts w:cs="Times New Roman"/>
          <w:bCs/>
          <w:sz w:val="24"/>
          <w:szCs w:val="20"/>
          <w:vertAlign w:val="superscript"/>
          <w:lang w:val="fr-FR" w:eastAsia="en-US"/>
        </w:rPr>
        <w:t>–</w:t>
      </w:r>
      <w:r w:rsidRPr="007F4300">
        <w:rPr>
          <w:rFonts w:cs="Times New Roman"/>
          <w:bCs/>
          <w:sz w:val="24"/>
          <w:szCs w:val="20"/>
          <w:vertAlign w:val="superscript"/>
          <w:lang w:val="fr-FR" w:eastAsia="en-US"/>
        </w:rPr>
        <w:t xml:space="preserve"> 39</w:t>
      </w:r>
      <w:r w:rsidR="00D0002E">
        <w:rPr>
          <w:rFonts w:cs="Times New Roman"/>
          <w:bCs/>
          <w:sz w:val="24"/>
          <w:szCs w:val="20"/>
          <w:vertAlign w:val="superscript"/>
          <w:lang w:val="fr-FR" w:eastAsia="en-US"/>
        </w:rPr>
        <w:t>,</w:t>
      </w:r>
      <w:r w:rsidRPr="007F4300">
        <w:rPr>
          <w:rFonts w:cs="Times New Roman"/>
          <w:bCs/>
          <w:sz w:val="24"/>
          <w:szCs w:val="20"/>
          <w:vertAlign w:val="superscript"/>
          <w:lang w:val="fr-FR" w:eastAsia="en-US"/>
        </w:rPr>
        <w:t>9</w:t>
      </w:r>
      <w:r w:rsidRPr="007F4300">
        <w:rPr>
          <w:rFonts w:cs="Times New Roman"/>
          <w:sz w:val="24"/>
          <w:szCs w:val="20"/>
          <w:vertAlign w:val="superscript"/>
          <w:lang w:val="fr-FR" w:eastAsia="en-US"/>
        </w:rPr>
        <w:t>)/10</w:t>
      </w:r>
      <w:r w:rsidRPr="007F4300">
        <w:rPr>
          <w:rFonts w:cs="Times New Roman"/>
          <w:sz w:val="24"/>
          <w:szCs w:val="20"/>
          <w:lang w:val="fr-FR" w:eastAsia="en-US"/>
        </w:rPr>
        <w:t xml:space="preserve"> − 10</w:t>
      </w:r>
      <w:r w:rsidRPr="007F4300">
        <w:rPr>
          <w:rFonts w:cs="Times New Roman"/>
          <w:bCs/>
          <w:sz w:val="24"/>
          <w:szCs w:val="20"/>
          <w:vertAlign w:val="superscript"/>
          <w:lang w:val="fr-FR" w:eastAsia="en-US"/>
        </w:rPr>
        <w:t>−204</w:t>
      </w:r>
      <w:r w:rsidR="00D0002E">
        <w:rPr>
          <w:rFonts w:cs="Times New Roman"/>
          <w:bCs/>
          <w:sz w:val="24"/>
          <w:szCs w:val="20"/>
          <w:vertAlign w:val="superscript"/>
          <w:lang w:val="fr-FR" w:eastAsia="en-US"/>
        </w:rPr>
        <w:t>,</w:t>
      </w:r>
      <w:r w:rsidRPr="007F4300">
        <w:rPr>
          <w:rFonts w:cs="Times New Roman"/>
          <w:bCs/>
          <w:sz w:val="24"/>
          <w:szCs w:val="20"/>
          <w:vertAlign w:val="superscript"/>
          <w:lang w:val="fr-FR" w:eastAsia="en-US"/>
        </w:rPr>
        <w:t>6</w:t>
      </w:r>
      <w:r w:rsidRPr="007F4300">
        <w:rPr>
          <w:rFonts w:cs="Times New Roman"/>
          <w:sz w:val="24"/>
          <w:szCs w:val="20"/>
          <w:vertAlign w:val="superscript"/>
          <w:lang w:val="fr-FR" w:eastAsia="en-US"/>
        </w:rPr>
        <w:t>/10</w:t>
      </w:r>
      <w:r w:rsidRPr="007F4300">
        <w:rPr>
          <w:rFonts w:cs="Times New Roman"/>
          <w:sz w:val="24"/>
          <w:szCs w:val="20"/>
          <w:lang w:val="fr-FR" w:eastAsia="en-US"/>
        </w:rPr>
        <w:t>)</w:t>
      </w:r>
    </w:p>
    <w:p w:rsidR="00F16909" w:rsidRDefault="00F16909" w:rsidP="001439E2">
      <w:pPr>
        <w:rPr>
          <w:rtl/>
        </w:rPr>
      </w:pPr>
      <w:r>
        <w:rPr>
          <w:rFonts w:hint="cs"/>
          <w:rtl/>
        </w:rPr>
        <w:t>وبالتالي</w:t>
      </w:r>
    </w:p>
    <w:p w:rsidR="007F4300" w:rsidRPr="007F4300" w:rsidRDefault="007F4300" w:rsidP="00775220">
      <w:pPr>
        <w:tabs>
          <w:tab w:val="left" w:pos="794"/>
          <w:tab w:val="center" w:pos="4820"/>
          <w:tab w:val="right" w:pos="9639"/>
        </w:tabs>
        <w:bidi w:val="0"/>
        <w:spacing w:line="240" w:lineRule="auto"/>
        <w:rPr>
          <w:rFonts w:cs="Times New Roman"/>
          <w:sz w:val="24"/>
          <w:szCs w:val="20"/>
          <w:lang w:val="fr-FR" w:eastAsia="en-US"/>
        </w:rPr>
      </w:pPr>
      <w:r w:rsidRPr="007F4300">
        <w:rPr>
          <w:rFonts w:cs="Times New Roman"/>
          <w:i/>
          <w:iCs/>
          <w:sz w:val="24"/>
          <w:szCs w:val="20"/>
          <w:lang w:val="fr-FR" w:eastAsia="en-US"/>
        </w:rPr>
        <w:tab/>
      </w:r>
      <w:r w:rsidRPr="007F4300">
        <w:rPr>
          <w:rFonts w:cs="Times New Roman"/>
          <w:i/>
          <w:iCs/>
          <w:sz w:val="24"/>
          <w:szCs w:val="20"/>
          <w:lang w:val="fr-FR" w:eastAsia="en-US"/>
        </w:rPr>
        <w:tab/>
        <w:t>I</w:t>
      </w:r>
      <w:r w:rsidRPr="007F4300">
        <w:rPr>
          <w:rFonts w:cs="Times New Roman"/>
          <w:sz w:val="24"/>
          <w:szCs w:val="20"/>
          <w:vertAlign w:val="subscript"/>
          <w:lang w:val="fr-FR" w:eastAsia="en-US"/>
        </w:rPr>
        <w:t>0</w:t>
      </w:r>
      <w:r w:rsidRPr="007F4300">
        <w:rPr>
          <w:rFonts w:cs="Times New Roman"/>
          <w:sz w:val="24"/>
          <w:szCs w:val="20"/>
          <w:lang w:val="fr-FR" w:eastAsia="en-US"/>
        </w:rPr>
        <w:t>(max) = −198</w:t>
      </w:r>
      <w:r w:rsidR="00775220">
        <w:rPr>
          <w:rFonts w:cs="Times New Roman"/>
          <w:sz w:val="24"/>
          <w:szCs w:val="20"/>
          <w:lang w:val="fr-FR" w:eastAsia="en-US"/>
        </w:rPr>
        <w:t>,</w:t>
      </w:r>
      <w:r w:rsidRPr="007F4300">
        <w:rPr>
          <w:rFonts w:cs="Times New Roman"/>
          <w:sz w:val="24"/>
          <w:szCs w:val="20"/>
          <w:lang w:val="fr-FR" w:eastAsia="en-US"/>
        </w:rPr>
        <w:t>8 dB(W/Hz)</w:t>
      </w:r>
    </w:p>
    <w:p w:rsidR="00F16909" w:rsidRDefault="00F16909" w:rsidP="007F4300">
      <w:pPr>
        <w:rPr>
          <w:rtl/>
        </w:rPr>
      </w:pPr>
      <w:r w:rsidRPr="002B7B28">
        <w:rPr>
          <w:rFonts w:hint="cs"/>
          <w:rtl/>
        </w:rPr>
        <w:t xml:space="preserve">ويستحسن وصف معايير الحماية في شكل عتبة تداخل كثافة تدفق القدرة الطيفية المعبر عنها في شكل </w:t>
      </w:r>
      <w:r w:rsidRPr="002B7B28">
        <w:t>dB(W/(m</w:t>
      </w:r>
      <w:r w:rsidRPr="002B7B28">
        <w:rPr>
          <w:vertAlign w:val="superscript"/>
        </w:rPr>
        <w:t>2</w:t>
      </w:r>
      <w:r w:rsidRPr="002B7B28">
        <w:t> ∙ Hz))</w:t>
      </w:r>
      <w:r w:rsidRPr="002B7B28">
        <w:rPr>
          <w:rFonts w:hint="cs"/>
          <w:rtl/>
        </w:rPr>
        <w:t xml:space="preserve"> عند دخل هوائي المطراف </w:t>
      </w:r>
      <w:r w:rsidR="002B7B28" w:rsidRPr="002B7B28">
        <w:rPr>
          <w:iCs/>
        </w:rPr>
        <w:t>M</w:t>
      </w:r>
      <w:r w:rsidRPr="002B7B28">
        <w:rPr>
          <w:iCs/>
        </w:rPr>
        <w:t>EOLUT</w:t>
      </w:r>
      <w:r w:rsidRPr="002B7B28">
        <w:rPr>
          <w:rFonts w:hint="cs"/>
          <w:i/>
          <w:rtl/>
        </w:rPr>
        <w:t>. وتكون الفتحة الفعلية لهوائي،</w:t>
      </w:r>
      <w:r w:rsidRPr="002B7B28">
        <w:rPr>
          <w:rFonts w:hint="cs"/>
          <w:rtl/>
        </w:rPr>
        <w:t xml:space="preserve"> </w:t>
      </w:r>
      <w:r w:rsidRPr="002B7B28">
        <w:rPr>
          <w:i/>
          <w:iCs/>
        </w:rPr>
        <w:t>A</w:t>
      </w:r>
      <w:r w:rsidRPr="002B7B28">
        <w:rPr>
          <w:i/>
          <w:iCs/>
          <w:vertAlign w:val="subscript"/>
        </w:rPr>
        <w:t>e</w:t>
      </w:r>
      <w:r w:rsidRPr="002B7B28">
        <w:rPr>
          <w:rFonts w:hint="cs"/>
          <w:rtl/>
        </w:rPr>
        <w:t xml:space="preserve">، له كسب </w:t>
      </w:r>
      <w:r w:rsidRPr="007F4300">
        <w:rPr>
          <w:i/>
          <w:iCs/>
        </w:rPr>
        <w:t>G</w:t>
      </w:r>
      <w:r w:rsidRPr="002B7B28">
        <w:rPr>
          <w:rFonts w:hint="cs"/>
          <w:rtl/>
        </w:rPr>
        <w:t xml:space="preserve"> كما يلي: </w:t>
      </w:r>
      <w:r w:rsidRPr="002B7B28">
        <w:rPr>
          <w:i/>
          <w:iCs/>
        </w:rPr>
        <w:t>G</w:t>
      </w:r>
      <w:r w:rsidRPr="002B7B28">
        <w:rPr>
          <w:rFonts w:ascii="Symbol" w:hAnsi="Symbol"/>
        </w:rPr>
        <w:t></w:t>
      </w:r>
      <w:r w:rsidRPr="002B7B28">
        <w:rPr>
          <w:vertAlign w:val="superscript"/>
        </w:rPr>
        <w:t>2</w:t>
      </w:r>
      <w:r w:rsidRPr="002B7B28">
        <w:t>/4</w:t>
      </w:r>
      <w:r w:rsidRPr="002B7B28">
        <w:rPr>
          <w:rFonts w:ascii="Symbol" w:hAnsi="Symbol"/>
        </w:rPr>
        <w:t></w:t>
      </w:r>
      <w:r w:rsidRPr="002B7B28">
        <w:rPr>
          <w:rFonts w:ascii="Symbol" w:hAnsi="Symbol"/>
        </w:rPr>
        <w:t></w:t>
      </w:r>
      <w:r w:rsidRPr="002B7B28">
        <w:rPr>
          <w:rFonts w:ascii="Symbol" w:hAnsi="Symbol"/>
        </w:rPr>
        <w:t></w:t>
      </w:r>
      <w:r w:rsidRPr="002B7B28">
        <w:rPr>
          <w:rFonts w:ascii="Symbol" w:hAnsi="Symbol"/>
        </w:rPr>
        <w:t></w:t>
      </w:r>
      <w:r w:rsidRPr="002B7B28">
        <w:rPr>
          <w:i/>
          <w:iCs/>
        </w:rPr>
        <w:t>A</w:t>
      </w:r>
      <w:r w:rsidRPr="002B7B28">
        <w:rPr>
          <w:i/>
          <w:iCs/>
          <w:vertAlign w:val="subscript"/>
        </w:rPr>
        <w:t>e</w:t>
      </w:r>
      <w:r w:rsidRPr="002B7B28">
        <w:rPr>
          <w:rFonts w:hint="cs"/>
          <w:rtl/>
        </w:rPr>
        <w:t xml:space="preserve">. ويكون لهوائي المطراف </w:t>
      </w:r>
      <w:r w:rsidR="0061320B">
        <w:rPr>
          <w:iCs/>
        </w:rPr>
        <w:t>M</w:t>
      </w:r>
      <w:r w:rsidRPr="002B7B28">
        <w:rPr>
          <w:iCs/>
        </w:rPr>
        <w:t>EOLUT</w:t>
      </w:r>
      <w:r w:rsidRPr="002B7B28">
        <w:rPr>
          <w:rFonts w:hint="cs"/>
          <w:iCs/>
          <w:rtl/>
        </w:rPr>
        <w:t xml:space="preserve"> </w:t>
      </w:r>
      <w:r w:rsidRPr="002B7B28">
        <w:rPr>
          <w:rFonts w:hint="cs"/>
          <w:i/>
          <w:rtl/>
        </w:rPr>
        <w:t>كسب</w:t>
      </w:r>
      <w:r w:rsidRPr="002B7B28">
        <w:rPr>
          <w:rFonts w:hint="cs"/>
          <w:iCs/>
          <w:rtl/>
        </w:rPr>
        <w:t xml:space="preserve"> </w:t>
      </w:r>
      <w:r w:rsidRPr="002B7B28">
        <w:rPr>
          <w:rFonts w:hint="cs"/>
          <w:i/>
          <w:rtl/>
        </w:rPr>
        <w:t xml:space="preserve">قدره </w:t>
      </w:r>
      <w:r w:rsidRPr="002B7B28">
        <w:rPr>
          <w:iCs/>
        </w:rPr>
        <w:t>dB</w:t>
      </w:r>
      <w:r w:rsidR="0061320B">
        <w:rPr>
          <w:iCs/>
        </w:rPr>
        <w:t>i</w:t>
      </w:r>
      <w:r w:rsidRPr="002B7B28">
        <w:rPr>
          <w:iCs/>
        </w:rPr>
        <w:t xml:space="preserve"> </w:t>
      </w:r>
      <w:r w:rsidR="0061320B">
        <w:rPr>
          <w:iCs/>
        </w:rPr>
        <w:t>27</w:t>
      </w:r>
      <w:r w:rsidRPr="002B7B28">
        <w:rPr>
          <w:rFonts w:hint="cs"/>
          <w:iCs/>
          <w:rtl/>
        </w:rPr>
        <w:t xml:space="preserve">، </w:t>
      </w:r>
      <w:r w:rsidRPr="002B7B28">
        <w:rPr>
          <w:rFonts w:hint="cs"/>
          <w:i/>
          <w:rtl/>
        </w:rPr>
        <w:t xml:space="preserve">بحيث تبلغ الفتحة الفعلية مقدار </w:t>
      </w:r>
      <w:r w:rsidR="0061320B">
        <w:t>1,5</w:t>
      </w:r>
      <w:r w:rsidRPr="002B7B28">
        <w:t> </w:t>
      </w:r>
      <w:r w:rsidRPr="002B7B28">
        <w:rPr>
          <w:rFonts w:hint="cs"/>
          <w:vertAlign w:val="superscript"/>
          <w:rtl/>
        </w:rPr>
        <w:t xml:space="preserve"> </w:t>
      </w:r>
      <w:r w:rsidR="007F4300" w:rsidRPr="002B7B28">
        <w:rPr>
          <w:vertAlign w:val="superscript"/>
        </w:rPr>
        <w:t>2</w:t>
      </w:r>
      <w:r w:rsidRPr="002B7B28">
        <w:t>m</w:t>
      </w:r>
      <w:r w:rsidRPr="002B7B28">
        <w:rPr>
          <w:rFonts w:hint="cs"/>
          <w:rtl/>
        </w:rPr>
        <w:t xml:space="preserve">. ويكون الحد الأقصى لمجموع التداخل المسموح به المقدر في شكل </w:t>
      </w:r>
      <w:r w:rsidRPr="002B7B28">
        <w:t>spfd</w:t>
      </w:r>
      <w:r w:rsidRPr="002B7B28">
        <w:rPr>
          <w:rFonts w:hint="cs"/>
          <w:rtl/>
        </w:rPr>
        <w:t>:</w:t>
      </w:r>
    </w:p>
    <w:p w:rsidR="007F4300" w:rsidRPr="007F4300" w:rsidRDefault="007F4300" w:rsidP="007F4300">
      <w:pPr>
        <w:tabs>
          <w:tab w:val="left" w:pos="794"/>
          <w:tab w:val="center" w:pos="4820"/>
          <w:tab w:val="right" w:pos="9639"/>
        </w:tabs>
        <w:bidi w:val="0"/>
        <w:spacing w:line="240" w:lineRule="auto"/>
        <w:rPr>
          <w:rFonts w:cs="Times New Roman"/>
          <w:sz w:val="24"/>
          <w:szCs w:val="20"/>
          <w:vertAlign w:val="subscript"/>
          <w:lang w:val="fr-FR" w:eastAsia="en-US"/>
        </w:rPr>
      </w:pPr>
      <w:r w:rsidRPr="007F4300">
        <w:rPr>
          <w:rFonts w:cs="Times New Roman"/>
          <w:sz w:val="24"/>
          <w:szCs w:val="20"/>
          <w:lang w:val="fr-FR" w:eastAsia="en-US"/>
        </w:rPr>
        <w:tab/>
      </w:r>
      <w:r w:rsidRPr="007F4300">
        <w:rPr>
          <w:rFonts w:cs="Times New Roman"/>
          <w:sz w:val="24"/>
          <w:szCs w:val="20"/>
          <w:lang w:val="fr-FR" w:eastAsia="en-US"/>
        </w:rPr>
        <w:tab/>
        <w:t xml:space="preserve">spfd = </w:t>
      </w:r>
      <w:r w:rsidRPr="007F4300">
        <w:rPr>
          <w:rFonts w:cs="Times New Roman"/>
          <w:i/>
          <w:iCs/>
          <w:sz w:val="24"/>
          <w:szCs w:val="20"/>
          <w:lang w:val="fr-FR" w:eastAsia="en-US"/>
        </w:rPr>
        <w:t>I</w:t>
      </w:r>
      <w:r w:rsidRPr="007F4300">
        <w:rPr>
          <w:rFonts w:cs="Times New Roman"/>
          <w:sz w:val="24"/>
          <w:szCs w:val="20"/>
          <w:vertAlign w:val="subscript"/>
          <w:lang w:val="fr-FR" w:eastAsia="en-US"/>
        </w:rPr>
        <w:t>0</w:t>
      </w:r>
      <w:r w:rsidRPr="007F4300">
        <w:rPr>
          <w:rFonts w:cs="Times New Roman"/>
          <w:sz w:val="24"/>
          <w:szCs w:val="20"/>
          <w:lang w:val="fr-FR" w:eastAsia="en-US"/>
        </w:rPr>
        <w:t xml:space="preserve">(max) − </w:t>
      </w:r>
      <w:r w:rsidRPr="007F4300">
        <w:rPr>
          <w:rFonts w:cs="Times New Roman"/>
          <w:i/>
          <w:iCs/>
          <w:sz w:val="24"/>
          <w:szCs w:val="20"/>
          <w:lang w:val="fr-FR" w:eastAsia="en-US"/>
        </w:rPr>
        <w:t>L</w:t>
      </w:r>
      <w:r w:rsidRPr="007F4300">
        <w:rPr>
          <w:rFonts w:cs="Times New Roman"/>
          <w:i/>
          <w:iCs/>
          <w:sz w:val="24"/>
          <w:szCs w:val="20"/>
          <w:vertAlign w:val="subscript"/>
          <w:lang w:val="fr-FR" w:eastAsia="en-US"/>
        </w:rPr>
        <w:t>Line</w:t>
      </w:r>
      <w:r w:rsidRPr="007F4300">
        <w:rPr>
          <w:rFonts w:cs="Times New Roman"/>
          <w:i/>
          <w:iCs/>
          <w:sz w:val="24"/>
          <w:szCs w:val="20"/>
          <w:lang w:val="fr-FR" w:eastAsia="en-US"/>
        </w:rPr>
        <w:t xml:space="preserve"> </w:t>
      </w:r>
      <w:r w:rsidRPr="007F4300">
        <w:rPr>
          <w:rFonts w:cs="Times New Roman"/>
          <w:sz w:val="24"/>
          <w:szCs w:val="20"/>
          <w:lang w:val="fr-FR" w:eastAsia="en-US"/>
        </w:rPr>
        <w:t xml:space="preserve"> − </w:t>
      </w:r>
      <w:r w:rsidRPr="007F4300">
        <w:rPr>
          <w:rFonts w:cs="Times New Roman"/>
          <w:i/>
          <w:iCs/>
          <w:sz w:val="24"/>
          <w:szCs w:val="20"/>
          <w:lang w:val="fr-FR" w:eastAsia="en-US"/>
        </w:rPr>
        <w:t>A</w:t>
      </w:r>
      <w:r w:rsidRPr="007F4300">
        <w:rPr>
          <w:rFonts w:cs="Times New Roman"/>
          <w:i/>
          <w:iCs/>
          <w:sz w:val="24"/>
          <w:szCs w:val="20"/>
          <w:vertAlign w:val="subscript"/>
          <w:lang w:val="fr-FR" w:eastAsia="en-US"/>
        </w:rPr>
        <w:t>e</w:t>
      </w:r>
    </w:p>
    <w:p w:rsidR="00723F92" w:rsidRPr="00D4411A" w:rsidRDefault="00723F92" w:rsidP="00723F92">
      <w:pPr>
        <w:rPr>
          <w:i/>
          <w:rtl/>
        </w:rPr>
      </w:pPr>
      <w:r>
        <w:rPr>
          <w:rFonts w:hint="cs"/>
          <w:i/>
          <w:rtl/>
        </w:rPr>
        <w:t xml:space="preserve">لنفترض أن </w:t>
      </w:r>
      <w:r w:rsidRPr="00A902CD">
        <w:rPr>
          <w:i/>
          <w:iCs/>
        </w:rPr>
        <w:t>L</w:t>
      </w:r>
      <w:r w:rsidRPr="00A902CD">
        <w:rPr>
          <w:i/>
          <w:iCs/>
          <w:vertAlign w:val="subscript"/>
        </w:rPr>
        <w:t>Line</w:t>
      </w:r>
      <w:r w:rsidRPr="00A902CD">
        <w:t xml:space="preserve"> = 0</w:t>
      </w:r>
      <w:r w:rsidR="007F4300">
        <w:rPr>
          <w:rFonts w:hint="cs"/>
          <w:rtl/>
        </w:rPr>
        <w:t>:</w:t>
      </w:r>
    </w:p>
    <w:p w:rsidR="007F4300" w:rsidRPr="007F4300" w:rsidRDefault="007F4300" w:rsidP="00775220">
      <w:pPr>
        <w:tabs>
          <w:tab w:val="left" w:pos="794"/>
          <w:tab w:val="center" w:pos="4820"/>
          <w:tab w:val="right" w:pos="9639"/>
        </w:tabs>
        <w:bidi w:val="0"/>
        <w:spacing w:line="240" w:lineRule="auto"/>
        <w:rPr>
          <w:rFonts w:cs="Times New Roman"/>
          <w:sz w:val="24"/>
          <w:szCs w:val="20"/>
          <w:lang w:val="fr-FR" w:eastAsia="en-US"/>
        </w:rPr>
      </w:pPr>
      <w:r w:rsidRPr="007F4300">
        <w:rPr>
          <w:rFonts w:cs="Times New Roman"/>
          <w:sz w:val="24"/>
          <w:szCs w:val="20"/>
          <w:lang w:val="fr-FR" w:eastAsia="en-US"/>
        </w:rPr>
        <w:tab/>
      </w:r>
      <w:r w:rsidRPr="007F4300">
        <w:rPr>
          <w:rFonts w:cs="Times New Roman"/>
          <w:sz w:val="24"/>
          <w:szCs w:val="20"/>
          <w:lang w:val="fr-FR" w:eastAsia="en-US"/>
        </w:rPr>
        <w:tab/>
        <w:t>spfd = −200</w:t>
      </w:r>
      <w:r w:rsidR="00775220">
        <w:rPr>
          <w:rFonts w:cs="Times New Roman"/>
          <w:sz w:val="24"/>
          <w:szCs w:val="20"/>
          <w:lang w:val="fr-FR" w:eastAsia="en-US"/>
        </w:rPr>
        <w:t>,</w:t>
      </w:r>
      <w:r w:rsidRPr="007F4300">
        <w:rPr>
          <w:rFonts w:cs="Times New Roman"/>
          <w:sz w:val="24"/>
          <w:szCs w:val="20"/>
          <w:lang w:val="fr-FR" w:eastAsia="en-US"/>
        </w:rPr>
        <w:t>6 dB(W/(m</w:t>
      </w:r>
      <w:r w:rsidRPr="007F4300">
        <w:rPr>
          <w:rFonts w:cs="Times New Roman"/>
          <w:sz w:val="24"/>
          <w:szCs w:val="20"/>
          <w:vertAlign w:val="superscript"/>
          <w:lang w:val="fr-FR" w:eastAsia="en-US"/>
        </w:rPr>
        <w:t>2</w:t>
      </w:r>
      <w:r w:rsidRPr="007F4300">
        <w:rPr>
          <w:rFonts w:cs="Times New Roman"/>
          <w:sz w:val="24"/>
          <w:szCs w:val="20"/>
          <w:lang w:val="fr-FR" w:eastAsia="en-US"/>
        </w:rPr>
        <w:t> ∙ Hz))</w:t>
      </w:r>
    </w:p>
    <w:p w:rsidR="00723F92" w:rsidRDefault="00723F92" w:rsidP="000F000E">
      <w:pPr>
        <w:spacing w:after="240"/>
        <w:rPr>
          <w:i/>
          <w:rtl/>
          <w:lang w:bidi="ar-EG"/>
        </w:rPr>
      </w:pPr>
      <w:r w:rsidRPr="000F000E">
        <w:rPr>
          <w:rFonts w:hint="cs"/>
          <w:i/>
          <w:rtl/>
        </w:rPr>
        <w:t xml:space="preserve">لذلك يجب ألا يتجاوز الحد الأقصى للتداخل </w:t>
      </w:r>
      <w:r w:rsidR="000F000E" w:rsidRPr="000F000E">
        <w:rPr>
          <w:rFonts w:hint="cs"/>
          <w:i/>
          <w:rtl/>
        </w:rPr>
        <w:t>الشب</w:t>
      </w:r>
      <w:r w:rsidR="004D2904">
        <w:rPr>
          <w:rFonts w:hint="cs"/>
          <w:i/>
          <w:rtl/>
          <w:lang w:bidi="ar-EG"/>
        </w:rPr>
        <w:t>ي</w:t>
      </w:r>
      <w:r w:rsidR="000F000E" w:rsidRPr="000F000E">
        <w:rPr>
          <w:rFonts w:hint="cs"/>
          <w:i/>
          <w:rtl/>
        </w:rPr>
        <w:t>ه</w:t>
      </w:r>
      <w:r w:rsidRPr="000F000E">
        <w:rPr>
          <w:rFonts w:hint="cs"/>
          <w:i/>
          <w:rtl/>
        </w:rPr>
        <w:t xml:space="preserve"> </w:t>
      </w:r>
      <w:r w:rsidR="000F000E" w:rsidRPr="000F000E">
        <w:rPr>
          <w:rFonts w:hint="cs"/>
          <w:i/>
          <w:rtl/>
        </w:rPr>
        <w:t>ب</w:t>
      </w:r>
      <w:r w:rsidRPr="000F000E">
        <w:rPr>
          <w:rFonts w:hint="cs"/>
          <w:i/>
          <w:rtl/>
        </w:rPr>
        <w:t xml:space="preserve">ضوضاء النطاق العريض في قناة المطراف </w:t>
      </w:r>
      <w:r w:rsidRPr="000F000E">
        <w:t>GEOLUT</w:t>
      </w:r>
      <w:r w:rsidRPr="000F000E">
        <w:rPr>
          <w:rFonts w:hint="cs"/>
          <w:i/>
          <w:rtl/>
        </w:rPr>
        <w:t xml:space="preserve"> في </w:t>
      </w:r>
      <w:r w:rsidR="004D2904">
        <w:rPr>
          <w:rFonts w:hint="cs"/>
          <w:i/>
          <w:rtl/>
        </w:rPr>
        <w:t>ال</w:t>
      </w:r>
      <w:r w:rsidRPr="000F000E">
        <w:rPr>
          <w:rFonts w:hint="cs"/>
          <w:i/>
          <w:rtl/>
        </w:rPr>
        <w:t xml:space="preserve">نطاق </w:t>
      </w:r>
      <w:r w:rsidRPr="000F000E">
        <w:t>1 544,1</w:t>
      </w:r>
      <w:r w:rsidRPr="000F000E">
        <w:rPr>
          <w:rFonts w:hint="cs"/>
          <w:rtl/>
        </w:rPr>
        <w:t xml:space="preserve"> </w:t>
      </w:r>
      <w:r w:rsidRPr="000F000E">
        <w:t>kHz 100 </w:t>
      </w:r>
      <w:r w:rsidRPr="000F000E">
        <w:sym w:font="Symbol" w:char="F0B1"/>
      </w:r>
      <w:r w:rsidRPr="000F000E">
        <w:t xml:space="preserve"> MHz</w:t>
      </w:r>
      <w:r w:rsidRPr="000F000E">
        <w:rPr>
          <w:rFonts w:hint="cs"/>
          <w:rtl/>
        </w:rPr>
        <w:t xml:space="preserve"> مقدار </w:t>
      </w:r>
      <w:r w:rsidRPr="000F000E">
        <w:t>200,6– </w:t>
      </w:r>
      <w:r w:rsidRPr="000F000E">
        <w:rPr>
          <w:rFonts w:hint="cs"/>
          <w:rtl/>
        </w:rPr>
        <w:t xml:space="preserve"> </w:t>
      </w:r>
      <w:r w:rsidRPr="000F000E">
        <w:t>dB(W/(m</w:t>
      </w:r>
      <w:r w:rsidRPr="000F000E">
        <w:rPr>
          <w:vertAlign w:val="superscript"/>
        </w:rPr>
        <w:t>2</w:t>
      </w:r>
      <w:r w:rsidRPr="000F000E">
        <w:t>∙Hz))</w:t>
      </w:r>
      <w:r w:rsidRPr="000F000E">
        <w:rPr>
          <w:rFonts w:hint="cs"/>
          <w:rtl/>
        </w:rPr>
        <w:t>.</w:t>
      </w:r>
    </w:p>
    <w:p w:rsidR="00723F92" w:rsidRPr="00E05C7A" w:rsidRDefault="00723F92" w:rsidP="007F4300">
      <w:pPr>
        <w:pStyle w:val="Heading1"/>
        <w:spacing w:before="240"/>
        <w:rPr>
          <w:lang w:bidi="ar-EG"/>
        </w:rPr>
      </w:pPr>
      <w:r w:rsidRPr="00A938D5">
        <w:t>4</w:t>
      </w:r>
      <w:r w:rsidRPr="00A938D5">
        <w:rPr>
          <w:rFonts w:hint="cs"/>
          <w:rtl/>
        </w:rPr>
        <w:tab/>
        <w:t>طريقة حساب سوية التداخل في الوصلة الهابطة لقناة مكررات البحث والإنقاذ بتردد</w:t>
      </w:r>
      <w:r w:rsidR="007F4300">
        <w:rPr>
          <w:rtl/>
        </w:rPr>
        <w:br/>
      </w:r>
      <w:r w:rsidRPr="00A938D5">
        <w:t>406</w:t>
      </w:r>
      <w:r w:rsidRPr="00A938D5">
        <w:rPr>
          <w:rFonts w:hint="cs"/>
          <w:rtl/>
        </w:rPr>
        <w:t xml:space="preserve"> </w:t>
      </w:r>
      <w:r w:rsidRPr="00A938D5">
        <w:t>MHz</w:t>
      </w:r>
      <w:r w:rsidRPr="00A938D5">
        <w:rPr>
          <w:rFonts w:hint="cs"/>
          <w:rtl/>
        </w:rPr>
        <w:t xml:space="preserve"> في سواتل </w:t>
      </w:r>
      <w:r w:rsidR="00A938D5">
        <w:t>GALILEO</w:t>
      </w:r>
      <w:r>
        <w:t xml:space="preserve"> </w:t>
      </w:r>
    </w:p>
    <w:p w:rsidR="00723F92" w:rsidRPr="00187BCA" w:rsidRDefault="00723F92" w:rsidP="001439E2">
      <w:pPr>
        <w:rPr>
          <w:rtl/>
        </w:rPr>
      </w:pPr>
      <w:r w:rsidRPr="00187BCA">
        <w:rPr>
          <w:rFonts w:hint="cs"/>
          <w:rtl/>
        </w:rPr>
        <w:t xml:space="preserve">يتأتى التداخل الذي يتعرض إليه النظام </w:t>
      </w:r>
      <w:r w:rsidRPr="00187BCA">
        <w:t>Cospas-Sarsat</w:t>
      </w:r>
      <w:r w:rsidRPr="00187BCA">
        <w:rPr>
          <w:rFonts w:hint="cs"/>
          <w:rtl/>
        </w:rPr>
        <w:t xml:space="preserve"> في غالب الأحيان من الإرسالات خارج النطاق التي ترسلها الخدمات في النطاقات المجاورة أو شبه المجاورة.</w:t>
      </w:r>
    </w:p>
    <w:p w:rsidR="00723F92" w:rsidRPr="00187BCA" w:rsidRDefault="00723F92" w:rsidP="001439E2">
      <w:pPr>
        <w:rPr>
          <w:rtl/>
        </w:rPr>
      </w:pPr>
      <w:r w:rsidRPr="00187BCA">
        <w:rPr>
          <w:rFonts w:hint="cs"/>
          <w:rtl/>
        </w:rPr>
        <w:t xml:space="preserve">وينبغي النظر في عرض نطاق الإرسال لمعرفة ما إذا كانت الطاقة ترسل في مدى الترددات </w:t>
      </w:r>
      <w:r w:rsidRPr="00187BCA">
        <w:t>1 544,5</w:t>
      </w:r>
      <w:r w:rsidRPr="00187BCA">
        <w:rPr>
          <w:rFonts w:hint="cs"/>
          <w:rtl/>
        </w:rPr>
        <w:t xml:space="preserve"> </w:t>
      </w:r>
      <w:r w:rsidRPr="00187BCA">
        <w:t>kHz 100 </w:t>
      </w:r>
      <w:r w:rsidRPr="00187BCA">
        <w:sym w:font="Symbol" w:char="F0B1"/>
      </w:r>
      <w:r w:rsidRPr="00187BCA">
        <w:t xml:space="preserve"> MHz</w:t>
      </w:r>
      <w:r w:rsidR="0098706F">
        <w:rPr>
          <w:rFonts w:hint="cs"/>
          <w:rtl/>
          <w:lang w:bidi="ar-EG"/>
        </w:rPr>
        <w:t>.</w:t>
      </w:r>
      <w:r w:rsidRPr="00187BCA">
        <w:rPr>
          <w:rFonts w:hint="cs"/>
          <w:rtl/>
        </w:rPr>
        <w:t xml:space="preserve"> </w:t>
      </w:r>
      <w:r w:rsidR="0098706F">
        <w:rPr>
          <w:rFonts w:hint="cs"/>
          <w:rtl/>
        </w:rPr>
        <w:t>وينبغي</w:t>
      </w:r>
      <w:r w:rsidRPr="00187BCA">
        <w:rPr>
          <w:rFonts w:hint="cs"/>
          <w:rtl/>
        </w:rPr>
        <w:t xml:space="preserve"> إيلاء عناية خاصة عند تحليل تأثير الأنظمة المتنقلة (مثل السواتل غير المستقرة بالنسبة إلى الأرض والمرسلات المحمولة جواً)، لمراعاة آثار زحزحة دوبلر التي تنشأ بفعل دورانها.</w:t>
      </w:r>
    </w:p>
    <w:p w:rsidR="00723F92" w:rsidRPr="00187BCA" w:rsidRDefault="00723F92" w:rsidP="00B87E08">
      <w:pPr>
        <w:rPr>
          <w:rtl/>
        </w:rPr>
      </w:pPr>
      <w:r w:rsidRPr="00187BCA">
        <w:rPr>
          <w:rFonts w:hint="cs"/>
          <w:rtl/>
        </w:rPr>
        <w:t xml:space="preserve">وتُحسب سوية التداخل الناجم عن جميع المصادر المرسلة للطاقة في النطاق معبراً عنها في شكل سوية الكثافة </w:t>
      </w:r>
      <w:r w:rsidRPr="00187BCA">
        <w:t>spfd</w:t>
      </w:r>
      <w:r w:rsidRPr="00187BCA">
        <w:rPr>
          <w:rFonts w:hint="cs"/>
          <w:rtl/>
        </w:rPr>
        <w:t xml:space="preserve"> عند هوائي المطراف </w:t>
      </w:r>
      <w:r w:rsidR="00B85CB3">
        <w:t>M</w:t>
      </w:r>
      <w:r w:rsidRPr="00187BCA">
        <w:t>EOLUT</w:t>
      </w:r>
      <w:r w:rsidRPr="00187BCA">
        <w:rPr>
          <w:rFonts w:hint="cs"/>
          <w:rtl/>
        </w:rPr>
        <w:t>. وينبغي ألا يتجاوز مجموع السويات لكل المصادر المسببة للتداخل مقدار</w:t>
      </w:r>
      <w:r w:rsidRPr="00187BCA">
        <w:t>20</w:t>
      </w:r>
      <w:r w:rsidR="00B85CB3">
        <w:t>0</w:t>
      </w:r>
      <w:r w:rsidRPr="00187BCA">
        <w:t>,</w:t>
      </w:r>
      <w:r w:rsidR="00B85CB3">
        <w:t>6</w:t>
      </w:r>
      <w:r w:rsidRPr="00187BCA">
        <w:t>− </w:t>
      </w:r>
      <w:r w:rsidRPr="00187BCA">
        <w:rPr>
          <w:rFonts w:hint="cs"/>
          <w:rtl/>
        </w:rPr>
        <w:t xml:space="preserve"> </w:t>
      </w:r>
      <w:r w:rsidRPr="00187BCA">
        <w:t>dB(W/(m</w:t>
      </w:r>
      <w:r w:rsidRPr="00187BCA">
        <w:rPr>
          <w:vertAlign w:val="superscript"/>
        </w:rPr>
        <w:t>2</w:t>
      </w:r>
      <w:r w:rsidRPr="00187BCA">
        <w:t>∙Hz))</w:t>
      </w:r>
      <w:r w:rsidRPr="00187BCA">
        <w:rPr>
          <w:rFonts w:hint="cs"/>
          <w:rtl/>
        </w:rPr>
        <w:t xml:space="preserve"> في أي مكان من هذا المدى.</w:t>
      </w:r>
    </w:p>
    <w:p w:rsidR="00723F92" w:rsidRDefault="00723F92" w:rsidP="00BA4590">
      <w:pPr>
        <w:rPr>
          <w:rtl/>
          <w:lang w:bidi="ar-EG"/>
        </w:rPr>
      </w:pPr>
      <w:r w:rsidRPr="00187BCA">
        <w:rPr>
          <w:rFonts w:hint="cs"/>
          <w:rtl/>
        </w:rPr>
        <w:lastRenderedPageBreak/>
        <w:t xml:space="preserve">وهذا المقدار محسوب على أساس كسب محور هوائي مطراف </w:t>
      </w:r>
      <w:r w:rsidR="008A4DB5">
        <w:t>M</w:t>
      </w:r>
      <w:r w:rsidRPr="00187BCA">
        <w:t>EOLUT</w:t>
      </w:r>
      <w:r w:rsidRPr="00187BCA">
        <w:rPr>
          <w:rFonts w:hint="cs"/>
          <w:rtl/>
        </w:rPr>
        <w:t xml:space="preserve"> قدره </w:t>
      </w:r>
      <w:r w:rsidR="00BA4590" w:rsidRPr="00187BCA">
        <w:t>dBi</w:t>
      </w:r>
      <w:r w:rsidR="00BA4590">
        <w:t> </w:t>
      </w:r>
      <w:r w:rsidR="004C3403">
        <w:t>27</w:t>
      </w:r>
      <w:r w:rsidRPr="00187BCA">
        <w:rPr>
          <w:rFonts w:hint="cs"/>
          <w:rtl/>
        </w:rPr>
        <w:t>. وتبعاً للأنظمة ينبغي، عند تحديد تأثير التداخل، مراعاة اعتبارات تمييز الهوائي والاستقطاب وغير ذلك من الاعتبارات الهندسية.</w:t>
      </w:r>
    </w:p>
    <w:p w:rsidR="00723F92" w:rsidRPr="001439E2" w:rsidRDefault="00723F92" w:rsidP="007F3A78">
      <w:pPr>
        <w:pStyle w:val="AnnexNotitle"/>
        <w:rPr>
          <w:rtl/>
        </w:rPr>
      </w:pPr>
      <w:r w:rsidRPr="001439E2">
        <w:rPr>
          <w:rFonts w:hint="cs"/>
          <w:rtl/>
        </w:rPr>
        <w:t xml:space="preserve">الملحق </w:t>
      </w:r>
      <w:r w:rsidRPr="001439E2">
        <w:t>6</w:t>
      </w:r>
    </w:p>
    <w:p w:rsidR="00723F92" w:rsidRDefault="00723F92" w:rsidP="00AC4FE1">
      <w:pPr>
        <w:pStyle w:val="TableNo"/>
        <w:rPr>
          <w:rtl/>
        </w:rPr>
      </w:pPr>
      <w:r>
        <w:rPr>
          <w:rFonts w:hint="cs"/>
          <w:rtl/>
        </w:rPr>
        <w:t>الج</w:t>
      </w:r>
      <w:r w:rsidR="007F3A78">
        <w:rPr>
          <w:rFonts w:hint="cs"/>
          <w:rtl/>
        </w:rPr>
        <w:t>ـ</w:t>
      </w:r>
      <w:r>
        <w:rPr>
          <w:rFonts w:hint="cs"/>
          <w:rtl/>
        </w:rPr>
        <w:t xml:space="preserve">دول </w:t>
      </w:r>
      <w:r>
        <w:t>2</w:t>
      </w:r>
    </w:p>
    <w:p w:rsidR="006C2C9A" w:rsidRDefault="00E1014B" w:rsidP="001439E2">
      <w:pPr>
        <w:pStyle w:val="Tabletitle"/>
      </w:pPr>
      <w:r>
        <w:rPr>
          <w:rFonts w:hint="cs"/>
          <w:rtl/>
        </w:rPr>
        <w:t xml:space="preserve">موازنات وصلة النظام </w:t>
      </w:r>
      <w:r w:rsidRPr="005A23A1">
        <w:t>Cospas-Sarsat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8"/>
        <w:gridCol w:w="8"/>
        <w:gridCol w:w="740"/>
        <w:gridCol w:w="986"/>
        <w:gridCol w:w="7"/>
        <w:gridCol w:w="1020"/>
        <w:gridCol w:w="6"/>
        <w:gridCol w:w="1018"/>
        <w:gridCol w:w="7"/>
        <w:gridCol w:w="1022"/>
        <w:gridCol w:w="7"/>
        <w:gridCol w:w="1012"/>
        <w:gridCol w:w="7"/>
        <w:gridCol w:w="1008"/>
        <w:gridCol w:w="9"/>
      </w:tblGrid>
      <w:tr w:rsidR="006C2C9A" w:rsidRPr="001439E2" w:rsidTr="007F3A78">
        <w:trPr>
          <w:jc w:val="center"/>
        </w:trPr>
        <w:tc>
          <w:tcPr>
            <w:tcW w:w="1527" w:type="pct"/>
            <w:gridSpan w:val="2"/>
            <w:vMerge w:val="restart"/>
            <w:tcBorders>
              <w:top w:val="nil"/>
              <w:left w:val="nil"/>
              <w:right w:val="nil"/>
            </w:tcBorders>
            <w:vAlign w:val="center"/>
          </w:tcPr>
          <w:p w:rsidR="006C2C9A" w:rsidRPr="001439E2" w:rsidRDefault="006C2C9A" w:rsidP="001439E2">
            <w:pPr>
              <w:pStyle w:val="Tablehead"/>
              <w:spacing w:before="20" w:after="20"/>
              <w:ind w:left="-57" w:right="-57"/>
              <w:rPr>
                <w:rFonts w:ascii="Times New Roman" w:hAnsi="Times New Roman"/>
                <w:sz w:val="18"/>
                <w:szCs w:val="24"/>
              </w:rPr>
            </w:pPr>
          </w:p>
        </w:tc>
        <w:tc>
          <w:tcPr>
            <w:tcW w:w="376" w:type="pct"/>
            <w:vMerge w:val="restart"/>
            <w:tcBorders>
              <w:top w:val="nil"/>
              <w:left w:val="nil"/>
            </w:tcBorders>
            <w:vAlign w:val="center"/>
          </w:tcPr>
          <w:p w:rsidR="006C2C9A" w:rsidRPr="001439E2" w:rsidRDefault="006C2C9A" w:rsidP="001439E2">
            <w:pPr>
              <w:pStyle w:val="Tablehead"/>
              <w:spacing w:before="20" w:after="20"/>
              <w:ind w:left="-57" w:right="-57"/>
              <w:rPr>
                <w:rFonts w:ascii="Times New Roman" w:hAnsi="Times New Roman"/>
                <w:sz w:val="18"/>
                <w:szCs w:val="24"/>
              </w:rPr>
            </w:pPr>
          </w:p>
        </w:tc>
        <w:tc>
          <w:tcPr>
            <w:tcW w:w="1541" w:type="pct"/>
            <w:gridSpan w:val="6"/>
            <w:vAlign w:val="center"/>
          </w:tcPr>
          <w:p w:rsidR="006C2C9A" w:rsidRPr="001439E2" w:rsidRDefault="006C2C9A" w:rsidP="001439E2">
            <w:pPr>
              <w:pStyle w:val="Tablehead"/>
              <w:spacing w:before="20" w:after="20"/>
              <w:ind w:left="-57" w:right="-57"/>
              <w:rPr>
                <w:rFonts w:ascii="Times New Roman" w:hAnsi="Times New Roman"/>
                <w:sz w:val="18"/>
                <w:szCs w:val="24"/>
              </w:rPr>
            </w:pPr>
            <w:r w:rsidRPr="001439E2">
              <w:rPr>
                <w:rFonts w:ascii="Times New Roman" w:hAnsi="Times New Roman"/>
                <w:sz w:val="18"/>
                <w:szCs w:val="24"/>
              </w:rPr>
              <w:t>LEOSAR</w:t>
            </w:r>
          </w:p>
        </w:tc>
        <w:tc>
          <w:tcPr>
            <w:tcW w:w="1041" w:type="pct"/>
            <w:gridSpan w:val="4"/>
            <w:vAlign w:val="center"/>
          </w:tcPr>
          <w:p w:rsidR="006C2C9A" w:rsidRPr="001439E2" w:rsidRDefault="006C2C9A" w:rsidP="001439E2">
            <w:pPr>
              <w:pStyle w:val="Tablehead"/>
              <w:spacing w:before="20" w:after="20"/>
              <w:ind w:left="-57" w:right="-57"/>
              <w:rPr>
                <w:rFonts w:ascii="Times New Roman" w:hAnsi="Times New Roman"/>
                <w:sz w:val="18"/>
                <w:szCs w:val="24"/>
              </w:rPr>
            </w:pPr>
            <w:r w:rsidRPr="001439E2">
              <w:rPr>
                <w:rFonts w:ascii="Times New Roman" w:hAnsi="Times New Roman"/>
                <w:sz w:val="18"/>
                <w:szCs w:val="24"/>
              </w:rPr>
              <w:t>GEOSAR</w:t>
            </w:r>
          </w:p>
        </w:tc>
        <w:tc>
          <w:tcPr>
            <w:tcW w:w="514" w:type="pct"/>
            <w:gridSpan w:val="2"/>
            <w:vAlign w:val="center"/>
          </w:tcPr>
          <w:p w:rsidR="006C2C9A" w:rsidRPr="001439E2" w:rsidRDefault="006C2C9A" w:rsidP="001439E2">
            <w:pPr>
              <w:pStyle w:val="Tablehead"/>
              <w:spacing w:before="20" w:after="20"/>
              <w:ind w:left="-57" w:right="-57"/>
              <w:rPr>
                <w:rFonts w:ascii="Times New Roman" w:hAnsi="Times New Roman"/>
                <w:sz w:val="18"/>
                <w:szCs w:val="24"/>
              </w:rPr>
            </w:pPr>
            <w:r w:rsidRPr="001439E2">
              <w:rPr>
                <w:rFonts w:ascii="Times New Roman" w:hAnsi="Times New Roman"/>
                <w:sz w:val="18"/>
                <w:szCs w:val="24"/>
              </w:rPr>
              <w:t>MEOSAR</w:t>
            </w:r>
          </w:p>
        </w:tc>
      </w:tr>
      <w:tr w:rsidR="006C2C9A" w:rsidRPr="001439E2" w:rsidTr="007F3A78">
        <w:trPr>
          <w:jc w:val="center"/>
        </w:trPr>
        <w:tc>
          <w:tcPr>
            <w:tcW w:w="1527" w:type="pct"/>
            <w:gridSpan w:val="2"/>
            <w:vMerge/>
            <w:tcBorders>
              <w:left w:val="nil"/>
              <w:right w:val="nil"/>
            </w:tcBorders>
            <w:vAlign w:val="center"/>
          </w:tcPr>
          <w:p w:rsidR="006C2C9A" w:rsidRPr="001439E2" w:rsidRDefault="006C2C9A" w:rsidP="001439E2">
            <w:pPr>
              <w:pStyle w:val="Tablehead"/>
              <w:spacing w:before="20" w:after="20"/>
              <w:ind w:left="-57" w:right="-57"/>
              <w:rPr>
                <w:rFonts w:ascii="Times New Roman" w:hAnsi="Times New Roman"/>
                <w:sz w:val="18"/>
                <w:szCs w:val="24"/>
              </w:rPr>
            </w:pPr>
          </w:p>
        </w:tc>
        <w:tc>
          <w:tcPr>
            <w:tcW w:w="376" w:type="pct"/>
            <w:vMerge/>
            <w:tcBorders>
              <w:left w:val="nil"/>
            </w:tcBorders>
            <w:vAlign w:val="center"/>
          </w:tcPr>
          <w:p w:rsidR="006C2C9A" w:rsidRPr="001439E2" w:rsidRDefault="006C2C9A" w:rsidP="001439E2">
            <w:pPr>
              <w:pStyle w:val="Tablehead"/>
              <w:spacing w:before="20" w:after="20"/>
              <w:ind w:left="-57" w:right="-57"/>
              <w:rPr>
                <w:rFonts w:ascii="Times New Roman" w:hAnsi="Times New Roman"/>
                <w:sz w:val="18"/>
                <w:szCs w:val="24"/>
              </w:rPr>
            </w:pPr>
          </w:p>
        </w:tc>
        <w:tc>
          <w:tcPr>
            <w:tcW w:w="503" w:type="pct"/>
            <w:gridSpan w:val="2"/>
            <w:vAlign w:val="center"/>
          </w:tcPr>
          <w:p w:rsidR="006C2C9A" w:rsidRPr="001439E2" w:rsidRDefault="006C2C9A" w:rsidP="001439E2">
            <w:pPr>
              <w:pStyle w:val="Tablehead"/>
              <w:spacing w:before="20" w:after="20"/>
              <w:ind w:left="-57" w:right="-57"/>
              <w:rPr>
                <w:rFonts w:ascii="Times New Roman" w:hAnsi="Times New Roman"/>
                <w:sz w:val="18"/>
                <w:szCs w:val="24"/>
              </w:rPr>
            </w:pPr>
            <w:r w:rsidRPr="001439E2">
              <w:rPr>
                <w:rFonts w:ascii="Times New Roman" w:hAnsi="Times New Roman"/>
                <w:sz w:val="18"/>
                <w:szCs w:val="24"/>
              </w:rPr>
              <w:t>Sarsat PDS</w:t>
            </w:r>
          </w:p>
        </w:tc>
        <w:tc>
          <w:tcPr>
            <w:tcW w:w="519" w:type="pct"/>
            <w:gridSpan w:val="2"/>
            <w:vAlign w:val="center"/>
          </w:tcPr>
          <w:p w:rsidR="006C2C9A" w:rsidRPr="001439E2" w:rsidRDefault="006C2C9A" w:rsidP="001439E2">
            <w:pPr>
              <w:pStyle w:val="Tablehead"/>
              <w:spacing w:before="20" w:after="20"/>
              <w:ind w:left="-57" w:right="-57"/>
              <w:rPr>
                <w:rFonts w:ascii="Times New Roman" w:hAnsi="Times New Roman"/>
                <w:sz w:val="18"/>
                <w:szCs w:val="24"/>
              </w:rPr>
            </w:pPr>
            <w:r w:rsidRPr="001439E2">
              <w:rPr>
                <w:rFonts w:ascii="Times New Roman" w:hAnsi="Times New Roman"/>
                <w:sz w:val="18"/>
                <w:szCs w:val="24"/>
              </w:rPr>
              <w:t>Sarsat SARR</w:t>
            </w:r>
          </w:p>
        </w:tc>
        <w:tc>
          <w:tcPr>
            <w:tcW w:w="519" w:type="pct"/>
            <w:gridSpan w:val="2"/>
            <w:vAlign w:val="center"/>
          </w:tcPr>
          <w:p w:rsidR="006C2C9A" w:rsidRPr="001439E2" w:rsidRDefault="006C2C9A" w:rsidP="001439E2">
            <w:pPr>
              <w:pStyle w:val="Tablehead"/>
              <w:spacing w:before="20" w:after="20"/>
              <w:ind w:left="-57" w:right="-57"/>
              <w:rPr>
                <w:rFonts w:ascii="Times New Roman" w:hAnsi="Times New Roman"/>
                <w:sz w:val="18"/>
                <w:szCs w:val="24"/>
              </w:rPr>
            </w:pPr>
            <w:r w:rsidRPr="001439E2">
              <w:rPr>
                <w:rFonts w:ascii="Times New Roman" w:hAnsi="Times New Roman"/>
                <w:sz w:val="18"/>
                <w:szCs w:val="24"/>
              </w:rPr>
              <w:t>Cospas SARR</w:t>
            </w:r>
          </w:p>
        </w:tc>
        <w:tc>
          <w:tcPr>
            <w:tcW w:w="523" w:type="pct"/>
            <w:gridSpan w:val="2"/>
            <w:vAlign w:val="center"/>
          </w:tcPr>
          <w:p w:rsidR="006C2C9A" w:rsidRPr="001439E2" w:rsidRDefault="006C2C9A" w:rsidP="001439E2">
            <w:pPr>
              <w:pStyle w:val="Tablehead"/>
              <w:spacing w:before="20" w:after="20"/>
              <w:ind w:left="-57" w:right="-57"/>
              <w:rPr>
                <w:rFonts w:ascii="Times New Roman" w:hAnsi="Times New Roman"/>
                <w:sz w:val="18"/>
                <w:szCs w:val="24"/>
              </w:rPr>
            </w:pPr>
            <w:r w:rsidRPr="001439E2">
              <w:rPr>
                <w:rFonts w:ascii="Times New Roman" w:hAnsi="Times New Roman"/>
                <w:sz w:val="18"/>
                <w:szCs w:val="24"/>
              </w:rPr>
              <w:t>GOES SARR</w:t>
            </w:r>
          </w:p>
        </w:tc>
        <w:tc>
          <w:tcPr>
            <w:tcW w:w="518" w:type="pct"/>
            <w:gridSpan w:val="2"/>
            <w:vAlign w:val="center"/>
          </w:tcPr>
          <w:p w:rsidR="006C2C9A" w:rsidRPr="001439E2" w:rsidRDefault="006C2C9A" w:rsidP="001439E2">
            <w:pPr>
              <w:pStyle w:val="Tablehead"/>
              <w:spacing w:before="20" w:after="20"/>
              <w:ind w:left="-57" w:right="-57"/>
              <w:rPr>
                <w:rFonts w:ascii="Times New Roman" w:hAnsi="Times New Roman"/>
                <w:sz w:val="18"/>
                <w:szCs w:val="24"/>
              </w:rPr>
            </w:pPr>
            <w:r w:rsidRPr="001439E2">
              <w:rPr>
                <w:rFonts w:ascii="Times New Roman" w:hAnsi="Times New Roman"/>
                <w:sz w:val="18"/>
                <w:szCs w:val="24"/>
              </w:rPr>
              <w:t>MSG SARR</w:t>
            </w:r>
          </w:p>
        </w:tc>
        <w:tc>
          <w:tcPr>
            <w:tcW w:w="514" w:type="pct"/>
            <w:gridSpan w:val="2"/>
            <w:vAlign w:val="center"/>
          </w:tcPr>
          <w:p w:rsidR="006C2C9A" w:rsidRPr="001439E2" w:rsidRDefault="006C2C9A" w:rsidP="001439E2">
            <w:pPr>
              <w:pStyle w:val="Tablehead"/>
              <w:spacing w:before="20" w:after="20"/>
              <w:ind w:left="-57" w:right="-57"/>
              <w:rPr>
                <w:rFonts w:ascii="Times New Roman" w:hAnsi="Times New Roman"/>
                <w:sz w:val="18"/>
                <w:szCs w:val="24"/>
              </w:rPr>
            </w:pPr>
            <w:r w:rsidRPr="001439E2">
              <w:rPr>
                <w:rFonts w:ascii="Times New Roman" w:hAnsi="Times New Roman"/>
                <w:sz w:val="18"/>
                <w:szCs w:val="24"/>
              </w:rPr>
              <w:t xml:space="preserve">GALILEO </w:t>
            </w:r>
            <w:r w:rsidRPr="001439E2">
              <w:rPr>
                <w:rFonts w:ascii="Times New Roman" w:hAnsi="Times New Roman"/>
                <w:sz w:val="18"/>
                <w:szCs w:val="24"/>
              </w:rPr>
              <w:br/>
              <w:t>SARR</w:t>
            </w:r>
          </w:p>
        </w:tc>
      </w:tr>
      <w:tr w:rsidR="00133A46" w:rsidRPr="001439E2" w:rsidTr="007F3A78">
        <w:trPr>
          <w:jc w:val="center"/>
        </w:trPr>
        <w:tc>
          <w:tcPr>
            <w:tcW w:w="1527" w:type="pct"/>
            <w:gridSpan w:val="2"/>
            <w:vAlign w:val="center"/>
          </w:tcPr>
          <w:p w:rsidR="00133A46" w:rsidRPr="001439E2" w:rsidRDefault="00133A46" w:rsidP="001439E2">
            <w:pPr>
              <w:pStyle w:val="Tablehead"/>
              <w:tabs>
                <w:tab w:val="left" w:pos="833"/>
                <w:tab w:val="center" w:pos="1308"/>
              </w:tabs>
              <w:spacing w:before="20" w:after="20"/>
              <w:rPr>
                <w:rFonts w:ascii="Times New Roman" w:hAnsi="Times New Roman"/>
                <w:sz w:val="18"/>
                <w:szCs w:val="24"/>
                <w:rtl/>
                <w:lang w:bidi="ar-EG"/>
              </w:rPr>
            </w:pPr>
            <w:r w:rsidRPr="001439E2">
              <w:rPr>
                <w:rFonts w:ascii="Times New Roman" w:hAnsi="Times New Roman" w:hint="cs"/>
                <w:sz w:val="18"/>
                <w:szCs w:val="24"/>
                <w:rtl/>
                <w:lang w:bidi="ar-EG"/>
              </w:rPr>
              <w:t>الوحدة، المعلمة</w:t>
            </w:r>
          </w:p>
        </w:tc>
        <w:tc>
          <w:tcPr>
            <w:tcW w:w="376" w:type="pct"/>
            <w:tcBorders>
              <w:bottom w:val="single" w:sz="4" w:space="0" w:color="auto"/>
            </w:tcBorders>
            <w:vAlign w:val="center"/>
          </w:tcPr>
          <w:p w:rsidR="00133A46" w:rsidRPr="001439E2" w:rsidRDefault="00133A46" w:rsidP="001439E2">
            <w:pPr>
              <w:pStyle w:val="Tablehead"/>
              <w:spacing w:before="20" w:after="20"/>
              <w:rPr>
                <w:rFonts w:ascii="Times New Roman" w:hAnsi="Times New Roman"/>
                <w:sz w:val="18"/>
                <w:szCs w:val="24"/>
              </w:rPr>
            </w:pPr>
            <w:r w:rsidRPr="001439E2">
              <w:rPr>
                <w:rFonts w:ascii="Times New Roman" w:hAnsi="Times New Roman" w:hint="cs"/>
                <w:sz w:val="18"/>
                <w:szCs w:val="24"/>
                <w:rtl/>
                <w:lang w:bidi="ar-EG"/>
              </w:rPr>
              <w:t>انظر الملاحظة</w:t>
            </w:r>
          </w:p>
        </w:tc>
        <w:tc>
          <w:tcPr>
            <w:tcW w:w="503" w:type="pct"/>
            <w:gridSpan w:val="2"/>
            <w:tcBorders>
              <w:bottom w:val="single" w:sz="4" w:space="0" w:color="auto"/>
            </w:tcBorders>
            <w:vAlign w:val="center"/>
          </w:tcPr>
          <w:p w:rsidR="00133A46" w:rsidRPr="001439E2" w:rsidRDefault="00133A46" w:rsidP="001439E2">
            <w:pPr>
              <w:pStyle w:val="Tablehead"/>
              <w:spacing w:before="20" w:after="20"/>
              <w:rPr>
                <w:rFonts w:ascii="Times New Roman" w:hAnsi="Times New Roman"/>
                <w:sz w:val="18"/>
                <w:szCs w:val="24"/>
              </w:rPr>
            </w:pPr>
            <w:r w:rsidRPr="001439E2">
              <w:rPr>
                <w:rFonts w:ascii="Times New Roman" w:hAnsi="Times New Roman" w:hint="cs"/>
                <w:sz w:val="18"/>
                <w:szCs w:val="24"/>
                <w:rtl/>
                <w:lang w:bidi="ar-EG"/>
              </w:rPr>
              <w:t>حالة مستوى منخفض</w:t>
            </w:r>
          </w:p>
        </w:tc>
        <w:tc>
          <w:tcPr>
            <w:tcW w:w="519" w:type="pct"/>
            <w:gridSpan w:val="2"/>
            <w:tcBorders>
              <w:bottom w:val="single" w:sz="4" w:space="0" w:color="auto"/>
            </w:tcBorders>
            <w:vAlign w:val="center"/>
          </w:tcPr>
          <w:p w:rsidR="00133A46" w:rsidRPr="001439E2" w:rsidRDefault="00133A46" w:rsidP="001439E2">
            <w:pPr>
              <w:pStyle w:val="Tablehead"/>
              <w:spacing w:before="20" w:after="20"/>
              <w:rPr>
                <w:rFonts w:ascii="Times New Roman" w:hAnsi="Times New Roman"/>
                <w:sz w:val="18"/>
                <w:szCs w:val="24"/>
              </w:rPr>
            </w:pPr>
            <w:r w:rsidRPr="001439E2">
              <w:rPr>
                <w:rFonts w:ascii="Times New Roman" w:hAnsi="Times New Roman" w:hint="cs"/>
                <w:sz w:val="18"/>
                <w:szCs w:val="24"/>
                <w:rtl/>
                <w:lang w:bidi="ar-EG"/>
              </w:rPr>
              <w:t>حالة مستوى منخفض</w:t>
            </w:r>
          </w:p>
        </w:tc>
        <w:tc>
          <w:tcPr>
            <w:tcW w:w="519" w:type="pct"/>
            <w:gridSpan w:val="2"/>
            <w:tcBorders>
              <w:bottom w:val="single" w:sz="4" w:space="0" w:color="auto"/>
            </w:tcBorders>
            <w:vAlign w:val="center"/>
          </w:tcPr>
          <w:p w:rsidR="00133A46" w:rsidRPr="001439E2" w:rsidRDefault="00133A46" w:rsidP="001439E2">
            <w:pPr>
              <w:spacing w:before="20" w:after="20" w:line="260" w:lineRule="exact"/>
              <w:jc w:val="center"/>
              <w:rPr>
                <w:b/>
                <w:bCs/>
                <w:sz w:val="18"/>
                <w:szCs w:val="24"/>
              </w:rPr>
            </w:pPr>
            <w:r w:rsidRPr="001439E2">
              <w:rPr>
                <w:rFonts w:hint="cs"/>
                <w:b/>
                <w:bCs/>
                <w:sz w:val="18"/>
                <w:szCs w:val="24"/>
                <w:rtl/>
                <w:lang w:bidi="ar-EG"/>
              </w:rPr>
              <w:t>حالة مستوى منخفض</w:t>
            </w:r>
          </w:p>
        </w:tc>
        <w:tc>
          <w:tcPr>
            <w:tcW w:w="523" w:type="pct"/>
            <w:gridSpan w:val="2"/>
            <w:tcBorders>
              <w:bottom w:val="single" w:sz="4" w:space="0" w:color="auto"/>
            </w:tcBorders>
            <w:vAlign w:val="center"/>
          </w:tcPr>
          <w:p w:rsidR="00133A46" w:rsidRPr="001439E2" w:rsidRDefault="00133A46" w:rsidP="001439E2">
            <w:pPr>
              <w:spacing w:before="20" w:after="20" w:line="260" w:lineRule="exact"/>
              <w:jc w:val="center"/>
              <w:rPr>
                <w:b/>
                <w:bCs/>
                <w:sz w:val="18"/>
                <w:szCs w:val="24"/>
              </w:rPr>
            </w:pPr>
            <w:r w:rsidRPr="001439E2">
              <w:rPr>
                <w:rFonts w:hint="cs"/>
                <w:b/>
                <w:bCs/>
                <w:sz w:val="18"/>
                <w:szCs w:val="24"/>
                <w:rtl/>
                <w:lang w:bidi="ar-EG"/>
              </w:rPr>
              <w:t>حالة مستوى منخفض</w:t>
            </w:r>
          </w:p>
        </w:tc>
        <w:tc>
          <w:tcPr>
            <w:tcW w:w="518" w:type="pct"/>
            <w:gridSpan w:val="2"/>
            <w:tcBorders>
              <w:bottom w:val="single" w:sz="4" w:space="0" w:color="auto"/>
            </w:tcBorders>
            <w:vAlign w:val="center"/>
          </w:tcPr>
          <w:p w:rsidR="00133A46" w:rsidRPr="001439E2" w:rsidRDefault="00133A46" w:rsidP="001439E2">
            <w:pPr>
              <w:spacing w:before="20" w:after="20" w:line="260" w:lineRule="exact"/>
              <w:jc w:val="center"/>
              <w:rPr>
                <w:b/>
                <w:bCs/>
                <w:sz w:val="18"/>
                <w:szCs w:val="24"/>
              </w:rPr>
            </w:pPr>
            <w:r w:rsidRPr="001439E2">
              <w:rPr>
                <w:rFonts w:hint="cs"/>
                <w:b/>
                <w:bCs/>
                <w:sz w:val="18"/>
                <w:szCs w:val="24"/>
                <w:rtl/>
                <w:lang w:bidi="ar-EG"/>
              </w:rPr>
              <w:t>حالة مستوى منخفض</w:t>
            </w:r>
          </w:p>
        </w:tc>
        <w:tc>
          <w:tcPr>
            <w:tcW w:w="514" w:type="pct"/>
            <w:gridSpan w:val="2"/>
            <w:tcBorders>
              <w:bottom w:val="single" w:sz="4" w:space="0" w:color="auto"/>
            </w:tcBorders>
            <w:vAlign w:val="center"/>
          </w:tcPr>
          <w:p w:rsidR="00133A46" w:rsidRPr="001439E2" w:rsidRDefault="00133A46" w:rsidP="001439E2">
            <w:pPr>
              <w:spacing w:before="20" w:after="20" w:line="260" w:lineRule="exact"/>
              <w:jc w:val="center"/>
              <w:rPr>
                <w:b/>
                <w:bCs/>
                <w:sz w:val="18"/>
                <w:szCs w:val="24"/>
              </w:rPr>
            </w:pPr>
            <w:r w:rsidRPr="001439E2">
              <w:rPr>
                <w:rFonts w:hint="cs"/>
                <w:b/>
                <w:bCs/>
                <w:sz w:val="18"/>
                <w:szCs w:val="24"/>
                <w:rtl/>
                <w:lang w:bidi="ar-EG"/>
              </w:rPr>
              <w:t>حالة مستوى منخفض</w:t>
            </w:r>
          </w:p>
        </w:tc>
      </w:tr>
      <w:tr w:rsidR="006C2C9A" w:rsidRPr="001439E2" w:rsidTr="007F3A78">
        <w:trPr>
          <w:jc w:val="center"/>
        </w:trPr>
        <w:tc>
          <w:tcPr>
            <w:tcW w:w="1527" w:type="pct"/>
            <w:gridSpan w:val="2"/>
          </w:tcPr>
          <w:p w:rsidR="006C2C9A" w:rsidRPr="002B1D02" w:rsidRDefault="0002388D" w:rsidP="00C959CE">
            <w:pPr>
              <w:pStyle w:val="Tabletext"/>
              <w:keepNext/>
              <w:keepLines/>
              <w:spacing w:after="20"/>
              <w:jc w:val="both"/>
              <w:rPr>
                <w:bCs/>
                <w:spacing w:val="-2"/>
                <w:sz w:val="18"/>
                <w:szCs w:val="24"/>
                <w:rtl/>
                <w:lang w:bidi="ar-EG"/>
              </w:rPr>
            </w:pPr>
            <w:r w:rsidRPr="002B1D02">
              <w:rPr>
                <w:b/>
                <w:bCs/>
                <w:spacing w:val="-2"/>
                <w:sz w:val="18"/>
                <w:szCs w:val="24"/>
                <w:rtl/>
              </w:rPr>
              <w:t>منار راديوي للاستدلال على موقع الطوارئ</w:t>
            </w:r>
            <w:r w:rsidRPr="002B1D02">
              <w:rPr>
                <w:rFonts w:hint="cs"/>
                <w:bCs/>
                <w:spacing w:val="-2"/>
                <w:sz w:val="18"/>
                <w:szCs w:val="24"/>
                <w:rtl/>
                <w:lang w:bidi="ar-EG"/>
              </w:rPr>
              <w:t xml:space="preserve"> إلى الوصلة الصاعدة للمركبة الفضائية</w:t>
            </w:r>
          </w:p>
        </w:tc>
        <w:tc>
          <w:tcPr>
            <w:tcW w:w="376" w:type="pct"/>
            <w:tcBorders>
              <w:right w:val="nil"/>
            </w:tcBorders>
          </w:tcPr>
          <w:p w:rsidR="006C2C9A" w:rsidRPr="001439E2" w:rsidRDefault="006C2C9A" w:rsidP="001439E2">
            <w:pPr>
              <w:pStyle w:val="Tabletext"/>
              <w:spacing w:after="20"/>
              <w:jc w:val="center"/>
              <w:rPr>
                <w:sz w:val="18"/>
                <w:szCs w:val="24"/>
              </w:rPr>
            </w:pPr>
          </w:p>
        </w:tc>
        <w:tc>
          <w:tcPr>
            <w:tcW w:w="503" w:type="pct"/>
            <w:gridSpan w:val="2"/>
            <w:tcBorders>
              <w:left w:val="nil"/>
              <w:right w:val="nil"/>
            </w:tcBorders>
          </w:tcPr>
          <w:p w:rsidR="006C2C9A" w:rsidRPr="001439E2" w:rsidRDefault="006C2C9A" w:rsidP="001439E2">
            <w:pPr>
              <w:pStyle w:val="Tabletext"/>
              <w:spacing w:after="20"/>
              <w:jc w:val="center"/>
              <w:rPr>
                <w:sz w:val="18"/>
                <w:szCs w:val="24"/>
              </w:rPr>
            </w:pPr>
          </w:p>
        </w:tc>
        <w:tc>
          <w:tcPr>
            <w:tcW w:w="519" w:type="pct"/>
            <w:gridSpan w:val="2"/>
            <w:tcBorders>
              <w:left w:val="nil"/>
              <w:right w:val="nil"/>
            </w:tcBorders>
          </w:tcPr>
          <w:p w:rsidR="006C2C9A" w:rsidRPr="001439E2" w:rsidRDefault="006C2C9A" w:rsidP="001439E2">
            <w:pPr>
              <w:pStyle w:val="Tabletext"/>
              <w:spacing w:after="20"/>
              <w:jc w:val="center"/>
              <w:rPr>
                <w:sz w:val="18"/>
                <w:szCs w:val="24"/>
              </w:rPr>
            </w:pPr>
          </w:p>
        </w:tc>
        <w:tc>
          <w:tcPr>
            <w:tcW w:w="519" w:type="pct"/>
            <w:gridSpan w:val="2"/>
            <w:tcBorders>
              <w:left w:val="nil"/>
              <w:right w:val="nil"/>
            </w:tcBorders>
          </w:tcPr>
          <w:p w:rsidR="006C2C9A" w:rsidRPr="001439E2" w:rsidRDefault="006C2C9A" w:rsidP="001439E2">
            <w:pPr>
              <w:pStyle w:val="Tabletext"/>
              <w:spacing w:after="20"/>
              <w:jc w:val="center"/>
              <w:rPr>
                <w:sz w:val="18"/>
                <w:szCs w:val="24"/>
              </w:rPr>
            </w:pPr>
          </w:p>
        </w:tc>
        <w:tc>
          <w:tcPr>
            <w:tcW w:w="523" w:type="pct"/>
            <w:gridSpan w:val="2"/>
            <w:tcBorders>
              <w:left w:val="nil"/>
              <w:right w:val="nil"/>
            </w:tcBorders>
          </w:tcPr>
          <w:p w:rsidR="006C2C9A" w:rsidRPr="001439E2" w:rsidRDefault="006C2C9A" w:rsidP="001439E2">
            <w:pPr>
              <w:pStyle w:val="Tabletext"/>
              <w:spacing w:after="20"/>
              <w:jc w:val="center"/>
              <w:rPr>
                <w:sz w:val="18"/>
                <w:szCs w:val="24"/>
              </w:rPr>
            </w:pPr>
          </w:p>
        </w:tc>
        <w:tc>
          <w:tcPr>
            <w:tcW w:w="518" w:type="pct"/>
            <w:gridSpan w:val="2"/>
            <w:tcBorders>
              <w:left w:val="nil"/>
              <w:right w:val="nil"/>
            </w:tcBorders>
          </w:tcPr>
          <w:p w:rsidR="006C2C9A" w:rsidRPr="001439E2" w:rsidRDefault="006C2C9A" w:rsidP="001439E2">
            <w:pPr>
              <w:pStyle w:val="Tabletext"/>
              <w:spacing w:after="20"/>
              <w:jc w:val="center"/>
              <w:rPr>
                <w:sz w:val="18"/>
                <w:szCs w:val="24"/>
              </w:rPr>
            </w:pPr>
          </w:p>
        </w:tc>
        <w:tc>
          <w:tcPr>
            <w:tcW w:w="514" w:type="pct"/>
            <w:gridSpan w:val="2"/>
            <w:tcBorders>
              <w:left w:val="nil"/>
            </w:tcBorders>
          </w:tcPr>
          <w:p w:rsidR="006C2C9A" w:rsidRPr="001439E2" w:rsidRDefault="006C2C9A" w:rsidP="001439E2">
            <w:pPr>
              <w:pStyle w:val="Tabletext"/>
              <w:spacing w:after="20"/>
              <w:jc w:val="center"/>
              <w:rPr>
                <w:sz w:val="18"/>
                <w:szCs w:val="24"/>
              </w:rPr>
            </w:pPr>
          </w:p>
        </w:tc>
      </w:tr>
      <w:tr w:rsidR="006C2C9A" w:rsidRPr="001439E2" w:rsidTr="007F3A78">
        <w:trPr>
          <w:jc w:val="center"/>
        </w:trPr>
        <w:tc>
          <w:tcPr>
            <w:tcW w:w="1527" w:type="pct"/>
            <w:gridSpan w:val="2"/>
          </w:tcPr>
          <w:p w:rsidR="006C2C9A" w:rsidRPr="001439E2" w:rsidRDefault="00D5311B" w:rsidP="001439E2">
            <w:pPr>
              <w:pStyle w:val="Tabletext"/>
              <w:spacing w:after="20"/>
              <w:rPr>
                <w:sz w:val="18"/>
                <w:szCs w:val="24"/>
              </w:rPr>
            </w:pPr>
            <w:r w:rsidRPr="001439E2">
              <w:rPr>
                <w:rFonts w:hint="cs"/>
                <w:sz w:val="18"/>
                <w:szCs w:val="24"/>
                <w:rtl/>
              </w:rPr>
              <w:t>عرض نطاق الترددات</w:t>
            </w:r>
            <w:r w:rsidRPr="001439E2">
              <w:rPr>
                <w:rFonts w:hint="cs"/>
                <w:sz w:val="18"/>
                <w:szCs w:val="24"/>
                <w:rtl/>
                <w:lang w:bidi="ar-EG"/>
              </w:rPr>
              <w:t xml:space="preserve"> </w:t>
            </w:r>
            <w:r w:rsidRPr="001439E2">
              <w:rPr>
                <w:sz w:val="18"/>
                <w:szCs w:val="24"/>
              </w:rPr>
              <w:t>SAR</w:t>
            </w:r>
            <w:r w:rsidRPr="001439E2">
              <w:rPr>
                <w:rFonts w:hint="cs"/>
                <w:sz w:val="18"/>
                <w:szCs w:val="24"/>
                <w:rtl/>
              </w:rPr>
              <w:t xml:space="preserve"> </w:t>
            </w:r>
            <w:r w:rsidR="006C2C9A" w:rsidRPr="001439E2">
              <w:rPr>
                <w:sz w:val="18"/>
                <w:szCs w:val="24"/>
              </w:rPr>
              <w:t>(kHz)</w:t>
            </w:r>
          </w:p>
        </w:tc>
        <w:tc>
          <w:tcPr>
            <w:tcW w:w="376" w:type="pct"/>
          </w:tcPr>
          <w:p w:rsidR="006C2C9A" w:rsidRPr="001439E2" w:rsidRDefault="006C2C9A" w:rsidP="001439E2">
            <w:pPr>
              <w:pStyle w:val="Tabletext"/>
              <w:spacing w:after="20"/>
              <w:jc w:val="center"/>
              <w:rPr>
                <w:sz w:val="18"/>
                <w:szCs w:val="24"/>
              </w:rPr>
            </w:pPr>
            <w:r w:rsidRPr="001439E2">
              <w:rPr>
                <w:sz w:val="18"/>
                <w:szCs w:val="24"/>
              </w:rPr>
              <w:t>1</w:t>
            </w:r>
          </w:p>
        </w:tc>
        <w:tc>
          <w:tcPr>
            <w:tcW w:w="503" w:type="pct"/>
            <w:gridSpan w:val="2"/>
          </w:tcPr>
          <w:p w:rsidR="006C2C9A" w:rsidRPr="001439E2" w:rsidRDefault="006C2C9A" w:rsidP="001439E2">
            <w:pPr>
              <w:pStyle w:val="Tabletext"/>
              <w:spacing w:after="20"/>
              <w:jc w:val="center"/>
              <w:rPr>
                <w:sz w:val="18"/>
                <w:szCs w:val="24"/>
              </w:rPr>
            </w:pPr>
          </w:p>
        </w:tc>
        <w:tc>
          <w:tcPr>
            <w:tcW w:w="1561" w:type="pct"/>
            <w:gridSpan w:val="6"/>
          </w:tcPr>
          <w:p w:rsidR="006C2C9A" w:rsidRPr="001439E2" w:rsidRDefault="006C2C9A" w:rsidP="002B1D02">
            <w:pPr>
              <w:pStyle w:val="Tabletext"/>
              <w:spacing w:after="20"/>
              <w:jc w:val="center"/>
              <w:rPr>
                <w:sz w:val="18"/>
                <w:szCs w:val="24"/>
              </w:rPr>
            </w:pPr>
            <w:r w:rsidRPr="001439E2">
              <w:rPr>
                <w:sz w:val="18"/>
                <w:szCs w:val="24"/>
              </w:rPr>
              <w:t>80</w:t>
            </w:r>
            <w:r w:rsidR="002B1D02">
              <w:rPr>
                <w:sz w:val="18"/>
                <w:szCs w:val="24"/>
              </w:rPr>
              <w:t>,</w:t>
            </w:r>
            <w:r w:rsidRPr="001439E2">
              <w:rPr>
                <w:sz w:val="18"/>
                <w:szCs w:val="24"/>
              </w:rPr>
              <w:t>0</w:t>
            </w:r>
          </w:p>
        </w:tc>
        <w:tc>
          <w:tcPr>
            <w:tcW w:w="518" w:type="pct"/>
            <w:gridSpan w:val="2"/>
          </w:tcPr>
          <w:p w:rsidR="006C2C9A" w:rsidRPr="001439E2" w:rsidRDefault="006C2C9A" w:rsidP="002B1D02">
            <w:pPr>
              <w:pStyle w:val="Tabletext"/>
              <w:spacing w:after="20"/>
              <w:jc w:val="center"/>
              <w:rPr>
                <w:sz w:val="18"/>
                <w:szCs w:val="24"/>
              </w:rPr>
            </w:pPr>
            <w:r w:rsidRPr="001439E2">
              <w:rPr>
                <w:sz w:val="18"/>
                <w:szCs w:val="24"/>
              </w:rPr>
              <w:t>100</w:t>
            </w:r>
            <w:r w:rsidR="002B1D02">
              <w:rPr>
                <w:sz w:val="18"/>
                <w:szCs w:val="24"/>
              </w:rPr>
              <w:t>,</w:t>
            </w:r>
            <w:r w:rsidRPr="001439E2">
              <w:rPr>
                <w:sz w:val="18"/>
                <w:szCs w:val="24"/>
              </w:rPr>
              <w:t>0</w:t>
            </w:r>
          </w:p>
        </w:tc>
        <w:tc>
          <w:tcPr>
            <w:tcW w:w="514" w:type="pct"/>
            <w:gridSpan w:val="2"/>
          </w:tcPr>
          <w:p w:rsidR="006C2C9A" w:rsidRPr="001439E2" w:rsidRDefault="006C2C9A" w:rsidP="002B1D02">
            <w:pPr>
              <w:pStyle w:val="Tabletext"/>
              <w:spacing w:after="20"/>
              <w:jc w:val="center"/>
              <w:rPr>
                <w:sz w:val="18"/>
                <w:szCs w:val="24"/>
              </w:rPr>
            </w:pPr>
            <w:r w:rsidRPr="001439E2">
              <w:rPr>
                <w:sz w:val="18"/>
                <w:szCs w:val="24"/>
              </w:rPr>
              <w:t>80</w:t>
            </w:r>
            <w:r w:rsidR="002B1D02">
              <w:rPr>
                <w:sz w:val="18"/>
                <w:szCs w:val="24"/>
              </w:rPr>
              <w:t>,</w:t>
            </w:r>
            <w:r w:rsidRPr="001439E2">
              <w:rPr>
                <w:sz w:val="18"/>
                <w:szCs w:val="24"/>
              </w:rPr>
              <w:t>0</w:t>
            </w:r>
          </w:p>
        </w:tc>
      </w:tr>
      <w:tr w:rsidR="006C2C9A" w:rsidRPr="001439E2" w:rsidTr="007F3A78">
        <w:trPr>
          <w:jc w:val="center"/>
        </w:trPr>
        <w:tc>
          <w:tcPr>
            <w:tcW w:w="1527" w:type="pct"/>
            <w:gridSpan w:val="2"/>
          </w:tcPr>
          <w:p w:rsidR="006C2C9A" w:rsidRPr="001439E2" w:rsidRDefault="00D5311B" w:rsidP="001439E2">
            <w:pPr>
              <w:pStyle w:val="Tabletext"/>
              <w:spacing w:after="20"/>
              <w:rPr>
                <w:sz w:val="18"/>
                <w:szCs w:val="24"/>
              </w:rPr>
            </w:pPr>
            <w:r w:rsidRPr="001439E2">
              <w:rPr>
                <w:rFonts w:hint="cs"/>
                <w:sz w:val="18"/>
                <w:szCs w:val="24"/>
                <w:rtl/>
              </w:rPr>
              <w:t>معدل البيانات</w:t>
            </w:r>
            <w:r w:rsidRPr="001439E2">
              <w:rPr>
                <w:rFonts w:hint="cs"/>
                <w:sz w:val="18"/>
                <w:szCs w:val="24"/>
                <w:rtl/>
                <w:lang w:bidi="ar-EG"/>
              </w:rPr>
              <w:t xml:space="preserve">، </w:t>
            </w:r>
            <w:r w:rsidRPr="001439E2">
              <w:rPr>
                <w:sz w:val="18"/>
                <w:szCs w:val="24"/>
              </w:rPr>
              <w:t>Rb</w:t>
            </w:r>
            <w:r w:rsidRPr="001439E2">
              <w:rPr>
                <w:rFonts w:hint="cs"/>
                <w:sz w:val="18"/>
                <w:szCs w:val="24"/>
                <w:rtl/>
              </w:rPr>
              <w:t xml:space="preserve"> </w:t>
            </w:r>
            <w:r w:rsidR="006C2C9A" w:rsidRPr="001439E2">
              <w:rPr>
                <w:sz w:val="18"/>
                <w:szCs w:val="24"/>
              </w:rPr>
              <w:t xml:space="preserve"> (Hz)</w:t>
            </w:r>
          </w:p>
        </w:tc>
        <w:tc>
          <w:tcPr>
            <w:tcW w:w="376" w:type="pct"/>
          </w:tcPr>
          <w:p w:rsidR="006C2C9A" w:rsidRPr="001439E2" w:rsidRDefault="006C2C9A" w:rsidP="001439E2">
            <w:pPr>
              <w:pStyle w:val="Tabletext"/>
              <w:spacing w:after="20"/>
              <w:jc w:val="center"/>
              <w:rPr>
                <w:sz w:val="18"/>
                <w:szCs w:val="24"/>
              </w:rPr>
            </w:pPr>
          </w:p>
        </w:tc>
        <w:tc>
          <w:tcPr>
            <w:tcW w:w="503" w:type="pct"/>
            <w:gridSpan w:val="2"/>
          </w:tcPr>
          <w:p w:rsidR="006C2C9A" w:rsidRPr="001439E2" w:rsidRDefault="006C2C9A" w:rsidP="001439E2">
            <w:pPr>
              <w:pStyle w:val="Tabletext"/>
              <w:spacing w:after="20"/>
              <w:jc w:val="center"/>
              <w:rPr>
                <w:sz w:val="18"/>
                <w:szCs w:val="24"/>
              </w:rPr>
            </w:pPr>
          </w:p>
        </w:tc>
        <w:tc>
          <w:tcPr>
            <w:tcW w:w="2593" w:type="pct"/>
            <w:gridSpan w:val="10"/>
          </w:tcPr>
          <w:p w:rsidR="006C2C9A" w:rsidRPr="001439E2" w:rsidRDefault="006C2C9A" w:rsidP="002B1D02">
            <w:pPr>
              <w:pStyle w:val="Tabletext"/>
              <w:spacing w:after="20"/>
              <w:jc w:val="center"/>
              <w:rPr>
                <w:sz w:val="18"/>
                <w:szCs w:val="24"/>
              </w:rPr>
            </w:pPr>
            <w:r w:rsidRPr="001439E2">
              <w:rPr>
                <w:sz w:val="18"/>
                <w:szCs w:val="24"/>
              </w:rPr>
              <w:t>400</w:t>
            </w:r>
            <w:r w:rsidR="002B1D02">
              <w:rPr>
                <w:sz w:val="18"/>
                <w:szCs w:val="24"/>
              </w:rPr>
              <w:t>,</w:t>
            </w:r>
            <w:r w:rsidRPr="001439E2">
              <w:rPr>
                <w:sz w:val="18"/>
                <w:szCs w:val="24"/>
              </w:rPr>
              <w:t>0</w:t>
            </w:r>
          </w:p>
        </w:tc>
      </w:tr>
      <w:tr w:rsidR="006C2C9A" w:rsidRPr="001439E2" w:rsidTr="007F3A78">
        <w:trPr>
          <w:jc w:val="center"/>
        </w:trPr>
        <w:tc>
          <w:tcPr>
            <w:tcW w:w="1527" w:type="pct"/>
            <w:gridSpan w:val="2"/>
          </w:tcPr>
          <w:p w:rsidR="006C2C9A" w:rsidRPr="001439E2" w:rsidRDefault="00D5311B" w:rsidP="001439E2">
            <w:pPr>
              <w:pStyle w:val="Tabletext"/>
              <w:spacing w:after="20"/>
              <w:rPr>
                <w:sz w:val="18"/>
                <w:szCs w:val="24"/>
              </w:rPr>
            </w:pPr>
            <w:r w:rsidRPr="001439E2">
              <w:rPr>
                <w:rFonts w:hint="cs"/>
                <w:sz w:val="18"/>
                <w:szCs w:val="24"/>
                <w:rtl/>
              </w:rPr>
              <w:t xml:space="preserve">التردد </w:t>
            </w:r>
            <w:r w:rsidR="006C2C9A" w:rsidRPr="001439E2">
              <w:rPr>
                <w:sz w:val="18"/>
                <w:szCs w:val="24"/>
              </w:rPr>
              <w:t xml:space="preserve"> (MHz)</w:t>
            </w:r>
          </w:p>
        </w:tc>
        <w:tc>
          <w:tcPr>
            <w:tcW w:w="376" w:type="pct"/>
          </w:tcPr>
          <w:p w:rsidR="006C2C9A" w:rsidRPr="001439E2" w:rsidRDefault="006C2C9A" w:rsidP="001439E2">
            <w:pPr>
              <w:pStyle w:val="Tabletext"/>
              <w:spacing w:after="20"/>
              <w:jc w:val="center"/>
              <w:rPr>
                <w:sz w:val="18"/>
                <w:szCs w:val="24"/>
              </w:rPr>
            </w:pPr>
            <w:r w:rsidRPr="001439E2">
              <w:rPr>
                <w:sz w:val="18"/>
                <w:szCs w:val="24"/>
              </w:rPr>
              <w:t>2</w:t>
            </w:r>
          </w:p>
        </w:tc>
        <w:tc>
          <w:tcPr>
            <w:tcW w:w="503" w:type="pct"/>
            <w:gridSpan w:val="2"/>
          </w:tcPr>
          <w:p w:rsidR="006C2C9A" w:rsidRPr="001439E2" w:rsidRDefault="006C2C9A" w:rsidP="001439E2">
            <w:pPr>
              <w:pStyle w:val="Tabletext"/>
              <w:spacing w:after="20"/>
              <w:jc w:val="center"/>
              <w:rPr>
                <w:sz w:val="18"/>
                <w:szCs w:val="24"/>
              </w:rPr>
            </w:pPr>
          </w:p>
        </w:tc>
        <w:tc>
          <w:tcPr>
            <w:tcW w:w="2593" w:type="pct"/>
            <w:gridSpan w:val="10"/>
          </w:tcPr>
          <w:p w:rsidR="006C2C9A" w:rsidRPr="001439E2" w:rsidRDefault="006C2C9A" w:rsidP="002B1D02">
            <w:pPr>
              <w:pStyle w:val="Tabletext"/>
              <w:spacing w:after="20"/>
              <w:jc w:val="center"/>
              <w:rPr>
                <w:sz w:val="18"/>
                <w:szCs w:val="24"/>
              </w:rPr>
            </w:pPr>
            <w:r w:rsidRPr="001439E2">
              <w:rPr>
                <w:sz w:val="18"/>
                <w:szCs w:val="24"/>
              </w:rPr>
              <w:t>406</w:t>
            </w:r>
            <w:r w:rsidR="002B1D02">
              <w:rPr>
                <w:sz w:val="18"/>
                <w:szCs w:val="24"/>
              </w:rPr>
              <w:t>,</w:t>
            </w:r>
            <w:r w:rsidRPr="001439E2">
              <w:rPr>
                <w:sz w:val="18"/>
                <w:szCs w:val="24"/>
              </w:rPr>
              <w:t>05</w:t>
            </w:r>
          </w:p>
        </w:tc>
      </w:tr>
      <w:tr w:rsidR="006C2C9A" w:rsidRPr="001439E2" w:rsidTr="007F3A78">
        <w:trPr>
          <w:jc w:val="center"/>
        </w:trPr>
        <w:tc>
          <w:tcPr>
            <w:tcW w:w="1527" w:type="pct"/>
            <w:gridSpan w:val="2"/>
          </w:tcPr>
          <w:p w:rsidR="006C2C9A" w:rsidRPr="001439E2" w:rsidRDefault="00BB5EAA" w:rsidP="001439E2">
            <w:pPr>
              <w:pStyle w:val="Tabletext"/>
              <w:spacing w:after="20"/>
              <w:rPr>
                <w:sz w:val="18"/>
                <w:szCs w:val="24"/>
                <w:rtl/>
                <w:lang w:bidi="ar-EG"/>
              </w:rPr>
            </w:pPr>
            <w:r w:rsidRPr="001439E2">
              <w:rPr>
                <w:rFonts w:hint="cs"/>
                <w:sz w:val="18"/>
                <w:szCs w:val="24"/>
                <w:rtl/>
              </w:rPr>
              <w:t xml:space="preserve">قدرة الإرسال </w:t>
            </w:r>
            <w:r w:rsidR="006C2C9A" w:rsidRPr="001439E2">
              <w:rPr>
                <w:sz w:val="18"/>
                <w:szCs w:val="24"/>
              </w:rPr>
              <w:t xml:space="preserve"> (dBW)</w:t>
            </w:r>
          </w:p>
        </w:tc>
        <w:tc>
          <w:tcPr>
            <w:tcW w:w="376" w:type="pct"/>
          </w:tcPr>
          <w:p w:rsidR="006C2C9A" w:rsidRPr="001439E2" w:rsidRDefault="006C2C9A" w:rsidP="001439E2">
            <w:pPr>
              <w:pStyle w:val="Tabletext"/>
              <w:spacing w:after="20"/>
              <w:jc w:val="center"/>
              <w:rPr>
                <w:sz w:val="18"/>
                <w:szCs w:val="24"/>
              </w:rPr>
            </w:pPr>
            <w:r w:rsidRPr="001439E2">
              <w:rPr>
                <w:sz w:val="18"/>
                <w:szCs w:val="24"/>
              </w:rPr>
              <w:t>3</w:t>
            </w:r>
          </w:p>
        </w:tc>
        <w:tc>
          <w:tcPr>
            <w:tcW w:w="503" w:type="pct"/>
            <w:gridSpan w:val="2"/>
          </w:tcPr>
          <w:p w:rsidR="006C2C9A" w:rsidRPr="001439E2" w:rsidRDefault="006C2C9A" w:rsidP="001439E2">
            <w:pPr>
              <w:pStyle w:val="Tabletext"/>
              <w:spacing w:after="20"/>
              <w:jc w:val="center"/>
              <w:rPr>
                <w:sz w:val="18"/>
                <w:szCs w:val="24"/>
              </w:rPr>
            </w:pPr>
          </w:p>
        </w:tc>
        <w:tc>
          <w:tcPr>
            <w:tcW w:w="2593" w:type="pct"/>
            <w:gridSpan w:val="10"/>
          </w:tcPr>
          <w:p w:rsidR="006C2C9A" w:rsidRPr="001439E2" w:rsidRDefault="006C2C9A" w:rsidP="002B1D02">
            <w:pPr>
              <w:pStyle w:val="Tabletext"/>
              <w:spacing w:after="20"/>
              <w:jc w:val="center"/>
              <w:rPr>
                <w:sz w:val="18"/>
                <w:szCs w:val="24"/>
              </w:rPr>
            </w:pPr>
            <w:r w:rsidRPr="001439E2">
              <w:rPr>
                <w:sz w:val="18"/>
                <w:szCs w:val="24"/>
              </w:rPr>
              <w:t>5</w:t>
            </w:r>
            <w:r w:rsidR="002B1D02">
              <w:rPr>
                <w:sz w:val="18"/>
                <w:szCs w:val="24"/>
              </w:rPr>
              <w:t>,</w:t>
            </w:r>
            <w:r w:rsidRPr="001439E2">
              <w:rPr>
                <w:sz w:val="18"/>
                <w:szCs w:val="24"/>
              </w:rPr>
              <w:t>0</w:t>
            </w:r>
          </w:p>
        </w:tc>
      </w:tr>
      <w:tr w:rsidR="006C2C9A" w:rsidRPr="001439E2" w:rsidTr="007F3A78">
        <w:trPr>
          <w:jc w:val="center"/>
        </w:trPr>
        <w:tc>
          <w:tcPr>
            <w:tcW w:w="1527" w:type="pct"/>
            <w:gridSpan w:val="2"/>
          </w:tcPr>
          <w:p w:rsidR="006C2C9A" w:rsidRPr="001439E2" w:rsidRDefault="009056BE" w:rsidP="001439E2">
            <w:pPr>
              <w:pStyle w:val="Tabletext"/>
              <w:spacing w:after="20"/>
              <w:rPr>
                <w:sz w:val="18"/>
                <w:szCs w:val="24"/>
              </w:rPr>
            </w:pPr>
            <w:r w:rsidRPr="001439E2">
              <w:rPr>
                <w:rFonts w:hint="cs"/>
                <w:sz w:val="18"/>
                <w:szCs w:val="24"/>
                <w:rtl/>
              </w:rPr>
              <w:t xml:space="preserve">كسب هوائي الإرسال </w:t>
            </w:r>
            <w:r w:rsidR="006C2C9A" w:rsidRPr="001439E2">
              <w:rPr>
                <w:sz w:val="18"/>
                <w:szCs w:val="24"/>
              </w:rPr>
              <w:t xml:space="preserve"> (dBi)</w:t>
            </w:r>
          </w:p>
        </w:tc>
        <w:tc>
          <w:tcPr>
            <w:tcW w:w="376" w:type="pct"/>
          </w:tcPr>
          <w:p w:rsidR="006C2C9A" w:rsidRPr="001439E2" w:rsidRDefault="006C2C9A" w:rsidP="001439E2">
            <w:pPr>
              <w:pStyle w:val="Tabletext"/>
              <w:spacing w:after="20"/>
              <w:jc w:val="center"/>
              <w:rPr>
                <w:sz w:val="18"/>
                <w:szCs w:val="24"/>
              </w:rPr>
            </w:pPr>
            <w:r w:rsidRPr="001439E2">
              <w:rPr>
                <w:sz w:val="18"/>
                <w:szCs w:val="24"/>
              </w:rPr>
              <w:t>4</w:t>
            </w:r>
          </w:p>
        </w:tc>
        <w:tc>
          <w:tcPr>
            <w:tcW w:w="503" w:type="pct"/>
            <w:gridSpan w:val="2"/>
          </w:tcPr>
          <w:p w:rsidR="006C2C9A" w:rsidRPr="001439E2" w:rsidRDefault="006C2C9A" w:rsidP="001439E2">
            <w:pPr>
              <w:pStyle w:val="Tabletext"/>
              <w:spacing w:after="20"/>
              <w:jc w:val="center"/>
              <w:rPr>
                <w:sz w:val="18"/>
                <w:szCs w:val="24"/>
              </w:rPr>
            </w:pPr>
          </w:p>
        </w:tc>
        <w:tc>
          <w:tcPr>
            <w:tcW w:w="2593" w:type="pct"/>
            <w:gridSpan w:val="10"/>
          </w:tcPr>
          <w:p w:rsidR="006C2C9A" w:rsidRPr="001439E2" w:rsidRDefault="006C2C9A" w:rsidP="001439E2">
            <w:pPr>
              <w:pStyle w:val="Tabletext"/>
              <w:spacing w:after="20"/>
              <w:jc w:val="center"/>
              <w:rPr>
                <w:sz w:val="18"/>
                <w:szCs w:val="24"/>
              </w:rPr>
            </w:pPr>
            <w:r w:rsidRPr="001439E2">
              <w:rPr>
                <w:sz w:val="18"/>
                <w:szCs w:val="24"/>
              </w:rPr>
              <w:t>2</w:t>
            </w:r>
            <w:r w:rsidR="002B1D02">
              <w:rPr>
                <w:sz w:val="18"/>
                <w:szCs w:val="24"/>
              </w:rPr>
              <w:t>,</w:t>
            </w:r>
            <w:r w:rsidRPr="001439E2">
              <w:rPr>
                <w:sz w:val="18"/>
                <w:szCs w:val="24"/>
              </w:rPr>
              <w:t>0</w:t>
            </w:r>
            <w:r w:rsidR="001439E2">
              <w:rPr>
                <w:rFonts w:cs="Times New Roman"/>
                <w:sz w:val="18"/>
                <w:szCs w:val="24"/>
              </w:rPr>
              <w:t>−</w:t>
            </w:r>
          </w:p>
        </w:tc>
      </w:tr>
      <w:tr w:rsidR="006C2C9A" w:rsidRPr="001439E2" w:rsidTr="007F3A78">
        <w:trPr>
          <w:jc w:val="center"/>
        </w:trPr>
        <w:tc>
          <w:tcPr>
            <w:tcW w:w="1527" w:type="pct"/>
            <w:gridSpan w:val="2"/>
          </w:tcPr>
          <w:p w:rsidR="006C2C9A" w:rsidRPr="001439E2" w:rsidRDefault="00CB6D6B" w:rsidP="001439E2">
            <w:pPr>
              <w:pStyle w:val="Tabletext"/>
              <w:spacing w:after="20"/>
              <w:rPr>
                <w:sz w:val="18"/>
                <w:szCs w:val="24"/>
              </w:rPr>
            </w:pPr>
            <w:r w:rsidRPr="001439E2">
              <w:rPr>
                <w:rFonts w:hint="cs"/>
                <w:sz w:val="18"/>
                <w:szCs w:val="24"/>
                <w:rtl/>
                <w:lang w:bidi="ar-EG"/>
              </w:rPr>
              <w:t xml:space="preserve">القدرة المشعة المكافئة المتناحية </w:t>
            </w:r>
            <w:r w:rsidR="006C2C9A" w:rsidRPr="001439E2">
              <w:rPr>
                <w:sz w:val="18"/>
                <w:szCs w:val="24"/>
              </w:rPr>
              <w:t xml:space="preserve"> (dBW)</w:t>
            </w:r>
          </w:p>
        </w:tc>
        <w:tc>
          <w:tcPr>
            <w:tcW w:w="376" w:type="pct"/>
          </w:tcPr>
          <w:p w:rsidR="006C2C9A" w:rsidRPr="001439E2" w:rsidRDefault="006C2C9A" w:rsidP="001439E2">
            <w:pPr>
              <w:pStyle w:val="Tabletext"/>
              <w:spacing w:after="20"/>
              <w:jc w:val="center"/>
              <w:rPr>
                <w:sz w:val="18"/>
                <w:szCs w:val="24"/>
              </w:rPr>
            </w:pPr>
          </w:p>
        </w:tc>
        <w:tc>
          <w:tcPr>
            <w:tcW w:w="503" w:type="pct"/>
            <w:gridSpan w:val="2"/>
          </w:tcPr>
          <w:p w:rsidR="006C2C9A" w:rsidRPr="001439E2" w:rsidRDefault="006C2C9A" w:rsidP="001439E2">
            <w:pPr>
              <w:pStyle w:val="Tabletext"/>
              <w:spacing w:after="20"/>
              <w:jc w:val="center"/>
              <w:rPr>
                <w:sz w:val="18"/>
                <w:szCs w:val="24"/>
              </w:rPr>
            </w:pPr>
          </w:p>
        </w:tc>
        <w:tc>
          <w:tcPr>
            <w:tcW w:w="2593" w:type="pct"/>
            <w:gridSpan w:val="10"/>
          </w:tcPr>
          <w:p w:rsidR="006C2C9A" w:rsidRPr="001439E2" w:rsidRDefault="006C2C9A" w:rsidP="002B1D02">
            <w:pPr>
              <w:pStyle w:val="Tabletext"/>
              <w:spacing w:after="20"/>
              <w:jc w:val="center"/>
              <w:rPr>
                <w:sz w:val="18"/>
                <w:szCs w:val="24"/>
              </w:rPr>
            </w:pPr>
            <w:r w:rsidRPr="001439E2">
              <w:rPr>
                <w:sz w:val="18"/>
                <w:szCs w:val="24"/>
              </w:rPr>
              <w:t>3</w:t>
            </w:r>
            <w:r w:rsidR="002B1D02">
              <w:rPr>
                <w:sz w:val="18"/>
                <w:szCs w:val="24"/>
              </w:rPr>
              <w:t>,</w:t>
            </w:r>
            <w:r w:rsidRPr="001439E2">
              <w:rPr>
                <w:sz w:val="18"/>
                <w:szCs w:val="24"/>
              </w:rPr>
              <w:t>0</w:t>
            </w:r>
          </w:p>
        </w:tc>
      </w:tr>
      <w:tr w:rsidR="006C2C9A" w:rsidRPr="001439E2" w:rsidTr="007F3A78">
        <w:trPr>
          <w:jc w:val="center"/>
        </w:trPr>
        <w:tc>
          <w:tcPr>
            <w:tcW w:w="1527" w:type="pct"/>
            <w:gridSpan w:val="2"/>
          </w:tcPr>
          <w:p w:rsidR="006C2C9A" w:rsidRPr="001439E2" w:rsidRDefault="00347D2C" w:rsidP="001439E2">
            <w:pPr>
              <w:pStyle w:val="Tabletext"/>
              <w:spacing w:after="20"/>
              <w:rPr>
                <w:sz w:val="18"/>
                <w:szCs w:val="24"/>
              </w:rPr>
            </w:pPr>
            <w:r w:rsidRPr="001439E2">
              <w:rPr>
                <w:rFonts w:hint="cs"/>
                <w:sz w:val="18"/>
                <w:szCs w:val="24"/>
                <w:rtl/>
              </w:rPr>
              <w:t>زاوية الارتفاع (بالدرجات)</w:t>
            </w:r>
          </w:p>
        </w:tc>
        <w:tc>
          <w:tcPr>
            <w:tcW w:w="376" w:type="pct"/>
          </w:tcPr>
          <w:p w:rsidR="006C2C9A" w:rsidRPr="001439E2" w:rsidRDefault="006C2C9A" w:rsidP="001439E2">
            <w:pPr>
              <w:pStyle w:val="Tabletext"/>
              <w:spacing w:after="20"/>
              <w:jc w:val="center"/>
              <w:rPr>
                <w:sz w:val="18"/>
                <w:szCs w:val="24"/>
              </w:rPr>
            </w:pPr>
            <w:r w:rsidRPr="001439E2">
              <w:rPr>
                <w:sz w:val="18"/>
                <w:szCs w:val="24"/>
              </w:rPr>
              <w:t>5</w:t>
            </w:r>
          </w:p>
        </w:tc>
        <w:tc>
          <w:tcPr>
            <w:tcW w:w="503" w:type="pct"/>
            <w:gridSpan w:val="2"/>
          </w:tcPr>
          <w:p w:rsidR="006C2C9A" w:rsidRPr="001439E2" w:rsidRDefault="006C2C9A" w:rsidP="001439E2">
            <w:pPr>
              <w:pStyle w:val="Tabletext"/>
              <w:spacing w:after="20"/>
              <w:jc w:val="center"/>
              <w:rPr>
                <w:sz w:val="18"/>
                <w:szCs w:val="24"/>
              </w:rPr>
            </w:pPr>
          </w:p>
        </w:tc>
        <w:tc>
          <w:tcPr>
            <w:tcW w:w="2593" w:type="pct"/>
            <w:gridSpan w:val="10"/>
          </w:tcPr>
          <w:p w:rsidR="006C2C9A" w:rsidRPr="001439E2" w:rsidRDefault="006C2C9A" w:rsidP="002B1D02">
            <w:pPr>
              <w:pStyle w:val="Tabletext"/>
              <w:spacing w:after="20"/>
              <w:jc w:val="center"/>
              <w:rPr>
                <w:sz w:val="18"/>
                <w:szCs w:val="24"/>
              </w:rPr>
            </w:pPr>
            <w:r w:rsidRPr="001439E2">
              <w:rPr>
                <w:sz w:val="18"/>
                <w:szCs w:val="24"/>
              </w:rPr>
              <w:t>5</w:t>
            </w:r>
            <w:r w:rsidR="002B1D02">
              <w:rPr>
                <w:sz w:val="18"/>
                <w:szCs w:val="24"/>
              </w:rPr>
              <w:t>,</w:t>
            </w:r>
            <w:r w:rsidRPr="001439E2">
              <w:rPr>
                <w:sz w:val="18"/>
                <w:szCs w:val="24"/>
              </w:rPr>
              <w:t>0</w:t>
            </w:r>
          </w:p>
        </w:tc>
      </w:tr>
      <w:tr w:rsidR="006C2C9A" w:rsidRPr="001439E2" w:rsidTr="007F3A78">
        <w:trPr>
          <w:jc w:val="center"/>
        </w:trPr>
        <w:tc>
          <w:tcPr>
            <w:tcW w:w="1527" w:type="pct"/>
            <w:gridSpan w:val="2"/>
          </w:tcPr>
          <w:p w:rsidR="006C2C9A" w:rsidRPr="001439E2" w:rsidRDefault="00DA48F7" w:rsidP="001439E2">
            <w:pPr>
              <w:pStyle w:val="Tabletext"/>
              <w:spacing w:after="20"/>
              <w:rPr>
                <w:sz w:val="18"/>
                <w:szCs w:val="24"/>
              </w:rPr>
            </w:pPr>
            <w:r w:rsidRPr="001439E2">
              <w:rPr>
                <w:rFonts w:hint="cs"/>
                <w:sz w:val="18"/>
                <w:szCs w:val="24"/>
                <w:rtl/>
              </w:rPr>
              <w:t xml:space="preserve">مسافة المسير </w:t>
            </w:r>
            <w:r w:rsidR="006C2C9A" w:rsidRPr="001439E2">
              <w:rPr>
                <w:sz w:val="18"/>
                <w:szCs w:val="24"/>
              </w:rPr>
              <w:t>(km)</w:t>
            </w:r>
          </w:p>
        </w:tc>
        <w:tc>
          <w:tcPr>
            <w:tcW w:w="376" w:type="pct"/>
          </w:tcPr>
          <w:p w:rsidR="006C2C9A" w:rsidRPr="001439E2" w:rsidRDefault="006C2C9A" w:rsidP="001439E2">
            <w:pPr>
              <w:pStyle w:val="Tabletext"/>
              <w:spacing w:after="20"/>
              <w:jc w:val="center"/>
              <w:rPr>
                <w:sz w:val="18"/>
                <w:szCs w:val="24"/>
              </w:rPr>
            </w:pPr>
          </w:p>
        </w:tc>
        <w:tc>
          <w:tcPr>
            <w:tcW w:w="503" w:type="pct"/>
            <w:gridSpan w:val="2"/>
          </w:tcPr>
          <w:p w:rsidR="006C2C9A" w:rsidRPr="001439E2" w:rsidRDefault="006C2C9A" w:rsidP="001439E2">
            <w:pPr>
              <w:pStyle w:val="Tabletext"/>
              <w:spacing w:after="20"/>
              <w:jc w:val="center"/>
              <w:rPr>
                <w:sz w:val="18"/>
                <w:szCs w:val="24"/>
              </w:rPr>
            </w:pPr>
          </w:p>
        </w:tc>
        <w:tc>
          <w:tcPr>
            <w:tcW w:w="519" w:type="pct"/>
            <w:gridSpan w:val="2"/>
          </w:tcPr>
          <w:p w:rsidR="006C2C9A" w:rsidRPr="001439E2" w:rsidRDefault="006C2C9A" w:rsidP="002B1D02">
            <w:pPr>
              <w:pStyle w:val="Tabletext"/>
              <w:spacing w:after="20"/>
              <w:jc w:val="center"/>
              <w:rPr>
                <w:sz w:val="18"/>
                <w:szCs w:val="24"/>
              </w:rPr>
            </w:pPr>
            <w:r w:rsidRPr="001439E2">
              <w:rPr>
                <w:sz w:val="18"/>
                <w:szCs w:val="24"/>
              </w:rPr>
              <w:t>2 900</w:t>
            </w:r>
            <w:r w:rsidR="002B1D02">
              <w:rPr>
                <w:sz w:val="18"/>
                <w:szCs w:val="24"/>
              </w:rPr>
              <w:t>,</w:t>
            </w:r>
            <w:r w:rsidRPr="001439E2">
              <w:rPr>
                <w:sz w:val="18"/>
                <w:szCs w:val="24"/>
              </w:rPr>
              <w:t>0</w:t>
            </w:r>
          </w:p>
        </w:tc>
        <w:tc>
          <w:tcPr>
            <w:tcW w:w="519" w:type="pct"/>
            <w:gridSpan w:val="2"/>
          </w:tcPr>
          <w:p w:rsidR="006C2C9A" w:rsidRPr="001439E2" w:rsidRDefault="006C2C9A" w:rsidP="002B1D02">
            <w:pPr>
              <w:pStyle w:val="Tabletext"/>
              <w:spacing w:after="20"/>
              <w:jc w:val="center"/>
              <w:rPr>
                <w:sz w:val="18"/>
                <w:szCs w:val="24"/>
              </w:rPr>
            </w:pPr>
            <w:r w:rsidRPr="001439E2">
              <w:rPr>
                <w:sz w:val="18"/>
                <w:szCs w:val="24"/>
              </w:rPr>
              <w:t>3 200</w:t>
            </w:r>
            <w:r w:rsidR="002B1D02">
              <w:rPr>
                <w:sz w:val="18"/>
                <w:szCs w:val="24"/>
              </w:rPr>
              <w:t>,</w:t>
            </w:r>
            <w:r w:rsidRPr="001439E2">
              <w:rPr>
                <w:sz w:val="18"/>
                <w:szCs w:val="24"/>
              </w:rPr>
              <w:t>0</w:t>
            </w:r>
          </w:p>
        </w:tc>
        <w:tc>
          <w:tcPr>
            <w:tcW w:w="1041" w:type="pct"/>
            <w:gridSpan w:val="4"/>
          </w:tcPr>
          <w:p w:rsidR="006C2C9A" w:rsidRPr="001439E2" w:rsidRDefault="006C2C9A" w:rsidP="002B1D02">
            <w:pPr>
              <w:pStyle w:val="Tabletext"/>
              <w:spacing w:after="20"/>
              <w:jc w:val="center"/>
              <w:rPr>
                <w:sz w:val="18"/>
                <w:szCs w:val="24"/>
              </w:rPr>
            </w:pPr>
            <w:r w:rsidRPr="001439E2">
              <w:rPr>
                <w:sz w:val="18"/>
                <w:szCs w:val="24"/>
              </w:rPr>
              <w:t>41 126</w:t>
            </w:r>
            <w:r w:rsidR="002B1D02">
              <w:rPr>
                <w:sz w:val="18"/>
                <w:szCs w:val="24"/>
              </w:rPr>
              <w:t>,</w:t>
            </w:r>
            <w:r w:rsidRPr="001439E2">
              <w:rPr>
                <w:sz w:val="18"/>
                <w:szCs w:val="24"/>
              </w:rPr>
              <w:t>3</w:t>
            </w:r>
          </w:p>
        </w:tc>
        <w:tc>
          <w:tcPr>
            <w:tcW w:w="514" w:type="pct"/>
            <w:gridSpan w:val="2"/>
          </w:tcPr>
          <w:p w:rsidR="006C2C9A" w:rsidRPr="001439E2" w:rsidRDefault="006C2C9A" w:rsidP="002B1D02">
            <w:pPr>
              <w:pStyle w:val="Tabletext"/>
              <w:spacing w:after="20"/>
              <w:jc w:val="center"/>
              <w:rPr>
                <w:sz w:val="18"/>
                <w:szCs w:val="24"/>
              </w:rPr>
            </w:pPr>
            <w:r w:rsidRPr="001439E2">
              <w:rPr>
                <w:sz w:val="18"/>
                <w:szCs w:val="24"/>
              </w:rPr>
              <w:t>28 354</w:t>
            </w:r>
            <w:r w:rsidR="002B1D02">
              <w:rPr>
                <w:sz w:val="18"/>
                <w:szCs w:val="24"/>
              </w:rPr>
              <w:t>,</w:t>
            </w:r>
            <w:r w:rsidRPr="001439E2">
              <w:rPr>
                <w:sz w:val="18"/>
                <w:szCs w:val="24"/>
              </w:rPr>
              <w:t>4</w:t>
            </w:r>
          </w:p>
        </w:tc>
      </w:tr>
      <w:tr w:rsidR="006C2C9A" w:rsidRPr="001439E2" w:rsidTr="007F3A78">
        <w:trPr>
          <w:jc w:val="center"/>
        </w:trPr>
        <w:tc>
          <w:tcPr>
            <w:tcW w:w="1527" w:type="pct"/>
            <w:gridSpan w:val="2"/>
          </w:tcPr>
          <w:p w:rsidR="006C2C9A" w:rsidRPr="001439E2" w:rsidRDefault="00EF7885" w:rsidP="001439E2">
            <w:pPr>
              <w:pStyle w:val="Tabletext"/>
              <w:spacing w:after="20"/>
              <w:rPr>
                <w:sz w:val="18"/>
                <w:szCs w:val="24"/>
              </w:rPr>
            </w:pPr>
            <w:r w:rsidRPr="001439E2">
              <w:rPr>
                <w:rFonts w:hint="cs"/>
                <w:sz w:val="18"/>
                <w:szCs w:val="24"/>
                <w:rtl/>
              </w:rPr>
              <w:t xml:space="preserve">خسارة المسير </w:t>
            </w:r>
            <w:r w:rsidR="006C2C9A" w:rsidRPr="001439E2">
              <w:rPr>
                <w:sz w:val="18"/>
                <w:szCs w:val="24"/>
              </w:rPr>
              <w:t>(dB)</w:t>
            </w:r>
          </w:p>
        </w:tc>
        <w:tc>
          <w:tcPr>
            <w:tcW w:w="376" w:type="pct"/>
          </w:tcPr>
          <w:p w:rsidR="006C2C9A" w:rsidRPr="001439E2" w:rsidRDefault="006C2C9A" w:rsidP="001439E2">
            <w:pPr>
              <w:pStyle w:val="Tabletext"/>
              <w:spacing w:after="20"/>
              <w:jc w:val="center"/>
              <w:rPr>
                <w:sz w:val="18"/>
                <w:szCs w:val="24"/>
              </w:rPr>
            </w:pPr>
          </w:p>
        </w:tc>
        <w:tc>
          <w:tcPr>
            <w:tcW w:w="503" w:type="pct"/>
            <w:gridSpan w:val="2"/>
          </w:tcPr>
          <w:p w:rsidR="006C2C9A" w:rsidRPr="001439E2" w:rsidRDefault="006C2C9A" w:rsidP="001439E2">
            <w:pPr>
              <w:pStyle w:val="Tabletext"/>
              <w:spacing w:after="20"/>
              <w:jc w:val="center"/>
              <w:rPr>
                <w:sz w:val="18"/>
                <w:szCs w:val="24"/>
              </w:rPr>
            </w:pPr>
          </w:p>
        </w:tc>
        <w:tc>
          <w:tcPr>
            <w:tcW w:w="519" w:type="pct"/>
            <w:gridSpan w:val="2"/>
          </w:tcPr>
          <w:p w:rsidR="006C2C9A" w:rsidRPr="001439E2" w:rsidRDefault="006C2C9A" w:rsidP="002B1D02">
            <w:pPr>
              <w:pStyle w:val="Tabletext"/>
              <w:spacing w:after="20"/>
              <w:jc w:val="center"/>
              <w:rPr>
                <w:sz w:val="18"/>
                <w:szCs w:val="24"/>
              </w:rPr>
            </w:pPr>
            <w:r w:rsidRPr="001439E2">
              <w:rPr>
                <w:sz w:val="18"/>
                <w:szCs w:val="24"/>
              </w:rPr>
              <w:t>153</w:t>
            </w:r>
            <w:r w:rsidR="002B1D02">
              <w:rPr>
                <w:sz w:val="18"/>
                <w:szCs w:val="24"/>
              </w:rPr>
              <w:t>,</w:t>
            </w:r>
            <w:r w:rsidRPr="001439E2">
              <w:rPr>
                <w:sz w:val="18"/>
                <w:szCs w:val="24"/>
              </w:rPr>
              <w:t>8</w:t>
            </w:r>
          </w:p>
        </w:tc>
        <w:tc>
          <w:tcPr>
            <w:tcW w:w="519" w:type="pct"/>
            <w:gridSpan w:val="2"/>
          </w:tcPr>
          <w:p w:rsidR="006C2C9A" w:rsidRPr="001439E2" w:rsidRDefault="006C2C9A" w:rsidP="002B1D02">
            <w:pPr>
              <w:pStyle w:val="Tabletext"/>
              <w:spacing w:after="20"/>
              <w:jc w:val="center"/>
              <w:rPr>
                <w:sz w:val="18"/>
                <w:szCs w:val="24"/>
              </w:rPr>
            </w:pPr>
            <w:r w:rsidRPr="001439E2">
              <w:rPr>
                <w:sz w:val="18"/>
                <w:szCs w:val="24"/>
              </w:rPr>
              <w:t>154</w:t>
            </w:r>
            <w:r w:rsidR="002B1D02">
              <w:rPr>
                <w:sz w:val="18"/>
                <w:szCs w:val="24"/>
              </w:rPr>
              <w:t>,</w:t>
            </w:r>
            <w:r w:rsidRPr="001439E2">
              <w:rPr>
                <w:sz w:val="18"/>
                <w:szCs w:val="24"/>
              </w:rPr>
              <w:t>7</w:t>
            </w:r>
          </w:p>
        </w:tc>
        <w:tc>
          <w:tcPr>
            <w:tcW w:w="1041" w:type="pct"/>
            <w:gridSpan w:val="4"/>
          </w:tcPr>
          <w:p w:rsidR="006C2C9A" w:rsidRPr="001439E2" w:rsidRDefault="006C2C9A" w:rsidP="002B1D02">
            <w:pPr>
              <w:pStyle w:val="Tabletext"/>
              <w:spacing w:after="20"/>
              <w:jc w:val="center"/>
              <w:rPr>
                <w:sz w:val="18"/>
                <w:szCs w:val="24"/>
              </w:rPr>
            </w:pPr>
            <w:r w:rsidRPr="001439E2">
              <w:rPr>
                <w:sz w:val="18"/>
                <w:szCs w:val="24"/>
              </w:rPr>
              <w:t>176</w:t>
            </w:r>
            <w:r w:rsidR="002B1D02">
              <w:rPr>
                <w:sz w:val="18"/>
                <w:szCs w:val="24"/>
              </w:rPr>
              <w:t>,</w:t>
            </w:r>
            <w:r w:rsidRPr="001439E2">
              <w:rPr>
                <w:sz w:val="18"/>
                <w:szCs w:val="24"/>
              </w:rPr>
              <w:t>9</w:t>
            </w:r>
          </w:p>
        </w:tc>
        <w:tc>
          <w:tcPr>
            <w:tcW w:w="514" w:type="pct"/>
            <w:gridSpan w:val="2"/>
          </w:tcPr>
          <w:p w:rsidR="006C2C9A" w:rsidRPr="001439E2" w:rsidRDefault="006C2C9A" w:rsidP="002B1D02">
            <w:pPr>
              <w:pStyle w:val="Tabletext"/>
              <w:spacing w:after="20"/>
              <w:jc w:val="center"/>
              <w:rPr>
                <w:sz w:val="18"/>
                <w:szCs w:val="24"/>
              </w:rPr>
            </w:pPr>
            <w:r w:rsidRPr="001439E2">
              <w:rPr>
                <w:sz w:val="18"/>
                <w:szCs w:val="24"/>
              </w:rPr>
              <w:t>173</w:t>
            </w:r>
            <w:r w:rsidR="002B1D02">
              <w:rPr>
                <w:sz w:val="18"/>
                <w:szCs w:val="24"/>
              </w:rPr>
              <w:t>,</w:t>
            </w:r>
            <w:r w:rsidRPr="001439E2">
              <w:rPr>
                <w:sz w:val="18"/>
                <w:szCs w:val="24"/>
              </w:rPr>
              <w:t>7</w:t>
            </w:r>
          </w:p>
        </w:tc>
      </w:tr>
      <w:tr w:rsidR="006C2C9A" w:rsidRPr="001439E2" w:rsidTr="007F3A78">
        <w:trPr>
          <w:jc w:val="center"/>
        </w:trPr>
        <w:tc>
          <w:tcPr>
            <w:tcW w:w="1527" w:type="pct"/>
            <w:gridSpan w:val="2"/>
          </w:tcPr>
          <w:p w:rsidR="006C2C9A" w:rsidRPr="001439E2" w:rsidRDefault="008A7EF5" w:rsidP="001439E2">
            <w:pPr>
              <w:pStyle w:val="Tabletext"/>
              <w:spacing w:after="20"/>
              <w:rPr>
                <w:sz w:val="18"/>
                <w:szCs w:val="24"/>
              </w:rPr>
            </w:pPr>
            <w:r w:rsidRPr="001439E2">
              <w:rPr>
                <w:rFonts w:hint="cs"/>
                <w:sz w:val="18"/>
                <w:szCs w:val="24"/>
                <w:rtl/>
              </w:rPr>
              <w:t xml:space="preserve">خسارة الاستقطاب </w:t>
            </w:r>
            <w:r w:rsidR="006C2C9A" w:rsidRPr="001439E2">
              <w:rPr>
                <w:sz w:val="18"/>
                <w:szCs w:val="24"/>
              </w:rPr>
              <w:t xml:space="preserve"> (dB)</w:t>
            </w:r>
          </w:p>
        </w:tc>
        <w:tc>
          <w:tcPr>
            <w:tcW w:w="376" w:type="pct"/>
          </w:tcPr>
          <w:p w:rsidR="006C2C9A" w:rsidRPr="001439E2" w:rsidRDefault="006C2C9A" w:rsidP="001439E2">
            <w:pPr>
              <w:pStyle w:val="Tabletext"/>
              <w:spacing w:after="20"/>
              <w:jc w:val="center"/>
              <w:rPr>
                <w:sz w:val="18"/>
                <w:szCs w:val="24"/>
              </w:rPr>
            </w:pPr>
            <w:r w:rsidRPr="001439E2">
              <w:rPr>
                <w:sz w:val="18"/>
                <w:szCs w:val="24"/>
              </w:rPr>
              <w:t>6</w:t>
            </w:r>
          </w:p>
        </w:tc>
        <w:tc>
          <w:tcPr>
            <w:tcW w:w="503" w:type="pct"/>
            <w:gridSpan w:val="2"/>
          </w:tcPr>
          <w:p w:rsidR="006C2C9A" w:rsidRPr="001439E2" w:rsidRDefault="006C2C9A" w:rsidP="001439E2">
            <w:pPr>
              <w:pStyle w:val="Tabletext"/>
              <w:spacing w:after="20"/>
              <w:jc w:val="center"/>
              <w:rPr>
                <w:sz w:val="18"/>
                <w:szCs w:val="24"/>
              </w:rPr>
            </w:pPr>
          </w:p>
        </w:tc>
        <w:tc>
          <w:tcPr>
            <w:tcW w:w="519" w:type="pct"/>
            <w:gridSpan w:val="2"/>
          </w:tcPr>
          <w:p w:rsidR="006C2C9A" w:rsidRPr="001439E2" w:rsidRDefault="006C2C9A" w:rsidP="001439E2">
            <w:pPr>
              <w:pStyle w:val="Tabletext"/>
              <w:spacing w:after="20"/>
              <w:jc w:val="center"/>
              <w:rPr>
                <w:sz w:val="18"/>
                <w:szCs w:val="24"/>
              </w:rPr>
            </w:pPr>
          </w:p>
        </w:tc>
        <w:tc>
          <w:tcPr>
            <w:tcW w:w="519" w:type="pct"/>
            <w:gridSpan w:val="2"/>
          </w:tcPr>
          <w:p w:rsidR="006C2C9A" w:rsidRPr="001439E2" w:rsidRDefault="006C2C9A" w:rsidP="001439E2">
            <w:pPr>
              <w:pStyle w:val="Tabletext"/>
              <w:spacing w:after="20"/>
              <w:jc w:val="center"/>
              <w:rPr>
                <w:sz w:val="18"/>
                <w:szCs w:val="24"/>
              </w:rPr>
            </w:pPr>
          </w:p>
        </w:tc>
        <w:tc>
          <w:tcPr>
            <w:tcW w:w="523" w:type="pct"/>
            <w:gridSpan w:val="2"/>
          </w:tcPr>
          <w:p w:rsidR="006C2C9A" w:rsidRPr="001439E2" w:rsidRDefault="006C2C9A" w:rsidP="002B1D02">
            <w:pPr>
              <w:pStyle w:val="Tabletext"/>
              <w:spacing w:after="20"/>
              <w:jc w:val="center"/>
              <w:rPr>
                <w:sz w:val="18"/>
                <w:szCs w:val="24"/>
              </w:rPr>
            </w:pPr>
            <w:r w:rsidRPr="001439E2">
              <w:rPr>
                <w:sz w:val="18"/>
                <w:szCs w:val="24"/>
              </w:rPr>
              <w:t>4</w:t>
            </w:r>
            <w:r w:rsidR="002B1D02">
              <w:rPr>
                <w:sz w:val="18"/>
                <w:szCs w:val="24"/>
              </w:rPr>
              <w:t>,</w:t>
            </w:r>
            <w:r w:rsidRPr="001439E2">
              <w:rPr>
                <w:sz w:val="18"/>
                <w:szCs w:val="24"/>
              </w:rPr>
              <w:t>9</w:t>
            </w:r>
          </w:p>
        </w:tc>
        <w:tc>
          <w:tcPr>
            <w:tcW w:w="518" w:type="pct"/>
            <w:gridSpan w:val="2"/>
          </w:tcPr>
          <w:p w:rsidR="006C2C9A" w:rsidRPr="001439E2" w:rsidRDefault="006C2C9A" w:rsidP="002B1D02">
            <w:pPr>
              <w:pStyle w:val="Tabletext"/>
              <w:spacing w:after="20"/>
              <w:jc w:val="center"/>
              <w:rPr>
                <w:sz w:val="18"/>
                <w:szCs w:val="24"/>
              </w:rPr>
            </w:pPr>
            <w:r w:rsidRPr="001439E2">
              <w:rPr>
                <w:sz w:val="18"/>
                <w:szCs w:val="24"/>
              </w:rPr>
              <w:t>4</w:t>
            </w:r>
            <w:r w:rsidR="002B1D02">
              <w:rPr>
                <w:sz w:val="18"/>
                <w:szCs w:val="24"/>
              </w:rPr>
              <w:t>,</w:t>
            </w:r>
            <w:r w:rsidRPr="001439E2">
              <w:rPr>
                <w:sz w:val="18"/>
                <w:szCs w:val="24"/>
              </w:rPr>
              <w:t>5</w:t>
            </w:r>
          </w:p>
        </w:tc>
        <w:tc>
          <w:tcPr>
            <w:tcW w:w="514" w:type="pct"/>
            <w:gridSpan w:val="2"/>
          </w:tcPr>
          <w:p w:rsidR="006C2C9A" w:rsidRPr="001439E2" w:rsidRDefault="006C2C9A" w:rsidP="002B1D02">
            <w:pPr>
              <w:pStyle w:val="Tabletext"/>
              <w:spacing w:after="20"/>
              <w:jc w:val="center"/>
              <w:rPr>
                <w:sz w:val="18"/>
                <w:szCs w:val="24"/>
              </w:rPr>
            </w:pPr>
            <w:r w:rsidRPr="001439E2">
              <w:rPr>
                <w:sz w:val="18"/>
                <w:szCs w:val="24"/>
              </w:rPr>
              <w:t>4</w:t>
            </w:r>
            <w:r w:rsidR="002B1D02">
              <w:rPr>
                <w:sz w:val="18"/>
                <w:szCs w:val="24"/>
              </w:rPr>
              <w:t>,</w:t>
            </w:r>
            <w:r w:rsidRPr="001439E2">
              <w:rPr>
                <w:sz w:val="18"/>
                <w:szCs w:val="24"/>
              </w:rPr>
              <w:t>0</w:t>
            </w:r>
          </w:p>
        </w:tc>
      </w:tr>
      <w:tr w:rsidR="006C2C9A" w:rsidRPr="001439E2" w:rsidTr="007F3A78">
        <w:trPr>
          <w:jc w:val="center"/>
        </w:trPr>
        <w:tc>
          <w:tcPr>
            <w:tcW w:w="1527" w:type="pct"/>
            <w:gridSpan w:val="2"/>
          </w:tcPr>
          <w:p w:rsidR="006C2C9A" w:rsidRPr="001439E2" w:rsidRDefault="008A7EF5" w:rsidP="001439E2">
            <w:pPr>
              <w:pStyle w:val="Tabletext"/>
              <w:spacing w:after="20"/>
              <w:rPr>
                <w:sz w:val="18"/>
                <w:szCs w:val="24"/>
              </w:rPr>
            </w:pPr>
            <w:r w:rsidRPr="001439E2">
              <w:rPr>
                <w:rFonts w:hint="cs"/>
                <w:sz w:val="18"/>
                <w:szCs w:val="24"/>
                <w:rtl/>
              </w:rPr>
              <w:t xml:space="preserve">خسارة الخبو </w:t>
            </w:r>
            <w:r w:rsidR="006C2C9A" w:rsidRPr="001439E2">
              <w:rPr>
                <w:sz w:val="18"/>
                <w:szCs w:val="24"/>
              </w:rPr>
              <w:t xml:space="preserve"> (dB)</w:t>
            </w:r>
          </w:p>
        </w:tc>
        <w:tc>
          <w:tcPr>
            <w:tcW w:w="376" w:type="pct"/>
          </w:tcPr>
          <w:p w:rsidR="006C2C9A" w:rsidRPr="001439E2" w:rsidRDefault="006C2C9A" w:rsidP="001439E2">
            <w:pPr>
              <w:pStyle w:val="Tabletext"/>
              <w:spacing w:after="20"/>
              <w:jc w:val="center"/>
              <w:rPr>
                <w:sz w:val="18"/>
                <w:szCs w:val="24"/>
              </w:rPr>
            </w:pPr>
            <w:r w:rsidRPr="001439E2">
              <w:rPr>
                <w:sz w:val="18"/>
                <w:szCs w:val="24"/>
              </w:rPr>
              <w:t>6a</w:t>
            </w:r>
          </w:p>
        </w:tc>
        <w:tc>
          <w:tcPr>
            <w:tcW w:w="503" w:type="pct"/>
            <w:gridSpan w:val="2"/>
          </w:tcPr>
          <w:p w:rsidR="006C2C9A" w:rsidRPr="001439E2" w:rsidRDefault="006C2C9A" w:rsidP="001439E2">
            <w:pPr>
              <w:pStyle w:val="Tabletext"/>
              <w:spacing w:after="20"/>
              <w:jc w:val="center"/>
              <w:rPr>
                <w:sz w:val="18"/>
                <w:szCs w:val="24"/>
              </w:rPr>
            </w:pPr>
          </w:p>
        </w:tc>
        <w:tc>
          <w:tcPr>
            <w:tcW w:w="1038" w:type="pct"/>
            <w:gridSpan w:val="4"/>
          </w:tcPr>
          <w:p w:rsidR="006C2C9A" w:rsidRPr="001439E2" w:rsidRDefault="006C2C9A" w:rsidP="002B1D02">
            <w:pPr>
              <w:pStyle w:val="Tabletext"/>
              <w:spacing w:after="20"/>
              <w:jc w:val="center"/>
              <w:rPr>
                <w:sz w:val="18"/>
                <w:szCs w:val="24"/>
              </w:rPr>
            </w:pPr>
            <w:r w:rsidRPr="001439E2">
              <w:rPr>
                <w:sz w:val="18"/>
                <w:szCs w:val="24"/>
              </w:rPr>
              <w:t>2</w:t>
            </w:r>
            <w:r w:rsidR="002B1D02">
              <w:rPr>
                <w:sz w:val="18"/>
                <w:szCs w:val="24"/>
              </w:rPr>
              <w:t>,</w:t>
            </w:r>
            <w:r w:rsidRPr="001439E2">
              <w:rPr>
                <w:sz w:val="18"/>
                <w:szCs w:val="24"/>
              </w:rPr>
              <w:t>5</w:t>
            </w:r>
          </w:p>
        </w:tc>
        <w:tc>
          <w:tcPr>
            <w:tcW w:w="523" w:type="pct"/>
            <w:gridSpan w:val="2"/>
          </w:tcPr>
          <w:p w:rsidR="006C2C9A" w:rsidRPr="001439E2" w:rsidRDefault="006C2C9A" w:rsidP="001439E2">
            <w:pPr>
              <w:pStyle w:val="Tabletext"/>
              <w:spacing w:after="20"/>
              <w:jc w:val="center"/>
              <w:rPr>
                <w:sz w:val="18"/>
                <w:szCs w:val="24"/>
              </w:rPr>
            </w:pPr>
          </w:p>
        </w:tc>
        <w:tc>
          <w:tcPr>
            <w:tcW w:w="518" w:type="pct"/>
            <w:gridSpan w:val="2"/>
          </w:tcPr>
          <w:p w:rsidR="006C2C9A" w:rsidRPr="001439E2" w:rsidRDefault="006C2C9A" w:rsidP="001439E2">
            <w:pPr>
              <w:pStyle w:val="Tabletext"/>
              <w:spacing w:after="20"/>
              <w:jc w:val="center"/>
              <w:rPr>
                <w:sz w:val="18"/>
                <w:szCs w:val="24"/>
              </w:rPr>
            </w:pPr>
          </w:p>
        </w:tc>
        <w:tc>
          <w:tcPr>
            <w:tcW w:w="514" w:type="pct"/>
            <w:gridSpan w:val="2"/>
          </w:tcPr>
          <w:p w:rsidR="006C2C9A" w:rsidRPr="001439E2" w:rsidRDefault="006C2C9A" w:rsidP="002B1D02">
            <w:pPr>
              <w:pStyle w:val="Tabletext"/>
              <w:spacing w:after="20"/>
              <w:jc w:val="center"/>
              <w:rPr>
                <w:sz w:val="18"/>
                <w:szCs w:val="24"/>
              </w:rPr>
            </w:pPr>
            <w:r w:rsidRPr="001439E2">
              <w:rPr>
                <w:sz w:val="18"/>
                <w:szCs w:val="24"/>
              </w:rPr>
              <w:t>2</w:t>
            </w:r>
            <w:r w:rsidR="002B1D02">
              <w:rPr>
                <w:sz w:val="18"/>
                <w:szCs w:val="24"/>
              </w:rPr>
              <w:t>,</w:t>
            </w:r>
            <w:r w:rsidRPr="001439E2">
              <w:rPr>
                <w:sz w:val="18"/>
                <w:szCs w:val="24"/>
              </w:rPr>
              <w:t>5</w:t>
            </w:r>
          </w:p>
        </w:tc>
      </w:tr>
      <w:tr w:rsidR="006C2C9A" w:rsidRPr="001439E2" w:rsidTr="007F3A78">
        <w:trPr>
          <w:jc w:val="center"/>
        </w:trPr>
        <w:tc>
          <w:tcPr>
            <w:tcW w:w="1527" w:type="pct"/>
            <w:gridSpan w:val="2"/>
          </w:tcPr>
          <w:p w:rsidR="006C2C9A" w:rsidRPr="00D52505" w:rsidRDefault="007A6166" w:rsidP="00D52505">
            <w:pPr>
              <w:pStyle w:val="Tabletext"/>
              <w:spacing w:after="20"/>
              <w:rPr>
                <w:spacing w:val="-8"/>
                <w:sz w:val="18"/>
                <w:szCs w:val="24"/>
              </w:rPr>
            </w:pPr>
            <w:r w:rsidRPr="00D52505">
              <w:rPr>
                <w:rFonts w:hint="cs"/>
                <w:spacing w:val="-8"/>
                <w:sz w:val="18"/>
                <w:szCs w:val="24"/>
                <w:rtl/>
              </w:rPr>
              <w:t>ال</w:t>
            </w:r>
            <w:r w:rsidR="000E4B58" w:rsidRPr="00D52505">
              <w:rPr>
                <w:rFonts w:hint="cs"/>
                <w:spacing w:val="-8"/>
                <w:sz w:val="18"/>
                <w:szCs w:val="24"/>
                <w:rtl/>
              </w:rPr>
              <w:t xml:space="preserve">نسبة </w:t>
            </w:r>
            <w:r w:rsidRPr="00D52505">
              <w:rPr>
                <w:i/>
                <w:iCs/>
                <w:spacing w:val="-8"/>
                <w:sz w:val="18"/>
                <w:szCs w:val="24"/>
              </w:rPr>
              <w:t>G</w:t>
            </w:r>
            <w:r w:rsidRPr="00D52505">
              <w:rPr>
                <w:spacing w:val="-8"/>
                <w:sz w:val="18"/>
                <w:szCs w:val="24"/>
              </w:rPr>
              <w:t>/</w:t>
            </w:r>
            <w:r w:rsidRPr="00D52505">
              <w:rPr>
                <w:i/>
                <w:iCs/>
                <w:spacing w:val="-8"/>
                <w:sz w:val="18"/>
                <w:szCs w:val="24"/>
              </w:rPr>
              <w:t>T</w:t>
            </w:r>
            <w:r w:rsidRPr="00D52505">
              <w:rPr>
                <w:rFonts w:hint="cs"/>
                <w:spacing w:val="-8"/>
                <w:sz w:val="18"/>
                <w:szCs w:val="24"/>
                <w:rtl/>
              </w:rPr>
              <w:t xml:space="preserve"> </w:t>
            </w:r>
            <w:r w:rsidR="000E4B58" w:rsidRPr="00D52505">
              <w:rPr>
                <w:rFonts w:hint="cs"/>
                <w:spacing w:val="-8"/>
                <w:sz w:val="18"/>
                <w:szCs w:val="24"/>
                <w:rtl/>
              </w:rPr>
              <w:t xml:space="preserve">لهوائي الإرسال للساتل </w:t>
            </w:r>
            <w:r w:rsidR="006C2C9A" w:rsidRPr="00D52505">
              <w:rPr>
                <w:spacing w:val="-8"/>
                <w:sz w:val="18"/>
                <w:szCs w:val="24"/>
              </w:rPr>
              <w:t>(dB/K)</w:t>
            </w:r>
          </w:p>
        </w:tc>
        <w:tc>
          <w:tcPr>
            <w:tcW w:w="376" w:type="pct"/>
          </w:tcPr>
          <w:p w:rsidR="006C2C9A" w:rsidRPr="001439E2" w:rsidRDefault="006C2C9A" w:rsidP="001439E2">
            <w:pPr>
              <w:pStyle w:val="Tabletext"/>
              <w:spacing w:after="20"/>
              <w:jc w:val="center"/>
              <w:rPr>
                <w:sz w:val="18"/>
                <w:szCs w:val="24"/>
              </w:rPr>
            </w:pPr>
            <w:r w:rsidRPr="001439E2">
              <w:rPr>
                <w:sz w:val="18"/>
                <w:szCs w:val="24"/>
              </w:rPr>
              <w:t>7</w:t>
            </w:r>
          </w:p>
        </w:tc>
        <w:tc>
          <w:tcPr>
            <w:tcW w:w="503" w:type="pct"/>
            <w:gridSpan w:val="2"/>
          </w:tcPr>
          <w:p w:rsidR="006C2C9A" w:rsidRPr="001439E2" w:rsidRDefault="006C2C9A" w:rsidP="001439E2">
            <w:pPr>
              <w:pStyle w:val="Tabletext"/>
              <w:spacing w:after="20"/>
              <w:jc w:val="center"/>
              <w:rPr>
                <w:sz w:val="18"/>
                <w:szCs w:val="24"/>
              </w:rPr>
            </w:pPr>
          </w:p>
        </w:tc>
        <w:tc>
          <w:tcPr>
            <w:tcW w:w="1038" w:type="pct"/>
            <w:gridSpan w:val="4"/>
          </w:tcPr>
          <w:p w:rsidR="006C2C9A" w:rsidRPr="001439E2" w:rsidRDefault="006C2C9A" w:rsidP="002B1D02">
            <w:pPr>
              <w:pStyle w:val="Tabletext"/>
              <w:spacing w:after="20"/>
              <w:jc w:val="center"/>
              <w:rPr>
                <w:sz w:val="18"/>
                <w:szCs w:val="24"/>
              </w:rPr>
            </w:pPr>
            <w:r w:rsidRPr="001439E2">
              <w:rPr>
                <w:sz w:val="18"/>
                <w:szCs w:val="24"/>
              </w:rPr>
              <w:t>34</w:t>
            </w:r>
            <w:r w:rsidR="002B1D02">
              <w:rPr>
                <w:sz w:val="18"/>
                <w:szCs w:val="24"/>
              </w:rPr>
              <w:t>,</w:t>
            </w:r>
            <w:r w:rsidRPr="001439E2">
              <w:rPr>
                <w:sz w:val="18"/>
                <w:szCs w:val="24"/>
              </w:rPr>
              <w:t>0</w:t>
            </w:r>
            <w:r w:rsidR="001439E2">
              <w:rPr>
                <w:rFonts w:cs="Times New Roman"/>
                <w:sz w:val="18"/>
                <w:szCs w:val="24"/>
              </w:rPr>
              <w:t>−</w:t>
            </w:r>
          </w:p>
        </w:tc>
        <w:tc>
          <w:tcPr>
            <w:tcW w:w="523" w:type="pct"/>
            <w:gridSpan w:val="2"/>
          </w:tcPr>
          <w:p w:rsidR="006C2C9A" w:rsidRPr="001439E2" w:rsidRDefault="006C2C9A" w:rsidP="002B1D02">
            <w:pPr>
              <w:pStyle w:val="Tabletext"/>
              <w:spacing w:after="20"/>
              <w:jc w:val="center"/>
              <w:rPr>
                <w:sz w:val="18"/>
                <w:szCs w:val="24"/>
              </w:rPr>
            </w:pPr>
            <w:r w:rsidRPr="001439E2">
              <w:rPr>
                <w:sz w:val="18"/>
                <w:szCs w:val="24"/>
              </w:rPr>
              <w:t>18</w:t>
            </w:r>
            <w:r w:rsidR="002B1D02">
              <w:rPr>
                <w:sz w:val="18"/>
                <w:szCs w:val="24"/>
              </w:rPr>
              <w:t>,</w:t>
            </w:r>
            <w:r w:rsidRPr="001439E2">
              <w:rPr>
                <w:sz w:val="18"/>
                <w:szCs w:val="24"/>
              </w:rPr>
              <w:t>5</w:t>
            </w:r>
            <w:r w:rsidR="001439E2">
              <w:rPr>
                <w:rFonts w:cs="Times New Roman"/>
                <w:sz w:val="18"/>
                <w:szCs w:val="24"/>
              </w:rPr>
              <w:t>−</w:t>
            </w:r>
          </w:p>
        </w:tc>
        <w:tc>
          <w:tcPr>
            <w:tcW w:w="518" w:type="pct"/>
            <w:gridSpan w:val="2"/>
          </w:tcPr>
          <w:p w:rsidR="006C2C9A" w:rsidRPr="001439E2" w:rsidRDefault="006C2C9A" w:rsidP="002B1D02">
            <w:pPr>
              <w:pStyle w:val="Tabletext"/>
              <w:spacing w:after="20"/>
              <w:jc w:val="center"/>
              <w:rPr>
                <w:sz w:val="18"/>
                <w:szCs w:val="24"/>
              </w:rPr>
            </w:pPr>
            <w:r w:rsidRPr="001439E2">
              <w:rPr>
                <w:sz w:val="18"/>
                <w:szCs w:val="24"/>
              </w:rPr>
              <w:t>22</w:t>
            </w:r>
            <w:r w:rsidR="002B1D02">
              <w:rPr>
                <w:sz w:val="18"/>
                <w:szCs w:val="24"/>
              </w:rPr>
              <w:t>,</w:t>
            </w:r>
            <w:r w:rsidRPr="001439E2">
              <w:rPr>
                <w:sz w:val="18"/>
                <w:szCs w:val="24"/>
              </w:rPr>
              <w:t>1</w:t>
            </w:r>
            <w:r w:rsidR="001439E2">
              <w:rPr>
                <w:rFonts w:cs="Times New Roman"/>
                <w:sz w:val="18"/>
                <w:szCs w:val="24"/>
              </w:rPr>
              <w:t>−</w:t>
            </w:r>
          </w:p>
        </w:tc>
        <w:tc>
          <w:tcPr>
            <w:tcW w:w="514" w:type="pct"/>
            <w:gridSpan w:val="2"/>
          </w:tcPr>
          <w:p w:rsidR="006C2C9A" w:rsidRPr="001439E2" w:rsidRDefault="006C2C9A" w:rsidP="002B1D02">
            <w:pPr>
              <w:pStyle w:val="Tabletext"/>
              <w:spacing w:after="20"/>
              <w:jc w:val="center"/>
              <w:rPr>
                <w:sz w:val="18"/>
                <w:szCs w:val="24"/>
              </w:rPr>
            </w:pPr>
            <w:r w:rsidRPr="001439E2">
              <w:rPr>
                <w:sz w:val="18"/>
                <w:szCs w:val="24"/>
              </w:rPr>
              <w:t>15</w:t>
            </w:r>
            <w:r w:rsidR="002B1D02">
              <w:rPr>
                <w:sz w:val="18"/>
                <w:szCs w:val="24"/>
              </w:rPr>
              <w:t>,</w:t>
            </w:r>
            <w:r w:rsidRPr="001439E2">
              <w:rPr>
                <w:sz w:val="18"/>
                <w:szCs w:val="24"/>
              </w:rPr>
              <w:t>7</w:t>
            </w:r>
            <w:r w:rsidR="001439E2">
              <w:rPr>
                <w:rFonts w:cs="Times New Roman"/>
                <w:sz w:val="18"/>
                <w:szCs w:val="24"/>
              </w:rPr>
              <w:t>−</w:t>
            </w:r>
          </w:p>
        </w:tc>
      </w:tr>
      <w:tr w:rsidR="006C2C9A" w:rsidRPr="001439E2" w:rsidTr="007F3A78">
        <w:trPr>
          <w:jc w:val="center"/>
        </w:trPr>
        <w:tc>
          <w:tcPr>
            <w:tcW w:w="1527" w:type="pct"/>
            <w:gridSpan w:val="2"/>
          </w:tcPr>
          <w:p w:rsidR="006C2C9A" w:rsidRPr="001439E2" w:rsidRDefault="00066AF5" w:rsidP="001439E2">
            <w:pPr>
              <w:pStyle w:val="Tabletext"/>
              <w:spacing w:after="20"/>
              <w:rPr>
                <w:sz w:val="18"/>
                <w:szCs w:val="24"/>
              </w:rPr>
            </w:pPr>
            <w:r w:rsidRPr="001439E2">
              <w:rPr>
                <w:rFonts w:hint="cs"/>
                <w:sz w:val="18"/>
                <w:szCs w:val="24"/>
                <w:rtl/>
              </w:rPr>
              <w:t xml:space="preserve">ثابت بولتزمان </w:t>
            </w:r>
            <w:r w:rsidRPr="001439E2">
              <w:rPr>
                <w:sz w:val="18"/>
                <w:szCs w:val="24"/>
              </w:rPr>
              <w:t xml:space="preserve"> </w:t>
            </w:r>
            <w:r w:rsidR="006C2C9A" w:rsidRPr="001439E2">
              <w:rPr>
                <w:sz w:val="18"/>
                <w:szCs w:val="24"/>
              </w:rPr>
              <w:t>(dB(J/K))</w:t>
            </w:r>
          </w:p>
        </w:tc>
        <w:tc>
          <w:tcPr>
            <w:tcW w:w="376" w:type="pct"/>
          </w:tcPr>
          <w:p w:rsidR="006C2C9A" w:rsidRPr="001439E2" w:rsidRDefault="006C2C9A" w:rsidP="001439E2">
            <w:pPr>
              <w:pStyle w:val="Tabletext"/>
              <w:spacing w:after="20"/>
              <w:jc w:val="center"/>
              <w:rPr>
                <w:sz w:val="18"/>
                <w:szCs w:val="24"/>
              </w:rPr>
            </w:pPr>
          </w:p>
        </w:tc>
        <w:tc>
          <w:tcPr>
            <w:tcW w:w="503" w:type="pct"/>
            <w:gridSpan w:val="2"/>
          </w:tcPr>
          <w:p w:rsidR="006C2C9A" w:rsidRPr="001439E2" w:rsidRDefault="006C2C9A" w:rsidP="001439E2">
            <w:pPr>
              <w:pStyle w:val="Tabletext"/>
              <w:spacing w:after="20"/>
              <w:jc w:val="center"/>
              <w:rPr>
                <w:sz w:val="18"/>
                <w:szCs w:val="24"/>
              </w:rPr>
            </w:pPr>
          </w:p>
        </w:tc>
        <w:tc>
          <w:tcPr>
            <w:tcW w:w="2593" w:type="pct"/>
            <w:gridSpan w:val="10"/>
          </w:tcPr>
          <w:p w:rsidR="006C2C9A" w:rsidRPr="001439E2" w:rsidRDefault="006C2C9A" w:rsidP="002B1D02">
            <w:pPr>
              <w:pStyle w:val="Tabletext"/>
              <w:spacing w:after="20"/>
              <w:jc w:val="center"/>
              <w:rPr>
                <w:sz w:val="18"/>
                <w:szCs w:val="24"/>
              </w:rPr>
            </w:pPr>
            <w:r w:rsidRPr="001439E2">
              <w:rPr>
                <w:sz w:val="18"/>
                <w:szCs w:val="24"/>
              </w:rPr>
              <w:t>228</w:t>
            </w:r>
            <w:r w:rsidR="002B1D02">
              <w:rPr>
                <w:sz w:val="18"/>
                <w:szCs w:val="24"/>
              </w:rPr>
              <w:t>,</w:t>
            </w:r>
            <w:r w:rsidRPr="001439E2">
              <w:rPr>
                <w:sz w:val="18"/>
                <w:szCs w:val="24"/>
              </w:rPr>
              <w:t>6</w:t>
            </w:r>
            <w:r w:rsidR="001439E2">
              <w:rPr>
                <w:rFonts w:cs="Times New Roman"/>
                <w:sz w:val="18"/>
                <w:szCs w:val="24"/>
              </w:rPr>
              <w:t>−</w:t>
            </w:r>
          </w:p>
        </w:tc>
      </w:tr>
      <w:tr w:rsidR="006C2C9A" w:rsidRPr="001439E2" w:rsidTr="007F3A78">
        <w:trPr>
          <w:jc w:val="center"/>
        </w:trPr>
        <w:tc>
          <w:tcPr>
            <w:tcW w:w="1527" w:type="pct"/>
            <w:gridSpan w:val="2"/>
          </w:tcPr>
          <w:p w:rsidR="006C2C9A" w:rsidRPr="001439E2" w:rsidRDefault="00066AF5" w:rsidP="001439E2">
            <w:pPr>
              <w:pStyle w:val="Tabletext"/>
              <w:spacing w:after="20"/>
              <w:rPr>
                <w:sz w:val="18"/>
                <w:szCs w:val="24"/>
              </w:rPr>
            </w:pPr>
            <w:r w:rsidRPr="001439E2">
              <w:rPr>
                <w:rFonts w:hint="cs"/>
                <w:sz w:val="18"/>
                <w:szCs w:val="24"/>
                <w:rtl/>
              </w:rPr>
              <w:t>النسبة</w:t>
            </w:r>
            <w:r w:rsidRPr="001439E2">
              <w:rPr>
                <w:rFonts w:hint="cs"/>
                <w:sz w:val="18"/>
                <w:szCs w:val="24"/>
                <w:rtl/>
                <w:lang w:bidi="ar-EG"/>
              </w:rPr>
              <w:t xml:space="preserve"> </w:t>
            </w:r>
            <w:r w:rsidRPr="001439E2">
              <w:rPr>
                <w:i/>
                <w:iCs/>
                <w:sz w:val="18"/>
                <w:szCs w:val="24"/>
              </w:rPr>
              <w:t>C</w:t>
            </w:r>
            <w:r w:rsidRPr="001439E2">
              <w:rPr>
                <w:sz w:val="18"/>
                <w:szCs w:val="24"/>
              </w:rPr>
              <w:t>/</w:t>
            </w:r>
            <w:r w:rsidRPr="001439E2">
              <w:rPr>
                <w:i/>
                <w:iCs/>
                <w:sz w:val="18"/>
                <w:szCs w:val="24"/>
              </w:rPr>
              <w:t>N</w:t>
            </w:r>
            <w:r w:rsidRPr="001439E2">
              <w:rPr>
                <w:sz w:val="18"/>
                <w:szCs w:val="24"/>
                <w:vertAlign w:val="subscript"/>
              </w:rPr>
              <w:t>0</w:t>
            </w:r>
            <w:r w:rsidRPr="001439E2">
              <w:rPr>
                <w:rFonts w:hint="cs"/>
                <w:sz w:val="18"/>
                <w:szCs w:val="24"/>
                <w:rtl/>
                <w:lang w:bidi="ar-EG"/>
              </w:rPr>
              <w:t xml:space="preserve"> على الوصلة الصاعدة</w:t>
            </w:r>
            <w:r w:rsidRPr="001439E2">
              <w:rPr>
                <w:rFonts w:hint="cs"/>
                <w:sz w:val="18"/>
                <w:szCs w:val="24"/>
                <w:rtl/>
              </w:rPr>
              <w:t xml:space="preserve"> </w:t>
            </w:r>
            <w:r w:rsidR="006C2C9A" w:rsidRPr="001439E2">
              <w:rPr>
                <w:sz w:val="18"/>
                <w:szCs w:val="24"/>
              </w:rPr>
              <w:t>(dBHz)</w:t>
            </w:r>
          </w:p>
        </w:tc>
        <w:tc>
          <w:tcPr>
            <w:tcW w:w="376" w:type="pct"/>
            <w:tcBorders>
              <w:bottom w:val="single" w:sz="4" w:space="0" w:color="auto"/>
            </w:tcBorders>
          </w:tcPr>
          <w:p w:rsidR="006C2C9A" w:rsidRPr="001439E2" w:rsidRDefault="006C2C9A" w:rsidP="001439E2">
            <w:pPr>
              <w:pStyle w:val="Tabletext"/>
              <w:spacing w:after="20"/>
              <w:jc w:val="center"/>
              <w:rPr>
                <w:sz w:val="18"/>
                <w:szCs w:val="24"/>
              </w:rPr>
            </w:pPr>
          </w:p>
        </w:tc>
        <w:tc>
          <w:tcPr>
            <w:tcW w:w="503" w:type="pct"/>
            <w:gridSpan w:val="2"/>
            <w:tcBorders>
              <w:bottom w:val="single" w:sz="4" w:space="0" w:color="auto"/>
            </w:tcBorders>
          </w:tcPr>
          <w:p w:rsidR="006C2C9A" w:rsidRPr="001439E2" w:rsidRDefault="006C2C9A" w:rsidP="001439E2">
            <w:pPr>
              <w:pStyle w:val="Tabletext"/>
              <w:spacing w:after="20"/>
              <w:jc w:val="center"/>
              <w:rPr>
                <w:sz w:val="18"/>
                <w:szCs w:val="24"/>
              </w:rPr>
            </w:pPr>
          </w:p>
        </w:tc>
        <w:tc>
          <w:tcPr>
            <w:tcW w:w="519" w:type="pct"/>
            <w:gridSpan w:val="2"/>
            <w:tcBorders>
              <w:bottom w:val="single" w:sz="4" w:space="0" w:color="auto"/>
            </w:tcBorders>
          </w:tcPr>
          <w:p w:rsidR="006C2C9A" w:rsidRPr="001439E2" w:rsidRDefault="006C2C9A" w:rsidP="002B1D02">
            <w:pPr>
              <w:pStyle w:val="Tabletext"/>
              <w:spacing w:after="20"/>
              <w:jc w:val="center"/>
              <w:rPr>
                <w:sz w:val="18"/>
                <w:szCs w:val="24"/>
              </w:rPr>
            </w:pPr>
            <w:r w:rsidRPr="001439E2">
              <w:rPr>
                <w:sz w:val="18"/>
                <w:szCs w:val="24"/>
              </w:rPr>
              <w:t>41</w:t>
            </w:r>
            <w:r w:rsidR="002B1D02">
              <w:rPr>
                <w:sz w:val="18"/>
                <w:szCs w:val="24"/>
              </w:rPr>
              <w:t>,</w:t>
            </w:r>
            <w:r w:rsidRPr="001439E2">
              <w:rPr>
                <w:sz w:val="18"/>
                <w:szCs w:val="24"/>
              </w:rPr>
              <w:t>3</w:t>
            </w:r>
          </w:p>
        </w:tc>
        <w:tc>
          <w:tcPr>
            <w:tcW w:w="519" w:type="pct"/>
            <w:gridSpan w:val="2"/>
            <w:tcBorders>
              <w:bottom w:val="single" w:sz="4" w:space="0" w:color="auto"/>
            </w:tcBorders>
          </w:tcPr>
          <w:p w:rsidR="006C2C9A" w:rsidRPr="001439E2" w:rsidRDefault="006C2C9A" w:rsidP="002B1D02">
            <w:pPr>
              <w:pStyle w:val="Tabletext"/>
              <w:spacing w:after="20"/>
              <w:jc w:val="center"/>
              <w:rPr>
                <w:sz w:val="18"/>
                <w:szCs w:val="24"/>
              </w:rPr>
            </w:pPr>
            <w:r w:rsidRPr="001439E2">
              <w:rPr>
                <w:sz w:val="18"/>
                <w:szCs w:val="24"/>
              </w:rPr>
              <w:t>40</w:t>
            </w:r>
            <w:r w:rsidR="002B1D02">
              <w:rPr>
                <w:sz w:val="18"/>
                <w:szCs w:val="24"/>
              </w:rPr>
              <w:t>,</w:t>
            </w:r>
            <w:r w:rsidRPr="001439E2">
              <w:rPr>
                <w:sz w:val="18"/>
                <w:szCs w:val="24"/>
              </w:rPr>
              <w:t>4</w:t>
            </w:r>
          </w:p>
        </w:tc>
        <w:tc>
          <w:tcPr>
            <w:tcW w:w="523" w:type="pct"/>
            <w:gridSpan w:val="2"/>
            <w:tcBorders>
              <w:bottom w:val="single" w:sz="4" w:space="0" w:color="auto"/>
            </w:tcBorders>
          </w:tcPr>
          <w:p w:rsidR="006C2C9A" w:rsidRPr="001439E2" w:rsidRDefault="006C2C9A" w:rsidP="002B1D02">
            <w:pPr>
              <w:pStyle w:val="Tabletext"/>
              <w:spacing w:after="20"/>
              <w:jc w:val="center"/>
              <w:rPr>
                <w:sz w:val="18"/>
                <w:szCs w:val="24"/>
              </w:rPr>
            </w:pPr>
            <w:r w:rsidRPr="001439E2">
              <w:rPr>
                <w:sz w:val="18"/>
                <w:szCs w:val="24"/>
              </w:rPr>
              <w:t>31</w:t>
            </w:r>
            <w:r w:rsidR="002B1D02">
              <w:rPr>
                <w:sz w:val="18"/>
                <w:szCs w:val="24"/>
              </w:rPr>
              <w:t>,</w:t>
            </w:r>
            <w:r w:rsidRPr="001439E2">
              <w:rPr>
                <w:sz w:val="18"/>
                <w:szCs w:val="24"/>
              </w:rPr>
              <w:t>3</w:t>
            </w:r>
          </w:p>
        </w:tc>
        <w:tc>
          <w:tcPr>
            <w:tcW w:w="518" w:type="pct"/>
            <w:gridSpan w:val="2"/>
            <w:tcBorders>
              <w:bottom w:val="single" w:sz="4" w:space="0" w:color="auto"/>
            </w:tcBorders>
          </w:tcPr>
          <w:p w:rsidR="006C2C9A" w:rsidRPr="001439E2" w:rsidRDefault="006C2C9A" w:rsidP="002B1D02">
            <w:pPr>
              <w:pStyle w:val="Tabletext"/>
              <w:spacing w:after="20"/>
              <w:jc w:val="center"/>
              <w:rPr>
                <w:sz w:val="18"/>
                <w:szCs w:val="24"/>
              </w:rPr>
            </w:pPr>
            <w:r w:rsidRPr="001439E2">
              <w:rPr>
                <w:sz w:val="18"/>
                <w:szCs w:val="24"/>
              </w:rPr>
              <w:t>28</w:t>
            </w:r>
            <w:r w:rsidR="002B1D02">
              <w:rPr>
                <w:sz w:val="18"/>
                <w:szCs w:val="24"/>
              </w:rPr>
              <w:t>,</w:t>
            </w:r>
            <w:r w:rsidRPr="001439E2">
              <w:rPr>
                <w:sz w:val="18"/>
                <w:szCs w:val="24"/>
              </w:rPr>
              <w:t>1</w:t>
            </w:r>
          </w:p>
        </w:tc>
        <w:tc>
          <w:tcPr>
            <w:tcW w:w="514" w:type="pct"/>
            <w:gridSpan w:val="2"/>
            <w:tcBorders>
              <w:bottom w:val="single" w:sz="4" w:space="0" w:color="auto"/>
            </w:tcBorders>
          </w:tcPr>
          <w:p w:rsidR="006C2C9A" w:rsidRPr="001439E2" w:rsidRDefault="006C2C9A" w:rsidP="002B1D02">
            <w:pPr>
              <w:pStyle w:val="Tabletext"/>
              <w:spacing w:after="20"/>
              <w:jc w:val="center"/>
              <w:rPr>
                <w:sz w:val="18"/>
                <w:szCs w:val="24"/>
              </w:rPr>
            </w:pPr>
            <w:r w:rsidRPr="001439E2">
              <w:rPr>
                <w:sz w:val="18"/>
                <w:szCs w:val="24"/>
              </w:rPr>
              <w:t>35</w:t>
            </w:r>
            <w:r w:rsidR="002B1D02">
              <w:rPr>
                <w:sz w:val="18"/>
                <w:szCs w:val="24"/>
              </w:rPr>
              <w:t>,</w:t>
            </w:r>
            <w:r w:rsidRPr="001439E2">
              <w:rPr>
                <w:sz w:val="18"/>
                <w:szCs w:val="24"/>
              </w:rPr>
              <w:t>7</w:t>
            </w:r>
          </w:p>
        </w:tc>
      </w:tr>
      <w:tr w:rsidR="006C2C9A" w:rsidRPr="001439E2" w:rsidTr="007F3A78">
        <w:trPr>
          <w:jc w:val="center"/>
        </w:trPr>
        <w:tc>
          <w:tcPr>
            <w:tcW w:w="1527" w:type="pct"/>
            <w:gridSpan w:val="2"/>
          </w:tcPr>
          <w:p w:rsidR="006C2C9A" w:rsidRPr="001439E2" w:rsidRDefault="00A44F9F" w:rsidP="001439E2">
            <w:pPr>
              <w:pStyle w:val="Tabletext"/>
              <w:keepNext/>
              <w:keepLines/>
              <w:spacing w:after="20"/>
              <w:rPr>
                <w:b/>
                <w:bCs/>
                <w:sz w:val="18"/>
                <w:szCs w:val="24"/>
              </w:rPr>
            </w:pPr>
            <w:r w:rsidRPr="001439E2">
              <w:rPr>
                <w:rFonts w:hint="cs"/>
                <w:b/>
                <w:bCs/>
                <w:sz w:val="18"/>
                <w:szCs w:val="24"/>
                <w:rtl/>
              </w:rPr>
              <w:t>الوصلة الهابطة فضاء-أرض</w:t>
            </w:r>
            <w:r w:rsidRPr="001439E2">
              <w:rPr>
                <w:b/>
                <w:bCs/>
                <w:sz w:val="18"/>
                <w:szCs w:val="24"/>
              </w:rPr>
              <w:t xml:space="preserve"> </w:t>
            </w:r>
          </w:p>
        </w:tc>
        <w:tc>
          <w:tcPr>
            <w:tcW w:w="376" w:type="pct"/>
            <w:tcBorders>
              <w:right w:val="nil"/>
            </w:tcBorders>
          </w:tcPr>
          <w:p w:rsidR="006C2C9A" w:rsidRPr="001439E2" w:rsidRDefault="006C2C9A" w:rsidP="001439E2">
            <w:pPr>
              <w:pStyle w:val="Tabletext"/>
              <w:spacing w:after="20"/>
              <w:jc w:val="center"/>
              <w:rPr>
                <w:sz w:val="18"/>
                <w:szCs w:val="24"/>
              </w:rPr>
            </w:pPr>
          </w:p>
        </w:tc>
        <w:tc>
          <w:tcPr>
            <w:tcW w:w="503" w:type="pct"/>
            <w:gridSpan w:val="2"/>
            <w:tcBorders>
              <w:left w:val="nil"/>
              <w:right w:val="nil"/>
            </w:tcBorders>
          </w:tcPr>
          <w:p w:rsidR="006C2C9A" w:rsidRPr="001439E2" w:rsidRDefault="006C2C9A" w:rsidP="001439E2">
            <w:pPr>
              <w:pStyle w:val="Tabletext"/>
              <w:spacing w:after="20"/>
              <w:jc w:val="center"/>
              <w:rPr>
                <w:sz w:val="18"/>
                <w:szCs w:val="24"/>
              </w:rPr>
            </w:pPr>
          </w:p>
        </w:tc>
        <w:tc>
          <w:tcPr>
            <w:tcW w:w="519" w:type="pct"/>
            <w:gridSpan w:val="2"/>
            <w:tcBorders>
              <w:left w:val="nil"/>
              <w:right w:val="nil"/>
            </w:tcBorders>
          </w:tcPr>
          <w:p w:rsidR="006C2C9A" w:rsidRPr="001439E2" w:rsidRDefault="006C2C9A" w:rsidP="001439E2">
            <w:pPr>
              <w:pStyle w:val="Tabletext"/>
              <w:spacing w:after="20"/>
              <w:jc w:val="center"/>
              <w:rPr>
                <w:sz w:val="18"/>
                <w:szCs w:val="24"/>
              </w:rPr>
            </w:pPr>
          </w:p>
        </w:tc>
        <w:tc>
          <w:tcPr>
            <w:tcW w:w="519" w:type="pct"/>
            <w:gridSpan w:val="2"/>
            <w:tcBorders>
              <w:left w:val="nil"/>
              <w:right w:val="nil"/>
            </w:tcBorders>
          </w:tcPr>
          <w:p w:rsidR="006C2C9A" w:rsidRPr="001439E2" w:rsidRDefault="006C2C9A" w:rsidP="001439E2">
            <w:pPr>
              <w:pStyle w:val="Tabletext"/>
              <w:spacing w:after="20"/>
              <w:jc w:val="center"/>
              <w:rPr>
                <w:sz w:val="18"/>
                <w:szCs w:val="24"/>
              </w:rPr>
            </w:pPr>
          </w:p>
        </w:tc>
        <w:tc>
          <w:tcPr>
            <w:tcW w:w="523" w:type="pct"/>
            <w:gridSpan w:val="2"/>
            <w:tcBorders>
              <w:left w:val="nil"/>
              <w:right w:val="nil"/>
            </w:tcBorders>
          </w:tcPr>
          <w:p w:rsidR="006C2C9A" w:rsidRPr="001439E2" w:rsidRDefault="006C2C9A" w:rsidP="001439E2">
            <w:pPr>
              <w:pStyle w:val="Tabletext"/>
              <w:spacing w:after="20"/>
              <w:jc w:val="center"/>
              <w:rPr>
                <w:sz w:val="18"/>
                <w:szCs w:val="24"/>
              </w:rPr>
            </w:pPr>
          </w:p>
        </w:tc>
        <w:tc>
          <w:tcPr>
            <w:tcW w:w="518" w:type="pct"/>
            <w:gridSpan w:val="2"/>
            <w:tcBorders>
              <w:left w:val="nil"/>
              <w:right w:val="nil"/>
            </w:tcBorders>
          </w:tcPr>
          <w:p w:rsidR="006C2C9A" w:rsidRPr="001439E2" w:rsidRDefault="006C2C9A" w:rsidP="001439E2">
            <w:pPr>
              <w:pStyle w:val="Tabletext"/>
              <w:spacing w:after="20"/>
              <w:jc w:val="center"/>
              <w:rPr>
                <w:sz w:val="18"/>
                <w:szCs w:val="24"/>
              </w:rPr>
            </w:pPr>
          </w:p>
        </w:tc>
        <w:tc>
          <w:tcPr>
            <w:tcW w:w="514" w:type="pct"/>
            <w:gridSpan w:val="2"/>
            <w:tcBorders>
              <w:left w:val="nil"/>
            </w:tcBorders>
          </w:tcPr>
          <w:p w:rsidR="006C2C9A" w:rsidRPr="001439E2" w:rsidRDefault="006C2C9A" w:rsidP="001439E2">
            <w:pPr>
              <w:pStyle w:val="Tabletext"/>
              <w:spacing w:after="20"/>
              <w:jc w:val="center"/>
              <w:rPr>
                <w:sz w:val="18"/>
                <w:szCs w:val="24"/>
              </w:rPr>
            </w:pPr>
          </w:p>
        </w:tc>
      </w:tr>
      <w:tr w:rsidR="006C2C9A" w:rsidRPr="001439E2" w:rsidTr="007F3A78">
        <w:trPr>
          <w:jc w:val="center"/>
        </w:trPr>
        <w:tc>
          <w:tcPr>
            <w:tcW w:w="1527" w:type="pct"/>
            <w:gridSpan w:val="2"/>
            <w:vAlign w:val="center"/>
          </w:tcPr>
          <w:p w:rsidR="006C2C9A" w:rsidRPr="001439E2" w:rsidRDefault="00A778B5" w:rsidP="001439E2">
            <w:pPr>
              <w:pStyle w:val="Tabletext"/>
              <w:spacing w:after="20"/>
              <w:rPr>
                <w:sz w:val="18"/>
                <w:szCs w:val="24"/>
              </w:rPr>
            </w:pPr>
            <w:r w:rsidRPr="001439E2">
              <w:rPr>
                <w:rFonts w:hint="cs"/>
                <w:sz w:val="18"/>
                <w:szCs w:val="24"/>
                <w:rtl/>
              </w:rPr>
              <w:t xml:space="preserve">تردد الوصلة الهابطة </w:t>
            </w:r>
            <w:r w:rsidRPr="001439E2">
              <w:rPr>
                <w:sz w:val="18"/>
                <w:szCs w:val="24"/>
              </w:rPr>
              <w:t xml:space="preserve"> </w:t>
            </w:r>
            <w:r w:rsidR="006C2C9A" w:rsidRPr="001439E2">
              <w:rPr>
                <w:sz w:val="18"/>
                <w:szCs w:val="24"/>
              </w:rPr>
              <w:t>(MHz)</w:t>
            </w:r>
          </w:p>
        </w:tc>
        <w:tc>
          <w:tcPr>
            <w:tcW w:w="376" w:type="pct"/>
            <w:vAlign w:val="center"/>
          </w:tcPr>
          <w:p w:rsidR="006C2C9A" w:rsidRPr="001439E2" w:rsidRDefault="006C2C9A" w:rsidP="001439E2">
            <w:pPr>
              <w:pStyle w:val="Tabletext"/>
              <w:spacing w:after="20"/>
              <w:jc w:val="center"/>
              <w:rPr>
                <w:sz w:val="18"/>
                <w:szCs w:val="24"/>
              </w:rPr>
            </w:pPr>
            <w:r w:rsidRPr="001439E2">
              <w:rPr>
                <w:sz w:val="18"/>
                <w:szCs w:val="24"/>
              </w:rPr>
              <w:t>8</w:t>
            </w:r>
          </w:p>
        </w:tc>
        <w:tc>
          <w:tcPr>
            <w:tcW w:w="503" w:type="pct"/>
            <w:gridSpan w:val="2"/>
            <w:vAlign w:val="center"/>
          </w:tcPr>
          <w:p w:rsidR="006C2C9A" w:rsidRPr="001439E2" w:rsidRDefault="006C2C9A" w:rsidP="002B1D02">
            <w:pPr>
              <w:pStyle w:val="Tabletext"/>
              <w:keepNext/>
              <w:keepLines/>
              <w:spacing w:after="20"/>
              <w:jc w:val="center"/>
              <w:rPr>
                <w:sz w:val="18"/>
                <w:szCs w:val="24"/>
              </w:rPr>
            </w:pPr>
            <w:r w:rsidRPr="001439E2">
              <w:rPr>
                <w:sz w:val="18"/>
                <w:szCs w:val="24"/>
              </w:rPr>
              <w:t>1 544</w:t>
            </w:r>
            <w:r w:rsidR="002B1D02">
              <w:rPr>
                <w:sz w:val="18"/>
                <w:szCs w:val="24"/>
              </w:rPr>
              <w:t>,</w:t>
            </w:r>
            <w:r w:rsidRPr="001439E2">
              <w:rPr>
                <w:sz w:val="18"/>
                <w:szCs w:val="24"/>
              </w:rPr>
              <w:t>5</w:t>
            </w:r>
          </w:p>
        </w:tc>
        <w:tc>
          <w:tcPr>
            <w:tcW w:w="1561" w:type="pct"/>
            <w:gridSpan w:val="6"/>
            <w:vAlign w:val="center"/>
          </w:tcPr>
          <w:p w:rsidR="006C2C9A" w:rsidRPr="001439E2" w:rsidRDefault="001439E2" w:rsidP="000569A3">
            <w:pPr>
              <w:pStyle w:val="Tabletext"/>
              <w:keepNext/>
              <w:keepLines/>
              <w:spacing w:after="20"/>
              <w:jc w:val="center"/>
              <w:rPr>
                <w:sz w:val="18"/>
                <w:szCs w:val="24"/>
              </w:rPr>
            </w:pPr>
            <w:r>
              <w:rPr>
                <w:sz w:val="18"/>
                <w:szCs w:val="24"/>
              </w:rPr>
              <w:t xml:space="preserve">kHz 40 </w:t>
            </w:r>
            <w:r w:rsidR="006C2C9A" w:rsidRPr="001439E2">
              <w:rPr>
                <w:sz w:val="18"/>
                <w:szCs w:val="24"/>
              </w:rPr>
              <w:t>±</w:t>
            </w:r>
            <w:r w:rsidR="000569A3">
              <w:rPr>
                <w:sz w:val="18"/>
                <w:szCs w:val="24"/>
              </w:rPr>
              <w:t xml:space="preserve"> </w:t>
            </w:r>
            <w:r w:rsidRPr="001439E2">
              <w:rPr>
                <w:sz w:val="18"/>
                <w:szCs w:val="24"/>
              </w:rPr>
              <w:t>1 544</w:t>
            </w:r>
            <w:r w:rsidR="002B1D02">
              <w:rPr>
                <w:sz w:val="18"/>
                <w:szCs w:val="24"/>
              </w:rPr>
              <w:t>,</w:t>
            </w:r>
            <w:r w:rsidRPr="001439E2">
              <w:rPr>
                <w:sz w:val="18"/>
                <w:szCs w:val="24"/>
              </w:rPr>
              <w:t>5</w:t>
            </w:r>
          </w:p>
        </w:tc>
        <w:tc>
          <w:tcPr>
            <w:tcW w:w="518" w:type="pct"/>
            <w:gridSpan w:val="2"/>
          </w:tcPr>
          <w:p w:rsidR="006C2C9A" w:rsidRPr="001439E2" w:rsidRDefault="001439E2" w:rsidP="002B1D02">
            <w:pPr>
              <w:pStyle w:val="Tabletext"/>
              <w:keepNext/>
              <w:keepLines/>
              <w:spacing w:after="20"/>
              <w:jc w:val="center"/>
              <w:rPr>
                <w:sz w:val="18"/>
                <w:szCs w:val="24"/>
              </w:rPr>
            </w:pPr>
            <w:r>
              <w:rPr>
                <w:sz w:val="18"/>
                <w:szCs w:val="24"/>
              </w:rPr>
              <w:t xml:space="preserve">kHz 50 </w:t>
            </w:r>
            <w:r w:rsidRPr="001439E2">
              <w:rPr>
                <w:sz w:val="18"/>
                <w:szCs w:val="24"/>
              </w:rPr>
              <w:t>±</w:t>
            </w:r>
            <w:r>
              <w:rPr>
                <w:sz w:val="18"/>
                <w:szCs w:val="24"/>
              </w:rPr>
              <w:t xml:space="preserve"> </w:t>
            </w:r>
            <w:r w:rsidR="006C2C9A" w:rsidRPr="001439E2">
              <w:rPr>
                <w:sz w:val="18"/>
                <w:szCs w:val="24"/>
              </w:rPr>
              <w:t>1 544</w:t>
            </w:r>
            <w:r w:rsidR="002B1D02">
              <w:rPr>
                <w:sz w:val="18"/>
                <w:szCs w:val="24"/>
              </w:rPr>
              <w:t>,</w:t>
            </w:r>
            <w:r w:rsidR="006C2C9A" w:rsidRPr="001439E2">
              <w:rPr>
                <w:sz w:val="18"/>
                <w:szCs w:val="24"/>
              </w:rPr>
              <w:t>5</w:t>
            </w:r>
          </w:p>
        </w:tc>
        <w:tc>
          <w:tcPr>
            <w:tcW w:w="514" w:type="pct"/>
            <w:gridSpan w:val="2"/>
          </w:tcPr>
          <w:p w:rsidR="006C2C9A" w:rsidRPr="001439E2" w:rsidRDefault="001439E2" w:rsidP="002B1D02">
            <w:pPr>
              <w:pStyle w:val="Tabletext"/>
              <w:keepNext/>
              <w:keepLines/>
              <w:spacing w:after="20"/>
              <w:jc w:val="center"/>
              <w:rPr>
                <w:sz w:val="18"/>
                <w:szCs w:val="24"/>
              </w:rPr>
            </w:pPr>
            <w:r>
              <w:rPr>
                <w:sz w:val="18"/>
                <w:szCs w:val="24"/>
              </w:rPr>
              <w:t xml:space="preserve">kHz 40 </w:t>
            </w:r>
            <w:r w:rsidRPr="001439E2">
              <w:rPr>
                <w:sz w:val="18"/>
                <w:szCs w:val="24"/>
              </w:rPr>
              <w:t>±</w:t>
            </w:r>
            <w:r>
              <w:rPr>
                <w:sz w:val="18"/>
                <w:szCs w:val="24"/>
              </w:rPr>
              <w:t xml:space="preserve"> </w:t>
            </w:r>
            <w:r w:rsidR="006C2C9A" w:rsidRPr="001439E2">
              <w:rPr>
                <w:sz w:val="18"/>
                <w:szCs w:val="24"/>
              </w:rPr>
              <w:t>1 544</w:t>
            </w:r>
            <w:r w:rsidR="002B1D02">
              <w:rPr>
                <w:sz w:val="18"/>
                <w:szCs w:val="24"/>
              </w:rPr>
              <w:t>,</w:t>
            </w:r>
            <w:r w:rsidR="006C2C9A" w:rsidRPr="001439E2">
              <w:rPr>
                <w:sz w:val="18"/>
                <w:szCs w:val="24"/>
              </w:rPr>
              <w:t>1</w:t>
            </w:r>
          </w:p>
        </w:tc>
      </w:tr>
      <w:tr w:rsidR="006C2C9A" w:rsidRPr="001439E2" w:rsidTr="007F3A78">
        <w:trPr>
          <w:jc w:val="center"/>
        </w:trPr>
        <w:tc>
          <w:tcPr>
            <w:tcW w:w="1527" w:type="pct"/>
            <w:gridSpan w:val="2"/>
          </w:tcPr>
          <w:p w:rsidR="006C2C9A" w:rsidRPr="001439E2" w:rsidRDefault="00460090" w:rsidP="001439E2">
            <w:pPr>
              <w:pStyle w:val="Tabletext"/>
              <w:spacing w:after="20"/>
              <w:rPr>
                <w:sz w:val="18"/>
                <w:szCs w:val="24"/>
                <w:rtl/>
                <w:lang w:bidi="ar-EG"/>
              </w:rPr>
            </w:pPr>
            <w:r w:rsidRPr="001439E2">
              <w:rPr>
                <w:rFonts w:hint="cs"/>
                <w:sz w:val="18"/>
                <w:szCs w:val="24"/>
                <w:rtl/>
                <w:lang w:bidi="ar-EG"/>
              </w:rPr>
              <w:t xml:space="preserve">القدرة المشعة المكافئة المتناحية للإرسال </w:t>
            </w:r>
            <w:r w:rsidR="006C2C9A" w:rsidRPr="001439E2">
              <w:rPr>
                <w:sz w:val="18"/>
                <w:szCs w:val="24"/>
              </w:rPr>
              <w:t>(dBW)</w:t>
            </w:r>
          </w:p>
        </w:tc>
        <w:tc>
          <w:tcPr>
            <w:tcW w:w="376" w:type="pct"/>
          </w:tcPr>
          <w:p w:rsidR="006C2C9A" w:rsidRPr="001439E2" w:rsidRDefault="006C2C9A" w:rsidP="001439E2">
            <w:pPr>
              <w:pStyle w:val="Tabletext"/>
              <w:spacing w:after="20"/>
              <w:jc w:val="center"/>
              <w:rPr>
                <w:sz w:val="18"/>
                <w:szCs w:val="24"/>
              </w:rPr>
            </w:pPr>
            <w:r w:rsidRPr="001439E2">
              <w:rPr>
                <w:sz w:val="18"/>
                <w:szCs w:val="24"/>
              </w:rPr>
              <w:t>9</w:t>
            </w:r>
          </w:p>
        </w:tc>
        <w:tc>
          <w:tcPr>
            <w:tcW w:w="1022" w:type="pct"/>
            <w:gridSpan w:val="4"/>
          </w:tcPr>
          <w:p w:rsidR="006C2C9A" w:rsidRPr="001439E2" w:rsidRDefault="006C2C9A" w:rsidP="002B1D02">
            <w:pPr>
              <w:pStyle w:val="Tabletext"/>
              <w:spacing w:after="20"/>
              <w:jc w:val="center"/>
              <w:rPr>
                <w:sz w:val="18"/>
                <w:szCs w:val="24"/>
              </w:rPr>
            </w:pPr>
            <w:r w:rsidRPr="001439E2">
              <w:rPr>
                <w:sz w:val="18"/>
                <w:szCs w:val="24"/>
              </w:rPr>
              <w:t>7</w:t>
            </w:r>
            <w:r w:rsidR="002B1D02">
              <w:rPr>
                <w:sz w:val="18"/>
                <w:szCs w:val="24"/>
              </w:rPr>
              <w:t>,</w:t>
            </w:r>
            <w:r w:rsidRPr="001439E2">
              <w:rPr>
                <w:sz w:val="18"/>
                <w:szCs w:val="24"/>
              </w:rPr>
              <w:t>1</w:t>
            </w:r>
          </w:p>
        </w:tc>
        <w:tc>
          <w:tcPr>
            <w:tcW w:w="519" w:type="pct"/>
            <w:gridSpan w:val="2"/>
          </w:tcPr>
          <w:p w:rsidR="006C2C9A" w:rsidRPr="001439E2" w:rsidRDefault="006C2C9A" w:rsidP="002B1D02">
            <w:pPr>
              <w:pStyle w:val="Tabletext"/>
              <w:spacing w:after="20"/>
              <w:jc w:val="center"/>
              <w:rPr>
                <w:sz w:val="18"/>
                <w:szCs w:val="24"/>
              </w:rPr>
            </w:pPr>
            <w:r w:rsidRPr="001439E2">
              <w:rPr>
                <w:sz w:val="18"/>
                <w:szCs w:val="24"/>
              </w:rPr>
              <w:t>6</w:t>
            </w:r>
            <w:r w:rsidR="002B1D02">
              <w:rPr>
                <w:sz w:val="18"/>
                <w:szCs w:val="24"/>
              </w:rPr>
              <w:t>,</w:t>
            </w:r>
            <w:r w:rsidRPr="001439E2">
              <w:rPr>
                <w:sz w:val="18"/>
                <w:szCs w:val="24"/>
              </w:rPr>
              <w:t>2</w:t>
            </w:r>
          </w:p>
        </w:tc>
        <w:tc>
          <w:tcPr>
            <w:tcW w:w="523" w:type="pct"/>
            <w:gridSpan w:val="2"/>
          </w:tcPr>
          <w:p w:rsidR="006C2C9A" w:rsidRPr="001439E2" w:rsidRDefault="006C2C9A" w:rsidP="00C62955">
            <w:pPr>
              <w:pStyle w:val="Tabletext"/>
              <w:spacing w:after="20"/>
              <w:jc w:val="center"/>
              <w:rPr>
                <w:sz w:val="18"/>
                <w:szCs w:val="24"/>
              </w:rPr>
            </w:pPr>
            <w:r w:rsidRPr="001439E2">
              <w:rPr>
                <w:sz w:val="18"/>
                <w:szCs w:val="24"/>
              </w:rPr>
              <w:t>15</w:t>
            </w:r>
            <w:r w:rsidR="00C62955">
              <w:rPr>
                <w:sz w:val="18"/>
                <w:szCs w:val="24"/>
              </w:rPr>
              <w:t>,</w:t>
            </w:r>
            <w:r w:rsidRPr="001439E2">
              <w:rPr>
                <w:sz w:val="18"/>
                <w:szCs w:val="24"/>
              </w:rPr>
              <w:t>0</w:t>
            </w:r>
          </w:p>
        </w:tc>
        <w:tc>
          <w:tcPr>
            <w:tcW w:w="518" w:type="pct"/>
            <w:gridSpan w:val="2"/>
          </w:tcPr>
          <w:p w:rsidR="006C2C9A" w:rsidRPr="001439E2" w:rsidRDefault="006C2C9A" w:rsidP="00C62955">
            <w:pPr>
              <w:pStyle w:val="Tabletext"/>
              <w:spacing w:after="20"/>
              <w:jc w:val="center"/>
              <w:rPr>
                <w:sz w:val="18"/>
                <w:szCs w:val="24"/>
              </w:rPr>
            </w:pPr>
            <w:r w:rsidRPr="001439E2">
              <w:rPr>
                <w:sz w:val="18"/>
                <w:szCs w:val="24"/>
              </w:rPr>
              <w:t>18</w:t>
            </w:r>
            <w:r w:rsidR="00C62955">
              <w:rPr>
                <w:sz w:val="18"/>
                <w:szCs w:val="24"/>
              </w:rPr>
              <w:t>,</w:t>
            </w:r>
            <w:r w:rsidRPr="001439E2">
              <w:rPr>
                <w:sz w:val="18"/>
                <w:szCs w:val="24"/>
              </w:rPr>
              <w:t>9</w:t>
            </w:r>
            <w:r w:rsidR="001439E2">
              <w:rPr>
                <w:rFonts w:cs="Times New Roman"/>
                <w:sz w:val="18"/>
                <w:szCs w:val="24"/>
              </w:rPr>
              <w:t>−</w:t>
            </w:r>
          </w:p>
        </w:tc>
        <w:tc>
          <w:tcPr>
            <w:tcW w:w="514" w:type="pct"/>
            <w:gridSpan w:val="2"/>
          </w:tcPr>
          <w:p w:rsidR="006C2C9A" w:rsidRPr="001439E2" w:rsidRDefault="006C2C9A" w:rsidP="00C62955">
            <w:pPr>
              <w:pStyle w:val="Tabletext"/>
              <w:spacing w:after="20"/>
              <w:jc w:val="center"/>
              <w:rPr>
                <w:sz w:val="18"/>
                <w:szCs w:val="24"/>
              </w:rPr>
            </w:pPr>
            <w:r w:rsidRPr="001439E2">
              <w:rPr>
                <w:sz w:val="18"/>
                <w:szCs w:val="24"/>
              </w:rPr>
              <w:t>1</w:t>
            </w:r>
            <w:r w:rsidR="00C62955">
              <w:rPr>
                <w:sz w:val="18"/>
                <w:szCs w:val="24"/>
              </w:rPr>
              <w:t>,</w:t>
            </w:r>
            <w:r w:rsidRPr="001439E2">
              <w:rPr>
                <w:sz w:val="18"/>
                <w:szCs w:val="24"/>
              </w:rPr>
              <w:t>6</w:t>
            </w:r>
          </w:p>
        </w:tc>
      </w:tr>
      <w:tr w:rsidR="006C2C9A" w:rsidRPr="001439E2" w:rsidTr="007F3A78">
        <w:trPr>
          <w:jc w:val="center"/>
        </w:trPr>
        <w:tc>
          <w:tcPr>
            <w:tcW w:w="1527" w:type="pct"/>
            <w:gridSpan w:val="2"/>
          </w:tcPr>
          <w:p w:rsidR="006C2C9A" w:rsidRPr="001439E2" w:rsidRDefault="000E6962" w:rsidP="001439E2">
            <w:pPr>
              <w:pStyle w:val="Tabletext"/>
              <w:spacing w:after="20"/>
              <w:rPr>
                <w:sz w:val="18"/>
                <w:szCs w:val="24"/>
              </w:rPr>
            </w:pPr>
            <w:r w:rsidRPr="001439E2">
              <w:rPr>
                <w:rFonts w:hint="cs"/>
                <w:sz w:val="18"/>
                <w:szCs w:val="24"/>
                <w:rtl/>
                <w:lang w:bidi="ar-EG"/>
              </w:rPr>
              <w:t xml:space="preserve">توهين بسبب تقاسم القدرة </w:t>
            </w:r>
            <w:r w:rsidR="006C2C9A" w:rsidRPr="001439E2">
              <w:rPr>
                <w:sz w:val="18"/>
                <w:szCs w:val="24"/>
              </w:rPr>
              <w:t xml:space="preserve"> (dB)</w:t>
            </w:r>
          </w:p>
        </w:tc>
        <w:tc>
          <w:tcPr>
            <w:tcW w:w="376" w:type="pct"/>
          </w:tcPr>
          <w:p w:rsidR="006C2C9A" w:rsidRPr="001439E2" w:rsidRDefault="006C2C9A" w:rsidP="001439E2">
            <w:pPr>
              <w:pStyle w:val="Tabletext"/>
              <w:spacing w:after="20"/>
              <w:jc w:val="center"/>
              <w:rPr>
                <w:sz w:val="18"/>
                <w:szCs w:val="24"/>
              </w:rPr>
            </w:pPr>
            <w:r w:rsidRPr="001439E2">
              <w:rPr>
                <w:sz w:val="18"/>
                <w:szCs w:val="24"/>
              </w:rPr>
              <w:t>10</w:t>
            </w:r>
          </w:p>
        </w:tc>
        <w:tc>
          <w:tcPr>
            <w:tcW w:w="503" w:type="pct"/>
            <w:gridSpan w:val="2"/>
          </w:tcPr>
          <w:p w:rsidR="006C2C9A" w:rsidRPr="001439E2" w:rsidRDefault="006C2C9A" w:rsidP="001439E2">
            <w:pPr>
              <w:pStyle w:val="Tabletext"/>
              <w:spacing w:after="20"/>
              <w:jc w:val="center"/>
              <w:rPr>
                <w:sz w:val="18"/>
                <w:szCs w:val="24"/>
              </w:rPr>
            </w:pPr>
          </w:p>
        </w:tc>
        <w:tc>
          <w:tcPr>
            <w:tcW w:w="519" w:type="pct"/>
            <w:gridSpan w:val="2"/>
          </w:tcPr>
          <w:p w:rsidR="006C2C9A" w:rsidRPr="001439E2" w:rsidRDefault="006C2C9A" w:rsidP="00C62955">
            <w:pPr>
              <w:pStyle w:val="Tabletext"/>
              <w:spacing w:after="20"/>
              <w:jc w:val="center"/>
              <w:rPr>
                <w:sz w:val="18"/>
                <w:szCs w:val="24"/>
              </w:rPr>
            </w:pPr>
            <w:r w:rsidRPr="001439E2">
              <w:rPr>
                <w:sz w:val="18"/>
                <w:szCs w:val="24"/>
              </w:rPr>
              <w:t>15</w:t>
            </w:r>
            <w:r w:rsidR="00C62955">
              <w:rPr>
                <w:sz w:val="18"/>
                <w:szCs w:val="24"/>
              </w:rPr>
              <w:t>,</w:t>
            </w:r>
            <w:r w:rsidRPr="001439E2">
              <w:rPr>
                <w:sz w:val="18"/>
                <w:szCs w:val="24"/>
              </w:rPr>
              <w:t>3</w:t>
            </w:r>
          </w:p>
        </w:tc>
        <w:tc>
          <w:tcPr>
            <w:tcW w:w="519" w:type="pct"/>
            <w:gridSpan w:val="2"/>
          </w:tcPr>
          <w:p w:rsidR="006C2C9A" w:rsidRPr="001439E2" w:rsidRDefault="006C2C9A" w:rsidP="00C62955">
            <w:pPr>
              <w:pStyle w:val="Tabletext"/>
              <w:spacing w:after="20"/>
              <w:jc w:val="center"/>
              <w:rPr>
                <w:sz w:val="18"/>
                <w:szCs w:val="24"/>
              </w:rPr>
            </w:pPr>
            <w:r w:rsidRPr="001439E2">
              <w:rPr>
                <w:sz w:val="18"/>
                <w:szCs w:val="24"/>
              </w:rPr>
              <w:t>15</w:t>
            </w:r>
            <w:r w:rsidR="00C62955">
              <w:rPr>
                <w:sz w:val="18"/>
                <w:szCs w:val="24"/>
              </w:rPr>
              <w:t>,</w:t>
            </w:r>
            <w:r w:rsidRPr="001439E2">
              <w:rPr>
                <w:sz w:val="18"/>
                <w:szCs w:val="24"/>
              </w:rPr>
              <w:t>5</w:t>
            </w:r>
          </w:p>
        </w:tc>
        <w:tc>
          <w:tcPr>
            <w:tcW w:w="523" w:type="pct"/>
            <w:gridSpan w:val="2"/>
          </w:tcPr>
          <w:p w:rsidR="006C2C9A" w:rsidRPr="001439E2" w:rsidRDefault="006C2C9A" w:rsidP="00C62955">
            <w:pPr>
              <w:pStyle w:val="Tabletext"/>
              <w:spacing w:after="20"/>
              <w:jc w:val="center"/>
              <w:rPr>
                <w:sz w:val="18"/>
                <w:szCs w:val="24"/>
              </w:rPr>
            </w:pPr>
            <w:r w:rsidRPr="001439E2">
              <w:rPr>
                <w:sz w:val="18"/>
                <w:szCs w:val="24"/>
              </w:rPr>
              <w:t>18</w:t>
            </w:r>
            <w:r w:rsidR="00C62955">
              <w:rPr>
                <w:sz w:val="18"/>
                <w:szCs w:val="24"/>
              </w:rPr>
              <w:t>,</w:t>
            </w:r>
            <w:r w:rsidRPr="001439E2">
              <w:rPr>
                <w:sz w:val="18"/>
                <w:szCs w:val="24"/>
              </w:rPr>
              <w:t>3</w:t>
            </w:r>
          </w:p>
        </w:tc>
        <w:tc>
          <w:tcPr>
            <w:tcW w:w="518" w:type="pct"/>
            <w:gridSpan w:val="2"/>
          </w:tcPr>
          <w:p w:rsidR="006C2C9A" w:rsidRPr="001439E2" w:rsidRDefault="006C2C9A" w:rsidP="001439E2">
            <w:pPr>
              <w:pStyle w:val="Tabletext"/>
              <w:spacing w:after="20"/>
              <w:jc w:val="center"/>
              <w:rPr>
                <w:sz w:val="18"/>
                <w:szCs w:val="24"/>
              </w:rPr>
            </w:pPr>
          </w:p>
        </w:tc>
        <w:tc>
          <w:tcPr>
            <w:tcW w:w="514" w:type="pct"/>
            <w:gridSpan w:val="2"/>
          </w:tcPr>
          <w:p w:rsidR="006C2C9A" w:rsidRPr="001439E2" w:rsidRDefault="006C2C9A" w:rsidP="001439E2">
            <w:pPr>
              <w:pStyle w:val="Tabletext"/>
              <w:spacing w:after="20"/>
              <w:jc w:val="center"/>
              <w:rPr>
                <w:sz w:val="18"/>
                <w:szCs w:val="24"/>
              </w:rPr>
            </w:pPr>
            <w:r w:rsidRPr="001439E2">
              <w:rPr>
                <w:sz w:val="18"/>
                <w:szCs w:val="24"/>
              </w:rPr>
              <w:t>/</w:t>
            </w:r>
          </w:p>
        </w:tc>
      </w:tr>
      <w:tr w:rsidR="006C2C9A" w:rsidRPr="001439E2" w:rsidTr="007F3A78">
        <w:trPr>
          <w:jc w:val="center"/>
        </w:trPr>
        <w:tc>
          <w:tcPr>
            <w:tcW w:w="1527" w:type="pct"/>
            <w:gridSpan w:val="2"/>
          </w:tcPr>
          <w:p w:rsidR="006C2C9A" w:rsidRPr="001439E2" w:rsidRDefault="00CF720F" w:rsidP="001439E2">
            <w:pPr>
              <w:pStyle w:val="Tabletext"/>
              <w:spacing w:after="20"/>
              <w:rPr>
                <w:sz w:val="18"/>
                <w:szCs w:val="24"/>
              </w:rPr>
            </w:pPr>
            <w:r w:rsidRPr="001439E2">
              <w:rPr>
                <w:rFonts w:hint="cs"/>
                <w:sz w:val="18"/>
                <w:szCs w:val="24"/>
                <w:rtl/>
                <w:lang w:bidi="ar-EG"/>
              </w:rPr>
              <w:t xml:space="preserve">خسارة التشكيل </w:t>
            </w:r>
            <w:r w:rsidR="006C2C9A" w:rsidRPr="001439E2">
              <w:rPr>
                <w:sz w:val="18"/>
                <w:szCs w:val="24"/>
              </w:rPr>
              <w:t xml:space="preserve"> (dB)</w:t>
            </w:r>
          </w:p>
        </w:tc>
        <w:tc>
          <w:tcPr>
            <w:tcW w:w="376" w:type="pct"/>
          </w:tcPr>
          <w:p w:rsidR="006C2C9A" w:rsidRPr="001439E2" w:rsidRDefault="006C2C9A" w:rsidP="001439E2">
            <w:pPr>
              <w:pStyle w:val="Tabletext"/>
              <w:spacing w:after="20"/>
              <w:jc w:val="center"/>
              <w:rPr>
                <w:sz w:val="18"/>
                <w:szCs w:val="24"/>
              </w:rPr>
            </w:pPr>
            <w:r w:rsidRPr="001439E2">
              <w:rPr>
                <w:sz w:val="18"/>
                <w:szCs w:val="24"/>
              </w:rPr>
              <w:t>11</w:t>
            </w:r>
          </w:p>
        </w:tc>
        <w:tc>
          <w:tcPr>
            <w:tcW w:w="1022" w:type="pct"/>
            <w:gridSpan w:val="4"/>
          </w:tcPr>
          <w:p w:rsidR="006C2C9A" w:rsidRPr="001439E2" w:rsidRDefault="006C2C9A" w:rsidP="00C62955">
            <w:pPr>
              <w:pStyle w:val="Tabletext"/>
              <w:spacing w:after="20"/>
              <w:jc w:val="center"/>
              <w:rPr>
                <w:sz w:val="18"/>
                <w:szCs w:val="24"/>
              </w:rPr>
            </w:pPr>
            <w:r w:rsidRPr="001439E2">
              <w:rPr>
                <w:sz w:val="18"/>
                <w:szCs w:val="24"/>
              </w:rPr>
              <w:t>14</w:t>
            </w:r>
            <w:r w:rsidR="00C62955">
              <w:rPr>
                <w:sz w:val="18"/>
                <w:szCs w:val="24"/>
              </w:rPr>
              <w:t>,</w:t>
            </w:r>
            <w:r w:rsidRPr="001439E2">
              <w:rPr>
                <w:sz w:val="18"/>
                <w:szCs w:val="24"/>
              </w:rPr>
              <w:t>1</w:t>
            </w:r>
          </w:p>
        </w:tc>
        <w:tc>
          <w:tcPr>
            <w:tcW w:w="519" w:type="pct"/>
            <w:gridSpan w:val="2"/>
          </w:tcPr>
          <w:p w:rsidR="006C2C9A" w:rsidRPr="001439E2" w:rsidRDefault="006C2C9A" w:rsidP="00C62955">
            <w:pPr>
              <w:pStyle w:val="Tabletext"/>
              <w:spacing w:after="20"/>
              <w:jc w:val="center"/>
              <w:rPr>
                <w:sz w:val="18"/>
                <w:szCs w:val="24"/>
              </w:rPr>
            </w:pPr>
            <w:r w:rsidRPr="001439E2">
              <w:rPr>
                <w:sz w:val="18"/>
                <w:szCs w:val="24"/>
              </w:rPr>
              <w:t>6</w:t>
            </w:r>
            <w:r w:rsidR="00C62955">
              <w:rPr>
                <w:sz w:val="18"/>
                <w:szCs w:val="24"/>
              </w:rPr>
              <w:t>,</w:t>
            </w:r>
            <w:r w:rsidRPr="001439E2">
              <w:rPr>
                <w:sz w:val="18"/>
                <w:szCs w:val="24"/>
              </w:rPr>
              <w:t>0</w:t>
            </w:r>
          </w:p>
        </w:tc>
        <w:tc>
          <w:tcPr>
            <w:tcW w:w="523" w:type="pct"/>
            <w:gridSpan w:val="2"/>
          </w:tcPr>
          <w:p w:rsidR="006C2C9A" w:rsidRPr="001439E2" w:rsidRDefault="006C2C9A" w:rsidP="00C62955">
            <w:pPr>
              <w:pStyle w:val="Tabletext"/>
              <w:spacing w:after="20"/>
              <w:jc w:val="center"/>
              <w:rPr>
                <w:sz w:val="18"/>
                <w:szCs w:val="24"/>
              </w:rPr>
            </w:pPr>
            <w:r w:rsidRPr="001439E2">
              <w:rPr>
                <w:sz w:val="18"/>
                <w:szCs w:val="24"/>
              </w:rPr>
              <w:t>3</w:t>
            </w:r>
            <w:r w:rsidR="00C62955">
              <w:rPr>
                <w:sz w:val="18"/>
                <w:szCs w:val="24"/>
              </w:rPr>
              <w:t>,</w:t>
            </w:r>
            <w:r w:rsidRPr="001439E2">
              <w:rPr>
                <w:sz w:val="18"/>
                <w:szCs w:val="24"/>
              </w:rPr>
              <w:t>54</w:t>
            </w:r>
          </w:p>
        </w:tc>
        <w:tc>
          <w:tcPr>
            <w:tcW w:w="518" w:type="pct"/>
            <w:gridSpan w:val="2"/>
          </w:tcPr>
          <w:p w:rsidR="006C2C9A" w:rsidRPr="001439E2" w:rsidRDefault="006C2C9A" w:rsidP="001439E2">
            <w:pPr>
              <w:pStyle w:val="Tabletext"/>
              <w:spacing w:after="20"/>
              <w:jc w:val="center"/>
              <w:rPr>
                <w:sz w:val="18"/>
                <w:szCs w:val="24"/>
              </w:rPr>
            </w:pPr>
          </w:p>
        </w:tc>
        <w:tc>
          <w:tcPr>
            <w:tcW w:w="514" w:type="pct"/>
            <w:gridSpan w:val="2"/>
          </w:tcPr>
          <w:p w:rsidR="006C2C9A" w:rsidRPr="001439E2" w:rsidRDefault="006C2C9A" w:rsidP="001439E2">
            <w:pPr>
              <w:pStyle w:val="Tabletext"/>
              <w:spacing w:after="20"/>
              <w:jc w:val="center"/>
              <w:rPr>
                <w:sz w:val="18"/>
                <w:szCs w:val="24"/>
              </w:rPr>
            </w:pPr>
            <w:r w:rsidRPr="001439E2">
              <w:rPr>
                <w:sz w:val="18"/>
                <w:szCs w:val="24"/>
              </w:rPr>
              <w:t>/</w:t>
            </w:r>
          </w:p>
        </w:tc>
      </w:tr>
      <w:tr w:rsidR="006C2C9A" w:rsidRPr="001439E2" w:rsidTr="007F3A78">
        <w:trPr>
          <w:jc w:val="center"/>
        </w:trPr>
        <w:tc>
          <w:tcPr>
            <w:tcW w:w="1527" w:type="pct"/>
            <w:gridSpan w:val="2"/>
          </w:tcPr>
          <w:p w:rsidR="006C2C9A" w:rsidRPr="001439E2" w:rsidRDefault="00025BD8" w:rsidP="001439E2">
            <w:pPr>
              <w:pStyle w:val="Tabletext"/>
              <w:spacing w:after="20"/>
              <w:rPr>
                <w:sz w:val="18"/>
                <w:szCs w:val="24"/>
              </w:rPr>
            </w:pPr>
            <w:r w:rsidRPr="001439E2">
              <w:rPr>
                <w:rFonts w:hint="cs"/>
                <w:sz w:val="18"/>
                <w:szCs w:val="24"/>
                <w:rtl/>
              </w:rPr>
              <w:t>زاوية الارتفاع (بالدرجات)</w:t>
            </w:r>
          </w:p>
        </w:tc>
        <w:tc>
          <w:tcPr>
            <w:tcW w:w="376" w:type="pct"/>
          </w:tcPr>
          <w:p w:rsidR="006C2C9A" w:rsidRPr="001439E2" w:rsidRDefault="006C2C9A" w:rsidP="001439E2">
            <w:pPr>
              <w:pStyle w:val="Tabletext"/>
              <w:spacing w:after="20"/>
              <w:jc w:val="center"/>
              <w:rPr>
                <w:sz w:val="18"/>
                <w:szCs w:val="24"/>
              </w:rPr>
            </w:pPr>
            <w:r w:rsidRPr="001439E2">
              <w:rPr>
                <w:sz w:val="18"/>
                <w:szCs w:val="24"/>
              </w:rPr>
              <w:t>12</w:t>
            </w:r>
          </w:p>
        </w:tc>
        <w:tc>
          <w:tcPr>
            <w:tcW w:w="3096" w:type="pct"/>
            <w:gridSpan w:val="12"/>
          </w:tcPr>
          <w:p w:rsidR="006C2C9A" w:rsidRPr="001439E2" w:rsidRDefault="006C2C9A" w:rsidP="00C62955">
            <w:pPr>
              <w:pStyle w:val="Tabletext"/>
              <w:spacing w:after="20"/>
              <w:jc w:val="center"/>
              <w:rPr>
                <w:sz w:val="18"/>
                <w:szCs w:val="24"/>
              </w:rPr>
            </w:pPr>
            <w:r w:rsidRPr="001439E2">
              <w:rPr>
                <w:sz w:val="18"/>
                <w:szCs w:val="24"/>
              </w:rPr>
              <w:t>5</w:t>
            </w:r>
            <w:r w:rsidR="00C62955">
              <w:rPr>
                <w:sz w:val="18"/>
                <w:szCs w:val="24"/>
              </w:rPr>
              <w:t>,</w:t>
            </w:r>
            <w:r w:rsidRPr="001439E2">
              <w:rPr>
                <w:sz w:val="18"/>
                <w:szCs w:val="24"/>
              </w:rPr>
              <w:t>0</w:t>
            </w:r>
          </w:p>
        </w:tc>
      </w:tr>
      <w:tr w:rsidR="006C2C9A" w:rsidRPr="001439E2" w:rsidTr="007F3A78">
        <w:trPr>
          <w:jc w:val="center"/>
        </w:trPr>
        <w:tc>
          <w:tcPr>
            <w:tcW w:w="1527" w:type="pct"/>
            <w:gridSpan w:val="2"/>
          </w:tcPr>
          <w:p w:rsidR="006C2C9A" w:rsidRPr="001439E2" w:rsidRDefault="005A3D38" w:rsidP="001439E2">
            <w:pPr>
              <w:pStyle w:val="Tabletext"/>
              <w:spacing w:after="20"/>
              <w:rPr>
                <w:sz w:val="18"/>
                <w:szCs w:val="24"/>
              </w:rPr>
            </w:pPr>
            <w:r w:rsidRPr="001439E2">
              <w:rPr>
                <w:rFonts w:hint="cs"/>
                <w:sz w:val="18"/>
                <w:szCs w:val="24"/>
                <w:rtl/>
              </w:rPr>
              <w:t xml:space="preserve">طول المسير </w:t>
            </w:r>
            <w:r w:rsidR="006C2C9A" w:rsidRPr="001439E2">
              <w:rPr>
                <w:sz w:val="18"/>
                <w:szCs w:val="24"/>
              </w:rPr>
              <w:t xml:space="preserve"> (km)</w:t>
            </w:r>
          </w:p>
        </w:tc>
        <w:tc>
          <w:tcPr>
            <w:tcW w:w="376" w:type="pct"/>
          </w:tcPr>
          <w:p w:rsidR="006C2C9A" w:rsidRPr="001439E2" w:rsidRDefault="006C2C9A" w:rsidP="001439E2">
            <w:pPr>
              <w:pStyle w:val="Tabletext"/>
              <w:spacing w:after="20"/>
              <w:jc w:val="center"/>
              <w:rPr>
                <w:sz w:val="18"/>
                <w:szCs w:val="24"/>
              </w:rPr>
            </w:pPr>
          </w:p>
        </w:tc>
        <w:tc>
          <w:tcPr>
            <w:tcW w:w="1022" w:type="pct"/>
            <w:gridSpan w:val="4"/>
          </w:tcPr>
          <w:p w:rsidR="006C2C9A" w:rsidRPr="001439E2" w:rsidRDefault="006C2C9A" w:rsidP="00C62955">
            <w:pPr>
              <w:pStyle w:val="Tabletext"/>
              <w:spacing w:after="20"/>
              <w:jc w:val="center"/>
              <w:rPr>
                <w:sz w:val="18"/>
                <w:szCs w:val="24"/>
              </w:rPr>
            </w:pPr>
            <w:r w:rsidRPr="001439E2">
              <w:rPr>
                <w:sz w:val="18"/>
                <w:szCs w:val="24"/>
              </w:rPr>
              <w:t>2 900</w:t>
            </w:r>
            <w:r w:rsidR="00C62955">
              <w:rPr>
                <w:sz w:val="18"/>
                <w:szCs w:val="24"/>
              </w:rPr>
              <w:t>,</w:t>
            </w:r>
            <w:r w:rsidRPr="001439E2">
              <w:rPr>
                <w:sz w:val="18"/>
                <w:szCs w:val="24"/>
              </w:rPr>
              <w:t>0</w:t>
            </w:r>
          </w:p>
        </w:tc>
        <w:tc>
          <w:tcPr>
            <w:tcW w:w="519" w:type="pct"/>
            <w:gridSpan w:val="2"/>
          </w:tcPr>
          <w:p w:rsidR="006C2C9A" w:rsidRPr="001439E2" w:rsidRDefault="006C2C9A" w:rsidP="00C62955">
            <w:pPr>
              <w:pStyle w:val="Tabletext"/>
              <w:spacing w:after="20"/>
              <w:jc w:val="center"/>
              <w:rPr>
                <w:sz w:val="18"/>
                <w:szCs w:val="24"/>
              </w:rPr>
            </w:pPr>
            <w:r w:rsidRPr="001439E2">
              <w:rPr>
                <w:sz w:val="18"/>
                <w:szCs w:val="24"/>
              </w:rPr>
              <w:t>3 200</w:t>
            </w:r>
            <w:r w:rsidR="00C62955">
              <w:rPr>
                <w:sz w:val="18"/>
                <w:szCs w:val="24"/>
              </w:rPr>
              <w:t>,</w:t>
            </w:r>
            <w:r w:rsidRPr="001439E2">
              <w:rPr>
                <w:sz w:val="18"/>
                <w:szCs w:val="24"/>
              </w:rPr>
              <w:t>0</w:t>
            </w:r>
          </w:p>
        </w:tc>
        <w:tc>
          <w:tcPr>
            <w:tcW w:w="1041" w:type="pct"/>
            <w:gridSpan w:val="4"/>
          </w:tcPr>
          <w:p w:rsidR="006C2C9A" w:rsidRPr="001439E2" w:rsidRDefault="006C2C9A" w:rsidP="00C62955">
            <w:pPr>
              <w:pStyle w:val="Tabletext"/>
              <w:spacing w:after="20"/>
              <w:jc w:val="center"/>
              <w:rPr>
                <w:sz w:val="18"/>
                <w:szCs w:val="24"/>
              </w:rPr>
            </w:pPr>
            <w:r w:rsidRPr="001439E2">
              <w:rPr>
                <w:sz w:val="18"/>
                <w:szCs w:val="24"/>
              </w:rPr>
              <w:t>41 126</w:t>
            </w:r>
            <w:r w:rsidR="00C62955">
              <w:rPr>
                <w:sz w:val="18"/>
                <w:szCs w:val="24"/>
              </w:rPr>
              <w:t>,</w:t>
            </w:r>
            <w:r w:rsidRPr="001439E2">
              <w:rPr>
                <w:sz w:val="18"/>
                <w:szCs w:val="24"/>
              </w:rPr>
              <w:t>3</w:t>
            </w:r>
          </w:p>
        </w:tc>
        <w:tc>
          <w:tcPr>
            <w:tcW w:w="514" w:type="pct"/>
            <w:gridSpan w:val="2"/>
          </w:tcPr>
          <w:p w:rsidR="006C2C9A" w:rsidRPr="001439E2" w:rsidRDefault="006C2C9A" w:rsidP="00C62955">
            <w:pPr>
              <w:pStyle w:val="Tabletext"/>
              <w:spacing w:after="20"/>
              <w:jc w:val="center"/>
              <w:rPr>
                <w:sz w:val="18"/>
                <w:szCs w:val="24"/>
              </w:rPr>
            </w:pPr>
            <w:r w:rsidRPr="001439E2">
              <w:rPr>
                <w:sz w:val="18"/>
                <w:szCs w:val="24"/>
              </w:rPr>
              <w:t>28 354</w:t>
            </w:r>
            <w:r w:rsidR="00C62955">
              <w:rPr>
                <w:sz w:val="18"/>
                <w:szCs w:val="24"/>
              </w:rPr>
              <w:t>,</w:t>
            </w:r>
            <w:r w:rsidRPr="001439E2">
              <w:rPr>
                <w:sz w:val="18"/>
                <w:szCs w:val="24"/>
              </w:rPr>
              <w:t>4</w:t>
            </w:r>
          </w:p>
        </w:tc>
      </w:tr>
      <w:tr w:rsidR="006C2C9A" w:rsidRPr="001439E2" w:rsidTr="007F3A78">
        <w:trPr>
          <w:jc w:val="center"/>
        </w:trPr>
        <w:tc>
          <w:tcPr>
            <w:tcW w:w="1527" w:type="pct"/>
            <w:gridSpan w:val="2"/>
          </w:tcPr>
          <w:p w:rsidR="006C2C9A" w:rsidRPr="001439E2" w:rsidRDefault="0053138D" w:rsidP="001439E2">
            <w:pPr>
              <w:pStyle w:val="Tabletext"/>
              <w:spacing w:after="20"/>
              <w:rPr>
                <w:sz w:val="18"/>
                <w:szCs w:val="24"/>
              </w:rPr>
            </w:pPr>
            <w:r w:rsidRPr="001439E2">
              <w:rPr>
                <w:rFonts w:hint="cs"/>
                <w:sz w:val="18"/>
                <w:szCs w:val="24"/>
                <w:rtl/>
              </w:rPr>
              <w:t xml:space="preserve">خسارة على طول المسير </w:t>
            </w:r>
            <w:r w:rsidRPr="001439E2">
              <w:rPr>
                <w:sz w:val="18"/>
                <w:szCs w:val="24"/>
              </w:rPr>
              <w:t xml:space="preserve"> </w:t>
            </w:r>
            <w:r w:rsidR="006C2C9A" w:rsidRPr="001439E2">
              <w:rPr>
                <w:sz w:val="18"/>
                <w:szCs w:val="24"/>
              </w:rPr>
              <w:t>(dB)</w:t>
            </w:r>
          </w:p>
        </w:tc>
        <w:tc>
          <w:tcPr>
            <w:tcW w:w="376" w:type="pct"/>
          </w:tcPr>
          <w:p w:rsidR="006C2C9A" w:rsidRPr="001439E2" w:rsidRDefault="006C2C9A" w:rsidP="001439E2">
            <w:pPr>
              <w:pStyle w:val="Tabletext"/>
              <w:spacing w:after="20"/>
              <w:jc w:val="center"/>
              <w:rPr>
                <w:sz w:val="18"/>
                <w:szCs w:val="24"/>
              </w:rPr>
            </w:pPr>
          </w:p>
        </w:tc>
        <w:tc>
          <w:tcPr>
            <w:tcW w:w="1022" w:type="pct"/>
            <w:gridSpan w:val="4"/>
          </w:tcPr>
          <w:p w:rsidR="006C2C9A" w:rsidRPr="001439E2" w:rsidRDefault="006C2C9A" w:rsidP="00C62955">
            <w:pPr>
              <w:pStyle w:val="Tabletext"/>
              <w:spacing w:after="20"/>
              <w:jc w:val="center"/>
              <w:rPr>
                <w:sz w:val="18"/>
                <w:szCs w:val="24"/>
              </w:rPr>
            </w:pPr>
            <w:r w:rsidRPr="001439E2">
              <w:rPr>
                <w:sz w:val="18"/>
                <w:szCs w:val="24"/>
              </w:rPr>
              <w:t>165</w:t>
            </w:r>
            <w:r w:rsidR="00C62955">
              <w:rPr>
                <w:sz w:val="18"/>
                <w:szCs w:val="24"/>
              </w:rPr>
              <w:t>,</w:t>
            </w:r>
            <w:r w:rsidRPr="001439E2">
              <w:rPr>
                <w:sz w:val="18"/>
                <w:szCs w:val="24"/>
              </w:rPr>
              <w:t>5</w:t>
            </w:r>
          </w:p>
        </w:tc>
        <w:tc>
          <w:tcPr>
            <w:tcW w:w="519" w:type="pct"/>
            <w:gridSpan w:val="2"/>
          </w:tcPr>
          <w:p w:rsidR="006C2C9A" w:rsidRPr="001439E2" w:rsidRDefault="006C2C9A" w:rsidP="00C62955">
            <w:pPr>
              <w:pStyle w:val="Tabletext"/>
              <w:spacing w:after="20"/>
              <w:jc w:val="center"/>
              <w:rPr>
                <w:sz w:val="18"/>
                <w:szCs w:val="24"/>
              </w:rPr>
            </w:pPr>
            <w:r w:rsidRPr="001439E2">
              <w:rPr>
                <w:sz w:val="18"/>
                <w:szCs w:val="24"/>
              </w:rPr>
              <w:t>166</w:t>
            </w:r>
            <w:r w:rsidR="00C62955">
              <w:rPr>
                <w:sz w:val="18"/>
                <w:szCs w:val="24"/>
              </w:rPr>
              <w:t>,</w:t>
            </w:r>
            <w:r w:rsidRPr="001439E2">
              <w:rPr>
                <w:sz w:val="18"/>
                <w:szCs w:val="24"/>
              </w:rPr>
              <w:t>4</w:t>
            </w:r>
          </w:p>
        </w:tc>
        <w:tc>
          <w:tcPr>
            <w:tcW w:w="1041" w:type="pct"/>
            <w:gridSpan w:val="4"/>
          </w:tcPr>
          <w:p w:rsidR="006C2C9A" w:rsidRPr="001439E2" w:rsidRDefault="006C2C9A" w:rsidP="00C62955">
            <w:pPr>
              <w:pStyle w:val="Tabletext"/>
              <w:spacing w:after="20"/>
              <w:jc w:val="center"/>
              <w:rPr>
                <w:sz w:val="18"/>
                <w:szCs w:val="24"/>
              </w:rPr>
            </w:pPr>
            <w:r w:rsidRPr="001439E2">
              <w:rPr>
                <w:sz w:val="18"/>
                <w:szCs w:val="24"/>
              </w:rPr>
              <w:t>188</w:t>
            </w:r>
            <w:r w:rsidR="00C62955">
              <w:rPr>
                <w:sz w:val="18"/>
                <w:szCs w:val="24"/>
              </w:rPr>
              <w:t>,</w:t>
            </w:r>
            <w:r w:rsidRPr="001439E2">
              <w:rPr>
                <w:sz w:val="18"/>
                <w:szCs w:val="24"/>
              </w:rPr>
              <w:t>46</w:t>
            </w:r>
          </w:p>
        </w:tc>
        <w:tc>
          <w:tcPr>
            <w:tcW w:w="514" w:type="pct"/>
            <w:gridSpan w:val="2"/>
          </w:tcPr>
          <w:p w:rsidR="006C2C9A" w:rsidRPr="001439E2" w:rsidRDefault="006C2C9A" w:rsidP="00C62955">
            <w:pPr>
              <w:pStyle w:val="Tabletext"/>
              <w:spacing w:after="20"/>
              <w:jc w:val="center"/>
              <w:rPr>
                <w:sz w:val="18"/>
                <w:szCs w:val="24"/>
              </w:rPr>
            </w:pPr>
            <w:r w:rsidRPr="001439E2">
              <w:rPr>
                <w:sz w:val="18"/>
                <w:szCs w:val="24"/>
              </w:rPr>
              <w:t>185</w:t>
            </w:r>
            <w:r w:rsidR="00C62955">
              <w:rPr>
                <w:sz w:val="18"/>
                <w:szCs w:val="24"/>
              </w:rPr>
              <w:t>,</w:t>
            </w:r>
            <w:r w:rsidRPr="001439E2">
              <w:rPr>
                <w:sz w:val="18"/>
                <w:szCs w:val="24"/>
              </w:rPr>
              <w:t>3</w:t>
            </w:r>
          </w:p>
        </w:tc>
      </w:tr>
      <w:tr w:rsidR="006C2C9A" w:rsidRPr="001439E2" w:rsidTr="007F3A78">
        <w:trPr>
          <w:jc w:val="center"/>
        </w:trPr>
        <w:tc>
          <w:tcPr>
            <w:tcW w:w="1527" w:type="pct"/>
            <w:gridSpan w:val="2"/>
          </w:tcPr>
          <w:p w:rsidR="006C2C9A" w:rsidRPr="001439E2" w:rsidRDefault="007718D9" w:rsidP="001439E2">
            <w:pPr>
              <w:pStyle w:val="Tabletext"/>
              <w:spacing w:after="20"/>
              <w:rPr>
                <w:sz w:val="18"/>
                <w:szCs w:val="24"/>
              </w:rPr>
            </w:pPr>
            <w:r w:rsidRPr="001439E2">
              <w:rPr>
                <w:rFonts w:hint="cs"/>
                <w:sz w:val="18"/>
                <w:szCs w:val="24"/>
                <w:rtl/>
              </w:rPr>
              <w:t xml:space="preserve">النسبة </w:t>
            </w:r>
            <w:r w:rsidRPr="001439E2">
              <w:rPr>
                <w:i/>
                <w:iCs/>
                <w:sz w:val="18"/>
                <w:szCs w:val="24"/>
              </w:rPr>
              <w:t>G</w:t>
            </w:r>
            <w:r w:rsidRPr="001439E2">
              <w:rPr>
                <w:sz w:val="18"/>
                <w:szCs w:val="24"/>
              </w:rPr>
              <w:t>/</w:t>
            </w:r>
            <w:r w:rsidRPr="001439E2">
              <w:rPr>
                <w:i/>
                <w:iCs/>
                <w:sz w:val="18"/>
                <w:szCs w:val="24"/>
              </w:rPr>
              <w:t>T</w:t>
            </w:r>
            <w:r w:rsidRPr="001439E2">
              <w:rPr>
                <w:rFonts w:hint="cs"/>
                <w:sz w:val="18"/>
                <w:szCs w:val="24"/>
                <w:rtl/>
              </w:rPr>
              <w:t xml:space="preserve"> لهوائي الاستقبال للمطراف </w:t>
            </w:r>
            <w:r w:rsidRPr="001439E2">
              <w:rPr>
                <w:sz w:val="18"/>
                <w:szCs w:val="24"/>
              </w:rPr>
              <w:t>LUT</w:t>
            </w:r>
            <w:r w:rsidRPr="001439E2">
              <w:rPr>
                <w:rFonts w:hint="cs"/>
                <w:sz w:val="18"/>
                <w:szCs w:val="24"/>
                <w:rtl/>
              </w:rPr>
              <w:t xml:space="preserve"> </w:t>
            </w:r>
            <w:r w:rsidRPr="001439E2">
              <w:rPr>
                <w:sz w:val="18"/>
                <w:szCs w:val="24"/>
              </w:rPr>
              <w:t>(dB/K)</w:t>
            </w:r>
          </w:p>
        </w:tc>
        <w:tc>
          <w:tcPr>
            <w:tcW w:w="376" w:type="pct"/>
          </w:tcPr>
          <w:p w:rsidR="006C2C9A" w:rsidRPr="001439E2" w:rsidRDefault="006C2C9A" w:rsidP="001439E2">
            <w:pPr>
              <w:pStyle w:val="Tabletext"/>
              <w:spacing w:after="20"/>
              <w:jc w:val="center"/>
              <w:rPr>
                <w:sz w:val="18"/>
                <w:szCs w:val="24"/>
              </w:rPr>
            </w:pPr>
            <w:r w:rsidRPr="001439E2">
              <w:rPr>
                <w:sz w:val="18"/>
                <w:szCs w:val="24"/>
              </w:rPr>
              <w:t>13</w:t>
            </w:r>
          </w:p>
        </w:tc>
        <w:tc>
          <w:tcPr>
            <w:tcW w:w="1541" w:type="pct"/>
            <w:gridSpan w:val="6"/>
          </w:tcPr>
          <w:p w:rsidR="006C2C9A" w:rsidRPr="001439E2" w:rsidRDefault="006C2C9A" w:rsidP="00C62955">
            <w:pPr>
              <w:pStyle w:val="Tabletext"/>
              <w:spacing w:after="20"/>
              <w:jc w:val="center"/>
              <w:rPr>
                <w:sz w:val="18"/>
                <w:szCs w:val="24"/>
              </w:rPr>
            </w:pPr>
            <w:r w:rsidRPr="001439E2">
              <w:rPr>
                <w:sz w:val="18"/>
                <w:szCs w:val="24"/>
              </w:rPr>
              <w:t>4</w:t>
            </w:r>
            <w:r w:rsidR="00C62955">
              <w:rPr>
                <w:sz w:val="18"/>
                <w:szCs w:val="24"/>
              </w:rPr>
              <w:t>,</w:t>
            </w:r>
            <w:r w:rsidRPr="001439E2">
              <w:rPr>
                <w:sz w:val="18"/>
                <w:szCs w:val="24"/>
              </w:rPr>
              <w:t>3</w:t>
            </w:r>
          </w:p>
        </w:tc>
        <w:tc>
          <w:tcPr>
            <w:tcW w:w="523" w:type="pct"/>
            <w:gridSpan w:val="2"/>
          </w:tcPr>
          <w:p w:rsidR="006C2C9A" w:rsidRPr="001439E2" w:rsidRDefault="006C2C9A" w:rsidP="00C62955">
            <w:pPr>
              <w:pStyle w:val="Tabletext"/>
              <w:spacing w:after="20"/>
              <w:jc w:val="center"/>
              <w:rPr>
                <w:sz w:val="18"/>
                <w:szCs w:val="24"/>
              </w:rPr>
            </w:pPr>
            <w:r w:rsidRPr="001439E2">
              <w:rPr>
                <w:sz w:val="18"/>
                <w:szCs w:val="24"/>
              </w:rPr>
              <w:t>11</w:t>
            </w:r>
            <w:r w:rsidR="00C62955">
              <w:rPr>
                <w:sz w:val="18"/>
                <w:szCs w:val="24"/>
              </w:rPr>
              <w:t>,</w:t>
            </w:r>
            <w:r w:rsidRPr="001439E2">
              <w:rPr>
                <w:sz w:val="18"/>
                <w:szCs w:val="24"/>
              </w:rPr>
              <w:t>0</w:t>
            </w:r>
          </w:p>
        </w:tc>
        <w:tc>
          <w:tcPr>
            <w:tcW w:w="518" w:type="pct"/>
            <w:gridSpan w:val="2"/>
          </w:tcPr>
          <w:p w:rsidR="006C2C9A" w:rsidRPr="001439E2" w:rsidRDefault="006C2C9A" w:rsidP="00C62955">
            <w:pPr>
              <w:pStyle w:val="Tabletext"/>
              <w:spacing w:after="20"/>
              <w:jc w:val="center"/>
              <w:rPr>
                <w:sz w:val="18"/>
                <w:szCs w:val="24"/>
              </w:rPr>
            </w:pPr>
            <w:r w:rsidRPr="001439E2">
              <w:rPr>
                <w:sz w:val="18"/>
                <w:szCs w:val="24"/>
              </w:rPr>
              <w:t>15</w:t>
            </w:r>
            <w:r w:rsidR="00C62955">
              <w:rPr>
                <w:sz w:val="18"/>
                <w:szCs w:val="24"/>
              </w:rPr>
              <w:t>,</w:t>
            </w:r>
            <w:r w:rsidRPr="001439E2">
              <w:rPr>
                <w:sz w:val="18"/>
                <w:szCs w:val="24"/>
              </w:rPr>
              <w:t>5</w:t>
            </w:r>
          </w:p>
        </w:tc>
        <w:tc>
          <w:tcPr>
            <w:tcW w:w="514" w:type="pct"/>
            <w:gridSpan w:val="2"/>
          </w:tcPr>
          <w:p w:rsidR="006C2C9A" w:rsidRPr="001439E2" w:rsidRDefault="006C2C9A" w:rsidP="00C62955">
            <w:pPr>
              <w:pStyle w:val="Tabletext"/>
              <w:spacing w:after="20"/>
              <w:jc w:val="center"/>
              <w:rPr>
                <w:sz w:val="18"/>
                <w:szCs w:val="24"/>
              </w:rPr>
            </w:pPr>
            <w:r w:rsidRPr="001439E2">
              <w:rPr>
                <w:sz w:val="18"/>
                <w:szCs w:val="24"/>
              </w:rPr>
              <w:t>3</w:t>
            </w:r>
            <w:r w:rsidR="00C62955">
              <w:rPr>
                <w:sz w:val="18"/>
                <w:szCs w:val="24"/>
              </w:rPr>
              <w:t>,</w:t>
            </w:r>
            <w:r w:rsidRPr="001439E2">
              <w:rPr>
                <w:sz w:val="18"/>
                <w:szCs w:val="24"/>
              </w:rPr>
              <w:t>0</w:t>
            </w:r>
          </w:p>
        </w:tc>
      </w:tr>
      <w:tr w:rsidR="006C2C9A" w:rsidRPr="001439E2" w:rsidTr="007F3A78">
        <w:trPr>
          <w:jc w:val="center"/>
        </w:trPr>
        <w:tc>
          <w:tcPr>
            <w:tcW w:w="1527" w:type="pct"/>
            <w:gridSpan w:val="2"/>
          </w:tcPr>
          <w:p w:rsidR="006C2C9A" w:rsidRPr="001439E2" w:rsidRDefault="004C66D7" w:rsidP="001439E2">
            <w:pPr>
              <w:pStyle w:val="Tabletext"/>
              <w:spacing w:after="20"/>
              <w:rPr>
                <w:sz w:val="18"/>
                <w:szCs w:val="24"/>
              </w:rPr>
            </w:pPr>
            <w:r w:rsidRPr="001439E2">
              <w:rPr>
                <w:rFonts w:hint="cs"/>
                <w:sz w:val="18"/>
                <w:szCs w:val="24"/>
                <w:rtl/>
                <w:lang w:bidi="ar-EG"/>
              </w:rPr>
              <w:t xml:space="preserve">خسارة الاستقطاب </w:t>
            </w:r>
            <w:r w:rsidRPr="001439E2">
              <w:rPr>
                <w:sz w:val="18"/>
                <w:szCs w:val="24"/>
              </w:rPr>
              <w:t xml:space="preserve"> </w:t>
            </w:r>
            <w:r w:rsidR="006C2C9A" w:rsidRPr="001439E2">
              <w:rPr>
                <w:sz w:val="18"/>
                <w:szCs w:val="24"/>
              </w:rPr>
              <w:t>(dB)</w:t>
            </w:r>
          </w:p>
        </w:tc>
        <w:tc>
          <w:tcPr>
            <w:tcW w:w="376" w:type="pct"/>
          </w:tcPr>
          <w:p w:rsidR="006C2C9A" w:rsidRPr="001439E2" w:rsidRDefault="006C2C9A" w:rsidP="001439E2">
            <w:pPr>
              <w:pStyle w:val="Tabletext"/>
              <w:spacing w:after="20"/>
              <w:jc w:val="center"/>
              <w:rPr>
                <w:sz w:val="18"/>
                <w:szCs w:val="24"/>
              </w:rPr>
            </w:pPr>
            <w:r w:rsidRPr="001439E2">
              <w:rPr>
                <w:sz w:val="18"/>
                <w:szCs w:val="24"/>
              </w:rPr>
              <w:t>14</w:t>
            </w:r>
          </w:p>
        </w:tc>
        <w:tc>
          <w:tcPr>
            <w:tcW w:w="503" w:type="pct"/>
            <w:gridSpan w:val="2"/>
          </w:tcPr>
          <w:p w:rsidR="006C2C9A" w:rsidRPr="001439E2" w:rsidRDefault="006C2C9A" w:rsidP="001439E2">
            <w:pPr>
              <w:pStyle w:val="Tabletext"/>
              <w:spacing w:after="20"/>
              <w:jc w:val="center"/>
              <w:rPr>
                <w:sz w:val="18"/>
                <w:szCs w:val="24"/>
              </w:rPr>
            </w:pPr>
          </w:p>
        </w:tc>
        <w:tc>
          <w:tcPr>
            <w:tcW w:w="519" w:type="pct"/>
            <w:gridSpan w:val="2"/>
          </w:tcPr>
          <w:p w:rsidR="006C2C9A" w:rsidRPr="001439E2" w:rsidRDefault="006C2C9A" w:rsidP="001439E2">
            <w:pPr>
              <w:pStyle w:val="Tabletext"/>
              <w:spacing w:after="20"/>
              <w:jc w:val="center"/>
              <w:rPr>
                <w:sz w:val="18"/>
                <w:szCs w:val="24"/>
              </w:rPr>
            </w:pPr>
          </w:p>
        </w:tc>
        <w:tc>
          <w:tcPr>
            <w:tcW w:w="519" w:type="pct"/>
            <w:gridSpan w:val="2"/>
          </w:tcPr>
          <w:p w:rsidR="006C2C9A" w:rsidRPr="001439E2" w:rsidRDefault="006C2C9A" w:rsidP="001439E2">
            <w:pPr>
              <w:pStyle w:val="Tabletext"/>
              <w:spacing w:after="20"/>
              <w:jc w:val="center"/>
              <w:rPr>
                <w:sz w:val="18"/>
                <w:szCs w:val="24"/>
              </w:rPr>
            </w:pPr>
          </w:p>
        </w:tc>
        <w:tc>
          <w:tcPr>
            <w:tcW w:w="523" w:type="pct"/>
            <w:gridSpan w:val="2"/>
          </w:tcPr>
          <w:p w:rsidR="006C2C9A" w:rsidRPr="001439E2" w:rsidRDefault="006C2C9A" w:rsidP="00C62955">
            <w:pPr>
              <w:pStyle w:val="Tabletext"/>
              <w:spacing w:after="20"/>
              <w:jc w:val="center"/>
              <w:rPr>
                <w:sz w:val="18"/>
                <w:szCs w:val="24"/>
              </w:rPr>
            </w:pPr>
            <w:r w:rsidRPr="001439E2">
              <w:rPr>
                <w:sz w:val="18"/>
                <w:szCs w:val="24"/>
              </w:rPr>
              <w:t>0</w:t>
            </w:r>
            <w:r w:rsidR="00C62955">
              <w:rPr>
                <w:sz w:val="18"/>
                <w:szCs w:val="24"/>
              </w:rPr>
              <w:t>,</w:t>
            </w:r>
            <w:r w:rsidRPr="001439E2">
              <w:rPr>
                <w:sz w:val="18"/>
                <w:szCs w:val="24"/>
              </w:rPr>
              <w:t>35</w:t>
            </w:r>
          </w:p>
        </w:tc>
        <w:tc>
          <w:tcPr>
            <w:tcW w:w="518" w:type="pct"/>
            <w:gridSpan w:val="2"/>
          </w:tcPr>
          <w:p w:rsidR="006C2C9A" w:rsidRPr="001439E2" w:rsidRDefault="006C2C9A" w:rsidP="00C62955">
            <w:pPr>
              <w:pStyle w:val="Tabletext"/>
              <w:spacing w:after="20"/>
              <w:jc w:val="center"/>
              <w:rPr>
                <w:sz w:val="18"/>
                <w:szCs w:val="24"/>
              </w:rPr>
            </w:pPr>
            <w:r w:rsidRPr="001439E2">
              <w:rPr>
                <w:sz w:val="18"/>
                <w:szCs w:val="24"/>
              </w:rPr>
              <w:t>0</w:t>
            </w:r>
            <w:r w:rsidR="00C62955">
              <w:rPr>
                <w:sz w:val="18"/>
                <w:szCs w:val="24"/>
              </w:rPr>
              <w:t>,</w:t>
            </w:r>
            <w:r w:rsidRPr="001439E2">
              <w:rPr>
                <w:sz w:val="18"/>
                <w:szCs w:val="24"/>
              </w:rPr>
              <w:t>2</w:t>
            </w:r>
          </w:p>
        </w:tc>
        <w:tc>
          <w:tcPr>
            <w:tcW w:w="514" w:type="pct"/>
            <w:gridSpan w:val="2"/>
          </w:tcPr>
          <w:p w:rsidR="006C2C9A" w:rsidRPr="001439E2" w:rsidRDefault="006C2C9A" w:rsidP="00C62955">
            <w:pPr>
              <w:pStyle w:val="Tabletext"/>
              <w:spacing w:after="20"/>
              <w:jc w:val="center"/>
              <w:rPr>
                <w:sz w:val="18"/>
                <w:szCs w:val="24"/>
              </w:rPr>
            </w:pPr>
            <w:r w:rsidRPr="001439E2">
              <w:rPr>
                <w:sz w:val="18"/>
                <w:szCs w:val="24"/>
              </w:rPr>
              <w:t>0</w:t>
            </w:r>
            <w:r w:rsidR="00C62955">
              <w:rPr>
                <w:sz w:val="18"/>
                <w:szCs w:val="24"/>
              </w:rPr>
              <w:t>,</w:t>
            </w:r>
            <w:r w:rsidRPr="001439E2">
              <w:rPr>
                <w:sz w:val="18"/>
                <w:szCs w:val="24"/>
              </w:rPr>
              <w:t>2</w:t>
            </w:r>
          </w:p>
        </w:tc>
      </w:tr>
      <w:tr w:rsidR="006C2C9A" w:rsidRPr="001439E2" w:rsidTr="007F3A78">
        <w:trPr>
          <w:gridAfter w:val="1"/>
          <w:wAfter w:w="5" w:type="pct"/>
          <w:jc w:val="center"/>
        </w:trPr>
        <w:tc>
          <w:tcPr>
            <w:tcW w:w="1522" w:type="pct"/>
          </w:tcPr>
          <w:p w:rsidR="006C2C9A" w:rsidRPr="001439E2" w:rsidRDefault="00393698" w:rsidP="001439E2">
            <w:pPr>
              <w:pStyle w:val="Tabletext"/>
              <w:spacing w:after="20"/>
              <w:rPr>
                <w:sz w:val="18"/>
                <w:szCs w:val="24"/>
              </w:rPr>
            </w:pPr>
            <w:r w:rsidRPr="001439E2">
              <w:rPr>
                <w:rFonts w:hint="cs"/>
                <w:sz w:val="18"/>
                <w:szCs w:val="24"/>
                <w:rtl/>
                <w:lang w:bidi="ar-EG"/>
              </w:rPr>
              <w:t xml:space="preserve">خسائر أخرى </w:t>
            </w:r>
            <w:r w:rsidRPr="001439E2">
              <w:rPr>
                <w:sz w:val="18"/>
                <w:szCs w:val="24"/>
              </w:rPr>
              <w:t xml:space="preserve"> </w:t>
            </w:r>
            <w:r w:rsidR="006C2C9A" w:rsidRPr="001439E2">
              <w:rPr>
                <w:sz w:val="18"/>
                <w:szCs w:val="24"/>
              </w:rPr>
              <w:t>(dB)</w:t>
            </w:r>
          </w:p>
        </w:tc>
        <w:tc>
          <w:tcPr>
            <w:tcW w:w="380" w:type="pct"/>
            <w:gridSpan w:val="2"/>
          </w:tcPr>
          <w:p w:rsidR="006C2C9A" w:rsidRPr="001439E2" w:rsidRDefault="006C2C9A" w:rsidP="001439E2">
            <w:pPr>
              <w:pStyle w:val="Tabletext"/>
              <w:spacing w:after="20"/>
              <w:jc w:val="center"/>
              <w:rPr>
                <w:sz w:val="18"/>
                <w:szCs w:val="24"/>
              </w:rPr>
            </w:pPr>
          </w:p>
        </w:tc>
        <w:tc>
          <w:tcPr>
            <w:tcW w:w="1539" w:type="pct"/>
            <w:gridSpan w:val="5"/>
          </w:tcPr>
          <w:p w:rsidR="006C2C9A" w:rsidRPr="001439E2" w:rsidRDefault="006C2C9A" w:rsidP="00D0002E">
            <w:pPr>
              <w:pStyle w:val="Tabletext"/>
              <w:spacing w:after="20"/>
              <w:jc w:val="center"/>
              <w:rPr>
                <w:sz w:val="18"/>
                <w:szCs w:val="24"/>
              </w:rPr>
            </w:pPr>
            <w:r w:rsidRPr="001439E2">
              <w:rPr>
                <w:sz w:val="18"/>
                <w:szCs w:val="24"/>
              </w:rPr>
              <w:t>2</w:t>
            </w:r>
            <w:r w:rsidR="00D0002E">
              <w:rPr>
                <w:sz w:val="18"/>
                <w:szCs w:val="24"/>
              </w:rPr>
              <w:t>,</w:t>
            </w:r>
            <w:r w:rsidRPr="001439E2">
              <w:rPr>
                <w:sz w:val="18"/>
                <w:szCs w:val="24"/>
              </w:rPr>
              <w:t>6</w:t>
            </w:r>
          </w:p>
        </w:tc>
        <w:tc>
          <w:tcPr>
            <w:tcW w:w="521" w:type="pct"/>
            <w:gridSpan w:val="2"/>
          </w:tcPr>
          <w:p w:rsidR="006C2C9A" w:rsidRPr="001439E2" w:rsidRDefault="006C2C9A" w:rsidP="001439E2">
            <w:pPr>
              <w:pStyle w:val="Tabletext"/>
              <w:spacing w:after="20"/>
              <w:jc w:val="center"/>
              <w:rPr>
                <w:sz w:val="18"/>
                <w:szCs w:val="24"/>
              </w:rPr>
            </w:pPr>
          </w:p>
        </w:tc>
        <w:tc>
          <w:tcPr>
            <w:tcW w:w="518" w:type="pct"/>
            <w:gridSpan w:val="2"/>
          </w:tcPr>
          <w:p w:rsidR="006C2C9A" w:rsidRPr="001439E2" w:rsidRDefault="006C2C9A" w:rsidP="001439E2">
            <w:pPr>
              <w:pStyle w:val="Tabletext"/>
              <w:spacing w:after="20"/>
              <w:jc w:val="center"/>
              <w:rPr>
                <w:sz w:val="18"/>
                <w:szCs w:val="24"/>
              </w:rPr>
            </w:pPr>
          </w:p>
        </w:tc>
        <w:tc>
          <w:tcPr>
            <w:tcW w:w="516" w:type="pct"/>
            <w:gridSpan w:val="2"/>
          </w:tcPr>
          <w:p w:rsidR="006C2C9A" w:rsidRPr="001439E2" w:rsidRDefault="006C2C9A" w:rsidP="00421423">
            <w:pPr>
              <w:pStyle w:val="Tabletext"/>
              <w:spacing w:after="20"/>
              <w:jc w:val="center"/>
              <w:rPr>
                <w:sz w:val="18"/>
                <w:szCs w:val="24"/>
              </w:rPr>
            </w:pPr>
            <w:r w:rsidRPr="001439E2">
              <w:rPr>
                <w:sz w:val="18"/>
                <w:szCs w:val="24"/>
              </w:rPr>
              <w:t>1</w:t>
            </w:r>
            <w:r w:rsidR="00421423">
              <w:rPr>
                <w:sz w:val="18"/>
                <w:szCs w:val="24"/>
              </w:rPr>
              <w:t>,</w:t>
            </w:r>
            <w:r w:rsidRPr="001439E2">
              <w:rPr>
                <w:sz w:val="18"/>
                <w:szCs w:val="24"/>
              </w:rPr>
              <w:t>0</w:t>
            </w:r>
          </w:p>
        </w:tc>
      </w:tr>
      <w:tr w:rsidR="006C2C9A" w:rsidRPr="001439E2" w:rsidTr="007F3A78">
        <w:trPr>
          <w:gridAfter w:val="1"/>
          <w:wAfter w:w="5" w:type="pct"/>
          <w:jc w:val="center"/>
        </w:trPr>
        <w:tc>
          <w:tcPr>
            <w:tcW w:w="1522" w:type="pct"/>
          </w:tcPr>
          <w:p w:rsidR="006C2C9A" w:rsidRPr="001439E2" w:rsidRDefault="00503E1F" w:rsidP="001439E2">
            <w:pPr>
              <w:pStyle w:val="Tabletext"/>
              <w:spacing w:after="20"/>
              <w:rPr>
                <w:sz w:val="18"/>
                <w:szCs w:val="24"/>
              </w:rPr>
            </w:pPr>
            <w:r w:rsidRPr="001439E2">
              <w:rPr>
                <w:rFonts w:hint="cs"/>
                <w:sz w:val="18"/>
                <w:szCs w:val="24"/>
                <w:rtl/>
                <w:lang w:bidi="ar-EG"/>
              </w:rPr>
              <w:t xml:space="preserve">خسارة التسديد </w:t>
            </w:r>
            <w:r w:rsidRPr="001439E2">
              <w:rPr>
                <w:sz w:val="18"/>
                <w:szCs w:val="24"/>
              </w:rPr>
              <w:t xml:space="preserve"> </w:t>
            </w:r>
            <w:r w:rsidR="006C2C9A" w:rsidRPr="001439E2">
              <w:rPr>
                <w:sz w:val="18"/>
                <w:szCs w:val="24"/>
              </w:rPr>
              <w:t>(dB)</w:t>
            </w:r>
          </w:p>
        </w:tc>
        <w:tc>
          <w:tcPr>
            <w:tcW w:w="380" w:type="pct"/>
            <w:gridSpan w:val="2"/>
          </w:tcPr>
          <w:p w:rsidR="006C2C9A" w:rsidRPr="001439E2" w:rsidRDefault="006C2C9A" w:rsidP="001439E2">
            <w:pPr>
              <w:pStyle w:val="Tabletext"/>
              <w:spacing w:after="20"/>
              <w:jc w:val="center"/>
              <w:rPr>
                <w:sz w:val="18"/>
                <w:szCs w:val="24"/>
              </w:rPr>
            </w:pPr>
            <w:r w:rsidRPr="001439E2">
              <w:rPr>
                <w:sz w:val="18"/>
                <w:szCs w:val="24"/>
              </w:rPr>
              <w:t>15</w:t>
            </w:r>
          </w:p>
        </w:tc>
        <w:tc>
          <w:tcPr>
            <w:tcW w:w="502" w:type="pct"/>
          </w:tcPr>
          <w:p w:rsidR="006C2C9A" w:rsidRPr="001439E2" w:rsidRDefault="006C2C9A" w:rsidP="001439E2">
            <w:pPr>
              <w:pStyle w:val="Tabletext"/>
              <w:spacing w:after="20"/>
              <w:jc w:val="center"/>
              <w:rPr>
                <w:sz w:val="18"/>
                <w:szCs w:val="24"/>
              </w:rPr>
            </w:pPr>
          </w:p>
        </w:tc>
        <w:tc>
          <w:tcPr>
            <w:tcW w:w="519" w:type="pct"/>
            <w:gridSpan w:val="2"/>
          </w:tcPr>
          <w:p w:rsidR="006C2C9A" w:rsidRPr="001439E2" w:rsidRDefault="006C2C9A" w:rsidP="001439E2">
            <w:pPr>
              <w:pStyle w:val="Tabletext"/>
              <w:spacing w:after="20"/>
              <w:jc w:val="center"/>
              <w:rPr>
                <w:sz w:val="18"/>
                <w:szCs w:val="24"/>
              </w:rPr>
            </w:pPr>
          </w:p>
        </w:tc>
        <w:tc>
          <w:tcPr>
            <w:tcW w:w="518" w:type="pct"/>
            <w:gridSpan w:val="2"/>
          </w:tcPr>
          <w:p w:rsidR="006C2C9A" w:rsidRPr="001439E2" w:rsidRDefault="006C2C9A" w:rsidP="001439E2">
            <w:pPr>
              <w:pStyle w:val="Tabletext"/>
              <w:spacing w:after="20"/>
              <w:jc w:val="center"/>
              <w:rPr>
                <w:sz w:val="18"/>
                <w:szCs w:val="24"/>
              </w:rPr>
            </w:pPr>
          </w:p>
        </w:tc>
        <w:tc>
          <w:tcPr>
            <w:tcW w:w="521" w:type="pct"/>
            <w:gridSpan w:val="2"/>
          </w:tcPr>
          <w:p w:rsidR="006C2C9A" w:rsidRPr="001439E2" w:rsidRDefault="006C2C9A" w:rsidP="00421423">
            <w:pPr>
              <w:pStyle w:val="Tabletext"/>
              <w:spacing w:after="20"/>
              <w:jc w:val="center"/>
              <w:rPr>
                <w:sz w:val="18"/>
                <w:szCs w:val="24"/>
              </w:rPr>
            </w:pPr>
            <w:r w:rsidRPr="001439E2">
              <w:rPr>
                <w:sz w:val="18"/>
                <w:szCs w:val="24"/>
              </w:rPr>
              <w:t>0</w:t>
            </w:r>
            <w:r w:rsidR="00421423">
              <w:rPr>
                <w:sz w:val="18"/>
                <w:szCs w:val="24"/>
              </w:rPr>
              <w:t>,</w:t>
            </w:r>
            <w:r w:rsidRPr="001439E2">
              <w:rPr>
                <w:sz w:val="18"/>
                <w:szCs w:val="24"/>
              </w:rPr>
              <w:t>20</w:t>
            </w:r>
          </w:p>
        </w:tc>
        <w:tc>
          <w:tcPr>
            <w:tcW w:w="518" w:type="pct"/>
            <w:gridSpan w:val="2"/>
          </w:tcPr>
          <w:p w:rsidR="006C2C9A" w:rsidRPr="001439E2" w:rsidRDefault="006C2C9A" w:rsidP="00421423">
            <w:pPr>
              <w:pStyle w:val="Tabletext"/>
              <w:spacing w:after="20"/>
              <w:jc w:val="center"/>
              <w:rPr>
                <w:sz w:val="18"/>
                <w:szCs w:val="24"/>
              </w:rPr>
            </w:pPr>
            <w:r w:rsidRPr="001439E2">
              <w:rPr>
                <w:sz w:val="18"/>
                <w:szCs w:val="24"/>
              </w:rPr>
              <w:t>1</w:t>
            </w:r>
            <w:r w:rsidR="00421423">
              <w:rPr>
                <w:sz w:val="18"/>
                <w:szCs w:val="24"/>
              </w:rPr>
              <w:t>,</w:t>
            </w:r>
            <w:r w:rsidRPr="001439E2">
              <w:rPr>
                <w:sz w:val="18"/>
                <w:szCs w:val="24"/>
              </w:rPr>
              <w:t>0</w:t>
            </w:r>
          </w:p>
        </w:tc>
        <w:tc>
          <w:tcPr>
            <w:tcW w:w="516" w:type="pct"/>
            <w:gridSpan w:val="2"/>
          </w:tcPr>
          <w:p w:rsidR="006C2C9A" w:rsidRPr="001439E2" w:rsidRDefault="006C2C9A" w:rsidP="00421423">
            <w:pPr>
              <w:pStyle w:val="Tabletext"/>
              <w:spacing w:after="20"/>
              <w:jc w:val="center"/>
              <w:rPr>
                <w:sz w:val="18"/>
                <w:szCs w:val="24"/>
              </w:rPr>
            </w:pPr>
            <w:r w:rsidRPr="001439E2">
              <w:rPr>
                <w:sz w:val="18"/>
                <w:szCs w:val="24"/>
              </w:rPr>
              <w:t>0</w:t>
            </w:r>
            <w:r w:rsidR="00421423">
              <w:rPr>
                <w:sz w:val="18"/>
                <w:szCs w:val="24"/>
              </w:rPr>
              <w:t>,</w:t>
            </w:r>
            <w:r w:rsidRPr="001439E2">
              <w:rPr>
                <w:sz w:val="18"/>
                <w:szCs w:val="24"/>
              </w:rPr>
              <w:t>1</w:t>
            </w:r>
          </w:p>
        </w:tc>
      </w:tr>
      <w:tr w:rsidR="006C2C9A" w:rsidRPr="001439E2" w:rsidTr="007F3A78">
        <w:trPr>
          <w:gridAfter w:val="1"/>
          <w:wAfter w:w="5" w:type="pct"/>
          <w:jc w:val="center"/>
        </w:trPr>
        <w:tc>
          <w:tcPr>
            <w:tcW w:w="1522" w:type="pct"/>
          </w:tcPr>
          <w:p w:rsidR="006C2C9A" w:rsidRPr="001439E2" w:rsidRDefault="007E4DAD" w:rsidP="001439E2">
            <w:pPr>
              <w:pStyle w:val="Tabletext"/>
              <w:spacing w:after="20"/>
              <w:rPr>
                <w:sz w:val="18"/>
                <w:szCs w:val="24"/>
              </w:rPr>
            </w:pPr>
            <w:r w:rsidRPr="001439E2">
              <w:rPr>
                <w:rFonts w:hint="cs"/>
                <w:sz w:val="18"/>
                <w:szCs w:val="24"/>
                <w:rtl/>
                <w:lang w:bidi="ar-EG"/>
              </w:rPr>
              <w:t xml:space="preserve">خسارة التوهين قصير المدى </w:t>
            </w:r>
            <w:r w:rsidRPr="001439E2">
              <w:rPr>
                <w:sz w:val="18"/>
                <w:szCs w:val="24"/>
              </w:rPr>
              <w:t xml:space="preserve"> </w:t>
            </w:r>
            <w:r w:rsidR="006C2C9A" w:rsidRPr="001439E2">
              <w:rPr>
                <w:sz w:val="18"/>
                <w:szCs w:val="24"/>
              </w:rPr>
              <w:t>(dB)</w:t>
            </w:r>
          </w:p>
        </w:tc>
        <w:tc>
          <w:tcPr>
            <w:tcW w:w="380" w:type="pct"/>
            <w:gridSpan w:val="2"/>
          </w:tcPr>
          <w:p w:rsidR="006C2C9A" w:rsidRPr="001439E2" w:rsidRDefault="006C2C9A" w:rsidP="001439E2">
            <w:pPr>
              <w:pStyle w:val="Tabletext"/>
              <w:spacing w:after="20"/>
              <w:jc w:val="center"/>
              <w:rPr>
                <w:sz w:val="18"/>
                <w:szCs w:val="24"/>
              </w:rPr>
            </w:pPr>
            <w:r w:rsidRPr="001439E2">
              <w:rPr>
                <w:sz w:val="18"/>
                <w:szCs w:val="24"/>
              </w:rPr>
              <w:t>16</w:t>
            </w:r>
          </w:p>
        </w:tc>
        <w:tc>
          <w:tcPr>
            <w:tcW w:w="502" w:type="pct"/>
          </w:tcPr>
          <w:p w:rsidR="006C2C9A" w:rsidRPr="001439E2" w:rsidRDefault="006C2C9A" w:rsidP="00421423">
            <w:pPr>
              <w:pStyle w:val="Tabletext"/>
              <w:spacing w:after="20"/>
              <w:jc w:val="center"/>
              <w:rPr>
                <w:sz w:val="18"/>
                <w:szCs w:val="24"/>
              </w:rPr>
            </w:pPr>
            <w:r w:rsidRPr="001439E2">
              <w:rPr>
                <w:sz w:val="18"/>
                <w:szCs w:val="24"/>
              </w:rPr>
              <w:t>10</w:t>
            </w:r>
            <w:r w:rsidR="00421423">
              <w:rPr>
                <w:sz w:val="18"/>
                <w:szCs w:val="24"/>
              </w:rPr>
              <w:t>,</w:t>
            </w:r>
            <w:r w:rsidRPr="001439E2">
              <w:rPr>
                <w:sz w:val="18"/>
                <w:szCs w:val="24"/>
              </w:rPr>
              <w:t>0</w:t>
            </w:r>
          </w:p>
        </w:tc>
        <w:tc>
          <w:tcPr>
            <w:tcW w:w="519" w:type="pct"/>
            <w:gridSpan w:val="2"/>
          </w:tcPr>
          <w:p w:rsidR="006C2C9A" w:rsidRPr="001439E2" w:rsidRDefault="006C2C9A" w:rsidP="001439E2">
            <w:pPr>
              <w:pStyle w:val="Tabletext"/>
              <w:spacing w:after="20"/>
              <w:jc w:val="center"/>
              <w:rPr>
                <w:sz w:val="18"/>
                <w:szCs w:val="24"/>
              </w:rPr>
            </w:pPr>
          </w:p>
        </w:tc>
        <w:tc>
          <w:tcPr>
            <w:tcW w:w="518" w:type="pct"/>
            <w:gridSpan w:val="2"/>
          </w:tcPr>
          <w:p w:rsidR="006C2C9A" w:rsidRPr="001439E2" w:rsidRDefault="006C2C9A" w:rsidP="001439E2">
            <w:pPr>
              <w:pStyle w:val="Tabletext"/>
              <w:spacing w:after="20"/>
              <w:jc w:val="center"/>
              <w:rPr>
                <w:sz w:val="18"/>
                <w:szCs w:val="24"/>
              </w:rPr>
            </w:pPr>
          </w:p>
        </w:tc>
        <w:tc>
          <w:tcPr>
            <w:tcW w:w="521" w:type="pct"/>
            <w:gridSpan w:val="2"/>
          </w:tcPr>
          <w:p w:rsidR="006C2C9A" w:rsidRPr="001439E2" w:rsidRDefault="006C2C9A" w:rsidP="001439E2">
            <w:pPr>
              <w:pStyle w:val="Tabletext"/>
              <w:spacing w:after="20"/>
              <w:jc w:val="center"/>
              <w:rPr>
                <w:sz w:val="18"/>
                <w:szCs w:val="24"/>
              </w:rPr>
            </w:pPr>
          </w:p>
        </w:tc>
        <w:tc>
          <w:tcPr>
            <w:tcW w:w="518" w:type="pct"/>
            <w:gridSpan w:val="2"/>
          </w:tcPr>
          <w:p w:rsidR="006C2C9A" w:rsidRPr="001439E2" w:rsidRDefault="006C2C9A" w:rsidP="001439E2">
            <w:pPr>
              <w:pStyle w:val="Tabletext"/>
              <w:spacing w:after="20"/>
              <w:jc w:val="center"/>
              <w:rPr>
                <w:sz w:val="18"/>
                <w:szCs w:val="24"/>
              </w:rPr>
            </w:pPr>
          </w:p>
        </w:tc>
        <w:tc>
          <w:tcPr>
            <w:tcW w:w="516" w:type="pct"/>
            <w:gridSpan w:val="2"/>
          </w:tcPr>
          <w:p w:rsidR="006C2C9A" w:rsidRPr="001439E2" w:rsidRDefault="006C2C9A" w:rsidP="001439E2">
            <w:pPr>
              <w:pStyle w:val="Tabletext"/>
              <w:spacing w:after="20"/>
              <w:jc w:val="center"/>
              <w:rPr>
                <w:sz w:val="18"/>
                <w:szCs w:val="24"/>
              </w:rPr>
            </w:pPr>
          </w:p>
        </w:tc>
      </w:tr>
    </w:tbl>
    <w:p w:rsidR="007F3A78" w:rsidRDefault="007F3A78" w:rsidP="007F3A78">
      <w:pPr>
        <w:jc w:val="center"/>
        <w:rPr>
          <w:rtl/>
        </w:rPr>
      </w:pPr>
      <w:r w:rsidRPr="006F0EB0">
        <w:rPr>
          <w:rFonts w:hint="cs"/>
          <w:rtl/>
        </w:rPr>
        <w:lastRenderedPageBreak/>
        <w:t>الج</w:t>
      </w:r>
      <w:r>
        <w:rPr>
          <w:rFonts w:hint="cs"/>
          <w:rtl/>
        </w:rPr>
        <w:t>ـ</w:t>
      </w:r>
      <w:r w:rsidRPr="006F0EB0">
        <w:rPr>
          <w:rFonts w:hint="cs"/>
          <w:rtl/>
        </w:rPr>
        <w:t xml:space="preserve">دول </w:t>
      </w:r>
      <w:r w:rsidRPr="006F0EB0">
        <w:t>2</w:t>
      </w:r>
      <w:r>
        <w:rPr>
          <w:rFonts w:hint="cs"/>
          <w:rtl/>
          <w:lang w:bidi="ar-EG"/>
        </w:rPr>
        <w:t xml:space="preserve"> (</w:t>
      </w:r>
      <w:r w:rsidRPr="007F3A78">
        <w:rPr>
          <w:rFonts w:hint="cs"/>
          <w:i/>
          <w:iCs/>
          <w:rtl/>
          <w:lang w:bidi="ar-EG"/>
        </w:rPr>
        <w:t>تتمة</w:t>
      </w:r>
      <w:r>
        <w:rPr>
          <w:rFonts w:hint="cs"/>
          <w:rtl/>
          <w:lang w:bidi="ar-EG"/>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8"/>
        <w:gridCol w:w="10"/>
        <w:gridCol w:w="740"/>
        <w:gridCol w:w="986"/>
        <w:gridCol w:w="7"/>
        <w:gridCol w:w="1020"/>
        <w:gridCol w:w="6"/>
        <w:gridCol w:w="1018"/>
        <w:gridCol w:w="6"/>
        <w:gridCol w:w="1008"/>
        <w:gridCol w:w="13"/>
        <w:gridCol w:w="13"/>
        <w:gridCol w:w="1006"/>
        <w:gridCol w:w="13"/>
        <w:gridCol w:w="1002"/>
        <w:gridCol w:w="9"/>
      </w:tblGrid>
      <w:tr w:rsidR="007F3A78" w:rsidRPr="001439E2" w:rsidTr="007F3A78">
        <w:trPr>
          <w:jc w:val="center"/>
        </w:trPr>
        <w:tc>
          <w:tcPr>
            <w:tcW w:w="1528" w:type="pct"/>
            <w:gridSpan w:val="2"/>
            <w:vMerge w:val="restart"/>
            <w:tcBorders>
              <w:top w:val="nil"/>
              <w:left w:val="nil"/>
              <w:right w:val="nil"/>
            </w:tcBorders>
            <w:vAlign w:val="center"/>
          </w:tcPr>
          <w:p w:rsidR="007F3A78" w:rsidRPr="001439E2" w:rsidRDefault="007F3A78" w:rsidP="009D189A">
            <w:pPr>
              <w:pStyle w:val="Tablehead"/>
              <w:spacing w:before="20" w:after="20"/>
              <w:ind w:left="-57" w:right="-57"/>
              <w:rPr>
                <w:rFonts w:ascii="Times New Roman" w:hAnsi="Times New Roman"/>
                <w:sz w:val="18"/>
                <w:szCs w:val="24"/>
              </w:rPr>
            </w:pPr>
          </w:p>
        </w:tc>
        <w:tc>
          <w:tcPr>
            <w:tcW w:w="376" w:type="pct"/>
            <w:vMerge w:val="restart"/>
            <w:tcBorders>
              <w:top w:val="nil"/>
              <w:left w:val="nil"/>
            </w:tcBorders>
            <w:vAlign w:val="center"/>
          </w:tcPr>
          <w:p w:rsidR="007F3A78" w:rsidRPr="001439E2" w:rsidRDefault="007F3A78" w:rsidP="009D189A">
            <w:pPr>
              <w:pStyle w:val="Tablehead"/>
              <w:spacing w:before="20" w:after="20"/>
              <w:ind w:left="-57" w:right="-57"/>
              <w:rPr>
                <w:rFonts w:ascii="Times New Roman" w:hAnsi="Times New Roman"/>
                <w:sz w:val="18"/>
                <w:szCs w:val="24"/>
              </w:rPr>
            </w:pPr>
          </w:p>
        </w:tc>
        <w:tc>
          <w:tcPr>
            <w:tcW w:w="1541" w:type="pct"/>
            <w:gridSpan w:val="6"/>
            <w:vAlign w:val="center"/>
          </w:tcPr>
          <w:p w:rsidR="007F3A78" w:rsidRPr="001439E2" w:rsidRDefault="007F3A78" w:rsidP="009D189A">
            <w:pPr>
              <w:pStyle w:val="Tablehead"/>
              <w:spacing w:before="20" w:after="20"/>
              <w:ind w:left="-57" w:right="-57"/>
              <w:rPr>
                <w:rFonts w:ascii="Times New Roman" w:hAnsi="Times New Roman"/>
                <w:sz w:val="18"/>
                <w:szCs w:val="24"/>
              </w:rPr>
            </w:pPr>
            <w:r w:rsidRPr="001439E2">
              <w:rPr>
                <w:rFonts w:ascii="Times New Roman" w:hAnsi="Times New Roman"/>
                <w:sz w:val="18"/>
                <w:szCs w:val="24"/>
              </w:rPr>
              <w:t>LEOSAR</w:t>
            </w:r>
          </w:p>
        </w:tc>
        <w:tc>
          <w:tcPr>
            <w:tcW w:w="1041" w:type="pct"/>
            <w:gridSpan w:val="5"/>
            <w:vAlign w:val="center"/>
          </w:tcPr>
          <w:p w:rsidR="007F3A78" w:rsidRPr="001439E2" w:rsidRDefault="007F3A78" w:rsidP="009D189A">
            <w:pPr>
              <w:pStyle w:val="Tablehead"/>
              <w:spacing w:before="20" w:after="20"/>
              <w:ind w:left="-57" w:right="-57"/>
              <w:rPr>
                <w:rFonts w:ascii="Times New Roman" w:hAnsi="Times New Roman"/>
                <w:sz w:val="18"/>
                <w:szCs w:val="24"/>
              </w:rPr>
            </w:pPr>
            <w:r w:rsidRPr="001439E2">
              <w:rPr>
                <w:rFonts w:ascii="Times New Roman" w:hAnsi="Times New Roman"/>
                <w:sz w:val="18"/>
                <w:szCs w:val="24"/>
              </w:rPr>
              <w:t>GEOSAR</w:t>
            </w:r>
          </w:p>
        </w:tc>
        <w:tc>
          <w:tcPr>
            <w:tcW w:w="514" w:type="pct"/>
            <w:gridSpan w:val="2"/>
            <w:vAlign w:val="center"/>
          </w:tcPr>
          <w:p w:rsidR="007F3A78" w:rsidRPr="001439E2" w:rsidRDefault="007F3A78" w:rsidP="009D189A">
            <w:pPr>
              <w:pStyle w:val="Tablehead"/>
              <w:spacing w:before="20" w:after="20"/>
              <w:ind w:left="-57" w:right="-57"/>
              <w:rPr>
                <w:rFonts w:ascii="Times New Roman" w:hAnsi="Times New Roman"/>
                <w:sz w:val="18"/>
                <w:szCs w:val="24"/>
              </w:rPr>
            </w:pPr>
            <w:r w:rsidRPr="001439E2">
              <w:rPr>
                <w:rFonts w:ascii="Times New Roman" w:hAnsi="Times New Roman"/>
                <w:sz w:val="18"/>
                <w:szCs w:val="24"/>
              </w:rPr>
              <w:t>MEOSAR</w:t>
            </w:r>
          </w:p>
        </w:tc>
      </w:tr>
      <w:tr w:rsidR="007F3A78" w:rsidRPr="001439E2" w:rsidTr="007F3A78">
        <w:trPr>
          <w:jc w:val="center"/>
        </w:trPr>
        <w:tc>
          <w:tcPr>
            <w:tcW w:w="1528" w:type="pct"/>
            <w:gridSpan w:val="2"/>
            <w:vMerge/>
            <w:tcBorders>
              <w:left w:val="nil"/>
              <w:right w:val="nil"/>
            </w:tcBorders>
            <w:vAlign w:val="center"/>
          </w:tcPr>
          <w:p w:rsidR="007F3A78" w:rsidRPr="001439E2" w:rsidRDefault="007F3A78" w:rsidP="009D189A">
            <w:pPr>
              <w:pStyle w:val="Tablehead"/>
              <w:spacing w:before="20" w:after="20"/>
              <w:ind w:left="-57" w:right="-57"/>
              <w:rPr>
                <w:rFonts w:ascii="Times New Roman" w:hAnsi="Times New Roman"/>
                <w:sz w:val="18"/>
                <w:szCs w:val="24"/>
              </w:rPr>
            </w:pPr>
          </w:p>
        </w:tc>
        <w:tc>
          <w:tcPr>
            <w:tcW w:w="376" w:type="pct"/>
            <w:vMerge/>
            <w:tcBorders>
              <w:left w:val="nil"/>
            </w:tcBorders>
            <w:vAlign w:val="center"/>
          </w:tcPr>
          <w:p w:rsidR="007F3A78" w:rsidRPr="001439E2" w:rsidRDefault="007F3A78" w:rsidP="009D189A">
            <w:pPr>
              <w:pStyle w:val="Tablehead"/>
              <w:spacing w:before="20" w:after="20"/>
              <w:ind w:left="-57" w:right="-57"/>
              <w:rPr>
                <w:rFonts w:ascii="Times New Roman" w:hAnsi="Times New Roman"/>
                <w:sz w:val="18"/>
                <w:szCs w:val="24"/>
              </w:rPr>
            </w:pPr>
          </w:p>
        </w:tc>
        <w:tc>
          <w:tcPr>
            <w:tcW w:w="503" w:type="pct"/>
            <w:gridSpan w:val="2"/>
            <w:vAlign w:val="center"/>
          </w:tcPr>
          <w:p w:rsidR="007F3A78" w:rsidRPr="001439E2" w:rsidRDefault="007F3A78" w:rsidP="009D189A">
            <w:pPr>
              <w:pStyle w:val="Tablehead"/>
              <w:spacing w:before="20" w:after="20"/>
              <w:ind w:left="-57" w:right="-57"/>
              <w:rPr>
                <w:rFonts w:ascii="Times New Roman" w:hAnsi="Times New Roman"/>
                <w:sz w:val="18"/>
                <w:szCs w:val="24"/>
              </w:rPr>
            </w:pPr>
            <w:r w:rsidRPr="001439E2">
              <w:rPr>
                <w:rFonts w:ascii="Times New Roman" w:hAnsi="Times New Roman"/>
                <w:sz w:val="18"/>
                <w:szCs w:val="24"/>
              </w:rPr>
              <w:t>Sarsat PDS</w:t>
            </w:r>
          </w:p>
        </w:tc>
        <w:tc>
          <w:tcPr>
            <w:tcW w:w="519" w:type="pct"/>
            <w:gridSpan w:val="2"/>
            <w:vAlign w:val="center"/>
          </w:tcPr>
          <w:p w:rsidR="007F3A78" w:rsidRPr="001439E2" w:rsidRDefault="007F3A78" w:rsidP="009D189A">
            <w:pPr>
              <w:pStyle w:val="Tablehead"/>
              <w:spacing w:before="20" w:after="20"/>
              <w:ind w:left="-57" w:right="-57"/>
              <w:rPr>
                <w:rFonts w:ascii="Times New Roman" w:hAnsi="Times New Roman"/>
                <w:sz w:val="18"/>
                <w:szCs w:val="24"/>
              </w:rPr>
            </w:pPr>
            <w:r w:rsidRPr="001439E2">
              <w:rPr>
                <w:rFonts w:ascii="Times New Roman" w:hAnsi="Times New Roman"/>
                <w:sz w:val="18"/>
                <w:szCs w:val="24"/>
              </w:rPr>
              <w:t>Sarsat SARR</w:t>
            </w:r>
          </w:p>
        </w:tc>
        <w:tc>
          <w:tcPr>
            <w:tcW w:w="519" w:type="pct"/>
            <w:gridSpan w:val="2"/>
            <w:vAlign w:val="center"/>
          </w:tcPr>
          <w:p w:rsidR="007F3A78" w:rsidRPr="001439E2" w:rsidRDefault="007F3A78" w:rsidP="009D189A">
            <w:pPr>
              <w:pStyle w:val="Tablehead"/>
              <w:spacing w:before="20" w:after="20"/>
              <w:ind w:left="-57" w:right="-57"/>
              <w:rPr>
                <w:rFonts w:ascii="Times New Roman" w:hAnsi="Times New Roman"/>
                <w:sz w:val="18"/>
                <w:szCs w:val="24"/>
              </w:rPr>
            </w:pPr>
            <w:r w:rsidRPr="001439E2">
              <w:rPr>
                <w:rFonts w:ascii="Times New Roman" w:hAnsi="Times New Roman"/>
                <w:sz w:val="18"/>
                <w:szCs w:val="24"/>
              </w:rPr>
              <w:t>Cospas SARR</w:t>
            </w:r>
          </w:p>
        </w:tc>
        <w:tc>
          <w:tcPr>
            <w:tcW w:w="523" w:type="pct"/>
            <w:gridSpan w:val="3"/>
            <w:vAlign w:val="center"/>
          </w:tcPr>
          <w:p w:rsidR="007F3A78" w:rsidRPr="001439E2" w:rsidRDefault="007F3A78" w:rsidP="009D189A">
            <w:pPr>
              <w:pStyle w:val="Tablehead"/>
              <w:spacing w:before="20" w:after="20"/>
              <w:ind w:left="-57" w:right="-57"/>
              <w:rPr>
                <w:rFonts w:ascii="Times New Roman" w:hAnsi="Times New Roman"/>
                <w:sz w:val="18"/>
                <w:szCs w:val="24"/>
              </w:rPr>
            </w:pPr>
            <w:r w:rsidRPr="001439E2">
              <w:rPr>
                <w:rFonts w:ascii="Times New Roman" w:hAnsi="Times New Roman"/>
                <w:sz w:val="18"/>
                <w:szCs w:val="24"/>
              </w:rPr>
              <w:t>GOES SARR</w:t>
            </w:r>
          </w:p>
        </w:tc>
        <w:tc>
          <w:tcPr>
            <w:tcW w:w="518" w:type="pct"/>
            <w:gridSpan w:val="2"/>
            <w:vAlign w:val="center"/>
          </w:tcPr>
          <w:p w:rsidR="007F3A78" w:rsidRPr="001439E2" w:rsidRDefault="007F3A78" w:rsidP="009D189A">
            <w:pPr>
              <w:pStyle w:val="Tablehead"/>
              <w:spacing w:before="20" w:after="20"/>
              <w:ind w:left="-57" w:right="-57"/>
              <w:rPr>
                <w:rFonts w:ascii="Times New Roman" w:hAnsi="Times New Roman"/>
                <w:sz w:val="18"/>
                <w:szCs w:val="24"/>
              </w:rPr>
            </w:pPr>
            <w:r w:rsidRPr="001439E2">
              <w:rPr>
                <w:rFonts w:ascii="Times New Roman" w:hAnsi="Times New Roman"/>
                <w:sz w:val="18"/>
                <w:szCs w:val="24"/>
              </w:rPr>
              <w:t>MSG SARR</w:t>
            </w:r>
          </w:p>
        </w:tc>
        <w:tc>
          <w:tcPr>
            <w:tcW w:w="514" w:type="pct"/>
            <w:gridSpan w:val="2"/>
            <w:vAlign w:val="center"/>
          </w:tcPr>
          <w:p w:rsidR="007F3A78" w:rsidRPr="001439E2" w:rsidRDefault="007F3A78" w:rsidP="009D189A">
            <w:pPr>
              <w:pStyle w:val="Tablehead"/>
              <w:spacing w:before="20" w:after="20"/>
              <w:ind w:left="-57" w:right="-57"/>
              <w:rPr>
                <w:rFonts w:ascii="Times New Roman" w:hAnsi="Times New Roman"/>
                <w:sz w:val="18"/>
                <w:szCs w:val="24"/>
              </w:rPr>
            </w:pPr>
            <w:r w:rsidRPr="001439E2">
              <w:rPr>
                <w:rFonts w:ascii="Times New Roman" w:hAnsi="Times New Roman"/>
                <w:sz w:val="18"/>
                <w:szCs w:val="24"/>
              </w:rPr>
              <w:t xml:space="preserve">GALILEO </w:t>
            </w:r>
            <w:r w:rsidRPr="001439E2">
              <w:rPr>
                <w:rFonts w:ascii="Times New Roman" w:hAnsi="Times New Roman"/>
                <w:sz w:val="18"/>
                <w:szCs w:val="24"/>
              </w:rPr>
              <w:br/>
              <w:t>SARR</w:t>
            </w:r>
          </w:p>
        </w:tc>
      </w:tr>
      <w:tr w:rsidR="007F3A78" w:rsidRPr="001439E2" w:rsidTr="007F3A78">
        <w:trPr>
          <w:jc w:val="center"/>
        </w:trPr>
        <w:tc>
          <w:tcPr>
            <w:tcW w:w="1528" w:type="pct"/>
            <w:gridSpan w:val="2"/>
            <w:vAlign w:val="center"/>
          </w:tcPr>
          <w:p w:rsidR="007F3A78" w:rsidRPr="001439E2" w:rsidRDefault="007F3A78" w:rsidP="009D189A">
            <w:pPr>
              <w:pStyle w:val="Tablehead"/>
              <w:tabs>
                <w:tab w:val="left" w:pos="833"/>
                <w:tab w:val="center" w:pos="1308"/>
              </w:tabs>
              <w:spacing w:before="20" w:after="20"/>
              <w:rPr>
                <w:rFonts w:ascii="Times New Roman" w:hAnsi="Times New Roman"/>
                <w:sz w:val="18"/>
                <w:szCs w:val="24"/>
                <w:rtl/>
                <w:lang w:bidi="ar-EG"/>
              </w:rPr>
            </w:pPr>
            <w:r w:rsidRPr="001439E2">
              <w:rPr>
                <w:rFonts w:ascii="Times New Roman" w:hAnsi="Times New Roman" w:hint="cs"/>
                <w:sz w:val="18"/>
                <w:szCs w:val="24"/>
                <w:rtl/>
                <w:lang w:bidi="ar-EG"/>
              </w:rPr>
              <w:t>الوحدة، المعلمة</w:t>
            </w:r>
          </w:p>
        </w:tc>
        <w:tc>
          <w:tcPr>
            <w:tcW w:w="376" w:type="pct"/>
            <w:tcBorders>
              <w:bottom w:val="single" w:sz="4" w:space="0" w:color="auto"/>
            </w:tcBorders>
            <w:vAlign w:val="center"/>
          </w:tcPr>
          <w:p w:rsidR="007F3A78" w:rsidRPr="001439E2" w:rsidRDefault="007F3A78" w:rsidP="009D189A">
            <w:pPr>
              <w:pStyle w:val="Tablehead"/>
              <w:spacing w:before="20" w:after="20"/>
              <w:rPr>
                <w:rFonts w:ascii="Times New Roman" w:hAnsi="Times New Roman"/>
                <w:sz w:val="18"/>
                <w:szCs w:val="24"/>
              </w:rPr>
            </w:pPr>
            <w:r w:rsidRPr="001439E2">
              <w:rPr>
                <w:rFonts w:ascii="Times New Roman" w:hAnsi="Times New Roman" w:hint="cs"/>
                <w:sz w:val="18"/>
                <w:szCs w:val="24"/>
                <w:rtl/>
                <w:lang w:bidi="ar-EG"/>
              </w:rPr>
              <w:t>انظر الملاحظة</w:t>
            </w:r>
          </w:p>
        </w:tc>
        <w:tc>
          <w:tcPr>
            <w:tcW w:w="503" w:type="pct"/>
            <w:gridSpan w:val="2"/>
            <w:tcBorders>
              <w:bottom w:val="single" w:sz="4" w:space="0" w:color="auto"/>
            </w:tcBorders>
            <w:vAlign w:val="center"/>
          </w:tcPr>
          <w:p w:rsidR="007F3A78" w:rsidRPr="001439E2" w:rsidRDefault="007F3A78" w:rsidP="009D189A">
            <w:pPr>
              <w:pStyle w:val="Tablehead"/>
              <w:spacing w:before="20" w:after="20"/>
              <w:rPr>
                <w:rFonts w:ascii="Times New Roman" w:hAnsi="Times New Roman"/>
                <w:sz w:val="18"/>
                <w:szCs w:val="24"/>
              </w:rPr>
            </w:pPr>
            <w:r w:rsidRPr="001439E2">
              <w:rPr>
                <w:rFonts w:ascii="Times New Roman" w:hAnsi="Times New Roman" w:hint="cs"/>
                <w:sz w:val="18"/>
                <w:szCs w:val="24"/>
                <w:rtl/>
                <w:lang w:bidi="ar-EG"/>
              </w:rPr>
              <w:t>حالة مستوى منخفض</w:t>
            </w:r>
          </w:p>
        </w:tc>
        <w:tc>
          <w:tcPr>
            <w:tcW w:w="519" w:type="pct"/>
            <w:gridSpan w:val="2"/>
            <w:tcBorders>
              <w:bottom w:val="single" w:sz="4" w:space="0" w:color="auto"/>
            </w:tcBorders>
            <w:vAlign w:val="center"/>
          </w:tcPr>
          <w:p w:rsidR="007F3A78" w:rsidRPr="001439E2" w:rsidRDefault="007F3A78" w:rsidP="009D189A">
            <w:pPr>
              <w:pStyle w:val="Tablehead"/>
              <w:spacing w:before="20" w:after="20"/>
              <w:rPr>
                <w:rFonts w:ascii="Times New Roman" w:hAnsi="Times New Roman"/>
                <w:sz w:val="18"/>
                <w:szCs w:val="24"/>
              </w:rPr>
            </w:pPr>
            <w:r w:rsidRPr="001439E2">
              <w:rPr>
                <w:rFonts w:ascii="Times New Roman" w:hAnsi="Times New Roman" w:hint="cs"/>
                <w:sz w:val="18"/>
                <w:szCs w:val="24"/>
                <w:rtl/>
                <w:lang w:bidi="ar-EG"/>
              </w:rPr>
              <w:t>حالة مستوى منخفض</w:t>
            </w:r>
          </w:p>
        </w:tc>
        <w:tc>
          <w:tcPr>
            <w:tcW w:w="519" w:type="pct"/>
            <w:gridSpan w:val="2"/>
            <w:tcBorders>
              <w:bottom w:val="single" w:sz="4" w:space="0" w:color="auto"/>
            </w:tcBorders>
            <w:vAlign w:val="center"/>
          </w:tcPr>
          <w:p w:rsidR="007F3A78" w:rsidRPr="001439E2" w:rsidRDefault="007F3A78" w:rsidP="009D189A">
            <w:pPr>
              <w:spacing w:before="20" w:after="20" w:line="260" w:lineRule="exact"/>
              <w:jc w:val="center"/>
              <w:rPr>
                <w:b/>
                <w:bCs/>
                <w:sz w:val="18"/>
                <w:szCs w:val="24"/>
              </w:rPr>
            </w:pPr>
            <w:r w:rsidRPr="001439E2">
              <w:rPr>
                <w:rFonts w:hint="cs"/>
                <w:b/>
                <w:bCs/>
                <w:sz w:val="18"/>
                <w:szCs w:val="24"/>
                <w:rtl/>
                <w:lang w:bidi="ar-EG"/>
              </w:rPr>
              <w:t>حالة مستوى منخفض</w:t>
            </w:r>
          </w:p>
        </w:tc>
        <w:tc>
          <w:tcPr>
            <w:tcW w:w="523" w:type="pct"/>
            <w:gridSpan w:val="3"/>
            <w:tcBorders>
              <w:bottom w:val="single" w:sz="4" w:space="0" w:color="auto"/>
            </w:tcBorders>
            <w:vAlign w:val="center"/>
          </w:tcPr>
          <w:p w:rsidR="007F3A78" w:rsidRPr="001439E2" w:rsidRDefault="007F3A78" w:rsidP="009D189A">
            <w:pPr>
              <w:spacing w:before="20" w:after="20" w:line="260" w:lineRule="exact"/>
              <w:jc w:val="center"/>
              <w:rPr>
                <w:b/>
                <w:bCs/>
                <w:sz w:val="18"/>
                <w:szCs w:val="24"/>
              </w:rPr>
            </w:pPr>
            <w:r w:rsidRPr="001439E2">
              <w:rPr>
                <w:rFonts w:hint="cs"/>
                <w:b/>
                <w:bCs/>
                <w:sz w:val="18"/>
                <w:szCs w:val="24"/>
                <w:rtl/>
                <w:lang w:bidi="ar-EG"/>
              </w:rPr>
              <w:t>حالة مستوى منخفض</w:t>
            </w:r>
          </w:p>
        </w:tc>
        <w:tc>
          <w:tcPr>
            <w:tcW w:w="518" w:type="pct"/>
            <w:gridSpan w:val="2"/>
            <w:tcBorders>
              <w:bottom w:val="single" w:sz="4" w:space="0" w:color="auto"/>
            </w:tcBorders>
            <w:vAlign w:val="center"/>
          </w:tcPr>
          <w:p w:rsidR="007F3A78" w:rsidRPr="001439E2" w:rsidRDefault="007F3A78" w:rsidP="009D189A">
            <w:pPr>
              <w:spacing w:before="20" w:after="20" w:line="260" w:lineRule="exact"/>
              <w:jc w:val="center"/>
              <w:rPr>
                <w:b/>
                <w:bCs/>
                <w:sz w:val="18"/>
                <w:szCs w:val="24"/>
              </w:rPr>
            </w:pPr>
            <w:r w:rsidRPr="001439E2">
              <w:rPr>
                <w:rFonts w:hint="cs"/>
                <w:b/>
                <w:bCs/>
                <w:sz w:val="18"/>
                <w:szCs w:val="24"/>
                <w:rtl/>
                <w:lang w:bidi="ar-EG"/>
              </w:rPr>
              <w:t>حالة مستوى منخفض</w:t>
            </w:r>
          </w:p>
        </w:tc>
        <w:tc>
          <w:tcPr>
            <w:tcW w:w="514" w:type="pct"/>
            <w:gridSpan w:val="2"/>
            <w:tcBorders>
              <w:bottom w:val="single" w:sz="4" w:space="0" w:color="auto"/>
            </w:tcBorders>
            <w:vAlign w:val="center"/>
          </w:tcPr>
          <w:p w:rsidR="007F3A78" w:rsidRPr="001439E2" w:rsidRDefault="007F3A78" w:rsidP="009D189A">
            <w:pPr>
              <w:spacing w:before="20" w:after="20" w:line="260" w:lineRule="exact"/>
              <w:jc w:val="center"/>
              <w:rPr>
                <w:b/>
                <w:bCs/>
                <w:sz w:val="18"/>
                <w:szCs w:val="24"/>
              </w:rPr>
            </w:pPr>
            <w:r w:rsidRPr="001439E2">
              <w:rPr>
                <w:rFonts w:hint="cs"/>
                <w:b/>
                <w:bCs/>
                <w:sz w:val="18"/>
                <w:szCs w:val="24"/>
                <w:rtl/>
                <w:lang w:bidi="ar-EG"/>
              </w:rPr>
              <w:t>حالة مستوى منخفض</w:t>
            </w:r>
          </w:p>
        </w:tc>
      </w:tr>
      <w:tr w:rsidR="006C2C9A" w:rsidRPr="001439E2" w:rsidTr="007F3A78">
        <w:trPr>
          <w:gridAfter w:val="1"/>
          <w:wAfter w:w="4" w:type="pct"/>
          <w:jc w:val="center"/>
        </w:trPr>
        <w:tc>
          <w:tcPr>
            <w:tcW w:w="1522" w:type="pct"/>
            <w:tcBorders>
              <w:bottom w:val="single" w:sz="4" w:space="0" w:color="auto"/>
            </w:tcBorders>
          </w:tcPr>
          <w:p w:rsidR="006C2C9A" w:rsidRPr="001439E2" w:rsidRDefault="000066EE" w:rsidP="001439E2">
            <w:pPr>
              <w:pStyle w:val="Tabletext"/>
              <w:spacing w:after="20"/>
              <w:rPr>
                <w:spacing w:val="-2"/>
                <w:sz w:val="18"/>
                <w:szCs w:val="24"/>
              </w:rPr>
            </w:pPr>
            <w:r w:rsidRPr="001439E2">
              <w:rPr>
                <w:rFonts w:hint="cs"/>
                <w:spacing w:val="-2"/>
                <w:sz w:val="18"/>
                <w:szCs w:val="24"/>
                <w:rtl/>
              </w:rPr>
              <w:t>النسبة</w:t>
            </w:r>
            <w:r w:rsidRPr="001439E2">
              <w:rPr>
                <w:rFonts w:hint="cs"/>
                <w:spacing w:val="-2"/>
                <w:sz w:val="18"/>
                <w:szCs w:val="24"/>
                <w:rtl/>
                <w:lang w:bidi="ar-EG"/>
              </w:rPr>
              <w:t xml:space="preserve"> </w:t>
            </w:r>
            <w:r w:rsidRPr="001439E2">
              <w:rPr>
                <w:i/>
                <w:iCs/>
                <w:spacing w:val="-2"/>
                <w:sz w:val="18"/>
                <w:szCs w:val="24"/>
              </w:rPr>
              <w:t>C</w:t>
            </w:r>
            <w:r w:rsidRPr="001439E2">
              <w:rPr>
                <w:spacing w:val="-2"/>
                <w:sz w:val="18"/>
                <w:szCs w:val="24"/>
              </w:rPr>
              <w:t>/</w:t>
            </w:r>
            <w:r w:rsidRPr="001439E2">
              <w:rPr>
                <w:i/>
                <w:iCs/>
                <w:spacing w:val="-2"/>
                <w:sz w:val="18"/>
                <w:szCs w:val="24"/>
              </w:rPr>
              <w:t>N</w:t>
            </w:r>
            <w:r w:rsidRPr="001439E2">
              <w:rPr>
                <w:spacing w:val="-2"/>
                <w:sz w:val="18"/>
                <w:szCs w:val="24"/>
                <w:vertAlign w:val="subscript"/>
              </w:rPr>
              <w:t>0</w:t>
            </w:r>
            <w:r w:rsidRPr="001439E2">
              <w:rPr>
                <w:rFonts w:hint="cs"/>
                <w:spacing w:val="-2"/>
                <w:sz w:val="18"/>
                <w:szCs w:val="24"/>
                <w:rtl/>
                <w:lang w:bidi="ar-EG"/>
              </w:rPr>
              <w:t xml:space="preserve"> على الوصلة الهابطة</w:t>
            </w:r>
            <w:r w:rsidRPr="001439E2">
              <w:rPr>
                <w:rFonts w:hint="cs"/>
                <w:spacing w:val="-2"/>
                <w:sz w:val="18"/>
                <w:szCs w:val="24"/>
                <w:rtl/>
              </w:rPr>
              <w:t xml:space="preserve"> </w:t>
            </w:r>
            <w:r w:rsidRPr="001439E2">
              <w:rPr>
                <w:spacing w:val="-2"/>
                <w:sz w:val="18"/>
                <w:szCs w:val="24"/>
              </w:rPr>
              <w:t>(dBHz)</w:t>
            </w:r>
          </w:p>
        </w:tc>
        <w:tc>
          <w:tcPr>
            <w:tcW w:w="380" w:type="pct"/>
            <w:gridSpan w:val="2"/>
            <w:tcBorders>
              <w:bottom w:val="single" w:sz="4" w:space="0" w:color="auto"/>
            </w:tcBorders>
          </w:tcPr>
          <w:p w:rsidR="006C2C9A" w:rsidRPr="001439E2" w:rsidRDefault="006C2C9A" w:rsidP="001439E2">
            <w:pPr>
              <w:pStyle w:val="Tabletext"/>
              <w:spacing w:after="20"/>
              <w:jc w:val="center"/>
              <w:rPr>
                <w:sz w:val="18"/>
                <w:szCs w:val="24"/>
              </w:rPr>
            </w:pPr>
          </w:p>
        </w:tc>
        <w:tc>
          <w:tcPr>
            <w:tcW w:w="502" w:type="pct"/>
            <w:tcBorders>
              <w:bottom w:val="single" w:sz="4" w:space="0" w:color="auto"/>
            </w:tcBorders>
          </w:tcPr>
          <w:p w:rsidR="006C2C9A" w:rsidRPr="001439E2" w:rsidRDefault="006C2C9A" w:rsidP="00421423">
            <w:pPr>
              <w:pStyle w:val="Tabletext"/>
              <w:spacing w:after="20"/>
              <w:jc w:val="center"/>
              <w:rPr>
                <w:sz w:val="18"/>
                <w:szCs w:val="24"/>
              </w:rPr>
            </w:pPr>
            <w:r w:rsidRPr="001439E2">
              <w:rPr>
                <w:sz w:val="18"/>
                <w:szCs w:val="24"/>
              </w:rPr>
              <w:t>47</w:t>
            </w:r>
            <w:r w:rsidR="00421423">
              <w:rPr>
                <w:sz w:val="18"/>
                <w:szCs w:val="24"/>
              </w:rPr>
              <w:t>,</w:t>
            </w:r>
            <w:r w:rsidRPr="001439E2">
              <w:rPr>
                <w:sz w:val="18"/>
                <w:szCs w:val="24"/>
              </w:rPr>
              <w:t>8</w:t>
            </w:r>
          </w:p>
        </w:tc>
        <w:tc>
          <w:tcPr>
            <w:tcW w:w="519" w:type="pct"/>
            <w:gridSpan w:val="2"/>
            <w:tcBorders>
              <w:bottom w:val="single" w:sz="4" w:space="0" w:color="auto"/>
            </w:tcBorders>
          </w:tcPr>
          <w:p w:rsidR="006C2C9A" w:rsidRPr="001439E2" w:rsidRDefault="006C2C9A" w:rsidP="00421423">
            <w:pPr>
              <w:pStyle w:val="Tabletext"/>
              <w:spacing w:after="20"/>
              <w:jc w:val="center"/>
              <w:rPr>
                <w:sz w:val="18"/>
                <w:szCs w:val="24"/>
              </w:rPr>
            </w:pPr>
            <w:r w:rsidRPr="001439E2">
              <w:rPr>
                <w:sz w:val="18"/>
                <w:szCs w:val="24"/>
              </w:rPr>
              <w:t>42</w:t>
            </w:r>
            <w:r w:rsidR="00421423">
              <w:rPr>
                <w:sz w:val="18"/>
                <w:szCs w:val="24"/>
              </w:rPr>
              <w:t>,</w:t>
            </w:r>
            <w:r w:rsidRPr="001439E2">
              <w:rPr>
                <w:sz w:val="18"/>
                <w:szCs w:val="24"/>
              </w:rPr>
              <w:t>5</w:t>
            </w:r>
          </w:p>
        </w:tc>
        <w:tc>
          <w:tcPr>
            <w:tcW w:w="518" w:type="pct"/>
            <w:gridSpan w:val="2"/>
            <w:tcBorders>
              <w:bottom w:val="single" w:sz="4" w:space="0" w:color="auto"/>
            </w:tcBorders>
          </w:tcPr>
          <w:p w:rsidR="006C2C9A" w:rsidRPr="001439E2" w:rsidRDefault="006C2C9A" w:rsidP="00421423">
            <w:pPr>
              <w:pStyle w:val="Tabletext"/>
              <w:spacing w:after="20"/>
              <w:jc w:val="center"/>
              <w:rPr>
                <w:sz w:val="18"/>
                <w:szCs w:val="24"/>
              </w:rPr>
            </w:pPr>
            <w:r w:rsidRPr="001439E2">
              <w:rPr>
                <w:sz w:val="18"/>
                <w:szCs w:val="24"/>
              </w:rPr>
              <w:t>48</w:t>
            </w:r>
            <w:r w:rsidR="00421423">
              <w:rPr>
                <w:sz w:val="18"/>
                <w:szCs w:val="24"/>
              </w:rPr>
              <w:t>,</w:t>
            </w:r>
            <w:r w:rsidRPr="001439E2">
              <w:rPr>
                <w:sz w:val="18"/>
                <w:szCs w:val="24"/>
              </w:rPr>
              <w:t>6</w:t>
            </w:r>
          </w:p>
        </w:tc>
        <w:tc>
          <w:tcPr>
            <w:tcW w:w="521" w:type="pct"/>
            <w:gridSpan w:val="3"/>
            <w:tcBorders>
              <w:bottom w:val="single" w:sz="4" w:space="0" w:color="auto"/>
            </w:tcBorders>
          </w:tcPr>
          <w:p w:rsidR="006C2C9A" w:rsidRPr="001439E2" w:rsidRDefault="006C2C9A" w:rsidP="00421423">
            <w:pPr>
              <w:pStyle w:val="Tabletext"/>
              <w:spacing w:after="20"/>
              <w:jc w:val="center"/>
              <w:rPr>
                <w:sz w:val="18"/>
                <w:szCs w:val="24"/>
              </w:rPr>
            </w:pPr>
            <w:r w:rsidRPr="001439E2">
              <w:rPr>
                <w:sz w:val="18"/>
                <w:szCs w:val="24"/>
              </w:rPr>
              <w:t>43</w:t>
            </w:r>
            <w:r w:rsidR="00421423">
              <w:rPr>
                <w:sz w:val="18"/>
                <w:szCs w:val="24"/>
              </w:rPr>
              <w:t>,</w:t>
            </w:r>
            <w:r w:rsidRPr="001439E2">
              <w:rPr>
                <w:sz w:val="18"/>
                <w:szCs w:val="24"/>
              </w:rPr>
              <w:t>8</w:t>
            </w:r>
          </w:p>
        </w:tc>
        <w:tc>
          <w:tcPr>
            <w:tcW w:w="518" w:type="pct"/>
            <w:gridSpan w:val="2"/>
            <w:tcBorders>
              <w:bottom w:val="single" w:sz="4" w:space="0" w:color="auto"/>
            </w:tcBorders>
          </w:tcPr>
          <w:p w:rsidR="006C2C9A" w:rsidRPr="001439E2" w:rsidRDefault="006C2C9A" w:rsidP="00421423">
            <w:pPr>
              <w:pStyle w:val="Tabletext"/>
              <w:spacing w:after="20"/>
              <w:jc w:val="center"/>
              <w:rPr>
                <w:sz w:val="18"/>
                <w:szCs w:val="24"/>
              </w:rPr>
            </w:pPr>
            <w:r w:rsidRPr="001439E2">
              <w:rPr>
                <w:sz w:val="18"/>
                <w:szCs w:val="24"/>
              </w:rPr>
              <w:t>35</w:t>
            </w:r>
            <w:r w:rsidR="00421423">
              <w:rPr>
                <w:sz w:val="18"/>
                <w:szCs w:val="24"/>
              </w:rPr>
              <w:t>,</w:t>
            </w:r>
            <w:r w:rsidRPr="001439E2">
              <w:rPr>
                <w:sz w:val="18"/>
                <w:szCs w:val="24"/>
              </w:rPr>
              <w:t>5</w:t>
            </w:r>
          </w:p>
        </w:tc>
        <w:tc>
          <w:tcPr>
            <w:tcW w:w="516" w:type="pct"/>
            <w:gridSpan w:val="2"/>
            <w:tcBorders>
              <w:bottom w:val="single" w:sz="4" w:space="0" w:color="auto"/>
            </w:tcBorders>
          </w:tcPr>
          <w:p w:rsidR="006C2C9A" w:rsidRPr="001439E2" w:rsidRDefault="006C2C9A" w:rsidP="00421423">
            <w:pPr>
              <w:pStyle w:val="Tabletext"/>
              <w:spacing w:after="20"/>
              <w:jc w:val="center"/>
              <w:rPr>
                <w:sz w:val="18"/>
                <w:szCs w:val="24"/>
              </w:rPr>
            </w:pPr>
            <w:r w:rsidRPr="001439E2">
              <w:rPr>
                <w:sz w:val="18"/>
                <w:szCs w:val="24"/>
              </w:rPr>
              <w:t>46</w:t>
            </w:r>
            <w:r w:rsidR="00421423">
              <w:rPr>
                <w:sz w:val="18"/>
                <w:szCs w:val="24"/>
              </w:rPr>
              <w:t>,</w:t>
            </w:r>
            <w:r w:rsidRPr="001439E2">
              <w:rPr>
                <w:sz w:val="18"/>
                <w:szCs w:val="24"/>
              </w:rPr>
              <w:t>7</w:t>
            </w:r>
          </w:p>
        </w:tc>
      </w:tr>
      <w:tr w:rsidR="006C2C9A" w:rsidRPr="001439E2" w:rsidTr="007F3A78">
        <w:trPr>
          <w:gridAfter w:val="1"/>
          <w:wAfter w:w="4" w:type="pct"/>
          <w:jc w:val="center"/>
        </w:trPr>
        <w:tc>
          <w:tcPr>
            <w:tcW w:w="1522" w:type="pct"/>
            <w:tcBorders>
              <w:bottom w:val="single" w:sz="4" w:space="0" w:color="auto"/>
            </w:tcBorders>
          </w:tcPr>
          <w:p w:rsidR="006C2C9A" w:rsidRPr="001439E2" w:rsidRDefault="000528FC" w:rsidP="001439E2">
            <w:pPr>
              <w:pStyle w:val="Tabletext"/>
              <w:spacing w:after="20"/>
              <w:rPr>
                <w:sz w:val="18"/>
                <w:szCs w:val="24"/>
              </w:rPr>
            </w:pPr>
            <w:r w:rsidRPr="001439E2">
              <w:rPr>
                <w:rFonts w:hint="cs"/>
                <w:sz w:val="18"/>
                <w:szCs w:val="24"/>
                <w:rtl/>
              </w:rPr>
              <w:t>النسبة</w:t>
            </w:r>
            <w:r w:rsidRPr="001439E2">
              <w:rPr>
                <w:rFonts w:hint="cs"/>
                <w:sz w:val="18"/>
                <w:szCs w:val="24"/>
                <w:rtl/>
                <w:lang w:bidi="ar-EG"/>
              </w:rPr>
              <w:t xml:space="preserve"> </w:t>
            </w:r>
            <w:r w:rsidRPr="001439E2">
              <w:rPr>
                <w:i/>
                <w:iCs/>
                <w:sz w:val="18"/>
                <w:szCs w:val="24"/>
              </w:rPr>
              <w:t>C</w:t>
            </w:r>
            <w:r w:rsidRPr="001439E2">
              <w:rPr>
                <w:sz w:val="18"/>
                <w:szCs w:val="24"/>
              </w:rPr>
              <w:t>/</w:t>
            </w:r>
            <w:r w:rsidRPr="001439E2">
              <w:rPr>
                <w:i/>
                <w:iCs/>
                <w:sz w:val="18"/>
                <w:szCs w:val="24"/>
              </w:rPr>
              <w:t>N</w:t>
            </w:r>
            <w:r w:rsidRPr="001439E2">
              <w:rPr>
                <w:sz w:val="18"/>
                <w:szCs w:val="24"/>
                <w:vertAlign w:val="subscript"/>
              </w:rPr>
              <w:t>0</w:t>
            </w:r>
            <w:r w:rsidRPr="001439E2">
              <w:rPr>
                <w:rFonts w:hint="cs"/>
                <w:sz w:val="18"/>
                <w:szCs w:val="24"/>
                <w:rtl/>
                <w:lang w:bidi="ar-EG"/>
              </w:rPr>
              <w:t xml:space="preserve"> الإجمالية</w:t>
            </w:r>
            <w:r w:rsidRPr="001439E2">
              <w:rPr>
                <w:rFonts w:hint="cs"/>
                <w:sz w:val="18"/>
                <w:szCs w:val="24"/>
                <w:rtl/>
              </w:rPr>
              <w:t xml:space="preserve"> </w:t>
            </w:r>
            <w:r w:rsidRPr="001439E2">
              <w:rPr>
                <w:sz w:val="18"/>
                <w:szCs w:val="24"/>
              </w:rPr>
              <w:t>(dBHz)</w:t>
            </w:r>
          </w:p>
        </w:tc>
        <w:tc>
          <w:tcPr>
            <w:tcW w:w="380" w:type="pct"/>
            <w:gridSpan w:val="2"/>
            <w:tcBorders>
              <w:bottom w:val="single" w:sz="4" w:space="0" w:color="auto"/>
            </w:tcBorders>
          </w:tcPr>
          <w:p w:rsidR="006C2C9A" w:rsidRPr="001439E2" w:rsidRDefault="006C2C9A" w:rsidP="001439E2">
            <w:pPr>
              <w:pStyle w:val="Tabletext"/>
              <w:spacing w:after="20"/>
              <w:jc w:val="center"/>
              <w:rPr>
                <w:sz w:val="18"/>
                <w:szCs w:val="24"/>
              </w:rPr>
            </w:pPr>
          </w:p>
        </w:tc>
        <w:tc>
          <w:tcPr>
            <w:tcW w:w="502" w:type="pct"/>
            <w:tcBorders>
              <w:bottom w:val="single" w:sz="4" w:space="0" w:color="auto"/>
            </w:tcBorders>
          </w:tcPr>
          <w:p w:rsidR="006C2C9A" w:rsidRPr="001439E2" w:rsidRDefault="006C2C9A" w:rsidP="001439E2">
            <w:pPr>
              <w:pStyle w:val="Tabletext"/>
              <w:spacing w:after="20"/>
              <w:jc w:val="center"/>
              <w:rPr>
                <w:sz w:val="18"/>
                <w:szCs w:val="24"/>
              </w:rPr>
            </w:pPr>
          </w:p>
        </w:tc>
        <w:tc>
          <w:tcPr>
            <w:tcW w:w="519" w:type="pct"/>
            <w:gridSpan w:val="2"/>
            <w:tcBorders>
              <w:bottom w:val="single" w:sz="4" w:space="0" w:color="auto"/>
            </w:tcBorders>
          </w:tcPr>
          <w:p w:rsidR="006C2C9A" w:rsidRPr="001439E2" w:rsidRDefault="006C2C9A" w:rsidP="00421423">
            <w:pPr>
              <w:pStyle w:val="Tabletext"/>
              <w:spacing w:after="20"/>
              <w:jc w:val="center"/>
              <w:rPr>
                <w:sz w:val="18"/>
                <w:szCs w:val="24"/>
              </w:rPr>
            </w:pPr>
            <w:r w:rsidRPr="001439E2">
              <w:rPr>
                <w:sz w:val="18"/>
                <w:szCs w:val="24"/>
              </w:rPr>
              <w:t>38</w:t>
            </w:r>
            <w:r w:rsidR="00421423">
              <w:rPr>
                <w:sz w:val="18"/>
                <w:szCs w:val="24"/>
              </w:rPr>
              <w:t>,</w:t>
            </w:r>
            <w:r w:rsidRPr="001439E2">
              <w:rPr>
                <w:sz w:val="18"/>
                <w:szCs w:val="24"/>
              </w:rPr>
              <w:t>8</w:t>
            </w:r>
          </w:p>
        </w:tc>
        <w:tc>
          <w:tcPr>
            <w:tcW w:w="518" w:type="pct"/>
            <w:gridSpan w:val="2"/>
            <w:tcBorders>
              <w:bottom w:val="single" w:sz="4" w:space="0" w:color="auto"/>
            </w:tcBorders>
          </w:tcPr>
          <w:p w:rsidR="006C2C9A" w:rsidRPr="001439E2" w:rsidRDefault="006C2C9A" w:rsidP="00421423">
            <w:pPr>
              <w:pStyle w:val="Tabletext"/>
              <w:spacing w:after="20"/>
              <w:jc w:val="center"/>
              <w:rPr>
                <w:sz w:val="18"/>
                <w:szCs w:val="24"/>
              </w:rPr>
            </w:pPr>
            <w:r w:rsidRPr="001439E2">
              <w:rPr>
                <w:sz w:val="18"/>
                <w:szCs w:val="24"/>
              </w:rPr>
              <w:t>39</w:t>
            </w:r>
            <w:r w:rsidR="00421423">
              <w:rPr>
                <w:sz w:val="18"/>
                <w:szCs w:val="24"/>
              </w:rPr>
              <w:t>,</w:t>
            </w:r>
            <w:r w:rsidRPr="001439E2">
              <w:rPr>
                <w:sz w:val="18"/>
                <w:szCs w:val="24"/>
              </w:rPr>
              <w:t>8</w:t>
            </w:r>
          </w:p>
        </w:tc>
        <w:tc>
          <w:tcPr>
            <w:tcW w:w="521" w:type="pct"/>
            <w:gridSpan w:val="3"/>
            <w:tcBorders>
              <w:bottom w:val="single" w:sz="4" w:space="0" w:color="auto"/>
            </w:tcBorders>
          </w:tcPr>
          <w:p w:rsidR="006C2C9A" w:rsidRPr="001439E2" w:rsidRDefault="006C2C9A" w:rsidP="00421423">
            <w:pPr>
              <w:pStyle w:val="Tabletext"/>
              <w:spacing w:after="20"/>
              <w:jc w:val="center"/>
              <w:rPr>
                <w:sz w:val="18"/>
                <w:szCs w:val="24"/>
              </w:rPr>
            </w:pPr>
            <w:r w:rsidRPr="001439E2">
              <w:rPr>
                <w:sz w:val="18"/>
                <w:szCs w:val="24"/>
              </w:rPr>
              <w:t>31</w:t>
            </w:r>
            <w:r w:rsidR="00421423">
              <w:rPr>
                <w:sz w:val="18"/>
                <w:szCs w:val="24"/>
              </w:rPr>
              <w:t>,</w:t>
            </w:r>
            <w:r w:rsidRPr="001439E2">
              <w:rPr>
                <w:sz w:val="18"/>
                <w:szCs w:val="24"/>
              </w:rPr>
              <w:t>1</w:t>
            </w:r>
          </w:p>
        </w:tc>
        <w:tc>
          <w:tcPr>
            <w:tcW w:w="518" w:type="pct"/>
            <w:gridSpan w:val="2"/>
            <w:tcBorders>
              <w:bottom w:val="single" w:sz="4" w:space="0" w:color="auto"/>
            </w:tcBorders>
          </w:tcPr>
          <w:p w:rsidR="006C2C9A" w:rsidRPr="001439E2" w:rsidRDefault="006C2C9A" w:rsidP="00421423">
            <w:pPr>
              <w:pStyle w:val="Tabletext"/>
              <w:spacing w:after="20"/>
              <w:jc w:val="center"/>
              <w:rPr>
                <w:sz w:val="18"/>
                <w:szCs w:val="24"/>
              </w:rPr>
            </w:pPr>
            <w:r w:rsidRPr="001439E2">
              <w:rPr>
                <w:sz w:val="18"/>
                <w:szCs w:val="24"/>
              </w:rPr>
              <w:t>27</w:t>
            </w:r>
            <w:r w:rsidR="00421423">
              <w:rPr>
                <w:sz w:val="18"/>
                <w:szCs w:val="24"/>
              </w:rPr>
              <w:t>,</w:t>
            </w:r>
            <w:r w:rsidRPr="001439E2">
              <w:rPr>
                <w:sz w:val="18"/>
                <w:szCs w:val="24"/>
              </w:rPr>
              <w:t>4</w:t>
            </w:r>
          </w:p>
        </w:tc>
        <w:tc>
          <w:tcPr>
            <w:tcW w:w="516" w:type="pct"/>
            <w:gridSpan w:val="2"/>
            <w:tcBorders>
              <w:bottom w:val="single" w:sz="4" w:space="0" w:color="auto"/>
            </w:tcBorders>
          </w:tcPr>
          <w:p w:rsidR="006C2C9A" w:rsidRPr="001439E2" w:rsidRDefault="006C2C9A" w:rsidP="00421423">
            <w:pPr>
              <w:pStyle w:val="Tabletext"/>
              <w:spacing w:after="20"/>
              <w:jc w:val="center"/>
              <w:rPr>
                <w:sz w:val="18"/>
                <w:szCs w:val="24"/>
              </w:rPr>
            </w:pPr>
            <w:r w:rsidRPr="001439E2">
              <w:rPr>
                <w:sz w:val="18"/>
                <w:szCs w:val="24"/>
              </w:rPr>
              <w:t>35</w:t>
            </w:r>
            <w:r w:rsidR="00421423">
              <w:rPr>
                <w:sz w:val="18"/>
                <w:szCs w:val="24"/>
              </w:rPr>
              <w:t>,</w:t>
            </w:r>
            <w:r w:rsidRPr="001439E2">
              <w:rPr>
                <w:sz w:val="18"/>
                <w:szCs w:val="24"/>
              </w:rPr>
              <w:t>4</w:t>
            </w:r>
          </w:p>
        </w:tc>
      </w:tr>
      <w:tr w:rsidR="00A33C39" w:rsidRPr="00433B79" w:rsidTr="007F3A78">
        <w:trPr>
          <w:jc w:val="center"/>
        </w:trPr>
        <w:tc>
          <w:tcPr>
            <w:tcW w:w="1522" w:type="pct"/>
          </w:tcPr>
          <w:p w:rsidR="006C2C9A" w:rsidRPr="00433B79" w:rsidRDefault="0075532B" w:rsidP="00433B79">
            <w:pPr>
              <w:pStyle w:val="Tabletext"/>
              <w:spacing w:after="20"/>
              <w:rPr>
                <w:sz w:val="18"/>
                <w:szCs w:val="24"/>
              </w:rPr>
            </w:pPr>
            <w:r w:rsidRPr="00433B79">
              <w:rPr>
                <w:rFonts w:hint="cs"/>
                <w:sz w:val="18"/>
                <w:szCs w:val="24"/>
                <w:rtl/>
              </w:rPr>
              <w:t>معدل البيانات</w:t>
            </w:r>
            <w:r w:rsidRPr="00433B79">
              <w:rPr>
                <w:rFonts w:hint="cs"/>
                <w:sz w:val="18"/>
                <w:szCs w:val="24"/>
                <w:rtl/>
                <w:lang w:bidi="ar-EG"/>
              </w:rPr>
              <w:t xml:space="preserve">، </w:t>
            </w:r>
            <w:r w:rsidRPr="00433B79">
              <w:rPr>
                <w:sz w:val="18"/>
                <w:szCs w:val="24"/>
              </w:rPr>
              <w:t>Rb</w:t>
            </w:r>
            <w:r w:rsidRPr="00433B79">
              <w:rPr>
                <w:rFonts w:hint="cs"/>
                <w:sz w:val="18"/>
                <w:szCs w:val="24"/>
                <w:rtl/>
              </w:rPr>
              <w:t xml:space="preserve"> </w:t>
            </w:r>
            <w:r w:rsidRPr="00433B79">
              <w:rPr>
                <w:sz w:val="18"/>
                <w:szCs w:val="24"/>
              </w:rPr>
              <w:t xml:space="preserve"> (Hz)</w:t>
            </w:r>
          </w:p>
        </w:tc>
        <w:tc>
          <w:tcPr>
            <w:tcW w:w="380" w:type="pct"/>
            <w:gridSpan w:val="2"/>
          </w:tcPr>
          <w:p w:rsidR="006C2C9A" w:rsidRPr="00433B79" w:rsidRDefault="006C2C9A" w:rsidP="00433B79">
            <w:pPr>
              <w:pStyle w:val="Tabletext"/>
              <w:spacing w:after="20"/>
              <w:jc w:val="center"/>
              <w:rPr>
                <w:sz w:val="18"/>
                <w:szCs w:val="24"/>
              </w:rPr>
            </w:pPr>
            <w:r w:rsidRPr="00433B79">
              <w:rPr>
                <w:sz w:val="18"/>
                <w:szCs w:val="24"/>
              </w:rPr>
              <w:t>17</w:t>
            </w:r>
          </w:p>
        </w:tc>
        <w:tc>
          <w:tcPr>
            <w:tcW w:w="502" w:type="pct"/>
          </w:tcPr>
          <w:p w:rsidR="006C2C9A" w:rsidRPr="00433B79" w:rsidRDefault="006C2C9A" w:rsidP="00421423">
            <w:pPr>
              <w:pStyle w:val="Tabletext"/>
              <w:spacing w:after="20"/>
              <w:jc w:val="center"/>
              <w:rPr>
                <w:sz w:val="18"/>
                <w:szCs w:val="24"/>
              </w:rPr>
            </w:pPr>
            <w:r w:rsidRPr="00433B79">
              <w:rPr>
                <w:sz w:val="18"/>
                <w:szCs w:val="24"/>
              </w:rPr>
              <w:t>33</w:t>
            </w:r>
            <w:r w:rsidR="00421423">
              <w:rPr>
                <w:sz w:val="18"/>
                <w:szCs w:val="24"/>
              </w:rPr>
              <w:t>,</w:t>
            </w:r>
            <w:r w:rsidRPr="00433B79">
              <w:rPr>
                <w:sz w:val="18"/>
                <w:szCs w:val="24"/>
              </w:rPr>
              <w:t>8</w:t>
            </w:r>
          </w:p>
        </w:tc>
        <w:tc>
          <w:tcPr>
            <w:tcW w:w="2596" w:type="pct"/>
            <w:gridSpan w:val="12"/>
          </w:tcPr>
          <w:p w:rsidR="006C2C9A" w:rsidRPr="00433B79" w:rsidRDefault="006C2C9A" w:rsidP="00421423">
            <w:pPr>
              <w:pStyle w:val="Tabletext"/>
              <w:spacing w:after="20"/>
              <w:jc w:val="center"/>
              <w:rPr>
                <w:sz w:val="18"/>
                <w:szCs w:val="24"/>
              </w:rPr>
            </w:pPr>
            <w:r w:rsidRPr="00433B79">
              <w:rPr>
                <w:sz w:val="18"/>
                <w:szCs w:val="24"/>
              </w:rPr>
              <w:t>26</w:t>
            </w:r>
            <w:r w:rsidR="00421423">
              <w:rPr>
                <w:sz w:val="18"/>
                <w:szCs w:val="24"/>
              </w:rPr>
              <w:t>,</w:t>
            </w:r>
            <w:r w:rsidRPr="00433B79">
              <w:rPr>
                <w:sz w:val="18"/>
                <w:szCs w:val="24"/>
              </w:rPr>
              <w:t>0</w:t>
            </w:r>
          </w:p>
        </w:tc>
      </w:tr>
      <w:tr w:rsidR="00A33C39" w:rsidRPr="00433B79" w:rsidTr="007F3A78">
        <w:trPr>
          <w:jc w:val="center"/>
        </w:trPr>
        <w:tc>
          <w:tcPr>
            <w:tcW w:w="1522" w:type="pct"/>
          </w:tcPr>
          <w:p w:rsidR="006C2C9A" w:rsidRPr="00433B79" w:rsidRDefault="006C2C9A" w:rsidP="00433B79">
            <w:pPr>
              <w:pStyle w:val="Tabletext"/>
              <w:spacing w:after="20"/>
              <w:rPr>
                <w:sz w:val="18"/>
                <w:szCs w:val="24"/>
              </w:rPr>
            </w:pPr>
            <w:r w:rsidRPr="00433B79">
              <w:rPr>
                <w:i/>
                <w:iCs/>
                <w:sz w:val="18"/>
                <w:szCs w:val="24"/>
              </w:rPr>
              <w:t>E</w:t>
            </w:r>
            <w:r w:rsidRPr="00433B79">
              <w:rPr>
                <w:i/>
                <w:iCs/>
                <w:sz w:val="18"/>
                <w:szCs w:val="24"/>
                <w:vertAlign w:val="subscript"/>
              </w:rPr>
              <w:t>b</w:t>
            </w:r>
            <w:r w:rsidRPr="00433B79">
              <w:rPr>
                <w:sz w:val="18"/>
                <w:szCs w:val="24"/>
              </w:rPr>
              <w:t>/</w:t>
            </w:r>
            <w:r w:rsidRPr="00433B79">
              <w:rPr>
                <w:i/>
                <w:iCs/>
                <w:sz w:val="18"/>
                <w:szCs w:val="24"/>
              </w:rPr>
              <w:t>N</w:t>
            </w:r>
            <w:r w:rsidRPr="00433B79">
              <w:rPr>
                <w:sz w:val="18"/>
                <w:szCs w:val="24"/>
                <w:vertAlign w:val="subscript"/>
              </w:rPr>
              <w:t>0</w:t>
            </w:r>
            <w:r w:rsidRPr="00433B79">
              <w:rPr>
                <w:sz w:val="18"/>
                <w:szCs w:val="24"/>
              </w:rPr>
              <w:t xml:space="preserve"> (dB)</w:t>
            </w:r>
          </w:p>
        </w:tc>
        <w:tc>
          <w:tcPr>
            <w:tcW w:w="380" w:type="pct"/>
            <w:gridSpan w:val="2"/>
          </w:tcPr>
          <w:p w:rsidR="006C2C9A" w:rsidRPr="00433B79" w:rsidRDefault="006C2C9A" w:rsidP="00433B79">
            <w:pPr>
              <w:pStyle w:val="Tabletext"/>
              <w:spacing w:after="20"/>
              <w:jc w:val="center"/>
              <w:rPr>
                <w:sz w:val="18"/>
                <w:szCs w:val="24"/>
              </w:rPr>
            </w:pPr>
          </w:p>
        </w:tc>
        <w:tc>
          <w:tcPr>
            <w:tcW w:w="502" w:type="pct"/>
          </w:tcPr>
          <w:p w:rsidR="006C2C9A" w:rsidRPr="00433B79" w:rsidRDefault="006C2C9A" w:rsidP="00421423">
            <w:pPr>
              <w:pStyle w:val="Tabletext"/>
              <w:spacing w:after="20"/>
              <w:jc w:val="center"/>
              <w:rPr>
                <w:sz w:val="18"/>
                <w:szCs w:val="24"/>
              </w:rPr>
            </w:pPr>
            <w:r w:rsidRPr="00433B79">
              <w:rPr>
                <w:sz w:val="18"/>
                <w:szCs w:val="24"/>
              </w:rPr>
              <w:t>14</w:t>
            </w:r>
            <w:r w:rsidR="00421423">
              <w:rPr>
                <w:sz w:val="18"/>
                <w:szCs w:val="24"/>
              </w:rPr>
              <w:t>,</w:t>
            </w:r>
            <w:r w:rsidRPr="00433B79">
              <w:rPr>
                <w:sz w:val="18"/>
                <w:szCs w:val="24"/>
              </w:rPr>
              <w:t>0</w:t>
            </w:r>
          </w:p>
        </w:tc>
        <w:tc>
          <w:tcPr>
            <w:tcW w:w="519" w:type="pct"/>
            <w:gridSpan w:val="2"/>
          </w:tcPr>
          <w:p w:rsidR="006C2C9A" w:rsidRPr="00433B79" w:rsidRDefault="006C2C9A" w:rsidP="00421423">
            <w:pPr>
              <w:pStyle w:val="Tabletext"/>
              <w:spacing w:after="20"/>
              <w:jc w:val="center"/>
              <w:rPr>
                <w:sz w:val="18"/>
                <w:szCs w:val="24"/>
              </w:rPr>
            </w:pPr>
            <w:r w:rsidRPr="00433B79">
              <w:rPr>
                <w:sz w:val="18"/>
                <w:szCs w:val="24"/>
              </w:rPr>
              <w:t>12</w:t>
            </w:r>
            <w:r w:rsidR="00421423">
              <w:rPr>
                <w:sz w:val="18"/>
                <w:szCs w:val="24"/>
              </w:rPr>
              <w:t>,</w:t>
            </w:r>
            <w:r w:rsidRPr="00433B79">
              <w:rPr>
                <w:sz w:val="18"/>
                <w:szCs w:val="24"/>
              </w:rPr>
              <w:t>8</w:t>
            </w:r>
          </w:p>
        </w:tc>
        <w:tc>
          <w:tcPr>
            <w:tcW w:w="518" w:type="pct"/>
            <w:gridSpan w:val="2"/>
          </w:tcPr>
          <w:p w:rsidR="006C2C9A" w:rsidRPr="00433B79" w:rsidRDefault="006C2C9A" w:rsidP="00421423">
            <w:pPr>
              <w:pStyle w:val="Tabletext"/>
              <w:spacing w:after="20"/>
              <w:jc w:val="center"/>
              <w:rPr>
                <w:sz w:val="18"/>
                <w:szCs w:val="24"/>
              </w:rPr>
            </w:pPr>
            <w:r w:rsidRPr="00433B79">
              <w:rPr>
                <w:sz w:val="18"/>
                <w:szCs w:val="24"/>
              </w:rPr>
              <w:t>13</w:t>
            </w:r>
            <w:r w:rsidR="00421423">
              <w:rPr>
                <w:sz w:val="18"/>
                <w:szCs w:val="24"/>
              </w:rPr>
              <w:t>,</w:t>
            </w:r>
            <w:r w:rsidRPr="00433B79">
              <w:rPr>
                <w:sz w:val="18"/>
                <w:szCs w:val="24"/>
              </w:rPr>
              <w:t>8</w:t>
            </w:r>
          </w:p>
        </w:tc>
        <w:tc>
          <w:tcPr>
            <w:tcW w:w="528" w:type="pct"/>
            <w:gridSpan w:val="4"/>
          </w:tcPr>
          <w:p w:rsidR="006C2C9A" w:rsidRPr="00433B79" w:rsidRDefault="006C2C9A" w:rsidP="00421423">
            <w:pPr>
              <w:pStyle w:val="Tabletext"/>
              <w:spacing w:after="20"/>
              <w:jc w:val="center"/>
              <w:rPr>
                <w:sz w:val="18"/>
                <w:szCs w:val="24"/>
              </w:rPr>
            </w:pPr>
            <w:r w:rsidRPr="00433B79">
              <w:rPr>
                <w:sz w:val="18"/>
                <w:szCs w:val="24"/>
              </w:rPr>
              <w:t>5</w:t>
            </w:r>
            <w:r w:rsidR="00421423">
              <w:rPr>
                <w:sz w:val="18"/>
                <w:szCs w:val="24"/>
              </w:rPr>
              <w:t>,</w:t>
            </w:r>
            <w:r w:rsidRPr="00433B79">
              <w:rPr>
                <w:sz w:val="18"/>
                <w:szCs w:val="24"/>
              </w:rPr>
              <w:t>1</w:t>
            </w:r>
          </w:p>
        </w:tc>
        <w:tc>
          <w:tcPr>
            <w:tcW w:w="518" w:type="pct"/>
            <w:gridSpan w:val="2"/>
          </w:tcPr>
          <w:p w:rsidR="006C2C9A" w:rsidRPr="00433B79" w:rsidRDefault="006C2C9A" w:rsidP="00421423">
            <w:pPr>
              <w:pStyle w:val="Tabletext"/>
              <w:spacing w:after="20"/>
              <w:jc w:val="center"/>
              <w:rPr>
                <w:sz w:val="18"/>
                <w:szCs w:val="24"/>
              </w:rPr>
            </w:pPr>
            <w:r w:rsidRPr="00433B79">
              <w:rPr>
                <w:sz w:val="18"/>
                <w:szCs w:val="24"/>
              </w:rPr>
              <w:t>1</w:t>
            </w:r>
            <w:r w:rsidR="00421423">
              <w:rPr>
                <w:sz w:val="18"/>
                <w:szCs w:val="24"/>
              </w:rPr>
              <w:t>,</w:t>
            </w:r>
            <w:r w:rsidRPr="00433B79">
              <w:rPr>
                <w:sz w:val="18"/>
                <w:szCs w:val="24"/>
              </w:rPr>
              <w:t>4</w:t>
            </w:r>
          </w:p>
        </w:tc>
        <w:tc>
          <w:tcPr>
            <w:tcW w:w="513" w:type="pct"/>
            <w:gridSpan w:val="2"/>
          </w:tcPr>
          <w:p w:rsidR="006C2C9A" w:rsidRPr="00433B79" w:rsidRDefault="006C2C9A" w:rsidP="00421423">
            <w:pPr>
              <w:pStyle w:val="Tabletext"/>
              <w:spacing w:after="20"/>
              <w:jc w:val="center"/>
              <w:rPr>
                <w:sz w:val="18"/>
                <w:szCs w:val="24"/>
              </w:rPr>
            </w:pPr>
            <w:r w:rsidRPr="00433B79">
              <w:rPr>
                <w:sz w:val="18"/>
                <w:szCs w:val="24"/>
              </w:rPr>
              <w:t>9</w:t>
            </w:r>
            <w:r w:rsidR="00421423">
              <w:rPr>
                <w:sz w:val="18"/>
                <w:szCs w:val="24"/>
              </w:rPr>
              <w:t>,</w:t>
            </w:r>
            <w:r w:rsidRPr="00433B79">
              <w:rPr>
                <w:sz w:val="18"/>
                <w:szCs w:val="24"/>
              </w:rPr>
              <w:t>4</w:t>
            </w:r>
          </w:p>
        </w:tc>
      </w:tr>
      <w:tr w:rsidR="00A33C39" w:rsidRPr="00433B79" w:rsidTr="007F3A78">
        <w:trPr>
          <w:jc w:val="center"/>
        </w:trPr>
        <w:tc>
          <w:tcPr>
            <w:tcW w:w="1522" w:type="pct"/>
          </w:tcPr>
          <w:p w:rsidR="006C2C9A" w:rsidRPr="00433B79" w:rsidRDefault="00B26802" w:rsidP="00433B79">
            <w:pPr>
              <w:pStyle w:val="Tabletext"/>
              <w:spacing w:after="20"/>
              <w:rPr>
                <w:sz w:val="18"/>
                <w:szCs w:val="24"/>
              </w:rPr>
            </w:pPr>
            <w:r w:rsidRPr="00433B79">
              <w:rPr>
                <w:rFonts w:hint="cs"/>
                <w:sz w:val="18"/>
                <w:szCs w:val="24"/>
                <w:rtl/>
                <w:lang w:bidi="ar-EG"/>
              </w:rPr>
              <w:t xml:space="preserve">خسارة التنفيذ </w:t>
            </w:r>
            <w:r w:rsidR="006C2C9A" w:rsidRPr="00433B79">
              <w:rPr>
                <w:sz w:val="18"/>
                <w:szCs w:val="24"/>
              </w:rPr>
              <w:t xml:space="preserve"> (dB)</w:t>
            </w:r>
          </w:p>
        </w:tc>
        <w:tc>
          <w:tcPr>
            <w:tcW w:w="380" w:type="pct"/>
            <w:gridSpan w:val="2"/>
          </w:tcPr>
          <w:p w:rsidR="006C2C9A" w:rsidRPr="00433B79" w:rsidRDefault="006C2C9A" w:rsidP="00433B79">
            <w:pPr>
              <w:pStyle w:val="Tabletext"/>
              <w:spacing w:after="20"/>
              <w:jc w:val="center"/>
              <w:rPr>
                <w:sz w:val="18"/>
                <w:szCs w:val="24"/>
              </w:rPr>
            </w:pPr>
          </w:p>
        </w:tc>
        <w:tc>
          <w:tcPr>
            <w:tcW w:w="2067" w:type="pct"/>
            <w:gridSpan w:val="9"/>
          </w:tcPr>
          <w:p w:rsidR="006C2C9A" w:rsidRPr="00433B79" w:rsidRDefault="006C2C9A" w:rsidP="00421423">
            <w:pPr>
              <w:pStyle w:val="Tabletext"/>
              <w:spacing w:after="20"/>
              <w:jc w:val="center"/>
              <w:rPr>
                <w:sz w:val="18"/>
                <w:szCs w:val="24"/>
              </w:rPr>
            </w:pPr>
            <w:r w:rsidRPr="00433B79">
              <w:rPr>
                <w:sz w:val="18"/>
                <w:szCs w:val="24"/>
              </w:rPr>
              <w:t>1</w:t>
            </w:r>
            <w:r w:rsidR="00421423">
              <w:rPr>
                <w:sz w:val="18"/>
                <w:szCs w:val="24"/>
              </w:rPr>
              <w:t>,</w:t>
            </w:r>
            <w:r w:rsidRPr="00433B79">
              <w:rPr>
                <w:sz w:val="18"/>
                <w:szCs w:val="24"/>
              </w:rPr>
              <w:t>0</w:t>
            </w:r>
          </w:p>
        </w:tc>
        <w:tc>
          <w:tcPr>
            <w:tcW w:w="1031" w:type="pct"/>
            <w:gridSpan w:val="4"/>
          </w:tcPr>
          <w:p w:rsidR="006C2C9A" w:rsidRPr="00433B79" w:rsidRDefault="006C2C9A" w:rsidP="00421423">
            <w:pPr>
              <w:pStyle w:val="Tabletext"/>
              <w:spacing w:after="20"/>
              <w:jc w:val="center"/>
              <w:rPr>
                <w:sz w:val="18"/>
                <w:szCs w:val="24"/>
              </w:rPr>
            </w:pPr>
            <w:r w:rsidRPr="00433B79">
              <w:rPr>
                <w:sz w:val="18"/>
                <w:szCs w:val="24"/>
              </w:rPr>
              <w:t>0</w:t>
            </w:r>
            <w:r w:rsidR="00421423">
              <w:rPr>
                <w:sz w:val="18"/>
                <w:szCs w:val="24"/>
              </w:rPr>
              <w:t>,</w:t>
            </w:r>
            <w:r w:rsidRPr="00433B79">
              <w:rPr>
                <w:sz w:val="18"/>
                <w:szCs w:val="24"/>
              </w:rPr>
              <w:t>5</w:t>
            </w:r>
          </w:p>
        </w:tc>
      </w:tr>
      <w:tr w:rsidR="00A33C39" w:rsidRPr="00433B79" w:rsidTr="007F3A78">
        <w:trPr>
          <w:jc w:val="center"/>
        </w:trPr>
        <w:tc>
          <w:tcPr>
            <w:tcW w:w="1522" w:type="pct"/>
            <w:vAlign w:val="center"/>
          </w:tcPr>
          <w:p w:rsidR="006C2C9A" w:rsidRPr="00433B79" w:rsidRDefault="008D5ED0" w:rsidP="00433B79">
            <w:pPr>
              <w:pStyle w:val="Tabletext"/>
              <w:spacing w:after="20"/>
              <w:rPr>
                <w:sz w:val="18"/>
                <w:szCs w:val="24"/>
                <w:rtl/>
                <w:lang w:bidi="ar-EG"/>
              </w:rPr>
            </w:pPr>
            <w:r w:rsidRPr="00433B79">
              <w:rPr>
                <w:rFonts w:hint="cs"/>
                <w:sz w:val="18"/>
                <w:szCs w:val="24"/>
                <w:rtl/>
                <w:lang w:bidi="ar-EG"/>
              </w:rPr>
              <w:t xml:space="preserve">خسارة تشكيل بيانات المنارة، </w:t>
            </w:r>
            <w:r w:rsidR="006C2C9A" w:rsidRPr="00433B79">
              <w:rPr>
                <w:sz w:val="18"/>
                <w:szCs w:val="24"/>
              </w:rPr>
              <w:br/>
              <w:t>b </w:t>
            </w:r>
            <w:r w:rsidRPr="00433B79">
              <w:rPr>
                <w:rFonts w:hint="cs"/>
                <w:sz w:val="18"/>
                <w:szCs w:val="24"/>
                <w:rtl/>
                <w:lang w:bidi="ar-EG"/>
              </w:rPr>
              <w:t xml:space="preserve"> </w:t>
            </w:r>
            <w:r w:rsidRPr="00433B79">
              <w:rPr>
                <w:sz w:val="18"/>
                <w:szCs w:val="24"/>
              </w:rPr>
              <w:t>=</w:t>
            </w:r>
            <w:r w:rsidRPr="00433B79">
              <w:rPr>
                <w:rFonts w:hint="cs"/>
                <w:sz w:val="18"/>
                <w:szCs w:val="24"/>
                <w:rtl/>
                <w:lang w:bidi="ar-EG"/>
              </w:rPr>
              <w:t xml:space="preserve"> </w:t>
            </w:r>
            <w:r w:rsidRPr="00433B79">
              <w:rPr>
                <w:sz w:val="18"/>
                <w:szCs w:val="24"/>
              </w:rPr>
              <w:t>(dB) rad 1,1</w:t>
            </w:r>
          </w:p>
        </w:tc>
        <w:tc>
          <w:tcPr>
            <w:tcW w:w="380" w:type="pct"/>
            <w:gridSpan w:val="2"/>
            <w:vAlign w:val="center"/>
          </w:tcPr>
          <w:p w:rsidR="006C2C9A" w:rsidRPr="00433B79" w:rsidRDefault="006C2C9A" w:rsidP="00433B79">
            <w:pPr>
              <w:pStyle w:val="Tabletext"/>
              <w:spacing w:after="20"/>
              <w:jc w:val="center"/>
              <w:rPr>
                <w:sz w:val="18"/>
                <w:szCs w:val="24"/>
              </w:rPr>
            </w:pPr>
            <w:r w:rsidRPr="00433B79">
              <w:rPr>
                <w:sz w:val="18"/>
                <w:szCs w:val="24"/>
              </w:rPr>
              <w:t>18</w:t>
            </w:r>
          </w:p>
        </w:tc>
        <w:tc>
          <w:tcPr>
            <w:tcW w:w="502" w:type="pct"/>
            <w:vAlign w:val="center"/>
          </w:tcPr>
          <w:p w:rsidR="006C2C9A" w:rsidRPr="00433B79" w:rsidRDefault="006C2C9A" w:rsidP="00433B79">
            <w:pPr>
              <w:pStyle w:val="Tabletext"/>
              <w:spacing w:after="20"/>
              <w:jc w:val="center"/>
              <w:rPr>
                <w:sz w:val="18"/>
                <w:szCs w:val="24"/>
              </w:rPr>
            </w:pPr>
          </w:p>
        </w:tc>
        <w:tc>
          <w:tcPr>
            <w:tcW w:w="2596" w:type="pct"/>
            <w:gridSpan w:val="12"/>
            <w:vAlign w:val="center"/>
          </w:tcPr>
          <w:p w:rsidR="006C2C9A" w:rsidRPr="00433B79" w:rsidRDefault="006C2C9A" w:rsidP="00421423">
            <w:pPr>
              <w:pStyle w:val="Tabletext"/>
              <w:spacing w:after="20"/>
              <w:jc w:val="center"/>
              <w:rPr>
                <w:sz w:val="18"/>
                <w:szCs w:val="24"/>
              </w:rPr>
            </w:pPr>
            <w:r w:rsidRPr="00433B79">
              <w:rPr>
                <w:sz w:val="18"/>
                <w:szCs w:val="24"/>
              </w:rPr>
              <w:t>1</w:t>
            </w:r>
            <w:r w:rsidR="00421423">
              <w:rPr>
                <w:sz w:val="18"/>
                <w:szCs w:val="24"/>
              </w:rPr>
              <w:t>,</w:t>
            </w:r>
            <w:r w:rsidRPr="00433B79">
              <w:rPr>
                <w:sz w:val="18"/>
                <w:szCs w:val="24"/>
              </w:rPr>
              <w:t>0</w:t>
            </w:r>
          </w:p>
        </w:tc>
      </w:tr>
      <w:tr w:rsidR="00A33C39" w:rsidRPr="00433B79" w:rsidTr="007F3A78">
        <w:trPr>
          <w:jc w:val="center"/>
        </w:trPr>
        <w:tc>
          <w:tcPr>
            <w:tcW w:w="1522" w:type="pct"/>
          </w:tcPr>
          <w:p w:rsidR="006C2C9A" w:rsidRPr="00433B79" w:rsidRDefault="00592A3B" w:rsidP="00433B79">
            <w:pPr>
              <w:pStyle w:val="Tabletext"/>
              <w:spacing w:after="20"/>
              <w:rPr>
                <w:sz w:val="18"/>
                <w:szCs w:val="24"/>
              </w:rPr>
            </w:pPr>
            <w:r w:rsidRPr="00433B79">
              <w:rPr>
                <w:rFonts w:hint="cs"/>
                <w:sz w:val="18"/>
                <w:szCs w:val="24"/>
                <w:rtl/>
                <w:lang w:bidi="ar-EG"/>
              </w:rPr>
              <w:t xml:space="preserve">كسب التشفير </w:t>
            </w:r>
            <w:r w:rsidRPr="00433B79">
              <w:rPr>
                <w:sz w:val="18"/>
                <w:szCs w:val="24"/>
              </w:rPr>
              <w:t xml:space="preserve"> </w:t>
            </w:r>
            <w:r w:rsidR="006C2C9A" w:rsidRPr="00433B79">
              <w:rPr>
                <w:sz w:val="18"/>
                <w:szCs w:val="24"/>
              </w:rPr>
              <w:t>(dB)</w:t>
            </w:r>
          </w:p>
        </w:tc>
        <w:tc>
          <w:tcPr>
            <w:tcW w:w="380" w:type="pct"/>
            <w:gridSpan w:val="2"/>
          </w:tcPr>
          <w:p w:rsidR="006C2C9A" w:rsidRPr="00433B79" w:rsidRDefault="006C2C9A" w:rsidP="00433B79">
            <w:pPr>
              <w:pStyle w:val="Tabletext"/>
              <w:spacing w:after="20"/>
              <w:jc w:val="center"/>
              <w:rPr>
                <w:sz w:val="18"/>
                <w:szCs w:val="24"/>
              </w:rPr>
            </w:pPr>
          </w:p>
        </w:tc>
        <w:tc>
          <w:tcPr>
            <w:tcW w:w="2067" w:type="pct"/>
            <w:gridSpan w:val="9"/>
          </w:tcPr>
          <w:p w:rsidR="006C2C9A" w:rsidRPr="00433B79" w:rsidRDefault="006C2C9A" w:rsidP="00421423">
            <w:pPr>
              <w:pStyle w:val="Tabletext"/>
              <w:spacing w:after="20"/>
              <w:jc w:val="center"/>
              <w:rPr>
                <w:sz w:val="18"/>
                <w:szCs w:val="24"/>
              </w:rPr>
            </w:pPr>
            <w:r w:rsidRPr="00433B79">
              <w:rPr>
                <w:sz w:val="18"/>
                <w:szCs w:val="24"/>
              </w:rPr>
              <w:t>0</w:t>
            </w:r>
            <w:r w:rsidR="00421423">
              <w:rPr>
                <w:sz w:val="18"/>
                <w:szCs w:val="24"/>
              </w:rPr>
              <w:t>,</w:t>
            </w:r>
            <w:r w:rsidRPr="00433B79">
              <w:rPr>
                <w:sz w:val="18"/>
                <w:szCs w:val="24"/>
              </w:rPr>
              <w:t>0</w:t>
            </w:r>
          </w:p>
        </w:tc>
        <w:tc>
          <w:tcPr>
            <w:tcW w:w="1031" w:type="pct"/>
            <w:gridSpan w:val="4"/>
          </w:tcPr>
          <w:p w:rsidR="006C2C9A" w:rsidRPr="00433B79" w:rsidRDefault="006C2C9A" w:rsidP="00421423">
            <w:pPr>
              <w:pStyle w:val="Tabletext"/>
              <w:spacing w:after="20"/>
              <w:jc w:val="center"/>
              <w:rPr>
                <w:sz w:val="18"/>
                <w:szCs w:val="24"/>
              </w:rPr>
            </w:pPr>
            <w:r w:rsidRPr="00433B79">
              <w:rPr>
                <w:sz w:val="18"/>
                <w:szCs w:val="24"/>
              </w:rPr>
              <w:t>2</w:t>
            </w:r>
            <w:r w:rsidR="00421423">
              <w:rPr>
                <w:sz w:val="18"/>
                <w:szCs w:val="24"/>
              </w:rPr>
              <w:t>,</w:t>
            </w:r>
            <w:r w:rsidRPr="00433B79">
              <w:rPr>
                <w:sz w:val="18"/>
                <w:szCs w:val="24"/>
              </w:rPr>
              <w:t>0</w:t>
            </w:r>
          </w:p>
        </w:tc>
      </w:tr>
      <w:tr w:rsidR="00A33C39" w:rsidRPr="00433B79" w:rsidTr="007F3A78">
        <w:trPr>
          <w:jc w:val="center"/>
        </w:trPr>
        <w:tc>
          <w:tcPr>
            <w:tcW w:w="1522" w:type="pct"/>
          </w:tcPr>
          <w:p w:rsidR="006C2C9A" w:rsidRPr="00433B79" w:rsidRDefault="001B6405" w:rsidP="00433B79">
            <w:pPr>
              <w:pStyle w:val="Tabletext"/>
              <w:spacing w:after="20"/>
              <w:rPr>
                <w:sz w:val="18"/>
                <w:szCs w:val="24"/>
              </w:rPr>
            </w:pPr>
            <w:r w:rsidRPr="00433B79">
              <w:rPr>
                <w:rFonts w:hint="cs"/>
                <w:sz w:val="18"/>
                <w:szCs w:val="24"/>
                <w:rtl/>
                <w:lang w:bidi="ar-EG"/>
              </w:rPr>
              <w:t>كسب المعالجة (</w:t>
            </w:r>
            <w:r w:rsidRPr="00433B79">
              <w:rPr>
                <w:sz w:val="18"/>
                <w:szCs w:val="24"/>
                <w:lang w:bidi="ar-EG"/>
              </w:rPr>
              <w:t>5</w:t>
            </w:r>
            <w:r w:rsidRPr="00433B79">
              <w:rPr>
                <w:rFonts w:hint="cs"/>
                <w:sz w:val="18"/>
                <w:szCs w:val="24"/>
                <w:rtl/>
                <w:lang w:bidi="ar-EG"/>
              </w:rPr>
              <w:t xml:space="preserve"> رشقات) </w:t>
            </w:r>
            <w:r w:rsidRPr="00433B79">
              <w:rPr>
                <w:sz w:val="18"/>
                <w:szCs w:val="24"/>
              </w:rPr>
              <w:t xml:space="preserve"> </w:t>
            </w:r>
            <w:r w:rsidR="006C2C9A" w:rsidRPr="00433B79">
              <w:rPr>
                <w:sz w:val="18"/>
                <w:szCs w:val="24"/>
              </w:rPr>
              <w:t>(dB)</w:t>
            </w:r>
          </w:p>
        </w:tc>
        <w:tc>
          <w:tcPr>
            <w:tcW w:w="380" w:type="pct"/>
            <w:gridSpan w:val="2"/>
          </w:tcPr>
          <w:p w:rsidR="006C2C9A" w:rsidRPr="00433B79" w:rsidRDefault="006C2C9A" w:rsidP="00433B79">
            <w:pPr>
              <w:pStyle w:val="Tabletext"/>
              <w:spacing w:after="20"/>
              <w:jc w:val="center"/>
              <w:rPr>
                <w:sz w:val="18"/>
                <w:szCs w:val="24"/>
              </w:rPr>
            </w:pPr>
            <w:r w:rsidRPr="00433B79">
              <w:rPr>
                <w:sz w:val="18"/>
                <w:szCs w:val="24"/>
              </w:rPr>
              <w:t>19</w:t>
            </w:r>
          </w:p>
        </w:tc>
        <w:tc>
          <w:tcPr>
            <w:tcW w:w="502" w:type="pct"/>
          </w:tcPr>
          <w:p w:rsidR="006C2C9A" w:rsidRPr="00433B79" w:rsidRDefault="006C2C9A" w:rsidP="00433B79">
            <w:pPr>
              <w:pStyle w:val="Tabletext"/>
              <w:spacing w:after="20"/>
              <w:jc w:val="center"/>
              <w:rPr>
                <w:sz w:val="18"/>
                <w:szCs w:val="24"/>
              </w:rPr>
            </w:pPr>
          </w:p>
        </w:tc>
        <w:tc>
          <w:tcPr>
            <w:tcW w:w="519" w:type="pct"/>
            <w:gridSpan w:val="2"/>
          </w:tcPr>
          <w:p w:rsidR="006C2C9A" w:rsidRPr="00433B79" w:rsidRDefault="006C2C9A" w:rsidP="00433B79">
            <w:pPr>
              <w:pStyle w:val="Tabletext"/>
              <w:spacing w:after="20"/>
              <w:jc w:val="center"/>
              <w:rPr>
                <w:sz w:val="18"/>
                <w:szCs w:val="24"/>
              </w:rPr>
            </w:pPr>
          </w:p>
        </w:tc>
        <w:tc>
          <w:tcPr>
            <w:tcW w:w="518" w:type="pct"/>
            <w:gridSpan w:val="2"/>
          </w:tcPr>
          <w:p w:rsidR="006C2C9A" w:rsidRPr="00433B79" w:rsidRDefault="006C2C9A" w:rsidP="00433B79">
            <w:pPr>
              <w:pStyle w:val="Tabletext"/>
              <w:spacing w:after="20"/>
              <w:jc w:val="center"/>
              <w:rPr>
                <w:sz w:val="18"/>
                <w:szCs w:val="24"/>
              </w:rPr>
            </w:pPr>
          </w:p>
        </w:tc>
        <w:tc>
          <w:tcPr>
            <w:tcW w:w="1046" w:type="pct"/>
            <w:gridSpan w:val="6"/>
          </w:tcPr>
          <w:p w:rsidR="006C2C9A" w:rsidRPr="00433B79" w:rsidRDefault="006C2C9A" w:rsidP="00421423">
            <w:pPr>
              <w:pStyle w:val="Tabletext"/>
              <w:spacing w:after="20"/>
              <w:jc w:val="center"/>
              <w:rPr>
                <w:sz w:val="18"/>
                <w:szCs w:val="24"/>
              </w:rPr>
            </w:pPr>
            <w:r w:rsidRPr="00433B79">
              <w:rPr>
                <w:sz w:val="18"/>
                <w:szCs w:val="24"/>
              </w:rPr>
              <w:t>7</w:t>
            </w:r>
            <w:r w:rsidR="00421423">
              <w:rPr>
                <w:sz w:val="18"/>
                <w:szCs w:val="24"/>
              </w:rPr>
              <w:t>,</w:t>
            </w:r>
            <w:r w:rsidRPr="00433B79">
              <w:rPr>
                <w:sz w:val="18"/>
                <w:szCs w:val="24"/>
              </w:rPr>
              <w:t>0</w:t>
            </w:r>
          </w:p>
        </w:tc>
        <w:tc>
          <w:tcPr>
            <w:tcW w:w="513" w:type="pct"/>
            <w:gridSpan w:val="2"/>
          </w:tcPr>
          <w:p w:rsidR="006C2C9A" w:rsidRPr="00433B79" w:rsidRDefault="006C2C9A" w:rsidP="00421423">
            <w:pPr>
              <w:pStyle w:val="Tabletext"/>
              <w:spacing w:after="20"/>
              <w:jc w:val="center"/>
              <w:rPr>
                <w:sz w:val="18"/>
                <w:szCs w:val="24"/>
              </w:rPr>
            </w:pPr>
            <w:r w:rsidRPr="00433B79">
              <w:rPr>
                <w:sz w:val="18"/>
                <w:szCs w:val="24"/>
              </w:rPr>
              <w:t>0</w:t>
            </w:r>
            <w:r w:rsidR="00421423">
              <w:rPr>
                <w:sz w:val="18"/>
                <w:szCs w:val="24"/>
              </w:rPr>
              <w:t>,</w:t>
            </w:r>
            <w:r w:rsidRPr="00433B79">
              <w:rPr>
                <w:sz w:val="18"/>
                <w:szCs w:val="24"/>
              </w:rPr>
              <w:t>0</w:t>
            </w:r>
          </w:p>
        </w:tc>
      </w:tr>
      <w:tr w:rsidR="00A33C39" w:rsidRPr="00433B79" w:rsidTr="007F3A78">
        <w:trPr>
          <w:jc w:val="center"/>
        </w:trPr>
        <w:tc>
          <w:tcPr>
            <w:tcW w:w="1522" w:type="pct"/>
          </w:tcPr>
          <w:p w:rsidR="00A33C39" w:rsidRPr="00433B79" w:rsidRDefault="00A33C39" w:rsidP="00433B79">
            <w:pPr>
              <w:pStyle w:val="Tablehead"/>
              <w:spacing w:before="20" w:after="20"/>
              <w:rPr>
                <w:sz w:val="18"/>
                <w:szCs w:val="24"/>
              </w:rPr>
            </w:pPr>
            <w:r w:rsidRPr="00433B79">
              <w:rPr>
                <w:rFonts w:hint="cs"/>
                <w:sz w:val="18"/>
                <w:szCs w:val="24"/>
                <w:rtl/>
              </w:rPr>
              <w:t>الوصلة الهابطة فضاء-أرض</w:t>
            </w:r>
          </w:p>
        </w:tc>
        <w:tc>
          <w:tcPr>
            <w:tcW w:w="380" w:type="pct"/>
            <w:gridSpan w:val="2"/>
          </w:tcPr>
          <w:p w:rsidR="00A33C39" w:rsidRPr="00433B79" w:rsidRDefault="00A33C39" w:rsidP="00433B79">
            <w:pPr>
              <w:pStyle w:val="Tablehead"/>
              <w:spacing w:before="20" w:after="20"/>
              <w:rPr>
                <w:sz w:val="18"/>
                <w:szCs w:val="24"/>
              </w:rPr>
            </w:pPr>
          </w:p>
        </w:tc>
        <w:tc>
          <w:tcPr>
            <w:tcW w:w="502" w:type="pct"/>
          </w:tcPr>
          <w:p w:rsidR="00A33C39" w:rsidRPr="00433B79" w:rsidRDefault="00A33C39" w:rsidP="00433B79">
            <w:pPr>
              <w:pStyle w:val="Tablehead"/>
              <w:spacing w:before="20" w:after="20"/>
              <w:rPr>
                <w:sz w:val="18"/>
                <w:szCs w:val="24"/>
              </w:rPr>
            </w:pPr>
          </w:p>
        </w:tc>
        <w:tc>
          <w:tcPr>
            <w:tcW w:w="519" w:type="pct"/>
            <w:gridSpan w:val="2"/>
          </w:tcPr>
          <w:p w:rsidR="00A33C39" w:rsidRPr="00433B79" w:rsidRDefault="00A33C39" w:rsidP="00433B79">
            <w:pPr>
              <w:pStyle w:val="Tablehead"/>
              <w:spacing w:before="20" w:after="20"/>
              <w:rPr>
                <w:sz w:val="18"/>
                <w:szCs w:val="24"/>
              </w:rPr>
            </w:pPr>
          </w:p>
        </w:tc>
        <w:tc>
          <w:tcPr>
            <w:tcW w:w="518" w:type="pct"/>
            <w:gridSpan w:val="2"/>
          </w:tcPr>
          <w:p w:rsidR="00A33C39" w:rsidRPr="00433B79" w:rsidRDefault="00A33C39" w:rsidP="00433B79">
            <w:pPr>
              <w:pStyle w:val="Tablehead"/>
              <w:spacing w:before="20" w:after="20"/>
              <w:rPr>
                <w:sz w:val="18"/>
                <w:szCs w:val="24"/>
              </w:rPr>
            </w:pPr>
          </w:p>
        </w:tc>
        <w:tc>
          <w:tcPr>
            <w:tcW w:w="514" w:type="pct"/>
            <w:gridSpan w:val="2"/>
          </w:tcPr>
          <w:p w:rsidR="00A33C39" w:rsidRPr="00433B79" w:rsidRDefault="00A33C39" w:rsidP="00433B79">
            <w:pPr>
              <w:pStyle w:val="Tablehead"/>
              <w:spacing w:before="20" w:after="20"/>
              <w:rPr>
                <w:sz w:val="18"/>
                <w:szCs w:val="24"/>
              </w:rPr>
            </w:pPr>
          </w:p>
        </w:tc>
        <w:tc>
          <w:tcPr>
            <w:tcW w:w="532" w:type="pct"/>
            <w:gridSpan w:val="4"/>
          </w:tcPr>
          <w:p w:rsidR="00A33C39" w:rsidRPr="00433B79" w:rsidRDefault="00A33C39" w:rsidP="00433B79">
            <w:pPr>
              <w:pStyle w:val="Tablehead"/>
              <w:spacing w:before="20" w:after="20"/>
              <w:rPr>
                <w:sz w:val="18"/>
                <w:szCs w:val="24"/>
              </w:rPr>
            </w:pPr>
          </w:p>
        </w:tc>
        <w:tc>
          <w:tcPr>
            <w:tcW w:w="513" w:type="pct"/>
            <w:gridSpan w:val="2"/>
          </w:tcPr>
          <w:p w:rsidR="00A33C39" w:rsidRPr="00433B79" w:rsidRDefault="00A33C39" w:rsidP="00433B79">
            <w:pPr>
              <w:pStyle w:val="Tablehead"/>
              <w:spacing w:before="20" w:after="20"/>
              <w:rPr>
                <w:sz w:val="18"/>
                <w:szCs w:val="24"/>
              </w:rPr>
            </w:pPr>
          </w:p>
        </w:tc>
      </w:tr>
      <w:tr w:rsidR="00A33C39" w:rsidRPr="00433B79" w:rsidTr="007F3A78">
        <w:trPr>
          <w:jc w:val="center"/>
        </w:trPr>
        <w:tc>
          <w:tcPr>
            <w:tcW w:w="1522" w:type="pct"/>
          </w:tcPr>
          <w:p w:rsidR="00A33C39" w:rsidRPr="00433B79" w:rsidRDefault="00A33C39" w:rsidP="00433B79">
            <w:pPr>
              <w:pStyle w:val="Tabletext"/>
              <w:spacing w:after="20"/>
              <w:rPr>
                <w:sz w:val="18"/>
                <w:szCs w:val="24"/>
                <w:rtl/>
                <w:lang w:bidi="ar-EG"/>
              </w:rPr>
            </w:pPr>
            <w:r w:rsidRPr="00433B79">
              <w:rPr>
                <w:rFonts w:hint="cs"/>
                <w:sz w:val="18"/>
                <w:szCs w:val="24"/>
                <w:rtl/>
                <w:lang w:bidi="ar-EG"/>
              </w:rPr>
              <w:t xml:space="preserve">النسبة </w:t>
            </w:r>
            <w:r w:rsidRPr="00433B79">
              <w:rPr>
                <w:i/>
                <w:iCs/>
                <w:sz w:val="18"/>
                <w:szCs w:val="24"/>
              </w:rPr>
              <w:t>E</w:t>
            </w:r>
            <w:r w:rsidRPr="00433B79">
              <w:rPr>
                <w:i/>
                <w:iCs/>
                <w:sz w:val="18"/>
                <w:szCs w:val="24"/>
                <w:vertAlign w:val="subscript"/>
              </w:rPr>
              <w:t>b</w:t>
            </w:r>
            <w:r w:rsidRPr="00433B79">
              <w:rPr>
                <w:sz w:val="18"/>
                <w:szCs w:val="24"/>
              </w:rPr>
              <w:t>/</w:t>
            </w:r>
            <w:r w:rsidRPr="00433B79">
              <w:rPr>
                <w:i/>
                <w:iCs/>
                <w:sz w:val="18"/>
                <w:szCs w:val="24"/>
              </w:rPr>
              <w:t>N</w:t>
            </w:r>
            <w:r w:rsidRPr="00433B79">
              <w:rPr>
                <w:sz w:val="18"/>
                <w:szCs w:val="24"/>
                <w:vertAlign w:val="subscript"/>
              </w:rPr>
              <w:t>0</w:t>
            </w:r>
            <w:r w:rsidRPr="00433B79">
              <w:rPr>
                <w:sz w:val="18"/>
                <w:szCs w:val="24"/>
              </w:rPr>
              <w:t xml:space="preserve"> </w:t>
            </w:r>
            <w:r w:rsidRPr="00433B79">
              <w:rPr>
                <w:rFonts w:hint="cs"/>
                <w:sz w:val="18"/>
                <w:szCs w:val="24"/>
                <w:rtl/>
                <w:lang w:bidi="ar-EG"/>
              </w:rPr>
              <w:t xml:space="preserve"> متاحة </w:t>
            </w:r>
            <w:r w:rsidRPr="00433B79">
              <w:rPr>
                <w:sz w:val="18"/>
                <w:szCs w:val="24"/>
              </w:rPr>
              <w:t>(dB)</w:t>
            </w:r>
          </w:p>
        </w:tc>
        <w:tc>
          <w:tcPr>
            <w:tcW w:w="380" w:type="pct"/>
            <w:gridSpan w:val="2"/>
          </w:tcPr>
          <w:p w:rsidR="00A33C39" w:rsidRPr="00433B79" w:rsidRDefault="00A33C39" w:rsidP="00433B79">
            <w:pPr>
              <w:pStyle w:val="Tabletext"/>
              <w:spacing w:after="20"/>
              <w:jc w:val="center"/>
              <w:rPr>
                <w:sz w:val="18"/>
                <w:szCs w:val="24"/>
              </w:rPr>
            </w:pPr>
          </w:p>
        </w:tc>
        <w:tc>
          <w:tcPr>
            <w:tcW w:w="502" w:type="pct"/>
          </w:tcPr>
          <w:p w:rsidR="00A33C39" w:rsidRPr="00433B79" w:rsidRDefault="00A33C39" w:rsidP="00421423">
            <w:pPr>
              <w:pStyle w:val="Tabletext"/>
              <w:spacing w:after="20"/>
              <w:jc w:val="center"/>
              <w:rPr>
                <w:sz w:val="18"/>
                <w:szCs w:val="24"/>
              </w:rPr>
            </w:pPr>
            <w:r w:rsidRPr="00433B79">
              <w:rPr>
                <w:sz w:val="18"/>
                <w:szCs w:val="24"/>
              </w:rPr>
              <w:t>13</w:t>
            </w:r>
            <w:r w:rsidR="00421423">
              <w:rPr>
                <w:sz w:val="18"/>
                <w:szCs w:val="24"/>
              </w:rPr>
              <w:t>,</w:t>
            </w:r>
            <w:r w:rsidRPr="00433B79">
              <w:rPr>
                <w:sz w:val="18"/>
                <w:szCs w:val="24"/>
              </w:rPr>
              <w:t>0</w:t>
            </w:r>
          </w:p>
        </w:tc>
        <w:tc>
          <w:tcPr>
            <w:tcW w:w="519" w:type="pct"/>
            <w:gridSpan w:val="2"/>
          </w:tcPr>
          <w:p w:rsidR="00A33C39" w:rsidRPr="00433B79" w:rsidRDefault="00A33C39" w:rsidP="00421423">
            <w:pPr>
              <w:pStyle w:val="Tabletext"/>
              <w:spacing w:after="20"/>
              <w:jc w:val="center"/>
              <w:rPr>
                <w:sz w:val="18"/>
                <w:szCs w:val="24"/>
              </w:rPr>
            </w:pPr>
            <w:r w:rsidRPr="00433B79">
              <w:rPr>
                <w:sz w:val="18"/>
                <w:szCs w:val="24"/>
              </w:rPr>
              <w:t>10</w:t>
            </w:r>
            <w:r w:rsidR="00421423">
              <w:rPr>
                <w:sz w:val="18"/>
                <w:szCs w:val="24"/>
              </w:rPr>
              <w:t>,</w:t>
            </w:r>
            <w:r w:rsidRPr="00433B79">
              <w:rPr>
                <w:sz w:val="18"/>
                <w:szCs w:val="24"/>
              </w:rPr>
              <w:t>8</w:t>
            </w:r>
          </w:p>
        </w:tc>
        <w:tc>
          <w:tcPr>
            <w:tcW w:w="518" w:type="pct"/>
            <w:gridSpan w:val="2"/>
          </w:tcPr>
          <w:p w:rsidR="00A33C39" w:rsidRPr="00433B79" w:rsidRDefault="00A33C39" w:rsidP="00421423">
            <w:pPr>
              <w:pStyle w:val="Tabletext"/>
              <w:spacing w:after="20"/>
              <w:jc w:val="center"/>
              <w:rPr>
                <w:sz w:val="18"/>
                <w:szCs w:val="24"/>
              </w:rPr>
            </w:pPr>
            <w:r w:rsidRPr="00433B79">
              <w:rPr>
                <w:sz w:val="18"/>
                <w:szCs w:val="24"/>
              </w:rPr>
              <w:t>11</w:t>
            </w:r>
            <w:r w:rsidR="00421423">
              <w:rPr>
                <w:sz w:val="18"/>
                <w:szCs w:val="24"/>
              </w:rPr>
              <w:t>,</w:t>
            </w:r>
            <w:r w:rsidRPr="00433B79">
              <w:rPr>
                <w:sz w:val="18"/>
                <w:szCs w:val="24"/>
              </w:rPr>
              <w:t>8</w:t>
            </w:r>
          </w:p>
        </w:tc>
        <w:tc>
          <w:tcPr>
            <w:tcW w:w="514" w:type="pct"/>
            <w:gridSpan w:val="2"/>
          </w:tcPr>
          <w:p w:rsidR="00A33C39" w:rsidRPr="00433B79" w:rsidRDefault="00A33C39" w:rsidP="00421423">
            <w:pPr>
              <w:pStyle w:val="Tabletext"/>
              <w:spacing w:after="20"/>
              <w:jc w:val="center"/>
              <w:rPr>
                <w:sz w:val="18"/>
                <w:szCs w:val="24"/>
              </w:rPr>
            </w:pPr>
            <w:r w:rsidRPr="00433B79">
              <w:rPr>
                <w:sz w:val="18"/>
                <w:szCs w:val="24"/>
              </w:rPr>
              <w:t>10</w:t>
            </w:r>
            <w:r w:rsidR="00421423">
              <w:rPr>
                <w:sz w:val="18"/>
                <w:szCs w:val="24"/>
              </w:rPr>
              <w:t>,</w:t>
            </w:r>
            <w:r w:rsidRPr="00433B79">
              <w:rPr>
                <w:sz w:val="18"/>
                <w:szCs w:val="24"/>
              </w:rPr>
              <w:t>1</w:t>
            </w:r>
          </w:p>
        </w:tc>
        <w:tc>
          <w:tcPr>
            <w:tcW w:w="532" w:type="pct"/>
            <w:gridSpan w:val="4"/>
          </w:tcPr>
          <w:p w:rsidR="00A33C39" w:rsidRPr="00433B79" w:rsidRDefault="00A33C39" w:rsidP="00421423">
            <w:pPr>
              <w:pStyle w:val="Tabletext"/>
              <w:spacing w:after="20"/>
              <w:jc w:val="center"/>
              <w:rPr>
                <w:sz w:val="18"/>
                <w:szCs w:val="24"/>
              </w:rPr>
            </w:pPr>
            <w:r w:rsidRPr="00433B79">
              <w:rPr>
                <w:sz w:val="18"/>
                <w:szCs w:val="24"/>
              </w:rPr>
              <w:t>8</w:t>
            </w:r>
            <w:r w:rsidR="00421423">
              <w:rPr>
                <w:sz w:val="18"/>
                <w:szCs w:val="24"/>
              </w:rPr>
              <w:t>,</w:t>
            </w:r>
            <w:r w:rsidRPr="00433B79">
              <w:rPr>
                <w:sz w:val="18"/>
                <w:szCs w:val="24"/>
              </w:rPr>
              <w:t>9</w:t>
            </w:r>
          </w:p>
        </w:tc>
        <w:tc>
          <w:tcPr>
            <w:tcW w:w="513" w:type="pct"/>
            <w:gridSpan w:val="2"/>
          </w:tcPr>
          <w:p w:rsidR="00A33C39" w:rsidRPr="00433B79" w:rsidRDefault="00A33C39" w:rsidP="00421423">
            <w:pPr>
              <w:pStyle w:val="Tabletext"/>
              <w:spacing w:after="20"/>
              <w:jc w:val="center"/>
              <w:rPr>
                <w:sz w:val="18"/>
                <w:szCs w:val="24"/>
              </w:rPr>
            </w:pPr>
            <w:r w:rsidRPr="00433B79">
              <w:rPr>
                <w:sz w:val="18"/>
                <w:szCs w:val="24"/>
              </w:rPr>
              <w:t>9</w:t>
            </w:r>
            <w:r w:rsidR="00421423">
              <w:rPr>
                <w:sz w:val="18"/>
                <w:szCs w:val="24"/>
              </w:rPr>
              <w:t>,</w:t>
            </w:r>
            <w:r w:rsidRPr="00433B79">
              <w:rPr>
                <w:sz w:val="18"/>
                <w:szCs w:val="24"/>
              </w:rPr>
              <w:t>9</w:t>
            </w:r>
          </w:p>
        </w:tc>
      </w:tr>
      <w:tr w:rsidR="00A33C39" w:rsidRPr="00433B79" w:rsidTr="007F3A78">
        <w:trPr>
          <w:jc w:val="center"/>
        </w:trPr>
        <w:tc>
          <w:tcPr>
            <w:tcW w:w="1522" w:type="pct"/>
          </w:tcPr>
          <w:p w:rsidR="00A33C39" w:rsidRPr="00433B79" w:rsidRDefault="00A33C39" w:rsidP="00433B79">
            <w:pPr>
              <w:pStyle w:val="Tabletext"/>
              <w:spacing w:after="20"/>
              <w:rPr>
                <w:sz w:val="18"/>
                <w:szCs w:val="24"/>
                <w:rtl/>
                <w:lang w:bidi="ar-EG"/>
              </w:rPr>
            </w:pPr>
            <w:r w:rsidRPr="00433B79">
              <w:rPr>
                <w:i/>
                <w:iCs/>
                <w:sz w:val="18"/>
                <w:szCs w:val="24"/>
              </w:rPr>
              <w:t>E</w:t>
            </w:r>
            <w:r w:rsidRPr="00433B79">
              <w:rPr>
                <w:i/>
                <w:iCs/>
                <w:sz w:val="18"/>
                <w:szCs w:val="24"/>
                <w:vertAlign w:val="subscript"/>
              </w:rPr>
              <w:t>b</w:t>
            </w:r>
            <w:r w:rsidRPr="00433B79">
              <w:rPr>
                <w:sz w:val="18"/>
                <w:szCs w:val="24"/>
              </w:rPr>
              <w:t>/</w:t>
            </w:r>
            <w:r w:rsidRPr="00433B79">
              <w:rPr>
                <w:i/>
                <w:iCs/>
                <w:sz w:val="18"/>
                <w:szCs w:val="24"/>
              </w:rPr>
              <w:t>N</w:t>
            </w:r>
            <w:r w:rsidRPr="00433B79">
              <w:rPr>
                <w:sz w:val="18"/>
                <w:szCs w:val="24"/>
                <w:vertAlign w:val="subscript"/>
              </w:rPr>
              <w:t>0</w:t>
            </w:r>
            <w:r w:rsidRPr="00433B79">
              <w:rPr>
                <w:sz w:val="18"/>
                <w:szCs w:val="24"/>
              </w:rPr>
              <w:t xml:space="preserve"> )</w:t>
            </w:r>
            <w:r w:rsidRPr="00433B79">
              <w:rPr>
                <w:rFonts w:hint="cs"/>
                <w:sz w:val="18"/>
                <w:szCs w:val="24"/>
                <w:rtl/>
                <w:lang w:bidi="ar-EG"/>
              </w:rPr>
              <w:t xml:space="preserve">) نظري من أجل معدل الخطأ في البتات بمقدار </w:t>
            </w:r>
            <w:r w:rsidRPr="00433B79">
              <w:rPr>
                <w:bCs/>
                <w:sz w:val="18"/>
                <w:szCs w:val="24"/>
              </w:rPr>
              <w:t>5</w:t>
            </w:r>
            <w:r w:rsidRPr="00433B79">
              <w:rPr>
                <w:rFonts w:hint="cs"/>
                <w:sz w:val="18"/>
                <w:szCs w:val="24"/>
                <w:rtl/>
                <w:lang w:bidi="ar-EG"/>
              </w:rPr>
              <w:t xml:space="preserve"> </w:t>
            </w:r>
            <w:r w:rsidRPr="00433B79">
              <w:rPr>
                <w:bCs/>
                <w:sz w:val="18"/>
                <w:szCs w:val="24"/>
              </w:rPr>
              <w:sym w:font="Symbol" w:char="F0B4"/>
            </w:r>
            <w:r w:rsidRPr="00433B79">
              <w:rPr>
                <w:rFonts w:hint="cs"/>
                <w:sz w:val="18"/>
                <w:szCs w:val="24"/>
                <w:rtl/>
                <w:lang w:bidi="ar-EG"/>
              </w:rPr>
              <w:t xml:space="preserve"> </w:t>
            </w:r>
            <w:r w:rsidRPr="00433B79">
              <w:rPr>
                <w:bCs/>
                <w:sz w:val="18"/>
                <w:szCs w:val="24"/>
                <w:vertAlign w:val="superscript"/>
              </w:rPr>
              <w:t>5-</w:t>
            </w:r>
            <w:r w:rsidRPr="00433B79">
              <w:rPr>
                <w:bCs/>
                <w:sz w:val="18"/>
                <w:szCs w:val="24"/>
              </w:rPr>
              <w:t>10</w:t>
            </w:r>
            <w:r w:rsidRPr="00433B79">
              <w:rPr>
                <w:rFonts w:hint="cs"/>
                <w:sz w:val="18"/>
                <w:szCs w:val="24"/>
                <w:rtl/>
                <w:lang w:bidi="ar-EG"/>
              </w:rPr>
              <w:t xml:space="preserve"> </w:t>
            </w:r>
            <w:r w:rsidRPr="00433B79">
              <w:rPr>
                <w:sz w:val="18"/>
                <w:szCs w:val="24"/>
              </w:rPr>
              <w:t>(dB)</w:t>
            </w:r>
          </w:p>
        </w:tc>
        <w:tc>
          <w:tcPr>
            <w:tcW w:w="380" w:type="pct"/>
            <w:gridSpan w:val="2"/>
            <w:vAlign w:val="center"/>
          </w:tcPr>
          <w:p w:rsidR="00A33C39" w:rsidRPr="00433B79" w:rsidRDefault="00A33C39" w:rsidP="00433B79">
            <w:pPr>
              <w:pStyle w:val="Tabletext"/>
              <w:spacing w:after="20"/>
              <w:jc w:val="center"/>
              <w:rPr>
                <w:sz w:val="18"/>
                <w:szCs w:val="24"/>
              </w:rPr>
            </w:pPr>
            <w:r w:rsidRPr="00433B79">
              <w:rPr>
                <w:sz w:val="18"/>
                <w:szCs w:val="24"/>
              </w:rPr>
              <w:t>20</w:t>
            </w:r>
          </w:p>
        </w:tc>
        <w:tc>
          <w:tcPr>
            <w:tcW w:w="502" w:type="pct"/>
            <w:vAlign w:val="center"/>
          </w:tcPr>
          <w:p w:rsidR="00A33C39" w:rsidRPr="00433B79" w:rsidRDefault="00A33C39" w:rsidP="00421423">
            <w:pPr>
              <w:pStyle w:val="Tabletext"/>
              <w:spacing w:after="20"/>
              <w:jc w:val="center"/>
              <w:rPr>
                <w:sz w:val="18"/>
                <w:szCs w:val="24"/>
              </w:rPr>
            </w:pPr>
            <w:r w:rsidRPr="00433B79">
              <w:rPr>
                <w:sz w:val="18"/>
                <w:szCs w:val="24"/>
              </w:rPr>
              <w:t>10</w:t>
            </w:r>
            <w:r w:rsidR="00421423">
              <w:rPr>
                <w:sz w:val="18"/>
                <w:szCs w:val="24"/>
              </w:rPr>
              <w:t>,</w:t>
            </w:r>
            <w:r w:rsidRPr="00433B79">
              <w:rPr>
                <w:sz w:val="18"/>
                <w:szCs w:val="24"/>
              </w:rPr>
              <w:t>6</w:t>
            </w:r>
          </w:p>
        </w:tc>
        <w:tc>
          <w:tcPr>
            <w:tcW w:w="2596" w:type="pct"/>
            <w:gridSpan w:val="12"/>
            <w:vAlign w:val="center"/>
          </w:tcPr>
          <w:p w:rsidR="00A33C39" w:rsidRPr="00433B79" w:rsidRDefault="00A33C39" w:rsidP="00421423">
            <w:pPr>
              <w:pStyle w:val="Tabletext"/>
              <w:spacing w:after="20"/>
              <w:jc w:val="center"/>
              <w:rPr>
                <w:sz w:val="18"/>
                <w:szCs w:val="24"/>
              </w:rPr>
            </w:pPr>
            <w:r w:rsidRPr="00433B79">
              <w:rPr>
                <w:sz w:val="18"/>
                <w:szCs w:val="24"/>
              </w:rPr>
              <w:t>8</w:t>
            </w:r>
            <w:r w:rsidR="00421423">
              <w:rPr>
                <w:sz w:val="18"/>
                <w:szCs w:val="24"/>
              </w:rPr>
              <w:t>,</w:t>
            </w:r>
            <w:r w:rsidRPr="00433B79">
              <w:rPr>
                <w:sz w:val="18"/>
                <w:szCs w:val="24"/>
              </w:rPr>
              <w:t>8</w:t>
            </w:r>
          </w:p>
        </w:tc>
      </w:tr>
      <w:tr w:rsidR="00A33C39" w:rsidRPr="00433B79" w:rsidTr="007F3A78">
        <w:trPr>
          <w:jc w:val="center"/>
        </w:trPr>
        <w:tc>
          <w:tcPr>
            <w:tcW w:w="1522" w:type="pct"/>
          </w:tcPr>
          <w:p w:rsidR="00A33C39" w:rsidRPr="00433B79" w:rsidRDefault="00A33C39" w:rsidP="00433B79">
            <w:pPr>
              <w:pStyle w:val="Tabletext"/>
              <w:tabs>
                <w:tab w:val="left" w:pos="1195"/>
              </w:tabs>
              <w:spacing w:after="20"/>
              <w:rPr>
                <w:sz w:val="18"/>
                <w:szCs w:val="24"/>
              </w:rPr>
            </w:pPr>
            <w:r w:rsidRPr="00433B79">
              <w:rPr>
                <w:rFonts w:hint="cs"/>
                <w:sz w:val="18"/>
                <w:szCs w:val="24"/>
                <w:rtl/>
                <w:lang w:bidi="ar-EG"/>
              </w:rPr>
              <w:t xml:space="preserve">هامش </w:t>
            </w:r>
            <w:r w:rsidRPr="00433B79">
              <w:rPr>
                <w:sz w:val="18"/>
                <w:szCs w:val="24"/>
              </w:rPr>
              <w:t>(dB)</w:t>
            </w:r>
          </w:p>
        </w:tc>
        <w:tc>
          <w:tcPr>
            <w:tcW w:w="380" w:type="pct"/>
            <w:gridSpan w:val="2"/>
          </w:tcPr>
          <w:p w:rsidR="00A33C39" w:rsidRPr="00433B79" w:rsidRDefault="00A33C39" w:rsidP="00433B79">
            <w:pPr>
              <w:pStyle w:val="Tabletext"/>
              <w:spacing w:after="20"/>
              <w:jc w:val="center"/>
              <w:rPr>
                <w:sz w:val="18"/>
                <w:szCs w:val="24"/>
              </w:rPr>
            </w:pPr>
            <w:r w:rsidRPr="00433B79">
              <w:rPr>
                <w:sz w:val="18"/>
                <w:szCs w:val="24"/>
              </w:rPr>
              <w:t>21</w:t>
            </w:r>
          </w:p>
        </w:tc>
        <w:tc>
          <w:tcPr>
            <w:tcW w:w="502" w:type="pct"/>
          </w:tcPr>
          <w:p w:rsidR="00A33C39" w:rsidRPr="00433B79" w:rsidRDefault="00A33C39" w:rsidP="00421423">
            <w:pPr>
              <w:pStyle w:val="Tabletext"/>
              <w:spacing w:after="20"/>
              <w:jc w:val="center"/>
              <w:rPr>
                <w:sz w:val="18"/>
                <w:szCs w:val="24"/>
              </w:rPr>
            </w:pPr>
            <w:r w:rsidRPr="00433B79">
              <w:rPr>
                <w:sz w:val="18"/>
                <w:szCs w:val="24"/>
              </w:rPr>
              <w:t>2</w:t>
            </w:r>
            <w:r w:rsidR="00421423">
              <w:rPr>
                <w:sz w:val="18"/>
                <w:szCs w:val="24"/>
              </w:rPr>
              <w:t>,</w:t>
            </w:r>
            <w:r w:rsidRPr="00433B79">
              <w:rPr>
                <w:sz w:val="18"/>
                <w:szCs w:val="24"/>
              </w:rPr>
              <w:t>4</w:t>
            </w:r>
          </w:p>
        </w:tc>
        <w:tc>
          <w:tcPr>
            <w:tcW w:w="519" w:type="pct"/>
            <w:gridSpan w:val="2"/>
          </w:tcPr>
          <w:p w:rsidR="00A33C39" w:rsidRPr="00433B79" w:rsidRDefault="00A33C39" w:rsidP="00421423">
            <w:pPr>
              <w:pStyle w:val="Tabletext"/>
              <w:spacing w:after="20"/>
              <w:jc w:val="center"/>
              <w:rPr>
                <w:sz w:val="18"/>
                <w:szCs w:val="24"/>
              </w:rPr>
            </w:pPr>
            <w:r w:rsidRPr="00433B79">
              <w:rPr>
                <w:sz w:val="18"/>
                <w:szCs w:val="24"/>
              </w:rPr>
              <w:t>2</w:t>
            </w:r>
            <w:r w:rsidR="00421423">
              <w:rPr>
                <w:sz w:val="18"/>
                <w:szCs w:val="24"/>
              </w:rPr>
              <w:t>,</w:t>
            </w:r>
            <w:r w:rsidRPr="00433B79">
              <w:rPr>
                <w:sz w:val="18"/>
                <w:szCs w:val="24"/>
              </w:rPr>
              <w:t>0</w:t>
            </w:r>
          </w:p>
        </w:tc>
        <w:tc>
          <w:tcPr>
            <w:tcW w:w="518" w:type="pct"/>
            <w:gridSpan w:val="2"/>
          </w:tcPr>
          <w:p w:rsidR="00A33C39" w:rsidRPr="00433B79" w:rsidRDefault="00A33C39" w:rsidP="00421423">
            <w:pPr>
              <w:pStyle w:val="Tabletext"/>
              <w:spacing w:after="20"/>
              <w:jc w:val="center"/>
              <w:rPr>
                <w:sz w:val="18"/>
                <w:szCs w:val="24"/>
              </w:rPr>
            </w:pPr>
            <w:r w:rsidRPr="00433B79">
              <w:rPr>
                <w:sz w:val="18"/>
                <w:szCs w:val="24"/>
              </w:rPr>
              <w:t>3</w:t>
            </w:r>
            <w:r w:rsidR="00421423">
              <w:rPr>
                <w:sz w:val="18"/>
                <w:szCs w:val="24"/>
              </w:rPr>
              <w:t>,</w:t>
            </w:r>
            <w:r w:rsidRPr="00433B79">
              <w:rPr>
                <w:sz w:val="18"/>
                <w:szCs w:val="24"/>
              </w:rPr>
              <w:t>0</w:t>
            </w:r>
          </w:p>
        </w:tc>
        <w:tc>
          <w:tcPr>
            <w:tcW w:w="514" w:type="pct"/>
            <w:gridSpan w:val="2"/>
          </w:tcPr>
          <w:p w:rsidR="00A33C39" w:rsidRPr="00433B79" w:rsidRDefault="00A33C39" w:rsidP="00421423">
            <w:pPr>
              <w:pStyle w:val="Tabletext"/>
              <w:spacing w:after="20"/>
              <w:jc w:val="center"/>
              <w:rPr>
                <w:sz w:val="18"/>
                <w:szCs w:val="24"/>
              </w:rPr>
            </w:pPr>
            <w:r w:rsidRPr="00433B79">
              <w:rPr>
                <w:sz w:val="18"/>
                <w:szCs w:val="24"/>
              </w:rPr>
              <w:t>1</w:t>
            </w:r>
            <w:r w:rsidR="00421423">
              <w:rPr>
                <w:sz w:val="18"/>
                <w:szCs w:val="24"/>
              </w:rPr>
              <w:t>,</w:t>
            </w:r>
            <w:r w:rsidRPr="00433B79">
              <w:rPr>
                <w:sz w:val="18"/>
                <w:szCs w:val="24"/>
              </w:rPr>
              <w:t>3</w:t>
            </w:r>
          </w:p>
        </w:tc>
        <w:tc>
          <w:tcPr>
            <w:tcW w:w="532" w:type="pct"/>
            <w:gridSpan w:val="4"/>
          </w:tcPr>
          <w:p w:rsidR="00A33C39" w:rsidRPr="00433B79" w:rsidRDefault="00A33C39" w:rsidP="00421423">
            <w:pPr>
              <w:pStyle w:val="Tabletext"/>
              <w:spacing w:after="20"/>
              <w:jc w:val="center"/>
              <w:rPr>
                <w:sz w:val="18"/>
                <w:szCs w:val="24"/>
              </w:rPr>
            </w:pPr>
            <w:r w:rsidRPr="00433B79">
              <w:rPr>
                <w:sz w:val="18"/>
                <w:szCs w:val="24"/>
              </w:rPr>
              <w:t>0</w:t>
            </w:r>
            <w:r w:rsidR="00421423">
              <w:rPr>
                <w:sz w:val="18"/>
                <w:szCs w:val="24"/>
              </w:rPr>
              <w:t>,</w:t>
            </w:r>
            <w:r w:rsidRPr="00433B79">
              <w:rPr>
                <w:sz w:val="18"/>
                <w:szCs w:val="24"/>
              </w:rPr>
              <w:t>1</w:t>
            </w:r>
          </w:p>
        </w:tc>
        <w:tc>
          <w:tcPr>
            <w:tcW w:w="513" w:type="pct"/>
            <w:gridSpan w:val="2"/>
          </w:tcPr>
          <w:p w:rsidR="00A33C39" w:rsidRPr="00433B79" w:rsidRDefault="00A33C39" w:rsidP="00421423">
            <w:pPr>
              <w:pStyle w:val="Tabletext"/>
              <w:spacing w:after="20"/>
              <w:jc w:val="center"/>
              <w:rPr>
                <w:sz w:val="18"/>
                <w:szCs w:val="24"/>
              </w:rPr>
            </w:pPr>
            <w:r w:rsidRPr="00433B79">
              <w:rPr>
                <w:sz w:val="18"/>
                <w:szCs w:val="24"/>
              </w:rPr>
              <w:t>1</w:t>
            </w:r>
            <w:r w:rsidR="00421423">
              <w:rPr>
                <w:sz w:val="18"/>
                <w:szCs w:val="24"/>
              </w:rPr>
              <w:t>,</w:t>
            </w:r>
            <w:r w:rsidRPr="00433B79">
              <w:rPr>
                <w:sz w:val="18"/>
                <w:szCs w:val="24"/>
              </w:rPr>
              <w:t>1</w:t>
            </w:r>
          </w:p>
        </w:tc>
      </w:tr>
    </w:tbl>
    <w:p w:rsidR="006C2C9A" w:rsidRPr="007F7962" w:rsidRDefault="006C2C9A" w:rsidP="006C2C9A">
      <w:pPr>
        <w:pStyle w:val="Tablefin"/>
        <w:rPr>
          <w:sz w:val="2"/>
        </w:rPr>
      </w:pPr>
    </w:p>
    <w:p w:rsidR="006C2C9A" w:rsidRPr="007F3A78" w:rsidRDefault="00DF399A" w:rsidP="00E74950">
      <w:pPr>
        <w:spacing w:before="240"/>
        <w:rPr>
          <w:i/>
          <w:iCs/>
          <w:sz w:val="16"/>
          <w:szCs w:val="24"/>
          <w:rtl/>
        </w:rPr>
      </w:pPr>
      <w:r w:rsidRPr="007F3A78">
        <w:rPr>
          <w:rFonts w:hint="cs"/>
          <w:i/>
          <w:iCs/>
          <w:sz w:val="16"/>
          <w:szCs w:val="24"/>
          <w:rtl/>
        </w:rPr>
        <w:t xml:space="preserve">ملاحظات تتعلق بالجدول </w:t>
      </w:r>
      <w:r w:rsidRPr="007F3A78">
        <w:rPr>
          <w:i/>
          <w:iCs/>
          <w:sz w:val="18"/>
          <w:szCs w:val="26"/>
        </w:rPr>
        <w:t>2</w:t>
      </w:r>
      <w:r w:rsidRPr="007F3A78">
        <w:rPr>
          <w:rFonts w:hint="cs"/>
          <w:i/>
          <w:iCs/>
          <w:sz w:val="16"/>
          <w:szCs w:val="24"/>
          <w:rtl/>
        </w:rPr>
        <w:t>:</w:t>
      </w:r>
    </w:p>
    <w:p w:rsidR="00DF399A" w:rsidRPr="007F3A78" w:rsidRDefault="001D253D" w:rsidP="00E74950">
      <w:pPr>
        <w:pStyle w:val="enumlev1"/>
        <w:spacing w:before="80"/>
        <w:ind w:left="425" w:hanging="425"/>
        <w:rPr>
          <w:sz w:val="16"/>
          <w:szCs w:val="22"/>
          <w:rtl/>
        </w:rPr>
      </w:pPr>
      <w:r w:rsidRPr="007F3A78">
        <w:rPr>
          <w:sz w:val="16"/>
          <w:szCs w:val="22"/>
        </w:rPr>
        <w:t>1</w:t>
      </w:r>
      <w:r w:rsidRPr="007F3A78">
        <w:rPr>
          <w:rFonts w:hint="cs"/>
          <w:sz w:val="16"/>
          <w:szCs w:val="22"/>
          <w:rtl/>
        </w:rPr>
        <w:tab/>
      </w:r>
      <w:r w:rsidR="00C53C77" w:rsidRPr="007F3A78">
        <w:rPr>
          <w:rFonts w:hint="cs"/>
          <w:sz w:val="16"/>
          <w:szCs w:val="22"/>
          <w:rtl/>
        </w:rPr>
        <w:t xml:space="preserve">يتمركز </w:t>
      </w:r>
      <w:r w:rsidR="002B13E4" w:rsidRPr="007F3A78">
        <w:rPr>
          <w:rFonts w:hint="cs"/>
          <w:sz w:val="16"/>
          <w:szCs w:val="22"/>
          <w:rtl/>
        </w:rPr>
        <w:t>عرض</w:t>
      </w:r>
      <w:r w:rsidRPr="007F3A78">
        <w:rPr>
          <w:rFonts w:hint="cs"/>
          <w:sz w:val="16"/>
          <w:szCs w:val="22"/>
          <w:rtl/>
        </w:rPr>
        <w:t xml:space="preserve"> النطاق الاسمي </w:t>
      </w:r>
      <w:r w:rsidRPr="007F3A78">
        <w:rPr>
          <w:sz w:val="16"/>
          <w:szCs w:val="22"/>
        </w:rPr>
        <w:t>dB 1</w:t>
      </w:r>
      <w:r w:rsidRPr="007F3A78">
        <w:rPr>
          <w:rFonts w:hint="cs"/>
          <w:sz w:val="16"/>
          <w:szCs w:val="22"/>
          <w:rtl/>
        </w:rPr>
        <w:t xml:space="preserve"> لمستقبل الساتل عند </w:t>
      </w:r>
      <w:r w:rsidRPr="007F3A78">
        <w:rPr>
          <w:sz w:val="16"/>
          <w:szCs w:val="22"/>
        </w:rPr>
        <w:t>MHz 406,05</w:t>
      </w:r>
      <w:r w:rsidRPr="007F3A78">
        <w:rPr>
          <w:rFonts w:hint="cs"/>
          <w:sz w:val="16"/>
          <w:szCs w:val="22"/>
          <w:rtl/>
        </w:rPr>
        <w:t>.</w:t>
      </w:r>
    </w:p>
    <w:p w:rsidR="001D253D" w:rsidRPr="007F3A78" w:rsidRDefault="00C53C77" w:rsidP="007F09BE">
      <w:pPr>
        <w:pStyle w:val="enumlev1"/>
        <w:spacing w:before="80"/>
        <w:ind w:left="425" w:hanging="425"/>
        <w:rPr>
          <w:sz w:val="16"/>
          <w:szCs w:val="22"/>
          <w:rtl/>
        </w:rPr>
      </w:pPr>
      <w:r w:rsidRPr="007F3A78">
        <w:rPr>
          <w:sz w:val="16"/>
          <w:szCs w:val="22"/>
        </w:rPr>
        <w:t>2</w:t>
      </w:r>
      <w:r w:rsidRPr="007F3A78">
        <w:rPr>
          <w:rFonts w:hint="cs"/>
          <w:sz w:val="16"/>
          <w:szCs w:val="22"/>
          <w:rtl/>
        </w:rPr>
        <w:tab/>
        <w:t xml:space="preserve">تتراوح الترددات التي تستخدمها المنارة بين </w:t>
      </w:r>
      <w:r w:rsidRPr="007F3A78">
        <w:rPr>
          <w:sz w:val="16"/>
          <w:szCs w:val="22"/>
        </w:rPr>
        <w:t>406,022</w:t>
      </w:r>
      <w:r w:rsidRPr="007F3A78">
        <w:rPr>
          <w:rFonts w:hint="cs"/>
          <w:sz w:val="16"/>
          <w:szCs w:val="22"/>
          <w:rtl/>
        </w:rPr>
        <w:t xml:space="preserve"> و</w:t>
      </w:r>
      <w:r w:rsidRPr="007F3A78">
        <w:rPr>
          <w:sz w:val="16"/>
          <w:szCs w:val="22"/>
        </w:rPr>
        <w:t>MHz 406,079</w:t>
      </w:r>
      <w:r w:rsidR="00AD11EA" w:rsidRPr="007F3A78">
        <w:rPr>
          <w:rFonts w:hint="cs"/>
          <w:sz w:val="16"/>
          <w:szCs w:val="22"/>
          <w:rtl/>
        </w:rPr>
        <w:t>.</w:t>
      </w:r>
    </w:p>
    <w:p w:rsidR="00CA7CC9" w:rsidRPr="007F3A78" w:rsidRDefault="003F46C6" w:rsidP="00E74950">
      <w:pPr>
        <w:pStyle w:val="enumlev1"/>
        <w:spacing w:before="80"/>
        <w:ind w:left="425" w:hanging="425"/>
        <w:rPr>
          <w:sz w:val="16"/>
          <w:szCs w:val="22"/>
          <w:rtl/>
        </w:rPr>
      </w:pPr>
      <w:r w:rsidRPr="007F3A78">
        <w:rPr>
          <w:sz w:val="16"/>
          <w:szCs w:val="22"/>
        </w:rPr>
        <w:t>3</w:t>
      </w:r>
      <w:r w:rsidRPr="007F3A78">
        <w:rPr>
          <w:rFonts w:hint="cs"/>
          <w:sz w:val="16"/>
          <w:szCs w:val="22"/>
          <w:rtl/>
        </w:rPr>
        <w:tab/>
      </w:r>
      <w:r w:rsidR="00E02A9C" w:rsidRPr="007F3A78">
        <w:rPr>
          <w:rFonts w:hint="cs"/>
          <w:sz w:val="16"/>
          <w:szCs w:val="22"/>
          <w:rtl/>
        </w:rPr>
        <w:t>يمكن أن تتراوح قد</w:t>
      </w:r>
      <w:r w:rsidR="00525D76" w:rsidRPr="007F3A78">
        <w:rPr>
          <w:rFonts w:hint="cs"/>
          <w:sz w:val="16"/>
          <w:szCs w:val="22"/>
          <w:rtl/>
        </w:rPr>
        <w:t>ر</w:t>
      </w:r>
      <w:r w:rsidR="00E02A9C" w:rsidRPr="007F3A78">
        <w:rPr>
          <w:rFonts w:hint="cs"/>
          <w:sz w:val="16"/>
          <w:szCs w:val="22"/>
          <w:rtl/>
        </w:rPr>
        <w:t xml:space="preserve">ة مرسل المنارة بين </w:t>
      </w:r>
      <w:r w:rsidR="00E02A9C" w:rsidRPr="007F3A78">
        <w:rPr>
          <w:sz w:val="16"/>
          <w:szCs w:val="22"/>
        </w:rPr>
        <w:t>5</w:t>
      </w:r>
      <w:r w:rsidR="00E02A9C" w:rsidRPr="007F3A78">
        <w:rPr>
          <w:rFonts w:hint="cs"/>
          <w:sz w:val="16"/>
          <w:szCs w:val="22"/>
          <w:rtl/>
        </w:rPr>
        <w:t xml:space="preserve"> و</w:t>
      </w:r>
      <w:r w:rsidR="00E02A9C" w:rsidRPr="007F3A78">
        <w:rPr>
          <w:sz w:val="16"/>
          <w:szCs w:val="22"/>
        </w:rPr>
        <w:t>dBW 9</w:t>
      </w:r>
      <w:r w:rsidR="00E02A9C" w:rsidRPr="007F3A78">
        <w:rPr>
          <w:rFonts w:hint="cs"/>
          <w:sz w:val="16"/>
          <w:szCs w:val="22"/>
          <w:rtl/>
        </w:rPr>
        <w:t xml:space="preserve">، وبالتالي تستعمل أضعف قدرة </w:t>
      </w:r>
      <w:r w:rsidR="00E02A9C" w:rsidRPr="007F3A78">
        <w:rPr>
          <w:sz w:val="16"/>
          <w:szCs w:val="22"/>
        </w:rPr>
        <w:t>(dBW 5)</w:t>
      </w:r>
      <w:r w:rsidR="00E02A9C" w:rsidRPr="007F3A78">
        <w:rPr>
          <w:rFonts w:hint="cs"/>
          <w:sz w:val="16"/>
          <w:szCs w:val="22"/>
          <w:rtl/>
        </w:rPr>
        <w:t xml:space="preserve"> لحساب موازنة الوصلة. ومن جهة أخرى، يفترض وجود منارتين تعملان بشكل اسمي بتردد </w:t>
      </w:r>
      <w:r w:rsidR="00E02A9C" w:rsidRPr="007F3A78">
        <w:rPr>
          <w:sz w:val="16"/>
          <w:szCs w:val="22"/>
        </w:rPr>
        <w:t>MHz 406</w:t>
      </w:r>
      <w:r w:rsidR="00E02A9C" w:rsidRPr="007F3A78">
        <w:rPr>
          <w:rFonts w:hint="cs"/>
          <w:sz w:val="16"/>
          <w:szCs w:val="22"/>
          <w:rtl/>
        </w:rPr>
        <w:t xml:space="preserve"> وترسلان في آن واحد رشقات بيانات </w:t>
      </w:r>
      <w:r w:rsidR="00FB6659" w:rsidRPr="007F3A78">
        <w:rPr>
          <w:rFonts w:hint="cs"/>
          <w:sz w:val="16"/>
          <w:szCs w:val="22"/>
          <w:rtl/>
        </w:rPr>
        <w:t>وتبلغ</w:t>
      </w:r>
      <w:r w:rsidR="00E02A9C" w:rsidRPr="007F3A78">
        <w:rPr>
          <w:rFonts w:hint="cs"/>
          <w:sz w:val="16"/>
          <w:szCs w:val="22"/>
          <w:rtl/>
        </w:rPr>
        <w:t xml:space="preserve"> </w:t>
      </w:r>
      <w:r w:rsidR="00FB6659" w:rsidRPr="007F3A78">
        <w:rPr>
          <w:rFonts w:hint="cs"/>
          <w:sz w:val="16"/>
          <w:szCs w:val="22"/>
          <w:rtl/>
        </w:rPr>
        <w:t xml:space="preserve">زاوية ارتفاع كل واحدة منهما </w:t>
      </w:r>
      <w:r w:rsidR="00FB6659" w:rsidRPr="007F3A78">
        <w:rPr>
          <w:sz w:val="16"/>
          <w:szCs w:val="22"/>
        </w:rPr>
        <w:t>40</w:t>
      </w:r>
      <w:r w:rsidR="00FB6659" w:rsidRPr="007F3A78">
        <w:rPr>
          <w:rFonts w:hint="cs"/>
          <w:sz w:val="16"/>
          <w:szCs w:val="22"/>
          <w:rtl/>
        </w:rPr>
        <w:t xml:space="preserve"> درجة بالنسبة للساتل</w:t>
      </w:r>
      <w:r w:rsidR="00CA7CC9" w:rsidRPr="007F3A78">
        <w:rPr>
          <w:rFonts w:hint="cs"/>
          <w:sz w:val="16"/>
          <w:szCs w:val="22"/>
          <w:rtl/>
        </w:rPr>
        <w:t xml:space="preserve">، وقدرة الإرسال </w:t>
      </w:r>
      <w:r w:rsidR="00CA7CC9" w:rsidRPr="007F3A78">
        <w:rPr>
          <w:sz w:val="16"/>
          <w:szCs w:val="22"/>
        </w:rPr>
        <w:t>dBW 7</w:t>
      </w:r>
      <w:r w:rsidR="00CA7CC9" w:rsidRPr="007F3A78">
        <w:rPr>
          <w:rFonts w:hint="cs"/>
          <w:sz w:val="16"/>
          <w:szCs w:val="22"/>
          <w:rtl/>
        </w:rPr>
        <w:t xml:space="preserve">، وكسب الهوائي </w:t>
      </w:r>
      <w:r w:rsidR="00CA7CC9" w:rsidRPr="007F3A78">
        <w:rPr>
          <w:sz w:val="16"/>
          <w:szCs w:val="22"/>
        </w:rPr>
        <w:t>dB 0</w:t>
      </w:r>
      <w:r w:rsidR="00CA7CC9" w:rsidRPr="007F3A78">
        <w:rPr>
          <w:rFonts w:hint="cs"/>
          <w:sz w:val="16"/>
          <w:szCs w:val="22"/>
          <w:rtl/>
        </w:rPr>
        <w:t xml:space="preserve">، وخسارة الإرسال </w:t>
      </w:r>
      <w:r w:rsidR="00CA7CC9" w:rsidRPr="007F3A78">
        <w:rPr>
          <w:sz w:val="16"/>
          <w:szCs w:val="22"/>
        </w:rPr>
        <w:t>dB 1</w:t>
      </w:r>
      <w:r w:rsidR="00CA7CC9" w:rsidRPr="007F3A78">
        <w:rPr>
          <w:rFonts w:hint="cs"/>
          <w:sz w:val="16"/>
          <w:szCs w:val="22"/>
          <w:rtl/>
        </w:rPr>
        <w:t xml:space="preserve">، </w:t>
      </w:r>
      <w:r w:rsidR="0015081C" w:rsidRPr="007F3A78">
        <w:rPr>
          <w:rFonts w:hint="cs"/>
          <w:sz w:val="16"/>
          <w:szCs w:val="22"/>
          <w:rtl/>
        </w:rPr>
        <w:t xml:space="preserve">وبالتالي، تُستعمل قدرة مشعة مكافئة متناحية بمقدار </w:t>
      </w:r>
      <w:r w:rsidR="0015081C" w:rsidRPr="007F3A78">
        <w:rPr>
          <w:sz w:val="16"/>
          <w:szCs w:val="22"/>
        </w:rPr>
        <w:t>dBW 6</w:t>
      </w:r>
      <w:r w:rsidR="0015081C" w:rsidRPr="007F3A78">
        <w:rPr>
          <w:rFonts w:hint="cs"/>
          <w:sz w:val="16"/>
          <w:szCs w:val="22"/>
          <w:rtl/>
        </w:rPr>
        <w:t xml:space="preserve"> على الوصلة الصاعدة (إن استعمال هاتين المنارتين الإضافيتين يؤثر على قيمة تقاسم قدرة مرسل الساتل).</w:t>
      </w:r>
    </w:p>
    <w:p w:rsidR="00DE35E2" w:rsidRPr="007F3A78" w:rsidRDefault="00DE35E2" w:rsidP="00E74950">
      <w:pPr>
        <w:pStyle w:val="enumlev1"/>
        <w:spacing w:before="80"/>
        <w:ind w:left="425" w:hanging="425"/>
        <w:rPr>
          <w:sz w:val="16"/>
          <w:szCs w:val="22"/>
          <w:rtl/>
        </w:rPr>
      </w:pPr>
      <w:r w:rsidRPr="007F3A78">
        <w:rPr>
          <w:sz w:val="16"/>
          <w:szCs w:val="22"/>
        </w:rPr>
        <w:t>4</w:t>
      </w:r>
      <w:r w:rsidRPr="007F3A78">
        <w:rPr>
          <w:rFonts w:hint="cs"/>
          <w:sz w:val="16"/>
          <w:szCs w:val="22"/>
          <w:rtl/>
        </w:rPr>
        <w:tab/>
      </w:r>
      <w:r w:rsidR="002C4381" w:rsidRPr="007F3A78">
        <w:rPr>
          <w:rFonts w:hint="cs"/>
          <w:sz w:val="16"/>
          <w:szCs w:val="22"/>
          <w:rtl/>
        </w:rPr>
        <w:t xml:space="preserve">يكون </w:t>
      </w:r>
      <w:r w:rsidR="00525D76" w:rsidRPr="007F3A78">
        <w:rPr>
          <w:rFonts w:hint="cs"/>
          <w:sz w:val="16"/>
          <w:szCs w:val="22"/>
          <w:rtl/>
        </w:rPr>
        <w:t>هوائي الإرسال مستقطب خطياً</w:t>
      </w:r>
      <w:r w:rsidR="007F09BE" w:rsidRPr="007F3A78">
        <w:rPr>
          <w:rFonts w:hint="cs"/>
          <w:sz w:val="16"/>
          <w:szCs w:val="22"/>
          <w:rtl/>
        </w:rPr>
        <w:t>.</w:t>
      </w:r>
    </w:p>
    <w:p w:rsidR="00525D76" w:rsidRPr="007F3A78" w:rsidRDefault="00525D76" w:rsidP="00E74950">
      <w:pPr>
        <w:pStyle w:val="enumlev1"/>
        <w:spacing w:before="80"/>
        <w:ind w:left="425" w:hanging="425"/>
        <w:rPr>
          <w:sz w:val="16"/>
          <w:szCs w:val="22"/>
          <w:rtl/>
        </w:rPr>
      </w:pPr>
      <w:r w:rsidRPr="007F3A78">
        <w:rPr>
          <w:sz w:val="16"/>
          <w:szCs w:val="22"/>
        </w:rPr>
        <w:t>5</w:t>
      </w:r>
      <w:r w:rsidRPr="007F3A78">
        <w:rPr>
          <w:rFonts w:hint="cs"/>
          <w:sz w:val="16"/>
          <w:szCs w:val="22"/>
          <w:rtl/>
        </w:rPr>
        <w:tab/>
        <w:t xml:space="preserve">تقابل زاوية الارتفاع التي تبلغ </w:t>
      </w:r>
      <w:r w:rsidRPr="007F3A78">
        <w:rPr>
          <w:sz w:val="16"/>
          <w:szCs w:val="22"/>
        </w:rPr>
        <w:t>5</w:t>
      </w:r>
      <w:r w:rsidRPr="007F3A78">
        <w:rPr>
          <w:rFonts w:hint="cs"/>
          <w:sz w:val="16"/>
          <w:szCs w:val="22"/>
          <w:rtl/>
        </w:rPr>
        <w:t xml:space="preserve"> درجات انطلاقاً من المنارة إلى الساتل </w:t>
      </w:r>
      <w:r w:rsidR="00B01821" w:rsidRPr="007F3A78">
        <w:rPr>
          <w:rFonts w:hint="cs"/>
          <w:sz w:val="16"/>
          <w:szCs w:val="22"/>
          <w:rtl/>
        </w:rPr>
        <w:t>الحدود</w:t>
      </w:r>
      <w:r w:rsidRPr="007F3A78">
        <w:rPr>
          <w:rFonts w:hint="cs"/>
          <w:sz w:val="16"/>
          <w:szCs w:val="22"/>
          <w:rtl/>
        </w:rPr>
        <w:t xml:space="preserve"> الاسمية لمنطقة التغطية ويبلغ الارتفاع الاسمي </w:t>
      </w:r>
      <w:r w:rsidRPr="007F3A78">
        <w:rPr>
          <w:sz w:val="16"/>
          <w:szCs w:val="22"/>
        </w:rPr>
        <w:t>35 786</w:t>
      </w:r>
      <w:r w:rsidRPr="007F3A78">
        <w:rPr>
          <w:rFonts w:hint="cs"/>
          <w:sz w:val="16"/>
          <w:szCs w:val="22"/>
          <w:rtl/>
        </w:rPr>
        <w:t xml:space="preserve"> كلم فيما يتعلق بالسواتل </w:t>
      </w:r>
      <w:r w:rsidRPr="007F3A78">
        <w:rPr>
          <w:sz w:val="16"/>
          <w:szCs w:val="22"/>
        </w:rPr>
        <w:t>GEOSAR</w:t>
      </w:r>
      <w:r w:rsidRPr="007F3A78">
        <w:rPr>
          <w:rFonts w:hint="cs"/>
          <w:sz w:val="16"/>
          <w:szCs w:val="22"/>
          <w:rtl/>
        </w:rPr>
        <w:t xml:space="preserve"> و</w:t>
      </w:r>
      <w:r w:rsidRPr="007F3A78">
        <w:rPr>
          <w:sz w:val="16"/>
          <w:szCs w:val="22"/>
        </w:rPr>
        <w:t>850</w:t>
      </w:r>
      <w:r w:rsidRPr="007F3A78">
        <w:rPr>
          <w:rFonts w:hint="cs"/>
          <w:sz w:val="16"/>
          <w:szCs w:val="22"/>
          <w:rtl/>
        </w:rPr>
        <w:t xml:space="preserve"> كلم فيما يتعلق بالسواتل </w:t>
      </w:r>
      <w:r w:rsidRPr="007F3A78">
        <w:rPr>
          <w:sz w:val="16"/>
          <w:szCs w:val="22"/>
        </w:rPr>
        <w:t>Sarsat</w:t>
      </w:r>
      <w:r w:rsidRPr="007F3A78">
        <w:rPr>
          <w:rFonts w:hint="cs"/>
          <w:sz w:val="16"/>
          <w:szCs w:val="22"/>
          <w:rtl/>
        </w:rPr>
        <w:t xml:space="preserve"> (بين </w:t>
      </w:r>
      <w:r w:rsidRPr="007F3A78">
        <w:rPr>
          <w:sz w:val="16"/>
          <w:szCs w:val="22"/>
        </w:rPr>
        <w:t>830</w:t>
      </w:r>
      <w:r w:rsidRPr="007F3A78">
        <w:rPr>
          <w:rFonts w:hint="cs"/>
          <w:sz w:val="16"/>
          <w:szCs w:val="22"/>
          <w:rtl/>
        </w:rPr>
        <w:t xml:space="preserve"> و</w:t>
      </w:r>
      <w:r w:rsidRPr="007F3A78">
        <w:rPr>
          <w:sz w:val="16"/>
          <w:szCs w:val="22"/>
        </w:rPr>
        <w:t>870</w:t>
      </w:r>
      <w:r w:rsidRPr="007F3A78">
        <w:rPr>
          <w:rFonts w:hint="cs"/>
          <w:sz w:val="16"/>
          <w:szCs w:val="22"/>
          <w:rtl/>
        </w:rPr>
        <w:t xml:space="preserve"> كلم) و</w:t>
      </w:r>
      <w:r w:rsidRPr="007F3A78">
        <w:rPr>
          <w:sz w:val="16"/>
          <w:szCs w:val="22"/>
        </w:rPr>
        <w:t>1 000</w:t>
      </w:r>
      <w:r w:rsidRPr="007F3A78">
        <w:rPr>
          <w:rFonts w:hint="cs"/>
          <w:sz w:val="16"/>
          <w:szCs w:val="22"/>
          <w:rtl/>
        </w:rPr>
        <w:t xml:space="preserve"> فيما يتعلق بالسواتل </w:t>
      </w:r>
      <w:r w:rsidRPr="007F3A78">
        <w:rPr>
          <w:sz w:val="16"/>
          <w:szCs w:val="22"/>
        </w:rPr>
        <w:t>Cospas</w:t>
      </w:r>
      <w:r w:rsidRPr="007F3A78">
        <w:rPr>
          <w:rFonts w:hint="cs"/>
          <w:sz w:val="16"/>
          <w:szCs w:val="22"/>
          <w:rtl/>
        </w:rPr>
        <w:t>.</w:t>
      </w:r>
    </w:p>
    <w:p w:rsidR="00837D05" w:rsidRPr="007F3A78" w:rsidRDefault="00837D05" w:rsidP="0027230A">
      <w:pPr>
        <w:pStyle w:val="enumlev1"/>
        <w:spacing w:before="80"/>
        <w:ind w:left="425" w:hanging="425"/>
        <w:rPr>
          <w:sz w:val="16"/>
          <w:szCs w:val="22"/>
          <w:rtl/>
        </w:rPr>
      </w:pPr>
      <w:r w:rsidRPr="007F3A78">
        <w:rPr>
          <w:sz w:val="16"/>
          <w:szCs w:val="22"/>
        </w:rPr>
        <w:t>6</w:t>
      </w:r>
      <w:r w:rsidRPr="007F3A78">
        <w:rPr>
          <w:rFonts w:hint="cs"/>
          <w:sz w:val="16"/>
          <w:szCs w:val="22"/>
          <w:rtl/>
        </w:rPr>
        <w:tab/>
      </w:r>
      <w:r w:rsidR="008A76F8" w:rsidRPr="007F3A78">
        <w:rPr>
          <w:rFonts w:hint="cs"/>
          <w:sz w:val="16"/>
          <w:szCs w:val="22"/>
          <w:rtl/>
        </w:rPr>
        <w:t>خسارة الاستقطاب بسبب الاستقطاب الاسمي لهوائي المنارة وتوهين الإشارة على الوصلة الصاعدة.</w:t>
      </w:r>
      <w:r w:rsidR="00633A57" w:rsidRPr="007F3A78">
        <w:rPr>
          <w:rFonts w:hint="cs"/>
          <w:sz w:val="16"/>
          <w:szCs w:val="22"/>
          <w:rtl/>
        </w:rPr>
        <w:t xml:space="preserve"> وتندرج خسارة الاستقطاب على الوصلة</w:t>
      </w:r>
      <w:r w:rsidR="0027230A" w:rsidRPr="007F3A78">
        <w:rPr>
          <w:rFonts w:hint="eastAsia"/>
          <w:sz w:val="16"/>
          <w:szCs w:val="22"/>
          <w:rtl/>
        </w:rPr>
        <w:t> </w:t>
      </w:r>
      <w:r w:rsidR="00633A57" w:rsidRPr="007F3A78">
        <w:rPr>
          <w:sz w:val="16"/>
          <w:szCs w:val="22"/>
        </w:rPr>
        <w:t>LEOSAR</w:t>
      </w:r>
      <w:r w:rsidR="00633A57" w:rsidRPr="007F3A78">
        <w:rPr>
          <w:rFonts w:hint="cs"/>
          <w:sz w:val="16"/>
          <w:szCs w:val="22"/>
          <w:rtl/>
        </w:rPr>
        <w:t xml:space="preserve"> في كسب الهوائي وبالتالي تؤخذ في الحسبان في النسبة </w:t>
      </w:r>
      <w:r w:rsidR="002F09C2" w:rsidRPr="007F3A78">
        <w:rPr>
          <w:i/>
          <w:sz w:val="16"/>
          <w:szCs w:val="22"/>
        </w:rPr>
        <w:t>G/T</w:t>
      </w:r>
      <w:r w:rsidR="002F09C2" w:rsidRPr="007F3A78">
        <w:rPr>
          <w:rFonts w:hint="cs"/>
          <w:sz w:val="16"/>
          <w:szCs w:val="22"/>
          <w:rtl/>
        </w:rPr>
        <w:t xml:space="preserve"> </w:t>
      </w:r>
      <w:r w:rsidR="00633A57" w:rsidRPr="007F3A78">
        <w:rPr>
          <w:rFonts w:hint="cs"/>
          <w:sz w:val="16"/>
          <w:szCs w:val="22"/>
          <w:rtl/>
        </w:rPr>
        <w:t>لهوائي الإرسال</w:t>
      </w:r>
      <w:r w:rsidR="00A04B9A" w:rsidRPr="007F3A78">
        <w:rPr>
          <w:rFonts w:hint="cs"/>
          <w:sz w:val="16"/>
          <w:szCs w:val="22"/>
          <w:rtl/>
        </w:rPr>
        <w:t>.</w:t>
      </w:r>
      <w:r w:rsidR="00633A57" w:rsidRPr="007F3A78">
        <w:rPr>
          <w:rFonts w:hint="cs"/>
          <w:sz w:val="16"/>
          <w:szCs w:val="22"/>
          <w:rtl/>
        </w:rPr>
        <w:t xml:space="preserve"> للساتل.</w:t>
      </w:r>
    </w:p>
    <w:p w:rsidR="00CA7CC9" w:rsidRPr="007F3A78" w:rsidRDefault="00F6529F" w:rsidP="000D3C6A">
      <w:pPr>
        <w:pStyle w:val="enumlev1"/>
        <w:tabs>
          <w:tab w:val="left" w:pos="425"/>
          <w:tab w:val="left" w:pos="851"/>
        </w:tabs>
        <w:spacing w:before="80"/>
        <w:ind w:left="851" w:hanging="851"/>
        <w:rPr>
          <w:spacing w:val="-4"/>
          <w:sz w:val="16"/>
          <w:szCs w:val="22"/>
          <w:rtl/>
        </w:rPr>
      </w:pPr>
      <w:r w:rsidRPr="007F3A78">
        <w:rPr>
          <w:rFonts w:hint="cs"/>
          <w:spacing w:val="-4"/>
          <w:sz w:val="16"/>
          <w:szCs w:val="22"/>
          <w:rtl/>
        </w:rPr>
        <w:tab/>
      </w:r>
      <w:r w:rsidR="0082571B" w:rsidRPr="007F3A78">
        <w:rPr>
          <w:spacing w:val="-4"/>
          <w:sz w:val="16"/>
          <w:szCs w:val="22"/>
        </w:rPr>
        <w:t>a6</w:t>
      </w:r>
      <w:r w:rsidR="0082571B" w:rsidRPr="007F3A78">
        <w:rPr>
          <w:rFonts w:hint="cs"/>
          <w:spacing w:val="-4"/>
          <w:sz w:val="16"/>
          <w:szCs w:val="22"/>
          <w:rtl/>
        </w:rPr>
        <w:tab/>
      </w:r>
      <w:r w:rsidR="002C4381" w:rsidRPr="007F3A78">
        <w:rPr>
          <w:rFonts w:hint="cs"/>
          <w:spacing w:val="-4"/>
          <w:sz w:val="16"/>
          <w:szCs w:val="22"/>
          <w:rtl/>
        </w:rPr>
        <w:t>يُسمح بت</w:t>
      </w:r>
      <w:r w:rsidR="009B4D38" w:rsidRPr="007F3A78">
        <w:rPr>
          <w:rFonts w:hint="cs"/>
          <w:spacing w:val="-4"/>
          <w:sz w:val="16"/>
          <w:szCs w:val="22"/>
          <w:rtl/>
        </w:rPr>
        <w:t xml:space="preserve">فاوت </w:t>
      </w:r>
      <w:r w:rsidR="002C4381" w:rsidRPr="007F3A78">
        <w:rPr>
          <w:rFonts w:hint="cs"/>
          <w:spacing w:val="-4"/>
          <w:sz w:val="16"/>
          <w:szCs w:val="22"/>
          <w:rtl/>
        </w:rPr>
        <w:t>قدره</w:t>
      </w:r>
      <w:r w:rsidR="009B4D38" w:rsidRPr="007F3A78">
        <w:rPr>
          <w:rFonts w:hint="cs"/>
          <w:spacing w:val="-4"/>
          <w:sz w:val="16"/>
          <w:szCs w:val="22"/>
          <w:rtl/>
        </w:rPr>
        <w:t xml:space="preserve"> </w:t>
      </w:r>
      <w:r w:rsidR="009B4D38" w:rsidRPr="007F3A78">
        <w:rPr>
          <w:spacing w:val="-4"/>
          <w:sz w:val="16"/>
          <w:szCs w:val="22"/>
        </w:rPr>
        <w:t>dB 2,5</w:t>
      </w:r>
      <w:r w:rsidR="009B4D38" w:rsidRPr="007F3A78">
        <w:rPr>
          <w:rFonts w:hint="cs"/>
          <w:spacing w:val="-4"/>
          <w:sz w:val="16"/>
          <w:szCs w:val="22"/>
          <w:rtl/>
        </w:rPr>
        <w:t xml:space="preserve"> لتوهين الإشارة (بسبب التلألؤ أساساً)</w:t>
      </w:r>
      <w:r w:rsidR="008D7EEB" w:rsidRPr="007F3A78">
        <w:rPr>
          <w:rFonts w:hint="cs"/>
          <w:spacing w:val="-4"/>
          <w:sz w:val="16"/>
          <w:szCs w:val="22"/>
          <w:rtl/>
        </w:rPr>
        <w:t xml:space="preserve"> للوصلة (انظر الوثيقة </w:t>
      </w:r>
      <w:r w:rsidR="008D7EEB" w:rsidRPr="007F3A78">
        <w:rPr>
          <w:spacing w:val="-4"/>
          <w:sz w:val="16"/>
          <w:szCs w:val="22"/>
        </w:rPr>
        <w:t>C/S R.012</w:t>
      </w:r>
      <w:r w:rsidR="008D7EEB" w:rsidRPr="007F3A78">
        <w:rPr>
          <w:rFonts w:hint="cs"/>
          <w:spacing w:val="-4"/>
          <w:sz w:val="16"/>
          <w:szCs w:val="22"/>
          <w:rtl/>
        </w:rPr>
        <w:t xml:space="preserve">، الملحق </w:t>
      </w:r>
      <w:r w:rsidR="008D7EEB" w:rsidRPr="007F3A78">
        <w:rPr>
          <w:spacing w:val="-4"/>
          <w:sz w:val="16"/>
          <w:szCs w:val="22"/>
        </w:rPr>
        <w:t>J</w:t>
      </w:r>
      <w:r w:rsidR="008D7EEB" w:rsidRPr="007F3A78">
        <w:rPr>
          <w:rFonts w:hint="cs"/>
          <w:spacing w:val="-4"/>
          <w:sz w:val="16"/>
          <w:szCs w:val="22"/>
          <w:rtl/>
        </w:rPr>
        <w:t xml:space="preserve">. ويمكن الحصول مجاناً على نسخة من هذه الوثيقة من الموقع الإلكتروني لأمانة النظام </w:t>
      </w:r>
      <w:r w:rsidR="00256B77" w:rsidRPr="007F3A78">
        <w:rPr>
          <w:spacing w:val="-4"/>
          <w:sz w:val="16"/>
          <w:szCs w:val="22"/>
        </w:rPr>
        <w:t>Cospas-Sarsat</w:t>
      </w:r>
      <w:r w:rsidR="00256B77" w:rsidRPr="007F3A78">
        <w:rPr>
          <w:rFonts w:hint="cs"/>
          <w:spacing w:val="-4"/>
          <w:sz w:val="16"/>
          <w:szCs w:val="22"/>
          <w:rtl/>
        </w:rPr>
        <w:t xml:space="preserve"> (البريد الإلكتروني: </w:t>
      </w:r>
      <w:hyperlink r:id="rId16" w:history="1">
        <w:r w:rsidR="001301BD" w:rsidRPr="007F3A78" w:rsidDel="00BB43F3">
          <w:rPr>
            <w:rStyle w:val="Hyperlink"/>
            <w:spacing w:val="-4"/>
            <w:sz w:val="16"/>
            <w:szCs w:val="22"/>
          </w:rPr>
          <w:t>cospas_sarsat@imso.org</w:t>
        </w:r>
      </w:hyperlink>
      <w:r w:rsidR="001301BD" w:rsidRPr="007F3A78">
        <w:rPr>
          <w:spacing w:val="-4"/>
          <w:sz w:val="16"/>
          <w:szCs w:val="22"/>
        </w:rPr>
        <w:t>http://www.cospas-sarsat.org/</w:t>
      </w:r>
      <w:r w:rsidR="001301BD" w:rsidRPr="007F3A78">
        <w:rPr>
          <w:rFonts w:hint="cs"/>
          <w:spacing w:val="-4"/>
          <w:sz w:val="16"/>
          <w:szCs w:val="22"/>
          <w:rtl/>
        </w:rPr>
        <w:t>))</w:t>
      </w:r>
      <w:r w:rsidR="00053F9F" w:rsidRPr="007F3A78">
        <w:rPr>
          <w:rFonts w:hint="cs"/>
          <w:spacing w:val="-4"/>
          <w:sz w:val="16"/>
          <w:szCs w:val="22"/>
          <w:rtl/>
        </w:rPr>
        <w:t>.</w:t>
      </w:r>
    </w:p>
    <w:p w:rsidR="00053F9F" w:rsidRPr="007F3A78" w:rsidRDefault="00053F9F" w:rsidP="00E74950">
      <w:pPr>
        <w:pStyle w:val="enumlev1"/>
        <w:spacing w:before="80"/>
        <w:ind w:left="425" w:hanging="425"/>
        <w:rPr>
          <w:sz w:val="16"/>
          <w:szCs w:val="22"/>
          <w:rtl/>
        </w:rPr>
      </w:pPr>
      <w:r w:rsidRPr="007F3A78">
        <w:rPr>
          <w:sz w:val="16"/>
          <w:szCs w:val="22"/>
        </w:rPr>
        <w:t>7</w:t>
      </w:r>
      <w:r w:rsidRPr="007F3A78">
        <w:rPr>
          <w:rFonts w:hint="cs"/>
          <w:sz w:val="16"/>
          <w:szCs w:val="22"/>
          <w:rtl/>
        </w:rPr>
        <w:tab/>
      </w:r>
      <w:r w:rsidR="008F79C0" w:rsidRPr="007F3A78">
        <w:rPr>
          <w:rFonts w:hint="cs"/>
          <w:sz w:val="16"/>
          <w:szCs w:val="22"/>
          <w:rtl/>
        </w:rPr>
        <w:t xml:space="preserve">النسبة </w:t>
      </w:r>
      <w:r w:rsidR="008F79C0" w:rsidRPr="007F3A78">
        <w:rPr>
          <w:i/>
          <w:sz w:val="16"/>
          <w:szCs w:val="22"/>
        </w:rPr>
        <w:t>G/T</w:t>
      </w:r>
      <w:r w:rsidR="008F79C0" w:rsidRPr="007F3A78">
        <w:rPr>
          <w:rFonts w:hint="cs"/>
          <w:sz w:val="16"/>
          <w:szCs w:val="22"/>
          <w:rtl/>
        </w:rPr>
        <w:t xml:space="preserve"> لمستقبل الساتل بتردد </w:t>
      </w:r>
      <w:r w:rsidR="008F79C0" w:rsidRPr="007F3A78">
        <w:rPr>
          <w:sz w:val="16"/>
          <w:szCs w:val="22"/>
        </w:rPr>
        <w:t>MHz 406</w:t>
      </w:r>
      <w:r w:rsidR="008F79C0" w:rsidRPr="007F3A78">
        <w:rPr>
          <w:rFonts w:hint="cs"/>
          <w:sz w:val="16"/>
          <w:szCs w:val="22"/>
          <w:rtl/>
        </w:rPr>
        <w:t xml:space="preserve"> بالنسبة لدخل </w:t>
      </w:r>
      <w:r w:rsidR="00901B68" w:rsidRPr="007F3A78">
        <w:rPr>
          <w:rFonts w:hint="cs"/>
          <w:sz w:val="16"/>
          <w:szCs w:val="22"/>
          <w:rtl/>
        </w:rPr>
        <w:t>مكبر</w:t>
      </w:r>
      <w:r w:rsidR="008F79C0" w:rsidRPr="007F3A78">
        <w:rPr>
          <w:rFonts w:hint="cs"/>
          <w:sz w:val="16"/>
          <w:szCs w:val="22"/>
          <w:rtl/>
        </w:rPr>
        <w:t xml:space="preserve"> منخفض الضوضاء، حيث يكون الكسب الاسمي ودرجة حرارة الضوضاء على</w:t>
      </w:r>
      <w:r w:rsidR="00E74950" w:rsidRPr="007F3A78">
        <w:rPr>
          <w:rFonts w:hint="eastAsia"/>
          <w:sz w:val="16"/>
          <w:szCs w:val="22"/>
          <w:rtl/>
        </w:rPr>
        <w:t> </w:t>
      </w:r>
      <w:r w:rsidR="008F79C0" w:rsidRPr="007F3A78">
        <w:rPr>
          <w:rFonts w:hint="cs"/>
          <w:sz w:val="16"/>
          <w:szCs w:val="22"/>
          <w:rtl/>
        </w:rPr>
        <w:t>النحو التالي:</w:t>
      </w:r>
    </w:p>
    <w:p w:rsidR="008F79C0" w:rsidRPr="007F3A78" w:rsidRDefault="00E74950" w:rsidP="00E74950">
      <w:pPr>
        <w:pStyle w:val="enumlev1"/>
        <w:spacing w:before="80"/>
        <w:ind w:left="425" w:hanging="425"/>
        <w:rPr>
          <w:sz w:val="16"/>
          <w:szCs w:val="22"/>
          <w:rtl/>
        </w:rPr>
      </w:pPr>
      <w:r w:rsidRPr="007F3A78">
        <w:rPr>
          <w:rFonts w:hint="cs"/>
          <w:sz w:val="16"/>
          <w:szCs w:val="22"/>
          <w:rtl/>
        </w:rPr>
        <w:tab/>
      </w:r>
      <w:r w:rsidR="008A1DF8" w:rsidRPr="007F3A78">
        <w:rPr>
          <w:sz w:val="16"/>
          <w:szCs w:val="22"/>
        </w:rPr>
        <w:t>GOES</w:t>
      </w:r>
      <w:r w:rsidR="008A1DF8" w:rsidRPr="007F3A78">
        <w:rPr>
          <w:rFonts w:hint="cs"/>
          <w:sz w:val="16"/>
          <w:szCs w:val="22"/>
          <w:rtl/>
        </w:rPr>
        <w:t xml:space="preserve">: </w:t>
      </w:r>
      <w:r w:rsidR="008A1DF8" w:rsidRPr="007F3A78">
        <w:rPr>
          <w:sz w:val="16"/>
          <w:szCs w:val="22"/>
        </w:rPr>
        <w:t>dB 7,05</w:t>
      </w:r>
      <w:r w:rsidR="0039548B" w:rsidRPr="007F3A78">
        <w:rPr>
          <w:sz w:val="16"/>
          <w:szCs w:val="22"/>
        </w:rPr>
        <w:t> = G</w:t>
      </w:r>
      <w:r w:rsidR="008A1DF8" w:rsidRPr="007F3A78">
        <w:rPr>
          <w:rFonts w:hint="cs"/>
          <w:sz w:val="16"/>
          <w:szCs w:val="22"/>
          <w:rtl/>
        </w:rPr>
        <w:t xml:space="preserve"> ودرجة حرارة الضوضاء = </w:t>
      </w:r>
      <w:r w:rsidR="008A1DF8" w:rsidRPr="007F3A78">
        <w:rPr>
          <w:sz w:val="16"/>
          <w:szCs w:val="22"/>
        </w:rPr>
        <w:t>K 359</w:t>
      </w:r>
      <w:r w:rsidR="008A1DF8" w:rsidRPr="007F3A78">
        <w:rPr>
          <w:rFonts w:hint="cs"/>
          <w:sz w:val="16"/>
          <w:szCs w:val="22"/>
          <w:rtl/>
        </w:rPr>
        <w:t>.</w:t>
      </w:r>
    </w:p>
    <w:p w:rsidR="0039548B" w:rsidRPr="007F3A78" w:rsidRDefault="00E74950" w:rsidP="00E74950">
      <w:pPr>
        <w:pStyle w:val="enumlev1"/>
        <w:spacing w:before="80"/>
        <w:ind w:left="425" w:hanging="425"/>
        <w:rPr>
          <w:sz w:val="16"/>
          <w:szCs w:val="22"/>
          <w:rtl/>
        </w:rPr>
      </w:pPr>
      <w:r w:rsidRPr="007F3A78">
        <w:rPr>
          <w:rFonts w:hint="cs"/>
          <w:sz w:val="16"/>
          <w:szCs w:val="22"/>
          <w:rtl/>
        </w:rPr>
        <w:tab/>
      </w:r>
      <w:r w:rsidR="0039548B" w:rsidRPr="007F3A78">
        <w:rPr>
          <w:sz w:val="16"/>
          <w:szCs w:val="22"/>
        </w:rPr>
        <w:t>MSG</w:t>
      </w:r>
      <w:r w:rsidR="0039548B" w:rsidRPr="007F3A78">
        <w:rPr>
          <w:rFonts w:hint="cs"/>
          <w:sz w:val="16"/>
          <w:szCs w:val="22"/>
          <w:rtl/>
        </w:rPr>
        <w:t xml:space="preserve">: </w:t>
      </w:r>
      <w:r w:rsidR="0039548B" w:rsidRPr="007F3A78">
        <w:rPr>
          <w:sz w:val="16"/>
          <w:szCs w:val="22"/>
        </w:rPr>
        <w:t>dB 3,0 = G</w:t>
      </w:r>
      <w:r w:rsidR="0039548B" w:rsidRPr="007F3A78">
        <w:rPr>
          <w:rFonts w:hint="cs"/>
          <w:sz w:val="16"/>
          <w:szCs w:val="22"/>
          <w:rtl/>
        </w:rPr>
        <w:t xml:space="preserve"> ودرجة حرارة الضوضاء = </w:t>
      </w:r>
      <w:r w:rsidR="0039548B" w:rsidRPr="007F3A78">
        <w:rPr>
          <w:sz w:val="16"/>
          <w:szCs w:val="22"/>
        </w:rPr>
        <w:t>K 326</w:t>
      </w:r>
      <w:r w:rsidR="0039548B" w:rsidRPr="007F3A78">
        <w:rPr>
          <w:rFonts w:hint="cs"/>
          <w:sz w:val="16"/>
          <w:szCs w:val="22"/>
          <w:rtl/>
        </w:rPr>
        <w:t>.</w:t>
      </w:r>
    </w:p>
    <w:p w:rsidR="006323F6" w:rsidRPr="007F3A78" w:rsidRDefault="00E74950" w:rsidP="00E74950">
      <w:pPr>
        <w:pStyle w:val="enumlev1"/>
        <w:spacing w:before="80"/>
        <w:ind w:left="425" w:hanging="425"/>
        <w:rPr>
          <w:sz w:val="16"/>
          <w:szCs w:val="22"/>
          <w:rtl/>
        </w:rPr>
      </w:pPr>
      <w:r w:rsidRPr="007F3A78">
        <w:rPr>
          <w:rFonts w:hint="cs"/>
          <w:sz w:val="16"/>
          <w:szCs w:val="22"/>
          <w:rtl/>
        </w:rPr>
        <w:tab/>
      </w:r>
      <w:r w:rsidR="006323F6" w:rsidRPr="007F3A78">
        <w:rPr>
          <w:sz w:val="16"/>
          <w:szCs w:val="22"/>
        </w:rPr>
        <w:t>Sarsat</w:t>
      </w:r>
      <w:r w:rsidR="006323F6" w:rsidRPr="007F3A78">
        <w:rPr>
          <w:rFonts w:hint="cs"/>
          <w:sz w:val="16"/>
          <w:szCs w:val="22"/>
          <w:rtl/>
        </w:rPr>
        <w:t xml:space="preserve">: </w:t>
      </w:r>
      <w:r w:rsidR="006323F6" w:rsidRPr="007F3A78">
        <w:rPr>
          <w:sz w:val="16"/>
          <w:szCs w:val="22"/>
        </w:rPr>
        <w:t>dB 4,0</w:t>
      </w:r>
      <w:r w:rsidR="00CE4656" w:rsidRPr="007F3A78">
        <w:rPr>
          <w:sz w:val="16"/>
          <w:szCs w:val="22"/>
        </w:rPr>
        <w:sym w:font="Symbol" w:char="F02D"/>
      </w:r>
      <w:r w:rsidR="006323F6" w:rsidRPr="007F3A78">
        <w:rPr>
          <w:sz w:val="16"/>
          <w:szCs w:val="22"/>
        </w:rPr>
        <w:t> = G</w:t>
      </w:r>
      <w:r w:rsidR="006323F6" w:rsidRPr="007F3A78">
        <w:rPr>
          <w:rFonts w:hint="cs"/>
          <w:sz w:val="16"/>
          <w:szCs w:val="22"/>
          <w:rtl/>
        </w:rPr>
        <w:t xml:space="preserve"> ودرجة حرارة الضوضاء = </w:t>
      </w:r>
      <w:r w:rsidR="006323F6" w:rsidRPr="007F3A78">
        <w:rPr>
          <w:sz w:val="16"/>
          <w:szCs w:val="22"/>
        </w:rPr>
        <w:t>K 1 000</w:t>
      </w:r>
      <w:r w:rsidR="006323F6" w:rsidRPr="007F3A78">
        <w:rPr>
          <w:rFonts w:hint="cs"/>
          <w:sz w:val="16"/>
          <w:szCs w:val="22"/>
          <w:rtl/>
        </w:rPr>
        <w:t>.</w:t>
      </w:r>
    </w:p>
    <w:p w:rsidR="00CE4656" w:rsidRPr="007F3A78" w:rsidRDefault="00E74950" w:rsidP="00E74950">
      <w:pPr>
        <w:pStyle w:val="enumlev1"/>
        <w:spacing w:before="80"/>
        <w:ind w:left="425" w:hanging="425"/>
        <w:rPr>
          <w:sz w:val="16"/>
          <w:szCs w:val="22"/>
          <w:rtl/>
        </w:rPr>
      </w:pPr>
      <w:r w:rsidRPr="007F3A78">
        <w:rPr>
          <w:rFonts w:hint="cs"/>
          <w:sz w:val="16"/>
          <w:szCs w:val="22"/>
          <w:rtl/>
        </w:rPr>
        <w:tab/>
      </w:r>
      <w:r w:rsidR="00CE4656" w:rsidRPr="007F3A78">
        <w:rPr>
          <w:sz w:val="16"/>
          <w:szCs w:val="22"/>
        </w:rPr>
        <w:t>Cospas</w:t>
      </w:r>
      <w:r w:rsidR="00CE4656" w:rsidRPr="007F3A78">
        <w:rPr>
          <w:rFonts w:hint="cs"/>
          <w:sz w:val="16"/>
          <w:szCs w:val="22"/>
          <w:rtl/>
        </w:rPr>
        <w:t xml:space="preserve">: </w:t>
      </w:r>
      <w:r w:rsidR="00CE4656" w:rsidRPr="007F3A78">
        <w:rPr>
          <w:sz w:val="16"/>
          <w:szCs w:val="22"/>
        </w:rPr>
        <w:t>dB 4,0</w:t>
      </w:r>
      <w:r w:rsidR="00CE4656" w:rsidRPr="007F3A78">
        <w:rPr>
          <w:sz w:val="16"/>
          <w:szCs w:val="22"/>
        </w:rPr>
        <w:sym w:font="Symbol" w:char="F02D"/>
      </w:r>
      <w:r w:rsidR="00CE4656" w:rsidRPr="007F3A78">
        <w:rPr>
          <w:sz w:val="16"/>
          <w:szCs w:val="22"/>
        </w:rPr>
        <w:t> = G</w:t>
      </w:r>
      <w:r w:rsidR="00CE4656" w:rsidRPr="007F3A78">
        <w:rPr>
          <w:rFonts w:hint="cs"/>
          <w:sz w:val="16"/>
          <w:szCs w:val="22"/>
          <w:rtl/>
        </w:rPr>
        <w:t xml:space="preserve"> ودرجة حرارة الضوضاء = </w:t>
      </w:r>
      <w:r w:rsidR="00CE4656" w:rsidRPr="007F3A78">
        <w:rPr>
          <w:sz w:val="16"/>
          <w:szCs w:val="22"/>
        </w:rPr>
        <w:t>K 1 000</w:t>
      </w:r>
      <w:r w:rsidR="00CE4656" w:rsidRPr="007F3A78">
        <w:rPr>
          <w:rFonts w:hint="cs"/>
          <w:sz w:val="16"/>
          <w:szCs w:val="22"/>
          <w:rtl/>
        </w:rPr>
        <w:t>.</w:t>
      </w:r>
    </w:p>
    <w:p w:rsidR="0039548B" w:rsidRPr="007F3A78" w:rsidRDefault="009D4251" w:rsidP="00E74950">
      <w:pPr>
        <w:pStyle w:val="enumlev1"/>
        <w:spacing w:before="80"/>
        <w:ind w:left="425" w:hanging="425"/>
        <w:rPr>
          <w:sz w:val="16"/>
          <w:szCs w:val="22"/>
          <w:rtl/>
        </w:rPr>
      </w:pPr>
      <w:r w:rsidRPr="007F3A78">
        <w:rPr>
          <w:sz w:val="16"/>
          <w:szCs w:val="22"/>
        </w:rPr>
        <w:t>8</w:t>
      </w:r>
      <w:r w:rsidRPr="007F3A78">
        <w:rPr>
          <w:rFonts w:hint="cs"/>
          <w:sz w:val="16"/>
          <w:szCs w:val="22"/>
          <w:rtl/>
        </w:rPr>
        <w:tab/>
        <w:t xml:space="preserve">نطاق التردد </w:t>
      </w:r>
      <w:r w:rsidRPr="007F3A78">
        <w:rPr>
          <w:sz w:val="16"/>
          <w:szCs w:val="22"/>
        </w:rPr>
        <w:t>MHz 1 545-1 544</w:t>
      </w:r>
      <w:r w:rsidRPr="007F3A78">
        <w:rPr>
          <w:rFonts w:hint="cs"/>
          <w:sz w:val="16"/>
          <w:szCs w:val="22"/>
          <w:rtl/>
        </w:rPr>
        <w:t xml:space="preserve"> هو الموزع للوصلات الهابطة </w:t>
      </w:r>
      <w:r w:rsidR="00BA130B" w:rsidRPr="007F3A78">
        <w:rPr>
          <w:rFonts w:hint="cs"/>
          <w:sz w:val="16"/>
          <w:szCs w:val="22"/>
          <w:rtl/>
        </w:rPr>
        <w:t>من أجل</w:t>
      </w:r>
      <w:r w:rsidRPr="007F3A78">
        <w:rPr>
          <w:rFonts w:hint="cs"/>
          <w:sz w:val="16"/>
          <w:szCs w:val="22"/>
          <w:rtl/>
        </w:rPr>
        <w:t xml:space="preserve"> الاستغاثة والسلامة.</w:t>
      </w:r>
    </w:p>
    <w:p w:rsidR="00BA130B" w:rsidRPr="007F3A78" w:rsidRDefault="00BA130B" w:rsidP="00E74950">
      <w:pPr>
        <w:pStyle w:val="enumlev1"/>
        <w:spacing w:before="80"/>
        <w:ind w:left="425" w:hanging="425"/>
        <w:rPr>
          <w:sz w:val="16"/>
          <w:szCs w:val="22"/>
          <w:rtl/>
        </w:rPr>
      </w:pPr>
      <w:r w:rsidRPr="007F3A78">
        <w:rPr>
          <w:sz w:val="16"/>
          <w:szCs w:val="22"/>
        </w:rPr>
        <w:t>9</w:t>
      </w:r>
      <w:r w:rsidRPr="007F3A78">
        <w:rPr>
          <w:rFonts w:hint="cs"/>
          <w:sz w:val="16"/>
          <w:szCs w:val="22"/>
          <w:rtl/>
        </w:rPr>
        <w:tab/>
      </w:r>
      <w:r w:rsidR="009E6671" w:rsidRPr="007F3A78">
        <w:rPr>
          <w:rFonts w:hint="cs"/>
          <w:sz w:val="16"/>
          <w:szCs w:val="22"/>
          <w:rtl/>
        </w:rPr>
        <w:t xml:space="preserve">تحسب القدرة المشعة المكافئة المتناحية على أساس قدرة مرسل الهوائي وكسب هوائي الإرسال. وفي حالة الساتلين </w:t>
      </w:r>
      <w:r w:rsidR="009E6671" w:rsidRPr="007F3A78">
        <w:rPr>
          <w:sz w:val="16"/>
          <w:szCs w:val="22"/>
        </w:rPr>
        <w:t>MSG</w:t>
      </w:r>
      <w:r w:rsidR="009E6671" w:rsidRPr="007F3A78">
        <w:rPr>
          <w:rFonts w:hint="cs"/>
          <w:sz w:val="16"/>
          <w:szCs w:val="22"/>
          <w:rtl/>
        </w:rPr>
        <w:t xml:space="preserve"> و</w:t>
      </w:r>
      <w:r w:rsidR="009E6671" w:rsidRPr="007F3A78">
        <w:rPr>
          <w:sz w:val="16"/>
          <w:szCs w:val="22"/>
        </w:rPr>
        <w:t>Galileo</w:t>
      </w:r>
      <w:r w:rsidR="009E6671" w:rsidRPr="007F3A78">
        <w:rPr>
          <w:rFonts w:hint="cs"/>
          <w:sz w:val="16"/>
          <w:szCs w:val="22"/>
          <w:rtl/>
        </w:rPr>
        <w:t>، تكون القدرة المشعة المكافئة المتناحية للمنارة المعنية معروفة (وبالتالي، يكون إجمالي القدرة المتقاسمة مع المنارات الأخرى ودرجة حرارة الضوضاء مشمولاً بذلك).</w:t>
      </w:r>
    </w:p>
    <w:p w:rsidR="000F07D5" w:rsidRPr="007F3A78" w:rsidRDefault="009E6671" w:rsidP="00E74950">
      <w:pPr>
        <w:pStyle w:val="enumlev1"/>
        <w:spacing w:before="80"/>
        <w:ind w:left="425" w:hanging="425"/>
        <w:rPr>
          <w:sz w:val="16"/>
          <w:szCs w:val="22"/>
          <w:rtl/>
        </w:rPr>
      </w:pPr>
      <w:r w:rsidRPr="007F3A78">
        <w:rPr>
          <w:sz w:val="16"/>
          <w:szCs w:val="22"/>
        </w:rPr>
        <w:t>10</w:t>
      </w:r>
      <w:r w:rsidRPr="007F3A78">
        <w:rPr>
          <w:rFonts w:hint="cs"/>
          <w:sz w:val="16"/>
          <w:szCs w:val="22"/>
          <w:rtl/>
        </w:rPr>
        <w:tab/>
      </w:r>
      <w:r w:rsidR="000F07D5" w:rsidRPr="007F3A78">
        <w:rPr>
          <w:rFonts w:hint="cs"/>
          <w:sz w:val="16"/>
          <w:szCs w:val="22"/>
          <w:rtl/>
        </w:rPr>
        <w:t xml:space="preserve">تقابل الخسارة بسبب تقاسم القدرة جزء القدرة المشعة المكافئة المتناحية للإرسال الموزعة لإشارة منارة الاستغاثة. أدرج التعبير "توهين بسبب تقاسم القدرة" في المعلمة "القدرة المشعة المكافئة المتناحية للإرسال" في حالات السواتل </w:t>
      </w:r>
      <w:r w:rsidR="000F07D5" w:rsidRPr="007F3A78">
        <w:rPr>
          <w:sz w:val="16"/>
          <w:szCs w:val="22"/>
        </w:rPr>
        <w:t>MSG</w:t>
      </w:r>
      <w:r w:rsidR="000F07D5" w:rsidRPr="007F3A78">
        <w:rPr>
          <w:rFonts w:hint="cs"/>
          <w:sz w:val="16"/>
          <w:szCs w:val="22"/>
          <w:rtl/>
        </w:rPr>
        <w:t xml:space="preserve"> و</w:t>
      </w:r>
      <w:r w:rsidR="000F07D5" w:rsidRPr="007F3A78">
        <w:rPr>
          <w:sz w:val="16"/>
          <w:szCs w:val="22"/>
        </w:rPr>
        <w:t>GALILEO</w:t>
      </w:r>
      <w:r w:rsidR="000F07D5" w:rsidRPr="007F3A78">
        <w:rPr>
          <w:rFonts w:hint="cs"/>
          <w:sz w:val="16"/>
          <w:szCs w:val="22"/>
          <w:rtl/>
        </w:rPr>
        <w:t>.</w:t>
      </w:r>
    </w:p>
    <w:p w:rsidR="009E6671" w:rsidRPr="007F3A78" w:rsidRDefault="0005646C" w:rsidP="00E74950">
      <w:pPr>
        <w:pStyle w:val="enumlev1"/>
        <w:spacing w:before="80"/>
        <w:ind w:left="425" w:hanging="425"/>
        <w:rPr>
          <w:sz w:val="16"/>
          <w:szCs w:val="22"/>
          <w:rtl/>
        </w:rPr>
      </w:pPr>
      <w:r w:rsidRPr="007F3A78">
        <w:rPr>
          <w:sz w:val="16"/>
          <w:szCs w:val="22"/>
        </w:rPr>
        <w:lastRenderedPageBreak/>
        <w:t>11</w:t>
      </w:r>
      <w:r w:rsidRPr="007F3A78">
        <w:rPr>
          <w:rFonts w:hint="cs"/>
          <w:sz w:val="16"/>
          <w:szCs w:val="22"/>
          <w:rtl/>
        </w:rPr>
        <w:tab/>
      </w:r>
      <w:r w:rsidR="002A11D3" w:rsidRPr="007F3A78">
        <w:rPr>
          <w:rFonts w:hint="cs"/>
          <w:sz w:val="16"/>
          <w:szCs w:val="22"/>
          <w:rtl/>
        </w:rPr>
        <w:t xml:space="preserve">تقابل خسارة التشكيل القدرة المشعة المكافئة المتناحية للإرسال الموزعة </w:t>
      </w:r>
      <w:r w:rsidR="000F07D5" w:rsidRPr="007F3A78">
        <w:rPr>
          <w:rFonts w:hint="cs"/>
          <w:sz w:val="16"/>
          <w:szCs w:val="22"/>
          <w:rtl/>
        </w:rPr>
        <w:t xml:space="preserve">للمكرر على التردد </w:t>
      </w:r>
      <w:r w:rsidR="000F07D5" w:rsidRPr="007F3A78">
        <w:rPr>
          <w:sz w:val="16"/>
          <w:szCs w:val="22"/>
        </w:rPr>
        <w:t>MHz 406</w:t>
      </w:r>
      <w:r w:rsidR="000F07D5" w:rsidRPr="007F3A78">
        <w:rPr>
          <w:rFonts w:hint="cs"/>
          <w:sz w:val="16"/>
          <w:szCs w:val="22"/>
          <w:rtl/>
        </w:rPr>
        <w:t xml:space="preserve"> على متن الساتل على النحو المحدد بمؤشر تشكيل الطور (لا يتعلق بالساتل </w:t>
      </w:r>
      <w:r w:rsidR="000F07D5" w:rsidRPr="007F3A78">
        <w:rPr>
          <w:sz w:val="16"/>
          <w:szCs w:val="22"/>
        </w:rPr>
        <w:t>MSG</w:t>
      </w:r>
      <w:r w:rsidR="000F07D5" w:rsidRPr="007F3A78">
        <w:rPr>
          <w:rFonts w:hint="cs"/>
          <w:sz w:val="16"/>
          <w:szCs w:val="22"/>
          <w:rtl/>
        </w:rPr>
        <w:t xml:space="preserve"> والسواتل </w:t>
      </w:r>
      <w:r w:rsidR="000F07D5" w:rsidRPr="007F3A78">
        <w:rPr>
          <w:sz w:val="16"/>
          <w:szCs w:val="22"/>
        </w:rPr>
        <w:t>MEOSAR</w:t>
      </w:r>
      <w:r w:rsidR="000F07D5" w:rsidRPr="007F3A78">
        <w:rPr>
          <w:rFonts w:hint="cs"/>
          <w:sz w:val="16"/>
          <w:szCs w:val="22"/>
          <w:rtl/>
        </w:rPr>
        <w:t xml:space="preserve"> التي لديها تحويل </w:t>
      </w:r>
      <w:r w:rsidR="002A11D3" w:rsidRPr="007F3A78">
        <w:rPr>
          <w:rFonts w:hint="cs"/>
          <w:sz w:val="16"/>
          <w:szCs w:val="22"/>
          <w:rtl/>
        </w:rPr>
        <w:t>تردد مباشر)</w:t>
      </w:r>
      <w:r w:rsidR="00F848BD" w:rsidRPr="007F3A78">
        <w:rPr>
          <w:rFonts w:hint="cs"/>
          <w:sz w:val="16"/>
          <w:szCs w:val="22"/>
          <w:rtl/>
        </w:rPr>
        <w:t>.</w:t>
      </w:r>
    </w:p>
    <w:p w:rsidR="00F848BD" w:rsidRPr="007F3A78" w:rsidRDefault="00F848BD" w:rsidP="00E74950">
      <w:pPr>
        <w:pStyle w:val="enumlev1"/>
        <w:spacing w:before="80"/>
        <w:ind w:left="425" w:hanging="425"/>
        <w:rPr>
          <w:sz w:val="16"/>
          <w:szCs w:val="22"/>
          <w:rtl/>
        </w:rPr>
      </w:pPr>
      <w:r w:rsidRPr="007F3A78">
        <w:rPr>
          <w:sz w:val="16"/>
          <w:szCs w:val="22"/>
        </w:rPr>
        <w:t>12</w:t>
      </w:r>
      <w:r w:rsidRPr="007F3A78">
        <w:rPr>
          <w:rFonts w:hint="cs"/>
          <w:sz w:val="16"/>
          <w:szCs w:val="22"/>
          <w:rtl/>
        </w:rPr>
        <w:tab/>
      </w:r>
      <w:r w:rsidR="00A106ED" w:rsidRPr="007F3A78">
        <w:rPr>
          <w:rFonts w:hint="cs"/>
          <w:sz w:val="16"/>
          <w:szCs w:val="22"/>
          <w:rtl/>
        </w:rPr>
        <w:t xml:space="preserve">تقابل زاوية الارتفاع التي تبلغ </w:t>
      </w:r>
      <w:r w:rsidR="00A106ED" w:rsidRPr="007F3A78">
        <w:rPr>
          <w:sz w:val="16"/>
          <w:szCs w:val="22"/>
        </w:rPr>
        <w:t>5</w:t>
      </w:r>
      <w:r w:rsidR="00A106ED" w:rsidRPr="007F3A78">
        <w:rPr>
          <w:rFonts w:hint="cs"/>
          <w:sz w:val="16"/>
          <w:szCs w:val="22"/>
          <w:rtl/>
        </w:rPr>
        <w:t xml:space="preserve"> درجات انطلاقاً من المطراف </w:t>
      </w:r>
      <w:r w:rsidR="00A106ED" w:rsidRPr="007F3A78">
        <w:rPr>
          <w:sz w:val="16"/>
          <w:szCs w:val="22"/>
        </w:rPr>
        <w:t>LUT</w:t>
      </w:r>
      <w:r w:rsidR="00A106ED" w:rsidRPr="007F3A78">
        <w:rPr>
          <w:rFonts w:hint="cs"/>
          <w:sz w:val="16"/>
          <w:szCs w:val="22"/>
          <w:rtl/>
        </w:rPr>
        <w:t xml:space="preserve"> باتجاه الساتل الحدود الاسمية لمنطقة التغطية.</w:t>
      </w:r>
    </w:p>
    <w:p w:rsidR="00A106ED" w:rsidRPr="007F3A78" w:rsidRDefault="00A106ED" w:rsidP="00E74950">
      <w:pPr>
        <w:pStyle w:val="enumlev1"/>
        <w:spacing w:before="80"/>
        <w:ind w:left="425" w:hanging="425"/>
        <w:rPr>
          <w:sz w:val="16"/>
          <w:szCs w:val="22"/>
          <w:rtl/>
        </w:rPr>
      </w:pPr>
      <w:r w:rsidRPr="007F3A78">
        <w:rPr>
          <w:sz w:val="16"/>
          <w:szCs w:val="22"/>
        </w:rPr>
        <w:t>13</w:t>
      </w:r>
      <w:r w:rsidRPr="007F3A78">
        <w:rPr>
          <w:rFonts w:hint="cs"/>
          <w:sz w:val="16"/>
          <w:szCs w:val="22"/>
          <w:rtl/>
        </w:rPr>
        <w:tab/>
      </w:r>
      <w:r w:rsidR="009876FC" w:rsidRPr="007F3A78">
        <w:rPr>
          <w:rFonts w:hint="cs"/>
          <w:sz w:val="16"/>
          <w:szCs w:val="22"/>
          <w:rtl/>
        </w:rPr>
        <w:t xml:space="preserve">تستعمل النسبة </w:t>
      </w:r>
      <w:r w:rsidR="009876FC" w:rsidRPr="007F3A78">
        <w:rPr>
          <w:i/>
          <w:sz w:val="16"/>
          <w:szCs w:val="22"/>
        </w:rPr>
        <w:t>G/T</w:t>
      </w:r>
      <w:r w:rsidR="009876FC" w:rsidRPr="007F3A78">
        <w:rPr>
          <w:rFonts w:hint="cs"/>
          <w:sz w:val="16"/>
          <w:szCs w:val="22"/>
          <w:rtl/>
        </w:rPr>
        <w:t xml:space="preserve"> القيم الاسمية لكل نمط </w:t>
      </w:r>
      <w:r w:rsidR="00D82ED1" w:rsidRPr="007F3A78">
        <w:rPr>
          <w:rFonts w:hint="cs"/>
          <w:sz w:val="16"/>
          <w:szCs w:val="22"/>
          <w:rtl/>
        </w:rPr>
        <w:t xml:space="preserve">من أنماط المطراف </w:t>
      </w:r>
      <w:r w:rsidR="00D82ED1" w:rsidRPr="007F3A78">
        <w:rPr>
          <w:sz w:val="16"/>
          <w:szCs w:val="22"/>
        </w:rPr>
        <w:t>LUT</w:t>
      </w:r>
      <w:r w:rsidR="00D82ED1" w:rsidRPr="007F3A78">
        <w:rPr>
          <w:rFonts w:hint="cs"/>
          <w:sz w:val="16"/>
          <w:szCs w:val="22"/>
          <w:rtl/>
        </w:rPr>
        <w:t>.</w:t>
      </w:r>
    </w:p>
    <w:p w:rsidR="00510476" w:rsidRPr="007F3A78" w:rsidRDefault="00510476" w:rsidP="00E74950">
      <w:pPr>
        <w:pStyle w:val="enumlev1"/>
        <w:spacing w:before="80"/>
        <w:ind w:left="425" w:hanging="425"/>
        <w:rPr>
          <w:sz w:val="16"/>
          <w:szCs w:val="22"/>
          <w:rtl/>
        </w:rPr>
      </w:pPr>
      <w:r w:rsidRPr="007F3A78">
        <w:rPr>
          <w:sz w:val="16"/>
          <w:szCs w:val="22"/>
        </w:rPr>
        <w:t>14</w:t>
      </w:r>
      <w:r w:rsidRPr="007F3A78">
        <w:rPr>
          <w:rFonts w:hint="cs"/>
          <w:sz w:val="16"/>
          <w:szCs w:val="22"/>
          <w:rtl/>
        </w:rPr>
        <w:tab/>
        <w:t xml:space="preserve">خسارة الاستقطاب لكل نمط من أنماط هوائي المطراف </w:t>
      </w:r>
      <w:r w:rsidRPr="007F3A78">
        <w:rPr>
          <w:sz w:val="16"/>
          <w:szCs w:val="22"/>
        </w:rPr>
        <w:t>LUT</w:t>
      </w:r>
      <w:r w:rsidRPr="007F3A78">
        <w:rPr>
          <w:rFonts w:hint="cs"/>
          <w:sz w:val="16"/>
          <w:szCs w:val="22"/>
          <w:rtl/>
        </w:rPr>
        <w:t>.</w:t>
      </w:r>
    </w:p>
    <w:p w:rsidR="0015355D" w:rsidRPr="007F3A78" w:rsidRDefault="0015355D" w:rsidP="00E74950">
      <w:pPr>
        <w:pStyle w:val="enumlev1"/>
        <w:spacing w:before="80"/>
        <w:ind w:left="425" w:hanging="425"/>
        <w:rPr>
          <w:sz w:val="16"/>
          <w:szCs w:val="22"/>
          <w:rtl/>
        </w:rPr>
      </w:pPr>
      <w:r w:rsidRPr="007F3A78">
        <w:rPr>
          <w:sz w:val="16"/>
          <w:szCs w:val="22"/>
        </w:rPr>
        <w:t>15</w:t>
      </w:r>
      <w:r w:rsidRPr="007F3A78">
        <w:rPr>
          <w:rFonts w:hint="cs"/>
          <w:sz w:val="16"/>
          <w:szCs w:val="22"/>
          <w:rtl/>
        </w:rPr>
        <w:tab/>
        <w:t xml:space="preserve">خسارة التسديد بسبب تسديد هوائي المطراف </w:t>
      </w:r>
      <w:r w:rsidRPr="007F3A78">
        <w:rPr>
          <w:sz w:val="16"/>
          <w:szCs w:val="22"/>
        </w:rPr>
        <w:t>LUT</w:t>
      </w:r>
      <w:r w:rsidRPr="007F3A78">
        <w:rPr>
          <w:rFonts w:hint="cs"/>
          <w:sz w:val="16"/>
          <w:szCs w:val="22"/>
          <w:rtl/>
        </w:rPr>
        <w:t>.</w:t>
      </w:r>
    </w:p>
    <w:p w:rsidR="0019422B" w:rsidRPr="007F3A78" w:rsidRDefault="0019422B" w:rsidP="00E74950">
      <w:pPr>
        <w:pStyle w:val="enumlev1"/>
        <w:spacing w:before="80"/>
        <w:ind w:left="425" w:hanging="425"/>
        <w:rPr>
          <w:sz w:val="16"/>
          <w:szCs w:val="22"/>
          <w:rtl/>
        </w:rPr>
      </w:pPr>
      <w:r w:rsidRPr="007F3A78">
        <w:rPr>
          <w:sz w:val="16"/>
          <w:szCs w:val="22"/>
        </w:rPr>
        <w:t>16</w:t>
      </w:r>
      <w:r w:rsidRPr="007F3A78">
        <w:rPr>
          <w:rFonts w:hint="cs"/>
          <w:sz w:val="16"/>
          <w:szCs w:val="22"/>
          <w:rtl/>
        </w:rPr>
        <w:tab/>
        <w:t xml:space="preserve">ينخفض مستوى الموجة الحاملة بمقدار </w:t>
      </w:r>
      <w:r w:rsidRPr="007F3A78">
        <w:rPr>
          <w:sz w:val="16"/>
          <w:szCs w:val="22"/>
        </w:rPr>
        <w:t>dB 10</w:t>
      </w:r>
      <w:r w:rsidRPr="007F3A78">
        <w:rPr>
          <w:rFonts w:hint="cs"/>
          <w:sz w:val="16"/>
          <w:szCs w:val="22"/>
          <w:rtl/>
        </w:rPr>
        <w:t xml:space="preserve"> خلال فترة قصيرة بسبب التشكيل </w:t>
      </w:r>
      <w:r w:rsidR="00D55ED6" w:rsidRPr="007F3A78">
        <w:rPr>
          <w:rFonts w:hint="cs"/>
          <w:sz w:val="16"/>
          <w:szCs w:val="22"/>
          <w:rtl/>
        </w:rPr>
        <w:t>المرتفع</w:t>
      </w:r>
      <w:r w:rsidRPr="007F3A78">
        <w:rPr>
          <w:rFonts w:hint="cs"/>
          <w:sz w:val="16"/>
          <w:szCs w:val="22"/>
          <w:rtl/>
        </w:rPr>
        <w:t xml:space="preserve"> في قنوات أخرى قبل أن يستجيب التحكم الأوتوماتي </w:t>
      </w:r>
      <w:r w:rsidR="00E134C2" w:rsidRPr="007F3A78">
        <w:rPr>
          <w:rFonts w:hint="cs"/>
          <w:sz w:val="16"/>
          <w:szCs w:val="22"/>
          <w:rtl/>
        </w:rPr>
        <w:t>في</w:t>
      </w:r>
      <w:r w:rsidR="00E74950" w:rsidRPr="007F3A78">
        <w:rPr>
          <w:rFonts w:hint="eastAsia"/>
          <w:sz w:val="16"/>
          <w:szCs w:val="22"/>
          <w:rtl/>
        </w:rPr>
        <w:t> </w:t>
      </w:r>
      <w:r w:rsidRPr="007F3A78">
        <w:rPr>
          <w:rFonts w:hint="cs"/>
          <w:sz w:val="16"/>
          <w:szCs w:val="22"/>
          <w:rtl/>
        </w:rPr>
        <w:t>كسب</w:t>
      </w:r>
      <w:r w:rsidR="00E134C2" w:rsidRPr="007F3A78">
        <w:rPr>
          <w:rFonts w:hint="cs"/>
          <w:sz w:val="16"/>
          <w:szCs w:val="22"/>
          <w:rtl/>
        </w:rPr>
        <w:t xml:space="preserve"> الهوائي</w:t>
      </w:r>
      <w:r w:rsidRPr="007F3A78">
        <w:rPr>
          <w:rFonts w:hint="cs"/>
          <w:sz w:val="16"/>
          <w:szCs w:val="22"/>
          <w:rtl/>
        </w:rPr>
        <w:t>.</w:t>
      </w:r>
    </w:p>
    <w:p w:rsidR="00D0262D" w:rsidRPr="007F3A78" w:rsidRDefault="00D0262D" w:rsidP="00E74950">
      <w:pPr>
        <w:pStyle w:val="enumlev1"/>
        <w:spacing w:before="80"/>
        <w:ind w:left="425" w:hanging="425"/>
        <w:rPr>
          <w:sz w:val="16"/>
          <w:szCs w:val="22"/>
          <w:rtl/>
        </w:rPr>
      </w:pPr>
      <w:r w:rsidRPr="007F3A78">
        <w:rPr>
          <w:sz w:val="16"/>
          <w:szCs w:val="22"/>
        </w:rPr>
        <w:t>17</w:t>
      </w:r>
      <w:r w:rsidRPr="007F3A78">
        <w:rPr>
          <w:rFonts w:hint="cs"/>
          <w:sz w:val="16"/>
          <w:szCs w:val="22"/>
          <w:rtl/>
        </w:rPr>
        <w:tab/>
      </w:r>
      <w:r w:rsidR="00CC0C4C" w:rsidRPr="007F3A78">
        <w:rPr>
          <w:rFonts w:hint="cs"/>
          <w:sz w:val="16"/>
          <w:szCs w:val="22"/>
          <w:rtl/>
        </w:rPr>
        <w:t xml:space="preserve">يبلغ معدل البيانات </w:t>
      </w:r>
      <w:r w:rsidR="00CC0C4C" w:rsidRPr="007F3A78">
        <w:rPr>
          <w:sz w:val="16"/>
          <w:szCs w:val="22"/>
        </w:rPr>
        <w:t>400</w:t>
      </w:r>
      <w:r w:rsidR="00CC0C4C" w:rsidRPr="007F3A78">
        <w:rPr>
          <w:rFonts w:hint="cs"/>
          <w:sz w:val="16"/>
          <w:szCs w:val="22"/>
          <w:rtl/>
        </w:rPr>
        <w:t xml:space="preserve"> بتة/ثانية فيما يتعلق بإرسال المنارة و</w:t>
      </w:r>
      <w:r w:rsidR="00CC0C4C" w:rsidRPr="007F3A78">
        <w:rPr>
          <w:sz w:val="16"/>
          <w:szCs w:val="22"/>
        </w:rPr>
        <w:t>2 400</w:t>
      </w:r>
      <w:r w:rsidR="00CC0C4C" w:rsidRPr="007F3A78">
        <w:rPr>
          <w:rFonts w:hint="cs"/>
          <w:sz w:val="16"/>
          <w:szCs w:val="22"/>
          <w:rtl/>
        </w:rPr>
        <w:t xml:space="preserve"> بتة/ثانية فيما يتعلق </w:t>
      </w:r>
      <w:r w:rsidR="00A25974" w:rsidRPr="007F3A78">
        <w:rPr>
          <w:rFonts w:hint="cs"/>
          <w:sz w:val="16"/>
          <w:szCs w:val="22"/>
          <w:rtl/>
        </w:rPr>
        <w:t xml:space="preserve">بالقناة </w:t>
      </w:r>
      <w:r w:rsidR="00A25974" w:rsidRPr="007F3A78">
        <w:rPr>
          <w:sz w:val="16"/>
          <w:szCs w:val="22"/>
        </w:rPr>
        <w:t>PDS</w:t>
      </w:r>
      <w:r w:rsidR="00CC0C4C" w:rsidRPr="007F3A78">
        <w:rPr>
          <w:rFonts w:hint="cs"/>
          <w:sz w:val="16"/>
          <w:szCs w:val="22"/>
          <w:rtl/>
        </w:rPr>
        <w:t>.</w:t>
      </w:r>
    </w:p>
    <w:p w:rsidR="005D25EF" w:rsidRPr="007F3A78" w:rsidRDefault="005D25EF" w:rsidP="00E74950">
      <w:pPr>
        <w:pStyle w:val="enumlev1"/>
        <w:spacing w:before="80"/>
        <w:ind w:left="425" w:hanging="425"/>
        <w:rPr>
          <w:sz w:val="16"/>
          <w:szCs w:val="22"/>
          <w:rtl/>
        </w:rPr>
      </w:pPr>
      <w:r w:rsidRPr="007F3A78">
        <w:rPr>
          <w:sz w:val="16"/>
          <w:szCs w:val="22"/>
        </w:rPr>
        <w:t>18</w:t>
      </w:r>
      <w:r w:rsidRPr="007F3A78">
        <w:rPr>
          <w:rFonts w:hint="cs"/>
          <w:sz w:val="16"/>
          <w:szCs w:val="22"/>
          <w:rtl/>
        </w:rPr>
        <w:tab/>
      </w:r>
      <w:r w:rsidR="0023794A" w:rsidRPr="007F3A78">
        <w:rPr>
          <w:rFonts w:hint="cs"/>
          <w:sz w:val="16"/>
          <w:szCs w:val="22"/>
          <w:rtl/>
        </w:rPr>
        <w:t xml:space="preserve">خسارة تشكيل بيانات المنارة، نظراً لاستبقاء بعض القدرة عن قصد في الموجة الحاملة علماً أن مؤشر التشكيل محدد عند </w:t>
      </w:r>
      <w:r w:rsidR="0023794A" w:rsidRPr="007F3A78">
        <w:rPr>
          <w:sz w:val="16"/>
          <w:szCs w:val="22"/>
        </w:rPr>
        <w:t xml:space="preserve">0,1 </w:t>
      </w:r>
      <w:r w:rsidR="0023794A" w:rsidRPr="007F3A78">
        <w:rPr>
          <w:sz w:val="16"/>
          <w:szCs w:val="22"/>
        </w:rPr>
        <w:sym w:font="Symbol" w:char="F0B1"/>
      </w:r>
      <w:r w:rsidR="0023794A" w:rsidRPr="007F3A78">
        <w:rPr>
          <w:sz w:val="16"/>
          <w:szCs w:val="22"/>
        </w:rPr>
        <w:t xml:space="preserve"> 1,1</w:t>
      </w:r>
      <w:r w:rsidR="0023794A" w:rsidRPr="007F3A78">
        <w:rPr>
          <w:rFonts w:hint="cs"/>
          <w:sz w:val="16"/>
          <w:szCs w:val="22"/>
          <w:rtl/>
        </w:rPr>
        <w:t xml:space="preserve"> راديان.</w:t>
      </w:r>
    </w:p>
    <w:p w:rsidR="0037530F" w:rsidRPr="007F3A78" w:rsidRDefault="00D778C0" w:rsidP="00E74950">
      <w:pPr>
        <w:pStyle w:val="enumlev1"/>
        <w:spacing w:before="80"/>
        <w:ind w:left="425" w:hanging="425"/>
        <w:rPr>
          <w:sz w:val="16"/>
          <w:szCs w:val="22"/>
          <w:rtl/>
        </w:rPr>
      </w:pPr>
      <w:r w:rsidRPr="007F3A78">
        <w:rPr>
          <w:sz w:val="16"/>
          <w:szCs w:val="22"/>
        </w:rPr>
        <w:t>19</w:t>
      </w:r>
      <w:r w:rsidRPr="007F3A78">
        <w:rPr>
          <w:rFonts w:hint="cs"/>
          <w:sz w:val="16"/>
          <w:szCs w:val="22"/>
          <w:rtl/>
        </w:rPr>
        <w:tab/>
        <w:t xml:space="preserve">كسب المعالجة بسبب دمج عدة رشقات لبيانات المنارة عند المطراف </w:t>
      </w:r>
      <w:r w:rsidRPr="007F3A78">
        <w:rPr>
          <w:sz w:val="16"/>
          <w:szCs w:val="22"/>
        </w:rPr>
        <w:t>LUT</w:t>
      </w:r>
      <w:r w:rsidRPr="007F3A78">
        <w:rPr>
          <w:rFonts w:hint="cs"/>
          <w:sz w:val="16"/>
          <w:szCs w:val="22"/>
          <w:rtl/>
        </w:rPr>
        <w:t xml:space="preserve">. في حالة السواتل </w:t>
      </w:r>
      <w:r w:rsidRPr="007F3A78">
        <w:rPr>
          <w:sz w:val="16"/>
          <w:szCs w:val="22"/>
        </w:rPr>
        <w:t>MEOSAR</w:t>
      </w:r>
      <w:r w:rsidRPr="007F3A78">
        <w:rPr>
          <w:rFonts w:hint="cs"/>
          <w:sz w:val="16"/>
          <w:szCs w:val="22"/>
          <w:rtl/>
        </w:rPr>
        <w:t xml:space="preserve">، </w:t>
      </w:r>
      <w:r w:rsidR="0037530F" w:rsidRPr="007F3A78">
        <w:rPr>
          <w:rFonts w:hint="cs"/>
          <w:sz w:val="16"/>
          <w:szCs w:val="22"/>
          <w:rtl/>
        </w:rPr>
        <w:t>يفترض تشكي</w:t>
      </w:r>
      <w:r w:rsidR="00901B68" w:rsidRPr="007F3A78">
        <w:rPr>
          <w:rFonts w:hint="cs"/>
          <w:sz w:val="16"/>
          <w:szCs w:val="22"/>
          <w:rtl/>
        </w:rPr>
        <w:t>ل</w:t>
      </w:r>
      <w:r w:rsidR="0037530F" w:rsidRPr="007F3A78">
        <w:rPr>
          <w:rFonts w:hint="cs"/>
          <w:sz w:val="16"/>
          <w:szCs w:val="22"/>
          <w:rtl/>
        </w:rPr>
        <w:t xml:space="preserve"> برشقة واحدة (انظر الوثيقة </w:t>
      </w:r>
      <w:r w:rsidR="0037530F" w:rsidRPr="007F3A78">
        <w:rPr>
          <w:sz w:val="16"/>
          <w:szCs w:val="22"/>
        </w:rPr>
        <w:t>C/S R.012</w:t>
      </w:r>
      <w:r w:rsidR="0037530F" w:rsidRPr="007F3A78">
        <w:rPr>
          <w:rFonts w:hint="cs"/>
          <w:sz w:val="16"/>
          <w:szCs w:val="22"/>
          <w:rtl/>
        </w:rPr>
        <w:t xml:space="preserve">، الملحق </w:t>
      </w:r>
      <w:r w:rsidR="0037530F" w:rsidRPr="007F3A78">
        <w:rPr>
          <w:sz w:val="16"/>
          <w:szCs w:val="22"/>
        </w:rPr>
        <w:t>J</w:t>
      </w:r>
      <w:r w:rsidR="0037530F" w:rsidRPr="007F3A78">
        <w:rPr>
          <w:rFonts w:hint="cs"/>
          <w:sz w:val="16"/>
          <w:szCs w:val="22"/>
          <w:rtl/>
        </w:rPr>
        <w:t xml:space="preserve">. ويمكن الحصول مجاناً على نسخة من هذه الوثيقة من الموقع الإلكتروني لأمانة النظام </w:t>
      </w:r>
      <w:r w:rsidR="0037530F" w:rsidRPr="007F3A78">
        <w:rPr>
          <w:sz w:val="16"/>
          <w:szCs w:val="22"/>
        </w:rPr>
        <w:t>Cospas-Sarsat</w:t>
      </w:r>
      <w:r w:rsidR="0037530F" w:rsidRPr="007F3A78">
        <w:rPr>
          <w:rFonts w:hint="cs"/>
          <w:sz w:val="16"/>
          <w:szCs w:val="22"/>
          <w:rtl/>
        </w:rPr>
        <w:t xml:space="preserve"> (البريد الإلكتروني: </w:t>
      </w:r>
      <w:hyperlink r:id="rId17" w:history="1">
        <w:r w:rsidR="0037530F" w:rsidRPr="007F3A78" w:rsidDel="00BB43F3">
          <w:rPr>
            <w:rStyle w:val="Hyperlink"/>
            <w:sz w:val="16"/>
            <w:szCs w:val="22"/>
          </w:rPr>
          <w:t>cospas_sarsat@imso.org</w:t>
        </w:r>
      </w:hyperlink>
      <w:r w:rsidR="007F09BE" w:rsidRPr="007F3A78">
        <w:rPr>
          <w:sz w:val="20"/>
          <w:szCs w:val="28"/>
        </w:rPr>
        <w:t xml:space="preserve"> </w:t>
      </w:r>
      <w:r w:rsidR="0037530F" w:rsidRPr="007F3A78">
        <w:rPr>
          <w:sz w:val="16"/>
          <w:szCs w:val="22"/>
        </w:rPr>
        <w:t>http://www.cospas-sarsat.org/</w:t>
      </w:r>
      <w:r w:rsidR="0037530F" w:rsidRPr="007F3A78">
        <w:rPr>
          <w:rFonts w:hint="cs"/>
          <w:sz w:val="16"/>
          <w:szCs w:val="22"/>
          <w:rtl/>
        </w:rPr>
        <w:t>)).</w:t>
      </w:r>
    </w:p>
    <w:p w:rsidR="005D25EF" w:rsidRPr="007F3A78" w:rsidRDefault="007863DB" w:rsidP="00E74950">
      <w:pPr>
        <w:pStyle w:val="enumlev1"/>
        <w:spacing w:before="80"/>
        <w:ind w:left="425" w:hanging="425"/>
        <w:rPr>
          <w:spacing w:val="-2"/>
          <w:sz w:val="16"/>
          <w:szCs w:val="22"/>
          <w:rtl/>
        </w:rPr>
      </w:pPr>
      <w:r w:rsidRPr="007F3A78">
        <w:rPr>
          <w:spacing w:val="-2"/>
          <w:sz w:val="16"/>
          <w:szCs w:val="22"/>
        </w:rPr>
        <w:t>20</w:t>
      </w:r>
      <w:r w:rsidRPr="007F3A78">
        <w:rPr>
          <w:rFonts w:hint="cs"/>
          <w:spacing w:val="-2"/>
          <w:sz w:val="16"/>
          <w:szCs w:val="22"/>
          <w:rtl/>
        </w:rPr>
        <w:tab/>
        <w:t xml:space="preserve">يبلغ معدل الخطأ في البتات للقناة التي تستعملها المكررات </w:t>
      </w:r>
      <w:r w:rsidRPr="007F3A78">
        <w:rPr>
          <w:spacing w:val="-2"/>
          <w:sz w:val="16"/>
          <w:szCs w:val="22"/>
        </w:rPr>
        <w:t>5</w:t>
      </w:r>
      <w:r w:rsidRPr="007F3A78">
        <w:rPr>
          <w:rFonts w:hint="cs"/>
          <w:spacing w:val="-2"/>
          <w:sz w:val="16"/>
          <w:szCs w:val="22"/>
          <w:rtl/>
        </w:rPr>
        <w:t xml:space="preserve"> </w:t>
      </w:r>
      <w:r w:rsidRPr="007F3A78">
        <w:rPr>
          <w:spacing w:val="-2"/>
          <w:sz w:val="16"/>
          <w:szCs w:val="22"/>
        </w:rPr>
        <w:sym w:font="Symbol" w:char="F0B4"/>
      </w:r>
      <w:r w:rsidRPr="007F3A78">
        <w:rPr>
          <w:rFonts w:hint="cs"/>
          <w:spacing w:val="-2"/>
          <w:sz w:val="16"/>
          <w:szCs w:val="22"/>
          <w:rtl/>
        </w:rPr>
        <w:t xml:space="preserve"> </w:t>
      </w:r>
      <w:r w:rsidRPr="007F3A78">
        <w:rPr>
          <w:spacing w:val="-2"/>
          <w:sz w:val="16"/>
          <w:szCs w:val="22"/>
          <w:vertAlign w:val="superscript"/>
        </w:rPr>
        <w:t>5-</w:t>
      </w:r>
      <w:r w:rsidRPr="007F3A78">
        <w:rPr>
          <w:spacing w:val="-2"/>
          <w:sz w:val="16"/>
          <w:szCs w:val="22"/>
        </w:rPr>
        <w:t>10</w:t>
      </w:r>
      <w:r w:rsidRPr="007F3A78">
        <w:rPr>
          <w:rFonts w:hint="cs"/>
          <w:spacing w:val="-2"/>
          <w:sz w:val="16"/>
          <w:szCs w:val="22"/>
          <w:rtl/>
        </w:rPr>
        <w:t xml:space="preserve"> كما جاء في التوصية </w:t>
      </w:r>
      <w:r w:rsidRPr="007F3A78">
        <w:rPr>
          <w:spacing w:val="-2"/>
          <w:sz w:val="16"/>
          <w:szCs w:val="22"/>
        </w:rPr>
        <w:t>ITU-R M.1478</w:t>
      </w:r>
      <w:r w:rsidRPr="007F3A78">
        <w:rPr>
          <w:rFonts w:hint="cs"/>
          <w:spacing w:val="-2"/>
          <w:sz w:val="16"/>
          <w:szCs w:val="22"/>
          <w:rtl/>
        </w:rPr>
        <w:t xml:space="preserve">، في حين يبلغ </w:t>
      </w:r>
      <w:r w:rsidRPr="007F3A78">
        <w:rPr>
          <w:spacing w:val="-2"/>
          <w:sz w:val="16"/>
          <w:szCs w:val="22"/>
        </w:rPr>
        <w:t>1,0</w:t>
      </w:r>
      <w:r w:rsidRPr="007F3A78">
        <w:rPr>
          <w:rFonts w:hint="cs"/>
          <w:spacing w:val="-2"/>
          <w:sz w:val="16"/>
          <w:szCs w:val="22"/>
          <w:rtl/>
        </w:rPr>
        <w:t xml:space="preserve"> </w:t>
      </w:r>
      <w:r w:rsidRPr="007F3A78">
        <w:rPr>
          <w:spacing w:val="-2"/>
          <w:sz w:val="16"/>
          <w:szCs w:val="22"/>
        </w:rPr>
        <w:sym w:font="Symbol" w:char="F0B4"/>
      </w:r>
      <w:r w:rsidRPr="007F3A78">
        <w:rPr>
          <w:rFonts w:hint="cs"/>
          <w:spacing w:val="-2"/>
          <w:sz w:val="16"/>
          <w:szCs w:val="22"/>
          <w:rtl/>
        </w:rPr>
        <w:t xml:space="preserve"> </w:t>
      </w:r>
      <w:r w:rsidRPr="007F3A78">
        <w:rPr>
          <w:spacing w:val="-2"/>
          <w:sz w:val="16"/>
          <w:szCs w:val="22"/>
          <w:vertAlign w:val="superscript"/>
        </w:rPr>
        <w:t>6-</w:t>
      </w:r>
      <w:r w:rsidRPr="007F3A78">
        <w:rPr>
          <w:spacing w:val="-2"/>
          <w:sz w:val="16"/>
          <w:szCs w:val="22"/>
        </w:rPr>
        <w:t>10</w:t>
      </w:r>
      <w:r w:rsidRPr="007F3A78">
        <w:rPr>
          <w:rFonts w:hint="cs"/>
          <w:spacing w:val="-2"/>
          <w:sz w:val="16"/>
          <w:szCs w:val="22"/>
          <w:rtl/>
        </w:rPr>
        <w:t xml:space="preserve"> بالنسبة لقناة </w:t>
      </w:r>
      <w:r w:rsidR="00A25974" w:rsidRPr="007F3A78">
        <w:rPr>
          <w:spacing w:val="-2"/>
          <w:sz w:val="16"/>
          <w:szCs w:val="22"/>
        </w:rPr>
        <w:t>PDS</w:t>
      </w:r>
    </w:p>
    <w:p w:rsidR="00A447BA" w:rsidRPr="007F3A78" w:rsidRDefault="00A447BA" w:rsidP="00E74950">
      <w:pPr>
        <w:pStyle w:val="enumlev1"/>
        <w:spacing w:before="80"/>
        <w:ind w:left="425" w:hanging="425"/>
        <w:rPr>
          <w:sz w:val="16"/>
          <w:szCs w:val="22"/>
          <w:rtl/>
        </w:rPr>
      </w:pPr>
      <w:r w:rsidRPr="007F3A78">
        <w:rPr>
          <w:sz w:val="16"/>
          <w:szCs w:val="22"/>
        </w:rPr>
        <w:t>21</w:t>
      </w:r>
      <w:r w:rsidRPr="007F3A78">
        <w:rPr>
          <w:rFonts w:hint="cs"/>
          <w:sz w:val="16"/>
          <w:szCs w:val="22"/>
          <w:rtl/>
        </w:rPr>
        <w:tab/>
      </w:r>
      <w:r w:rsidR="006831C6" w:rsidRPr="007F3A78">
        <w:rPr>
          <w:rFonts w:hint="cs"/>
          <w:sz w:val="16"/>
          <w:szCs w:val="22"/>
          <w:rtl/>
        </w:rPr>
        <w:t>يقابل الهامش الإشارة الإضافية المتبقية التي يمكن استخدامها في حالة التداخل.</w:t>
      </w:r>
    </w:p>
    <w:p w:rsidR="00422D17" w:rsidRPr="000F312E" w:rsidRDefault="00C45369" w:rsidP="00C45369">
      <w:pPr>
        <w:spacing w:before="600"/>
        <w:jc w:val="center"/>
      </w:pPr>
      <w:r>
        <w:rPr>
          <w:rFonts w:hint="cs"/>
          <w:rtl/>
          <w:lang w:val="fr-FR"/>
        </w:rPr>
        <w:t>___________</w:t>
      </w:r>
    </w:p>
    <w:sectPr w:rsidR="00422D17" w:rsidRPr="000F312E" w:rsidSect="000F312E">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D7A" w:rsidRDefault="00187D7A">
      <w:r>
        <w:separator/>
      </w:r>
    </w:p>
  </w:endnote>
  <w:endnote w:type="continuationSeparator" w:id="0">
    <w:p w:rsidR="00187D7A" w:rsidRDefault="00187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D7A" w:rsidRDefault="00187D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D7A" w:rsidRPr="005E066B" w:rsidRDefault="00187D7A"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D7A" w:rsidRDefault="004466B9">
    <w:pPr>
      <w:pStyle w:val="Footer"/>
    </w:pPr>
    <w:fldSimple w:instr=" FILENAME \p \* MERGEFORMAT ">
      <w:r w:rsidR="00187D7A">
        <w:t>P:\ARA\ITU-R\REC\M\1731\Pool\M1731-1(12-10)A.docx</w:t>
      </w:r>
    </w:fldSimple>
    <w:r w:rsidR="00187D7A">
      <w:tab/>
    </w:r>
    <w:r w:rsidR="00187D7A">
      <w:fldChar w:fldCharType="begin"/>
    </w:r>
    <w:r w:rsidR="00187D7A">
      <w:instrText xml:space="preserve"> savedate \@ dd.MM.yy </w:instrText>
    </w:r>
    <w:r w:rsidR="00187D7A">
      <w:fldChar w:fldCharType="separate"/>
    </w:r>
    <w:r w:rsidR="00B87966">
      <w:t>26.04.11</w:t>
    </w:r>
    <w:r w:rsidR="00187D7A">
      <w:fldChar w:fldCharType="end"/>
    </w:r>
    <w:r w:rsidR="00187D7A">
      <w:tab/>
    </w:r>
    <w:r w:rsidR="00187D7A">
      <w:fldChar w:fldCharType="begin"/>
    </w:r>
    <w:r w:rsidR="00187D7A">
      <w:instrText xml:space="preserve"> printdate \@ dd.MM.yy </w:instrText>
    </w:r>
    <w:r w:rsidR="00187D7A">
      <w:fldChar w:fldCharType="separate"/>
    </w:r>
    <w:r w:rsidR="00187D7A">
      <w:t>28.03.11</w:t>
    </w:r>
    <w:r w:rsidR="00187D7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D7A" w:rsidRDefault="00187D7A" w:rsidP="00E1601B">
      <w:pPr>
        <w:spacing w:line="240" w:lineRule="auto"/>
      </w:pPr>
      <w:r>
        <w:t>____________________</w:t>
      </w:r>
    </w:p>
  </w:footnote>
  <w:footnote w:type="continuationSeparator" w:id="0">
    <w:p w:rsidR="00187D7A" w:rsidRDefault="00187D7A">
      <w:r>
        <w:continuationSeparator/>
      </w:r>
    </w:p>
  </w:footnote>
  <w:footnote w:id="1">
    <w:p w:rsidR="00187D7A" w:rsidRPr="006E24DD" w:rsidRDefault="00187D7A" w:rsidP="002A5907">
      <w:pPr>
        <w:pStyle w:val="FootnoteText"/>
        <w:rPr>
          <w:rtl/>
        </w:rPr>
      </w:pPr>
      <w:r w:rsidRPr="00735297">
        <w:rPr>
          <w:rStyle w:val="FootnoteReference"/>
          <w:rtl/>
        </w:rPr>
        <w:sym w:font="Symbol" w:char="F02A"/>
      </w:r>
      <w:r>
        <w:tab/>
      </w:r>
      <w:r>
        <w:rPr>
          <w:rFonts w:hint="cs"/>
          <w:rtl/>
        </w:rPr>
        <w:t>ينبغي إحاطة برنامج</w:t>
      </w:r>
      <w:r w:rsidRPr="006E24DD">
        <w:rPr>
          <w:rFonts w:hint="cs"/>
          <w:rtl/>
        </w:rPr>
        <w:t xml:space="preserve"> </w:t>
      </w:r>
      <w:r w:rsidRPr="006E24DD">
        <w:t>Cospas-Sarsat</w:t>
      </w:r>
      <w:r w:rsidRPr="006E24DD">
        <w:rPr>
          <w:rFonts w:hint="cs"/>
          <w:rtl/>
        </w:rPr>
        <w:t xml:space="preserve"> و</w:t>
      </w:r>
      <w:r w:rsidRPr="006E24DD">
        <w:rPr>
          <w:color w:val="000000"/>
          <w:rtl/>
        </w:rPr>
        <w:t>منظمة الطيران المدني الدولي</w:t>
      </w:r>
      <w:r w:rsidRPr="006E24DD">
        <w:rPr>
          <w:rFonts w:hint="cs"/>
          <w:rtl/>
        </w:rPr>
        <w:t xml:space="preserve"> </w:t>
      </w:r>
      <w:r w:rsidRPr="006E24DD">
        <w:t>(ICAO)</w:t>
      </w:r>
      <w:r w:rsidRPr="006E24DD">
        <w:rPr>
          <w:rFonts w:hint="cs"/>
          <w:rtl/>
        </w:rPr>
        <w:t xml:space="preserve"> و</w:t>
      </w:r>
      <w:r w:rsidRPr="006E24DD">
        <w:rPr>
          <w:color w:val="000000"/>
          <w:rtl/>
        </w:rPr>
        <w:t xml:space="preserve"> المنظمة البحرية الدولية</w:t>
      </w:r>
      <w:r w:rsidRPr="006E24DD">
        <w:rPr>
          <w:rFonts w:hint="cs"/>
          <w:rtl/>
        </w:rPr>
        <w:t xml:space="preserve"> </w:t>
      </w:r>
      <w:r w:rsidRPr="006E24DD">
        <w:t>(IMO)</w:t>
      </w:r>
      <w:r>
        <w:rPr>
          <w:rFonts w:hint="cs"/>
          <w:rtl/>
        </w:rPr>
        <w:t>، علماً بهذه التوصية.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D7A" w:rsidRPr="003D017C" w:rsidRDefault="00187D7A"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D7A" w:rsidRDefault="00187D7A">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D7A" w:rsidRPr="003D017C" w:rsidRDefault="00187D7A"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D7A" w:rsidRPr="003D017C" w:rsidRDefault="00187D7A" w:rsidP="00391093">
    <w:pPr>
      <w:pStyle w:val="Header"/>
      <w:tabs>
        <w:tab w:val="center" w:pos="4819"/>
      </w:tabs>
      <w:jc w:val="both"/>
      <w:rPr>
        <w:b w:val="0"/>
        <w:bCs w:val="0"/>
        <w:lang w:bidi="ar-EG"/>
      </w:rPr>
    </w:pPr>
    <w:r>
      <w:fldChar w:fldCharType="begin"/>
    </w:r>
    <w:r>
      <w:instrText xml:space="preserve"> PAGE   \* MERGEFORMAT </w:instrText>
    </w:r>
    <w:r>
      <w:fldChar w:fldCharType="separate"/>
    </w:r>
    <w:r w:rsidR="00B87966">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M.1731-1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D7A" w:rsidRDefault="00187D7A"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187D7A" w:rsidRDefault="00187D7A"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D7A" w:rsidRPr="005E066B" w:rsidRDefault="00187D7A"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B87966">
      <w:rPr>
        <w:rStyle w:val="PageNumber"/>
        <w:rFonts w:ascii="Times New Roman" w:hAnsi="Times New Roman" w:cs="Times New Roman"/>
        <w:noProof/>
        <w:szCs w:val="22"/>
        <w:rtl/>
      </w:rPr>
      <w:t>20</w:t>
    </w:r>
    <w:r w:rsidRPr="005E066B">
      <w:rPr>
        <w:rStyle w:val="PageNumber"/>
        <w:rFonts w:ascii="Times New Roman" w:hAnsi="Times New Roman" w:cs="Times New Roman"/>
        <w:szCs w:val="22"/>
        <w:rtl/>
      </w:rPr>
      <w:fldChar w:fldCharType="end"/>
    </w:r>
  </w:p>
  <w:p w:rsidR="00187D7A" w:rsidRPr="002C0F17" w:rsidRDefault="00187D7A" w:rsidP="00E54C74">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M.1731-1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D7A" w:rsidRDefault="00187D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2"/>
  </w:compat>
  <w:rsids>
    <w:rsidRoot w:val="003569F0"/>
    <w:rsid w:val="00002849"/>
    <w:rsid w:val="00004474"/>
    <w:rsid w:val="00004E86"/>
    <w:rsid w:val="000066EE"/>
    <w:rsid w:val="0002388D"/>
    <w:rsid w:val="00025BD8"/>
    <w:rsid w:val="00026C94"/>
    <w:rsid w:val="00027907"/>
    <w:rsid w:val="00041E45"/>
    <w:rsid w:val="0004607F"/>
    <w:rsid w:val="000473FF"/>
    <w:rsid w:val="00047BD2"/>
    <w:rsid w:val="000522D1"/>
    <w:rsid w:val="000528FC"/>
    <w:rsid w:val="00052FAF"/>
    <w:rsid w:val="00053F57"/>
    <w:rsid w:val="00053F9F"/>
    <w:rsid w:val="00054094"/>
    <w:rsid w:val="0005646C"/>
    <w:rsid w:val="000569A3"/>
    <w:rsid w:val="00065B76"/>
    <w:rsid w:val="00066AF5"/>
    <w:rsid w:val="00067954"/>
    <w:rsid w:val="00081122"/>
    <w:rsid w:val="00086007"/>
    <w:rsid w:val="00096F01"/>
    <w:rsid w:val="000A079C"/>
    <w:rsid w:val="000A55EA"/>
    <w:rsid w:val="000B30D7"/>
    <w:rsid w:val="000C187B"/>
    <w:rsid w:val="000C5DB3"/>
    <w:rsid w:val="000D3C6A"/>
    <w:rsid w:val="000D74F7"/>
    <w:rsid w:val="000E4B58"/>
    <w:rsid w:val="000E6962"/>
    <w:rsid w:val="000E7D2D"/>
    <w:rsid w:val="000F000E"/>
    <w:rsid w:val="000F07D5"/>
    <w:rsid w:val="000F312E"/>
    <w:rsid w:val="000F6D38"/>
    <w:rsid w:val="001048FC"/>
    <w:rsid w:val="00113EE4"/>
    <w:rsid w:val="00114783"/>
    <w:rsid w:val="0012046C"/>
    <w:rsid w:val="001231D6"/>
    <w:rsid w:val="001301BD"/>
    <w:rsid w:val="00132731"/>
    <w:rsid w:val="00133A46"/>
    <w:rsid w:val="00140B98"/>
    <w:rsid w:val="001439E2"/>
    <w:rsid w:val="00145E51"/>
    <w:rsid w:val="0015081C"/>
    <w:rsid w:val="0015355D"/>
    <w:rsid w:val="001546A0"/>
    <w:rsid w:val="00155ABB"/>
    <w:rsid w:val="001568ED"/>
    <w:rsid w:val="00163958"/>
    <w:rsid w:val="0017413D"/>
    <w:rsid w:val="00175D7C"/>
    <w:rsid w:val="00182385"/>
    <w:rsid w:val="00183CAB"/>
    <w:rsid w:val="00187BCA"/>
    <w:rsid w:val="00187D7A"/>
    <w:rsid w:val="001902B9"/>
    <w:rsid w:val="00192BEE"/>
    <w:rsid w:val="0019422B"/>
    <w:rsid w:val="00196389"/>
    <w:rsid w:val="00197749"/>
    <w:rsid w:val="001A3114"/>
    <w:rsid w:val="001A3D0C"/>
    <w:rsid w:val="001B03B8"/>
    <w:rsid w:val="001B1B18"/>
    <w:rsid w:val="001B5E87"/>
    <w:rsid w:val="001B6405"/>
    <w:rsid w:val="001C018D"/>
    <w:rsid w:val="001C0500"/>
    <w:rsid w:val="001C214F"/>
    <w:rsid w:val="001D2146"/>
    <w:rsid w:val="001D253D"/>
    <w:rsid w:val="001D3C64"/>
    <w:rsid w:val="001E0B6B"/>
    <w:rsid w:val="001F23C7"/>
    <w:rsid w:val="001F27B5"/>
    <w:rsid w:val="00201143"/>
    <w:rsid w:val="00210261"/>
    <w:rsid w:val="002137FD"/>
    <w:rsid w:val="002144CB"/>
    <w:rsid w:val="00214D59"/>
    <w:rsid w:val="00223997"/>
    <w:rsid w:val="00230502"/>
    <w:rsid w:val="00236AF1"/>
    <w:rsid w:val="0023794A"/>
    <w:rsid w:val="0023799F"/>
    <w:rsid w:val="00242D3A"/>
    <w:rsid w:val="00252E80"/>
    <w:rsid w:val="00256B77"/>
    <w:rsid w:val="0026088D"/>
    <w:rsid w:val="002634F1"/>
    <w:rsid w:val="002645F6"/>
    <w:rsid w:val="00266E45"/>
    <w:rsid w:val="00271843"/>
    <w:rsid w:val="0027230A"/>
    <w:rsid w:val="00280083"/>
    <w:rsid w:val="002971E7"/>
    <w:rsid w:val="002A11D3"/>
    <w:rsid w:val="002A1ED7"/>
    <w:rsid w:val="002A5907"/>
    <w:rsid w:val="002B1341"/>
    <w:rsid w:val="002B13E4"/>
    <w:rsid w:val="002B1D02"/>
    <w:rsid w:val="002B261D"/>
    <w:rsid w:val="002B2F44"/>
    <w:rsid w:val="002B7B28"/>
    <w:rsid w:val="002C0805"/>
    <w:rsid w:val="002C0F17"/>
    <w:rsid w:val="002C1FE8"/>
    <w:rsid w:val="002C4381"/>
    <w:rsid w:val="002D3483"/>
    <w:rsid w:val="002E46FD"/>
    <w:rsid w:val="002E7058"/>
    <w:rsid w:val="002F096D"/>
    <w:rsid w:val="002F09C2"/>
    <w:rsid w:val="002F1B5D"/>
    <w:rsid w:val="00303491"/>
    <w:rsid w:val="00304728"/>
    <w:rsid w:val="0030719D"/>
    <w:rsid w:val="0031003E"/>
    <w:rsid w:val="00312BE9"/>
    <w:rsid w:val="0031414D"/>
    <w:rsid w:val="00314E5F"/>
    <w:rsid w:val="00326B95"/>
    <w:rsid w:val="00331361"/>
    <w:rsid w:val="00340205"/>
    <w:rsid w:val="00347D2C"/>
    <w:rsid w:val="003569F0"/>
    <w:rsid w:val="00364D2A"/>
    <w:rsid w:val="0036647B"/>
    <w:rsid w:val="00366BB1"/>
    <w:rsid w:val="00374463"/>
    <w:rsid w:val="0037530F"/>
    <w:rsid w:val="00377D3B"/>
    <w:rsid w:val="00380511"/>
    <w:rsid w:val="00391093"/>
    <w:rsid w:val="00391DAC"/>
    <w:rsid w:val="00393698"/>
    <w:rsid w:val="0039548B"/>
    <w:rsid w:val="00397C66"/>
    <w:rsid w:val="003C4085"/>
    <w:rsid w:val="003C60A4"/>
    <w:rsid w:val="003C61BE"/>
    <w:rsid w:val="003D017C"/>
    <w:rsid w:val="003D307E"/>
    <w:rsid w:val="003D40E1"/>
    <w:rsid w:val="003E135F"/>
    <w:rsid w:val="003E6ED0"/>
    <w:rsid w:val="003F15D8"/>
    <w:rsid w:val="003F46C6"/>
    <w:rsid w:val="00402F6B"/>
    <w:rsid w:val="00406496"/>
    <w:rsid w:val="004114AF"/>
    <w:rsid w:val="004150CA"/>
    <w:rsid w:val="00421423"/>
    <w:rsid w:val="00422D17"/>
    <w:rsid w:val="0042647B"/>
    <w:rsid w:val="004330CD"/>
    <w:rsid w:val="00433B79"/>
    <w:rsid w:val="0044095F"/>
    <w:rsid w:val="0044201D"/>
    <w:rsid w:val="004466B9"/>
    <w:rsid w:val="0045466C"/>
    <w:rsid w:val="00455E64"/>
    <w:rsid w:val="00456B55"/>
    <w:rsid w:val="00460090"/>
    <w:rsid w:val="00463050"/>
    <w:rsid w:val="00465D95"/>
    <w:rsid w:val="004701ED"/>
    <w:rsid w:val="004910A2"/>
    <w:rsid w:val="004B094A"/>
    <w:rsid w:val="004C3403"/>
    <w:rsid w:val="004C66D7"/>
    <w:rsid w:val="004D2904"/>
    <w:rsid w:val="004D79B4"/>
    <w:rsid w:val="004E1620"/>
    <w:rsid w:val="004E3AEA"/>
    <w:rsid w:val="004E7D1E"/>
    <w:rsid w:val="00503E1F"/>
    <w:rsid w:val="00506547"/>
    <w:rsid w:val="00506D89"/>
    <w:rsid w:val="00510476"/>
    <w:rsid w:val="00511801"/>
    <w:rsid w:val="00514EF0"/>
    <w:rsid w:val="0052494B"/>
    <w:rsid w:val="00525D76"/>
    <w:rsid w:val="00527EAF"/>
    <w:rsid w:val="0053138D"/>
    <w:rsid w:val="005344F6"/>
    <w:rsid w:val="00537851"/>
    <w:rsid w:val="00546E6A"/>
    <w:rsid w:val="005514CA"/>
    <w:rsid w:val="0055334B"/>
    <w:rsid w:val="005570BF"/>
    <w:rsid w:val="0056060A"/>
    <w:rsid w:val="00577803"/>
    <w:rsid w:val="00584B8F"/>
    <w:rsid w:val="0059020C"/>
    <w:rsid w:val="00591053"/>
    <w:rsid w:val="00592A3B"/>
    <w:rsid w:val="00592B75"/>
    <w:rsid w:val="005960C8"/>
    <w:rsid w:val="005973E5"/>
    <w:rsid w:val="005A018F"/>
    <w:rsid w:val="005A3D38"/>
    <w:rsid w:val="005B530B"/>
    <w:rsid w:val="005B7158"/>
    <w:rsid w:val="005B7FAC"/>
    <w:rsid w:val="005C397A"/>
    <w:rsid w:val="005C43CD"/>
    <w:rsid w:val="005D25EF"/>
    <w:rsid w:val="005D6161"/>
    <w:rsid w:val="005D6A35"/>
    <w:rsid w:val="005E066B"/>
    <w:rsid w:val="005E3C68"/>
    <w:rsid w:val="005F01A2"/>
    <w:rsid w:val="005F24EB"/>
    <w:rsid w:val="005F3E06"/>
    <w:rsid w:val="005F3FD2"/>
    <w:rsid w:val="005F554B"/>
    <w:rsid w:val="0060318F"/>
    <w:rsid w:val="00606E17"/>
    <w:rsid w:val="006106B1"/>
    <w:rsid w:val="0061320B"/>
    <w:rsid w:val="006213C9"/>
    <w:rsid w:val="0062579F"/>
    <w:rsid w:val="00625973"/>
    <w:rsid w:val="00625995"/>
    <w:rsid w:val="006323F6"/>
    <w:rsid w:val="00633A57"/>
    <w:rsid w:val="00641275"/>
    <w:rsid w:val="006425EA"/>
    <w:rsid w:val="0064318C"/>
    <w:rsid w:val="00650CDF"/>
    <w:rsid w:val="006558F0"/>
    <w:rsid w:val="0066073B"/>
    <w:rsid w:val="0066183D"/>
    <w:rsid w:val="00667240"/>
    <w:rsid w:val="00667C08"/>
    <w:rsid w:val="006831C6"/>
    <w:rsid w:val="00686ACA"/>
    <w:rsid w:val="006878DD"/>
    <w:rsid w:val="00693607"/>
    <w:rsid w:val="00694BE9"/>
    <w:rsid w:val="006A5307"/>
    <w:rsid w:val="006B1851"/>
    <w:rsid w:val="006B38F8"/>
    <w:rsid w:val="006C2C9A"/>
    <w:rsid w:val="006C2DA1"/>
    <w:rsid w:val="006E3A33"/>
    <w:rsid w:val="006E45E3"/>
    <w:rsid w:val="006F0DD4"/>
    <w:rsid w:val="006F0EB0"/>
    <w:rsid w:val="006F2030"/>
    <w:rsid w:val="006F646A"/>
    <w:rsid w:val="00700AFA"/>
    <w:rsid w:val="0070356A"/>
    <w:rsid w:val="00705C6F"/>
    <w:rsid w:val="00706549"/>
    <w:rsid w:val="0071245D"/>
    <w:rsid w:val="00723F92"/>
    <w:rsid w:val="007261A7"/>
    <w:rsid w:val="00735297"/>
    <w:rsid w:val="007362CE"/>
    <w:rsid w:val="007420D5"/>
    <w:rsid w:val="00747027"/>
    <w:rsid w:val="00754FFE"/>
    <w:rsid w:val="0075532B"/>
    <w:rsid w:val="0076433B"/>
    <w:rsid w:val="007718D9"/>
    <w:rsid w:val="0077340D"/>
    <w:rsid w:val="00775220"/>
    <w:rsid w:val="007863DB"/>
    <w:rsid w:val="00792B61"/>
    <w:rsid w:val="00794E1C"/>
    <w:rsid w:val="00796F0C"/>
    <w:rsid w:val="007A32A3"/>
    <w:rsid w:val="007A6166"/>
    <w:rsid w:val="007A63FF"/>
    <w:rsid w:val="007B1739"/>
    <w:rsid w:val="007C58FE"/>
    <w:rsid w:val="007D7E68"/>
    <w:rsid w:val="007E4DAD"/>
    <w:rsid w:val="007E6F82"/>
    <w:rsid w:val="007F09BE"/>
    <w:rsid w:val="007F384A"/>
    <w:rsid w:val="007F3A78"/>
    <w:rsid w:val="007F4300"/>
    <w:rsid w:val="007F6FB9"/>
    <w:rsid w:val="00802B34"/>
    <w:rsid w:val="00804D57"/>
    <w:rsid w:val="008056F4"/>
    <w:rsid w:val="00811188"/>
    <w:rsid w:val="008113E9"/>
    <w:rsid w:val="00815E12"/>
    <w:rsid w:val="0082571B"/>
    <w:rsid w:val="0083115C"/>
    <w:rsid w:val="00831833"/>
    <w:rsid w:val="00837D05"/>
    <w:rsid w:val="008415FD"/>
    <w:rsid w:val="00842137"/>
    <w:rsid w:val="00846C0D"/>
    <w:rsid w:val="00847B4C"/>
    <w:rsid w:val="0086411F"/>
    <w:rsid w:val="00864287"/>
    <w:rsid w:val="00864519"/>
    <w:rsid w:val="008656C3"/>
    <w:rsid w:val="00870B78"/>
    <w:rsid w:val="00871676"/>
    <w:rsid w:val="008718F0"/>
    <w:rsid w:val="008753F1"/>
    <w:rsid w:val="0087705A"/>
    <w:rsid w:val="00880645"/>
    <w:rsid w:val="00894394"/>
    <w:rsid w:val="00896677"/>
    <w:rsid w:val="008A1DF8"/>
    <w:rsid w:val="008A4DB5"/>
    <w:rsid w:val="008A76F8"/>
    <w:rsid w:val="008A7EF5"/>
    <w:rsid w:val="008B429A"/>
    <w:rsid w:val="008B76A0"/>
    <w:rsid w:val="008C5CCB"/>
    <w:rsid w:val="008C6A66"/>
    <w:rsid w:val="008C733D"/>
    <w:rsid w:val="008D1EF5"/>
    <w:rsid w:val="008D5ED0"/>
    <w:rsid w:val="008D7EEB"/>
    <w:rsid w:val="008F0196"/>
    <w:rsid w:val="008F5CB2"/>
    <w:rsid w:val="008F79C0"/>
    <w:rsid w:val="00901B68"/>
    <w:rsid w:val="00904910"/>
    <w:rsid w:val="009056BE"/>
    <w:rsid w:val="00912A86"/>
    <w:rsid w:val="00913B60"/>
    <w:rsid w:val="009171A0"/>
    <w:rsid w:val="00925FAA"/>
    <w:rsid w:val="00930F9D"/>
    <w:rsid w:val="009352F6"/>
    <w:rsid w:val="009358E7"/>
    <w:rsid w:val="00936CB4"/>
    <w:rsid w:val="00945545"/>
    <w:rsid w:val="009533AE"/>
    <w:rsid w:val="0096112A"/>
    <w:rsid w:val="009643BD"/>
    <w:rsid w:val="00964A11"/>
    <w:rsid w:val="00972570"/>
    <w:rsid w:val="009845C0"/>
    <w:rsid w:val="0098706F"/>
    <w:rsid w:val="009876FC"/>
    <w:rsid w:val="009A369C"/>
    <w:rsid w:val="009A48C9"/>
    <w:rsid w:val="009B454A"/>
    <w:rsid w:val="009B4D38"/>
    <w:rsid w:val="009B72AD"/>
    <w:rsid w:val="009C24F9"/>
    <w:rsid w:val="009C2E10"/>
    <w:rsid w:val="009C6655"/>
    <w:rsid w:val="009D0A6A"/>
    <w:rsid w:val="009D4251"/>
    <w:rsid w:val="009D5B00"/>
    <w:rsid w:val="009E6671"/>
    <w:rsid w:val="009F0D68"/>
    <w:rsid w:val="00A02365"/>
    <w:rsid w:val="00A0453F"/>
    <w:rsid w:val="00A04B9A"/>
    <w:rsid w:val="00A106ED"/>
    <w:rsid w:val="00A1548E"/>
    <w:rsid w:val="00A15B36"/>
    <w:rsid w:val="00A163C1"/>
    <w:rsid w:val="00A177D7"/>
    <w:rsid w:val="00A2420C"/>
    <w:rsid w:val="00A25974"/>
    <w:rsid w:val="00A33C39"/>
    <w:rsid w:val="00A35C12"/>
    <w:rsid w:val="00A423EC"/>
    <w:rsid w:val="00A42DC2"/>
    <w:rsid w:val="00A447BA"/>
    <w:rsid w:val="00A44F9F"/>
    <w:rsid w:val="00A56CCF"/>
    <w:rsid w:val="00A70D90"/>
    <w:rsid w:val="00A71528"/>
    <w:rsid w:val="00A778B5"/>
    <w:rsid w:val="00A938D5"/>
    <w:rsid w:val="00A9394A"/>
    <w:rsid w:val="00A96D62"/>
    <w:rsid w:val="00AB2BD9"/>
    <w:rsid w:val="00AB32DA"/>
    <w:rsid w:val="00AC4FE1"/>
    <w:rsid w:val="00AD11EA"/>
    <w:rsid w:val="00AD2FD3"/>
    <w:rsid w:val="00AE03C4"/>
    <w:rsid w:val="00AE09F4"/>
    <w:rsid w:val="00AE2234"/>
    <w:rsid w:val="00AE46C8"/>
    <w:rsid w:val="00AE7C5A"/>
    <w:rsid w:val="00AF1C86"/>
    <w:rsid w:val="00AF2EC6"/>
    <w:rsid w:val="00AF3ED9"/>
    <w:rsid w:val="00AF5F81"/>
    <w:rsid w:val="00AF6ABB"/>
    <w:rsid w:val="00B01657"/>
    <w:rsid w:val="00B01821"/>
    <w:rsid w:val="00B113C8"/>
    <w:rsid w:val="00B1300E"/>
    <w:rsid w:val="00B137D8"/>
    <w:rsid w:val="00B16E8C"/>
    <w:rsid w:val="00B22D33"/>
    <w:rsid w:val="00B22E2D"/>
    <w:rsid w:val="00B244FA"/>
    <w:rsid w:val="00B26802"/>
    <w:rsid w:val="00B27E83"/>
    <w:rsid w:val="00B30534"/>
    <w:rsid w:val="00B30F21"/>
    <w:rsid w:val="00B321F5"/>
    <w:rsid w:val="00B32BDB"/>
    <w:rsid w:val="00B4069D"/>
    <w:rsid w:val="00B41124"/>
    <w:rsid w:val="00B41211"/>
    <w:rsid w:val="00B452E5"/>
    <w:rsid w:val="00B55CC5"/>
    <w:rsid w:val="00B616FE"/>
    <w:rsid w:val="00B7169E"/>
    <w:rsid w:val="00B7450A"/>
    <w:rsid w:val="00B80EB8"/>
    <w:rsid w:val="00B85CB3"/>
    <w:rsid w:val="00B87966"/>
    <w:rsid w:val="00B87E08"/>
    <w:rsid w:val="00B93F62"/>
    <w:rsid w:val="00B978E1"/>
    <w:rsid w:val="00BA130B"/>
    <w:rsid w:val="00BA4590"/>
    <w:rsid w:val="00BA7D90"/>
    <w:rsid w:val="00BB006F"/>
    <w:rsid w:val="00BB18E8"/>
    <w:rsid w:val="00BB5EAA"/>
    <w:rsid w:val="00BE0D0E"/>
    <w:rsid w:val="00BF0FF0"/>
    <w:rsid w:val="00BF3DD6"/>
    <w:rsid w:val="00C04244"/>
    <w:rsid w:val="00C1100F"/>
    <w:rsid w:val="00C1709B"/>
    <w:rsid w:val="00C24F7C"/>
    <w:rsid w:val="00C26A26"/>
    <w:rsid w:val="00C45369"/>
    <w:rsid w:val="00C46925"/>
    <w:rsid w:val="00C46ECF"/>
    <w:rsid w:val="00C50B28"/>
    <w:rsid w:val="00C53C77"/>
    <w:rsid w:val="00C53F27"/>
    <w:rsid w:val="00C61264"/>
    <w:rsid w:val="00C62955"/>
    <w:rsid w:val="00C63EFB"/>
    <w:rsid w:val="00C71576"/>
    <w:rsid w:val="00C93F89"/>
    <w:rsid w:val="00C94B6E"/>
    <w:rsid w:val="00C959CE"/>
    <w:rsid w:val="00CA7CC9"/>
    <w:rsid w:val="00CB4BE8"/>
    <w:rsid w:val="00CB6D6B"/>
    <w:rsid w:val="00CC0C4C"/>
    <w:rsid w:val="00CC48AA"/>
    <w:rsid w:val="00CC6EA6"/>
    <w:rsid w:val="00CD15A3"/>
    <w:rsid w:val="00CD71D4"/>
    <w:rsid w:val="00CE14A6"/>
    <w:rsid w:val="00CE1955"/>
    <w:rsid w:val="00CE4656"/>
    <w:rsid w:val="00CF545E"/>
    <w:rsid w:val="00CF720F"/>
    <w:rsid w:val="00CF73A8"/>
    <w:rsid w:val="00D0002E"/>
    <w:rsid w:val="00D0262D"/>
    <w:rsid w:val="00D04A5A"/>
    <w:rsid w:val="00D061D3"/>
    <w:rsid w:val="00D11CBF"/>
    <w:rsid w:val="00D11D3B"/>
    <w:rsid w:val="00D11DA6"/>
    <w:rsid w:val="00D2107D"/>
    <w:rsid w:val="00D223FC"/>
    <w:rsid w:val="00D22922"/>
    <w:rsid w:val="00D22B93"/>
    <w:rsid w:val="00D23D39"/>
    <w:rsid w:val="00D30FE6"/>
    <w:rsid w:val="00D34703"/>
    <w:rsid w:val="00D52505"/>
    <w:rsid w:val="00D5311B"/>
    <w:rsid w:val="00D55ED6"/>
    <w:rsid w:val="00D57563"/>
    <w:rsid w:val="00D734BB"/>
    <w:rsid w:val="00D778C0"/>
    <w:rsid w:val="00D82ED1"/>
    <w:rsid w:val="00D85FA6"/>
    <w:rsid w:val="00D96D16"/>
    <w:rsid w:val="00DA1973"/>
    <w:rsid w:val="00DA348F"/>
    <w:rsid w:val="00DA48F7"/>
    <w:rsid w:val="00DB2498"/>
    <w:rsid w:val="00DB3D2A"/>
    <w:rsid w:val="00DC20B3"/>
    <w:rsid w:val="00DC354E"/>
    <w:rsid w:val="00DC5502"/>
    <w:rsid w:val="00DC6B2E"/>
    <w:rsid w:val="00DC7E91"/>
    <w:rsid w:val="00DD2C49"/>
    <w:rsid w:val="00DD34D7"/>
    <w:rsid w:val="00DD670F"/>
    <w:rsid w:val="00DE35E2"/>
    <w:rsid w:val="00DF351B"/>
    <w:rsid w:val="00DF399A"/>
    <w:rsid w:val="00DF4E37"/>
    <w:rsid w:val="00E025F4"/>
    <w:rsid w:val="00E02A9C"/>
    <w:rsid w:val="00E05C7A"/>
    <w:rsid w:val="00E1014B"/>
    <w:rsid w:val="00E103BB"/>
    <w:rsid w:val="00E12EB0"/>
    <w:rsid w:val="00E134C2"/>
    <w:rsid w:val="00E1601B"/>
    <w:rsid w:val="00E1701A"/>
    <w:rsid w:val="00E17E0B"/>
    <w:rsid w:val="00E21B4A"/>
    <w:rsid w:val="00E24241"/>
    <w:rsid w:val="00E27032"/>
    <w:rsid w:val="00E3032C"/>
    <w:rsid w:val="00E45AFF"/>
    <w:rsid w:val="00E54C74"/>
    <w:rsid w:val="00E577A6"/>
    <w:rsid w:val="00E6418C"/>
    <w:rsid w:val="00E650A3"/>
    <w:rsid w:val="00E701CC"/>
    <w:rsid w:val="00E72119"/>
    <w:rsid w:val="00E736B4"/>
    <w:rsid w:val="00E74950"/>
    <w:rsid w:val="00E845B2"/>
    <w:rsid w:val="00E87A4D"/>
    <w:rsid w:val="00E9048A"/>
    <w:rsid w:val="00E93C78"/>
    <w:rsid w:val="00E93DC2"/>
    <w:rsid w:val="00E964C9"/>
    <w:rsid w:val="00E966D8"/>
    <w:rsid w:val="00EA7EFD"/>
    <w:rsid w:val="00EC2BCA"/>
    <w:rsid w:val="00EC5698"/>
    <w:rsid w:val="00ED752B"/>
    <w:rsid w:val="00EF0744"/>
    <w:rsid w:val="00EF7885"/>
    <w:rsid w:val="00EF7CB5"/>
    <w:rsid w:val="00F15BE5"/>
    <w:rsid w:val="00F16909"/>
    <w:rsid w:val="00F22C87"/>
    <w:rsid w:val="00F3320D"/>
    <w:rsid w:val="00F3359B"/>
    <w:rsid w:val="00F40BC5"/>
    <w:rsid w:val="00F542C4"/>
    <w:rsid w:val="00F55C6A"/>
    <w:rsid w:val="00F615CE"/>
    <w:rsid w:val="00F64A43"/>
    <w:rsid w:val="00F6529F"/>
    <w:rsid w:val="00F82FD6"/>
    <w:rsid w:val="00F8428D"/>
    <w:rsid w:val="00F848BD"/>
    <w:rsid w:val="00F8733E"/>
    <w:rsid w:val="00F907BC"/>
    <w:rsid w:val="00F95755"/>
    <w:rsid w:val="00FA23ED"/>
    <w:rsid w:val="00FA3938"/>
    <w:rsid w:val="00FB6659"/>
    <w:rsid w:val="00FE49CA"/>
    <w:rsid w:val="00FF1B80"/>
    <w:rsid w:val="00FF73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5"/>
    <o:shapelayout v:ext="edit">
      <o:idmap v:ext="edit" data="1"/>
      <o:regrouptable v:ext="edit">
        <o:entry new="1" old="0"/>
        <o:entry new="2" old="1"/>
        <o:entry new="3" old="0"/>
        <o:entry new="4" old="3"/>
        <o:entry new="5" old="3"/>
        <o:entry new="6" old="0"/>
        <o:entry new="7" old="0"/>
        <o:entry new="8" old="0"/>
        <o:entry new="9" old="0"/>
        <o:entry new="10"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701A"/>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uiPriority w:val="99"/>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uiPriority w:val="99"/>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7F3A78"/>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FootnoteTextChar">
    <w:name w:val="Footnote Text Char"/>
    <w:basedOn w:val="DefaultParagraphFont"/>
    <w:link w:val="FootnoteText"/>
    <w:rsid w:val="003569F0"/>
    <w:rPr>
      <w:rFonts w:ascii="Times New Roman" w:hAnsi="Times New Roman" w:cs="Traditional Arabic"/>
      <w:szCs w:val="26"/>
      <w:lang w:eastAsia="en-US"/>
    </w:rPr>
  </w:style>
  <w:style w:type="character" w:customStyle="1" w:styleId="HeaderChar">
    <w:name w:val="Header Char"/>
    <w:basedOn w:val="DefaultParagraphFont"/>
    <w:link w:val="Header"/>
    <w:rsid w:val="003569F0"/>
    <w:rPr>
      <w:rFonts w:ascii="Times New Roman Bold" w:hAnsi="Times New Roman Bold" w:cs="Traditional Arabic"/>
      <w:b/>
      <w:bCs/>
      <w:sz w:val="22"/>
      <w:szCs w:val="30"/>
      <w:lang w:eastAsia="fr-FR"/>
    </w:rPr>
  </w:style>
  <w:style w:type="character" w:customStyle="1" w:styleId="FooterChar">
    <w:name w:val="Footer Char"/>
    <w:basedOn w:val="DefaultParagraphFont"/>
    <w:link w:val="Footer"/>
    <w:rsid w:val="003569F0"/>
    <w:rPr>
      <w:rFonts w:ascii="Times New Roman" w:hAnsi="Times New Roman" w:cs="Traditional Arabic"/>
      <w:caps/>
      <w:noProof/>
      <w:sz w:val="16"/>
      <w:szCs w:val="30"/>
      <w:lang w:eastAsia="fr-FR"/>
    </w:rPr>
  </w:style>
  <w:style w:type="paragraph" w:customStyle="1" w:styleId="ANNEXNO">
    <w:name w:val="ANNEX_NO"/>
    <w:basedOn w:val="Normal"/>
    <w:next w:val="Normal"/>
    <w:link w:val="ANNEXNOChar"/>
    <w:rsid w:val="008B429A"/>
    <w:pPr>
      <w:keepNext/>
      <w:overflowPunct/>
      <w:autoSpaceDE/>
      <w:autoSpaceDN/>
      <w:adjustRightInd/>
      <w:spacing w:before="360"/>
      <w:jc w:val="center"/>
      <w:textAlignment w:val="auto"/>
    </w:pPr>
    <w:rPr>
      <w:sz w:val="28"/>
      <w:szCs w:val="40"/>
      <w:lang w:val="fr-FR" w:eastAsia="en-US" w:bidi="ar-EG"/>
    </w:rPr>
  </w:style>
  <w:style w:type="character" w:customStyle="1" w:styleId="ANNEXNOChar">
    <w:name w:val="ANNEX_NO Char"/>
    <w:basedOn w:val="DefaultParagraphFont"/>
    <w:link w:val="ANNEXNO"/>
    <w:rsid w:val="008B429A"/>
    <w:rPr>
      <w:rFonts w:ascii="Times New Roman" w:hAnsi="Times New Roman" w:cs="Traditional Arabic"/>
      <w:sz w:val="28"/>
      <w:szCs w:val="40"/>
      <w:lang w:val="fr-FR" w:eastAsia="en-US" w:bidi="ar-EG"/>
    </w:rPr>
  </w:style>
  <w:style w:type="character" w:customStyle="1" w:styleId="HeadingbChar">
    <w:name w:val="Heading_b Char"/>
    <w:basedOn w:val="DefaultParagraphFont"/>
    <w:link w:val="Headingb"/>
    <w:rsid w:val="008B429A"/>
    <w:rPr>
      <w:rFonts w:ascii="Times New Roman Bold" w:hAnsi="Times New Roman Bold" w:cs="Traditional Arabic"/>
      <w:b/>
      <w:bCs/>
      <w:sz w:val="22"/>
      <w:szCs w:val="30"/>
      <w:lang w:eastAsia="fr-FR"/>
    </w:rPr>
  </w:style>
  <w:style w:type="character" w:customStyle="1" w:styleId="TabletextChar">
    <w:name w:val="Table_text Char"/>
    <w:basedOn w:val="DefaultParagraphFont"/>
    <w:link w:val="Tabletext"/>
    <w:uiPriority w:val="99"/>
    <w:locked/>
    <w:rsid w:val="00723F92"/>
    <w:rPr>
      <w:rFonts w:ascii="Times New Roman" w:hAnsi="Times New Roman" w:cs="Traditional Arabic"/>
      <w:szCs w:val="26"/>
      <w:lang w:eastAsia="fr-FR"/>
    </w:rPr>
  </w:style>
  <w:style w:type="paragraph" w:customStyle="1" w:styleId="Tablefin">
    <w:name w:val="Table_fin"/>
    <w:basedOn w:val="Normal"/>
    <w:next w:val="Normal"/>
    <w:rsid w:val="006C2C9A"/>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rsid w:val="006C2C9A"/>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styleId="BalloonText">
    <w:name w:val="Balloon Text"/>
    <w:basedOn w:val="Normal"/>
    <w:link w:val="BalloonTextChar"/>
    <w:rsid w:val="003C61BE"/>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3C61BE"/>
    <w:rPr>
      <w:rFonts w:ascii="Tahoma" w:hAnsi="Tahoma" w:cs="Tahoma"/>
      <w:sz w:val="16"/>
      <w:szCs w:val="16"/>
      <w:lang w:eastAsia="fr-FR"/>
    </w:rPr>
  </w:style>
  <w:style w:type="paragraph" w:styleId="NormalWeb">
    <w:name w:val="Normal (Web)"/>
    <w:basedOn w:val="Normal"/>
    <w:uiPriority w:val="99"/>
    <w:unhideWhenUsed/>
    <w:rsid w:val="00537851"/>
    <w:pPr>
      <w:overflowPunct/>
      <w:autoSpaceDE/>
      <w:autoSpaceDN/>
      <w:bidi w:val="0"/>
      <w:adjustRightInd/>
      <w:spacing w:before="100" w:beforeAutospacing="1" w:after="100" w:afterAutospacing="1" w:line="240" w:lineRule="auto"/>
      <w:jc w:val="left"/>
      <w:textAlignment w:val="auto"/>
    </w:pPr>
    <w:rPr>
      <w:rFonts w:eastAsiaTheme="minorEastAsia"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701A"/>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uiPriority w:val="99"/>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uiPriority w:val="99"/>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FootnoteTextChar">
    <w:name w:val="Footnote Text Char"/>
    <w:basedOn w:val="DefaultParagraphFont"/>
    <w:link w:val="FootnoteText"/>
    <w:rsid w:val="003569F0"/>
    <w:rPr>
      <w:rFonts w:ascii="Times New Roman" w:hAnsi="Times New Roman" w:cs="Traditional Arabic"/>
      <w:szCs w:val="26"/>
      <w:lang w:eastAsia="en-US"/>
    </w:rPr>
  </w:style>
  <w:style w:type="character" w:customStyle="1" w:styleId="HeaderChar">
    <w:name w:val="Header Char"/>
    <w:basedOn w:val="DefaultParagraphFont"/>
    <w:link w:val="Header"/>
    <w:rsid w:val="003569F0"/>
    <w:rPr>
      <w:rFonts w:ascii="Times New Roman Bold" w:hAnsi="Times New Roman Bold" w:cs="Traditional Arabic"/>
      <w:b/>
      <w:bCs/>
      <w:sz w:val="22"/>
      <w:szCs w:val="30"/>
      <w:lang w:eastAsia="fr-FR"/>
    </w:rPr>
  </w:style>
  <w:style w:type="character" w:customStyle="1" w:styleId="FooterChar">
    <w:name w:val="Footer Char"/>
    <w:basedOn w:val="DefaultParagraphFont"/>
    <w:link w:val="Footer"/>
    <w:rsid w:val="003569F0"/>
    <w:rPr>
      <w:rFonts w:ascii="Times New Roman" w:hAnsi="Times New Roman" w:cs="Traditional Arabic"/>
      <w:caps/>
      <w:noProof/>
      <w:sz w:val="16"/>
      <w:szCs w:val="30"/>
      <w:lang w:eastAsia="fr-FR"/>
    </w:rPr>
  </w:style>
  <w:style w:type="paragraph" w:customStyle="1" w:styleId="ANNEXNO">
    <w:name w:val="ANNEX_NO"/>
    <w:basedOn w:val="Normal"/>
    <w:next w:val="Normal"/>
    <w:link w:val="ANNEXNOChar"/>
    <w:rsid w:val="008B429A"/>
    <w:pPr>
      <w:keepNext/>
      <w:overflowPunct/>
      <w:autoSpaceDE/>
      <w:autoSpaceDN/>
      <w:adjustRightInd/>
      <w:spacing w:before="360"/>
      <w:jc w:val="center"/>
      <w:textAlignment w:val="auto"/>
    </w:pPr>
    <w:rPr>
      <w:sz w:val="28"/>
      <w:szCs w:val="40"/>
      <w:lang w:val="fr-FR" w:eastAsia="en-US" w:bidi="ar-EG"/>
    </w:rPr>
  </w:style>
  <w:style w:type="character" w:customStyle="1" w:styleId="ANNEXNOChar">
    <w:name w:val="ANNEX_NO Char"/>
    <w:basedOn w:val="DefaultParagraphFont"/>
    <w:link w:val="ANNEXNO"/>
    <w:rsid w:val="008B429A"/>
    <w:rPr>
      <w:rFonts w:ascii="Times New Roman" w:hAnsi="Times New Roman" w:cs="Traditional Arabic"/>
      <w:sz w:val="28"/>
      <w:szCs w:val="40"/>
      <w:lang w:val="fr-FR" w:eastAsia="en-US" w:bidi="ar-EG"/>
    </w:rPr>
  </w:style>
  <w:style w:type="character" w:customStyle="1" w:styleId="HeadingbChar">
    <w:name w:val="Heading_b Char"/>
    <w:basedOn w:val="DefaultParagraphFont"/>
    <w:link w:val="Headingb"/>
    <w:rsid w:val="008B429A"/>
    <w:rPr>
      <w:rFonts w:ascii="Times New Roman Bold" w:hAnsi="Times New Roman Bold" w:cs="Traditional Arabic"/>
      <w:b/>
      <w:bCs/>
      <w:sz w:val="22"/>
      <w:szCs w:val="30"/>
      <w:lang w:eastAsia="fr-FR"/>
    </w:rPr>
  </w:style>
  <w:style w:type="character" w:customStyle="1" w:styleId="TabletextChar">
    <w:name w:val="Table_text Char"/>
    <w:basedOn w:val="DefaultParagraphFont"/>
    <w:link w:val="Tabletext"/>
    <w:uiPriority w:val="99"/>
    <w:locked/>
    <w:rsid w:val="00723F92"/>
    <w:rPr>
      <w:rFonts w:ascii="Times New Roman" w:hAnsi="Times New Roman" w:cs="Traditional Arabic"/>
      <w:szCs w:val="26"/>
      <w:lang w:eastAsia="fr-FR"/>
    </w:rPr>
  </w:style>
  <w:style w:type="paragraph" w:customStyle="1" w:styleId="Tablefin">
    <w:name w:val="Table_fin"/>
    <w:basedOn w:val="Normal"/>
    <w:next w:val="Normal"/>
    <w:rsid w:val="006C2C9A"/>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rsid w:val="006C2C9A"/>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styleId="BalloonText">
    <w:name w:val="Balloon Text"/>
    <w:basedOn w:val="Normal"/>
    <w:link w:val="BalloonTextChar"/>
    <w:rsid w:val="003C61BE"/>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3C61BE"/>
    <w:rPr>
      <w:rFonts w:ascii="Tahoma" w:hAnsi="Tahoma" w:cs="Tahoma"/>
      <w:sz w:val="16"/>
      <w:szCs w:val="16"/>
      <w:lang w:eastAsia="fr-FR"/>
    </w:rPr>
  </w:style>
  <w:style w:type="paragraph" w:styleId="NormalWeb">
    <w:name w:val="Normal (Web)"/>
    <w:basedOn w:val="Normal"/>
    <w:uiPriority w:val="99"/>
    <w:unhideWhenUsed/>
    <w:rsid w:val="00537851"/>
    <w:pPr>
      <w:overflowPunct/>
      <w:autoSpaceDE/>
      <w:autoSpaceDN/>
      <w:bidi w:val="0"/>
      <w:adjustRightInd/>
      <w:spacing w:before="100" w:beforeAutospacing="1" w:after="100" w:afterAutospacing="1" w:line="240" w:lineRule="auto"/>
      <w:jc w:val="left"/>
      <w:textAlignment w:val="auto"/>
    </w:pPr>
    <w:rPr>
      <w:rFonts w:eastAsiaTheme="minorEastAsia"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yperlink" Target="mailto:cospas_sarsat@imso.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ospas_sarsat@imso.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3.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605;&#1608;&#1583;&#1610;&#1604;%20&#1578;&#1610;&#1605;&#1576;&#1604;&#1610;&#1578;%20&#1578;&#1608;&#1589;&#1610;&#1575;&#1578;%20IT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1AF28-B9CC-42C6-9821-152BE08BE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موديل تيمبليت توصيات ITU-R.dotx</Template>
  <TotalTime>4</TotalTime>
  <Pages>22</Pages>
  <Words>7004</Words>
  <Characters>33829</Characters>
  <Application>Microsoft Office Word</Application>
  <DocSecurity>0</DocSecurity>
  <Lines>946</Lines>
  <Paragraphs>558</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40511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M.1731-1 - معايير حماية مطاريف المستعمل المحلي في النظام الساتلي Cospas-Sarsat في النطاق MHz 1 545-1 544</dc:title>
  <dc:subject>M Series = Mobile, radiodetermination, amateur and related satellite services</dc:subject>
  <dc:creator>ITU Radiocommunication Bureau (BR)</dc:creator>
  <cp:keywords>M,1731-1</cp:keywords>
  <dc:description>Soby, 26.04.2011, MS-106344</dc:description>
  <cp:lastModifiedBy>soby</cp:lastModifiedBy>
  <cp:revision>4</cp:revision>
  <cp:lastPrinted>2011-03-28T08:34:00Z</cp:lastPrinted>
  <dcterms:created xsi:type="dcterms:W3CDTF">2011-04-21T12:45:00Z</dcterms:created>
  <dcterms:modified xsi:type="dcterms:W3CDTF">2011-04-26T12:21:00Z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Arabic</vt:lpwstr>
  </property>
  <property fmtid="{D5CDD505-2E9C-101B-9397-08002B2CF9AE}" pid="3" name="Typist">
    <vt:lpwstr>Soby</vt:lpwstr>
  </property>
  <property fmtid="{D5CDD505-2E9C-101B-9397-08002B2CF9AE}" pid="4" name="Date completed">
    <vt:lpwstr>mardi, 26. avril 2011</vt:lpwstr>
  </property>
</Properties>
</file>