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25" w:rsidRPr="00C91725" w:rsidRDefault="00C91725" w:rsidP="00C91725">
      <w:pPr>
        <w:rPr>
          <w:sz w:val="24"/>
          <w:lang w:val="fr-FR"/>
        </w:rPr>
      </w:pPr>
      <w:bookmarkStart w:id="0" w:name="irecnoe"/>
      <w:bookmarkStart w:id="1" w:name="Doc_title"/>
      <w:bookmarkEnd w:id="0"/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p w:rsidR="00C91725" w:rsidRPr="00C91725" w:rsidRDefault="00C91725" w:rsidP="00C91725">
      <w:pPr>
        <w:rPr>
          <w:sz w:val="24"/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C91725" w:rsidRPr="00C91725" w:rsidTr="00C91725">
        <w:tc>
          <w:tcPr>
            <w:tcW w:w="10089" w:type="dxa"/>
          </w:tcPr>
          <w:p w:rsidR="00C91725" w:rsidRPr="00C91725" w:rsidRDefault="00C91725" w:rsidP="00C917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1725" w:rsidRPr="008D1A98" w:rsidRDefault="00C91725" w:rsidP="008D1A9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8D1A9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1580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8D1A9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</w:p>
          <w:p w:rsidR="00C91725" w:rsidRPr="00C91725" w:rsidRDefault="00C91725" w:rsidP="00C9172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(10/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C91725" w:rsidRPr="00C91725" w:rsidTr="00C91725">
        <w:tc>
          <w:tcPr>
            <w:tcW w:w="10089" w:type="dxa"/>
          </w:tcPr>
          <w:p w:rsidR="00C91725" w:rsidRPr="00C91725" w:rsidRDefault="00C91725" w:rsidP="00C9172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C91725" w:rsidRPr="007873E9" w:rsidRDefault="007873E9" w:rsidP="007873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7873E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Общие характеристики нежелательных излучений базовых станций, использующих наземные радиоинтерфейсы IMT-2000</w:t>
            </w:r>
          </w:p>
          <w:p w:rsidR="00C91725" w:rsidRPr="007873E9" w:rsidRDefault="00C91725" w:rsidP="00C9172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C91725" w:rsidRPr="00C91725" w:rsidTr="00C91725">
        <w:tc>
          <w:tcPr>
            <w:tcW w:w="10089" w:type="dxa"/>
          </w:tcPr>
          <w:p w:rsidR="00C91725" w:rsidRPr="00C91725" w:rsidRDefault="00C91725" w:rsidP="00C9172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C91725" w:rsidRPr="00C91725" w:rsidRDefault="00C91725" w:rsidP="00C9172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C91725" w:rsidRPr="00C91725" w:rsidRDefault="00C91725" w:rsidP="00C917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C91725" w:rsidRPr="00C91725" w:rsidRDefault="00C91725" w:rsidP="00C917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C91725" w:rsidRPr="00C91725" w:rsidRDefault="00C91725" w:rsidP="00C917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C917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C91725" w:rsidRPr="00C91725" w:rsidRDefault="00C91725" w:rsidP="00C9172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C91725" w:rsidRPr="00C91725" w:rsidRDefault="00C91725" w:rsidP="00C91725">
      <w:pPr>
        <w:spacing w:before="80"/>
        <w:rPr>
          <w:i/>
        </w:rPr>
      </w:pPr>
    </w:p>
    <w:p w:rsidR="00C91725" w:rsidRPr="00C91725" w:rsidRDefault="00C91725" w:rsidP="00C91725">
      <w:pPr>
        <w:spacing w:before="80"/>
        <w:rPr>
          <w:i/>
        </w:rPr>
      </w:pPr>
    </w:p>
    <w:p w:rsidR="00C91725" w:rsidRPr="00C91725" w:rsidRDefault="00C91725" w:rsidP="00C91725">
      <w:pPr>
        <w:spacing w:before="80"/>
        <w:rPr>
          <w:i/>
        </w:rPr>
      </w:pPr>
    </w:p>
    <w:p w:rsidR="00C91725" w:rsidRPr="00C91725" w:rsidRDefault="00C91725" w:rsidP="00C91725">
      <w:pPr>
        <w:spacing w:before="80"/>
        <w:rPr>
          <w:i/>
        </w:rPr>
      </w:pPr>
    </w:p>
    <w:p w:rsidR="00C91725" w:rsidRPr="00C91725" w:rsidRDefault="00C91725" w:rsidP="00C91725">
      <w:pPr>
        <w:rPr>
          <w:rFonts w:ascii="Palatino Linotype" w:hAnsi="Palatino Linotype"/>
          <w:sz w:val="24"/>
        </w:rPr>
        <w:sectPr w:rsidR="00C91725" w:rsidRPr="00C91725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bookmarkStart w:id="2" w:name="c2tope"/>
      <w:bookmarkEnd w:id="2"/>
      <w:r w:rsidRPr="00C91725">
        <w:rPr>
          <w:rFonts w:eastAsia="SimSun"/>
          <w:b/>
          <w:bCs/>
          <w:szCs w:val="22"/>
          <w:lang w:eastAsia="zh-CN"/>
        </w:rPr>
        <w:lastRenderedPageBreak/>
        <w:t>Предисловие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C91725">
        <w:rPr>
          <w:rFonts w:eastAsia="SimSun"/>
          <w:sz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C91725">
        <w:rPr>
          <w:rFonts w:eastAsia="SimSun"/>
          <w:sz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r w:rsidRPr="00C91725">
        <w:rPr>
          <w:rFonts w:eastAsia="SimSun"/>
          <w:b/>
          <w:bCs/>
          <w:szCs w:val="22"/>
          <w:lang w:eastAsia="zh-CN"/>
        </w:rPr>
        <w:t>Политика в области прав интеллектуальной собственности (ПИС)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C91725">
        <w:rPr>
          <w:rFonts w:eastAsia="SimSun"/>
          <w:sz w:val="20"/>
          <w:lang w:eastAsia="zh-CN"/>
        </w:rPr>
        <w:t>Политика МСЭ-</w:t>
      </w:r>
      <w:r w:rsidRPr="00C91725">
        <w:rPr>
          <w:rFonts w:eastAsia="SimSun"/>
          <w:sz w:val="20"/>
          <w:lang w:val="en-US" w:eastAsia="zh-CN"/>
        </w:rPr>
        <w:t>R</w:t>
      </w:r>
      <w:r w:rsidRPr="00C91725">
        <w:rPr>
          <w:rFonts w:eastAsia="SimSun"/>
          <w:sz w:val="20"/>
          <w:lang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C91725">
        <w:rPr>
          <w:rFonts w:eastAsia="SimSun"/>
          <w:sz w:val="20"/>
          <w:lang w:val="en-US" w:eastAsia="zh-CN"/>
        </w:rPr>
        <w:t>R</w:t>
      </w:r>
      <w:r w:rsidRPr="00C91725">
        <w:rPr>
          <w:rFonts w:eastAsia="SimSun"/>
          <w:sz w:val="20"/>
          <w:lang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://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.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.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-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C91725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C91725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C91725">
        <w:rPr>
          <w:rFonts w:eastAsia="SimSun"/>
          <w:sz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C91725">
        <w:rPr>
          <w:rFonts w:eastAsia="SimSun"/>
          <w:sz w:val="20"/>
          <w:lang w:val="en-US" w:eastAsia="zh-CN"/>
        </w:rPr>
        <w:t>R</w:t>
      </w:r>
      <w:r w:rsidRPr="00C91725">
        <w:rPr>
          <w:rFonts w:eastAsia="SimSun"/>
          <w:sz w:val="20"/>
          <w:lang w:eastAsia="zh-CN"/>
        </w:rPr>
        <w:t>.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C91725" w:rsidRPr="00C91725" w:rsidTr="00C91725">
        <w:trPr>
          <w:jc w:val="center"/>
        </w:trPr>
        <w:tc>
          <w:tcPr>
            <w:tcW w:w="8856" w:type="dxa"/>
            <w:gridSpan w:val="2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eastAsia="zh-CN"/>
              </w:rPr>
            </w:pPr>
            <w:r w:rsidRPr="00C91725">
              <w:rPr>
                <w:rFonts w:eastAsia="SimSun"/>
                <w:b/>
                <w:bCs/>
                <w:szCs w:val="22"/>
                <w:lang w:eastAsia="zh-CN"/>
              </w:rPr>
              <w:t>Серии Рекомендаций МСЭ-</w:t>
            </w:r>
            <w:r w:rsidRPr="00C91725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C91725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://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.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.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-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C91725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C91725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eastAsia="zh-CN"/>
              </w:rPr>
              <w:t>Название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Спутниковое радиовещание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Радиовещательная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служба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C91725">
              <w:rPr>
                <w:rFonts w:eastAsia="SimSun"/>
                <w:sz w:val="20"/>
                <w:lang w:eastAsia="zh-CN"/>
              </w:rPr>
              <w:t>звуковая</w:t>
            </w:r>
            <w:r w:rsidRPr="00C91725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Радиовещательная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служба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C91725">
              <w:rPr>
                <w:rFonts w:eastAsia="SimSun"/>
                <w:sz w:val="20"/>
                <w:lang w:eastAsia="zh-CN"/>
              </w:rPr>
              <w:t>телевизионная</w:t>
            </w:r>
            <w:r w:rsidRPr="00C91725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Фиксированная служба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Распространение радиоволн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Радиоастрономия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Системы дистанционного зондирования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Фиксированная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спутниковая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служба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Космические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применения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и</w:t>
            </w:r>
            <w:r w:rsidRPr="00C91725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C91725">
              <w:rPr>
                <w:rFonts w:eastAsia="SimSun"/>
                <w:sz w:val="20"/>
                <w:lang w:eastAsia="zh-CN"/>
              </w:rPr>
              <w:t>метеорология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Управление использованием спектра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Спутниковый сбор новостей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C91725" w:rsidRPr="00C91725" w:rsidTr="00C91725">
        <w:trPr>
          <w:jc w:val="center"/>
        </w:trPr>
        <w:tc>
          <w:tcPr>
            <w:tcW w:w="118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91725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C91725">
              <w:rPr>
                <w:rFonts w:eastAsia="SimSun"/>
                <w:sz w:val="20"/>
                <w:lang w:eastAsia="zh-CN"/>
              </w:rPr>
              <w:t>Словарь и связанные с ним вопросы</w:t>
            </w:r>
          </w:p>
        </w:tc>
      </w:tr>
    </w:tbl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C91725" w:rsidRPr="00C91725" w:rsidTr="00C9172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C91725" w:rsidRPr="00C91725" w:rsidRDefault="00C91725" w:rsidP="00C9172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eastAsia="zh-CN"/>
              </w:rPr>
            </w:pPr>
            <w:r w:rsidRPr="00C91725">
              <w:rPr>
                <w:rFonts w:eastAsia="SimSun"/>
                <w:b/>
                <w:bCs/>
                <w:i/>
                <w:iCs/>
                <w:sz w:val="20"/>
                <w:lang w:eastAsia="zh-CN"/>
              </w:rPr>
              <w:t>Примечание</w:t>
            </w:r>
            <w:r w:rsidRPr="00C91725">
              <w:rPr>
                <w:rFonts w:eastAsia="SimSun"/>
                <w:sz w:val="20"/>
                <w:lang w:eastAsia="zh-CN"/>
              </w:rPr>
              <w:t xml:space="preserve">. – </w:t>
            </w:r>
            <w:r w:rsidRPr="00C91725">
              <w:rPr>
                <w:rFonts w:eastAsia="SimSun"/>
                <w:i/>
                <w:iCs/>
                <w:sz w:val="20"/>
                <w:lang w:eastAsia="zh-CN"/>
              </w:rPr>
              <w:t>Настоящая Рекомендация МСЭ-</w:t>
            </w:r>
            <w:r w:rsidRPr="00C91725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C91725">
              <w:rPr>
                <w:rFonts w:eastAsia="SimSun"/>
                <w:i/>
                <w:iCs/>
                <w:sz w:val="20"/>
                <w:lang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C91725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C91725">
              <w:rPr>
                <w:rFonts w:eastAsia="SimSun"/>
                <w:i/>
                <w:iCs/>
                <w:sz w:val="20"/>
                <w:lang w:eastAsia="zh-CN"/>
              </w:rPr>
              <w:t>.</w:t>
            </w:r>
          </w:p>
        </w:tc>
      </w:tr>
    </w:tbl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eastAsia="zh-CN"/>
        </w:rPr>
      </w:pPr>
      <w:r w:rsidRPr="00C91725">
        <w:rPr>
          <w:rFonts w:eastAsia="SimSun"/>
          <w:i/>
          <w:iCs/>
          <w:sz w:val="20"/>
          <w:lang w:eastAsia="zh-CN"/>
        </w:rPr>
        <w:t>Электронная публикация</w:t>
      </w:r>
      <w:r w:rsidRPr="00C91725">
        <w:rPr>
          <w:rFonts w:eastAsia="SimSun"/>
          <w:i/>
          <w:iCs/>
          <w:sz w:val="20"/>
          <w:lang w:eastAsia="zh-CN"/>
        </w:rPr>
        <w:br/>
      </w:r>
      <w:r w:rsidRPr="00C91725">
        <w:rPr>
          <w:rFonts w:eastAsia="SimSun"/>
          <w:sz w:val="20"/>
          <w:lang w:eastAsia="zh-CN"/>
        </w:rPr>
        <w:t>Женева, 2010 г.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eastAsia="zh-CN"/>
        </w:rPr>
      </w:pPr>
      <w:r w:rsidRPr="00C91725">
        <w:rPr>
          <w:rFonts w:eastAsia="SimSun"/>
          <w:sz w:val="20"/>
          <w:lang w:eastAsia="zh-CN"/>
        </w:rPr>
        <w:sym w:font="Symbol" w:char="F0D3"/>
      </w:r>
      <w:r w:rsidRPr="00C91725">
        <w:rPr>
          <w:rFonts w:eastAsia="SimSun"/>
          <w:sz w:val="20"/>
          <w:lang w:eastAsia="zh-CN"/>
        </w:rPr>
        <w:t xml:space="preserve">  </w:t>
      </w:r>
      <w:r w:rsidRPr="00C91725">
        <w:rPr>
          <w:rFonts w:eastAsia="SimSun"/>
          <w:sz w:val="20"/>
          <w:lang w:val="en-US" w:eastAsia="zh-CN"/>
        </w:rPr>
        <w:t>ITU</w:t>
      </w:r>
      <w:r w:rsidRPr="00C91725">
        <w:rPr>
          <w:rFonts w:eastAsia="SimSun"/>
          <w:sz w:val="20"/>
          <w:lang w:eastAsia="zh-CN"/>
        </w:rPr>
        <w:t xml:space="preserve"> 2010</w:t>
      </w:r>
    </w:p>
    <w:p w:rsidR="00C91725" w:rsidRPr="00C91725" w:rsidRDefault="00C91725" w:rsidP="00C917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</w:rPr>
      </w:pPr>
      <w:r w:rsidRPr="00C91725">
        <w:rPr>
          <w:rFonts w:eastAsia="SimSun"/>
          <w:sz w:val="20"/>
          <w:lang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CB2367" w:rsidRDefault="00CB2367" w:rsidP="008D57DA">
      <w:pPr>
        <w:pStyle w:val="RecNo"/>
        <w:spacing w:before="0"/>
        <w:rPr>
          <w:sz w:val="26"/>
          <w:szCs w:val="26"/>
        </w:rPr>
        <w:sectPr w:rsidR="00CB2367" w:rsidSect="008D1A9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4" w:other="4"/>
          <w:pgNumType w:fmt="lowerRoman" w:start="2"/>
          <w:cols w:space="720"/>
        </w:sectPr>
      </w:pPr>
    </w:p>
    <w:p w:rsidR="004209FC" w:rsidRPr="00EA0DE3" w:rsidRDefault="004209FC" w:rsidP="008D57DA">
      <w:pPr>
        <w:pStyle w:val="RecNo"/>
        <w:spacing w:before="0"/>
        <w:rPr>
          <w:sz w:val="26"/>
          <w:szCs w:val="26"/>
        </w:rPr>
      </w:pPr>
      <w:r w:rsidRPr="00EA0DE3">
        <w:rPr>
          <w:sz w:val="26"/>
          <w:szCs w:val="26"/>
        </w:rPr>
        <w:lastRenderedPageBreak/>
        <w:t xml:space="preserve">РЕКОМЕНДАЦИЯ  </w:t>
      </w:r>
      <w:r w:rsidRPr="00EA0DE3">
        <w:rPr>
          <w:rStyle w:val="href"/>
          <w:sz w:val="26"/>
          <w:szCs w:val="26"/>
        </w:rPr>
        <w:t>МСЭ-R  M.1580-</w:t>
      </w:r>
      <w:r w:rsidR="008D57DA" w:rsidRPr="00EA0DE3">
        <w:rPr>
          <w:rStyle w:val="href"/>
          <w:sz w:val="26"/>
          <w:szCs w:val="26"/>
        </w:rPr>
        <w:t>3</w:t>
      </w:r>
      <w:r w:rsidRPr="00EA0DE3">
        <w:rPr>
          <w:rStyle w:val="FootnoteReference"/>
          <w:sz w:val="16"/>
          <w:szCs w:val="16"/>
        </w:rPr>
        <w:footnoteReference w:customMarkFollows="1" w:id="1"/>
        <w:t>*</w:t>
      </w:r>
      <w:bookmarkEnd w:id="1"/>
    </w:p>
    <w:p w:rsidR="004209FC" w:rsidRPr="00EA0DE3" w:rsidRDefault="004209FC" w:rsidP="004209FC">
      <w:pPr>
        <w:pStyle w:val="Rectitle"/>
        <w:rPr>
          <w:sz w:val="26"/>
          <w:szCs w:val="26"/>
        </w:rPr>
      </w:pPr>
      <w:bookmarkStart w:id="3" w:name="Pre_title"/>
      <w:r w:rsidRPr="00EA0DE3">
        <w:rPr>
          <w:sz w:val="26"/>
          <w:szCs w:val="26"/>
        </w:rPr>
        <w:t>Общие характеристики нежелательных излучений базовых станций, использующих наземные радиоинтерфейсы IMT-2000</w:t>
      </w:r>
      <w:bookmarkEnd w:id="3"/>
    </w:p>
    <w:p w:rsidR="004209FC" w:rsidRPr="00EA0DE3" w:rsidRDefault="004209FC" w:rsidP="00027C22">
      <w:pPr>
        <w:pStyle w:val="Recref"/>
      </w:pPr>
      <w:bookmarkStart w:id="4" w:name="Related_Questions"/>
      <w:r w:rsidRPr="00EA0DE3">
        <w:t>(Вопрос МСЭ-R 229/</w:t>
      </w:r>
      <w:r w:rsidR="00027C22" w:rsidRPr="00EA0DE3">
        <w:t>5</w:t>
      </w:r>
      <w:r w:rsidRPr="00EA0DE3">
        <w:t>)</w:t>
      </w:r>
      <w:bookmarkEnd w:id="4"/>
    </w:p>
    <w:p w:rsidR="004209FC" w:rsidRPr="00EA0DE3" w:rsidRDefault="004209FC" w:rsidP="004209FC">
      <w:pPr>
        <w:pStyle w:val="Recdate"/>
      </w:pPr>
      <w:bookmarkStart w:id="5" w:name="Revision_history"/>
      <w:r w:rsidRPr="00EA0DE3">
        <w:t>(2002-2005-2007</w:t>
      </w:r>
      <w:r w:rsidR="00027C22" w:rsidRPr="00EA0DE3">
        <w:t>-2009</w:t>
      </w:r>
      <w:r w:rsidRPr="00EA0DE3">
        <w:t>)</w:t>
      </w:r>
      <w:bookmarkEnd w:id="5"/>
    </w:p>
    <w:p w:rsidR="004209FC" w:rsidRPr="00EA0DE3" w:rsidRDefault="004209FC" w:rsidP="004209FC">
      <w:pPr>
        <w:pStyle w:val="HeadingSum"/>
        <w:rPr>
          <w:lang w:val="ru-RU"/>
        </w:rPr>
      </w:pPr>
      <w:r w:rsidRPr="00EA0DE3">
        <w:rPr>
          <w:lang w:val="ru-RU"/>
        </w:rPr>
        <w:t>Сфера применения</w:t>
      </w:r>
    </w:p>
    <w:p w:rsidR="004209FC" w:rsidRPr="00EA0DE3" w:rsidRDefault="004209FC" w:rsidP="004209FC">
      <w:pPr>
        <w:pStyle w:val="Summary"/>
        <w:rPr>
          <w:lang w:val="ru-RU"/>
        </w:rPr>
      </w:pPr>
      <w:r w:rsidRPr="00EA0DE3">
        <w:rPr>
          <w:lang w:val="ru-RU"/>
        </w:rPr>
        <w:t>В настоящей Рекомендации содержатся общие характеристики нежелательных излучений базовых станций, использующих наземные радиоинтерфейсы IMT-2000.</w:t>
      </w:r>
    </w:p>
    <w:p w:rsidR="004209FC" w:rsidRPr="00EA0DE3" w:rsidRDefault="004209FC" w:rsidP="004209FC">
      <w:pPr>
        <w:pStyle w:val="Normalaftertitle"/>
      </w:pPr>
      <w:r w:rsidRPr="00EA0DE3">
        <w:t>Ассамблея радиосвязи МСЭ,</w:t>
      </w:r>
    </w:p>
    <w:p w:rsidR="004209FC" w:rsidRPr="00EA0DE3" w:rsidRDefault="004209FC" w:rsidP="004209FC">
      <w:pPr>
        <w:pStyle w:val="Call"/>
      </w:pPr>
      <w:r w:rsidRPr="00EA0DE3">
        <w:t>учитывая</w:t>
      </w:r>
      <w:r w:rsidRPr="00EA0DE3">
        <w:rPr>
          <w:i w:val="0"/>
          <w:iCs/>
        </w:rPr>
        <w:t>,</w:t>
      </w:r>
    </w:p>
    <w:p w:rsidR="004209FC" w:rsidRPr="00EA0DE3" w:rsidRDefault="004209FC" w:rsidP="004209FC">
      <w:r w:rsidRPr="00EA0DE3">
        <w:t>a)</w:t>
      </w:r>
      <w:r w:rsidRPr="00EA0DE3">
        <w:tab/>
        <w:t>что согласно п. 1.146 Регламента радиосвязи (РР) нежелательные излучения состоят из побочных и внеполосных (ВП) излучений и что побочные и ВП излучения определяются в пп. 1.145 и 1.144 РР, соответственно;</w:t>
      </w:r>
    </w:p>
    <w:p w:rsidR="004209FC" w:rsidRPr="00EA0DE3" w:rsidRDefault="004209FC" w:rsidP="004209FC">
      <w:r w:rsidRPr="00EA0DE3">
        <w:t>b)</w:t>
      </w:r>
      <w:r w:rsidRPr="00EA0DE3">
        <w:tab/>
        <w:t>что ограничение максимально допустимых уровней нежелательных излучений базовых станций (БС) IMT-2000 необходимо для защиты других радиосистем и служб от помех, а также для обеспечения совместимости между различными технологиями;</w:t>
      </w:r>
    </w:p>
    <w:p w:rsidR="004209FC" w:rsidRPr="00EA0DE3" w:rsidRDefault="004209FC" w:rsidP="004209FC">
      <w:r w:rsidRPr="00EA0DE3">
        <w:t>c)</w:t>
      </w:r>
      <w:r w:rsidRPr="00EA0DE3">
        <w:tab/>
        <w:t>что слишком строгие пределы могут привести к повышению уровня сложности БС IMT</w:t>
      </w:r>
      <w:r w:rsidRPr="00EA0DE3">
        <w:noBreakHyphen/>
        <w:t>2000;</w:t>
      </w:r>
    </w:p>
    <w:p w:rsidR="004209FC" w:rsidRPr="00EA0DE3" w:rsidRDefault="004209FC" w:rsidP="00D32E81">
      <w:r w:rsidRPr="00EA0DE3">
        <w:t>d)</w:t>
      </w:r>
      <w:r w:rsidRPr="00EA0DE3">
        <w:tab/>
        <w:t>что должны быть приложены любые усилия для сохранения предел</w:t>
      </w:r>
      <w:r w:rsidR="00D32E81" w:rsidRPr="00EA0DE3">
        <w:t>ьных уровней</w:t>
      </w:r>
      <w:r w:rsidR="00C158E8" w:rsidRPr="00EA0DE3">
        <w:t xml:space="preserve"> </w:t>
      </w:r>
      <w:r w:rsidRPr="00EA0DE3">
        <w:t>нежелательн</w:t>
      </w:r>
      <w:r w:rsidR="00C158E8" w:rsidRPr="00EA0DE3">
        <w:t>ого</w:t>
      </w:r>
      <w:r w:rsidRPr="00EA0DE3">
        <w:t xml:space="preserve"> излучени</w:t>
      </w:r>
      <w:r w:rsidR="00C158E8" w:rsidRPr="00EA0DE3">
        <w:t>я</w:t>
      </w:r>
      <w:r w:rsidRPr="00EA0DE3">
        <w:t xml:space="preserve"> на возможно низком уровне с учетом экономических факторов и технологических ограничений;</w:t>
      </w:r>
    </w:p>
    <w:p w:rsidR="004209FC" w:rsidRPr="00EA0DE3" w:rsidRDefault="004209FC" w:rsidP="004209FC">
      <w:r w:rsidRPr="00EA0DE3">
        <w:t>e)</w:t>
      </w:r>
      <w:r w:rsidRPr="00EA0DE3">
        <w:tab/>
        <w:t>что Рекомендация МСЭ-R SM.329 касается воздействия, измерений и пределов, которые должны применяться в области побочных излучений;</w:t>
      </w:r>
    </w:p>
    <w:p w:rsidR="004209FC" w:rsidRPr="00EA0DE3" w:rsidRDefault="004209FC" w:rsidP="002F5ED3">
      <w:r w:rsidRPr="00EA0DE3">
        <w:t>f)</w:t>
      </w:r>
      <w:r w:rsidRPr="00EA0DE3">
        <w:tab/>
        <w:t>что аналогичные предел</w:t>
      </w:r>
      <w:r w:rsidR="00D32E81" w:rsidRPr="00EA0DE3">
        <w:t>ьны</w:t>
      </w:r>
      <w:r w:rsidR="002F5ED3" w:rsidRPr="00EA0DE3">
        <w:t>е</w:t>
      </w:r>
      <w:r w:rsidR="00D32E81" w:rsidRPr="00EA0DE3">
        <w:t xml:space="preserve"> уровни</w:t>
      </w:r>
      <w:r w:rsidRPr="00EA0DE3">
        <w:t xml:space="preserve"> побочных излучений применяются в равной мере к БС всех радиоинтерфейсов;</w:t>
      </w:r>
    </w:p>
    <w:p w:rsidR="004209FC" w:rsidRPr="00EA0DE3" w:rsidRDefault="004209FC" w:rsidP="004209FC">
      <w:r w:rsidRPr="00EA0DE3">
        <w:t>g)</w:t>
      </w:r>
      <w:r w:rsidRPr="00EA0DE3">
        <w:tab/>
        <w:t>что в Рекомендации МСЭ-R SM.1541, касающейся ВП излучений, определяются общие пределы в области ВП излучений, которые, как правило, представляют собой наименее строгие пределы ВП излучений, и рекомендуется разработать более конкретные ограничения для каждой системы;</w:t>
      </w:r>
    </w:p>
    <w:p w:rsidR="004209FC" w:rsidRPr="00EA0DE3" w:rsidRDefault="004209FC" w:rsidP="004209FC">
      <w:r w:rsidRPr="00EA0DE3">
        <w:t>h)</w:t>
      </w:r>
      <w:r w:rsidRPr="00EA0DE3">
        <w:tab/>
        <w:t>что уровни побочных излучений БС IMT-2000 должны соответствовать ограничениям, указанным в Приложении 3 РР;</w:t>
      </w:r>
    </w:p>
    <w:p w:rsidR="004209FC" w:rsidRPr="00EA0DE3" w:rsidRDefault="004209FC" w:rsidP="004209FC">
      <w:r w:rsidRPr="00EA0DE3">
        <w:t>j)</w:t>
      </w:r>
      <w:r w:rsidRPr="00EA0DE3">
        <w:tab/>
        <w:t>что согласование предел</w:t>
      </w:r>
      <w:r w:rsidR="003045CB" w:rsidRPr="00EA0DE3">
        <w:t>ьных уровней</w:t>
      </w:r>
      <w:r w:rsidRPr="00EA0DE3">
        <w:t xml:space="preserve"> нежелательных излучений будет способствовать всеобщему использованию и доступу на мировой рынок; тем не менее, на национальном/региональном уровне ограничения нежелательных излучений могут иметь отличия;</w:t>
      </w:r>
    </w:p>
    <w:p w:rsidR="004209FC" w:rsidRPr="00EA0DE3" w:rsidRDefault="004209FC" w:rsidP="004209FC">
      <w:r w:rsidRPr="00EA0DE3">
        <w:t>k)</w:t>
      </w:r>
      <w:r w:rsidRPr="00EA0DE3">
        <w:tab/>
        <w:t>что необходима дополнительная работа для определения предел</w:t>
      </w:r>
      <w:r w:rsidR="003045CB" w:rsidRPr="00EA0DE3">
        <w:t>ьных уровней</w:t>
      </w:r>
      <w:r w:rsidRPr="00EA0DE3">
        <w:t xml:space="preserve"> нежелательных излучений для оборудования, эксплуатируемого в других полосах, определенных для IMT-2000 на Всемирной конференции радиосвязи (Стамбул, </w:t>
      </w:r>
      <w:smartTag w:uri="urn:schemas-microsoft-com:office:smarttags" w:element="metricconverter">
        <w:smartTagPr>
          <w:attr w:name="ProductID" w:val="2000 г"/>
        </w:smartTagPr>
        <w:r w:rsidRPr="00EA0DE3">
          <w:t>2000 г</w:t>
        </w:r>
      </w:smartTag>
      <w:r w:rsidRPr="00EA0DE3">
        <w:t>.) (ВКР-2000);</w:t>
      </w:r>
    </w:p>
    <w:p w:rsidR="004209FC" w:rsidRPr="00EA0DE3" w:rsidRDefault="004209FC" w:rsidP="00F67E9E">
      <w:r w:rsidRPr="00EA0DE3">
        <w:lastRenderedPageBreak/>
        <w:t>l)</w:t>
      </w:r>
      <w:r w:rsidRPr="00EA0DE3">
        <w:tab/>
        <w:t>что предел</w:t>
      </w:r>
      <w:r w:rsidR="00F67E9E" w:rsidRPr="00EA0DE3">
        <w:t>ьные уровни</w:t>
      </w:r>
      <w:r w:rsidRPr="00EA0DE3">
        <w:t xml:space="preserve"> нежелательных излучений, помимо зависимости от служб, работающих в других полосах частот, зависят от характеристик излучения передатчика, пределов МСЭ на побочные излучения, а также национальных стандартов и правил,</w:t>
      </w:r>
    </w:p>
    <w:p w:rsidR="004209FC" w:rsidRPr="00EA0DE3" w:rsidRDefault="004209FC" w:rsidP="004209FC">
      <w:pPr>
        <w:pStyle w:val="Call"/>
      </w:pPr>
      <w:r w:rsidRPr="00EA0DE3">
        <w:t>отмечая</w:t>
      </w:r>
    </w:p>
    <w:p w:rsidR="004209FC" w:rsidRPr="00EA0DE3" w:rsidRDefault="004209FC" w:rsidP="004209FC">
      <w:r w:rsidRPr="00EA0DE3">
        <w:t>a)</w:t>
      </w:r>
      <w:r w:rsidRPr="00EA0DE3">
        <w:tab/>
        <w:t>работу, проведенную органами по стандартизации для определения пределов в целях защиты других радиосистем и служб от помех, а также для обеспечения совместимости между различными технологиями;</w:t>
      </w:r>
    </w:p>
    <w:p w:rsidR="00284CEF" w:rsidRPr="00EA0DE3" w:rsidRDefault="004209FC" w:rsidP="004209FC">
      <w:r w:rsidRPr="00EA0DE3">
        <w:t>b)</w:t>
      </w:r>
      <w:r w:rsidRPr="00EA0DE3">
        <w:tab/>
        <w:t>что базовые станции IMT-2000 должны соответствовать местным, региональным и международным правилам в отношении внеполосных и побочных излучений, соответствующих их работе, повсюду, где такие правила применяются</w:t>
      </w:r>
      <w:r w:rsidR="00284CEF" w:rsidRPr="00EA0DE3">
        <w:t>,</w:t>
      </w:r>
    </w:p>
    <w:p w:rsidR="004209FC" w:rsidRPr="00EA0DE3" w:rsidRDefault="004209FC" w:rsidP="004209FC">
      <w:pPr>
        <w:pStyle w:val="Call"/>
      </w:pPr>
      <w:r w:rsidRPr="00EA0DE3">
        <w:t>рекомендует</w:t>
      </w:r>
      <w:r w:rsidRPr="00EA0DE3">
        <w:rPr>
          <w:i w:val="0"/>
          <w:iCs/>
        </w:rPr>
        <w:t>,</w:t>
      </w:r>
    </w:p>
    <w:p w:rsidR="004209FC" w:rsidRPr="00EA0DE3" w:rsidRDefault="004209FC" w:rsidP="006D760D">
      <w:r w:rsidRPr="00EA0DE3">
        <w:rPr>
          <w:b/>
          <w:bCs/>
        </w:rPr>
        <w:t>1</w:t>
      </w:r>
      <w:r w:rsidRPr="00EA0DE3">
        <w:tab/>
        <w:t>чтобы характеристики нежелательных излучений базовых станций IMT-2000 были основаны на предел</w:t>
      </w:r>
      <w:r w:rsidR="00D52B39" w:rsidRPr="00EA0DE3">
        <w:t>ьных значениях</w:t>
      </w:r>
      <w:r w:rsidRPr="00EA0DE3">
        <w:t>, содержащихся в относящихся к конкретным технологиям Приложениях</w:t>
      </w:r>
      <w:r w:rsidR="00D52B39" w:rsidRPr="00EA0DE3">
        <w:t> </w:t>
      </w:r>
      <w:r w:rsidRPr="00EA0DE3">
        <w:t>1</w:t>
      </w:r>
      <w:r w:rsidR="006D760D" w:rsidRPr="00EA0DE3">
        <w:sym w:font="Symbol" w:char="F02D"/>
      </w:r>
      <w:r w:rsidRPr="00EA0DE3">
        <w:t>6, которые соответствуют техническим характеристикам радиоинтерфейса, описанным в пп. 5.1–5.6 Рекомендации МСЭ-R M.1457.</w:t>
      </w:r>
    </w:p>
    <w:p w:rsidR="004209FC" w:rsidRPr="00EA0DE3" w:rsidRDefault="00781D48" w:rsidP="006E64A3">
      <w:pPr>
        <w:pStyle w:val="Note"/>
        <w:spacing w:before="120"/>
        <w:rPr>
          <w:sz w:val="22"/>
          <w:szCs w:val="22"/>
        </w:rPr>
      </w:pPr>
      <w:r w:rsidRPr="00EA0DE3">
        <w:rPr>
          <w:sz w:val="22"/>
          <w:szCs w:val="22"/>
        </w:rPr>
        <w:t>ПРИМЕЧАНИЕ </w:t>
      </w:r>
      <w:r w:rsidR="004209FC" w:rsidRPr="00EA0DE3">
        <w:rPr>
          <w:sz w:val="22"/>
          <w:szCs w:val="22"/>
        </w:rPr>
        <w:t xml:space="preserve">1. – За исключением </w:t>
      </w:r>
      <w:r w:rsidR="006D760D" w:rsidRPr="00EA0DE3">
        <w:rPr>
          <w:sz w:val="22"/>
          <w:szCs w:val="22"/>
        </w:rPr>
        <w:t>случаев, изложенных в Примечаниях</w:t>
      </w:r>
      <w:r w:rsidR="004209FC" w:rsidRPr="00EA0DE3">
        <w:rPr>
          <w:sz w:val="22"/>
          <w:szCs w:val="22"/>
        </w:rPr>
        <w:t xml:space="preserve"> 2, 3 4, </w:t>
      </w:r>
      <w:r w:rsidR="006D760D" w:rsidRPr="00EA0DE3">
        <w:rPr>
          <w:sz w:val="22"/>
          <w:szCs w:val="22"/>
        </w:rPr>
        <w:t xml:space="preserve">и 5, </w:t>
      </w:r>
      <w:r w:rsidR="004209FC" w:rsidRPr="00EA0DE3">
        <w:rPr>
          <w:sz w:val="22"/>
          <w:szCs w:val="22"/>
        </w:rPr>
        <w:t>предел</w:t>
      </w:r>
      <w:r w:rsidR="009907F9" w:rsidRPr="00EA0DE3">
        <w:rPr>
          <w:sz w:val="22"/>
          <w:szCs w:val="22"/>
        </w:rPr>
        <w:t>ьные уровни</w:t>
      </w:r>
      <w:r w:rsidR="004209FC" w:rsidRPr="00EA0DE3">
        <w:rPr>
          <w:sz w:val="22"/>
          <w:szCs w:val="22"/>
        </w:rPr>
        <w:t xml:space="preserve"> нежелательных излучений определены только для БС, работающих в соответствии со следующей схемой: линия вверх </w:t>
      </w:r>
      <w:r w:rsidR="00D52B39" w:rsidRPr="00EA0DE3">
        <w:rPr>
          <w:sz w:val="22"/>
          <w:szCs w:val="22"/>
        </w:rPr>
        <w:t>в</w:t>
      </w:r>
      <w:r w:rsidR="004209FC" w:rsidRPr="00EA0DE3">
        <w:rPr>
          <w:sz w:val="22"/>
          <w:szCs w:val="22"/>
        </w:rPr>
        <w:t xml:space="preserve"> дуплексн</w:t>
      </w:r>
      <w:r w:rsidR="00D52B39" w:rsidRPr="00EA0DE3">
        <w:rPr>
          <w:sz w:val="22"/>
          <w:szCs w:val="22"/>
        </w:rPr>
        <w:t>о</w:t>
      </w:r>
      <w:r w:rsidR="004209FC" w:rsidRPr="00EA0DE3">
        <w:rPr>
          <w:sz w:val="22"/>
          <w:szCs w:val="22"/>
        </w:rPr>
        <w:t xml:space="preserve">м </w:t>
      </w:r>
      <w:r w:rsidR="00D52B39" w:rsidRPr="00EA0DE3">
        <w:rPr>
          <w:sz w:val="22"/>
          <w:szCs w:val="22"/>
        </w:rPr>
        <w:t xml:space="preserve">режиме с </w:t>
      </w:r>
      <w:r w:rsidR="004209FC" w:rsidRPr="00EA0DE3">
        <w:rPr>
          <w:sz w:val="22"/>
          <w:szCs w:val="22"/>
        </w:rPr>
        <w:t>разделением по частоте (FDD) в полосе 1920–1980</w:t>
      </w:r>
      <w:r w:rsidR="00304848" w:rsidRPr="00EA0DE3">
        <w:rPr>
          <w:sz w:val="22"/>
          <w:szCs w:val="22"/>
        </w:rPr>
        <w:t> МГц</w:t>
      </w:r>
      <w:r w:rsidR="004209FC" w:rsidRPr="00EA0DE3">
        <w:rPr>
          <w:sz w:val="22"/>
          <w:szCs w:val="22"/>
        </w:rPr>
        <w:t>, линия вниз с FDD в полосе 2110–2170</w:t>
      </w:r>
      <w:r w:rsidR="00304848" w:rsidRPr="00EA0DE3">
        <w:rPr>
          <w:sz w:val="22"/>
          <w:szCs w:val="22"/>
        </w:rPr>
        <w:t> МГц</w:t>
      </w:r>
      <w:r w:rsidR="004209FC" w:rsidRPr="00EA0DE3">
        <w:rPr>
          <w:sz w:val="22"/>
          <w:szCs w:val="22"/>
        </w:rPr>
        <w:t xml:space="preserve"> и дуплексное разделение во времени (TDD) в полосе 1885–1980</w:t>
      </w:r>
      <w:r w:rsidR="00304848" w:rsidRPr="00EA0DE3">
        <w:rPr>
          <w:sz w:val="22"/>
          <w:szCs w:val="22"/>
        </w:rPr>
        <w:t> МГц</w:t>
      </w:r>
      <w:r w:rsidR="004209FC" w:rsidRPr="00EA0DE3">
        <w:rPr>
          <w:sz w:val="22"/>
          <w:szCs w:val="22"/>
        </w:rPr>
        <w:t xml:space="preserve"> и 2010–2025</w:t>
      </w:r>
      <w:r w:rsidR="00304848" w:rsidRPr="00EA0DE3">
        <w:rPr>
          <w:sz w:val="22"/>
          <w:szCs w:val="22"/>
        </w:rPr>
        <w:t> МГц</w:t>
      </w:r>
      <w:r w:rsidR="004209FC" w:rsidRPr="00EA0DE3">
        <w:rPr>
          <w:sz w:val="22"/>
          <w:szCs w:val="22"/>
        </w:rPr>
        <w:t>. В будущие варианты настоящей Рекомендации будут включены предел</w:t>
      </w:r>
      <w:r w:rsidR="00C85D51" w:rsidRPr="00EA0DE3">
        <w:rPr>
          <w:sz w:val="22"/>
          <w:szCs w:val="22"/>
        </w:rPr>
        <w:t>ьные уровни</w:t>
      </w:r>
      <w:r w:rsidR="004209FC" w:rsidRPr="00EA0DE3">
        <w:rPr>
          <w:sz w:val="22"/>
          <w:szCs w:val="22"/>
        </w:rPr>
        <w:t>, применимые к другим полосам частот. При условии проведения дальнейших исследований предполагается, что подобные предел</w:t>
      </w:r>
      <w:r w:rsidR="00C85D51" w:rsidRPr="00EA0DE3">
        <w:rPr>
          <w:sz w:val="22"/>
          <w:szCs w:val="22"/>
        </w:rPr>
        <w:t>ьные значения</w:t>
      </w:r>
      <w:r w:rsidR="004209FC" w:rsidRPr="00EA0DE3">
        <w:rPr>
          <w:sz w:val="22"/>
          <w:szCs w:val="22"/>
        </w:rPr>
        <w:t xml:space="preserve"> будут аналогичны тем, которые уже содержатся в настоящей Рекомендации.</w:t>
      </w:r>
    </w:p>
    <w:p w:rsidR="004209FC" w:rsidRPr="00EA0DE3" w:rsidRDefault="00781D48" w:rsidP="006E64A3">
      <w:pPr>
        <w:pStyle w:val="Note"/>
        <w:spacing w:before="120"/>
        <w:rPr>
          <w:sz w:val="22"/>
          <w:szCs w:val="22"/>
          <w:lang w:eastAsia="ja-JP"/>
        </w:rPr>
      </w:pPr>
      <w:r w:rsidRPr="00EA0DE3">
        <w:rPr>
          <w:sz w:val="22"/>
          <w:szCs w:val="22"/>
        </w:rPr>
        <w:t>ПРИМЕЧАНИЕ </w:t>
      </w:r>
      <w:r w:rsidR="004209FC" w:rsidRPr="00EA0DE3">
        <w:rPr>
          <w:sz w:val="22"/>
          <w:szCs w:val="22"/>
          <w:lang w:eastAsia="ja-JP"/>
        </w:rPr>
        <w:t>2.</w:t>
      </w:r>
      <w:r w:rsidR="004209FC" w:rsidRPr="00EA0DE3">
        <w:rPr>
          <w:sz w:val="22"/>
          <w:szCs w:val="22"/>
        </w:rPr>
        <w:t> – Предел</w:t>
      </w:r>
      <w:r w:rsidR="005C5CB5" w:rsidRPr="00EA0DE3">
        <w:rPr>
          <w:sz w:val="22"/>
          <w:szCs w:val="22"/>
        </w:rPr>
        <w:t>ьные уровни</w:t>
      </w:r>
      <w:r w:rsidR="004209FC" w:rsidRPr="00EA0DE3">
        <w:rPr>
          <w:sz w:val="22"/>
          <w:szCs w:val="22"/>
        </w:rPr>
        <w:t xml:space="preserve"> нежелательных излучений, определенные в Приложении</w:t>
      </w:r>
      <w:r w:rsidR="004209FC" w:rsidRPr="00EA0DE3">
        <w:rPr>
          <w:sz w:val="22"/>
          <w:szCs w:val="22"/>
          <w:lang w:eastAsia="ja-JP"/>
        </w:rPr>
        <w:t> 1, для БС,</w:t>
      </w:r>
      <w:r w:rsidR="004209FC" w:rsidRPr="00EA0DE3">
        <w:rPr>
          <w:sz w:val="22"/>
          <w:szCs w:val="22"/>
        </w:rPr>
        <w:t xml:space="preserve"> работающих по одной из следующих схем или при их сочетании:</w:t>
      </w:r>
    </w:p>
    <w:p w:rsidR="00284CEF" w:rsidRPr="00EA0DE3" w:rsidRDefault="00284CEF" w:rsidP="00EE2DF1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E2DF1" w:rsidRPr="00EA0DE3">
        <w:rPr>
          <w:szCs w:val="22"/>
        </w:rPr>
        <w:t>Линия вверх с FDD в полосе 1920–1980</w:t>
      </w:r>
      <w:r w:rsidR="00304848" w:rsidRPr="00EA0DE3">
        <w:rPr>
          <w:szCs w:val="22"/>
        </w:rPr>
        <w:t> МГц</w:t>
      </w:r>
      <w:r w:rsidR="00EE2DF1" w:rsidRPr="00EA0DE3">
        <w:rPr>
          <w:szCs w:val="22"/>
        </w:rPr>
        <w:t>, линия вниз с FDD в полосе 2110–2170</w:t>
      </w:r>
      <w:r w:rsidR="00304848" w:rsidRPr="00EA0DE3">
        <w:rPr>
          <w:szCs w:val="22"/>
        </w:rPr>
        <w:t> МГц</w:t>
      </w:r>
      <w:r w:rsidR="00C45B16" w:rsidRPr="00EA0DE3">
        <w:rPr>
          <w:szCs w:val="22"/>
          <w:lang w:eastAsia="ja-JP"/>
        </w:rPr>
        <w:t>, в </w:t>
      </w:r>
      <w:r w:rsidR="00EE2DF1" w:rsidRPr="00EA0DE3">
        <w:rPr>
          <w:szCs w:val="22"/>
          <w:lang w:eastAsia="ja-JP"/>
        </w:rPr>
        <w:t>Приложении 1 называется полосой I</w:t>
      </w:r>
      <w:r w:rsidRPr="00EA0DE3">
        <w:rPr>
          <w:szCs w:val="22"/>
        </w:rPr>
        <w:t xml:space="preserve"> FDD </w:t>
      </w:r>
      <w:r w:rsidR="00EE2DF1" w:rsidRPr="00EA0DE3">
        <w:rPr>
          <w:szCs w:val="22"/>
        </w:rPr>
        <w:t>в</w:t>
      </w:r>
      <w:r w:rsidRPr="00EA0DE3">
        <w:rPr>
          <w:szCs w:val="22"/>
        </w:rPr>
        <w:t xml:space="preserve"> UTRA</w:t>
      </w:r>
      <w:r w:rsidRPr="00EA0DE3">
        <w:rPr>
          <w:rFonts w:eastAsia="MS Mincho"/>
          <w:szCs w:val="22"/>
        </w:rPr>
        <w:t xml:space="preserve"> </w:t>
      </w:r>
      <w:r w:rsidR="00EE2DF1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1 </w:t>
      </w:r>
      <w:r w:rsidR="00EE2DF1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EE2DF1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E2DF1" w:rsidRPr="00EA0DE3">
        <w:rPr>
          <w:szCs w:val="22"/>
        </w:rPr>
        <w:t>Линия вверх с FDD в полосе 1</w:t>
      </w:r>
      <w:r w:rsidR="00EE2DF1" w:rsidRPr="00EA0DE3">
        <w:rPr>
          <w:szCs w:val="22"/>
          <w:lang w:eastAsia="ja-JP"/>
        </w:rPr>
        <w:t>850</w:t>
      </w:r>
      <w:r w:rsidR="00EE2DF1" w:rsidRPr="00EA0DE3">
        <w:rPr>
          <w:szCs w:val="22"/>
        </w:rPr>
        <w:t>–1</w:t>
      </w:r>
      <w:r w:rsidR="00EE2DF1" w:rsidRPr="00EA0DE3">
        <w:rPr>
          <w:szCs w:val="22"/>
          <w:lang w:eastAsia="ja-JP"/>
        </w:rPr>
        <w:t>910</w:t>
      </w:r>
      <w:r w:rsidR="00304848" w:rsidRPr="00EA0DE3">
        <w:rPr>
          <w:szCs w:val="22"/>
        </w:rPr>
        <w:t> МГц</w:t>
      </w:r>
      <w:r w:rsidR="00EE2DF1" w:rsidRPr="00EA0DE3">
        <w:rPr>
          <w:szCs w:val="22"/>
        </w:rPr>
        <w:t>, линия вниз с FDD в полосе</w:t>
      </w:r>
      <w:r w:rsidR="00EE2DF1" w:rsidRPr="00EA0DE3">
        <w:rPr>
          <w:szCs w:val="22"/>
          <w:lang w:eastAsia="ja-JP"/>
        </w:rPr>
        <w:t xml:space="preserve"> 1930</w:t>
      </w:r>
      <w:r w:rsidR="00EE2DF1" w:rsidRPr="00EA0DE3">
        <w:rPr>
          <w:szCs w:val="22"/>
        </w:rPr>
        <w:t>–</w:t>
      </w:r>
      <w:r w:rsidR="00EE2DF1" w:rsidRPr="00EA0DE3">
        <w:rPr>
          <w:szCs w:val="22"/>
          <w:lang w:eastAsia="ja-JP"/>
        </w:rPr>
        <w:t>1990</w:t>
      </w:r>
      <w:r w:rsidR="00304848" w:rsidRPr="00EA0DE3">
        <w:rPr>
          <w:szCs w:val="22"/>
        </w:rPr>
        <w:t> МГц</w:t>
      </w:r>
      <w:r w:rsidR="00EE2DF1" w:rsidRPr="00EA0DE3">
        <w:rPr>
          <w:szCs w:val="22"/>
          <w:lang w:eastAsia="ja-JP"/>
        </w:rPr>
        <w:t>, в Приложении 1 называется полосой II FDD</w:t>
      </w:r>
      <w:r w:rsidRPr="00EA0DE3">
        <w:rPr>
          <w:szCs w:val="22"/>
        </w:rPr>
        <w:t xml:space="preserve"> </w:t>
      </w:r>
      <w:r w:rsidR="00EE2DF1" w:rsidRPr="00EA0DE3">
        <w:rPr>
          <w:szCs w:val="22"/>
        </w:rPr>
        <w:t>в</w:t>
      </w:r>
      <w:r w:rsidRPr="00EA0DE3">
        <w:rPr>
          <w:szCs w:val="22"/>
        </w:rPr>
        <w:t xml:space="preserve"> UTRA</w:t>
      </w:r>
      <w:r w:rsidRPr="00EA0DE3">
        <w:rPr>
          <w:rFonts w:eastAsia="MS Mincho"/>
          <w:szCs w:val="22"/>
        </w:rPr>
        <w:t xml:space="preserve"> </w:t>
      </w:r>
      <w:r w:rsidR="00EE2DF1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2 </w:t>
      </w:r>
      <w:r w:rsidR="00EE2DF1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5A145D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A145D" w:rsidRPr="00EA0DE3">
        <w:rPr>
          <w:szCs w:val="22"/>
        </w:rPr>
        <w:t>Линия вверх с FDD в полосе 1</w:t>
      </w:r>
      <w:r w:rsidR="005A145D" w:rsidRPr="00EA0DE3">
        <w:rPr>
          <w:szCs w:val="22"/>
          <w:lang w:eastAsia="ja-JP"/>
        </w:rPr>
        <w:t>710</w:t>
      </w:r>
      <w:r w:rsidR="005A145D" w:rsidRPr="00EA0DE3">
        <w:rPr>
          <w:szCs w:val="22"/>
        </w:rPr>
        <w:t>–1</w:t>
      </w:r>
      <w:r w:rsidR="005A145D" w:rsidRPr="00EA0DE3">
        <w:rPr>
          <w:szCs w:val="22"/>
          <w:lang w:eastAsia="ja-JP"/>
        </w:rPr>
        <w:t>785</w:t>
      </w:r>
      <w:r w:rsidR="00304848" w:rsidRPr="00EA0DE3">
        <w:rPr>
          <w:szCs w:val="22"/>
        </w:rPr>
        <w:t> МГц</w:t>
      </w:r>
      <w:r w:rsidR="005A145D" w:rsidRPr="00EA0DE3">
        <w:rPr>
          <w:szCs w:val="22"/>
        </w:rPr>
        <w:t>, линия вниз с FDD в полосе</w:t>
      </w:r>
      <w:r w:rsidR="005A145D" w:rsidRPr="00EA0DE3">
        <w:rPr>
          <w:szCs w:val="22"/>
          <w:lang w:eastAsia="ja-JP"/>
        </w:rPr>
        <w:t xml:space="preserve"> 1805</w:t>
      </w:r>
      <w:r w:rsidR="005A145D" w:rsidRPr="00EA0DE3">
        <w:rPr>
          <w:szCs w:val="22"/>
        </w:rPr>
        <w:t>–</w:t>
      </w:r>
      <w:r w:rsidR="005A145D" w:rsidRPr="00EA0DE3">
        <w:rPr>
          <w:szCs w:val="22"/>
          <w:lang w:eastAsia="ja-JP"/>
        </w:rPr>
        <w:t>1880</w:t>
      </w:r>
      <w:r w:rsidR="00304848" w:rsidRPr="00EA0DE3">
        <w:rPr>
          <w:szCs w:val="22"/>
        </w:rPr>
        <w:t> МГц</w:t>
      </w:r>
      <w:r w:rsidR="005A145D" w:rsidRPr="00EA0DE3">
        <w:rPr>
          <w:szCs w:val="22"/>
          <w:lang w:eastAsia="ja-JP"/>
        </w:rPr>
        <w:t>, в Приложении 1 называется полосой III FDD</w:t>
      </w:r>
      <w:r w:rsidR="005A145D" w:rsidRPr="00EA0DE3">
        <w:rPr>
          <w:szCs w:val="22"/>
        </w:rPr>
        <w:t xml:space="preserve"> </w:t>
      </w:r>
      <w:r w:rsidR="002F5ED3" w:rsidRPr="00EA0DE3">
        <w:rPr>
          <w:szCs w:val="22"/>
        </w:rPr>
        <w:t>в UTRA</w:t>
      </w:r>
      <w:r w:rsidRPr="00EA0DE3">
        <w:rPr>
          <w:rFonts w:eastAsia="MS Mincho"/>
          <w:szCs w:val="22"/>
        </w:rPr>
        <w:t xml:space="preserve"> </w:t>
      </w:r>
      <w:r w:rsidR="005A145D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3 </w:t>
      </w:r>
      <w:r w:rsidR="005A145D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A66E12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A66E12" w:rsidRPr="00EA0DE3">
        <w:rPr>
          <w:szCs w:val="22"/>
        </w:rPr>
        <w:t>Линия вверх с FDD в полосе 1</w:t>
      </w:r>
      <w:r w:rsidR="00A66E12" w:rsidRPr="00EA0DE3">
        <w:rPr>
          <w:szCs w:val="22"/>
          <w:lang w:eastAsia="ja-JP"/>
        </w:rPr>
        <w:t>710</w:t>
      </w:r>
      <w:r w:rsidR="00A66E12" w:rsidRPr="00EA0DE3">
        <w:rPr>
          <w:szCs w:val="22"/>
        </w:rPr>
        <w:t>–1</w:t>
      </w:r>
      <w:r w:rsidR="00A66E12" w:rsidRPr="00EA0DE3">
        <w:rPr>
          <w:szCs w:val="22"/>
          <w:lang w:eastAsia="ja-JP"/>
        </w:rPr>
        <w:t>755</w:t>
      </w:r>
      <w:r w:rsidR="00304848" w:rsidRPr="00EA0DE3">
        <w:rPr>
          <w:szCs w:val="22"/>
        </w:rPr>
        <w:t> МГц</w:t>
      </w:r>
      <w:r w:rsidR="00A66E12" w:rsidRPr="00EA0DE3">
        <w:rPr>
          <w:szCs w:val="22"/>
        </w:rPr>
        <w:t>, линия вниз с FDD в полосе</w:t>
      </w:r>
      <w:r w:rsidR="00A66E12" w:rsidRPr="00EA0DE3">
        <w:rPr>
          <w:szCs w:val="22"/>
          <w:lang w:eastAsia="ja-JP"/>
        </w:rPr>
        <w:t xml:space="preserve"> 2110</w:t>
      </w:r>
      <w:r w:rsidR="00A66E12" w:rsidRPr="00EA0DE3">
        <w:rPr>
          <w:szCs w:val="22"/>
        </w:rPr>
        <w:t>–</w:t>
      </w:r>
      <w:r w:rsidR="00A66E12" w:rsidRPr="00EA0DE3">
        <w:rPr>
          <w:szCs w:val="22"/>
          <w:lang w:eastAsia="ja-JP"/>
        </w:rPr>
        <w:t>2155</w:t>
      </w:r>
      <w:r w:rsidR="00304848" w:rsidRPr="00EA0DE3">
        <w:rPr>
          <w:szCs w:val="22"/>
        </w:rPr>
        <w:t> МГц</w:t>
      </w:r>
      <w:r w:rsidR="00A66E12" w:rsidRPr="00EA0DE3">
        <w:rPr>
          <w:szCs w:val="22"/>
          <w:lang w:eastAsia="ja-JP"/>
        </w:rPr>
        <w:t>, в Приложении 1 называется полосой IV FDD</w:t>
      </w:r>
      <w:r w:rsidR="00A66E12" w:rsidRPr="00EA0DE3">
        <w:rPr>
          <w:szCs w:val="22"/>
        </w:rPr>
        <w:t xml:space="preserve"> в</w:t>
      </w:r>
      <w:r w:rsidRPr="00EA0DE3">
        <w:rPr>
          <w:szCs w:val="22"/>
        </w:rPr>
        <w:t xml:space="preserve"> UTRA</w:t>
      </w:r>
      <w:r w:rsidRPr="00EA0DE3">
        <w:rPr>
          <w:rFonts w:eastAsia="MS Mincho"/>
          <w:szCs w:val="22"/>
        </w:rPr>
        <w:t xml:space="preserve"> </w:t>
      </w:r>
      <w:r w:rsidR="00A66E12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4 </w:t>
      </w:r>
      <w:r w:rsidR="00A66E12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9D4F2F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9D4F2F" w:rsidRPr="00EA0DE3">
        <w:rPr>
          <w:szCs w:val="22"/>
        </w:rPr>
        <w:t xml:space="preserve">Линия вверх с FDD в полосе </w:t>
      </w:r>
      <w:r w:rsidR="009D4F2F" w:rsidRPr="00EA0DE3">
        <w:rPr>
          <w:szCs w:val="22"/>
          <w:lang w:eastAsia="ja-JP"/>
        </w:rPr>
        <w:t>824</w:t>
      </w:r>
      <w:r w:rsidR="009D4F2F" w:rsidRPr="00EA0DE3">
        <w:rPr>
          <w:szCs w:val="22"/>
        </w:rPr>
        <w:t>–</w:t>
      </w:r>
      <w:r w:rsidR="009D4F2F" w:rsidRPr="00EA0DE3">
        <w:rPr>
          <w:szCs w:val="22"/>
          <w:lang w:eastAsia="ja-JP"/>
        </w:rPr>
        <w:t>849</w:t>
      </w:r>
      <w:r w:rsidR="00304848" w:rsidRPr="00EA0DE3">
        <w:rPr>
          <w:szCs w:val="22"/>
        </w:rPr>
        <w:t> МГц</w:t>
      </w:r>
      <w:r w:rsidR="009D4F2F" w:rsidRPr="00EA0DE3">
        <w:rPr>
          <w:szCs w:val="22"/>
        </w:rPr>
        <w:t>, линия вниз с FDD в полосе</w:t>
      </w:r>
      <w:r w:rsidR="009D4F2F" w:rsidRPr="00EA0DE3">
        <w:rPr>
          <w:szCs w:val="22"/>
          <w:lang w:eastAsia="ja-JP"/>
        </w:rPr>
        <w:t xml:space="preserve"> 869–894</w:t>
      </w:r>
      <w:r w:rsidR="00304848" w:rsidRPr="00EA0DE3">
        <w:rPr>
          <w:szCs w:val="22"/>
        </w:rPr>
        <w:t> МГц</w:t>
      </w:r>
      <w:r w:rsidR="009D4F2F" w:rsidRPr="00EA0DE3">
        <w:rPr>
          <w:szCs w:val="22"/>
          <w:lang w:eastAsia="ja-JP"/>
        </w:rPr>
        <w:t>, в Приложении 1 называется полосой V FDD</w:t>
      </w:r>
      <w:r w:rsidR="009D4F2F" w:rsidRPr="00EA0DE3">
        <w:rPr>
          <w:szCs w:val="22"/>
        </w:rPr>
        <w:t xml:space="preserve"> в</w:t>
      </w:r>
      <w:r w:rsidRPr="00EA0DE3">
        <w:rPr>
          <w:szCs w:val="22"/>
        </w:rPr>
        <w:t xml:space="preserve"> UTRA</w:t>
      </w:r>
      <w:r w:rsidRPr="00EA0DE3">
        <w:rPr>
          <w:rFonts w:eastAsia="MS Mincho"/>
          <w:szCs w:val="22"/>
        </w:rPr>
        <w:t xml:space="preserve"> </w:t>
      </w:r>
      <w:r w:rsidR="009D4F2F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5 </w:t>
      </w:r>
      <w:r w:rsidR="009D4F2F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9D4F2F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9D4F2F" w:rsidRPr="00EA0DE3">
        <w:rPr>
          <w:szCs w:val="22"/>
        </w:rPr>
        <w:t xml:space="preserve">Линия вверх с FDD в полосе </w:t>
      </w:r>
      <w:r w:rsidR="009D4F2F" w:rsidRPr="00EA0DE3">
        <w:rPr>
          <w:szCs w:val="22"/>
          <w:lang w:eastAsia="ja-JP"/>
        </w:rPr>
        <w:t>830</w:t>
      </w:r>
      <w:r w:rsidR="009D4F2F" w:rsidRPr="00EA0DE3">
        <w:rPr>
          <w:szCs w:val="22"/>
        </w:rPr>
        <w:t>–</w:t>
      </w:r>
      <w:r w:rsidR="009D4F2F" w:rsidRPr="00EA0DE3">
        <w:rPr>
          <w:szCs w:val="22"/>
          <w:lang w:eastAsia="ja-JP"/>
        </w:rPr>
        <w:t>840</w:t>
      </w:r>
      <w:r w:rsidR="00304848" w:rsidRPr="00EA0DE3">
        <w:rPr>
          <w:szCs w:val="22"/>
        </w:rPr>
        <w:t> МГц</w:t>
      </w:r>
      <w:r w:rsidR="009D4F2F" w:rsidRPr="00EA0DE3">
        <w:rPr>
          <w:szCs w:val="22"/>
        </w:rPr>
        <w:t>, линия вниз с FDD в полосе</w:t>
      </w:r>
      <w:r w:rsidR="009D4F2F" w:rsidRPr="00EA0DE3">
        <w:rPr>
          <w:szCs w:val="22"/>
          <w:lang w:eastAsia="ja-JP"/>
        </w:rPr>
        <w:t xml:space="preserve"> 875</w:t>
      </w:r>
      <w:r w:rsidR="009D4F2F" w:rsidRPr="00EA0DE3">
        <w:rPr>
          <w:szCs w:val="22"/>
        </w:rPr>
        <w:t>–</w:t>
      </w:r>
      <w:r w:rsidR="009D4F2F" w:rsidRPr="00EA0DE3">
        <w:rPr>
          <w:szCs w:val="22"/>
          <w:lang w:eastAsia="ja-JP"/>
        </w:rPr>
        <w:t>885</w:t>
      </w:r>
      <w:r w:rsidR="00304848" w:rsidRPr="00EA0DE3">
        <w:rPr>
          <w:szCs w:val="22"/>
        </w:rPr>
        <w:t> МГц</w:t>
      </w:r>
      <w:r w:rsidR="009D4F2F" w:rsidRPr="00EA0DE3">
        <w:rPr>
          <w:szCs w:val="22"/>
          <w:lang w:eastAsia="ja-JP"/>
        </w:rPr>
        <w:t>, в Приложении 1 называется полосой VI FDD</w:t>
      </w:r>
      <w:r w:rsidR="009D4F2F" w:rsidRPr="00EA0DE3">
        <w:rPr>
          <w:szCs w:val="22"/>
        </w:rPr>
        <w:t xml:space="preserve"> в </w:t>
      </w:r>
      <w:r w:rsidRPr="00EA0DE3">
        <w:rPr>
          <w:szCs w:val="22"/>
        </w:rPr>
        <w:t>UTRA</w:t>
      </w:r>
      <w:r w:rsidRPr="00EA0DE3">
        <w:rPr>
          <w:rFonts w:eastAsia="MS Mincho"/>
          <w:szCs w:val="22"/>
        </w:rPr>
        <w:t xml:space="preserve"> </w:t>
      </w:r>
      <w:r w:rsidR="009D4F2F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6 </w:t>
      </w:r>
      <w:r w:rsidR="009D4F2F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6C40D0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6C40D0" w:rsidRPr="00EA0DE3">
        <w:rPr>
          <w:szCs w:val="22"/>
        </w:rPr>
        <w:t xml:space="preserve">Линия вверх с FDD в полосе </w:t>
      </w:r>
      <w:r w:rsidR="006C40D0" w:rsidRPr="00EA0DE3">
        <w:rPr>
          <w:szCs w:val="22"/>
          <w:lang w:eastAsia="ja-JP"/>
        </w:rPr>
        <w:t>2500</w:t>
      </w:r>
      <w:r w:rsidR="006C40D0" w:rsidRPr="00EA0DE3">
        <w:rPr>
          <w:szCs w:val="22"/>
        </w:rPr>
        <w:t>–</w:t>
      </w:r>
      <w:r w:rsidR="006C40D0" w:rsidRPr="00EA0DE3">
        <w:rPr>
          <w:szCs w:val="22"/>
          <w:lang w:eastAsia="ja-JP"/>
        </w:rPr>
        <w:t>2570</w:t>
      </w:r>
      <w:r w:rsidR="00304848" w:rsidRPr="00EA0DE3">
        <w:rPr>
          <w:szCs w:val="22"/>
        </w:rPr>
        <w:t> МГц</w:t>
      </w:r>
      <w:r w:rsidR="006C40D0" w:rsidRPr="00EA0DE3">
        <w:rPr>
          <w:szCs w:val="22"/>
        </w:rPr>
        <w:t>, линия вниз с FDD в полосе</w:t>
      </w:r>
      <w:r w:rsidR="006C40D0" w:rsidRPr="00EA0DE3">
        <w:rPr>
          <w:szCs w:val="22"/>
          <w:lang w:eastAsia="ja-JP"/>
        </w:rPr>
        <w:t xml:space="preserve"> 2620</w:t>
      </w:r>
      <w:r w:rsidR="006C40D0" w:rsidRPr="00EA0DE3">
        <w:rPr>
          <w:szCs w:val="22"/>
        </w:rPr>
        <w:t>–</w:t>
      </w:r>
      <w:r w:rsidR="006C40D0" w:rsidRPr="00EA0DE3">
        <w:rPr>
          <w:szCs w:val="22"/>
          <w:lang w:eastAsia="ja-JP"/>
        </w:rPr>
        <w:t>2690</w:t>
      </w:r>
      <w:r w:rsidR="00304848" w:rsidRPr="00EA0DE3">
        <w:rPr>
          <w:szCs w:val="22"/>
        </w:rPr>
        <w:t> МГц</w:t>
      </w:r>
      <w:r w:rsidR="006C40D0" w:rsidRPr="00EA0DE3">
        <w:rPr>
          <w:szCs w:val="22"/>
          <w:lang w:eastAsia="ja-JP"/>
        </w:rPr>
        <w:t>, в Приложении 1 называется полосой VII FDD</w:t>
      </w:r>
      <w:r w:rsidR="006C40D0" w:rsidRPr="00EA0DE3">
        <w:rPr>
          <w:szCs w:val="22"/>
        </w:rPr>
        <w:t xml:space="preserve"> в </w:t>
      </w:r>
      <w:r w:rsidRPr="00EA0DE3">
        <w:rPr>
          <w:szCs w:val="22"/>
        </w:rPr>
        <w:t>UTRA</w:t>
      </w:r>
      <w:r w:rsidRPr="00EA0DE3">
        <w:rPr>
          <w:rFonts w:eastAsia="MS Mincho"/>
          <w:szCs w:val="22"/>
        </w:rPr>
        <w:t xml:space="preserve"> </w:t>
      </w:r>
      <w:r w:rsidR="006C40D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7 </w:t>
      </w:r>
      <w:r w:rsidR="006C40D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6C40D0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6C40D0" w:rsidRPr="00EA0DE3">
        <w:rPr>
          <w:szCs w:val="22"/>
        </w:rPr>
        <w:t xml:space="preserve">Линия вверх с FDD в полосе </w:t>
      </w:r>
      <w:r w:rsidR="006C40D0" w:rsidRPr="00EA0DE3">
        <w:rPr>
          <w:szCs w:val="22"/>
          <w:lang w:eastAsia="ja-JP"/>
        </w:rPr>
        <w:t>880</w:t>
      </w:r>
      <w:r w:rsidR="006C40D0" w:rsidRPr="00EA0DE3">
        <w:rPr>
          <w:szCs w:val="22"/>
        </w:rPr>
        <w:t>–</w:t>
      </w:r>
      <w:r w:rsidR="006C40D0" w:rsidRPr="00EA0DE3">
        <w:rPr>
          <w:szCs w:val="22"/>
          <w:lang w:eastAsia="ja-JP"/>
        </w:rPr>
        <w:t>915</w:t>
      </w:r>
      <w:r w:rsidR="00304848" w:rsidRPr="00EA0DE3">
        <w:rPr>
          <w:szCs w:val="22"/>
        </w:rPr>
        <w:t> МГц</w:t>
      </w:r>
      <w:r w:rsidR="006C40D0" w:rsidRPr="00EA0DE3">
        <w:rPr>
          <w:szCs w:val="22"/>
        </w:rPr>
        <w:t>, линия вниз с FDD в полосе</w:t>
      </w:r>
      <w:r w:rsidR="006C40D0" w:rsidRPr="00EA0DE3">
        <w:rPr>
          <w:szCs w:val="22"/>
          <w:lang w:eastAsia="ja-JP"/>
        </w:rPr>
        <w:t xml:space="preserve"> 925</w:t>
      </w:r>
      <w:r w:rsidR="006C40D0" w:rsidRPr="00EA0DE3">
        <w:rPr>
          <w:szCs w:val="22"/>
        </w:rPr>
        <w:t>–</w:t>
      </w:r>
      <w:r w:rsidR="006C40D0" w:rsidRPr="00EA0DE3">
        <w:rPr>
          <w:szCs w:val="22"/>
          <w:lang w:eastAsia="ja-JP"/>
        </w:rPr>
        <w:t>960</w:t>
      </w:r>
      <w:r w:rsidR="00304848" w:rsidRPr="00EA0DE3">
        <w:rPr>
          <w:szCs w:val="22"/>
        </w:rPr>
        <w:t> МГц</w:t>
      </w:r>
      <w:r w:rsidR="006C40D0" w:rsidRPr="00EA0DE3">
        <w:rPr>
          <w:szCs w:val="22"/>
          <w:lang w:eastAsia="ja-JP"/>
        </w:rPr>
        <w:t>, в Приложении 1 называется полосой VIII FDD</w:t>
      </w:r>
      <w:r w:rsidR="006C40D0" w:rsidRPr="00EA0DE3">
        <w:rPr>
          <w:szCs w:val="22"/>
        </w:rPr>
        <w:t xml:space="preserve"> в </w:t>
      </w:r>
      <w:r w:rsidRPr="00EA0DE3">
        <w:rPr>
          <w:szCs w:val="22"/>
        </w:rPr>
        <w:t>UTRA</w:t>
      </w:r>
      <w:r w:rsidRPr="00EA0DE3">
        <w:rPr>
          <w:rFonts w:eastAsia="MS Mincho"/>
          <w:szCs w:val="22"/>
        </w:rPr>
        <w:t xml:space="preserve"> </w:t>
      </w:r>
      <w:r w:rsidR="006C40D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8 </w:t>
      </w:r>
      <w:r w:rsidR="006C40D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EC0010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>Линия вверх с FDD в полосе 1</w:t>
      </w:r>
      <w:r w:rsidR="00EC0010" w:rsidRPr="00EA0DE3">
        <w:rPr>
          <w:szCs w:val="22"/>
          <w:lang w:eastAsia="ja-JP"/>
        </w:rPr>
        <w:t>749,9</w:t>
      </w:r>
      <w:r w:rsidR="00EC0010" w:rsidRPr="00EA0DE3">
        <w:rPr>
          <w:szCs w:val="22"/>
        </w:rPr>
        <w:t>–1</w:t>
      </w:r>
      <w:r w:rsidR="00EC0010" w:rsidRPr="00EA0DE3">
        <w:rPr>
          <w:szCs w:val="22"/>
          <w:lang w:eastAsia="ja-JP"/>
        </w:rPr>
        <w:t>784,9</w:t>
      </w:r>
      <w:r w:rsidR="00304848" w:rsidRPr="00EA0DE3">
        <w:rPr>
          <w:szCs w:val="22"/>
        </w:rPr>
        <w:t> МГц</w:t>
      </w:r>
      <w:r w:rsidR="00EC0010" w:rsidRPr="00EA0DE3">
        <w:rPr>
          <w:szCs w:val="22"/>
        </w:rPr>
        <w:t>, линия вниз с FDD в полосе</w:t>
      </w:r>
      <w:r w:rsidR="00EC0010" w:rsidRPr="00EA0DE3">
        <w:rPr>
          <w:szCs w:val="22"/>
          <w:lang w:eastAsia="ja-JP"/>
        </w:rPr>
        <w:t xml:space="preserve"> 1844,9</w:t>
      </w:r>
      <w:r w:rsidR="00EC0010" w:rsidRPr="00EA0DE3">
        <w:rPr>
          <w:szCs w:val="22"/>
        </w:rPr>
        <w:sym w:font="Symbol" w:char="F02D"/>
      </w:r>
      <w:r w:rsidR="00EC0010" w:rsidRPr="00EA0DE3">
        <w:rPr>
          <w:szCs w:val="22"/>
          <w:lang w:eastAsia="ja-JP"/>
        </w:rPr>
        <w:t>1879,9</w:t>
      </w:r>
      <w:r w:rsidR="00304848" w:rsidRPr="00EA0DE3">
        <w:rPr>
          <w:szCs w:val="22"/>
        </w:rPr>
        <w:t> МГц</w:t>
      </w:r>
      <w:r w:rsidR="00EC0010" w:rsidRPr="00EA0DE3">
        <w:rPr>
          <w:szCs w:val="22"/>
          <w:lang w:eastAsia="ja-JP"/>
        </w:rPr>
        <w:t>, в Приложении 1 называется полосой IX FDD</w:t>
      </w:r>
      <w:r w:rsidR="00EC0010" w:rsidRPr="00EA0DE3">
        <w:rPr>
          <w:szCs w:val="22"/>
        </w:rPr>
        <w:t xml:space="preserve"> в </w:t>
      </w:r>
      <w:r w:rsidRPr="00EA0DE3">
        <w:rPr>
          <w:szCs w:val="22"/>
        </w:rPr>
        <w:t>UTRA</w:t>
      </w:r>
      <w:r w:rsidRPr="00EA0DE3">
        <w:rPr>
          <w:rFonts w:eastAsia="MS Mincho"/>
          <w:szCs w:val="22"/>
        </w:rPr>
        <w:t xml:space="preserve"> </w:t>
      </w:r>
      <w:r w:rsidR="00EC001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9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</w:t>
      </w:r>
      <w:r w:rsidR="004E01FD" w:rsidRPr="00EA0DE3">
        <w:rPr>
          <w:rFonts w:eastAsia="MS Mincho"/>
          <w:szCs w:val="22"/>
        </w:rPr>
        <w:noBreakHyphen/>
      </w:r>
      <w:r w:rsidRPr="00EA0DE3">
        <w:rPr>
          <w:rFonts w:eastAsia="MS Mincho"/>
          <w:szCs w:val="22"/>
        </w:rPr>
        <w:t>UTRA</w:t>
      </w:r>
      <w:r w:rsidRPr="00EA0DE3">
        <w:rPr>
          <w:szCs w:val="22"/>
        </w:rPr>
        <w:t>.</w:t>
      </w:r>
    </w:p>
    <w:p w:rsidR="00284CEF" w:rsidRPr="00EA0DE3" w:rsidRDefault="00284CEF" w:rsidP="00EC0010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>Линия вверх с FDD в полосе 1</w:t>
      </w:r>
      <w:r w:rsidR="00EC0010" w:rsidRPr="00EA0DE3">
        <w:rPr>
          <w:szCs w:val="22"/>
          <w:lang w:eastAsia="ja-JP"/>
        </w:rPr>
        <w:t>710</w:t>
      </w:r>
      <w:r w:rsidR="00EC0010" w:rsidRPr="00EA0DE3">
        <w:rPr>
          <w:szCs w:val="22"/>
        </w:rPr>
        <w:t>–1</w:t>
      </w:r>
      <w:r w:rsidR="00EC0010" w:rsidRPr="00EA0DE3">
        <w:rPr>
          <w:szCs w:val="22"/>
          <w:lang w:eastAsia="ja-JP"/>
        </w:rPr>
        <w:t>770</w:t>
      </w:r>
      <w:r w:rsidR="00304848" w:rsidRPr="00EA0DE3">
        <w:rPr>
          <w:szCs w:val="22"/>
        </w:rPr>
        <w:t> МГц</w:t>
      </w:r>
      <w:r w:rsidR="00EC0010" w:rsidRPr="00EA0DE3">
        <w:rPr>
          <w:szCs w:val="22"/>
        </w:rPr>
        <w:t>, линия вниз с FDD в полосе</w:t>
      </w:r>
      <w:r w:rsidR="00EC0010" w:rsidRPr="00EA0DE3">
        <w:rPr>
          <w:szCs w:val="22"/>
          <w:lang w:eastAsia="ja-JP"/>
        </w:rPr>
        <w:t xml:space="preserve"> 2110</w:t>
      </w:r>
      <w:r w:rsidR="00EC0010" w:rsidRPr="00EA0DE3">
        <w:rPr>
          <w:szCs w:val="22"/>
        </w:rPr>
        <w:t>–</w:t>
      </w:r>
      <w:r w:rsidR="00EC0010" w:rsidRPr="00EA0DE3">
        <w:rPr>
          <w:szCs w:val="22"/>
          <w:lang w:eastAsia="ja-JP"/>
        </w:rPr>
        <w:t>2170</w:t>
      </w:r>
      <w:r w:rsidR="00304848" w:rsidRPr="00EA0DE3">
        <w:rPr>
          <w:szCs w:val="22"/>
        </w:rPr>
        <w:t> МГц</w:t>
      </w:r>
      <w:r w:rsidR="00EC0010" w:rsidRPr="00EA0DE3">
        <w:rPr>
          <w:szCs w:val="22"/>
          <w:lang w:eastAsia="ja-JP"/>
        </w:rPr>
        <w:t>, в Приложении 1 называется полосой X FDD</w:t>
      </w:r>
      <w:r w:rsidR="00EC0010" w:rsidRPr="00EA0DE3">
        <w:rPr>
          <w:szCs w:val="22"/>
        </w:rPr>
        <w:t xml:space="preserve"> в </w:t>
      </w:r>
      <w:r w:rsidRPr="00EA0DE3">
        <w:rPr>
          <w:szCs w:val="22"/>
        </w:rPr>
        <w:t>UTRA</w:t>
      </w:r>
      <w:r w:rsidRPr="00EA0DE3">
        <w:rPr>
          <w:rFonts w:eastAsia="MS Mincho"/>
          <w:szCs w:val="22"/>
        </w:rPr>
        <w:t xml:space="preserve"> </w:t>
      </w:r>
      <w:r w:rsidR="00EC001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10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EC0010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 xml:space="preserve">Линия вверх с FDD в полосе </w:t>
      </w:r>
      <w:r w:rsidRPr="00EA0DE3">
        <w:rPr>
          <w:szCs w:val="22"/>
        </w:rPr>
        <w:t>1427</w:t>
      </w:r>
      <w:r w:rsidR="00EC0010" w:rsidRPr="00EA0DE3">
        <w:rPr>
          <w:szCs w:val="22"/>
        </w:rPr>
        <w:t>,</w:t>
      </w:r>
      <w:r w:rsidRPr="00EA0DE3">
        <w:rPr>
          <w:szCs w:val="22"/>
        </w:rPr>
        <w:t>9</w:t>
      </w:r>
      <w:r w:rsidR="00EC0010" w:rsidRPr="00EA0DE3">
        <w:rPr>
          <w:szCs w:val="22"/>
        </w:rPr>
        <w:t>–</w:t>
      </w:r>
      <w:r w:rsidRPr="00EA0DE3">
        <w:rPr>
          <w:szCs w:val="22"/>
        </w:rPr>
        <w:t>1452</w:t>
      </w:r>
      <w:r w:rsidR="00EC0010" w:rsidRPr="00EA0DE3">
        <w:rPr>
          <w:szCs w:val="22"/>
        </w:rPr>
        <w:t>,</w:t>
      </w:r>
      <w:r w:rsidRPr="00EA0DE3">
        <w:rPr>
          <w:szCs w:val="22"/>
        </w:rPr>
        <w:t>9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</w:rPr>
        <w:t>линия вниз с FDD в полосе 1</w:t>
      </w:r>
      <w:r w:rsidRPr="00EA0DE3">
        <w:rPr>
          <w:szCs w:val="22"/>
        </w:rPr>
        <w:t>475</w:t>
      </w:r>
      <w:r w:rsidR="00EC0010" w:rsidRPr="00EA0DE3">
        <w:rPr>
          <w:szCs w:val="22"/>
        </w:rPr>
        <w:t>,</w:t>
      </w:r>
      <w:r w:rsidRPr="00EA0DE3">
        <w:rPr>
          <w:szCs w:val="22"/>
        </w:rPr>
        <w:t>9</w:t>
      </w:r>
      <w:r w:rsidR="004E01FD" w:rsidRPr="00EA0DE3">
        <w:rPr>
          <w:szCs w:val="22"/>
        </w:rPr>
        <w:noBreakHyphen/>
      </w:r>
      <w:r w:rsidRPr="00EA0DE3">
        <w:rPr>
          <w:szCs w:val="22"/>
        </w:rPr>
        <w:t>1500</w:t>
      </w:r>
      <w:r w:rsidR="00EC0010" w:rsidRPr="00EA0DE3">
        <w:rPr>
          <w:szCs w:val="22"/>
        </w:rPr>
        <w:t>,</w:t>
      </w:r>
      <w:r w:rsidRPr="00EA0DE3">
        <w:rPr>
          <w:szCs w:val="22"/>
        </w:rPr>
        <w:t>9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  <w:lang w:eastAsia="ja-JP"/>
        </w:rPr>
        <w:t xml:space="preserve">в Приложении 1 называется полосой XI </w:t>
      </w:r>
      <w:r w:rsidRPr="00EA0DE3">
        <w:rPr>
          <w:szCs w:val="22"/>
        </w:rPr>
        <w:t xml:space="preserve">FDD </w:t>
      </w:r>
      <w:r w:rsidR="00EC0010" w:rsidRPr="00EA0DE3">
        <w:rPr>
          <w:szCs w:val="22"/>
        </w:rPr>
        <w:t>в</w:t>
      </w:r>
      <w:r w:rsidRPr="00EA0DE3">
        <w:rPr>
          <w:szCs w:val="22"/>
        </w:rPr>
        <w:t xml:space="preserve"> UTRA</w:t>
      </w:r>
      <w:r w:rsidRPr="00EA0DE3">
        <w:rPr>
          <w:rFonts w:eastAsia="MS Mincho"/>
          <w:szCs w:val="22"/>
        </w:rPr>
        <w:t xml:space="preserve"> </w:t>
      </w:r>
      <w:r w:rsidR="00EC0010" w:rsidRPr="00EA0DE3">
        <w:rPr>
          <w:rFonts w:eastAsia="MS Mincho"/>
          <w:szCs w:val="22"/>
        </w:rPr>
        <w:t>или полосой</w:t>
      </w:r>
      <w:r w:rsidRPr="00EA0DE3">
        <w:rPr>
          <w:rFonts w:eastAsia="MS Mincho"/>
          <w:szCs w:val="22"/>
        </w:rPr>
        <w:t xml:space="preserve"> 11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</w:t>
      </w:r>
      <w:r w:rsidR="004E01FD" w:rsidRPr="00EA0DE3">
        <w:rPr>
          <w:rFonts w:eastAsia="MS Mincho"/>
          <w:szCs w:val="22"/>
        </w:rPr>
        <w:noBreakHyphen/>
      </w:r>
      <w:r w:rsidRPr="00EA0DE3">
        <w:rPr>
          <w:rFonts w:eastAsia="MS Mincho"/>
          <w:szCs w:val="22"/>
        </w:rPr>
        <w:t>UTRA</w:t>
      </w:r>
      <w:r w:rsidRPr="00EA0DE3">
        <w:rPr>
          <w:szCs w:val="22"/>
        </w:rPr>
        <w:t>.</w:t>
      </w:r>
    </w:p>
    <w:p w:rsidR="00284CEF" w:rsidRPr="00EA0DE3" w:rsidRDefault="00284CEF" w:rsidP="00843343">
      <w:pPr>
        <w:pStyle w:val="enumlev1"/>
        <w:rPr>
          <w:szCs w:val="22"/>
        </w:rPr>
      </w:pPr>
      <w:r w:rsidRPr="00EA0DE3">
        <w:rPr>
          <w:szCs w:val="22"/>
        </w:rPr>
        <w:lastRenderedPageBreak/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 xml:space="preserve">Линия вверх с FDD в полосе </w:t>
      </w:r>
      <w:r w:rsidRPr="00EA0DE3">
        <w:rPr>
          <w:rFonts w:eastAsia="MS Mincho"/>
          <w:szCs w:val="22"/>
        </w:rPr>
        <w:t>698</w:t>
      </w:r>
      <w:r w:rsidR="00843343">
        <w:rPr>
          <w:szCs w:val="22"/>
        </w:rPr>
        <w:sym w:font="Symbol" w:char="F02D"/>
      </w:r>
      <w:r w:rsidRPr="00EA0DE3">
        <w:rPr>
          <w:rFonts w:eastAsia="MS Mincho"/>
          <w:szCs w:val="22"/>
        </w:rPr>
        <w:t>716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</w:rPr>
        <w:t>линия вниз с FDD в полосе</w:t>
      </w:r>
      <w:r w:rsidRPr="00EA0DE3">
        <w:rPr>
          <w:szCs w:val="22"/>
        </w:rPr>
        <w:t xml:space="preserve"> </w:t>
      </w:r>
      <w:r w:rsidRPr="00EA0DE3">
        <w:rPr>
          <w:rFonts w:eastAsia="MS Mincho"/>
          <w:szCs w:val="22"/>
        </w:rPr>
        <w:t>728</w:t>
      </w:r>
      <w:r w:rsidR="00EC0010" w:rsidRPr="00EA0DE3">
        <w:rPr>
          <w:szCs w:val="22"/>
        </w:rPr>
        <w:t>–</w:t>
      </w:r>
      <w:r w:rsidRPr="00EA0DE3">
        <w:rPr>
          <w:rFonts w:eastAsia="MS Mincho"/>
          <w:szCs w:val="22"/>
        </w:rPr>
        <w:t>746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  <w:lang w:eastAsia="ja-JP"/>
        </w:rPr>
        <w:t xml:space="preserve">в Приложении 1 называется полосой </w:t>
      </w:r>
      <w:r w:rsidR="00EC0010" w:rsidRPr="00EA0DE3">
        <w:rPr>
          <w:rFonts w:eastAsia="MS Mincho"/>
          <w:szCs w:val="22"/>
        </w:rPr>
        <w:t>XII</w:t>
      </w:r>
      <w:r w:rsidR="00EC0010" w:rsidRPr="00EA0DE3">
        <w:rPr>
          <w:szCs w:val="22"/>
        </w:rPr>
        <w:t xml:space="preserve"> </w:t>
      </w:r>
      <w:r w:rsidRPr="00EA0DE3">
        <w:rPr>
          <w:szCs w:val="22"/>
        </w:rPr>
        <w:t xml:space="preserve">FDD </w:t>
      </w:r>
      <w:r w:rsidR="00EC0010" w:rsidRPr="00EA0DE3">
        <w:rPr>
          <w:szCs w:val="22"/>
        </w:rPr>
        <w:t>в</w:t>
      </w:r>
      <w:r w:rsidRPr="00EA0DE3">
        <w:rPr>
          <w:rFonts w:eastAsia="MS Mincho"/>
          <w:szCs w:val="22"/>
        </w:rPr>
        <w:t xml:space="preserve"> UTRA </w:t>
      </w:r>
      <w:r w:rsidR="00EC001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12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843343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 xml:space="preserve">Линия вверх с FDD в полосе </w:t>
      </w:r>
      <w:r w:rsidRPr="00EA0DE3">
        <w:rPr>
          <w:rFonts w:eastAsia="MS Mincho"/>
          <w:szCs w:val="22"/>
        </w:rPr>
        <w:t>777</w:t>
      </w:r>
      <w:r w:rsidR="00843343">
        <w:rPr>
          <w:szCs w:val="22"/>
        </w:rPr>
        <w:sym w:font="Symbol" w:char="F02D"/>
      </w:r>
      <w:r w:rsidRPr="00EA0DE3">
        <w:rPr>
          <w:rFonts w:eastAsia="MS Mincho"/>
          <w:szCs w:val="22"/>
        </w:rPr>
        <w:t>787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</w:rPr>
        <w:t>линия вниз с FDD в полосе</w:t>
      </w:r>
      <w:r w:rsidR="00EC0010" w:rsidRPr="00EA0DE3">
        <w:rPr>
          <w:rFonts w:eastAsia="MS Mincho"/>
          <w:szCs w:val="22"/>
        </w:rPr>
        <w:t xml:space="preserve"> </w:t>
      </w:r>
      <w:r w:rsidRPr="00EA0DE3">
        <w:rPr>
          <w:rFonts w:eastAsia="MS Mincho"/>
          <w:szCs w:val="22"/>
        </w:rPr>
        <w:t>746</w:t>
      </w:r>
      <w:r w:rsidR="00EC0010" w:rsidRPr="00EA0DE3">
        <w:rPr>
          <w:szCs w:val="22"/>
        </w:rPr>
        <w:t>–</w:t>
      </w:r>
      <w:r w:rsidRPr="00EA0DE3">
        <w:rPr>
          <w:rFonts w:eastAsia="MS Mincho"/>
          <w:szCs w:val="22"/>
        </w:rPr>
        <w:t>756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  <w:lang w:eastAsia="ja-JP"/>
        </w:rPr>
        <w:t xml:space="preserve">в Приложении 1 называется полосой </w:t>
      </w:r>
      <w:r w:rsidR="00EC0010" w:rsidRPr="00EA0DE3">
        <w:rPr>
          <w:rFonts w:eastAsia="MS Mincho"/>
          <w:szCs w:val="22"/>
        </w:rPr>
        <w:t xml:space="preserve">XIII </w:t>
      </w:r>
      <w:r w:rsidRPr="00EA0DE3">
        <w:rPr>
          <w:szCs w:val="22"/>
        </w:rPr>
        <w:t xml:space="preserve">FDD </w:t>
      </w:r>
      <w:r w:rsidR="00EC0010" w:rsidRPr="00EA0DE3">
        <w:rPr>
          <w:szCs w:val="22"/>
        </w:rPr>
        <w:t>в</w:t>
      </w:r>
      <w:r w:rsidRPr="00EA0DE3">
        <w:rPr>
          <w:rFonts w:eastAsia="MS Mincho"/>
          <w:szCs w:val="22"/>
        </w:rPr>
        <w:t xml:space="preserve"> UTRA </w:t>
      </w:r>
      <w:r w:rsidR="00EC001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13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284CEF" w:rsidP="00843343">
      <w:pPr>
        <w:pStyle w:val="enumlev1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EC0010" w:rsidRPr="00EA0DE3">
        <w:rPr>
          <w:szCs w:val="22"/>
        </w:rPr>
        <w:t xml:space="preserve">Линия вверх с FDD в полосе </w:t>
      </w:r>
      <w:r w:rsidRPr="00EA0DE3">
        <w:rPr>
          <w:rFonts w:eastAsia="MS Mincho"/>
          <w:szCs w:val="22"/>
        </w:rPr>
        <w:t>788</w:t>
      </w:r>
      <w:r w:rsidR="00843343">
        <w:rPr>
          <w:szCs w:val="22"/>
        </w:rPr>
        <w:sym w:font="Symbol" w:char="F02D"/>
      </w:r>
      <w:r w:rsidRPr="00EA0DE3">
        <w:rPr>
          <w:rFonts w:eastAsia="MS Mincho"/>
          <w:szCs w:val="22"/>
        </w:rPr>
        <w:t>798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</w:rPr>
        <w:t>линия вниз с FDD в полосе</w:t>
      </w:r>
      <w:r w:rsidR="00EC0010" w:rsidRPr="00EA0DE3">
        <w:rPr>
          <w:rFonts w:eastAsia="MS Mincho"/>
          <w:szCs w:val="22"/>
        </w:rPr>
        <w:t xml:space="preserve"> </w:t>
      </w:r>
      <w:r w:rsidRPr="00EA0DE3">
        <w:rPr>
          <w:rFonts w:eastAsia="MS Mincho"/>
          <w:szCs w:val="22"/>
        </w:rPr>
        <w:t>758</w:t>
      </w:r>
      <w:r w:rsidR="00EC0010" w:rsidRPr="00EA0DE3">
        <w:rPr>
          <w:szCs w:val="22"/>
        </w:rPr>
        <w:t>–</w:t>
      </w:r>
      <w:r w:rsidRPr="00EA0DE3">
        <w:rPr>
          <w:rFonts w:eastAsia="MS Mincho"/>
          <w:szCs w:val="22"/>
        </w:rPr>
        <w:t>768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, </w:t>
      </w:r>
      <w:r w:rsidR="00EC0010" w:rsidRPr="00EA0DE3">
        <w:rPr>
          <w:szCs w:val="22"/>
          <w:lang w:eastAsia="ja-JP"/>
        </w:rPr>
        <w:t xml:space="preserve">в Приложении 1 называется полосой </w:t>
      </w:r>
      <w:r w:rsidR="00EC0010" w:rsidRPr="00EA0DE3">
        <w:rPr>
          <w:rFonts w:eastAsia="MS Mincho"/>
          <w:szCs w:val="22"/>
        </w:rPr>
        <w:t xml:space="preserve">XIV </w:t>
      </w:r>
      <w:r w:rsidRPr="00EA0DE3">
        <w:rPr>
          <w:szCs w:val="22"/>
        </w:rPr>
        <w:t xml:space="preserve">FDD </w:t>
      </w:r>
      <w:r w:rsidR="00EC0010" w:rsidRPr="00EA0DE3">
        <w:rPr>
          <w:szCs w:val="22"/>
        </w:rPr>
        <w:t>в</w:t>
      </w:r>
      <w:r w:rsidRPr="00EA0DE3">
        <w:rPr>
          <w:rFonts w:eastAsia="MS Mincho"/>
          <w:szCs w:val="22"/>
        </w:rPr>
        <w:t xml:space="preserve"> UTRA </w:t>
      </w:r>
      <w:r w:rsidR="00EC0010" w:rsidRPr="00EA0DE3">
        <w:rPr>
          <w:rFonts w:eastAsia="MS Mincho"/>
          <w:szCs w:val="22"/>
        </w:rPr>
        <w:t>или полосой </w:t>
      </w:r>
      <w:r w:rsidRPr="00EA0DE3">
        <w:rPr>
          <w:rFonts w:eastAsia="MS Mincho"/>
          <w:szCs w:val="22"/>
        </w:rPr>
        <w:t xml:space="preserve">14 </w:t>
      </w:r>
      <w:r w:rsidR="00EC0010" w:rsidRPr="00EA0DE3">
        <w:rPr>
          <w:rFonts w:eastAsia="MS Mincho"/>
          <w:szCs w:val="22"/>
        </w:rPr>
        <w:t>в</w:t>
      </w:r>
      <w:r w:rsidRPr="00EA0DE3">
        <w:rPr>
          <w:rFonts w:eastAsia="MS Mincho"/>
          <w:szCs w:val="22"/>
        </w:rPr>
        <w:t xml:space="preserve"> E-UTRA</w:t>
      </w:r>
      <w:r w:rsidRPr="00EA0DE3">
        <w:rPr>
          <w:szCs w:val="22"/>
        </w:rPr>
        <w:t>.</w:t>
      </w:r>
    </w:p>
    <w:p w:rsidR="00284CEF" w:rsidRPr="00EA0DE3" w:rsidRDefault="00FF4996" w:rsidP="00F67E9E">
      <w:pPr>
        <w:rPr>
          <w:szCs w:val="22"/>
        </w:rPr>
      </w:pPr>
      <w:r w:rsidRPr="00EA0DE3">
        <w:rPr>
          <w:szCs w:val="22"/>
        </w:rPr>
        <w:t xml:space="preserve">В будущие варианты настоящей Рекомендации будут включены </w:t>
      </w:r>
      <w:r w:rsidR="00F67E9E" w:rsidRPr="00EA0DE3">
        <w:rPr>
          <w:szCs w:val="22"/>
        </w:rPr>
        <w:t>предел</w:t>
      </w:r>
      <w:r w:rsidR="009907F9" w:rsidRPr="00EA0DE3">
        <w:rPr>
          <w:szCs w:val="22"/>
        </w:rPr>
        <w:t>ьные уровни</w:t>
      </w:r>
      <w:r w:rsidRPr="00EA0DE3">
        <w:rPr>
          <w:szCs w:val="22"/>
        </w:rPr>
        <w:t>, применимые к другим полосам частот. При условии проведения дальнейших исследований предполагается, что подобные ограничения будут аналогичны тем, которые уже содержатся в настоящей Рекомендации.</w:t>
      </w:r>
    </w:p>
    <w:p w:rsidR="00284CEF" w:rsidRPr="00EA0DE3" w:rsidRDefault="00781D48" w:rsidP="006E64A3">
      <w:pPr>
        <w:rPr>
          <w:szCs w:val="22"/>
        </w:rPr>
      </w:pPr>
      <w:r w:rsidRPr="00EA0DE3">
        <w:rPr>
          <w:szCs w:val="22"/>
        </w:rPr>
        <w:t>ПРИМЕЧАНИЕ </w:t>
      </w:r>
      <w:r w:rsidR="00FF4996" w:rsidRPr="00EA0DE3">
        <w:rPr>
          <w:szCs w:val="22"/>
          <w:lang w:eastAsia="ja-JP"/>
        </w:rPr>
        <w:t>3.</w:t>
      </w:r>
      <w:r w:rsidR="00FF4996" w:rsidRPr="00EA0DE3">
        <w:rPr>
          <w:szCs w:val="22"/>
        </w:rPr>
        <w:t> – Предел</w:t>
      </w:r>
      <w:r w:rsidR="00F67E9E" w:rsidRPr="00EA0DE3">
        <w:rPr>
          <w:szCs w:val="22"/>
        </w:rPr>
        <w:t>ьные уровни</w:t>
      </w:r>
      <w:r w:rsidR="00FF4996" w:rsidRPr="00EA0DE3">
        <w:rPr>
          <w:szCs w:val="22"/>
        </w:rPr>
        <w:t xml:space="preserve"> нежелательных излучений, определенные в Приложении</w:t>
      </w:r>
      <w:r w:rsidR="00FF4996" w:rsidRPr="00EA0DE3">
        <w:rPr>
          <w:szCs w:val="22"/>
          <w:lang w:eastAsia="ja-JP"/>
        </w:rPr>
        <w:t> </w:t>
      </w:r>
      <w:r w:rsidR="00284CEF" w:rsidRPr="00EA0DE3">
        <w:rPr>
          <w:szCs w:val="22"/>
        </w:rPr>
        <w:t>2</w:t>
      </w:r>
      <w:r w:rsidR="00FF4996" w:rsidRPr="00EA0DE3">
        <w:rPr>
          <w:szCs w:val="22"/>
        </w:rPr>
        <w:t>, предназначены</w:t>
      </w:r>
      <w:r w:rsidR="00FF4996" w:rsidRPr="00EA0DE3">
        <w:rPr>
          <w:szCs w:val="22"/>
          <w:lang w:eastAsia="ja-JP"/>
        </w:rPr>
        <w:t xml:space="preserve"> для БС,</w:t>
      </w:r>
      <w:r w:rsidR="00FF4996" w:rsidRPr="00EA0DE3">
        <w:rPr>
          <w:szCs w:val="22"/>
        </w:rPr>
        <w:t xml:space="preserve"> работающих по одной из следующих схем</w:t>
      </w:r>
      <w:r w:rsidR="00284CEF" w:rsidRPr="00EA0DE3">
        <w:rPr>
          <w:szCs w:val="22"/>
        </w:rPr>
        <w:t xml:space="preserve"> (</w:t>
      </w:r>
      <w:r w:rsidR="00FF4996" w:rsidRPr="00EA0DE3">
        <w:rPr>
          <w:szCs w:val="22"/>
        </w:rPr>
        <w:t xml:space="preserve">согласно названиям </w:t>
      </w:r>
      <w:r w:rsidR="00284CEF" w:rsidRPr="00EA0DE3">
        <w:rPr>
          <w:szCs w:val="22"/>
        </w:rPr>
        <w:t>3GPP2)</w:t>
      </w:r>
      <w:r w:rsidR="00FF4996" w:rsidRPr="00EA0DE3">
        <w:rPr>
          <w:szCs w:val="22"/>
        </w:rPr>
        <w:t xml:space="preserve">, и применяются к обоим рабочим режимам – </w:t>
      </w:r>
      <w:r w:rsidR="00284CEF" w:rsidRPr="00EA0DE3">
        <w:rPr>
          <w:caps/>
          <w:szCs w:val="22"/>
        </w:rPr>
        <w:t>cdma</w:t>
      </w:r>
      <w:r w:rsidR="00284CEF" w:rsidRPr="00EA0DE3">
        <w:rPr>
          <w:szCs w:val="22"/>
        </w:rPr>
        <w:t xml:space="preserve">2000 </w:t>
      </w:r>
      <w:r w:rsidR="00FF4996" w:rsidRPr="00EA0DE3">
        <w:rPr>
          <w:szCs w:val="22"/>
        </w:rPr>
        <w:t>и</w:t>
      </w:r>
      <w:r w:rsidR="00284CEF" w:rsidRPr="00EA0DE3">
        <w:rPr>
          <w:szCs w:val="22"/>
        </w:rPr>
        <w:t xml:space="preserve"> HRPD</w:t>
      </w:r>
      <w:r w:rsidR="00FF4996" w:rsidRPr="00EA0DE3">
        <w:rPr>
          <w:szCs w:val="22"/>
        </w:rPr>
        <w:t>, за исключением отмеченных</w:t>
      </w:r>
      <w:r w:rsidR="00284CEF" w:rsidRPr="00EA0DE3">
        <w:rPr>
          <w:szCs w:val="22"/>
        </w:rPr>
        <w:t>:</w:t>
      </w:r>
    </w:p>
    <w:p w:rsidR="00284CEF" w:rsidRPr="00EA0DE3" w:rsidRDefault="00284CEF" w:rsidP="004E01FD">
      <w:pPr>
        <w:rPr>
          <w:szCs w:val="22"/>
        </w:rPr>
      </w:pPr>
    </w:p>
    <w:tbl>
      <w:tblPr>
        <w:tblW w:w="7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3420"/>
        <w:gridCol w:w="1620"/>
        <w:gridCol w:w="1530"/>
      </w:tblGrid>
      <w:tr w:rsidR="00F67E9E" w:rsidRPr="00EA0DE3" w:rsidTr="00FB2ED4">
        <w:trPr>
          <w:jc w:val="center"/>
        </w:trPr>
        <w:tc>
          <w:tcPr>
            <w:tcW w:w="1188" w:type="dxa"/>
            <w:vAlign w:val="center"/>
          </w:tcPr>
          <w:p w:rsidR="00F67E9E" w:rsidRPr="00EA0DE3" w:rsidRDefault="00F67E9E" w:rsidP="00B73DA6">
            <w:pPr>
              <w:pStyle w:val="Tablefin"/>
              <w:jc w:val="center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EA0DE3">
              <w:rPr>
                <w:rFonts w:asciiTheme="majorBidi" w:hAnsiTheme="majorBidi" w:cstheme="majorBidi"/>
                <w:b/>
                <w:bCs/>
                <w:lang w:val="ru-RU"/>
              </w:rPr>
              <w:t>Класс полосы</w:t>
            </w:r>
          </w:p>
        </w:tc>
        <w:tc>
          <w:tcPr>
            <w:tcW w:w="3420" w:type="dxa"/>
            <w:vAlign w:val="center"/>
          </w:tcPr>
          <w:p w:rsidR="00F67E9E" w:rsidRPr="00EA0DE3" w:rsidRDefault="00F67E9E" w:rsidP="00B73DA6">
            <w:pPr>
              <w:pStyle w:val="Tablefin"/>
              <w:jc w:val="center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EA0DE3">
              <w:rPr>
                <w:rFonts w:asciiTheme="majorBidi" w:hAnsiTheme="majorBidi" w:cstheme="majorBidi"/>
                <w:b/>
                <w:bCs/>
                <w:lang w:val="ru-RU"/>
              </w:rPr>
              <w:t>Название</w:t>
            </w:r>
          </w:p>
        </w:tc>
        <w:tc>
          <w:tcPr>
            <w:tcW w:w="1620" w:type="dxa"/>
            <w:vAlign w:val="center"/>
          </w:tcPr>
          <w:p w:rsidR="00F67E9E" w:rsidRPr="00EA0DE3" w:rsidRDefault="00F67E9E" w:rsidP="00B73DA6">
            <w:pPr>
              <w:pStyle w:val="Tablehead"/>
              <w:rPr>
                <w:rFonts w:asciiTheme="majorBidi" w:hAnsiTheme="majorBidi" w:cstheme="majorBidi"/>
                <w:bCs/>
              </w:rPr>
            </w:pPr>
            <w:r w:rsidRPr="00EA0DE3">
              <w:rPr>
                <w:rFonts w:asciiTheme="majorBidi" w:hAnsiTheme="majorBidi" w:cstheme="majorBidi"/>
                <w:bCs/>
              </w:rPr>
              <w:t>Частота передачи ПС (МГц)</w:t>
            </w:r>
          </w:p>
        </w:tc>
        <w:tc>
          <w:tcPr>
            <w:tcW w:w="1530" w:type="dxa"/>
            <w:vAlign w:val="center"/>
          </w:tcPr>
          <w:p w:rsidR="00F67E9E" w:rsidRPr="00EA0DE3" w:rsidRDefault="00F67E9E" w:rsidP="00B73DA6">
            <w:pPr>
              <w:pStyle w:val="Tablehead"/>
              <w:rPr>
                <w:rFonts w:asciiTheme="majorBidi" w:hAnsiTheme="majorBidi" w:cstheme="majorBidi"/>
                <w:bCs/>
              </w:rPr>
            </w:pPr>
            <w:r w:rsidRPr="00EA0DE3">
              <w:rPr>
                <w:rFonts w:asciiTheme="majorBidi" w:hAnsiTheme="majorBidi" w:cstheme="majorBidi"/>
                <w:bCs/>
              </w:rPr>
              <w:t>Частота передачи БС (МГц)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3420" w:type="dxa"/>
            <w:vAlign w:val="center"/>
          </w:tcPr>
          <w:p w:rsidR="00284CEF" w:rsidRPr="00EA0DE3" w:rsidRDefault="008D1A0E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800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824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849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869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894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420" w:type="dxa"/>
            <w:vAlign w:val="center"/>
          </w:tcPr>
          <w:p w:rsidR="00284CEF" w:rsidRPr="00EA0DE3" w:rsidRDefault="00F650E5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1900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1 850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1 910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1 930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1 990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420" w:type="dxa"/>
            <w:vAlign w:val="center"/>
          </w:tcPr>
          <w:p w:rsidR="00284CEF" w:rsidRPr="00EA0DE3" w:rsidRDefault="00F650E5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Полоса T</w:t>
            </w:r>
            <w:r w:rsidR="00284CEF" w:rsidRPr="00EA0DE3">
              <w:rPr>
                <w:rFonts w:asciiTheme="majorBidi" w:hAnsiTheme="majorBidi" w:cstheme="majorBidi"/>
              </w:rPr>
              <w:t>ACS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872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915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917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960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420" w:type="dxa"/>
            <w:vAlign w:val="center"/>
          </w:tcPr>
          <w:p w:rsidR="00284CEF" w:rsidRPr="00EA0DE3" w:rsidRDefault="00F650E5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JTACS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887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925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832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870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420" w:type="dxa"/>
            <w:vAlign w:val="center"/>
          </w:tcPr>
          <w:p w:rsidR="00284CEF" w:rsidRPr="00EA0DE3" w:rsidRDefault="00F67E9E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Корейская п</w:t>
            </w:r>
            <w:r w:rsidR="00F650E5" w:rsidRPr="00EA0DE3">
              <w:rPr>
                <w:rFonts w:asciiTheme="majorBidi" w:hAnsiTheme="majorBidi" w:cstheme="majorBidi"/>
              </w:rPr>
              <w:t>олоса</w:t>
            </w:r>
            <w:r w:rsidR="00284CEF" w:rsidRPr="00EA0DE3">
              <w:rPr>
                <w:rFonts w:asciiTheme="majorBidi" w:hAnsiTheme="majorBidi" w:cstheme="majorBidi"/>
              </w:rPr>
              <w:t xml:space="preserve"> PCS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1 750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1 780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1 840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1 870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450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411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484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421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494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2</w:t>
            </w:r>
            <w:r w:rsidR="00117717" w:rsidRPr="00EA0DE3">
              <w:rPr>
                <w:rFonts w:asciiTheme="majorBidi" w:hAnsiTheme="majorBidi" w:cstheme="majorBidi"/>
              </w:rPr>
              <w:t> ГГц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1 920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1 980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2 110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2 170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420" w:type="dxa"/>
            <w:vAlign w:val="center"/>
          </w:tcPr>
          <w:p w:rsidR="00284CEF" w:rsidRPr="00EA0DE3" w:rsidRDefault="009F6567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Верхняя часть полосы </w:t>
            </w:r>
            <w:r w:rsidR="00284CEF" w:rsidRPr="00EA0DE3">
              <w:rPr>
                <w:rFonts w:asciiTheme="majorBidi" w:hAnsiTheme="majorBidi" w:cstheme="majorBidi"/>
              </w:rPr>
              <w:t>700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776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788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746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758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1 800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1 710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1 785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1 805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1 880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900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880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915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925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960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3420" w:type="dxa"/>
            <w:vAlign w:val="center"/>
          </w:tcPr>
          <w:p w:rsidR="00284CEF" w:rsidRPr="00EA0DE3" w:rsidRDefault="009F6567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Вторичная полоса </w:t>
            </w:r>
            <w:r w:rsidR="00284CEF" w:rsidRPr="00EA0DE3">
              <w:rPr>
                <w:rFonts w:asciiTheme="majorBidi" w:hAnsiTheme="majorBidi" w:cstheme="majorBidi"/>
              </w:rPr>
              <w:t>800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806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901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851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940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400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  <w:r w:rsidR="009F6567" w:rsidRPr="00EA0DE3">
              <w:rPr>
                <w:rFonts w:asciiTheme="majorBidi" w:hAnsiTheme="majorBidi" w:cstheme="majorBidi"/>
              </w:rPr>
              <w:t>Европейской системы PAMR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411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484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421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494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800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PAMR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870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876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915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921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2</w:t>
            </w:r>
            <w:r w:rsidR="009F6567" w:rsidRPr="00EA0DE3">
              <w:rPr>
                <w:rFonts w:asciiTheme="majorBidi" w:hAnsiTheme="majorBidi" w:cstheme="majorBidi"/>
              </w:rPr>
              <w:t>,</w:t>
            </w:r>
            <w:r w:rsidR="00284CEF" w:rsidRPr="00EA0DE3">
              <w:rPr>
                <w:rFonts w:asciiTheme="majorBidi" w:hAnsiTheme="majorBidi" w:cstheme="majorBidi"/>
              </w:rPr>
              <w:t>5</w:t>
            </w:r>
            <w:r w:rsidR="00117717" w:rsidRPr="00EA0DE3">
              <w:rPr>
                <w:rFonts w:asciiTheme="majorBidi" w:hAnsiTheme="majorBidi" w:cstheme="majorBidi"/>
              </w:rPr>
              <w:t> ГГц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  <w:r w:rsidR="009F6567" w:rsidRPr="00EA0DE3">
              <w:rPr>
                <w:rFonts w:asciiTheme="majorBidi" w:hAnsiTheme="majorBidi" w:cstheme="majorBidi"/>
              </w:rPr>
              <w:t>расширенной системы IMT-2000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2 500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2 570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2 620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2 690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1</w:t>
            </w:r>
            <w:r w:rsidR="009F6567" w:rsidRPr="00EA0DE3">
              <w:rPr>
                <w:rFonts w:asciiTheme="majorBidi" w:hAnsiTheme="majorBidi" w:cstheme="majorBidi"/>
              </w:rPr>
              <w:t>,</w:t>
            </w:r>
            <w:r w:rsidR="00284CEF" w:rsidRPr="00EA0DE3">
              <w:rPr>
                <w:rFonts w:asciiTheme="majorBidi" w:hAnsiTheme="majorBidi" w:cstheme="majorBidi"/>
              </w:rPr>
              <w:t>9</w:t>
            </w:r>
            <w:r w:rsidR="00117717" w:rsidRPr="00EA0DE3">
              <w:rPr>
                <w:rFonts w:asciiTheme="majorBidi" w:hAnsiTheme="majorBidi" w:cstheme="majorBidi"/>
              </w:rPr>
              <w:t> ГГц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  <w:r w:rsidR="009F6567" w:rsidRPr="00EA0DE3">
              <w:rPr>
                <w:rFonts w:asciiTheme="majorBidi" w:hAnsiTheme="majorBidi" w:cstheme="majorBidi"/>
              </w:rPr>
              <w:t>системы PCS США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1 850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1 915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1 930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1 995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 xml:space="preserve">AWS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1 710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1 755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2 110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2 155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16</w:t>
            </w:r>
            <w:r w:rsidR="004E01FD" w:rsidRPr="00EA0DE3">
              <w:rPr>
                <w:rFonts w:asciiTheme="majorBidi" w:hAnsiTheme="majorBidi" w:cstheme="majorBidi"/>
                <w:vertAlign w:val="superscript"/>
              </w:rPr>
              <w:t>(1)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A1577C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2</w:t>
            </w:r>
            <w:r w:rsidR="00A1577C" w:rsidRPr="00EA0DE3">
              <w:rPr>
                <w:rFonts w:asciiTheme="majorBidi" w:hAnsiTheme="majorBidi" w:cstheme="majorBidi"/>
              </w:rPr>
              <w:t>,</w:t>
            </w:r>
            <w:r w:rsidR="00284CEF" w:rsidRPr="00EA0DE3">
              <w:rPr>
                <w:rFonts w:asciiTheme="majorBidi" w:hAnsiTheme="majorBidi" w:cstheme="majorBidi"/>
              </w:rPr>
              <w:t>5</w:t>
            </w:r>
            <w:r w:rsidR="00117717" w:rsidRPr="00EA0DE3">
              <w:rPr>
                <w:rFonts w:asciiTheme="majorBidi" w:hAnsiTheme="majorBidi" w:cstheme="majorBidi"/>
              </w:rPr>
              <w:t> ГГц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  <w:r w:rsidR="009F6567" w:rsidRPr="00EA0DE3">
              <w:rPr>
                <w:rFonts w:asciiTheme="majorBidi" w:hAnsiTheme="majorBidi" w:cstheme="majorBidi"/>
              </w:rPr>
              <w:t>США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2 502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2 568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2 624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2 690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17</w:t>
            </w:r>
            <w:r w:rsidR="004E01FD" w:rsidRPr="00EA0DE3">
              <w:rPr>
                <w:rFonts w:asciiTheme="majorBidi" w:hAnsiTheme="majorBidi" w:cstheme="majorBidi"/>
                <w:vertAlign w:val="superscript"/>
              </w:rPr>
              <w:t>(1)</w:t>
            </w:r>
          </w:p>
        </w:tc>
        <w:tc>
          <w:tcPr>
            <w:tcW w:w="3420" w:type="dxa"/>
            <w:vAlign w:val="center"/>
          </w:tcPr>
          <w:p w:rsidR="00284CEF" w:rsidRPr="00EA0DE3" w:rsidRDefault="009F6567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Полоса 2,5 ГГц США только для прямой линии</w:t>
            </w:r>
          </w:p>
        </w:tc>
        <w:tc>
          <w:tcPr>
            <w:tcW w:w="1620" w:type="dxa"/>
            <w:vAlign w:val="center"/>
          </w:tcPr>
          <w:p w:rsidR="00284CEF" w:rsidRPr="00EA0DE3" w:rsidRDefault="009F6567" w:rsidP="005E3F0A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Неприменимо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2 624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2 690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18</w:t>
            </w:r>
            <w:r w:rsidR="004E01FD" w:rsidRPr="00EA0DE3">
              <w:rPr>
                <w:rFonts w:asciiTheme="majorBidi" w:hAnsiTheme="majorBidi" w:cstheme="majorBidi"/>
                <w:vertAlign w:val="superscript"/>
              </w:rPr>
              <w:t>(1)</w:t>
            </w:r>
          </w:p>
        </w:tc>
        <w:tc>
          <w:tcPr>
            <w:tcW w:w="3420" w:type="dxa"/>
            <w:vAlign w:val="center"/>
          </w:tcPr>
          <w:p w:rsidR="00284CEF" w:rsidRPr="00EA0DE3" w:rsidRDefault="00CE2E4D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Полоса </w:t>
            </w:r>
            <w:r w:rsidR="00284CEF" w:rsidRPr="00EA0DE3">
              <w:rPr>
                <w:rFonts w:asciiTheme="majorBidi" w:hAnsiTheme="majorBidi" w:cstheme="majorBidi"/>
              </w:rPr>
              <w:t>700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  <w:r w:rsidR="00B73DA6" w:rsidRPr="00EA0DE3">
              <w:rPr>
                <w:rFonts w:asciiTheme="majorBidi" w:hAnsiTheme="majorBidi" w:cstheme="majorBidi"/>
              </w:rPr>
              <w:t>для обеспечения общественной безопасности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787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799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757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769</w:t>
            </w:r>
          </w:p>
        </w:tc>
      </w:tr>
      <w:tr w:rsidR="00284CEF" w:rsidRPr="00EA0DE3" w:rsidTr="00FB2ED4">
        <w:trPr>
          <w:jc w:val="center"/>
        </w:trPr>
        <w:tc>
          <w:tcPr>
            <w:tcW w:w="1188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19</w:t>
            </w:r>
            <w:r w:rsidR="004E01FD" w:rsidRPr="00EA0DE3">
              <w:rPr>
                <w:rFonts w:asciiTheme="majorBidi" w:hAnsiTheme="majorBidi" w:cstheme="majorBidi"/>
                <w:vertAlign w:val="superscript"/>
              </w:rPr>
              <w:t>(1)</w:t>
            </w:r>
          </w:p>
        </w:tc>
        <w:tc>
          <w:tcPr>
            <w:tcW w:w="3420" w:type="dxa"/>
            <w:vAlign w:val="center"/>
          </w:tcPr>
          <w:p w:rsidR="00284CEF" w:rsidRPr="00EA0DE3" w:rsidRDefault="00B73DA6" w:rsidP="00B73DA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Нижняя часть полосы </w:t>
            </w:r>
            <w:r w:rsidR="00284CEF" w:rsidRPr="00EA0DE3">
              <w:rPr>
                <w:rFonts w:asciiTheme="majorBidi" w:hAnsiTheme="majorBidi" w:cstheme="majorBidi"/>
              </w:rPr>
              <w:t>700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  <w:r w:rsidR="00284CEF" w:rsidRPr="00EA0DE3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698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716</w:t>
            </w:r>
          </w:p>
        </w:tc>
        <w:tc>
          <w:tcPr>
            <w:tcW w:w="1530" w:type="dxa"/>
            <w:vAlign w:val="center"/>
          </w:tcPr>
          <w:p w:rsidR="00284CEF" w:rsidRPr="00EA0DE3" w:rsidRDefault="00284CEF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728</w:t>
            </w:r>
            <w:r w:rsidR="00F67E9E" w:rsidRPr="00EA0DE3">
              <w:rPr>
                <w:rFonts w:asciiTheme="majorBidi" w:hAnsiTheme="majorBidi" w:cstheme="majorBidi"/>
              </w:rPr>
              <w:t>–</w:t>
            </w:r>
            <w:r w:rsidRPr="00EA0DE3">
              <w:rPr>
                <w:rFonts w:asciiTheme="majorBidi" w:hAnsiTheme="majorBidi" w:cstheme="majorBidi"/>
              </w:rPr>
              <w:t>746</w:t>
            </w:r>
          </w:p>
        </w:tc>
      </w:tr>
      <w:tr w:rsidR="004E01FD" w:rsidRPr="00EA0DE3" w:rsidTr="00FB2ED4">
        <w:trPr>
          <w:jc w:val="center"/>
        </w:trPr>
        <w:tc>
          <w:tcPr>
            <w:tcW w:w="7758" w:type="dxa"/>
            <w:gridSpan w:val="4"/>
            <w:vAlign w:val="center"/>
          </w:tcPr>
          <w:p w:rsidR="004E01FD" w:rsidRPr="00EA0DE3" w:rsidRDefault="00A1577C" w:rsidP="00B73DA6">
            <w:pPr>
              <w:pStyle w:val="Tablelegend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  <w:vertAlign w:val="superscript"/>
              </w:rPr>
              <w:t>(1)</w:t>
            </w:r>
            <w:r w:rsidRPr="00EA0DE3">
              <w:rPr>
                <w:rFonts w:asciiTheme="majorBidi" w:hAnsiTheme="majorBidi" w:cstheme="majorBidi"/>
              </w:rPr>
              <w:tab/>
            </w:r>
            <w:r w:rsidR="0051128B" w:rsidRPr="00EA0DE3">
              <w:rPr>
                <w:rFonts w:asciiTheme="majorBidi" w:hAnsiTheme="majorBidi" w:cstheme="majorBidi"/>
              </w:rPr>
              <w:t>В настоящий момент характеристики излучения отсутствуют</w:t>
            </w:r>
            <w:r w:rsidR="004E01FD" w:rsidRPr="00EA0DE3">
              <w:rPr>
                <w:rStyle w:val="StyleTablelegendComplex11ptChar"/>
                <w:rFonts w:asciiTheme="majorBidi" w:hAnsiTheme="majorBidi" w:cstheme="majorBidi"/>
                <w:szCs w:val="20"/>
                <w:lang w:val="ru-RU"/>
              </w:rPr>
              <w:t>.</w:t>
            </w:r>
          </w:p>
        </w:tc>
      </w:tr>
    </w:tbl>
    <w:p w:rsidR="004E01FD" w:rsidRPr="00EA0DE3" w:rsidRDefault="004E01FD" w:rsidP="004E01FD">
      <w:pPr>
        <w:pStyle w:val="Tablefin"/>
        <w:rPr>
          <w:sz w:val="22"/>
          <w:szCs w:val="22"/>
          <w:lang w:val="ru-RU"/>
        </w:rPr>
      </w:pPr>
    </w:p>
    <w:p w:rsidR="00284CEF" w:rsidRPr="00EA0DE3" w:rsidRDefault="0067535C" w:rsidP="006E64A3">
      <w:pPr>
        <w:rPr>
          <w:szCs w:val="22"/>
        </w:rPr>
      </w:pPr>
      <w:r>
        <w:rPr>
          <w:szCs w:val="22"/>
        </w:rPr>
        <w:br w:type="page"/>
      </w:r>
      <w:r w:rsidR="00781D48" w:rsidRPr="00EA0DE3">
        <w:rPr>
          <w:szCs w:val="22"/>
        </w:rPr>
        <w:lastRenderedPageBreak/>
        <w:t>ПРИМЕЧАНИЕ </w:t>
      </w:r>
      <w:r w:rsidR="00FF4996" w:rsidRPr="00EA0DE3">
        <w:rPr>
          <w:szCs w:val="22"/>
          <w:lang w:eastAsia="ja-JP"/>
        </w:rPr>
        <w:t>4.</w:t>
      </w:r>
      <w:r w:rsidR="00FF4996" w:rsidRPr="00EA0DE3">
        <w:rPr>
          <w:szCs w:val="22"/>
        </w:rPr>
        <w:t> – Предел</w:t>
      </w:r>
      <w:r w:rsidR="005C5CB5" w:rsidRPr="00EA0DE3">
        <w:rPr>
          <w:szCs w:val="22"/>
        </w:rPr>
        <w:t>ьные уровни</w:t>
      </w:r>
      <w:r w:rsidR="00FF4996" w:rsidRPr="00EA0DE3">
        <w:rPr>
          <w:szCs w:val="22"/>
        </w:rPr>
        <w:t xml:space="preserve"> нежелательных излучений, определенные в Приложении</w:t>
      </w:r>
      <w:r w:rsidR="00FF4996" w:rsidRPr="00EA0DE3">
        <w:rPr>
          <w:szCs w:val="22"/>
          <w:lang w:eastAsia="ja-JP"/>
        </w:rPr>
        <w:t> 3, предназначены для БС,</w:t>
      </w:r>
      <w:r w:rsidR="00FF4996" w:rsidRPr="00EA0DE3">
        <w:rPr>
          <w:szCs w:val="22"/>
        </w:rPr>
        <w:t xml:space="preserve"> работающих по одной из следующих схем или при их сочетании</w:t>
      </w:r>
      <w:r w:rsidR="00284CEF" w:rsidRPr="00EA0DE3">
        <w:rPr>
          <w:szCs w:val="22"/>
        </w:rPr>
        <w:t>:</w:t>
      </w:r>
    </w:p>
    <w:p w:rsidR="00284CEF" w:rsidRPr="00EA0DE3" w:rsidRDefault="00284CEF" w:rsidP="006E64A3">
      <w:pPr>
        <w:pStyle w:val="enumlev1"/>
        <w:spacing w:before="120"/>
        <w:rPr>
          <w:rFonts w:eastAsia="MS Mincho"/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 xml:space="preserve">TDD в полосах 1900–1920 МГц и 2010–2025 МГц, обозначенных как полоса а) </w:t>
      </w:r>
      <w:r w:rsidR="0051128B" w:rsidRPr="00EA0DE3">
        <w:rPr>
          <w:szCs w:val="22"/>
          <w:lang w:eastAsia="ja-JP"/>
        </w:rPr>
        <w:t>в UTRA или полосы 33 и 34, соответственно, в E-UTRA</w:t>
      </w:r>
      <w:r w:rsidRPr="00EA0DE3">
        <w:rPr>
          <w:rFonts w:eastAsia="MS Mincho"/>
          <w:szCs w:val="22"/>
        </w:rPr>
        <w:t>.</w:t>
      </w:r>
    </w:p>
    <w:p w:rsidR="00284CEF" w:rsidRPr="00EA0DE3" w:rsidRDefault="00284CEF" w:rsidP="006E64A3">
      <w:pPr>
        <w:pStyle w:val="enumlev1"/>
        <w:spacing w:before="120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>TDD в полосах 18</w:t>
      </w:r>
      <w:r w:rsidR="0051128B" w:rsidRPr="00EA0DE3">
        <w:rPr>
          <w:szCs w:val="22"/>
          <w:lang w:eastAsia="ja-JP"/>
        </w:rPr>
        <w:t>50</w:t>
      </w:r>
      <w:r w:rsidR="0051128B" w:rsidRPr="00EA0DE3">
        <w:rPr>
          <w:szCs w:val="22"/>
        </w:rPr>
        <w:t>–19</w:t>
      </w:r>
      <w:r w:rsidR="0051128B" w:rsidRPr="00EA0DE3">
        <w:rPr>
          <w:szCs w:val="22"/>
          <w:lang w:eastAsia="ja-JP"/>
        </w:rPr>
        <w:t>1</w:t>
      </w:r>
      <w:r w:rsidR="0051128B" w:rsidRPr="00EA0DE3">
        <w:rPr>
          <w:szCs w:val="22"/>
        </w:rPr>
        <w:t xml:space="preserve">0 МГц и </w:t>
      </w:r>
      <w:r w:rsidR="0051128B" w:rsidRPr="00EA0DE3">
        <w:rPr>
          <w:szCs w:val="22"/>
          <w:lang w:eastAsia="ja-JP"/>
        </w:rPr>
        <w:t>1930</w:t>
      </w:r>
      <w:r w:rsidR="0051128B" w:rsidRPr="00EA0DE3">
        <w:rPr>
          <w:szCs w:val="22"/>
        </w:rPr>
        <w:t>–</w:t>
      </w:r>
      <w:r w:rsidR="0051128B" w:rsidRPr="00EA0DE3">
        <w:rPr>
          <w:szCs w:val="22"/>
          <w:lang w:eastAsia="ja-JP"/>
        </w:rPr>
        <w:t>1990</w:t>
      </w:r>
      <w:r w:rsidR="0051128B" w:rsidRPr="00EA0DE3">
        <w:rPr>
          <w:szCs w:val="22"/>
        </w:rPr>
        <w:t xml:space="preserve"> МГц, обозначенных как полоса b) </w:t>
      </w:r>
      <w:r w:rsidR="0051128B" w:rsidRPr="00EA0DE3">
        <w:rPr>
          <w:szCs w:val="22"/>
          <w:lang w:eastAsia="ja-JP"/>
        </w:rPr>
        <w:t>в UTRA или полосы 35 и 36, соответственно, в E-UTRA</w:t>
      </w:r>
      <w:r w:rsidRPr="00EA0DE3">
        <w:rPr>
          <w:rFonts w:eastAsia="MS Mincho"/>
          <w:szCs w:val="22"/>
        </w:rPr>
        <w:t>.</w:t>
      </w:r>
    </w:p>
    <w:p w:rsidR="00284CEF" w:rsidRPr="00EA0DE3" w:rsidRDefault="00284CEF" w:rsidP="006E64A3">
      <w:pPr>
        <w:pStyle w:val="enumlev1"/>
        <w:spacing w:before="120"/>
        <w:rPr>
          <w:rFonts w:eastAsia="MS Mincho"/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 xml:space="preserve">TDD в полосе 1910–1930 МГц, обозначенной как полоса с) </w:t>
      </w:r>
      <w:r w:rsidR="0051128B" w:rsidRPr="00EA0DE3">
        <w:rPr>
          <w:szCs w:val="22"/>
          <w:lang w:eastAsia="ja-JP"/>
        </w:rPr>
        <w:t>в UTRA или полоса 37 в E-UTRA</w:t>
      </w:r>
      <w:r w:rsidR="0051128B" w:rsidRPr="00EA0DE3">
        <w:rPr>
          <w:szCs w:val="22"/>
        </w:rPr>
        <w:t>.</w:t>
      </w:r>
    </w:p>
    <w:p w:rsidR="00284CEF" w:rsidRPr="00EA0DE3" w:rsidRDefault="00284CEF" w:rsidP="006E64A3">
      <w:pPr>
        <w:pStyle w:val="enumlev1"/>
        <w:spacing w:before="120"/>
        <w:rPr>
          <w:rFonts w:eastAsia="MS Mincho"/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 xml:space="preserve">TDD в полосе 2570–2620 МГц, обозначенной как полоса d) </w:t>
      </w:r>
      <w:r w:rsidR="0051128B" w:rsidRPr="00EA0DE3">
        <w:rPr>
          <w:szCs w:val="22"/>
          <w:lang w:eastAsia="ja-JP"/>
        </w:rPr>
        <w:t>в UTRA или полоса 38 в E-UTRA</w:t>
      </w:r>
      <w:r w:rsidRPr="00EA0DE3">
        <w:rPr>
          <w:rFonts w:eastAsia="MS Mincho"/>
          <w:szCs w:val="22"/>
        </w:rPr>
        <w:t>.</w:t>
      </w:r>
    </w:p>
    <w:p w:rsidR="00284CEF" w:rsidRPr="00EA0DE3" w:rsidRDefault="00284CEF" w:rsidP="006E64A3">
      <w:pPr>
        <w:pStyle w:val="enumlev1"/>
        <w:spacing w:before="120"/>
        <w:rPr>
          <w:rFonts w:eastAsia="MS Mincho"/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 xml:space="preserve">TDD в полосе 1880–1920 МГц, обозначенной как полоса 39 </w:t>
      </w:r>
      <w:r w:rsidR="0051128B" w:rsidRPr="00EA0DE3">
        <w:rPr>
          <w:szCs w:val="22"/>
          <w:lang w:eastAsia="ja-JP"/>
        </w:rPr>
        <w:t>в E-UTRA</w:t>
      </w:r>
      <w:r w:rsidRPr="00EA0DE3">
        <w:rPr>
          <w:rFonts w:eastAsia="MS Mincho"/>
          <w:szCs w:val="22"/>
        </w:rPr>
        <w:t>.</w:t>
      </w:r>
    </w:p>
    <w:p w:rsidR="00284CEF" w:rsidRPr="00EA0DE3" w:rsidRDefault="00284CEF" w:rsidP="006E64A3">
      <w:pPr>
        <w:pStyle w:val="enumlev1"/>
        <w:spacing w:before="120"/>
        <w:rPr>
          <w:rFonts w:eastAsia="MS Mincho"/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1128B" w:rsidRPr="00EA0DE3">
        <w:rPr>
          <w:szCs w:val="22"/>
        </w:rPr>
        <w:t>TDD в полосе 2300–2400 МГц, обозначенной как полоса</w:t>
      </w:r>
      <w:r w:rsidR="0051128B" w:rsidRPr="00EA0DE3">
        <w:rPr>
          <w:szCs w:val="22"/>
          <w:lang w:eastAsia="ja-JP"/>
        </w:rPr>
        <w:t> 40 в E-UTRA</w:t>
      </w:r>
      <w:r w:rsidRPr="00EA0DE3">
        <w:rPr>
          <w:rFonts w:eastAsia="MS Mincho"/>
          <w:szCs w:val="22"/>
        </w:rPr>
        <w:t>.</w:t>
      </w:r>
    </w:p>
    <w:p w:rsidR="00284CEF" w:rsidRPr="00EA0DE3" w:rsidRDefault="00455178" w:rsidP="006E64A3">
      <w:pPr>
        <w:rPr>
          <w:szCs w:val="22"/>
        </w:rPr>
      </w:pPr>
      <w:r w:rsidRPr="00EA0DE3">
        <w:rPr>
          <w:szCs w:val="22"/>
        </w:rPr>
        <w:t>В будущие версии настоящей Рекомендации будут включены предел</w:t>
      </w:r>
      <w:r w:rsidR="009907F9" w:rsidRPr="00EA0DE3">
        <w:rPr>
          <w:szCs w:val="22"/>
        </w:rPr>
        <w:t>ьные уровни</w:t>
      </w:r>
      <w:r w:rsidRPr="00EA0DE3">
        <w:rPr>
          <w:szCs w:val="22"/>
        </w:rPr>
        <w:t>, применимые к другим полосам частот. При условии проведения дальнейших исследований предполагается, что подобные предел</w:t>
      </w:r>
      <w:r w:rsidR="009907F9" w:rsidRPr="00EA0DE3">
        <w:rPr>
          <w:szCs w:val="22"/>
        </w:rPr>
        <w:t>ьные уровни</w:t>
      </w:r>
      <w:r w:rsidRPr="00EA0DE3">
        <w:rPr>
          <w:szCs w:val="22"/>
        </w:rPr>
        <w:t xml:space="preserve"> будут аналогичны тем, которые уже содержатся в настоящей Рекомендации</w:t>
      </w:r>
      <w:r w:rsidR="00284CEF" w:rsidRPr="00EA0DE3">
        <w:rPr>
          <w:szCs w:val="22"/>
        </w:rPr>
        <w:t>.</w:t>
      </w:r>
    </w:p>
    <w:p w:rsidR="00284CEF" w:rsidRPr="00EA0DE3" w:rsidRDefault="00781D48" w:rsidP="006E64A3">
      <w:pPr>
        <w:rPr>
          <w:szCs w:val="22"/>
        </w:rPr>
      </w:pPr>
      <w:r w:rsidRPr="00EA0DE3">
        <w:rPr>
          <w:szCs w:val="22"/>
        </w:rPr>
        <w:t>ПРИМЕЧАНИЕ </w:t>
      </w:r>
      <w:r w:rsidR="00284CEF" w:rsidRPr="00EA0DE3">
        <w:rPr>
          <w:szCs w:val="22"/>
        </w:rPr>
        <w:t>5</w:t>
      </w:r>
      <w:r w:rsidR="005C5CB5" w:rsidRPr="00EA0DE3">
        <w:rPr>
          <w:szCs w:val="22"/>
        </w:rPr>
        <w:t>. </w:t>
      </w:r>
      <w:r w:rsidR="00284CEF" w:rsidRPr="00EA0DE3">
        <w:rPr>
          <w:szCs w:val="22"/>
        </w:rPr>
        <w:t xml:space="preserve">– </w:t>
      </w:r>
      <w:r w:rsidR="00455178" w:rsidRPr="00EA0DE3">
        <w:rPr>
          <w:szCs w:val="22"/>
        </w:rPr>
        <w:t>Предел</w:t>
      </w:r>
      <w:r w:rsidR="005C5CB5" w:rsidRPr="00EA0DE3">
        <w:rPr>
          <w:szCs w:val="22"/>
        </w:rPr>
        <w:t>ьные уровни</w:t>
      </w:r>
      <w:r w:rsidR="00455178" w:rsidRPr="00EA0DE3">
        <w:rPr>
          <w:szCs w:val="22"/>
        </w:rPr>
        <w:t xml:space="preserve"> внеполосных излучений, определенные в Приложении 6, предназначены для БС, работающих по следующей схеме</w:t>
      </w:r>
      <w:r w:rsidR="00284CEF" w:rsidRPr="00EA0DE3">
        <w:rPr>
          <w:szCs w:val="22"/>
        </w:rPr>
        <w:t>:</w:t>
      </w:r>
    </w:p>
    <w:p w:rsidR="00284CEF" w:rsidRPr="00EA0DE3" w:rsidRDefault="00284CEF" w:rsidP="006E64A3">
      <w:pPr>
        <w:pStyle w:val="enumlev1"/>
        <w:spacing w:before="120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C5CB5" w:rsidRPr="00EA0DE3">
        <w:rPr>
          <w:szCs w:val="22"/>
        </w:rPr>
        <w:t>TDD в полосе 2300–2400 МГц</w:t>
      </w:r>
      <w:r w:rsidRPr="00EA0DE3">
        <w:rPr>
          <w:szCs w:val="22"/>
        </w:rPr>
        <w:t>;</w:t>
      </w:r>
    </w:p>
    <w:p w:rsidR="00284CEF" w:rsidRPr="00EA0DE3" w:rsidRDefault="00284CEF" w:rsidP="006E64A3">
      <w:pPr>
        <w:pStyle w:val="enumlev1"/>
        <w:spacing w:before="120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C5CB5" w:rsidRPr="00EA0DE3">
        <w:rPr>
          <w:szCs w:val="22"/>
        </w:rPr>
        <w:t xml:space="preserve">TDD в полосе 2500–2690 </w:t>
      </w:r>
      <w:r w:rsidR="00304848" w:rsidRPr="00EA0DE3">
        <w:rPr>
          <w:szCs w:val="22"/>
        </w:rPr>
        <w:t>МГц</w:t>
      </w:r>
      <w:r w:rsidRPr="00EA0DE3">
        <w:rPr>
          <w:szCs w:val="22"/>
        </w:rPr>
        <w:t>;</w:t>
      </w:r>
    </w:p>
    <w:p w:rsidR="00284CEF" w:rsidRPr="00EA0DE3" w:rsidRDefault="00284CEF" w:rsidP="006E64A3">
      <w:pPr>
        <w:pStyle w:val="enumlev1"/>
        <w:spacing w:before="120"/>
        <w:rPr>
          <w:szCs w:val="22"/>
        </w:rPr>
      </w:pPr>
      <w:r w:rsidRPr="00EA0DE3">
        <w:rPr>
          <w:szCs w:val="22"/>
        </w:rPr>
        <w:t>–</w:t>
      </w:r>
      <w:r w:rsidRPr="00EA0DE3">
        <w:rPr>
          <w:szCs w:val="22"/>
        </w:rPr>
        <w:tab/>
      </w:r>
      <w:r w:rsidR="005C5CB5" w:rsidRPr="00EA0DE3">
        <w:rPr>
          <w:szCs w:val="22"/>
        </w:rPr>
        <w:t xml:space="preserve">TDD в полосе 3400–3600 </w:t>
      </w:r>
      <w:r w:rsidR="00304848" w:rsidRPr="00EA0DE3">
        <w:rPr>
          <w:szCs w:val="22"/>
        </w:rPr>
        <w:t>МГц</w:t>
      </w:r>
      <w:r w:rsidRPr="00EA0DE3">
        <w:rPr>
          <w:szCs w:val="22"/>
        </w:rPr>
        <w:t>.</w:t>
      </w:r>
    </w:p>
    <w:p w:rsidR="009D7E3B" w:rsidRPr="00EA0DE3" w:rsidRDefault="00781D48" w:rsidP="006E64A3">
      <w:pPr>
        <w:rPr>
          <w:szCs w:val="22"/>
        </w:rPr>
      </w:pPr>
      <w:r w:rsidRPr="00EA0DE3">
        <w:rPr>
          <w:szCs w:val="22"/>
        </w:rPr>
        <w:t>ПРИМЕЧАНИЕ </w:t>
      </w:r>
      <w:r w:rsidR="00284CEF" w:rsidRPr="00EA0DE3">
        <w:rPr>
          <w:szCs w:val="22"/>
        </w:rPr>
        <w:t>6</w:t>
      </w:r>
      <w:r w:rsidR="005C5CB5" w:rsidRPr="00EA0DE3">
        <w:rPr>
          <w:szCs w:val="22"/>
        </w:rPr>
        <w:t>.</w:t>
      </w:r>
      <w:r w:rsidR="009D7E3B" w:rsidRPr="00EA0DE3">
        <w:rPr>
          <w:szCs w:val="22"/>
        </w:rPr>
        <w:t> </w:t>
      </w:r>
      <w:r w:rsidR="00284CEF" w:rsidRPr="00EA0DE3">
        <w:rPr>
          <w:szCs w:val="22"/>
        </w:rPr>
        <w:t xml:space="preserve">– </w:t>
      </w:r>
      <w:r w:rsidR="009D7E3B" w:rsidRPr="00EA0DE3">
        <w:rPr>
          <w:szCs w:val="22"/>
        </w:rPr>
        <w:t xml:space="preserve">Следует отметить, что существенные различия могут существовать между данными о коэффициенте утечки мощности в соседний канал (ACLR), полученными в результате вычисления интеграла огибающей абсолютных спектральных масок, и указанными величинами. Причина этого состоит в том, что некоторые или все спектральные маски являются абсолютными (а не относящимися к уровню мощности внутри полосы). Действительно, между гарантированными масками (используемыми в целях проверок соответствия) и формой реальных излучений существуют различные запасы. В случае реальных сценариев передачи нельзя обеспечить соответствие </w:t>
      </w:r>
      <w:r w:rsidR="00D818E9" w:rsidRPr="00EA0DE3">
        <w:rPr>
          <w:szCs w:val="22"/>
        </w:rPr>
        <w:t>указанным</w:t>
      </w:r>
      <w:r w:rsidR="009D7E3B" w:rsidRPr="00EA0DE3">
        <w:rPr>
          <w:szCs w:val="22"/>
        </w:rPr>
        <w:t xml:space="preserve"> значениям ACLR.</w:t>
      </w:r>
    </w:p>
    <w:p w:rsidR="009D7E3B" w:rsidRPr="00EA0DE3" w:rsidRDefault="009D7E3B" w:rsidP="006E64A3">
      <w:pPr>
        <w:rPr>
          <w:szCs w:val="22"/>
        </w:rPr>
      </w:pPr>
      <w:r w:rsidRPr="00EA0DE3">
        <w:rPr>
          <w:szCs w:val="22"/>
        </w:rPr>
        <w:t>Однако указанная маска и указанные значения ACLR должны соблюдаться в соответствии с национальными/региональными нормативно-правовыми актами и согласно им, где это применимо. 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передачи, поскольку значения ACLR не будут соблюдаться, если передачи будут находиться вне огибающей маски. В случае, когда необходима информация об излучении в спектре для проведения исследований совместного использования частот в соседней полосе, предпочтительно должны использоваться указанные данные ACLR, если они доступны для соответствующих частотного сдвига и полосы частот.</w:t>
      </w:r>
    </w:p>
    <w:p w:rsidR="00C40C15" w:rsidRPr="00EA0DE3" w:rsidRDefault="009D7E3B" w:rsidP="006E64A3">
      <w:pPr>
        <w:rPr>
          <w:szCs w:val="22"/>
        </w:rPr>
      </w:pPr>
      <w:r w:rsidRPr="00EA0DE3">
        <w:rPr>
          <w:szCs w:val="22"/>
        </w:rPr>
        <w:t>Если значения ACLR указаны, но не являются применимыми (например, при исследовании совместимости, связанном с системой, в отношении ширины полосы которой значения ACLR не</w:t>
      </w:r>
      <w:r w:rsidR="00D54D7C">
        <w:rPr>
          <w:szCs w:val="22"/>
        </w:rPr>
        <w:t xml:space="preserve"> являются применимыми, например</w:t>
      </w:r>
      <w:r w:rsidRPr="00EA0DE3">
        <w:rPr>
          <w:szCs w:val="22"/>
        </w:rPr>
        <w:t xml:space="preserve"> 8 МГц) или если значения ACLR не указаны в настоящей Рекомендации, то эти значения при необходимости могут быть вычислены с использованием спектральной маски и характеристик фильтра приемника. Оценка, полученная на основе этого расчета, может рассматриваться в качестве худшего случая. В частном случае Европы используемая маска для получения значения ACLR – это соответствующая маска ЕТСИ (например, EN 302 544 для OFDMA TDD WMAN в полосе 2500</w:t>
      </w:r>
      <w:r w:rsidR="00B97396">
        <w:rPr>
          <w:szCs w:val="22"/>
        </w:rPr>
        <w:sym w:font="Symbol" w:char="F02D"/>
      </w:r>
      <w:r w:rsidRPr="00EA0DE3">
        <w:rPr>
          <w:szCs w:val="22"/>
        </w:rPr>
        <w:t>2690 МГц).</w:t>
      </w:r>
    </w:p>
    <w:p w:rsidR="00CE2E4D" w:rsidRPr="009C31CC" w:rsidRDefault="008E0B15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>
        <w:rPr>
          <w:szCs w:val="22"/>
        </w:rPr>
        <w:t>Приложение 1 –</w:t>
      </w:r>
      <w:r>
        <w:rPr>
          <w:szCs w:val="22"/>
        </w:rPr>
        <w:tab/>
      </w:r>
      <w:r w:rsidR="00CE2E4D" w:rsidRPr="00EA0DE3">
        <w:rPr>
          <w:szCs w:val="22"/>
        </w:rPr>
        <w:t>Базовые станции IMT-2000 с многостанционным доступом с кодовым разделением (CDMA) и</w:t>
      </w:r>
      <w:r w:rsidR="008C25B1" w:rsidRPr="00EA0DE3">
        <w:rPr>
          <w:szCs w:val="22"/>
        </w:rPr>
        <w:t xml:space="preserve"> </w:t>
      </w:r>
      <w:r w:rsidR="00CE2E4D" w:rsidRPr="00EA0DE3">
        <w:rPr>
          <w:szCs w:val="22"/>
        </w:rPr>
        <w:t>прямым расширением спектра (FDD c универсальным</w:t>
      </w:r>
      <w:r w:rsidR="00D54D7C">
        <w:rPr>
          <w:szCs w:val="22"/>
        </w:rPr>
        <w:t xml:space="preserve"> наземным радиодоступом (UTRA))</w:t>
      </w:r>
    </w:p>
    <w:p w:rsidR="00CE2E4D" w:rsidRPr="009C31CC" w:rsidRDefault="00CE2E4D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 w:rsidRPr="00EA0DE3">
        <w:rPr>
          <w:szCs w:val="22"/>
        </w:rPr>
        <w:t>Приложен</w:t>
      </w:r>
      <w:r w:rsidR="008E0B15">
        <w:rPr>
          <w:szCs w:val="22"/>
        </w:rPr>
        <w:t>ие 2 –</w:t>
      </w:r>
      <w:r w:rsidR="008E0B15">
        <w:rPr>
          <w:szCs w:val="22"/>
        </w:rPr>
        <w:tab/>
      </w:r>
      <w:r w:rsidRPr="00EA0DE3">
        <w:rPr>
          <w:szCs w:val="22"/>
        </w:rPr>
        <w:t>Базовые станции IMT-2000 с CDMA и множеством несущих (</w:t>
      </w:r>
      <w:r w:rsidRPr="00B97396">
        <w:rPr>
          <w:szCs w:val="22"/>
        </w:rPr>
        <w:t>cdma</w:t>
      </w:r>
      <w:r w:rsidR="00D54D7C">
        <w:rPr>
          <w:szCs w:val="22"/>
        </w:rPr>
        <w:t>-2000)</w:t>
      </w:r>
    </w:p>
    <w:p w:rsidR="00CE2E4D" w:rsidRPr="009C31CC" w:rsidRDefault="006E64A3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>
        <w:rPr>
          <w:szCs w:val="22"/>
        </w:rPr>
        <w:br w:type="page"/>
      </w:r>
      <w:r w:rsidR="008E0B15">
        <w:rPr>
          <w:szCs w:val="22"/>
        </w:rPr>
        <w:lastRenderedPageBreak/>
        <w:t>Приложение 3 –</w:t>
      </w:r>
      <w:r w:rsidR="008E0B15">
        <w:rPr>
          <w:szCs w:val="22"/>
        </w:rPr>
        <w:tab/>
      </w:r>
      <w:r w:rsidR="00CE2E4D" w:rsidRPr="00EA0DE3">
        <w:rPr>
          <w:szCs w:val="22"/>
        </w:rPr>
        <w:t>Базовые станции IMT</w:t>
      </w:r>
      <w:r w:rsidR="00D54D7C">
        <w:rPr>
          <w:szCs w:val="22"/>
        </w:rPr>
        <w:t>-2000 с CDMA и TDD (TDD с UTRA)</w:t>
      </w:r>
    </w:p>
    <w:p w:rsidR="00CE2E4D" w:rsidRPr="009C31CC" w:rsidRDefault="008E0B15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>
        <w:rPr>
          <w:szCs w:val="22"/>
        </w:rPr>
        <w:t>Приложение 4 –</w:t>
      </w:r>
      <w:r>
        <w:rPr>
          <w:szCs w:val="22"/>
        </w:rPr>
        <w:tab/>
      </w:r>
      <w:r w:rsidR="00CE2E4D" w:rsidRPr="00EA0DE3">
        <w:rPr>
          <w:szCs w:val="22"/>
        </w:rPr>
        <w:t>Базовые станции IMT-2000 с многостанционным доступом с временным разделением (TDMA) и одной несущей (</w:t>
      </w:r>
      <w:r w:rsidR="00D54D7C">
        <w:rPr>
          <w:szCs w:val="22"/>
        </w:rPr>
        <w:t>UWC-136)</w:t>
      </w:r>
    </w:p>
    <w:p w:rsidR="00CE2E4D" w:rsidRPr="009C31CC" w:rsidRDefault="008E0B15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 w:rsidRPr="008E0B15">
        <w:rPr>
          <w:szCs w:val="22"/>
        </w:rPr>
        <w:t>Приложение 5 –</w:t>
      </w:r>
      <w:r w:rsidRPr="008E0B15">
        <w:rPr>
          <w:szCs w:val="22"/>
        </w:rPr>
        <w:tab/>
      </w:r>
      <w:r w:rsidR="00CE2E4D" w:rsidRPr="008E0B15">
        <w:rPr>
          <w:szCs w:val="22"/>
        </w:rPr>
        <w:t>Базовые станции IMT-2000 с многостанционным доступом с частотным разделением (FDMA)/TDMA (</w:t>
      </w:r>
      <w:r w:rsidR="008C25B1" w:rsidRPr="008E0B15">
        <w:rPr>
          <w:szCs w:val="22"/>
        </w:rPr>
        <w:t>улучшенная цифровая беспроводная электросвязь</w:t>
      </w:r>
      <w:r w:rsidR="00D54D7C">
        <w:rPr>
          <w:szCs w:val="22"/>
        </w:rPr>
        <w:t xml:space="preserve"> (DECT))</w:t>
      </w:r>
    </w:p>
    <w:p w:rsidR="00284CEF" w:rsidRPr="009C31CC" w:rsidRDefault="008E0B15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>
        <w:rPr>
          <w:szCs w:val="22"/>
        </w:rPr>
        <w:t>Приложение 6 –</w:t>
      </w:r>
      <w:r>
        <w:rPr>
          <w:szCs w:val="22"/>
        </w:rPr>
        <w:tab/>
      </w:r>
      <w:r w:rsidR="00CE2E4D" w:rsidRPr="00EA0DE3">
        <w:rPr>
          <w:szCs w:val="22"/>
        </w:rPr>
        <w:t>Базовые станции IMT</w:t>
      </w:r>
      <w:r w:rsidR="00D54D7C">
        <w:rPr>
          <w:szCs w:val="22"/>
        </w:rPr>
        <w:noBreakHyphen/>
        <w:t>2000 технологии OFDMA TDD WMAN</w:t>
      </w:r>
    </w:p>
    <w:p w:rsidR="00284CEF" w:rsidRPr="009C31CC" w:rsidRDefault="00CE2E4D" w:rsidP="006E64A3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Cs w:val="22"/>
        </w:rPr>
      </w:pPr>
      <w:r w:rsidRPr="00EA0DE3">
        <w:rPr>
          <w:szCs w:val="22"/>
        </w:rPr>
        <w:t>Дополнение</w:t>
      </w:r>
      <w:r w:rsidR="00A1577C" w:rsidRPr="00EA0DE3">
        <w:rPr>
          <w:szCs w:val="22"/>
        </w:rPr>
        <w:t> </w:t>
      </w:r>
      <w:r w:rsidR="00284CEF" w:rsidRPr="00EA0DE3">
        <w:rPr>
          <w:szCs w:val="22"/>
        </w:rPr>
        <w:t>1</w:t>
      </w:r>
      <w:r w:rsidR="00A1577C" w:rsidRPr="00EA0DE3">
        <w:rPr>
          <w:szCs w:val="22"/>
        </w:rPr>
        <w:t> </w:t>
      </w:r>
      <w:r w:rsidR="008E0B15">
        <w:rPr>
          <w:szCs w:val="22"/>
        </w:rPr>
        <w:t>–</w:t>
      </w:r>
      <w:r w:rsidR="008E0B15">
        <w:rPr>
          <w:szCs w:val="22"/>
        </w:rPr>
        <w:tab/>
      </w:r>
      <w:r w:rsidRPr="00EA0DE3">
        <w:rPr>
          <w:szCs w:val="22"/>
        </w:rPr>
        <w:t xml:space="preserve">Определение </w:t>
      </w:r>
      <w:r w:rsidR="009D7E3B" w:rsidRPr="00EA0DE3">
        <w:rPr>
          <w:szCs w:val="22"/>
        </w:rPr>
        <w:t>допустимого отклонения при испытании</w:t>
      </w:r>
    </w:p>
    <w:p w:rsidR="00F67613" w:rsidRPr="00EA0DE3" w:rsidRDefault="00F67613" w:rsidP="00284CEF"/>
    <w:p w:rsidR="00F67613" w:rsidRPr="00EA0DE3" w:rsidRDefault="00F67613" w:rsidP="00284CEF"/>
    <w:p w:rsidR="00CE2E4D" w:rsidRPr="00C854E1" w:rsidRDefault="00CE2E4D" w:rsidP="00CE2E4D">
      <w:pPr>
        <w:pStyle w:val="AnnexNoTitle"/>
        <w:rPr>
          <w:sz w:val="26"/>
          <w:szCs w:val="26"/>
        </w:rPr>
      </w:pPr>
      <w:r w:rsidRPr="00C854E1">
        <w:rPr>
          <w:sz w:val="26"/>
          <w:szCs w:val="26"/>
        </w:rPr>
        <w:t>Приложение 1</w:t>
      </w:r>
      <w:r w:rsidRPr="00C854E1">
        <w:rPr>
          <w:sz w:val="26"/>
          <w:szCs w:val="26"/>
        </w:rPr>
        <w:br/>
      </w:r>
      <w:r w:rsidRPr="00C854E1">
        <w:rPr>
          <w:sz w:val="26"/>
          <w:szCs w:val="26"/>
        </w:rPr>
        <w:br/>
        <w:t xml:space="preserve">Базовые станции IMT-2000 с многостанционным доступом </w:t>
      </w:r>
      <w:r w:rsidRPr="00C854E1">
        <w:rPr>
          <w:sz w:val="26"/>
          <w:szCs w:val="26"/>
        </w:rPr>
        <w:br/>
        <w:t xml:space="preserve">с кодовым разделением (CDMA) и прямым расширением спектра </w:t>
      </w:r>
      <w:r w:rsidRPr="00C854E1">
        <w:rPr>
          <w:sz w:val="26"/>
          <w:szCs w:val="26"/>
        </w:rPr>
        <w:br/>
        <w:t>(FDD c универсальным наземным радиодоступом (UTRA))</w:t>
      </w:r>
    </w:p>
    <w:p w:rsidR="00CE2E4D" w:rsidRPr="00EA0DE3" w:rsidRDefault="00CE2E4D" w:rsidP="00CE2E4D">
      <w:pPr>
        <w:pStyle w:val="Heading1"/>
      </w:pPr>
      <w:bookmarkStart w:id="6" w:name="_Toc121025288"/>
      <w:r w:rsidRPr="00EA0DE3">
        <w:t>1</w:t>
      </w:r>
      <w:r w:rsidRPr="00EA0DE3">
        <w:tab/>
        <w:t>Погрешности измерения</w:t>
      </w:r>
      <w:bookmarkEnd w:id="6"/>
    </w:p>
    <w:p w:rsidR="00CE2E4D" w:rsidRPr="00EA0DE3" w:rsidRDefault="00CE2E4D" w:rsidP="006908CC">
      <w:r w:rsidRPr="00EA0DE3">
        <w:t>Указанные в настоящем Приложении значения отличаются от указанных в Рекомендации МСЭ</w:t>
      </w:r>
      <w:r w:rsidR="006908CC">
        <w:rPr>
          <w:lang w:val="en-US"/>
        </w:rPr>
        <w:t>-</w:t>
      </w:r>
      <w:r w:rsidRPr="00EA0DE3">
        <w:t>R</w:t>
      </w:r>
      <w:r w:rsidR="006908CC">
        <w:rPr>
          <w:lang w:val="en-US"/>
        </w:rPr>
        <w:t xml:space="preserve"> </w:t>
      </w:r>
      <w:r w:rsidRPr="00EA0DE3">
        <w:t xml:space="preserve">M.1457, поскольку в настоящем Приложении значения включают в себя </w:t>
      </w:r>
      <w:r w:rsidR="009D7E3B" w:rsidRPr="00EA0DE3">
        <w:t>допустимые отклонения при испытании</w:t>
      </w:r>
      <w:r w:rsidRPr="00EA0DE3">
        <w:rPr>
          <w:bCs/>
        </w:rPr>
        <w:t xml:space="preserve">, </w:t>
      </w:r>
      <w:r w:rsidRPr="00EA0DE3">
        <w:t>определенные в Рекомендации</w:t>
      </w:r>
      <w:r w:rsidRPr="00EA0DE3">
        <w:rPr>
          <w:bCs/>
        </w:rPr>
        <w:t xml:space="preserve"> </w:t>
      </w:r>
      <w:r w:rsidRPr="00EA0DE3">
        <w:t>МСЭ-R M.1545.</w:t>
      </w:r>
    </w:p>
    <w:p w:rsidR="00CE2E4D" w:rsidRPr="00EA0DE3" w:rsidRDefault="00CE2E4D" w:rsidP="00CE2E4D">
      <w:pPr>
        <w:pStyle w:val="Heading1"/>
      </w:pPr>
      <w:r w:rsidRPr="00EA0DE3">
        <w:t>2</w:t>
      </w:r>
      <w:r w:rsidRPr="00EA0DE3">
        <w:tab/>
        <w:t>Спектральная маска</w:t>
      </w:r>
    </w:p>
    <w:p w:rsidR="00284CEF" w:rsidRPr="00EA0DE3" w:rsidRDefault="00284CEF" w:rsidP="00CE2E4D">
      <w:pPr>
        <w:pStyle w:val="Heading2"/>
      </w:pPr>
      <w:bookmarkStart w:id="7" w:name="_Toc197312215"/>
      <w:r w:rsidRPr="00EA0DE3">
        <w:t>2.1</w:t>
      </w:r>
      <w:r w:rsidRPr="00EA0DE3">
        <w:tab/>
      </w:r>
      <w:r w:rsidR="00CE2E4D" w:rsidRPr="00EA0DE3">
        <w:t xml:space="preserve">Спектральная маска </w:t>
      </w:r>
      <w:r w:rsidRPr="00EA0DE3">
        <w:t xml:space="preserve">UTRA </w:t>
      </w:r>
      <w:bookmarkEnd w:id="7"/>
    </w:p>
    <w:p w:rsidR="00284CEF" w:rsidRPr="00EA0DE3" w:rsidRDefault="008F2476" w:rsidP="009B34D1">
      <w:r w:rsidRPr="00EA0DE3">
        <w:t>Маска, определенная в таблицах </w:t>
      </w:r>
      <w:r w:rsidR="00284CEF" w:rsidRPr="00EA0DE3">
        <w:t>1A</w:t>
      </w:r>
      <w:r w:rsidRPr="00EA0DE3">
        <w:t>–</w:t>
      </w:r>
      <w:r w:rsidR="00284CEF" w:rsidRPr="00EA0DE3">
        <w:t>4A</w:t>
      </w:r>
      <w:r w:rsidR="00C854E1">
        <w:t>,</w:t>
      </w:r>
      <w:r w:rsidRPr="00EA0DE3">
        <w:t xml:space="preserve"> может быть обязате</w:t>
      </w:r>
      <w:r w:rsidR="009B34D1" w:rsidRPr="00EA0DE3">
        <w:t xml:space="preserve">льной в определенных районах. В </w:t>
      </w:r>
      <w:r w:rsidRPr="00EA0DE3">
        <w:t>других районах эта маска может не применяться.</w:t>
      </w:r>
    </w:p>
    <w:p w:rsidR="008F2476" w:rsidRPr="00EA0DE3" w:rsidRDefault="008F2476" w:rsidP="008F2476">
      <w:r w:rsidRPr="00EA0DE3">
        <w:t xml:space="preserve">В районах, где применяется настоящий пункт, данным требованиям должна соответствовать передающая на одной несущей радиочастоте (РЧ) БС, сконфигурированная в соответствии с техническими характеристиками производителя. Излучения не должны превышать максимальный уровень, указанный в таблицах 1А–4А, для соответствующей максимальной выходной мощности БС в диапазоне частот от </w:t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t xml:space="preserve"> </w:t>
      </w:r>
      <w:r w:rsidRPr="00EA0DE3">
        <w:rPr>
          <w:rFonts w:ascii="Symbol" w:hAnsi="Symbol"/>
        </w:rPr>
        <w:t></w:t>
      </w:r>
      <w:r w:rsidRPr="00EA0DE3">
        <w:t xml:space="preserve"> 2,5</w:t>
      </w:r>
      <w:r w:rsidR="00304848" w:rsidRPr="00EA0DE3">
        <w:t> МГц</w:t>
      </w:r>
      <w:r w:rsidRPr="00EA0DE3">
        <w:t xml:space="preserve"> до </w:t>
      </w:r>
      <w:r w:rsidRPr="00EA0DE3">
        <w:rPr>
          <w:rFonts w:ascii="Symbol" w:hAnsi="Symbol"/>
        </w:rPr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szCs w:val="22"/>
          <w:vertAlign w:val="subscript"/>
        </w:rPr>
        <w:t>max</w:t>
      </w:r>
      <w:r w:rsidRPr="00EA0DE3">
        <w:t xml:space="preserve"> от несущей частоты, где:</w:t>
      </w:r>
    </w:p>
    <w:p w:rsidR="008F2476" w:rsidRPr="00EA0DE3" w:rsidRDefault="008F2476" w:rsidP="008F2476">
      <w:pPr>
        <w:pStyle w:val="enumlev1"/>
      </w:pPr>
      <w:r w:rsidRPr="00EA0DE3">
        <w:t>–</w:t>
      </w:r>
      <w:r w:rsidRPr="00EA0DE3">
        <w:tab/>
      </w:r>
      <w:r w:rsidRPr="00EA0DE3">
        <w:rPr>
          <w:rFonts w:ascii="Symbol" w:hAnsi="Symbol"/>
        </w:rPr>
        <w:sym w:font="Symbol" w:char="F044"/>
      </w:r>
      <w:r w:rsidRPr="00EA0DE3">
        <w:rPr>
          <w:i/>
          <w:iCs/>
        </w:rPr>
        <w:t>f</w:t>
      </w:r>
      <w:r w:rsidRPr="00EA0DE3">
        <w:t xml:space="preserve"> – это разнос между несущей частотой и номинальной точкой –3 дБ измерительного фильтра, </w:t>
      </w:r>
      <w:r w:rsidR="009B34D1" w:rsidRPr="00EA0DE3">
        <w:t>ближайшей к несущей частоте;</w:t>
      </w:r>
    </w:p>
    <w:p w:rsidR="008F2476" w:rsidRPr="00EA0DE3" w:rsidRDefault="008F2476" w:rsidP="008F2476">
      <w:pPr>
        <w:pStyle w:val="enumlev1"/>
      </w:pPr>
      <w:r w:rsidRPr="00EA0DE3">
        <w:t>–</w:t>
      </w:r>
      <w:r w:rsidRPr="00EA0DE3">
        <w:tab/>
        <w:t>f_offset – это разнос между несущей частотой и центральной частотой измерительного фильтра:</w:t>
      </w:r>
    </w:p>
    <w:p w:rsidR="008F2476" w:rsidRPr="00EA0DE3" w:rsidRDefault="008F2476" w:rsidP="008F2476">
      <w:pPr>
        <w:pStyle w:val="enumlev2"/>
      </w:pPr>
      <w:r w:rsidRPr="00EA0DE3">
        <w:t>–</w:t>
      </w:r>
      <w:r w:rsidRPr="00EA0DE3">
        <w:tab/>
        <w:t>f_offset</w:t>
      </w:r>
      <w:r w:rsidRPr="00EA0DE3">
        <w:rPr>
          <w:szCs w:val="22"/>
          <w:vertAlign w:val="subscript"/>
        </w:rPr>
        <w:t>max</w:t>
      </w:r>
      <w:r w:rsidRPr="00EA0DE3">
        <w:t xml:space="preserve"> равен 12,5</w:t>
      </w:r>
      <w:r w:rsidR="00304848" w:rsidRPr="00EA0DE3">
        <w:t> МГц</w:t>
      </w:r>
      <w:r w:rsidRPr="00EA0DE3">
        <w:t xml:space="preserve"> либо величине сдвига к краю полосы передачи БС, в зависимости</w:t>
      </w:r>
      <w:r w:rsidR="009B34D1" w:rsidRPr="00EA0DE3">
        <w:t xml:space="preserve"> от того, какая величина больше;</w:t>
      </w:r>
    </w:p>
    <w:p w:rsidR="00A6617B" w:rsidRPr="00EA0DE3" w:rsidRDefault="008F2476" w:rsidP="0067535C">
      <w:pPr>
        <w:pStyle w:val="enumlev1"/>
      </w:pPr>
      <w:r w:rsidRPr="00EA0DE3">
        <w:t>–</w:t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szCs w:val="22"/>
          <w:vertAlign w:val="subscript"/>
        </w:rPr>
        <w:t>max</w:t>
      </w:r>
      <w:r w:rsidRPr="00EA0DE3">
        <w:t xml:space="preserve"> равен f_offset</w:t>
      </w:r>
      <w:r w:rsidRPr="00EA0DE3">
        <w:rPr>
          <w:szCs w:val="22"/>
          <w:vertAlign w:val="subscript"/>
        </w:rPr>
        <w:t>max</w:t>
      </w:r>
      <w:r w:rsidRPr="00EA0DE3">
        <w:t xml:space="preserve"> минус половина ширины полосы измерительного фильтра.</w:t>
      </w:r>
    </w:p>
    <w:p w:rsidR="00DB4678" w:rsidRPr="00EA0DE3" w:rsidRDefault="00107B97" w:rsidP="0067535C">
      <w:pPr>
        <w:pStyle w:val="TableNo"/>
      </w:pPr>
      <w:r w:rsidRPr="00EA0DE3">
        <w:lastRenderedPageBreak/>
        <w:t xml:space="preserve">ТАБЛИЦА </w:t>
      </w:r>
      <w:r w:rsidR="00DB4678" w:rsidRPr="00EA0DE3">
        <w:t>1</w:t>
      </w:r>
      <w:r w:rsidR="00917618" w:rsidRPr="00EA0DE3">
        <w:t>A</w:t>
      </w:r>
    </w:p>
    <w:p w:rsidR="00DB4678" w:rsidRPr="00EA0DE3" w:rsidRDefault="00224D58" w:rsidP="002568FD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="009B34D1" w:rsidRPr="00EA0DE3">
        <w:br/>
      </w:r>
      <w:r w:rsidRPr="00EA0DE3">
        <w:t xml:space="preserve">максимальная выходная мощность БС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</w:t>
      </w:r>
      <w:r w:rsidR="00DB4678" w:rsidRPr="00EA0DE3">
        <w:rPr>
          <w:szCs w:val="22"/>
        </w:rPr>
        <w:sym w:font="Symbol" w:char="F0B3"/>
      </w:r>
      <w:r w:rsidR="00DB4678" w:rsidRPr="00EA0DE3">
        <w:rPr>
          <w:szCs w:val="22"/>
        </w:rPr>
        <w:t xml:space="preserve"> 43</w:t>
      </w:r>
      <w:r w:rsidR="00D778E8" w:rsidRPr="00EA0DE3">
        <w:rPr>
          <w:szCs w:val="22"/>
        </w:rPr>
        <w:t> дБм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20"/>
        <w:gridCol w:w="2211"/>
        <w:gridCol w:w="1539"/>
      </w:tblGrid>
      <w:tr w:rsidR="00660D69" w:rsidRPr="00EA0DE3" w:rsidTr="00FB2ED4">
        <w:trPr>
          <w:jc w:val="center"/>
        </w:trPr>
        <w:tc>
          <w:tcPr>
            <w:tcW w:w="2495" w:type="dxa"/>
            <w:vAlign w:val="center"/>
          </w:tcPr>
          <w:p w:rsidR="00660D69" w:rsidRPr="00EA0DE3" w:rsidRDefault="00224D58" w:rsidP="00DB4678">
            <w:pPr>
              <w:pStyle w:val="Tablehead"/>
            </w:pPr>
            <w:r w:rsidRPr="00EA0DE3">
              <w:t>Частотный сдвиг точки –3 дБ измерительного фильтра,</w:t>
            </w:r>
            <w:r w:rsidR="00660D69" w:rsidRPr="00EA0DE3">
              <w:t xml:space="preserve"> </w:t>
            </w:r>
            <w:r w:rsidR="00660D69" w:rsidRPr="00EA0DE3">
              <w:sym w:font="Symbol" w:char="F044"/>
            </w:r>
            <w:r w:rsidR="00660D69" w:rsidRPr="00EA0DE3">
              <w:rPr>
                <w:i/>
                <w:iCs/>
              </w:rPr>
              <w:t>f</w:t>
            </w:r>
          </w:p>
        </w:tc>
        <w:tc>
          <w:tcPr>
            <w:tcW w:w="3420" w:type="dxa"/>
            <w:vAlign w:val="center"/>
          </w:tcPr>
          <w:p w:rsidR="00660D69" w:rsidRPr="00EA0DE3" w:rsidRDefault="00224D58" w:rsidP="00DB4678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660D69" w:rsidRPr="00EA0DE3">
              <w:t>, f_offset</w:t>
            </w:r>
          </w:p>
        </w:tc>
        <w:tc>
          <w:tcPr>
            <w:tcW w:w="2211" w:type="dxa"/>
            <w:vAlign w:val="center"/>
          </w:tcPr>
          <w:p w:rsidR="00660D69" w:rsidRPr="00EA0DE3" w:rsidRDefault="00224D58" w:rsidP="00DB4678">
            <w:pPr>
              <w:pStyle w:val="Tablehead"/>
            </w:pPr>
            <w:r w:rsidRPr="00EA0DE3">
              <w:rPr>
                <w:bCs/>
              </w:rPr>
              <w:t>Требование</w:t>
            </w:r>
          </w:p>
        </w:tc>
        <w:tc>
          <w:tcPr>
            <w:tcW w:w="1539" w:type="dxa"/>
            <w:vAlign w:val="center"/>
          </w:tcPr>
          <w:p w:rsidR="00660D69" w:rsidRPr="00EA0DE3" w:rsidRDefault="00224D58" w:rsidP="00DB4678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660D69" w:rsidRPr="00EA0DE3" w:rsidTr="00FB2ED4">
        <w:trPr>
          <w:jc w:val="center"/>
        </w:trPr>
        <w:tc>
          <w:tcPr>
            <w:tcW w:w="2495" w:type="dxa"/>
          </w:tcPr>
          <w:p w:rsidR="00660D69" w:rsidRPr="00EA0DE3" w:rsidRDefault="00660D69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="008C1541"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8C1541" w:rsidRPr="00EA0DE3">
              <w:t>&lt;</w:t>
            </w:r>
            <w:r w:rsidRPr="00EA0DE3">
              <w:t xml:space="preserve"> 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3420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="008C1541" w:rsidRPr="00EA0DE3">
              <w:t xml:space="preserve">&lt; </w:t>
            </w:r>
            <w:r w:rsidRPr="00EA0DE3">
              <w:t>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12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9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0D69" w:rsidRPr="00EA0DE3" w:rsidTr="00FB2ED4">
        <w:trPr>
          <w:jc w:val="center"/>
        </w:trPr>
        <w:tc>
          <w:tcPr>
            <w:tcW w:w="2495" w:type="dxa"/>
          </w:tcPr>
          <w:p w:rsidR="00660D69" w:rsidRPr="00EA0DE3" w:rsidRDefault="00660D69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="008A7136"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="008C1541" w:rsidRPr="00EA0DE3">
              <w:t>&lt;</w:t>
            </w:r>
            <w:r w:rsidRPr="00EA0DE3">
              <w:t xml:space="preserve">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20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</w:t>
            </w:r>
            <w:r w:rsidR="008C1541" w:rsidRPr="00EA0DE3">
              <w:t xml:space="preserve"> &lt;</w:t>
            </w:r>
            <w:r w:rsidRPr="00EA0DE3">
              <w:t xml:space="preserve">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12</w:t>
            </w:r>
            <w:r w:rsidR="00BC2A7F" w:rsidRPr="00EA0DE3">
              <w:t>,</w:t>
            </w:r>
            <w:r w:rsidRPr="00EA0DE3">
              <w:t xml:space="preserve">5 </w:t>
            </w:r>
            <w:r w:rsidRPr="00EA0DE3">
              <w:sym w:font="Symbol" w:char="F02D"/>
            </w:r>
            <w:r w:rsidRPr="00EA0DE3">
              <w:t xml:space="preserve"> 15</w:t>
            </w:r>
            <w:r w:rsidRPr="00EA0DE3">
              <w:br/>
              <w:t xml:space="preserve">(f_offset </w:t>
            </w:r>
            <w:r w:rsidRPr="00EA0DE3">
              <w:sym w:font="Symbol" w:char="F02D"/>
            </w:r>
            <w:r w:rsidRPr="00EA0DE3">
              <w:t xml:space="preserve"> 2</w:t>
            </w:r>
            <w:r w:rsidR="00BC2A7F" w:rsidRPr="00EA0DE3">
              <w:t>,</w:t>
            </w:r>
            <w:r w:rsidRPr="00EA0DE3">
              <w:t>715)</w:t>
            </w:r>
            <w:r w:rsidR="00D778E8" w:rsidRPr="00EA0DE3">
              <w:t> дБм</w:t>
            </w:r>
          </w:p>
        </w:tc>
        <w:tc>
          <w:tcPr>
            <w:tcW w:w="1539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0D69" w:rsidRPr="00EA0DE3" w:rsidTr="00FB2ED4">
        <w:trPr>
          <w:jc w:val="center"/>
        </w:trPr>
        <w:tc>
          <w:tcPr>
            <w:tcW w:w="2495" w:type="dxa"/>
          </w:tcPr>
          <w:p w:rsidR="00660D69" w:rsidRPr="00EA0DE3" w:rsidRDefault="00660D69" w:rsidP="00DB4678">
            <w:pPr>
              <w:pStyle w:val="Tabletext"/>
              <w:jc w:val="center"/>
            </w:pPr>
          </w:p>
        </w:tc>
        <w:tc>
          <w:tcPr>
            <w:tcW w:w="3420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="008C1541" w:rsidRPr="00EA0DE3">
              <w:t>&lt;</w:t>
            </w:r>
            <w:r w:rsidRPr="00EA0DE3">
              <w:t xml:space="preserve"> 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24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9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0D69" w:rsidRPr="00EA0DE3" w:rsidTr="00FB2ED4">
        <w:trPr>
          <w:jc w:val="center"/>
        </w:trPr>
        <w:tc>
          <w:tcPr>
            <w:tcW w:w="2495" w:type="dxa"/>
          </w:tcPr>
          <w:p w:rsidR="00660D69" w:rsidRPr="00EA0DE3" w:rsidRDefault="00660D69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="008C1541" w:rsidRPr="00EA0DE3">
              <w:t xml:space="preserve"> </w:t>
            </w:r>
            <w:r w:rsidR="008C1541" w:rsidRPr="00EA0DE3">
              <w:sym w:font="Symbol" w:char="F0A3"/>
            </w:r>
            <w:r w:rsidRPr="00EA0DE3">
              <w:t xml:space="preserve"> </w:t>
            </w:r>
            <w:r w:rsidR="008C1541"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8C1541" w:rsidRPr="00EA0DE3">
              <w:t>&lt;</w:t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3420" w:type="dxa"/>
          </w:tcPr>
          <w:p w:rsidR="00660D69" w:rsidRPr="004307B9" w:rsidRDefault="00660D69" w:rsidP="00DB4678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4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8C1541" w:rsidRPr="004307B9">
              <w:rPr>
                <w:lang w:val="en-US"/>
              </w:rPr>
              <w:t>&lt;</w:t>
            </w:r>
            <w:r w:rsidRPr="004307B9">
              <w:rPr>
                <w:lang w:val="en-US"/>
              </w:rPr>
              <w:t xml:space="preserve">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11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9" w:type="dxa"/>
          </w:tcPr>
          <w:p w:rsidR="00660D69" w:rsidRPr="00EA0DE3" w:rsidRDefault="00660D69" w:rsidP="00DB4678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8C1541" w:rsidRPr="00EA0DE3" w:rsidRDefault="008C1541" w:rsidP="00917618">
      <w:pPr>
        <w:pStyle w:val="Tablefin"/>
        <w:rPr>
          <w:lang w:val="ru-RU"/>
        </w:rPr>
      </w:pPr>
    </w:p>
    <w:p w:rsidR="00C40C15" w:rsidRPr="00EA0DE3" w:rsidRDefault="00C40C15" w:rsidP="00C40C15"/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2A</w:t>
      </w:r>
    </w:p>
    <w:p w:rsidR="00DB4678" w:rsidRPr="00EA0DE3" w:rsidRDefault="00DB51D3" w:rsidP="002568FD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Pr="00EA0DE3">
        <w:br/>
        <w:t>максимальная выходная мощность БС</w:t>
      </w:r>
      <w:r w:rsidR="00DB4678" w:rsidRPr="00EA0DE3">
        <w:rPr>
          <w:szCs w:val="22"/>
        </w:rPr>
        <w:t xml:space="preserve"> 39 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43</w:t>
      </w:r>
      <w:r w:rsidR="00D778E8" w:rsidRPr="00EA0DE3">
        <w:rPr>
          <w:szCs w:val="22"/>
        </w:rPr>
        <w:t> дБм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19"/>
        <w:gridCol w:w="2211"/>
        <w:gridCol w:w="1537"/>
      </w:tblGrid>
      <w:tr w:rsidR="00917618" w:rsidRPr="00EA0DE3" w:rsidTr="00FB2ED4">
        <w:trPr>
          <w:jc w:val="center"/>
        </w:trPr>
        <w:tc>
          <w:tcPr>
            <w:tcW w:w="2495" w:type="dxa"/>
            <w:vAlign w:val="center"/>
          </w:tcPr>
          <w:p w:rsidR="00917618" w:rsidRPr="00EA0DE3" w:rsidRDefault="00224D58" w:rsidP="00917618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917618" w:rsidRPr="00EA0DE3">
              <w:t xml:space="preserve">, </w:t>
            </w:r>
            <w:r w:rsidR="00917618" w:rsidRPr="00EA0DE3">
              <w:sym w:font="Symbol" w:char="F044"/>
            </w:r>
            <w:r w:rsidR="00917618" w:rsidRPr="00EA0DE3">
              <w:rPr>
                <w:i/>
                <w:iCs/>
              </w:rPr>
              <w:t>f</w:t>
            </w:r>
          </w:p>
        </w:tc>
        <w:tc>
          <w:tcPr>
            <w:tcW w:w="3419" w:type="dxa"/>
            <w:vAlign w:val="center"/>
          </w:tcPr>
          <w:p w:rsidR="00917618" w:rsidRPr="00EA0DE3" w:rsidRDefault="00224D58" w:rsidP="00917618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917618" w:rsidRPr="00EA0DE3">
              <w:t>, f_offset</w:t>
            </w:r>
          </w:p>
        </w:tc>
        <w:tc>
          <w:tcPr>
            <w:tcW w:w="2211" w:type="dxa"/>
            <w:tcMar>
              <w:left w:w="57" w:type="dxa"/>
              <w:right w:w="57" w:type="dxa"/>
            </w:tcMar>
            <w:vAlign w:val="center"/>
          </w:tcPr>
          <w:p w:rsidR="00917618" w:rsidRPr="00EA0DE3" w:rsidRDefault="00224D58" w:rsidP="00917618">
            <w:pPr>
              <w:pStyle w:val="Tablehead"/>
            </w:pPr>
            <w:r w:rsidRPr="00EA0DE3">
              <w:rPr>
                <w:bCs/>
              </w:rPr>
              <w:t>Требование</w:t>
            </w:r>
          </w:p>
        </w:tc>
        <w:tc>
          <w:tcPr>
            <w:tcW w:w="1537" w:type="dxa"/>
            <w:vAlign w:val="center"/>
          </w:tcPr>
          <w:p w:rsidR="00917618" w:rsidRPr="00EA0DE3" w:rsidRDefault="00224D58" w:rsidP="00917618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917618" w:rsidRPr="00EA0DE3" w:rsidTr="00FB2ED4">
        <w:trPr>
          <w:jc w:val="center"/>
        </w:trPr>
        <w:tc>
          <w:tcPr>
            <w:tcW w:w="2495" w:type="dxa"/>
          </w:tcPr>
          <w:p w:rsidR="00917618" w:rsidRPr="00EA0DE3" w:rsidRDefault="00917618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12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917618" w:rsidRPr="00EA0DE3" w:rsidTr="00FB2ED4">
        <w:trPr>
          <w:jc w:val="center"/>
        </w:trPr>
        <w:tc>
          <w:tcPr>
            <w:tcW w:w="2495" w:type="dxa"/>
          </w:tcPr>
          <w:p w:rsidR="00917618" w:rsidRPr="00EA0DE3" w:rsidRDefault="00917618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12</w:t>
            </w:r>
            <w:r w:rsidR="00BC2A7F" w:rsidRPr="00EA0DE3">
              <w:t>,</w:t>
            </w:r>
            <w:r w:rsidRPr="00EA0DE3">
              <w:t xml:space="preserve">5 </w:t>
            </w:r>
            <w:r w:rsidRPr="00EA0DE3">
              <w:sym w:font="Symbol" w:char="F02D"/>
            </w:r>
            <w:r w:rsidRPr="00EA0DE3">
              <w:t xml:space="preserve"> 15</w:t>
            </w:r>
            <w:r w:rsidRPr="00EA0DE3">
              <w:br/>
              <w:t xml:space="preserve">(f_offset </w:t>
            </w:r>
            <w:r w:rsidRPr="00EA0DE3">
              <w:sym w:font="Symbol" w:char="F02D"/>
            </w:r>
            <w:r w:rsidRPr="00EA0DE3">
              <w:t xml:space="preserve"> 2</w:t>
            </w:r>
            <w:r w:rsidR="00BC2A7F" w:rsidRPr="00EA0DE3">
              <w:t>,</w:t>
            </w:r>
            <w:r w:rsidRPr="00EA0DE3">
              <w:t>715)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917618" w:rsidRPr="00EA0DE3" w:rsidTr="00FB2ED4">
        <w:trPr>
          <w:jc w:val="center"/>
        </w:trPr>
        <w:tc>
          <w:tcPr>
            <w:tcW w:w="2495" w:type="dxa"/>
          </w:tcPr>
          <w:p w:rsidR="00917618" w:rsidRPr="00EA0DE3" w:rsidRDefault="00917618" w:rsidP="000C32E5">
            <w:pPr>
              <w:pStyle w:val="Tabletext"/>
              <w:jc w:val="center"/>
            </w:pPr>
          </w:p>
        </w:tc>
        <w:tc>
          <w:tcPr>
            <w:tcW w:w="3419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24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917618" w:rsidRPr="00EA0DE3" w:rsidTr="00FB2ED4">
        <w:trPr>
          <w:jc w:val="center"/>
        </w:trPr>
        <w:tc>
          <w:tcPr>
            <w:tcW w:w="2495" w:type="dxa"/>
          </w:tcPr>
          <w:p w:rsidR="00917618" w:rsidRPr="00EA0DE3" w:rsidRDefault="00917618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t>&lt; 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8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11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917618" w:rsidRPr="00EA0DE3" w:rsidTr="00FB2ED4">
        <w:trPr>
          <w:jc w:val="center"/>
        </w:trPr>
        <w:tc>
          <w:tcPr>
            <w:tcW w:w="2495" w:type="dxa"/>
          </w:tcPr>
          <w:p w:rsidR="00917618" w:rsidRPr="00EA0DE3" w:rsidRDefault="00917618" w:rsidP="00D827F9">
            <w:pPr>
              <w:pStyle w:val="StyleTabletextCentered"/>
            </w:pPr>
            <w:r w:rsidRPr="00EA0DE3">
              <w:t>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917618" w:rsidRPr="004307B9" w:rsidRDefault="00917618" w:rsidP="000C32E5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="000C32E5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 xml:space="preserve">P </w:t>
            </w:r>
            <w:r w:rsidRPr="00EA0DE3">
              <w:sym w:font="Symbol" w:char="F02D"/>
            </w:r>
            <w:r w:rsidRPr="00EA0DE3">
              <w:t xml:space="preserve"> 54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917618" w:rsidRPr="00EA0DE3" w:rsidRDefault="00917618" w:rsidP="000C32E5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662AE2" w:rsidRPr="00EA0DE3" w:rsidRDefault="00662AE2" w:rsidP="00662AE2">
      <w:pPr>
        <w:pStyle w:val="Tablefin"/>
        <w:rPr>
          <w:lang w:val="ru-RU"/>
        </w:rPr>
      </w:pPr>
    </w:p>
    <w:p w:rsidR="00C40C15" w:rsidRPr="00EA0DE3" w:rsidRDefault="00C40C15" w:rsidP="00C40C15"/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3</w:t>
      </w:r>
      <w:r w:rsidR="00662AE2" w:rsidRPr="00EA0DE3">
        <w:t>A</w:t>
      </w:r>
    </w:p>
    <w:p w:rsidR="00DB4678" w:rsidRPr="00EA0DE3" w:rsidRDefault="00DB51D3" w:rsidP="00DB51D3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Pr="00EA0DE3">
        <w:br/>
        <w:t>максимальная выходная мощность БС</w:t>
      </w:r>
      <w:r w:rsidRPr="00EA0DE3">
        <w:rPr>
          <w:szCs w:val="22"/>
        </w:rPr>
        <w:t xml:space="preserve"> </w:t>
      </w:r>
      <w:r w:rsidR="00DB4678" w:rsidRPr="00EA0DE3">
        <w:rPr>
          <w:szCs w:val="22"/>
        </w:rPr>
        <w:t xml:space="preserve">31 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 xml:space="preserve">P </w:t>
      </w:r>
      <w:r w:rsidR="00DB4678" w:rsidRPr="00EA0DE3">
        <w:rPr>
          <w:szCs w:val="22"/>
        </w:rPr>
        <w:t>&lt; 39</w:t>
      </w:r>
      <w:r w:rsidR="00D778E8" w:rsidRPr="00EA0DE3">
        <w:rPr>
          <w:szCs w:val="22"/>
        </w:rPr>
        <w:t> дБм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19"/>
        <w:gridCol w:w="2211"/>
        <w:gridCol w:w="1537"/>
      </w:tblGrid>
      <w:tr w:rsidR="00662AE2" w:rsidRPr="00EA0DE3" w:rsidTr="00FB2ED4">
        <w:trPr>
          <w:jc w:val="center"/>
        </w:trPr>
        <w:tc>
          <w:tcPr>
            <w:tcW w:w="2495" w:type="dxa"/>
            <w:vAlign w:val="center"/>
          </w:tcPr>
          <w:p w:rsidR="00662AE2" w:rsidRPr="00EA0DE3" w:rsidRDefault="00224D58" w:rsidP="00662AE2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662AE2" w:rsidRPr="00EA0DE3">
              <w:t xml:space="preserve">, </w:t>
            </w:r>
            <w:r w:rsidR="00662AE2" w:rsidRPr="00EA0DE3">
              <w:sym w:font="Symbol" w:char="F044"/>
            </w:r>
            <w:r w:rsidR="00662AE2" w:rsidRPr="00EA0DE3">
              <w:rPr>
                <w:i/>
                <w:iCs/>
              </w:rPr>
              <w:t>f</w:t>
            </w:r>
          </w:p>
        </w:tc>
        <w:tc>
          <w:tcPr>
            <w:tcW w:w="3419" w:type="dxa"/>
            <w:vAlign w:val="center"/>
          </w:tcPr>
          <w:p w:rsidR="00662AE2" w:rsidRPr="00EA0DE3" w:rsidRDefault="00224D58" w:rsidP="00662AE2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662AE2" w:rsidRPr="00EA0DE3">
              <w:t>, f_offset</w:t>
            </w:r>
          </w:p>
        </w:tc>
        <w:tc>
          <w:tcPr>
            <w:tcW w:w="2211" w:type="dxa"/>
            <w:vAlign w:val="center"/>
          </w:tcPr>
          <w:p w:rsidR="00662AE2" w:rsidRPr="00EA0DE3" w:rsidRDefault="00224D58" w:rsidP="00662AE2">
            <w:pPr>
              <w:pStyle w:val="Tablehead"/>
            </w:pPr>
            <w:r w:rsidRPr="00EA0DE3">
              <w:rPr>
                <w:bCs/>
              </w:rPr>
              <w:t>Требование</w:t>
            </w:r>
          </w:p>
        </w:tc>
        <w:tc>
          <w:tcPr>
            <w:tcW w:w="1537" w:type="dxa"/>
            <w:vAlign w:val="center"/>
          </w:tcPr>
          <w:p w:rsidR="00662AE2" w:rsidRPr="00EA0DE3" w:rsidRDefault="00224D58" w:rsidP="00662AE2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662AE2" w:rsidRPr="00EA0DE3" w:rsidTr="00FB2ED4">
        <w:trPr>
          <w:jc w:val="center"/>
        </w:trPr>
        <w:tc>
          <w:tcPr>
            <w:tcW w:w="2495" w:type="dxa"/>
          </w:tcPr>
          <w:p w:rsidR="00662AE2" w:rsidRPr="00EA0DE3" w:rsidRDefault="00662AE2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t>&lt; 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P – 51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2AE2" w:rsidRPr="00EA0DE3" w:rsidTr="00FB2ED4">
        <w:trPr>
          <w:jc w:val="center"/>
        </w:trPr>
        <w:tc>
          <w:tcPr>
            <w:tcW w:w="2495" w:type="dxa"/>
          </w:tcPr>
          <w:p w:rsidR="00662AE2" w:rsidRPr="00EA0DE3" w:rsidRDefault="00662AE2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P – 51</w:t>
            </w:r>
            <w:r w:rsidR="00BC2A7F" w:rsidRPr="00EA0DE3">
              <w:t>,</w:t>
            </w:r>
            <w:r w:rsidRPr="00EA0DE3">
              <w:t xml:space="preserve">5 </w:t>
            </w:r>
            <w:r w:rsidRPr="00EA0DE3">
              <w:sym w:font="Symbol" w:char="F02D"/>
            </w:r>
            <w:r w:rsidRPr="00EA0DE3">
              <w:t xml:space="preserve"> 15</w:t>
            </w:r>
            <w:r w:rsidRPr="00EA0DE3">
              <w:br/>
              <w:t xml:space="preserve">(f_offset </w:t>
            </w:r>
            <w:r w:rsidRPr="00EA0DE3">
              <w:sym w:font="Symbol" w:char="F02D"/>
            </w:r>
            <w:r w:rsidRPr="00EA0DE3">
              <w:t xml:space="preserve"> 2</w:t>
            </w:r>
            <w:r w:rsidR="00BC2A7F" w:rsidRPr="00EA0DE3">
              <w:t>,</w:t>
            </w:r>
            <w:r w:rsidRPr="00EA0DE3">
              <w:t>715)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2AE2" w:rsidRPr="00EA0DE3" w:rsidTr="00FB2ED4">
        <w:trPr>
          <w:jc w:val="center"/>
        </w:trPr>
        <w:tc>
          <w:tcPr>
            <w:tcW w:w="2495" w:type="dxa"/>
          </w:tcPr>
          <w:p w:rsidR="00662AE2" w:rsidRPr="00EA0DE3" w:rsidRDefault="00662AE2" w:rsidP="00662AE2">
            <w:pPr>
              <w:pStyle w:val="Tabletext"/>
              <w:jc w:val="center"/>
            </w:pPr>
          </w:p>
        </w:tc>
        <w:tc>
          <w:tcPr>
            <w:tcW w:w="3419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P – 63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62AE2" w:rsidRPr="00EA0DE3" w:rsidTr="00FB2ED4">
        <w:trPr>
          <w:jc w:val="center"/>
        </w:trPr>
        <w:tc>
          <w:tcPr>
            <w:tcW w:w="2495" w:type="dxa"/>
          </w:tcPr>
          <w:p w:rsidR="00662AE2" w:rsidRPr="00EA0DE3" w:rsidRDefault="00662AE2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t>&lt; 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8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P – 50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662AE2" w:rsidRPr="00EA0DE3" w:rsidTr="00FB2ED4">
        <w:trPr>
          <w:jc w:val="center"/>
        </w:trPr>
        <w:tc>
          <w:tcPr>
            <w:tcW w:w="2495" w:type="dxa"/>
          </w:tcPr>
          <w:p w:rsidR="00662AE2" w:rsidRPr="00EA0DE3" w:rsidRDefault="00662AE2" w:rsidP="00D827F9">
            <w:pPr>
              <w:pStyle w:val="StyleTabletextCentered"/>
            </w:pPr>
            <w:r w:rsidRPr="00EA0DE3">
              <w:t>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  <w:r w:rsidR="00304848" w:rsidRPr="00EA0DE3">
              <w:t> МГц</w:t>
            </w:r>
          </w:p>
        </w:tc>
        <w:tc>
          <w:tcPr>
            <w:tcW w:w="3419" w:type="dxa"/>
          </w:tcPr>
          <w:p w:rsidR="00662AE2" w:rsidRPr="004307B9" w:rsidRDefault="00662AE2" w:rsidP="00662AE2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P – 54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662AE2" w:rsidRPr="00EA0DE3" w:rsidRDefault="00662AE2" w:rsidP="00662AE2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C50E87" w:rsidRPr="00EA0DE3" w:rsidRDefault="00C50E87" w:rsidP="00C50E87">
      <w:pPr>
        <w:pStyle w:val="Tablefin"/>
        <w:rPr>
          <w:lang w:val="ru-RU"/>
        </w:rPr>
      </w:pPr>
    </w:p>
    <w:p w:rsidR="00DB4678" w:rsidRPr="00EA0DE3" w:rsidRDefault="00C40C15" w:rsidP="0067535C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DB4678" w:rsidRPr="00EA0DE3">
        <w:t>4</w:t>
      </w:r>
      <w:r w:rsidRPr="00EA0DE3">
        <w:t>A</w:t>
      </w:r>
    </w:p>
    <w:p w:rsidR="00DB4678" w:rsidRPr="00EA0DE3" w:rsidRDefault="00DB51D3" w:rsidP="002568FD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Pr="00EA0DE3">
        <w:br/>
        <w:t>максимальная выходная мощность БС</w:t>
      </w:r>
      <w:r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31</w:t>
      </w:r>
      <w:r w:rsidR="00D778E8" w:rsidRPr="00EA0DE3">
        <w:rPr>
          <w:szCs w:val="22"/>
        </w:rPr>
        <w:t> дБм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53"/>
        <w:gridCol w:w="2211"/>
        <w:gridCol w:w="1537"/>
      </w:tblGrid>
      <w:tr w:rsidR="00DB4678" w:rsidRPr="00EA0DE3" w:rsidTr="00FB2ED4">
        <w:trPr>
          <w:jc w:val="center"/>
        </w:trPr>
        <w:tc>
          <w:tcPr>
            <w:tcW w:w="2495" w:type="dxa"/>
            <w:vAlign w:val="center"/>
          </w:tcPr>
          <w:p w:rsidR="00DB4678" w:rsidRPr="00EA0DE3" w:rsidRDefault="00224D58" w:rsidP="00C50E87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DB4678" w:rsidRPr="00EA0DE3">
              <w:t xml:space="preserve">, </w:t>
            </w:r>
            <w:r w:rsidR="00DB4678" w:rsidRPr="00EA0DE3">
              <w:sym w:font="Symbol" w:char="F044"/>
            </w:r>
            <w:r w:rsidR="00DB4678" w:rsidRPr="00EA0DE3">
              <w:rPr>
                <w:i/>
                <w:iCs/>
              </w:rPr>
              <w:t>f</w:t>
            </w:r>
          </w:p>
        </w:tc>
        <w:tc>
          <w:tcPr>
            <w:tcW w:w="3453" w:type="dxa"/>
            <w:vAlign w:val="center"/>
          </w:tcPr>
          <w:p w:rsidR="00DB4678" w:rsidRPr="00EA0DE3" w:rsidRDefault="00224D58" w:rsidP="00C50E87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DB4678" w:rsidRPr="00EA0DE3">
              <w:t>, f_offset</w:t>
            </w:r>
          </w:p>
        </w:tc>
        <w:tc>
          <w:tcPr>
            <w:tcW w:w="2211" w:type="dxa"/>
            <w:vAlign w:val="center"/>
          </w:tcPr>
          <w:p w:rsidR="00DB4678" w:rsidRPr="00EA0DE3" w:rsidRDefault="00224D58" w:rsidP="00C50E87">
            <w:pPr>
              <w:pStyle w:val="Tablehead"/>
            </w:pPr>
            <w:r w:rsidRPr="00EA0DE3">
              <w:rPr>
                <w:bCs/>
              </w:rPr>
              <w:t>Требование</w:t>
            </w:r>
          </w:p>
        </w:tc>
        <w:tc>
          <w:tcPr>
            <w:tcW w:w="1537" w:type="dxa"/>
            <w:vAlign w:val="center"/>
          </w:tcPr>
          <w:p w:rsidR="00DB4678" w:rsidRPr="00EA0DE3" w:rsidRDefault="00224D58" w:rsidP="00C50E87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t>&lt; 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20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t>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20</w:t>
            </w:r>
            <w:r w:rsidR="00BC2A7F" w:rsidRPr="00EA0DE3">
              <w:t>,</w:t>
            </w:r>
            <w:r w:rsidRPr="00EA0DE3">
              <w:t xml:space="preserve">5 </w:t>
            </w:r>
            <w:r w:rsidRPr="00EA0DE3">
              <w:sym w:font="Symbol" w:char="F02D"/>
            </w:r>
            <w:r w:rsidRPr="00EA0DE3">
              <w:t xml:space="preserve"> 15</w:t>
            </w:r>
            <w:r w:rsidRPr="00EA0DE3">
              <w:br/>
              <w:t xml:space="preserve">(f_offset </w:t>
            </w:r>
            <w:r w:rsidRPr="00EA0DE3">
              <w:sym w:font="Symbol" w:char="F02D"/>
            </w:r>
            <w:r w:rsidRPr="00EA0DE3">
              <w:t xml:space="preserve"> 2</w:t>
            </w:r>
            <w:r w:rsidR="00BC2A7F" w:rsidRPr="00EA0DE3">
              <w:t>,</w:t>
            </w:r>
            <w:r w:rsidRPr="00EA0DE3">
              <w:t>715)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B4678">
            <w:pPr>
              <w:pStyle w:val="Tabletext"/>
              <w:jc w:val="center"/>
            </w:pPr>
          </w:p>
        </w:tc>
        <w:tc>
          <w:tcPr>
            <w:tcW w:w="3453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32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4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8</w:t>
            </w:r>
            <w:r w:rsidR="00BC2A7F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19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 f_offset</w:t>
            </w:r>
            <w:r w:rsidR="00C50E87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sym w:font="Symbol" w:char="F02D"/>
            </w:r>
            <w:r w:rsidRPr="00EA0DE3">
              <w:t>23</w:t>
            </w:r>
            <w:r w:rsidR="00BC2A7F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DB4678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C50E87" w:rsidRPr="00EA0DE3" w:rsidRDefault="00C50E87" w:rsidP="00C50E87">
      <w:pPr>
        <w:pStyle w:val="Tablefin"/>
        <w:rPr>
          <w:lang w:val="ru-RU"/>
        </w:rPr>
      </w:pPr>
    </w:p>
    <w:p w:rsidR="00DB4678" w:rsidRPr="00EA0DE3" w:rsidRDefault="00DB51D3" w:rsidP="006741AC">
      <w:r w:rsidRPr="00EA0DE3">
        <w:t>При работе в полосах </w:t>
      </w:r>
      <w:r w:rsidR="00DB4678" w:rsidRPr="00EA0DE3">
        <w:t xml:space="preserve">II, IV, V, X, XII, XIII </w:t>
      </w:r>
      <w:r w:rsidRPr="00EA0DE3">
        <w:t>и</w:t>
      </w:r>
      <w:r w:rsidR="00DB4678" w:rsidRPr="00EA0DE3">
        <w:t xml:space="preserve"> XIV</w:t>
      </w:r>
      <w:r w:rsidRPr="00EA0DE3">
        <w:t xml:space="preserve"> </w:t>
      </w:r>
      <w:r w:rsidR="006741AC" w:rsidRPr="00EA0DE3">
        <w:t>в дополнение к минимальным требованиям, приведенным в таблицах 1A–4A</w:t>
      </w:r>
      <w:r w:rsidR="00DB4678" w:rsidRPr="00EA0DE3">
        <w:t xml:space="preserve">, </w:t>
      </w:r>
      <w:r w:rsidR="006741AC" w:rsidRPr="00EA0DE3">
        <w:t>применяются соответствующие дополнительные требования, приведенные в таблицах </w:t>
      </w:r>
      <w:r w:rsidR="00DB4678" w:rsidRPr="00EA0DE3">
        <w:t xml:space="preserve">1AA, 2AA </w:t>
      </w:r>
      <w:r w:rsidR="006741AC" w:rsidRPr="00EA0DE3">
        <w:t>или</w:t>
      </w:r>
      <w:r w:rsidR="00DB4678" w:rsidRPr="00EA0DE3">
        <w:t xml:space="preserve"> 3AA.</w:t>
      </w:r>
    </w:p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1</w:t>
      </w:r>
      <w:r w:rsidR="00A96B6E" w:rsidRPr="00EA0DE3">
        <w:t>AA</w:t>
      </w:r>
    </w:p>
    <w:p w:rsidR="00DB4678" w:rsidRPr="00EA0DE3" w:rsidRDefault="00EA2220" w:rsidP="00EA2220">
      <w:pPr>
        <w:pStyle w:val="Tabletitle"/>
        <w:rPr>
          <w:szCs w:val="22"/>
        </w:rPr>
      </w:pPr>
      <w:r w:rsidRPr="00EA0DE3">
        <w:rPr>
          <w:szCs w:val="22"/>
        </w:rPr>
        <w:t>Дополнительные предел</w:t>
      </w:r>
      <w:r w:rsidR="007F283D" w:rsidRPr="00EA0DE3">
        <w:rPr>
          <w:szCs w:val="22"/>
        </w:rPr>
        <w:t>ьные уровни</w:t>
      </w:r>
      <w:r w:rsidRPr="00EA0DE3">
        <w:rPr>
          <w:szCs w:val="22"/>
        </w:rPr>
        <w:t xml:space="preserve"> излучения спектра для полос</w:t>
      </w:r>
      <w:r w:rsidR="00DB4678" w:rsidRPr="00EA0DE3">
        <w:rPr>
          <w:szCs w:val="22"/>
        </w:rPr>
        <w:t xml:space="preserve"> II, IV, 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53"/>
        <w:gridCol w:w="2211"/>
        <w:gridCol w:w="1537"/>
      </w:tblGrid>
      <w:tr w:rsidR="00DB4678" w:rsidRPr="00EA0DE3" w:rsidTr="00FB2ED4">
        <w:trPr>
          <w:jc w:val="center"/>
        </w:trPr>
        <w:tc>
          <w:tcPr>
            <w:tcW w:w="2495" w:type="dxa"/>
            <w:vAlign w:val="center"/>
          </w:tcPr>
          <w:p w:rsidR="00DB4678" w:rsidRPr="00EA0DE3" w:rsidRDefault="00224D58" w:rsidP="00A96B6E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DB4678" w:rsidRPr="00EA0DE3">
              <w:t xml:space="preserve">, </w:t>
            </w:r>
            <w:r w:rsidR="00DB4678" w:rsidRPr="00EA0DE3">
              <w:sym w:font="Symbol" w:char="F044"/>
            </w:r>
            <w:r w:rsidR="00DB4678" w:rsidRPr="00EA0DE3">
              <w:rPr>
                <w:i/>
                <w:iCs/>
              </w:rPr>
              <w:t>f</w:t>
            </w:r>
          </w:p>
        </w:tc>
        <w:tc>
          <w:tcPr>
            <w:tcW w:w="3453" w:type="dxa"/>
            <w:vAlign w:val="center"/>
          </w:tcPr>
          <w:p w:rsidR="00DB4678" w:rsidRPr="00EA0DE3" w:rsidRDefault="00224D58" w:rsidP="00A96B6E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DB4678" w:rsidRPr="00EA0DE3">
              <w:t>, f_offset</w:t>
            </w:r>
          </w:p>
        </w:tc>
        <w:tc>
          <w:tcPr>
            <w:tcW w:w="2211" w:type="dxa"/>
            <w:vAlign w:val="center"/>
          </w:tcPr>
          <w:p w:rsidR="00DB4678" w:rsidRPr="00EA0DE3" w:rsidRDefault="00224D58" w:rsidP="00A96B6E">
            <w:pPr>
              <w:pStyle w:val="Tablehead"/>
            </w:pPr>
            <w:r w:rsidRPr="00EA0DE3">
              <w:t>Дополнительное</w:t>
            </w:r>
            <w:r w:rsidRPr="00EA0DE3">
              <w:br/>
              <w:t>требование</w:t>
            </w:r>
          </w:p>
        </w:tc>
        <w:tc>
          <w:tcPr>
            <w:tcW w:w="1537" w:type="dxa"/>
            <w:vAlign w:val="center"/>
          </w:tcPr>
          <w:p w:rsidR="00DB4678" w:rsidRPr="00EA0DE3" w:rsidRDefault="00224D58" w:rsidP="00A96B6E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DB4678" w:rsidRPr="00EA0DE3" w:rsidRDefault="00DB4678" w:rsidP="00A96B6E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DB4678" w:rsidRPr="00EA0DE3" w:rsidRDefault="00DB4678" w:rsidP="00A96B6E">
            <w:pPr>
              <w:pStyle w:val="Tabletext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A96B6E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249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t xml:space="preserve">f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="00B12E94" w:rsidRPr="00EA0DE3">
              <w:rPr>
                <w:i/>
                <w:vertAlign w:val="subscript"/>
              </w:rPr>
              <w:t>max</w:t>
            </w:r>
          </w:p>
        </w:tc>
        <w:tc>
          <w:tcPr>
            <w:tcW w:w="3453" w:type="dxa"/>
          </w:tcPr>
          <w:p w:rsidR="00DB4678" w:rsidRPr="004307B9" w:rsidRDefault="00DB4678" w:rsidP="00A96B6E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4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DB4678" w:rsidRPr="00EA0DE3" w:rsidRDefault="00DB4678" w:rsidP="00A96B6E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DB4678" w:rsidRPr="00EA0DE3" w:rsidRDefault="00DB4678" w:rsidP="00A96B6E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A96B6E" w:rsidRPr="00EA0DE3" w:rsidRDefault="00A96B6E" w:rsidP="00A96B6E">
      <w:pPr>
        <w:pStyle w:val="Tablefin"/>
        <w:rPr>
          <w:lang w:val="ru-RU"/>
        </w:rPr>
      </w:pPr>
    </w:p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2</w:t>
      </w:r>
      <w:r w:rsidR="00B12E94" w:rsidRPr="00EA0DE3">
        <w:t>AA</w:t>
      </w:r>
    </w:p>
    <w:p w:rsidR="00DB4678" w:rsidRPr="00EA0DE3" w:rsidRDefault="00EA2220" w:rsidP="002568FD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 излучения</w:t>
      </w:r>
      <w:r w:rsidRPr="00EA0DE3">
        <w:rPr>
          <w:szCs w:val="22"/>
        </w:rPr>
        <w:t xml:space="preserve"> спектра для полосы </w:t>
      </w:r>
      <w:r w:rsidR="00DB4678" w:rsidRPr="00EA0DE3">
        <w:rPr>
          <w:szCs w:val="22"/>
        </w:rPr>
        <w:t>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53"/>
        <w:gridCol w:w="2211"/>
        <w:gridCol w:w="1537"/>
      </w:tblGrid>
      <w:tr w:rsidR="00B12E94" w:rsidRPr="00EA0DE3" w:rsidTr="00FB2ED4">
        <w:trPr>
          <w:jc w:val="center"/>
        </w:trPr>
        <w:tc>
          <w:tcPr>
            <w:tcW w:w="2495" w:type="dxa"/>
            <w:vAlign w:val="center"/>
          </w:tcPr>
          <w:p w:rsidR="00B12E94" w:rsidRPr="00EA0DE3" w:rsidRDefault="00224D58" w:rsidP="00B12E94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B12E94" w:rsidRPr="00EA0DE3">
              <w:t xml:space="preserve">, </w:t>
            </w:r>
            <w:r w:rsidR="00B12E94" w:rsidRPr="00EA0DE3">
              <w:sym w:font="Symbol" w:char="F044"/>
            </w:r>
            <w:r w:rsidR="00B12E94" w:rsidRPr="00EA0DE3">
              <w:rPr>
                <w:i/>
                <w:iCs/>
              </w:rPr>
              <w:t>f</w:t>
            </w:r>
          </w:p>
        </w:tc>
        <w:tc>
          <w:tcPr>
            <w:tcW w:w="3453" w:type="dxa"/>
            <w:vAlign w:val="center"/>
          </w:tcPr>
          <w:p w:rsidR="00B12E94" w:rsidRPr="00EA0DE3" w:rsidRDefault="00224D58" w:rsidP="00B12E94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B12E94" w:rsidRPr="00EA0DE3">
              <w:t>, f_offset</w:t>
            </w:r>
          </w:p>
        </w:tc>
        <w:tc>
          <w:tcPr>
            <w:tcW w:w="2211" w:type="dxa"/>
            <w:vAlign w:val="center"/>
          </w:tcPr>
          <w:p w:rsidR="00B12E94" w:rsidRPr="00EA0DE3" w:rsidRDefault="00224D58" w:rsidP="00B12E94">
            <w:pPr>
              <w:pStyle w:val="Tablehead"/>
            </w:pPr>
            <w:r w:rsidRPr="00EA0DE3">
              <w:t>Дополнительное</w:t>
            </w:r>
            <w:r w:rsidRPr="00EA0DE3">
              <w:br/>
              <w:t>требование</w:t>
            </w:r>
          </w:p>
        </w:tc>
        <w:tc>
          <w:tcPr>
            <w:tcW w:w="1537" w:type="dxa"/>
            <w:vAlign w:val="center"/>
          </w:tcPr>
          <w:p w:rsidR="00B12E94" w:rsidRPr="00EA0DE3" w:rsidRDefault="00224D58" w:rsidP="00B12E94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B12E94" w:rsidRPr="00EA0DE3" w:rsidTr="00FB2ED4">
        <w:trPr>
          <w:jc w:val="center"/>
        </w:trPr>
        <w:tc>
          <w:tcPr>
            <w:tcW w:w="2495" w:type="dxa"/>
          </w:tcPr>
          <w:p w:rsidR="00B12E94" w:rsidRPr="00EA0DE3" w:rsidRDefault="00B12E94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B12E94" w:rsidRPr="00EA0DE3" w:rsidRDefault="00B12E94" w:rsidP="00B12E94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B12E94" w:rsidRPr="00EA0DE3" w:rsidRDefault="00B12E94" w:rsidP="00B12E94">
            <w:pPr>
              <w:pStyle w:val="Tabletext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B12E94" w:rsidRPr="00EA0DE3" w:rsidRDefault="00B12E94" w:rsidP="00B12E94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B12E94" w:rsidRPr="00EA0DE3" w:rsidTr="00FB2ED4">
        <w:trPr>
          <w:jc w:val="center"/>
        </w:trPr>
        <w:tc>
          <w:tcPr>
            <w:tcW w:w="2495" w:type="dxa"/>
          </w:tcPr>
          <w:p w:rsidR="00B12E94" w:rsidRPr="00EA0DE3" w:rsidRDefault="00B12E94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3453" w:type="dxa"/>
          </w:tcPr>
          <w:p w:rsidR="00B12E94" w:rsidRPr="004307B9" w:rsidRDefault="00B12E94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B12E94" w:rsidRPr="00EA0DE3" w:rsidRDefault="00B12E94" w:rsidP="00B12E94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B12E94" w:rsidRPr="00EA0DE3" w:rsidRDefault="00B12E94" w:rsidP="00B12E9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A96B6E" w:rsidRPr="00EA0DE3" w:rsidRDefault="00A96B6E" w:rsidP="00A96B6E">
      <w:pPr>
        <w:pStyle w:val="Tablefin"/>
        <w:rPr>
          <w:lang w:val="ru-RU"/>
        </w:rPr>
      </w:pPr>
    </w:p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3</w:t>
      </w:r>
      <w:r w:rsidR="00A25BB8" w:rsidRPr="00EA0DE3">
        <w:t>AA</w:t>
      </w:r>
    </w:p>
    <w:p w:rsidR="00DB4678" w:rsidRPr="00EA0DE3" w:rsidRDefault="00535B05" w:rsidP="002568FD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 излучения</w:t>
      </w:r>
      <w:r w:rsidRPr="00EA0DE3">
        <w:rPr>
          <w:szCs w:val="22"/>
        </w:rPr>
        <w:t xml:space="preserve"> спектра для полос </w:t>
      </w:r>
      <w:r w:rsidR="00DB4678" w:rsidRPr="00EA0DE3">
        <w:rPr>
          <w:szCs w:val="22"/>
        </w:rPr>
        <w:t>XII, XIII, XIV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5"/>
        <w:gridCol w:w="3453"/>
        <w:gridCol w:w="2211"/>
        <w:gridCol w:w="1537"/>
      </w:tblGrid>
      <w:tr w:rsidR="00372DD7" w:rsidRPr="00EA0DE3" w:rsidTr="00FB2ED4">
        <w:trPr>
          <w:jc w:val="center"/>
        </w:trPr>
        <w:tc>
          <w:tcPr>
            <w:tcW w:w="2495" w:type="dxa"/>
            <w:vAlign w:val="center"/>
          </w:tcPr>
          <w:p w:rsidR="00372DD7" w:rsidRPr="00EA0DE3" w:rsidRDefault="00224D58" w:rsidP="00372DD7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372DD7" w:rsidRPr="00EA0DE3">
              <w:t xml:space="preserve">, </w:t>
            </w:r>
            <w:r w:rsidR="00372DD7" w:rsidRPr="00EA0DE3">
              <w:sym w:font="Symbol" w:char="F044"/>
            </w:r>
            <w:r w:rsidR="00372DD7" w:rsidRPr="00EA0DE3">
              <w:rPr>
                <w:i/>
                <w:iCs/>
              </w:rPr>
              <w:t>f</w:t>
            </w:r>
          </w:p>
        </w:tc>
        <w:tc>
          <w:tcPr>
            <w:tcW w:w="3453" w:type="dxa"/>
            <w:vAlign w:val="center"/>
          </w:tcPr>
          <w:p w:rsidR="00372DD7" w:rsidRPr="00EA0DE3" w:rsidRDefault="00224D58" w:rsidP="00372DD7">
            <w:pPr>
              <w:pStyle w:val="Tablehead"/>
            </w:pPr>
            <w:r w:rsidRPr="00EA0DE3">
              <w:t>Частотный сдвиг центральной частоты измерительного фильтра</w:t>
            </w:r>
            <w:r w:rsidR="00372DD7" w:rsidRPr="00EA0DE3">
              <w:t>, f_offset</w:t>
            </w:r>
          </w:p>
        </w:tc>
        <w:tc>
          <w:tcPr>
            <w:tcW w:w="2211" w:type="dxa"/>
            <w:vAlign w:val="center"/>
          </w:tcPr>
          <w:p w:rsidR="00372DD7" w:rsidRPr="00EA0DE3" w:rsidRDefault="00224D58" w:rsidP="00372DD7">
            <w:pPr>
              <w:pStyle w:val="Tablehead"/>
            </w:pPr>
            <w:r w:rsidRPr="00EA0DE3">
              <w:t>Дополнительное</w:t>
            </w:r>
            <w:r w:rsidRPr="00EA0DE3">
              <w:br/>
              <w:t>требование</w:t>
            </w:r>
          </w:p>
        </w:tc>
        <w:tc>
          <w:tcPr>
            <w:tcW w:w="1537" w:type="dxa"/>
            <w:vAlign w:val="center"/>
          </w:tcPr>
          <w:p w:rsidR="00372DD7" w:rsidRPr="00EA0DE3" w:rsidRDefault="00224D58" w:rsidP="00372DD7">
            <w:pPr>
              <w:pStyle w:val="Tablehead"/>
            </w:pPr>
            <w:r w:rsidRPr="00EA0DE3">
              <w:rPr>
                <w:bCs/>
              </w:rPr>
              <w:t>Ширина полосы измерения</w:t>
            </w:r>
          </w:p>
        </w:tc>
      </w:tr>
      <w:tr w:rsidR="00372DD7" w:rsidRPr="00EA0DE3" w:rsidTr="00FB2ED4">
        <w:trPr>
          <w:jc w:val="center"/>
        </w:trPr>
        <w:tc>
          <w:tcPr>
            <w:tcW w:w="2495" w:type="dxa"/>
          </w:tcPr>
          <w:p w:rsidR="00372DD7" w:rsidRPr="00EA0DE3" w:rsidRDefault="00372DD7" w:rsidP="00D827F9">
            <w:pPr>
              <w:pStyle w:val="StyleTabletextCentered"/>
            </w:pPr>
            <w:r w:rsidRPr="00EA0DE3">
              <w:t>2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53" w:type="dxa"/>
          </w:tcPr>
          <w:p w:rsidR="00372DD7" w:rsidRPr="00EA0DE3" w:rsidRDefault="00372DD7" w:rsidP="00372DD7">
            <w:pPr>
              <w:pStyle w:val="Tabletext"/>
              <w:jc w:val="center"/>
            </w:pPr>
            <w:r w:rsidRPr="00EA0DE3">
              <w:t>2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3</w:t>
            </w:r>
            <w:r w:rsidR="00BC2A7F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2211" w:type="dxa"/>
          </w:tcPr>
          <w:p w:rsidR="00372DD7" w:rsidRPr="00EA0DE3" w:rsidRDefault="00372DD7" w:rsidP="00372DD7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372DD7" w:rsidRPr="00EA0DE3" w:rsidRDefault="00372DD7" w:rsidP="00372DD7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372DD7" w:rsidRPr="00EA0DE3" w:rsidTr="00FB2ED4">
        <w:trPr>
          <w:jc w:val="center"/>
        </w:trPr>
        <w:tc>
          <w:tcPr>
            <w:tcW w:w="2495" w:type="dxa"/>
          </w:tcPr>
          <w:p w:rsidR="00372DD7" w:rsidRPr="00EA0DE3" w:rsidRDefault="00372DD7" w:rsidP="00D827F9">
            <w:pPr>
              <w:pStyle w:val="StyleTabletextCentered"/>
            </w:pPr>
            <w:r w:rsidRPr="00EA0DE3">
              <w:t>3</w:t>
            </w:r>
            <w:r w:rsidR="00BC2A7F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3453" w:type="dxa"/>
          </w:tcPr>
          <w:p w:rsidR="00372DD7" w:rsidRPr="004307B9" w:rsidRDefault="00372DD7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BC2A7F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2211" w:type="dxa"/>
          </w:tcPr>
          <w:p w:rsidR="00372DD7" w:rsidRPr="00EA0DE3" w:rsidRDefault="00372DD7" w:rsidP="00372DD7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37" w:type="dxa"/>
          </w:tcPr>
          <w:p w:rsidR="00372DD7" w:rsidRPr="00EA0DE3" w:rsidRDefault="00372DD7" w:rsidP="00372DD7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372DD7" w:rsidRPr="00EA0DE3" w:rsidRDefault="00372DD7" w:rsidP="00372DD7">
      <w:pPr>
        <w:pStyle w:val="Tablefin"/>
        <w:rPr>
          <w:lang w:val="ru-RU"/>
        </w:rPr>
      </w:pPr>
    </w:p>
    <w:p w:rsidR="00DB4678" w:rsidRPr="00EA0DE3" w:rsidRDefault="00DB4678" w:rsidP="001E42C6">
      <w:pPr>
        <w:pStyle w:val="Heading2"/>
      </w:pPr>
      <w:bookmarkStart w:id="8" w:name="_Toc197312216"/>
      <w:bookmarkStart w:id="9" w:name="_Toc121025290"/>
      <w:r w:rsidRPr="00EA0DE3">
        <w:lastRenderedPageBreak/>
        <w:t>2.2</w:t>
      </w:r>
      <w:r w:rsidRPr="00EA0DE3">
        <w:tab/>
      </w:r>
      <w:r w:rsidR="001E42C6" w:rsidRPr="00EA0DE3">
        <w:t xml:space="preserve">Спектральная маска </w:t>
      </w:r>
      <w:r w:rsidRPr="00EA0DE3">
        <w:t>E-UTRA (LTE)</w:t>
      </w:r>
      <w:bookmarkEnd w:id="8"/>
    </w:p>
    <w:p w:rsidR="00DB4678" w:rsidRPr="00EA0DE3" w:rsidRDefault="001E42C6" w:rsidP="001E42C6">
      <w:r w:rsidRPr="00EA0DE3">
        <w:t xml:space="preserve">Предельные уровни нежелательных излучений в рабочей полосе определяются в диапазоне, который начинается на </w:t>
      </w:r>
      <w:r w:rsidR="00DB4678" w:rsidRPr="00EA0DE3">
        <w:t>10</w:t>
      </w:r>
      <w:r w:rsidR="00304848" w:rsidRPr="00EA0DE3">
        <w:t> МГц</w:t>
      </w:r>
      <w:r w:rsidR="00DB4678" w:rsidRPr="00EA0DE3">
        <w:t xml:space="preserve"> </w:t>
      </w:r>
      <w:r w:rsidRPr="00EA0DE3">
        <w:t>ниже самой низкой частоты рабочей полосы передатчика БС и заканчивается на 10 МГц выше самой высокой частоты рабочей полосы передатчика БС.</w:t>
      </w:r>
      <w:r w:rsidR="00DB4678" w:rsidRPr="00EA0DE3">
        <w:t xml:space="preserve"> </w:t>
      </w:r>
    </w:p>
    <w:p w:rsidR="00DB4678" w:rsidRPr="00EA0DE3" w:rsidRDefault="00CF3857" w:rsidP="00957385">
      <w:r w:rsidRPr="00EA0DE3">
        <w:t>Эти требования должны применяться независимо от типа рассматриваемого передатчика (с одной несущей либо с множеством несущих)</w:t>
      </w:r>
      <w:r w:rsidR="00957385" w:rsidRPr="00EA0DE3">
        <w:t xml:space="preserve"> и</w:t>
      </w:r>
      <w:r w:rsidRPr="00EA0DE3">
        <w:t xml:space="preserve"> при всех режимах передачи, предусмотренных спецификацией производителя.</w:t>
      </w:r>
      <w:r w:rsidR="00DB4678" w:rsidRPr="00EA0DE3">
        <w:t xml:space="preserve"> </w:t>
      </w:r>
    </w:p>
    <w:p w:rsidR="00DB4678" w:rsidRPr="00EA0DE3" w:rsidRDefault="00796C47" w:rsidP="00101E88">
      <w:r w:rsidRPr="00EA0DE3">
        <w:t>Нежелательные излучения в части рабочей полосы, которая</w:t>
      </w:r>
      <w:r w:rsidR="00166D35" w:rsidRPr="00EA0DE3">
        <w:t xml:space="preserve"> </w:t>
      </w:r>
      <w:r w:rsidR="00957385" w:rsidRPr="00EA0DE3">
        <w:t>находится</w:t>
      </w:r>
      <w:r w:rsidR="00166D35" w:rsidRPr="00EA0DE3">
        <w:t xml:space="preserve"> в област</w:t>
      </w:r>
      <w:r w:rsidR="00957385" w:rsidRPr="00EA0DE3">
        <w:t>и</w:t>
      </w:r>
      <w:r w:rsidR="00166D35" w:rsidRPr="00EA0DE3">
        <w:t xml:space="preserve"> побочных излучений, соответствуют </w:t>
      </w:r>
      <w:r w:rsidR="00957385" w:rsidRPr="00EA0DE3">
        <w:t xml:space="preserve">предельным </w:t>
      </w:r>
      <w:r w:rsidR="00C56853" w:rsidRPr="00EA0DE3">
        <w:t>уровням</w:t>
      </w:r>
      <w:r w:rsidR="00957385" w:rsidRPr="00EA0DE3">
        <w:t xml:space="preserve">, </w:t>
      </w:r>
      <w:r w:rsidR="00166D35" w:rsidRPr="00EA0DE3">
        <w:t>определенны</w:t>
      </w:r>
      <w:r w:rsidR="00957385" w:rsidRPr="00EA0DE3">
        <w:t>м</w:t>
      </w:r>
      <w:r w:rsidR="00166D35" w:rsidRPr="00EA0DE3">
        <w:t xml:space="preserve"> в Рекомендации</w:t>
      </w:r>
      <w:r w:rsidR="00DB4678" w:rsidRPr="00EA0DE3">
        <w:t xml:space="preserve"> </w:t>
      </w:r>
      <w:r w:rsidR="00166D35" w:rsidRPr="00EA0DE3">
        <w:t>МСЭ</w:t>
      </w:r>
      <w:r w:rsidR="00DB4678" w:rsidRPr="00EA0DE3">
        <w:t>-R SM.329</w:t>
      </w:r>
      <w:r w:rsidR="008E6852" w:rsidRPr="00EA0DE3">
        <w:t xml:space="preserve"> </w:t>
      </w:r>
      <w:r w:rsidR="00101E88" w:rsidRPr="00EA0DE3">
        <w:t>"</w:t>
      </w:r>
      <w:r w:rsidR="00166D35" w:rsidRPr="00EA0DE3">
        <w:t>Нежелательные излучения в области побочных излучений</w:t>
      </w:r>
      <w:r w:rsidR="00101E88" w:rsidRPr="00EA0DE3">
        <w:t>"</w:t>
      </w:r>
      <w:r w:rsidR="00DB4678" w:rsidRPr="00EA0DE3">
        <w:t>.</w:t>
      </w:r>
    </w:p>
    <w:p w:rsidR="00957385" w:rsidRPr="00EA0DE3" w:rsidRDefault="000D4B8E" w:rsidP="00957385">
      <w:r w:rsidRPr="00EA0DE3">
        <w:t>Излучения не должны превышать максимальн</w:t>
      </w:r>
      <w:r w:rsidR="00957385" w:rsidRPr="00EA0DE3">
        <w:t>ый</w:t>
      </w:r>
      <w:r w:rsidRPr="00EA0DE3">
        <w:t xml:space="preserve"> уров</w:t>
      </w:r>
      <w:r w:rsidR="00957385" w:rsidRPr="00EA0DE3">
        <w:t>ень</w:t>
      </w:r>
      <w:r w:rsidRPr="00EA0DE3">
        <w:t>, определенн</w:t>
      </w:r>
      <w:r w:rsidR="00957385" w:rsidRPr="00EA0DE3">
        <w:t>ый</w:t>
      </w:r>
      <w:r w:rsidRPr="00EA0DE3">
        <w:t xml:space="preserve"> в нижеследующих таблицах, где</w:t>
      </w:r>
      <w:r w:rsidR="00DB4678" w:rsidRPr="00EA0DE3">
        <w:t>:</w:t>
      </w:r>
    </w:p>
    <w:p w:rsidR="00DB4678" w:rsidRPr="00EA0DE3" w:rsidRDefault="00DB4678" w:rsidP="00957385">
      <w:pPr>
        <w:pStyle w:val="enumlev1"/>
      </w:pPr>
      <w:r w:rsidRPr="00EA0DE3">
        <w:t>–</w:t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t xml:space="preserve"> </w:t>
      </w:r>
      <w:r w:rsidR="00957385" w:rsidRPr="00EA0DE3">
        <w:t>разнос между пороговой частотой канала и номинальной точкой –3 дБ измерительного фильтра, ближайшей к несущей частоте;</w:t>
      </w:r>
    </w:p>
    <w:p w:rsidR="00DB4678" w:rsidRPr="00EA0DE3" w:rsidRDefault="00DB4678" w:rsidP="00C674FD">
      <w:pPr>
        <w:pStyle w:val="enumlev1"/>
      </w:pPr>
      <w:r w:rsidRPr="00EA0DE3">
        <w:t>–</w:t>
      </w:r>
      <w:r w:rsidRPr="00EA0DE3">
        <w:tab/>
      </w:r>
      <w:r w:rsidR="00C674FD" w:rsidRPr="00EA0DE3">
        <w:t>f_offset – разнос между пороговой частотой канала и центральной частотой измерительного фильтра;</w:t>
      </w:r>
    </w:p>
    <w:p w:rsidR="00DB4678" w:rsidRPr="00EA0DE3" w:rsidRDefault="00DB4678" w:rsidP="008E6852">
      <w:pPr>
        <w:pStyle w:val="enumlev1"/>
      </w:pPr>
      <w:r w:rsidRPr="00EA0DE3">
        <w:t>–</w:t>
      </w:r>
      <w:r w:rsidRPr="00EA0DE3">
        <w:tab/>
        <w:t>f_offset</w:t>
      </w:r>
      <w:r w:rsidRPr="00EA0DE3">
        <w:rPr>
          <w:vertAlign w:val="subscript"/>
        </w:rPr>
        <w:t>max</w:t>
      </w:r>
      <w:r w:rsidR="00C56853" w:rsidRPr="00EA0DE3">
        <w:t> –</w:t>
      </w:r>
      <w:r w:rsidRPr="00EA0DE3">
        <w:t xml:space="preserve"> </w:t>
      </w:r>
      <w:r w:rsidR="00C56853" w:rsidRPr="00EA0DE3">
        <w:t xml:space="preserve">сдвиг к частоте </w:t>
      </w:r>
      <w:r w:rsidRPr="00EA0DE3">
        <w:t>10</w:t>
      </w:r>
      <w:r w:rsidR="00304848" w:rsidRPr="00EA0DE3">
        <w:t> МГц</w:t>
      </w:r>
      <w:r w:rsidRPr="00EA0DE3">
        <w:t xml:space="preserve"> </w:t>
      </w:r>
      <w:r w:rsidR="00C56853" w:rsidRPr="00EA0DE3">
        <w:t xml:space="preserve">за пределами </w:t>
      </w:r>
      <w:r w:rsidR="00D818E9" w:rsidRPr="00EA0DE3">
        <w:t>рабочей</w:t>
      </w:r>
      <w:r w:rsidR="00C56853" w:rsidRPr="00EA0DE3">
        <w:t xml:space="preserve"> полосы БС;</w:t>
      </w:r>
    </w:p>
    <w:p w:rsidR="00DB4678" w:rsidRPr="00EA0DE3" w:rsidRDefault="00DB4678" w:rsidP="00C674FD">
      <w:pPr>
        <w:pStyle w:val="enumlev1"/>
      </w:pPr>
      <w:r w:rsidRPr="00EA0DE3">
        <w:t>–</w:t>
      </w:r>
      <w:r w:rsidRPr="00EA0DE3">
        <w:tab/>
      </w:r>
      <w:r w:rsidR="00C674FD" w:rsidRPr="00EA0DE3">
        <w:sym w:font="Symbol" w:char="F044"/>
      </w:r>
      <w:r w:rsidR="00C674FD" w:rsidRPr="00EA0DE3">
        <w:rPr>
          <w:i/>
          <w:iCs/>
        </w:rPr>
        <w:t>f</w:t>
      </w:r>
      <w:r w:rsidR="00C674FD" w:rsidRPr="00EA0DE3">
        <w:rPr>
          <w:i/>
          <w:iCs/>
          <w:vertAlign w:val="subscript"/>
        </w:rPr>
        <w:t>max</w:t>
      </w:r>
      <w:r w:rsidR="00C674FD" w:rsidRPr="00EA0DE3">
        <w:t xml:space="preserve"> равно f_offset</w:t>
      </w:r>
      <w:r w:rsidR="00C674FD" w:rsidRPr="00EA0DE3">
        <w:rPr>
          <w:vertAlign w:val="subscript"/>
        </w:rPr>
        <w:t>max</w:t>
      </w:r>
      <w:r w:rsidR="00C674FD" w:rsidRPr="00EA0DE3">
        <w:t xml:space="preserve"> минус половина ширины полосы измерительного фильтра</w:t>
      </w:r>
      <w:r w:rsidRPr="00EA0DE3">
        <w:t>.</w:t>
      </w:r>
    </w:p>
    <w:p w:rsidR="00DB4678" w:rsidRPr="00EA0DE3" w:rsidRDefault="00C674FD" w:rsidP="00C674FD">
      <w:r w:rsidRPr="00EA0DE3">
        <w:t>В случае многочастотной БС E-UTRA вышеприведенные определения применяются к самому низкому порогу передаваемой несущей частоты на низшей частоте несущей и к с самому высокому порогу передаваемой несущей частоты на высшей частоте несущей</w:t>
      </w:r>
      <w:r w:rsidR="00DB4678" w:rsidRPr="00EA0DE3">
        <w:t>.</w:t>
      </w:r>
    </w:p>
    <w:p w:rsidR="00DB4678" w:rsidRPr="00EA0DE3" w:rsidRDefault="00C674FD" w:rsidP="00C674FD">
      <w:r w:rsidRPr="00EA0DE3">
        <w:t>Должны применяться требования либо п.</w:t>
      </w:r>
      <w:r w:rsidR="00DB4678" w:rsidRPr="00EA0DE3">
        <w:t> 2.2.1</w:t>
      </w:r>
      <w:r w:rsidRPr="00EA0DE3">
        <w:t>, либо п.</w:t>
      </w:r>
      <w:r w:rsidR="00DB4678" w:rsidRPr="00EA0DE3">
        <w:t> 2.2.2.</w:t>
      </w:r>
    </w:p>
    <w:p w:rsidR="00DB4678" w:rsidRPr="00EA0DE3" w:rsidRDefault="006661F9" w:rsidP="006661F9">
      <w:r w:rsidRPr="00EA0DE3">
        <w:t>В некоторых районах обязательными могут быть дополнительные предельные уровни нежелательных излучений в рабочей полосе, определенные в п. </w:t>
      </w:r>
      <w:r w:rsidR="00DB4678" w:rsidRPr="00EA0DE3">
        <w:t>2.2.2.1.</w:t>
      </w:r>
    </w:p>
    <w:p w:rsidR="00DB4678" w:rsidRPr="00EA0DE3" w:rsidRDefault="00DB4678" w:rsidP="00C600E7">
      <w:pPr>
        <w:pStyle w:val="Heading3"/>
      </w:pPr>
      <w:bookmarkStart w:id="10" w:name="_Toc197312217"/>
      <w:r w:rsidRPr="00EA0DE3">
        <w:t>2.2.1</w:t>
      </w:r>
      <w:r w:rsidRPr="00EA0DE3">
        <w:tab/>
      </w:r>
      <w:bookmarkEnd w:id="10"/>
      <w:r w:rsidR="00C600E7" w:rsidRPr="00EA0DE3">
        <w:t>Спектральная маска E-UTRA (категория A)</w:t>
      </w:r>
    </w:p>
    <w:p w:rsidR="00DB4678" w:rsidRPr="00EA0DE3" w:rsidRDefault="00C600E7" w:rsidP="00C600E7">
      <w:r w:rsidRPr="00EA0DE3">
        <w:t>Для БС E-UTRA, работающих в полосах </w:t>
      </w:r>
      <w:r w:rsidR="00DB4678" w:rsidRPr="00EA0DE3">
        <w:rPr>
          <w:rFonts w:eastAsia="MS Mincho"/>
        </w:rPr>
        <w:t>5</w:t>
      </w:r>
      <w:r w:rsidR="00DB4678" w:rsidRPr="00EA0DE3">
        <w:t xml:space="preserve">, </w:t>
      </w:r>
      <w:r w:rsidR="00DB4678" w:rsidRPr="00EA0DE3">
        <w:rPr>
          <w:rFonts w:eastAsia="MS Mincho"/>
        </w:rPr>
        <w:t>6, 8, 12, 13</w:t>
      </w:r>
      <w:r w:rsidR="00DB4678" w:rsidRPr="00EA0DE3">
        <w:t xml:space="preserve"> </w:t>
      </w:r>
      <w:r w:rsidRPr="00EA0DE3">
        <w:t>и </w:t>
      </w:r>
      <w:r w:rsidR="00DB4678" w:rsidRPr="00EA0DE3">
        <w:rPr>
          <w:rFonts w:eastAsia="MS Mincho"/>
        </w:rPr>
        <w:t>14</w:t>
      </w:r>
      <w:r w:rsidR="00DB4678" w:rsidRPr="00EA0DE3">
        <w:t xml:space="preserve">, </w:t>
      </w:r>
      <w:r w:rsidRPr="00EA0DE3">
        <w:t>излучения не должны превышать максимальные уровни, указанные в таблицах </w:t>
      </w:r>
      <w:r w:rsidR="00DB4678" w:rsidRPr="00EA0DE3">
        <w:t>1Ba)</w:t>
      </w:r>
      <w:r w:rsidRPr="00EA0DE3">
        <w:t>–</w:t>
      </w:r>
      <w:r w:rsidR="00DB4678" w:rsidRPr="00EA0DE3">
        <w:t>1Bc).</w:t>
      </w:r>
    </w:p>
    <w:p w:rsidR="00C40C15" w:rsidRPr="00EA0DE3" w:rsidRDefault="00C40C15" w:rsidP="00DB4678"/>
    <w:p w:rsidR="00DB4678" w:rsidRPr="00EA0DE3" w:rsidRDefault="00107B97" w:rsidP="0067535C">
      <w:pPr>
        <w:pStyle w:val="TableNo"/>
      </w:pPr>
      <w:r w:rsidRPr="00EA0DE3">
        <w:t xml:space="preserve">ТАБЛИЦА </w:t>
      </w:r>
      <w:r w:rsidR="00DB4678" w:rsidRPr="00EA0DE3">
        <w:t>1</w:t>
      </w:r>
      <w:r w:rsidR="00FF0636" w:rsidRPr="00EA0DE3">
        <w:t>B</w:t>
      </w:r>
    </w:p>
    <w:p w:rsidR="00DB4678" w:rsidRPr="00EA0DE3" w:rsidRDefault="0067535C" w:rsidP="00117717">
      <w:pPr>
        <w:pStyle w:val="Tabletitle"/>
        <w:rPr>
          <w:szCs w:val="22"/>
        </w:rPr>
      </w:pPr>
      <w:r>
        <w:rPr>
          <w:szCs w:val="22"/>
        </w:rPr>
        <w:t>a)  </w:t>
      </w:r>
      <w:r w:rsidR="00117717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117717" w:rsidRPr="00EA0DE3">
        <w:rPr>
          <w:szCs w:val="22"/>
        </w:rPr>
        <w:t xml:space="preserve"> нежелательных излучений в рабочих полосах </w:t>
      </w:r>
      <w:r w:rsidR="00EB2AAD" w:rsidRPr="00EA0DE3">
        <w:rPr>
          <w:szCs w:val="22"/>
        </w:rPr>
        <w:br/>
      </w:r>
      <w:r w:rsidR="00117717" w:rsidRPr="00EA0DE3">
        <w:rPr>
          <w:szCs w:val="22"/>
        </w:rPr>
        <w:t>для ширины полосы</w:t>
      </w:r>
      <w:r w:rsidR="00EB2AAD" w:rsidRPr="00EA0DE3">
        <w:rPr>
          <w:szCs w:val="22"/>
        </w:rPr>
        <w:t xml:space="preserve"> </w:t>
      </w:r>
      <w:r w:rsidR="00117717" w:rsidRPr="00EA0DE3">
        <w:rPr>
          <w:szCs w:val="22"/>
        </w:rPr>
        <w:t>канала</w:t>
      </w:r>
      <w:r w:rsidR="00DB4678" w:rsidRPr="00EA0DE3">
        <w:rPr>
          <w:szCs w:val="22"/>
        </w:rPr>
        <w:t xml:space="preserve"> 1</w:t>
      </w:r>
      <w:r w:rsidR="00117717" w:rsidRPr="00EA0DE3">
        <w:rPr>
          <w:szCs w:val="22"/>
        </w:rPr>
        <w:t>,</w:t>
      </w:r>
      <w:r w:rsidR="00DB4678" w:rsidRPr="00EA0DE3">
        <w:rPr>
          <w:szCs w:val="22"/>
        </w:rPr>
        <w:t>4</w:t>
      </w:r>
      <w:r w:rsidR="00304848" w:rsidRPr="00EA0DE3">
        <w:rPr>
          <w:szCs w:val="22"/>
        </w:rPr>
        <w:t> МГц</w:t>
      </w:r>
      <w:r w:rsidR="00DB4678" w:rsidRPr="00EA0DE3">
        <w:rPr>
          <w:szCs w:val="22"/>
        </w:rPr>
        <w:t xml:space="preserve"> (</w:t>
      </w:r>
      <w:r w:rsidR="00117717" w:rsidRPr="00EA0DE3">
        <w:rPr>
          <w:szCs w:val="22"/>
        </w:rPr>
        <w:t xml:space="preserve">полосы </w:t>
      </w:r>
      <w:r w:rsidR="00DB4678" w:rsidRPr="00EA0DE3">
        <w:rPr>
          <w:szCs w:val="22"/>
        </w:rPr>
        <w:t>E-UTRA &lt;</w:t>
      </w:r>
      <w:r w:rsidR="00FF0636" w:rsidRPr="00EA0DE3">
        <w:rPr>
          <w:szCs w:val="22"/>
        </w:rPr>
        <w:t xml:space="preserve"> </w:t>
      </w:r>
      <w:r w:rsidR="00DB4678"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="00DB4678" w:rsidRPr="00EA0DE3">
        <w:rPr>
          <w:szCs w:val="22"/>
        </w:rPr>
        <w:t xml:space="preserve">) </w:t>
      </w:r>
      <w:r w:rsidR="00117717" w:rsidRPr="00EA0DE3">
        <w:rPr>
          <w:szCs w:val="22"/>
        </w:rPr>
        <w:t>для категории </w:t>
      </w:r>
      <w:r w:rsidR="00DB4678" w:rsidRPr="00EA0DE3">
        <w:rPr>
          <w:szCs w:val="22"/>
        </w:rPr>
        <w:t>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700"/>
        <w:gridCol w:w="3240"/>
        <w:gridCol w:w="1747"/>
      </w:tblGrid>
      <w:tr w:rsidR="004878B4" w:rsidRPr="00EA0DE3" w:rsidTr="00FB2ED4">
        <w:trPr>
          <w:jc w:val="center"/>
        </w:trPr>
        <w:tc>
          <w:tcPr>
            <w:tcW w:w="2009" w:type="dxa"/>
            <w:vAlign w:val="center"/>
          </w:tcPr>
          <w:p w:rsidR="004878B4" w:rsidRPr="00EA0DE3" w:rsidRDefault="00002091" w:rsidP="004878B4">
            <w:pPr>
              <w:pStyle w:val="Tablehead"/>
            </w:pPr>
            <w:r w:rsidRPr="00EA0DE3">
              <w:t>Частотный сдвиг точки –3 дБ измерительного фильтра</w:t>
            </w:r>
            <w:r w:rsidR="004878B4" w:rsidRPr="00EA0DE3">
              <w:t xml:space="preserve">, </w:t>
            </w:r>
            <w:r w:rsidR="004878B4" w:rsidRPr="00EA0DE3">
              <w:sym w:font="Symbol" w:char="F044"/>
            </w:r>
            <w:r w:rsidR="004878B4" w:rsidRPr="00EA0DE3">
              <w:rPr>
                <w:i/>
                <w:iCs/>
              </w:rPr>
              <w:t>f</w:t>
            </w:r>
          </w:p>
        </w:tc>
        <w:tc>
          <w:tcPr>
            <w:tcW w:w="2700" w:type="dxa"/>
            <w:vAlign w:val="center"/>
          </w:tcPr>
          <w:p w:rsidR="004878B4" w:rsidRPr="00EA0DE3" w:rsidRDefault="00002091" w:rsidP="004878B4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40" w:type="dxa"/>
            <w:vAlign w:val="center"/>
          </w:tcPr>
          <w:p w:rsidR="004878B4" w:rsidRPr="00EA0DE3" w:rsidRDefault="00002091" w:rsidP="004878B4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47" w:type="dxa"/>
            <w:vAlign w:val="center"/>
          </w:tcPr>
          <w:p w:rsidR="004878B4" w:rsidRPr="00EA0DE3" w:rsidRDefault="00002091" w:rsidP="001571E1">
            <w:pPr>
              <w:pStyle w:val="Tablehead"/>
              <w:ind w:left="-57"/>
            </w:pPr>
            <w:r w:rsidRPr="00EA0DE3">
              <w:t>Ширина полосы измерения</w:t>
            </w:r>
            <w:r w:rsidR="004878B4" w:rsidRPr="00EA0DE3">
              <w:t xml:space="preserve"> (</w:t>
            </w:r>
            <w:r w:rsidRPr="00EA0DE3">
              <w:t>Примечание </w:t>
            </w:r>
            <w:r w:rsidR="004878B4" w:rsidRPr="00EA0DE3">
              <w:t>1)</w:t>
            </w:r>
          </w:p>
        </w:tc>
      </w:tr>
      <w:tr w:rsidR="004878B4" w:rsidRPr="00EA0DE3" w:rsidTr="00FB2ED4">
        <w:trPr>
          <w:jc w:val="center"/>
        </w:trPr>
        <w:tc>
          <w:tcPr>
            <w:tcW w:w="2009" w:type="dxa"/>
            <w:vAlign w:val="center"/>
          </w:tcPr>
          <w:p w:rsidR="004878B4" w:rsidRPr="00EA0DE3" w:rsidRDefault="004878B4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="00FD3D40" w:rsidRPr="00EA0DE3">
              <w:br/>
            </w:r>
            <w:r w:rsidRPr="00EA0DE3"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700" w:type="dxa"/>
            <w:vAlign w:val="center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="00FD3D40" w:rsidRPr="00EA0DE3">
              <w:br/>
            </w:r>
            <w:r w:rsidRPr="00EA0DE3">
              <w:t>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240" w:type="dxa"/>
            <w:vAlign w:val="center"/>
          </w:tcPr>
          <w:p w:rsidR="004878B4" w:rsidRPr="00EA0DE3" w:rsidRDefault="0067535C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08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30.6pt" o:ole="">
                  <v:imagedata r:id="rId13" o:title=""/>
                </v:shape>
                <o:OLEObject Type="Embed" ProgID="Equation.3" ShapeID="_x0000_i1025" DrawAspect="Content" ObjectID="_1334669524" r:id="rId14"/>
              </w:object>
            </w:r>
          </w:p>
        </w:tc>
        <w:tc>
          <w:tcPr>
            <w:tcW w:w="1747" w:type="dxa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4878B4" w:rsidRPr="00EA0DE3" w:rsidTr="00FB2ED4">
        <w:trPr>
          <w:jc w:val="center"/>
        </w:trPr>
        <w:tc>
          <w:tcPr>
            <w:tcW w:w="2009" w:type="dxa"/>
          </w:tcPr>
          <w:p w:rsidR="004878B4" w:rsidRPr="00EA0DE3" w:rsidRDefault="004878B4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FD3D40" w:rsidRPr="00EA0DE3">
              <w:br/>
            </w:r>
            <w:r w:rsidRPr="00EA0DE3"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700" w:type="dxa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="00FD3D40" w:rsidRPr="00EA0DE3">
              <w:br/>
            </w:r>
            <w:r w:rsidRPr="00EA0DE3"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240" w:type="dxa"/>
          </w:tcPr>
          <w:p w:rsidR="004878B4" w:rsidRPr="00EA0DE3" w:rsidRDefault="004878B4" w:rsidP="00D827F9">
            <w:pPr>
              <w:pStyle w:val="StyleTabletextCentered"/>
              <w:rPr>
                <w:rFonts w:eastAsia="MS Mincho"/>
              </w:rPr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47" w:type="dxa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4878B4" w:rsidRPr="00EA0DE3" w:rsidTr="00FB2ED4">
        <w:trPr>
          <w:jc w:val="center"/>
        </w:trPr>
        <w:tc>
          <w:tcPr>
            <w:tcW w:w="2009" w:type="dxa"/>
          </w:tcPr>
          <w:p w:rsidR="004878B4" w:rsidRPr="00EA0DE3" w:rsidRDefault="004878B4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FD3D40"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="00F160B0" w:rsidRPr="00EA0DE3">
              <w:sym w:font="Symbol" w:char="F044"/>
            </w:r>
            <w:r w:rsidR="00F160B0" w:rsidRPr="00EA0DE3">
              <w:rPr>
                <w:i/>
                <w:iCs/>
              </w:rPr>
              <w:t>f</w:t>
            </w:r>
            <w:r w:rsidR="00F160B0"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700" w:type="dxa"/>
          </w:tcPr>
          <w:p w:rsidR="004878B4" w:rsidRPr="004307B9" w:rsidRDefault="004878B4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85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FD3D40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F160B0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40" w:type="dxa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47" w:type="dxa"/>
          </w:tcPr>
          <w:p w:rsidR="004878B4" w:rsidRPr="00EA0DE3" w:rsidRDefault="004878B4" w:rsidP="004878B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C40C15" w:rsidRPr="00EA0DE3" w:rsidRDefault="00107B97" w:rsidP="00716506">
      <w:pPr>
        <w:pStyle w:val="TableNo"/>
      </w:pPr>
      <w:r w:rsidRPr="00EA0DE3">
        <w:lastRenderedPageBreak/>
        <w:t xml:space="preserve">ТАБЛИЦА </w:t>
      </w:r>
      <w:r w:rsidR="00C40C15" w:rsidRPr="00EA0DE3">
        <w:t xml:space="preserve">1B </w:t>
      </w:r>
      <w:r w:rsidR="00787664" w:rsidRPr="00EA0DE3">
        <w:t>(</w:t>
      </w:r>
      <w:r w:rsidR="00787664" w:rsidRPr="00C854E1">
        <w:rPr>
          <w:i/>
          <w:iCs/>
        </w:rPr>
        <w:t>продолжение</w:t>
      </w:r>
      <w:r w:rsidR="00787664" w:rsidRPr="00EA0DE3">
        <w:t>)</w:t>
      </w:r>
    </w:p>
    <w:p w:rsidR="00DB4678" w:rsidRPr="00EA0DE3" w:rsidRDefault="00DB4678" w:rsidP="00E74C5D">
      <w:pPr>
        <w:pStyle w:val="Tabletitle"/>
        <w:rPr>
          <w:szCs w:val="22"/>
        </w:rPr>
      </w:pPr>
      <w:r w:rsidRPr="00EA0DE3">
        <w:rPr>
          <w:szCs w:val="22"/>
        </w:rPr>
        <w:t xml:space="preserve">b) </w:t>
      </w:r>
      <w:r w:rsidR="006A0E0F" w:rsidRPr="00EA0DE3">
        <w:rPr>
          <w:szCs w:val="22"/>
        </w:rPr>
        <w:t xml:space="preserve"> </w:t>
      </w:r>
      <w:r w:rsidR="00E74C5D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E74C5D" w:rsidRPr="00EA0DE3">
        <w:rPr>
          <w:szCs w:val="22"/>
        </w:rPr>
        <w:t xml:space="preserve"> нежелательных излучений в рабочих полосах </w:t>
      </w:r>
      <w:r w:rsidR="00EB2AAD" w:rsidRPr="00EA0DE3">
        <w:rPr>
          <w:szCs w:val="22"/>
        </w:rPr>
        <w:br/>
      </w:r>
      <w:r w:rsidR="00E74C5D" w:rsidRPr="00EA0DE3">
        <w:rPr>
          <w:szCs w:val="22"/>
        </w:rPr>
        <w:t>для ширины полосы</w:t>
      </w:r>
      <w:r w:rsidR="00EB2AAD" w:rsidRPr="00EA0DE3">
        <w:rPr>
          <w:szCs w:val="22"/>
        </w:rPr>
        <w:t xml:space="preserve"> </w:t>
      </w:r>
      <w:r w:rsidR="00E74C5D" w:rsidRPr="00EA0DE3">
        <w:rPr>
          <w:szCs w:val="22"/>
        </w:rPr>
        <w:t>канала</w:t>
      </w:r>
      <w:r w:rsidRPr="00EA0DE3">
        <w:rPr>
          <w:szCs w:val="22"/>
        </w:rPr>
        <w:t xml:space="preserve"> 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&lt;</w:t>
      </w:r>
      <w:r w:rsidR="006A0E0F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674B8D" w:rsidRPr="00EA0DE3" w:rsidTr="00FB2ED4">
        <w:trPr>
          <w:jc w:val="center"/>
        </w:trPr>
        <w:tc>
          <w:tcPr>
            <w:tcW w:w="2009" w:type="dxa"/>
            <w:vAlign w:val="center"/>
          </w:tcPr>
          <w:p w:rsidR="00674B8D" w:rsidRPr="00EA0DE3" w:rsidRDefault="00674B8D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br/>
              <w:t>&lt; 3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674B8D" w:rsidRPr="00EA0DE3" w:rsidRDefault="00674B8D" w:rsidP="00674B8D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674B8D" w:rsidRPr="00EA0DE3" w:rsidRDefault="0067535C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00" w:dyaOrig="639">
                <v:shape id="_x0000_i1026" type="#_x0000_t75" style="width:150pt;height:32.4pt" o:ole="">
                  <v:imagedata r:id="rId15" o:title=""/>
                </v:shape>
                <o:OLEObject Type="Embed" ProgID="Equation.3" ShapeID="_x0000_i1026" DrawAspect="Content" ObjectID="_1334669525" r:id="rId16"/>
              </w:object>
            </w:r>
          </w:p>
        </w:tc>
        <w:tc>
          <w:tcPr>
            <w:tcW w:w="1729" w:type="dxa"/>
          </w:tcPr>
          <w:p w:rsidR="00674B8D" w:rsidRPr="00EA0DE3" w:rsidRDefault="00674B8D" w:rsidP="00674B8D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674B8D" w:rsidRPr="00EA0DE3" w:rsidTr="00FB2ED4">
        <w:trPr>
          <w:jc w:val="center"/>
        </w:trPr>
        <w:tc>
          <w:tcPr>
            <w:tcW w:w="2009" w:type="dxa"/>
          </w:tcPr>
          <w:p w:rsidR="00674B8D" w:rsidRPr="00EA0DE3" w:rsidRDefault="00674B8D" w:rsidP="00D827F9">
            <w:pPr>
              <w:pStyle w:val="StyleTabletextCentered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674B8D" w:rsidRPr="004307B9" w:rsidRDefault="00674B8D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674B8D" w:rsidRPr="00EA0DE3" w:rsidRDefault="00674B8D" w:rsidP="00D827F9">
            <w:pPr>
              <w:pStyle w:val="StyleTabletextCentered"/>
              <w:rPr>
                <w:rFonts w:eastAsia="MS Mincho"/>
              </w:rPr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674B8D" w:rsidRPr="00EA0DE3" w:rsidRDefault="00674B8D" w:rsidP="00674B8D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674B8D" w:rsidRPr="00EA0DE3" w:rsidRDefault="00674B8D" w:rsidP="00674B8D">
      <w:pPr>
        <w:pStyle w:val="Tablefin"/>
        <w:rPr>
          <w:lang w:val="ru-RU"/>
        </w:rPr>
      </w:pPr>
    </w:p>
    <w:p w:rsidR="00AF264D" w:rsidRPr="00EA0DE3" w:rsidRDefault="00AF264D" w:rsidP="00AF264D"/>
    <w:p w:rsidR="00DB4678" w:rsidRPr="00EA0DE3" w:rsidRDefault="0067535C" w:rsidP="00E74C5D">
      <w:pPr>
        <w:pStyle w:val="Tabletitle"/>
        <w:rPr>
          <w:szCs w:val="22"/>
        </w:rPr>
      </w:pPr>
      <w:r>
        <w:rPr>
          <w:szCs w:val="22"/>
        </w:rPr>
        <w:t>c)  </w:t>
      </w:r>
      <w:r w:rsidR="00E74C5D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E74C5D" w:rsidRPr="00EA0DE3">
        <w:rPr>
          <w:szCs w:val="22"/>
        </w:rPr>
        <w:t xml:space="preserve"> нежелательных излучений в рабочих полосах </w:t>
      </w:r>
      <w:r w:rsidR="00EB2AAD" w:rsidRPr="00EA0DE3">
        <w:rPr>
          <w:szCs w:val="22"/>
        </w:rPr>
        <w:br/>
      </w:r>
      <w:r w:rsidR="00E74C5D" w:rsidRPr="00EA0DE3">
        <w:rPr>
          <w:szCs w:val="22"/>
        </w:rPr>
        <w:t>для ширины полосы</w:t>
      </w:r>
      <w:r w:rsidR="00EB2AAD" w:rsidRPr="00EA0DE3">
        <w:rPr>
          <w:szCs w:val="22"/>
        </w:rPr>
        <w:t xml:space="preserve"> </w:t>
      </w:r>
      <w:r w:rsidR="00E74C5D" w:rsidRPr="00EA0DE3">
        <w:rPr>
          <w:szCs w:val="22"/>
        </w:rPr>
        <w:t xml:space="preserve">канала </w:t>
      </w:r>
      <w:r w:rsidR="00DB4678" w:rsidRPr="00EA0DE3">
        <w:rPr>
          <w:szCs w:val="22"/>
        </w:rPr>
        <w:t xml:space="preserve">5, 10, 15 </w:t>
      </w:r>
      <w:r w:rsidR="00E74C5D" w:rsidRPr="00EA0DE3">
        <w:rPr>
          <w:szCs w:val="22"/>
        </w:rPr>
        <w:t>и</w:t>
      </w:r>
      <w:r w:rsidR="00DB4678" w:rsidRPr="00EA0DE3">
        <w:rPr>
          <w:szCs w:val="22"/>
        </w:rPr>
        <w:t xml:space="preserve"> 20</w:t>
      </w:r>
      <w:r w:rsidR="00304848" w:rsidRPr="00EA0DE3">
        <w:rPr>
          <w:szCs w:val="22"/>
        </w:rPr>
        <w:t> МГц</w:t>
      </w:r>
      <w:r w:rsidR="00DB4678"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="00DB4678" w:rsidRPr="00EA0DE3">
        <w:rPr>
          <w:szCs w:val="22"/>
        </w:rPr>
        <w:t xml:space="preserve"> &lt;</w:t>
      </w:r>
      <w:r w:rsidR="00247A13" w:rsidRPr="00EA0DE3">
        <w:rPr>
          <w:szCs w:val="22"/>
        </w:rPr>
        <w:t xml:space="preserve"> </w:t>
      </w:r>
      <w:r w:rsidR="00DB4678"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="00DB4678"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98642A" w:rsidRPr="00EA0DE3" w:rsidTr="00FB2ED4">
        <w:trPr>
          <w:jc w:val="center"/>
        </w:trPr>
        <w:tc>
          <w:tcPr>
            <w:tcW w:w="2009" w:type="dxa"/>
          </w:tcPr>
          <w:p w:rsidR="0098642A" w:rsidRPr="00EA0DE3" w:rsidRDefault="0098642A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br/>
              <w:t>&lt; 5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98642A" w:rsidRPr="00EA0DE3" w:rsidRDefault="0067535C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27" type="#_x0000_t75" style="width:150pt;height:31.8pt" o:ole="">
                  <v:imagedata r:id="rId17" o:title=""/>
                </v:shape>
                <o:OLEObject Type="Embed" ProgID="Equation.3" ShapeID="_x0000_i1027" DrawAspect="Content" ObjectID="_1334669526" r:id="rId18"/>
              </w:object>
            </w:r>
          </w:p>
        </w:tc>
        <w:tc>
          <w:tcPr>
            <w:tcW w:w="1729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8642A" w:rsidRPr="00EA0DE3" w:rsidTr="00FB2ED4">
        <w:trPr>
          <w:jc w:val="center"/>
        </w:trPr>
        <w:tc>
          <w:tcPr>
            <w:tcW w:w="2009" w:type="dxa"/>
          </w:tcPr>
          <w:p w:rsidR="0098642A" w:rsidRPr="00EA0DE3" w:rsidRDefault="0098642A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8642A" w:rsidRPr="00EA0DE3" w:rsidTr="00FB2ED4">
        <w:trPr>
          <w:jc w:val="center"/>
        </w:trPr>
        <w:tc>
          <w:tcPr>
            <w:tcW w:w="2009" w:type="dxa"/>
          </w:tcPr>
          <w:p w:rsidR="0098642A" w:rsidRPr="00EA0DE3" w:rsidRDefault="0098642A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98642A" w:rsidRPr="004307B9" w:rsidRDefault="0098642A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98642A" w:rsidRPr="00EA0DE3" w:rsidRDefault="0098642A" w:rsidP="0098642A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98642A" w:rsidRPr="00EA0DE3" w:rsidRDefault="0098642A" w:rsidP="0098642A">
      <w:pPr>
        <w:pStyle w:val="Tablefin"/>
        <w:rPr>
          <w:lang w:val="ru-RU"/>
        </w:rPr>
      </w:pPr>
    </w:p>
    <w:p w:rsidR="00AF264D" w:rsidRPr="00EA0DE3" w:rsidRDefault="00AF264D" w:rsidP="00953602"/>
    <w:p w:rsidR="00DB4678" w:rsidRPr="00EA0DE3" w:rsidRDefault="0098762D" w:rsidP="00EB7792">
      <w:r w:rsidRPr="00EA0DE3">
        <w:t xml:space="preserve">Для БС </w:t>
      </w:r>
      <w:r w:rsidR="00DB4678" w:rsidRPr="00EA0DE3">
        <w:t>E-UTRA</w:t>
      </w:r>
      <w:r w:rsidRPr="00EA0DE3">
        <w:t>, работающих в полосах</w:t>
      </w:r>
      <w:r w:rsidR="00DB4678" w:rsidRPr="00EA0DE3">
        <w:t xml:space="preserve"> </w:t>
      </w:r>
      <w:r w:rsidR="00DB4678" w:rsidRPr="00EA0DE3">
        <w:rPr>
          <w:rFonts w:eastAsia="MS Mincho"/>
        </w:rPr>
        <w:t>1</w:t>
      </w:r>
      <w:r w:rsidR="00DB4678" w:rsidRPr="00EA0DE3">
        <w:t xml:space="preserve">, </w:t>
      </w:r>
      <w:r w:rsidR="00DB4678" w:rsidRPr="00EA0DE3">
        <w:rPr>
          <w:rFonts w:eastAsia="MS Mincho"/>
        </w:rPr>
        <w:t>2</w:t>
      </w:r>
      <w:r w:rsidR="00DB4678" w:rsidRPr="00EA0DE3">
        <w:t xml:space="preserve">, </w:t>
      </w:r>
      <w:r w:rsidR="00DB4678" w:rsidRPr="00EA0DE3">
        <w:rPr>
          <w:rFonts w:eastAsia="MS Mincho"/>
        </w:rPr>
        <w:t>3</w:t>
      </w:r>
      <w:r w:rsidR="00DB4678" w:rsidRPr="00EA0DE3">
        <w:t xml:space="preserve">, </w:t>
      </w:r>
      <w:r w:rsidR="00DB4678" w:rsidRPr="00EA0DE3">
        <w:rPr>
          <w:rFonts w:eastAsia="MS Mincho"/>
        </w:rPr>
        <w:t>4</w:t>
      </w:r>
      <w:r w:rsidR="00DB4678" w:rsidRPr="00EA0DE3">
        <w:t xml:space="preserve">, </w:t>
      </w:r>
      <w:r w:rsidR="00DB4678" w:rsidRPr="00EA0DE3">
        <w:rPr>
          <w:rFonts w:eastAsia="MS Mincho"/>
        </w:rPr>
        <w:t>7</w:t>
      </w:r>
      <w:r w:rsidR="00DB4678" w:rsidRPr="00EA0DE3">
        <w:t xml:space="preserve">, </w:t>
      </w:r>
      <w:r w:rsidR="00DB4678" w:rsidRPr="00EA0DE3">
        <w:rPr>
          <w:rFonts w:eastAsia="MS Mincho"/>
        </w:rPr>
        <w:t>9</w:t>
      </w:r>
      <w:r w:rsidR="00DB4678" w:rsidRPr="00EA0DE3">
        <w:t xml:space="preserve">, </w:t>
      </w:r>
      <w:r w:rsidR="00DB4678" w:rsidRPr="00EA0DE3">
        <w:rPr>
          <w:rFonts w:eastAsia="MS Mincho"/>
        </w:rPr>
        <w:t>10</w:t>
      </w:r>
      <w:r w:rsidR="00DB4678" w:rsidRPr="00EA0DE3">
        <w:t xml:space="preserve"> </w:t>
      </w:r>
      <w:r w:rsidRPr="00EA0DE3">
        <w:t>и</w:t>
      </w:r>
      <w:r w:rsidR="00DB4678" w:rsidRPr="00EA0DE3">
        <w:t xml:space="preserve"> </w:t>
      </w:r>
      <w:r w:rsidR="00DB4678" w:rsidRPr="00EA0DE3">
        <w:rPr>
          <w:rFonts w:eastAsia="MS Mincho"/>
        </w:rPr>
        <w:t>11</w:t>
      </w:r>
      <w:r w:rsidR="00DB4678" w:rsidRPr="00EA0DE3">
        <w:t xml:space="preserve">, </w:t>
      </w:r>
      <w:r w:rsidRPr="00EA0DE3">
        <w:t>излучения не должны превышать максимальные уровни, определенные в таблицах </w:t>
      </w:r>
      <w:r w:rsidR="00DB4678" w:rsidRPr="00EA0DE3">
        <w:t>1Bd)</w:t>
      </w:r>
      <w:r w:rsidRPr="00EA0DE3">
        <w:t>–</w:t>
      </w:r>
      <w:r w:rsidR="00DB4678" w:rsidRPr="00EA0DE3">
        <w:t>1Bf):</w:t>
      </w:r>
    </w:p>
    <w:p w:rsidR="00D70506" w:rsidRPr="00EA0DE3" w:rsidRDefault="00D70506" w:rsidP="00AF264D"/>
    <w:p w:rsidR="00DB4678" w:rsidRPr="00EA0DE3" w:rsidRDefault="00DB4678" w:rsidP="0067535C">
      <w:pPr>
        <w:pStyle w:val="Tabletitle"/>
        <w:rPr>
          <w:szCs w:val="22"/>
        </w:rPr>
      </w:pPr>
      <w:r w:rsidRPr="00EA0DE3">
        <w:rPr>
          <w:szCs w:val="22"/>
        </w:rPr>
        <w:t>d)</w:t>
      </w:r>
      <w:r w:rsidR="0067535C">
        <w:rPr>
          <w:szCs w:val="22"/>
        </w:rPr>
        <w:t>  </w:t>
      </w:r>
      <w:r w:rsidR="00C512D8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C512D8" w:rsidRPr="00EA0DE3">
        <w:rPr>
          <w:szCs w:val="22"/>
        </w:rPr>
        <w:t xml:space="preserve"> нежелательных излучений в рабочих полосах</w:t>
      </w:r>
      <w:r w:rsidR="007D7E17" w:rsidRPr="00EA0DE3">
        <w:rPr>
          <w:szCs w:val="22"/>
        </w:rPr>
        <w:br/>
      </w:r>
      <w:r w:rsidR="00C512D8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канала </w:t>
      </w:r>
      <w:r w:rsidRPr="00EA0DE3">
        <w:rPr>
          <w:szCs w:val="22"/>
        </w:rPr>
        <w:t>1</w:t>
      </w:r>
      <w:r w:rsidR="00C512D8" w:rsidRPr="00EA0DE3">
        <w:rPr>
          <w:szCs w:val="22"/>
        </w:rPr>
        <w:t>,</w:t>
      </w:r>
      <w:r w:rsidRPr="00EA0DE3">
        <w:rPr>
          <w:szCs w:val="22"/>
        </w:rPr>
        <w:t>4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953602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5F2A32" w:rsidRPr="00EA0DE3" w:rsidTr="00FB2ED4">
        <w:trPr>
          <w:jc w:val="center"/>
        </w:trPr>
        <w:tc>
          <w:tcPr>
            <w:tcW w:w="2009" w:type="dxa"/>
            <w:vAlign w:val="center"/>
          </w:tcPr>
          <w:p w:rsidR="005F2A32" w:rsidRPr="00EA0DE3" w:rsidRDefault="005F2A32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5F2A32" w:rsidRPr="00EA0DE3" w:rsidRDefault="00716506" w:rsidP="00D827F9">
            <w:pPr>
              <w:pStyle w:val="StyleTabletextCentered"/>
            </w:pPr>
            <w:r w:rsidRPr="00EA0DE3">
              <w:rPr>
                <w:position w:val="-26"/>
              </w:rPr>
              <w:object w:dxaOrig="3080" w:dyaOrig="639">
                <v:shape id="_x0000_i1028" type="#_x0000_t75" style="width:151.2pt;height:30.6pt" o:ole="">
                  <v:imagedata r:id="rId19" o:title=""/>
                </v:shape>
                <o:OLEObject Type="Embed" ProgID="Equation.3" ShapeID="_x0000_i1028" DrawAspect="Content" ObjectID="_1334669527" r:id="rId20"/>
              </w:object>
            </w:r>
          </w:p>
        </w:tc>
        <w:tc>
          <w:tcPr>
            <w:tcW w:w="1729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5F2A32" w:rsidRPr="00EA0DE3" w:rsidTr="00FB2ED4">
        <w:trPr>
          <w:jc w:val="center"/>
        </w:trPr>
        <w:tc>
          <w:tcPr>
            <w:tcW w:w="2009" w:type="dxa"/>
          </w:tcPr>
          <w:p w:rsidR="005F2A32" w:rsidRPr="00EA0DE3" w:rsidRDefault="005F2A32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5F2A32" w:rsidRPr="00EA0DE3" w:rsidTr="00FB2ED4">
        <w:trPr>
          <w:jc w:val="center"/>
        </w:trPr>
        <w:tc>
          <w:tcPr>
            <w:tcW w:w="2009" w:type="dxa"/>
          </w:tcPr>
          <w:p w:rsidR="005F2A32" w:rsidRPr="00EA0DE3" w:rsidRDefault="005F2A32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5F2A32" w:rsidRPr="004307B9" w:rsidRDefault="005F2A32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5F2A32" w:rsidRPr="00EA0DE3" w:rsidRDefault="005F2A32" w:rsidP="005F2A32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953602" w:rsidRPr="00EA0DE3" w:rsidRDefault="00953602" w:rsidP="00953602">
      <w:pPr>
        <w:pStyle w:val="Tablefin"/>
        <w:rPr>
          <w:lang w:val="ru-RU"/>
        </w:rPr>
      </w:pPr>
    </w:p>
    <w:p w:rsidR="00AF264D" w:rsidRPr="00EA0DE3" w:rsidRDefault="00AF264D" w:rsidP="00716506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1B (</w:t>
      </w:r>
      <w:r w:rsidR="001B0F20" w:rsidRPr="00EA0DE3">
        <w:rPr>
          <w:i/>
          <w:iCs/>
        </w:rPr>
        <w:t>окончание</w:t>
      </w:r>
      <w:r w:rsidRPr="00EA0DE3">
        <w:t>)</w:t>
      </w:r>
    </w:p>
    <w:p w:rsidR="00DB4678" w:rsidRPr="00EA0DE3" w:rsidRDefault="00DB4678" w:rsidP="00C512D8">
      <w:pPr>
        <w:pStyle w:val="Tabletitle"/>
        <w:rPr>
          <w:szCs w:val="22"/>
        </w:rPr>
      </w:pPr>
      <w:r w:rsidRPr="00EA0DE3">
        <w:rPr>
          <w:szCs w:val="22"/>
        </w:rPr>
        <w:t>e)</w:t>
      </w:r>
      <w:r w:rsidR="00A57F16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C512D8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C512D8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канала </w:t>
      </w:r>
      <w:r w:rsidRPr="00EA0DE3">
        <w:rPr>
          <w:szCs w:val="22"/>
        </w:rPr>
        <w:t>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A57F16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A57F16" w:rsidRPr="00EA0DE3" w:rsidTr="00FB2ED4">
        <w:trPr>
          <w:jc w:val="center"/>
        </w:trPr>
        <w:tc>
          <w:tcPr>
            <w:tcW w:w="2009" w:type="dxa"/>
            <w:vAlign w:val="center"/>
          </w:tcPr>
          <w:p w:rsidR="00A57F16" w:rsidRPr="00EA0DE3" w:rsidRDefault="00A57F16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3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A57F16" w:rsidRPr="00EA0DE3" w:rsidRDefault="003A7867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240" w:dyaOrig="639">
                <v:shape id="_x0000_i1029" type="#_x0000_t75" style="width:151.2pt;height:29.4pt" o:ole="">
                  <v:imagedata r:id="rId21" o:title=""/>
                </v:shape>
                <o:OLEObject Type="Embed" ProgID="Equation.3" ShapeID="_x0000_i1029" DrawAspect="Content" ObjectID="_1334669528" r:id="rId22"/>
              </w:object>
            </w:r>
          </w:p>
        </w:tc>
        <w:tc>
          <w:tcPr>
            <w:tcW w:w="1729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A57F16" w:rsidRPr="00EA0DE3" w:rsidTr="00FB2ED4">
        <w:trPr>
          <w:jc w:val="center"/>
        </w:trPr>
        <w:tc>
          <w:tcPr>
            <w:tcW w:w="2009" w:type="dxa"/>
          </w:tcPr>
          <w:p w:rsidR="00A57F16" w:rsidRPr="00EA0DE3" w:rsidRDefault="00A57F16" w:rsidP="00D827F9">
            <w:pPr>
              <w:pStyle w:val="StyleTabletextCentered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A57F16" w:rsidRPr="00EA0DE3" w:rsidTr="00FB2ED4">
        <w:trPr>
          <w:jc w:val="center"/>
        </w:trPr>
        <w:tc>
          <w:tcPr>
            <w:tcW w:w="2009" w:type="dxa"/>
          </w:tcPr>
          <w:p w:rsidR="00A57F16" w:rsidRPr="00EA0DE3" w:rsidRDefault="00A57F16" w:rsidP="00D827F9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A57F16" w:rsidRPr="004307B9" w:rsidRDefault="00A57F16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A57F16" w:rsidRPr="00EA0DE3" w:rsidRDefault="00A57F16" w:rsidP="00A57F16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A57F16" w:rsidRPr="00EA0DE3" w:rsidRDefault="00A57F16" w:rsidP="00A57F16">
      <w:pPr>
        <w:pStyle w:val="Tablefin"/>
        <w:rPr>
          <w:lang w:val="ru-RU"/>
        </w:rPr>
      </w:pPr>
    </w:p>
    <w:p w:rsidR="003A7867" w:rsidRPr="00EA0DE3" w:rsidRDefault="003A7867" w:rsidP="003A7867"/>
    <w:p w:rsidR="00DB4678" w:rsidRPr="00EA0DE3" w:rsidRDefault="00DB4678" w:rsidP="00C512D8">
      <w:pPr>
        <w:pStyle w:val="Tabletitle"/>
        <w:rPr>
          <w:szCs w:val="22"/>
        </w:rPr>
      </w:pPr>
      <w:r w:rsidRPr="00EA0DE3">
        <w:rPr>
          <w:szCs w:val="22"/>
        </w:rPr>
        <w:t>f)</w:t>
      </w:r>
      <w:r w:rsidR="00E16C2F" w:rsidRPr="00EA0DE3">
        <w:rPr>
          <w:szCs w:val="22"/>
        </w:rPr>
        <w:t xml:space="preserve">  </w:t>
      </w:r>
      <w:r w:rsidR="00C512D8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C512D8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C512D8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канала </w:t>
      </w:r>
      <w:r w:rsidRPr="00EA0DE3">
        <w:rPr>
          <w:szCs w:val="22"/>
        </w:rPr>
        <w:t xml:space="preserve">5, 10, 15 </w:t>
      </w:r>
      <w:r w:rsidR="00C512D8" w:rsidRPr="00EA0DE3">
        <w:rPr>
          <w:szCs w:val="22"/>
        </w:rPr>
        <w:t>и</w:t>
      </w:r>
      <w:r w:rsidRPr="00EA0DE3">
        <w:rPr>
          <w:szCs w:val="22"/>
        </w:rPr>
        <w:t xml:space="preserve"> 20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E16C2F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E16C2F" w:rsidRPr="00EA0DE3" w:rsidTr="00FB2ED4">
        <w:trPr>
          <w:jc w:val="center"/>
        </w:trPr>
        <w:tc>
          <w:tcPr>
            <w:tcW w:w="2009" w:type="dxa"/>
          </w:tcPr>
          <w:p w:rsidR="00E16C2F" w:rsidRPr="00EA0DE3" w:rsidRDefault="00E16C2F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5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E16C2F" w:rsidRPr="00EA0DE3" w:rsidRDefault="00716506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30" type="#_x0000_t75" style="width:149.4pt;height:31.8pt" o:ole="">
                  <v:imagedata r:id="rId23" o:title=""/>
                </v:shape>
                <o:OLEObject Type="Embed" ProgID="Equation.3" ShapeID="_x0000_i1030" DrawAspect="Content" ObjectID="_1334669529" r:id="rId24"/>
              </w:object>
            </w:r>
          </w:p>
        </w:tc>
        <w:tc>
          <w:tcPr>
            <w:tcW w:w="1729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E16C2F" w:rsidRPr="00EA0DE3" w:rsidTr="00FB2ED4">
        <w:trPr>
          <w:jc w:val="center"/>
        </w:trPr>
        <w:tc>
          <w:tcPr>
            <w:tcW w:w="2009" w:type="dxa"/>
          </w:tcPr>
          <w:p w:rsidR="00E16C2F" w:rsidRPr="00EA0DE3" w:rsidRDefault="00E16C2F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E16C2F" w:rsidRPr="00EA0DE3" w:rsidTr="00FB2ED4">
        <w:trPr>
          <w:jc w:val="center"/>
        </w:trPr>
        <w:tc>
          <w:tcPr>
            <w:tcW w:w="2009" w:type="dxa"/>
          </w:tcPr>
          <w:p w:rsidR="00E16C2F" w:rsidRPr="00EA0DE3" w:rsidRDefault="00E16C2F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E16C2F" w:rsidRPr="004307B9" w:rsidRDefault="00E16C2F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E16C2F" w:rsidRPr="00EA0DE3" w:rsidRDefault="00E16C2F" w:rsidP="00E16C2F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E16C2F" w:rsidRPr="00EA0DE3" w:rsidRDefault="00E16C2F" w:rsidP="00E16C2F">
      <w:pPr>
        <w:pStyle w:val="Tablefin"/>
        <w:rPr>
          <w:lang w:val="ru-RU"/>
        </w:rPr>
      </w:pPr>
    </w:p>
    <w:p w:rsidR="00DB4678" w:rsidRPr="00EA0DE3" w:rsidRDefault="00DB4678" w:rsidP="00F53E6D">
      <w:pPr>
        <w:pStyle w:val="Heading3"/>
      </w:pPr>
      <w:bookmarkStart w:id="11" w:name="_Toc197312218"/>
      <w:r w:rsidRPr="00EA0DE3">
        <w:t>2.2.2</w:t>
      </w:r>
      <w:r w:rsidRPr="00EA0DE3">
        <w:tab/>
      </w:r>
      <w:r w:rsidR="00F53E6D" w:rsidRPr="00EA0DE3">
        <w:t xml:space="preserve">Спектральная маска </w:t>
      </w:r>
      <w:r w:rsidRPr="00EA0DE3">
        <w:t>E-UTRA (</w:t>
      </w:r>
      <w:r w:rsidR="00F53E6D" w:rsidRPr="00EA0DE3">
        <w:t>категория </w:t>
      </w:r>
      <w:r w:rsidRPr="00EA0DE3">
        <w:t>B)</w:t>
      </w:r>
      <w:bookmarkEnd w:id="11"/>
    </w:p>
    <w:p w:rsidR="00DB4678" w:rsidRPr="00EA0DE3" w:rsidRDefault="00DA4EE6" w:rsidP="00DA4EE6">
      <w:r w:rsidRPr="00EA0DE3">
        <w:t xml:space="preserve">Для БС в E-UTRA, работающих в полосах </w:t>
      </w:r>
      <w:r w:rsidRPr="00EA0DE3">
        <w:rPr>
          <w:rFonts w:eastAsia="MS Mincho"/>
        </w:rPr>
        <w:t>5</w:t>
      </w:r>
      <w:r w:rsidRPr="00EA0DE3">
        <w:t xml:space="preserve">, </w:t>
      </w:r>
      <w:r w:rsidRPr="00EA0DE3">
        <w:rPr>
          <w:rFonts w:eastAsia="MS Mincho"/>
        </w:rPr>
        <w:t>6, 8, 12, 13</w:t>
      </w:r>
      <w:r w:rsidRPr="00EA0DE3">
        <w:t xml:space="preserve"> и </w:t>
      </w:r>
      <w:r w:rsidRPr="00EA0DE3">
        <w:rPr>
          <w:rFonts w:eastAsia="MS Mincho"/>
        </w:rPr>
        <w:t>14</w:t>
      </w:r>
      <w:r w:rsidRPr="00EA0DE3">
        <w:t>, излучения не должны превышать максимальные уровни, определенные в таблицах </w:t>
      </w:r>
      <w:r w:rsidR="00DB4678" w:rsidRPr="00EA0DE3">
        <w:t>2Ba)</w:t>
      </w:r>
      <w:r w:rsidRPr="00EA0DE3">
        <w:t>–</w:t>
      </w:r>
      <w:r w:rsidR="00DB4678" w:rsidRPr="00EA0DE3">
        <w:t>2Bc):</w:t>
      </w:r>
    </w:p>
    <w:p w:rsidR="00DB4678" w:rsidRPr="00EA0DE3" w:rsidRDefault="00107B97" w:rsidP="00716506">
      <w:pPr>
        <w:pStyle w:val="TableNo"/>
      </w:pPr>
      <w:r w:rsidRPr="00EA0DE3">
        <w:t xml:space="preserve">ТАБЛИЦА </w:t>
      </w:r>
      <w:r w:rsidR="00DB4678" w:rsidRPr="00EA0DE3">
        <w:t>2</w:t>
      </w:r>
      <w:r w:rsidR="00E16C2F" w:rsidRPr="00EA0DE3">
        <w:t>B</w:t>
      </w:r>
    </w:p>
    <w:p w:rsidR="00DB4678" w:rsidRPr="00EA0DE3" w:rsidRDefault="00DB4678" w:rsidP="00C512D8">
      <w:pPr>
        <w:pStyle w:val="Tabletitle"/>
        <w:rPr>
          <w:szCs w:val="22"/>
        </w:rPr>
      </w:pPr>
      <w:r w:rsidRPr="00EA0DE3">
        <w:rPr>
          <w:szCs w:val="22"/>
        </w:rPr>
        <w:t>a)</w:t>
      </w:r>
      <w:r w:rsidR="00E16C2F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C512D8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C512D8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канала </w:t>
      </w:r>
      <w:r w:rsidRPr="00EA0DE3">
        <w:rPr>
          <w:szCs w:val="22"/>
        </w:rPr>
        <w:t>1</w:t>
      </w:r>
      <w:r w:rsidR="00C512D8" w:rsidRPr="00EA0DE3">
        <w:rPr>
          <w:szCs w:val="22"/>
        </w:rPr>
        <w:t>,</w:t>
      </w:r>
      <w:r w:rsidRPr="00EA0DE3">
        <w:rPr>
          <w:szCs w:val="22"/>
        </w:rPr>
        <w:t>4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&lt;</w:t>
      </w:r>
      <w:r w:rsidR="00E16C2F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F974A4" w:rsidRPr="00EA0DE3" w:rsidTr="00FB2ED4">
        <w:trPr>
          <w:jc w:val="center"/>
        </w:trPr>
        <w:tc>
          <w:tcPr>
            <w:tcW w:w="2009" w:type="dxa"/>
            <w:vAlign w:val="center"/>
          </w:tcPr>
          <w:p w:rsidR="00F974A4" w:rsidRPr="00EA0DE3" w:rsidRDefault="00F974A4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F974A4" w:rsidRPr="00EA0DE3" w:rsidRDefault="00716506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080" w:dyaOrig="639">
                <v:shape id="_x0000_i1031" type="#_x0000_t75" style="width:151.2pt;height:30.6pt" o:ole="">
                  <v:imagedata r:id="rId25" o:title=""/>
                </v:shape>
                <o:OLEObject Type="Embed" ProgID="Equation.3" ShapeID="_x0000_i1031" DrawAspect="Content" ObjectID="_1334669530" r:id="rId26"/>
              </w:object>
            </w:r>
          </w:p>
        </w:tc>
        <w:tc>
          <w:tcPr>
            <w:tcW w:w="1729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974A4" w:rsidRPr="00EA0DE3" w:rsidTr="00FB2ED4">
        <w:trPr>
          <w:jc w:val="center"/>
        </w:trPr>
        <w:tc>
          <w:tcPr>
            <w:tcW w:w="2009" w:type="dxa"/>
          </w:tcPr>
          <w:p w:rsidR="00F974A4" w:rsidRPr="00EA0DE3" w:rsidRDefault="00F974A4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974A4" w:rsidRPr="00EA0DE3" w:rsidTr="00FB2ED4">
        <w:trPr>
          <w:jc w:val="center"/>
        </w:trPr>
        <w:tc>
          <w:tcPr>
            <w:tcW w:w="2009" w:type="dxa"/>
          </w:tcPr>
          <w:p w:rsidR="00F974A4" w:rsidRPr="00EA0DE3" w:rsidRDefault="00F974A4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F974A4" w:rsidRPr="004307B9" w:rsidRDefault="00F974A4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85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–16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F974A4" w:rsidRPr="00EA0DE3" w:rsidRDefault="00F974A4" w:rsidP="00F974A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F974A4" w:rsidRPr="00EA0DE3" w:rsidRDefault="00F974A4" w:rsidP="00F974A4">
      <w:pPr>
        <w:pStyle w:val="Tablefin"/>
        <w:rPr>
          <w:lang w:val="ru-RU"/>
        </w:rPr>
      </w:pPr>
    </w:p>
    <w:p w:rsidR="00AF264D" w:rsidRPr="00EA0DE3" w:rsidRDefault="00107B97" w:rsidP="00716506">
      <w:pPr>
        <w:pStyle w:val="TableNo"/>
      </w:pPr>
      <w:r w:rsidRPr="00EA0DE3">
        <w:lastRenderedPageBreak/>
        <w:t xml:space="preserve">ТАБЛИЦА </w:t>
      </w:r>
      <w:r w:rsidR="00AF264D" w:rsidRPr="00EA0DE3">
        <w:t xml:space="preserve">2B </w:t>
      </w:r>
      <w:r w:rsidR="00787664" w:rsidRPr="00EA0DE3">
        <w:t>(</w:t>
      </w:r>
      <w:r w:rsidR="00787664" w:rsidRPr="00DE3B0B">
        <w:rPr>
          <w:i/>
          <w:iCs/>
        </w:rPr>
        <w:t>продолжение</w:t>
      </w:r>
      <w:r w:rsidR="00787664" w:rsidRPr="00EA0DE3">
        <w:t>)</w:t>
      </w:r>
    </w:p>
    <w:p w:rsidR="00DB4678" w:rsidRPr="00EA0DE3" w:rsidRDefault="00DB4678" w:rsidP="00C512D8">
      <w:pPr>
        <w:pStyle w:val="Tabletitle"/>
        <w:rPr>
          <w:szCs w:val="22"/>
        </w:rPr>
      </w:pPr>
      <w:r w:rsidRPr="00EA0DE3">
        <w:rPr>
          <w:szCs w:val="22"/>
        </w:rPr>
        <w:t>b)</w:t>
      </w:r>
      <w:r w:rsidR="009A4A0E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C512D8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C512D8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C512D8" w:rsidRPr="00EA0DE3">
        <w:rPr>
          <w:szCs w:val="22"/>
        </w:rPr>
        <w:t xml:space="preserve">канала </w:t>
      </w:r>
      <w:r w:rsidRPr="00EA0DE3">
        <w:rPr>
          <w:szCs w:val="22"/>
        </w:rPr>
        <w:t>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&lt;</w:t>
      </w:r>
      <w:r w:rsidR="009A4A0E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9A4A0E" w:rsidRPr="00EA0DE3" w:rsidTr="00FB2ED4">
        <w:trPr>
          <w:jc w:val="center"/>
        </w:trPr>
        <w:tc>
          <w:tcPr>
            <w:tcW w:w="2009" w:type="dxa"/>
            <w:vAlign w:val="center"/>
          </w:tcPr>
          <w:p w:rsidR="009A4A0E" w:rsidRPr="00EA0DE3" w:rsidRDefault="009A4A0E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3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9A4A0E" w:rsidRPr="00EA0DE3" w:rsidRDefault="003839F0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240" w:dyaOrig="639">
                <v:shape id="_x0000_i1032" type="#_x0000_t75" style="width:149.4pt;height:29.4pt" o:ole="">
                  <v:imagedata r:id="rId27" o:title=""/>
                </v:shape>
                <o:OLEObject Type="Embed" ProgID="Equation.3" ShapeID="_x0000_i1032" DrawAspect="Content" ObjectID="_1334669531" r:id="rId28"/>
              </w:object>
            </w:r>
          </w:p>
        </w:tc>
        <w:tc>
          <w:tcPr>
            <w:tcW w:w="1729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A4A0E" w:rsidRPr="00EA0DE3" w:rsidTr="00FB2ED4">
        <w:trPr>
          <w:jc w:val="center"/>
        </w:trPr>
        <w:tc>
          <w:tcPr>
            <w:tcW w:w="2009" w:type="dxa"/>
          </w:tcPr>
          <w:p w:rsidR="009A4A0E" w:rsidRPr="00EA0DE3" w:rsidRDefault="009A4A0E" w:rsidP="00D827F9">
            <w:pPr>
              <w:pStyle w:val="StyleTabletextCentered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A4A0E" w:rsidRPr="00EA0DE3" w:rsidTr="00FB2ED4">
        <w:trPr>
          <w:jc w:val="center"/>
        </w:trPr>
        <w:tc>
          <w:tcPr>
            <w:tcW w:w="2009" w:type="dxa"/>
          </w:tcPr>
          <w:p w:rsidR="009A4A0E" w:rsidRPr="00EA0DE3" w:rsidRDefault="009A4A0E" w:rsidP="00D827F9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9A4A0E" w:rsidRPr="004307B9" w:rsidRDefault="009A4A0E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–16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9A4A0E" w:rsidRPr="00EA0DE3" w:rsidRDefault="009A4A0E" w:rsidP="009A4A0E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9A4A0E" w:rsidRPr="00EA0DE3" w:rsidRDefault="009A4A0E" w:rsidP="009A4A0E">
      <w:pPr>
        <w:pStyle w:val="Tablefin"/>
        <w:rPr>
          <w:lang w:val="ru-RU"/>
        </w:rPr>
      </w:pPr>
    </w:p>
    <w:p w:rsidR="00AF264D" w:rsidRPr="00EA0DE3" w:rsidRDefault="00AF264D" w:rsidP="00AF264D"/>
    <w:p w:rsidR="00DB4678" w:rsidRPr="00EA0DE3" w:rsidRDefault="00DB4678" w:rsidP="00534D12">
      <w:pPr>
        <w:pStyle w:val="Tabletitle"/>
        <w:rPr>
          <w:szCs w:val="22"/>
        </w:rPr>
      </w:pPr>
      <w:r w:rsidRPr="00EA0DE3">
        <w:rPr>
          <w:szCs w:val="22"/>
        </w:rPr>
        <w:t>c)</w:t>
      </w:r>
      <w:r w:rsidR="00636763" w:rsidRPr="00EA0DE3">
        <w:rPr>
          <w:szCs w:val="22"/>
        </w:rPr>
        <w:t>  </w:t>
      </w:r>
      <w:r w:rsidR="00534D1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534D12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534D12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канала </w:t>
      </w:r>
      <w:r w:rsidRPr="00EA0DE3">
        <w:rPr>
          <w:szCs w:val="22"/>
        </w:rPr>
        <w:t xml:space="preserve">5, 10, 15 </w:t>
      </w:r>
      <w:r w:rsidR="00534D12" w:rsidRPr="00EA0DE3">
        <w:rPr>
          <w:szCs w:val="22"/>
        </w:rPr>
        <w:t>и</w:t>
      </w:r>
      <w:r w:rsidRPr="00EA0DE3">
        <w:rPr>
          <w:szCs w:val="22"/>
        </w:rPr>
        <w:t xml:space="preserve"> 20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&lt;</w:t>
      </w:r>
      <w:r w:rsidR="00636763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636763" w:rsidRPr="00EA0DE3" w:rsidTr="00FB2ED4">
        <w:trPr>
          <w:jc w:val="center"/>
        </w:trPr>
        <w:tc>
          <w:tcPr>
            <w:tcW w:w="2009" w:type="dxa"/>
          </w:tcPr>
          <w:p w:rsidR="00636763" w:rsidRPr="00EA0DE3" w:rsidRDefault="00636763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5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636763" w:rsidRPr="00EA0DE3" w:rsidRDefault="00716506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33" type="#_x0000_t75" style="width:151.8pt;height:31.8pt" o:ole="">
                  <v:imagedata r:id="rId29" o:title=""/>
                </v:shape>
                <o:OLEObject Type="Embed" ProgID="Equation.3" ShapeID="_x0000_i1033" DrawAspect="Content" ObjectID="_1334669532" r:id="rId30"/>
              </w:object>
            </w:r>
          </w:p>
        </w:tc>
        <w:tc>
          <w:tcPr>
            <w:tcW w:w="1729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636763" w:rsidRPr="00EA0DE3" w:rsidTr="00FB2ED4">
        <w:trPr>
          <w:jc w:val="center"/>
        </w:trPr>
        <w:tc>
          <w:tcPr>
            <w:tcW w:w="2009" w:type="dxa"/>
          </w:tcPr>
          <w:p w:rsidR="00636763" w:rsidRPr="00EA0DE3" w:rsidRDefault="00636763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636763" w:rsidRPr="00EA0DE3" w:rsidTr="00FB2ED4">
        <w:trPr>
          <w:jc w:val="center"/>
        </w:trPr>
        <w:tc>
          <w:tcPr>
            <w:tcW w:w="2009" w:type="dxa"/>
          </w:tcPr>
          <w:p w:rsidR="00636763" w:rsidRPr="00EA0DE3" w:rsidRDefault="00636763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636763" w:rsidRPr="004307B9" w:rsidRDefault="00636763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–16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636763" w:rsidRPr="00EA0DE3" w:rsidRDefault="00636763" w:rsidP="00636763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636763" w:rsidRPr="00EA0DE3" w:rsidRDefault="00636763" w:rsidP="00636763">
      <w:pPr>
        <w:pStyle w:val="Tablefin"/>
        <w:rPr>
          <w:lang w:val="ru-RU"/>
        </w:rPr>
      </w:pPr>
    </w:p>
    <w:p w:rsidR="00AF264D" w:rsidRPr="00EA0DE3" w:rsidRDefault="00AF264D" w:rsidP="00C6345D"/>
    <w:p w:rsidR="00DB4678" w:rsidRPr="00EA0DE3" w:rsidRDefault="0090486B" w:rsidP="0090486B">
      <w:r w:rsidRPr="00EA0DE3">
        <w:t xml:space="preserve">Для БС в E-UTRA, работающих в полосах </w:t>
      </w:r>
      <w:r w:rsidR="00DB4678" w:rsidRPr="00EA0DE3">
        <w:rPr>
          <w:rFonts w:eastAsia="MS Mincho"/>
        </w:rPr>
        <w:t>1</w:t>
      </w:r>
      <w:r w:rsidR="00DB4678" w:rsidRPr="00EA0DE3">
        <w:t xml:space="preserve">, </w:t>
      </w:r>
      <w:r w:rsidR="00DB4678" w:rsidRPr="00EA0DE3">
        <w:rPr>
          <w:rFonts w:eastAsia="MS Mincho"/>
        </w:rPr>
        <w:t>2</w:t>
      </w:r>
      <w:r w:rsidR="00DB4678" w:rsidRPr="00EA0DE3">
        <w:t xml:space="preserve">, </w:t>
      </w:r>
      <w:r w:rsidR="00DB4678" w:rsidRPr="00EA0DE3">
        <w:rPr>
          <w:rFonts w:eastAsia="MS Mincho"/>
        </w:rPr>
        <w:t>3</w:t>
      </w:r>
      <w:r w:rsidR="00DB4678" w:rsidRPr="00EA0DE3">
        <w:t xml:space="preserve">, </w:t>
      </w:r>
      <w:r w:rsidR="00DB4678" w:rsidRPr="00EA0DE3">
        <w:rPr>
          <w:rFonts w:eastAsia="MS Mincho"/>
        </w:rPr>
        <w:t>4</w:t>
      </w:r>
      <w:r w:rsidR="00DB4678" w:rsidRPr="00EA0DE3">
        <w:t xml:space="preserve">, </w:t>
      </w:r>
      <w:r w:rsidR="00DB4678" w:rsidRPr="00EA0DE3">
        <w:rPr>
          <w:rFonts w:eastAsia="MS Mincho"/>
        </w:rPr>
        <w:t>7</w:t>
      </w:r>
      <w:r w:rsidR="00DB4678" w:rsidRPr="00EA0DE3">
        <w:t xml:space="preserve">, </w:t>
      </w:r>
      <w:r w:rsidR="00DB4678" w:rsidRPr="00EA0DE3">
        <w:rPr>
          <w:rFonts w:eastAsia="MS Mincho"/>
        </w:rPr>
        <w:t>9</w:t>
      </w:r>
      <w:r w:rsidR="00DB4678" w:rsidRPr="00EA0DE3">
        <w:t xml:space="preserve">, </w:t>
      </w:r>
      <w:r w:rsidR="00DB4678" w:rsidRPr="00EA0DE3">
        <w:rPr>
          <w:rFonts w:eastAsia="MS Mincho"/>
        </w:rPr>
        <w:t>10</w:t>
      </w:r>
      <w:r w:rsidRPr="00EA0DE3">
        <w:t xml:space="preserve"> и</w:t>
      </w:r>
      <w:r w:rsidR="00DB4678" w:rsidRPr="00EA0DE3">
        <w:t xml:space="preserve"> </w:t>
      </w:r>
      <w:r w:rsidR="00DB4678" w:rsidRPr="00EA0DE3">
        <w:rPr>
          <w:rFonts w:eastAsia="MS Mincho"/>
        </w:rPr>
        <w:t>11</w:t>
      </w:r>
      <w:r w:rsidRPr="00EA0DE3">
        <w:rPr>
          <w:rFonts w:eastAsia="MS Mincho"/>
        </w:rPr>
        <w:t>,</w:t>
      </w:r>
      <w:r w:rsidR="00DB4678" w:rsidRPr="00EA0DE3">
        <w:t xml:space="preserve"> </w:t>
      </w:r>
      <w:r w:rsidRPr="00EA0DE3">
        <w:t>излучения не должны превышать максимальные уровни, определенные в таблицах </w:t>
      </w:r>
      <w:r w:rsidR="00DB4678" w:rsidRPr="00EA0DE3">
        <w:t>2Bd)</w:t>
      </w:r>
      <w:r w:rsidRPr="00EA0DE3">
        <w:t>–</w:t>
      </w:r>
      <w:r w:rsidR="00DB4678" w:rsidRPr="00EA0DE3">
        <w:t>2Bf):</w:t>
      </w:r>
    </w:p>
    <w:p w:rsidR="003C2D8E" w:rsidRPr="00EA0DE3" w:rsidRDefault="003C2D8E" w:rsidP="00C6345D"/>
    <w:p w:rsidR="00DB4678" w:rsidRPr="00EA0DE3" w:rsidRDefault="00DB4678" w:rsidP="00863529">
      <w:pPr>
        <w:pStyle w:val="Tabletitle"/>
        <w:rPr>
          <w:szCs w:val="22"/>
        </w:rPr>
      </w:pPr>
      <w:r w:rsidRPr="00EA0DE3">
        <w:rPr>
          <w:szCs w:val="22"/>
        </w:rPr>
        <w:t>d)</w:t>
      </w:r>
      <w:r w:rsidR="003C2D8E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534D12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534D12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канала </w:t>
      </w:r>
      <w:r w:rsidRPr="00EA0DE3">
        <w:rPr>
          <w:szCs w:val="22"/>
        </w:rPr>
        <w:t>1</w:t>
      </w:r>
      <w:r w:rsidR="00863529" w:rsidRPr="00EA0DE3">
        <w:rPr>
          <w:szCs w:val="22"/>
        </w:rPr>
        <w:t>,</w:t>
      </w:r>
      <w:r w:rsidRPr="00EA0DE3">
        <w:rPr>
          <w:szCs w:val="22"/>
        </w:rPr>
        <w:t>4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3C2D8E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1E48A4" w:rsidRPr="00EA0DE3" w:rsidTr="00FB2ED4">
        <w:trPr>
          <w:jc w:val="center"/>
        </w:trPr>
        <w:tc>
          <w:tcPr>
            <w:tcW w:w="2009" w:type="dxa"/>
            <w:vAlign w:val="center"/>
          </w:tcPr>
          <w:p w:rsidR="001E48A4" w:rsidRPr="00EA0DE3" w:rsidRDefault="001E48A4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1E48A4" w:rsidRPr="00EA0DE3" w:rsidRDefault="00DE3B0B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300" w:dyaOrig="639">
                <v:shape id="_x0000_i1034" type="#_x0000_t75" style="width:150pt;height:29.4pt" o:ole="">
                  <v:imagedata r:id="rId31" o:title=""/>
                </v:shape>
                <o:OLEObject Type="Embed" ProgID="Equation.3" ShapeID="_x0000_i1034" DrawAspect="Content" ObjectID="_1334669533" r:id="rId32"/>
              </w:object>
            </w:r>
          </w:p>
        </w:tc>
        <w:tc>
          <w:tcPr>
            <w:tcW w:w="1729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E48A4" w:rsidRPr="00EA0DE3" w:rsidTr="00FB2ED4">
        <w:trPr>
          <w:jc w:val="center"/>
        </w:trPr>
        <w:tc>
          <w:tcPr>
            <w:tcW w:w="2009" w:type="dxa"/>
          </w:tcPr>
          <w:p w:rsidR="001E48A4" w:rsidRPr="00EA0DE3" w:rsidRDefault="001E48A4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E48A4" w:rsidRPr="00EA0DE3" w:rsidTr="00FB2ED4">
        <w:trPr>
          <w:jc w:val="center"/>
        </w:trPr>
        <w:tc>
          <w:tcPr>
            <w:tcW w:w="2009" w:type="dxa"/>
          </w:tcPr>
          <w:p w:rsidR="001E48A4" w:rsidRPr="00EA0DE3" w:rsidRDefault="001E48A4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1E48A4" w:rsidRPr="004307B9" w:rsidRDefault="001E48A4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1E48A4" w:rsidRPr="00EA0DE3" w:rsidRDefault="001E48A4" w:rsidP="001E48A4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1E48A4" w:rsidRPr="00EA0DE3" w:rsidRDefault="001E48A4" w:rsidP="001E48A4">
      <w:pPr>
        <w:pStyle w:val="Tablefin"/>
        <w:rPr>
          <w:lang w:val="ru-RU"/>
        </w:rPr>
      </w:pPr>
    </w:p>
    <w:p w:rsidR="00AF264D" w:rsidRPr="00EA0DE3" w:rsidRDefault="00107B97" w:rsidP="00716506">
      <w:pPr>
        <w:pStyle w:val="TableNo"/>
      </w:pPr>
      <w:r w:rsidRPr="00EA0DE3">
        <w:lastRenderedPageBreak/>
        <w:t xml:space="preserve">ТАБЛИЦА </w:t>
      </w:r>
      <w:r w:rsidR="00AF264D" w:rsidRPr="00EA0DE3">
        <w:t>2B (</w:t>
      </w:r>
      <w:r w:rsidR="001B0F20" w:rsidRPr="00EA0DE3">
        <w:rPr>
          <w:i/>
          <w:iCs/>
        </w:rPr>
        <w:t>окончание</w:t>
      </w:r>
      <w:r w:rsidR="00AF264D" w:rsidRPr="00EA0DE3">
        <w:t>)</w:t>
      </w:r>
    </w:p>
    <w:p w:rsidR="00DB4678" w:rsidRPr="00EA0DE3" w:rsidRDefault="00DB4678" w:rsidP="00534D12">
      <w:pPr>
        <w:pStyle w:val="Tabletitle"/>
        <w:rPr>
          <w:szCs w:val="22"/>
        </w:rPr>
      </w:pPr>
      <w:r w:rsidRPr="00EA0DE3">
        <w:rPr>
          <w:szCs w:val="22"/>
        </w:rPr>
        <w:t>e)</w:t>
      </w:r>
      <w:r w:rsidR="00C063E5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534D12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534D12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канала </w:t>
      </w:r>
      <w:r w:rsidRPr="00EA0DE3">
        <w:rPr>
          <w:szCs w:val="22"/>
        </w:rPr>
        <w:t>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C063E5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C063E5" w:rsidRPr="00EA0DE3" w:rsidTr="00FB2ED4">
        <w:trPr>
          <w:jc w:val="center"/>
        </w:trPr>
        <w:tc>
          <w:tcPr>
            <w:tcW w:w="2009" w:type="dxa"/>
            <w:vAlign w:val="center"/>
          </w:tcPr>
          <w:p w:rsidR="00C063E5" w:rsidRPr="00EA0DE3" w:rsidRDefault="00C063E5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 xml:space="preserve">f </w:t>
            </w:r>
            <w:r w:rsidRPr="00EA0DE3">
              <w:br/>
              <w:t>&lt; 3</w:t>
            </w:r>
            <w:r w:rsidR="00304848" w:rsidRPr="00EA0DE3">
              <w:t> МГц</w:t>
            </w:r>
          </w:p>
        </w:tc>
        <w:tc>
          <w:tcPr>
            <w:tcW w:w="2698" w:type="dxa"/>
            <w:vAlign w:val="center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C063E5" w:rsidRPr="00EA0DE3" w:rsidRDefault="00531E04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240" w:dyaOrig="639">
                <v:shape id="_x0000_i1035" type="#_x0000_t75" style="width:150pt;height:29.4pt" o:ole="">
                  <v:imagedata r:id="rId33" o:title=""/>
                </v:shape>
                <o:OLEObject Type="Embed" ProgID="Equation.3" ShapeID="_x0000_i1035" DrawAspect="Content" ObjectID="_1334669534" r:id="rId34"/>
              </w:object>
            </w:r>
          </w:p>
        </w:tc>
        <w:tc>
          <w:tcPr>
            <w:tcW w:w="1729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C063E5" w:rsidRPr="00EA0DE3" w:rsidTr="00FB2ED4">
        <w:trPr>
          <w:jc w:val="center"/>
        </w:trPr>
        <w:tc>
          <w:tcPr>
            <w:tcW w:w="2009" w:type="dxa"/>
          </w:tcPr>
          <w:p w:rsidR="00C063E5" w:rsidRPr="00EA0DE3" w:rsidRDefault="00C063E5" w:rsidP="00D827F9">
            <w:pPr>
              <w:pStyle w:val="StyleTabletextCentered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C063E5" w:rsidRPr="00EA0DE3" w:rsidTr="00FB2ED4">
        <w:trPr>
          <w:jc w:val="center"/>
        </w:trPr>
        <w:tc>
          <w:tcPr>
            <w:tcW w:w="2009" w:type="dxa"/>
          </w:tcPr>
          <w:p w:rsidR="00C063E5" w:rsidRPr="00EA0DE3" w:rsidRDefault="00C063E5" w:rsidP="00D827F9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C063E5" w:rsidRPr="004307B9" w:rsidRDefault="00C063E5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C063E5" w:rsidRPr="00EA0DE3" w:rsidRDefault="00C063E5" w:rsidP="00C063E5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531E04" w:rsidRPr="00EA0DE3" w:rsidRDefault="00531E04" w:rsidP="00531E04">
      <w:pPr>
        <w:pStyle w:val="Tablefin"/>
        <w:rPr>
          <w:lang w:val="ru-RU"/>
        </w:rPr>
      </w:pPr>
    </w:p>
    <w:p w:rsidR="00C063E5" w:rsidRPr="00EA0DE3" w:rsidRDefault="00C063E5" w:rsidP="00AF264D">
      <w:pPr>
        <w:rPr>
          <w:szCs w:val="22"/>
        </w:rPr>
      </w:pPr>
    </w:p>
    <w:p w:rsidR="00DB4678" w:rsidRPr="00EA0DE3" w:rsidRDefault="00DB4678" w:rsidP="00534D12">
      <w:pPr>
        <w:pStyle w:val="Tabletitle"/>
        <w:rPr>
          <w:szCs w:val="22"/>
        </w:rPr>
      </w:pPr>
      <w:r w:rsidRPr="00EA0DE3">
        <w:rPr>
          <w:szCs w:val="22"/>
        </w:rPr>
        <w:t>f)</w:t>
      </w:r>
      <w:r w:rsidR="00FC3D54" w:rsidRPr="00EA0DE3">
        <w:rPr>
          <w:szCs w:val="22"/>
        </w:rPr>
        <w:t xml:space="preserve"> </w:t>
      </w:r>
      <w:r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534D12" w:rsidRPr="00EA0DE3">
        <w:rPr>
          <w:szCs w:val="22"/>
        </w:rPr>
        <w:t xml:space="preserve"> нежелательных излучений в рабочих полосах </w:t>
      </w:r>
      <w:r w:rsidR="007D7E17" w:rsidRPr="00EA0DE3">
        <w:rPr>
          <w:szCs w:val="22"/>
        </w:rPr>
        <w:br/>
      </w:r>
      <w:r w:rsidR="00534D12" w:rsidRPr="00EA0DE3">
        <w:rPr>
          <w:szCs w:val="22"/>
        </w:rPr>
        <w:t>для ширины полосы</w:t>
      </w:r>
      <w:r w:rsidR="007D7E17" w:rsidRPr="00EA0DE3">
        <w:rPr>
          <w:szCs w:val="22"/>
        </w:rPr>
        <w:t xml:space="preserve"> </w:t>
      </w:r>
      <w:r w:rsidR="00534D12" w:rsidRPr="00EA0DE3">
        <w:rPr>
          <w:szCs w:val="22"/>
        </w:rPr>
        <w:t xml:space="preserve">канала </w:t>
      </w:r>
      <w:r w:rsidRPr="00EA0DE3">
        <w:rPr>
          <w:szCs w:val="22"/>
        </w:rPr>
        <w:t xml:space="preserve">5, 10, 15 </w:t>
      </w:r>
      <w:r w:rsidR="00534D12" w:rsidRPr="00EA0DE3">
        <w:rPr>
          <w:szCs w:val="22"/>
        </w:rPr>
        <w:t>и</w:t>
      </w:r>
      <w:r w:rsidRPr="00EA0DE3">
        <w:rPr>
          <w:szCs w:val="22"/>
        </w:rPr>
        <w:t xml:space="preserve"> 20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FC3D54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698"/>
        <w:gridCol w:w="3260"/>
        <w:gridCol w:w="1729"/>
      </w:tblGrid>
      <w:tr w:rsidR="00207F68" w:rsidRPr="00EA0DE3" w:rsidTr="00FB2ED4">
        <w:trPr>
          <w:jc w:val="center"/>
        </w:trPr>
        <w:tc>
          <w:tcPr>
            <w:tcW w:w="200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698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260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729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FC3D54" w:rsidRPr="00EA0DE3" w:rsidTr="00FB2ED4">
        <w:trPr>
          <w:jc w:val="center"/>
        </w:trPr>
        <w:tc>
          <w:tcPr>
            <w:tcW w:w="2009" w:type="dxa"/>
          </w:tcPr>
          <w:p w:rsidR="00FC3D54" w:rsidRPr="00EA0DE3" w:rsidRDefault="00FC3D54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5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  <w:vAlign w:val="center"/>
          </w:tcPr>
          <w:p w:rsidR="00FC3D54" w:rsidRPr="00EA0DE3" w:rsidRDefault="00716506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36" type="#_x0000_t75" style="width:151.8pt;height:31.8pt" o:ole="">
                  <v:imagedata r:id="rId35" o:title=""/>
                </v:shape>
                <o:OLEObject Type="Embed" ProgID="Equation.3" ShapeID="_x0000_i1036" DrawAspect="Content" ObjectID="_1334669535" r:id="rId36"/>
              </w:object>
            </w:r>
          </w:p>
        </w:tc>
        <w:tc>
          <w:tcPr>
            <w:tcW w:w="1729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C3D54" w:rsidRPr="00EA0DE3" w:rsidTr="00FB2ED4">
        <w:trPr>
          <w:jc w:val="center"/>
        </w:trPr>
        <w:tc>
          <w:tcPr>
            <w:tcW w:w="2009" w:type="dxa"/>
          </w:tcPr>
          <w:p w:rsidR="00FC3D54" w:rsidRPr="00EA0DE3" w:rsidRDefault="00FC3D54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698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260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C3D54" w:rsidRPr="00EA0DE3" w:rsidTr="00FB2ED4">
        <w:trPr>
          <w:jc w:val="center"/>
        </w:trPr>
        <w:tc>
          <w:tcPr>
            <w:tcW w:w="2009" w:type="dxa"/>
          </w:tcPr>
          <w:p w:rsidR="00FC3D54" w:rsidRPr="00EA0DE3" w:rsidRDefault="00FC3D54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698" w:type="dxa"/>
          </w:tcPr>
          <w:p w:rsidR="00FC3D54" w:rsidRPr="004307B9" w:rsidRDefault="00FC3D54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3260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729" w:type="dxa"/>
          </w:tcPr>
          <w:p w:rsidR="00FC3D54" w:rsidRPr="00EA0DE3" w:rsidRDefault="00FC3D54" w:rsidP="00FC3D54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FC3D54" w:rsidRPr="00EA0DE3" w:rsidRDefault="00FC3D54" w:rsidP="00FC3D54">
      <w:pPr>
        <w:pStyle w:val="Tablefin"/>
        <w:rPr>
          <w:lang w:val="ru-RU"/>
        </w:rPr>
      </w:pPr>
    </w:p>
    <w:p w:rsidR="00DB4678" w:rsidRPr="00EA0DE3" w:rsidRDefault="00DB4678" w:rsidP="00F53E6D">
      <w:pPr>
        <w:pStyle w:val="Heading4"/>
      </w:pPr>
      <w:bookmarkStart w:id="12" w:name="_Toc197312219"/>
      <w:r w:rsidRPr="00EA0DE3">
        <w:t>2.2.2.1</w:t>
      </w:r>
      <w:r w:rsidRPr="00EA0DE3">
        <w:tab/>
      </w:r>
      <w:r w:rsidR="00F53E6D" w:rsidRPr="00EA0DE3">
        <w:t xml:space="preserve">Спектральная маска </w:t>
      </w:r>
      <w:r w:rsidRPr="00EA0DE3">
        <w:t>E-UTRA (</w:t>
      </w:r>
      <w:r w:rsidR="00F53E6D" w:rsidRPr="00EA0DE3">
        <w:t>дополнительные пределы</w:t>
      </w:r>
      <w:r w:rsidRPr="00EA0DE3">
        <w:t>)</w:t>
      </w:r>
      <w:bookmarkEnd w:id="12"/>
    </w:p>
    <w:p w:rsidR="00DB4678" w:rsidRPr="00EA0DE3" w:rsidRDefault="00863529" w:rsidP="00863529">
      <w:r w:rsidRPr="00EA0DE3">
        <w:t>Следующие требования могут применяться в определенных регионах. Для БС в E-UTRA, работающих в полосе </w:t>
      </w:r>
      <w:r w:rsidR="00DB4678" w:rsidRPr="00EA0DE3">
        <w:rPr>
          <w:rFonts w:eastAsia="MS Mincho"/>
        </w:rPr>
        <w:t>5</w:t>
      </w:r>
      <w:r w:rsidR="00DB4678" w:rsidRPr="00EA0DE3">
        <w:t xml:space="preserve">, </w:t>
      </w:r>
      <w:r w:rsidRPr="00EA0DE3">
        <w:t>излучения не должны превышать максимальные уровни, определенные в таблице </w:t>
      </w:r>
      <w:r w:rsidR="00DB4678" w:rsidRPr="00EA0DE3">
        <w:t>3B.</w:t>
      </w:r>
    </w:p>
    <w:p w:rsidR="00DB4678" w:rsidRPr="00EA0DE3" w:rsidRDefault="00107B97" w:rsidP="00716506">
      <w:pPr>
        <w:pStyle w:val="TableNo"/>
      </w:pPr>
      <w:r w:rsidRPr="00EA0DE3">
        <w:t xml:space="preserve">ТАБЛИЦА </w:t>
      </w:r>
      <w:r w:rsidR="00DB4678" w:rsidRPr="00EA0DE3">
        <w:t>3</w:t>
      </w:r>
      <w:r w:rsidR="00DE6385" w:rsidRPr="00EA0DE3">
        <w:t>B</w:t>
      </w:r>
    </w:p>
    <w:p w:rsidR="00DB4678" w:rsidRPr="00EA0DE3" w:rsidRDefault="007349DD" w:rsidP="007349DD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</w:t>
      </w:r>
      <w:r w:rsidRPr="00EA0DE3">
        <w:rPr>
          <w:szCs w:val="22"/>
        </w:rPr>
        <w:t xml:space="preserve"> нежелательных излучений в рабочих полосах </w:t>
      </w:r>
      <w:r w:rsidRPr="00EA0DE3">
        <w:rPr>
          <w:szCs w:val="22"/>
        </w:rPr>
        <w:br/>
        <w:t>для</w:t>
      </w:r>
      <w:r w:rsidR="00DB4678" w:rsidRPr="00EA0DE3">
        <w:rPr>
          <w:szCs w:val="22"/>
        </w:rPr>
        <w:t xml:space="preserve"> </w:t>
      </w:r>
      <w:r w:rsidR="00E74C5D" w:rsidRPr="00EA0DE3">
        <w:rPr>
          <w:szCs w:val="22"/>
        </w:rPr>
        <w:t>полос E-UTRA</w:t>
      </w:r>
      <w:r w:rsidR="00DB4678" w:rsidRPr="00EA0DE3">
        <w:rPr>
          <w:szCs w:val="22"/>
        </w:rPr>
        <w:t xml:space="preserve"> &lt;</w:t>
      </w:r>
      <w:r w:rsidR="00DE6385" w:rsidRPr="00EA0DE3">
        <w:rPr>
          <w:szCs w:val="22"/>
        </w:rPr>
        <w:t xml:space="preserve"> </w:t>
      </w:r>
      <w:r w:rsidR="00DB4678"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8"/>
        <w:gridCol w:w="2279"/>
        <w:gridCol w:w="2733"/>
        <w:gridCol w:w="1519"/>
        <w:gridCol w:w="1630"/>
      </w:tblGrid>
      <w:tr w:rsidR="00207F68" w:rsidRPr="00EA0DE3" w:rsidTr="00FB2ED4">
        <w:trPr>
          <w:tblHeader/>
          <w:jc w:val="center"/>
        </w:trPr>
        <w:tc>
          <w:tcPr>
            <w:tcW w:w="1478" w:type="dxa"/>
            <w:vAlign w:val="center"/>
          </w:tcPr>
          <w:p w:rsidR="00207F68" w:rsidRPr="00EA0DE3" w:rsidRDefault="0098762D" w:rsidP="00AF0C22">
            <w:pPr>
              <w:pStyle w:val="Tablehead"/>
            </w:pPr>
            <w:r w:rsidRPr="00EA0DE3">
              <w:t>Ширина полосы канала</w:t>
            </w:r>
          </w:p>
        </w:tc>
        <w:tc>
          <w:tcPr>
            <w:tcW w:w="227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733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1519" w:type="dxa"/>
            <w:vAlign w:val="center"/>
          </w:tcPr>
          <w:p w:rsidR="00207F68" w:rsidRPr="00EA0DE3" w:rsidRDefault="00207F68" w:rsidP="00C512D8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630" w:type="dxa"/>
            <w:vAlign w:val="center"/>
          </w:tcPr>
          <w:p w:rsidR="00207F68" w:rsidRPr="00EA0DE3" w:rsidRDefault="00207F68" w:rsidP="00C512D8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27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304848" w:rsidRPr="00EA0DE3">
              <w:t> МГц</w:t>
            </w:r>
          </w:p>
        </w:tc>
        <w:tc>
          <w:tcPr>
            <w:tcW w:w="2733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995</w:t>
            </w:r>
            <w:r w:rsidR="00304848" w:rsidRPr="00EA0DE3">
              <w:t> МГц</w:t>
            </w:r>
          </w:p>
        </w:tc>
        <w:tc>
          <w:tcPr>
            <w:tcW w:w="1519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630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10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733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1519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</w:t>
            </w:r>
            <w:r w:rsidR="00AF0C22" w:rsidRPr="00EA0DE3">
              <w:sym w:font="Symbol" w:char="F044"/>
            </w:r>
            <w:r w:rsidR="00AF0C22" w:rsidRPr="00EA0DE3">
              <w:rPr>
                <w:i/>
                <w:iCs/>
              </w:rPr>
              <w:t>f</w:t>
            </w:r>
            <w:r w:rsidR="00AF0C22" w:rsidRPr="00EA0DE3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85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EA0DE3" w:rsidRDefault="00DB4678" w:rsidP="00AF0C22">
            <w:pPr>
              <w:pStyle w:val="Tabletext"/>
              <w:jc w:val="center"/>
            </w:pPr>
          </w:p>
        </w:tc>
      </w:tr>
    </w:tbl>
    <w:p w:rsidR="00AF264D" w:rsidRPr="00EA0DE3" w:rsidRDefault="00AF264D" w:rsidP="00716506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3B (</w:t>
      </w:r>
      <w:r w:rsidR="00287B3C" w:rsidRPr="00EA0DE3">
        <w:rPr>
          <w:i/>
          <w:iCs/>
        </w:rPr>
        <w:t>окончание</w:t>
      </w:r>
      <w:r w:rsidRPr="00EA0DE3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8"/>
        <w:gridCol w:w="2279"/>
        <w:gridCol w:w="2733"/>
        <w:gridCol w:w="1519"/>
        <w:gridCol w:w="1630"/>
      </w:tblGrid>
      <w:tr w:rsidR="00207F68" w:rsidRPr="00EA0DE3" w:rsidTr="00FB2ED4">
        <w:trPr>
          <w:tblHeader/>
          <w:jc w:val="center"/>
        </w:trPr>
        <w:tc>
          <w:tcPr>
            <w:tcW w:w="1478" w:type="dxa"/>
            <w:vAlign w:val="center"/>
          </w:tcPr>
          <w:p w:rsidR="00207F68" w:rsidRPr="00716506" w:rsidRDefault="0098762D" w:rsidP="00E048E8">
            <w:pPr>
              <w:pStyle w:val="Tablehead"/>
            </w:pPr>
            <w:r w:rsidRPr="00716506">
              <w:t>Ширина полосы канала</w:t>
            </w:r>
          </w:p>
        </w:tc>
        <w:tc>
          <w:tcPr>
            <w:tcW w:w="2279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 xml:space="preserve">Частотный сдвиг точки –3 дБ измерительного фильтра,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</w:p>
        </w:tc>
        <w:tc>
          <w:tcPr>
            <w:tcW w:w="2733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Частотный сдвиг центральной частоты измерительного фильтра, f_offset</w:t>
            </w:r>
          </w:p>
        </w:tc>
        <w:tc>
          <w:tcPr>
            <w:tcW w:w="1519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Минимальное требование</w:t>
            </w:r>
          </w:p>
        </w:tc>
        <w:tc>
          <w:tcPr>
            <w:tcW w:w="1630" w:type="dxa"/>
            <w:vAlign w:val="center"/>
          </w:tcPr>
          <w:p w:rsidR="00207F68" w:rsidRPr="00716506" w:rsidRDefault="00207F68" w:rsidP="00C512D8">
            <w:pPr>
              <w:pStyle w:val="Tablehead"/>
              <w:ind w:left="-57"/>
            </w:pPr>
            <w:r w:rsidRPr="00716506">
              <w:t>Ширина полосы измерения (Примечание 1)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716506" w:rsidRDefault="00DB4678" w:rsidP="00AF264D">
            <w:pPr>
              <w:pStyle w:val="Tabletext"/>
              <w:jc w:val="center"/>
            </w:pPr>
            <w:r w:rsidRPr="00716506">
              <w:t>3</w:t>
            </w:r>
            <w:r w:rsidR="00304848" w:rsidRPr="00716506">
              <w:t> МГц</w:t>
            </w: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264D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015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985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264D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AF264D">
            <w:pPr>
              <w:pStyle w:val="Tabletext"/>
              <w:jc w:val="center"/>
            </w:pPr>
            <w:r w:rsidRPr="00716506">
              <w:t>30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6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6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6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F0C22" w:rsidRPr="00716506">
              <w:sym w:font="Symbol" w:char="F044"/>
            </w:r>
            <w:r w:rsidR="00AF0C22" w:rsidRPr="00716506">
              <w:rPr>
                <w:i/>
                <w:iCs/>
              </w:rPr>
              <w:t>f</w:t>
            </w:r>
            <w:r w:rsidR="00AF0C2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AF0C22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015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985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30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10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10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F0C22" w:rsidRPr="00716506">
              <w:sym w:font="Symbol" w:char="F044"/>
            </w:r>
            <w:r w:rsidR="00AF0C22" w:rsidRPr="00716506">
              <w:rPr>
                <w:i/>
                <w:iCs/>
              </w:rPr>
              <w:t>f</w:t>
            </w:r>
            <w:r w:rsidR="00AF0C2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AF0C22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</w:t>
            </w:r>
            <w:r w:rsidR="00304848" w:rsidRPr="00716506">
              <w:t> МГц</w:t>
            </w: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20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20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20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F0C22" w:rsidRPr="00716506">
              <w:sym w:font="Symbol" w:char="F044"/>
            </w:r>
            <w:r w:rsidR="00AF0C22" w:rsidRPr="00716506">
              <w:rPr>
                <w:i/>
                <w:iCs/>
              </w:rPr>
              <w:t>f</w:t>
            </w:r>
            <w:r w:rsidR="00AF0C2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AF0C22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15</w:t>
            </w:r>
            <w:r w:rsidR="00304848" w:rsidRPr="00716506">
              <w:t> МГц</w:t>
            </w: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30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30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30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 xml:space="preserve">f </w:t>
            </w:r>
            <w:r w:rsidRPr="00716506">
              <w:t xml:space="preserve">&lt; </w:t>
            </w:r>
            <w:r w:rsidR="00AF0C22" w:rsidRPr="00716506">
              <w:sym w:font="Symbol" w:char="F044"/>
            </w:r>
            <w:r w:rsidR="00AF0C22" w:rsidRPr="00716506">
              <w:rPr>
                <w:i/>
                <w:iCs/>
              </w:rPr>
              <w:t>f</w:t>
            </w:r>
            <w:r w:rsidR="00AF0C2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AF0C22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20</w:t>
            </w:r>
            <w:r w:rsidR="00304848" w:rsidRPr="00716506">
              <w:t> МГц</w:t>
            </w: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40</w:t>
            </w:r>
            <w:r w:rsidR="00304848" w:rsidRPr="00716506">
              <w:t> МГц</w:t>
            </w:r>
          </w:p>
        </w:tc>
        <w:tc>
          <w:tcPr>
            <w:tcW w:w="2733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40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  <w:tr w:rsidR="00DB4678" w:rsidRPr="00EA0DE3" w:rsidTr="00FB2ED4">
        <w:trPr>
          <w:jc w:val="center"/>
        </w:trPr>
        <w:tc>
          <w:tcPr>
            <w:tcW w:w="1478" w:type="dxa"/>
            <w:vMerge/>
            <w:shd w:val="clear" w:color="auto" w:fill="auto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  <w:tc>
          <w:tcPr>
            <w:tcW w:w="2279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40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F0C22" w:rsidRPr="00716506">
              <w:sym w:font="Symbol" w:char="F044"/>
            </w:r>
            <w:r w:rsidR="00AF0C22" w:rsidRPr="00716506">
              <w:rPr>
                <w:i/>
                <w:iCs/>
              </w:rPr>
              <w:t>f</w:t>
            </w:r>
            <w:r w:rsidR="00AF0C2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733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40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AF0C22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 f_offset</w:t>
            </w:r>
            <w:r w:rsidR="00AF0C2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AF0C22">
            <w:pPr>
              <w:pStyle w:val="Tabletext"/>
              <w:jc w:val="center"/>
            </w:pPr>
          </w:p>
        </w:tc>
      </w:tr>
    </w:tbl>
    <w:p w:rsidR="00AF0C22" w:rsidRPr="00EA0DE3" w:rsidRDefault="00AF0C22" w:rsidP="00AF0C22">
      <w:pPr>
        <w:pStyle w:val="Tablefin"/>
        <w:rPr>
          <w:lang w:val="ru-RU"/>
        </w:rPr>
      </w:pPr>
    </w:p>
    <w:p w:rsidR="00DB4678" w:rsidRPr="00EA0DE3" w:rsidRDefault="007349DD" w:rsidP="007349DD">
      <w:r w:rsidRPr="00EA0DE3">
        <w:t>Следующие требования могут применяться в определенных регионах. Для БС в E-UTRA, работающих в полосах </w:t>
      </w:r>
      <w:r w:rsidR="00DB4678" w:rsidRPr="00EA0DE3">
        <w:t>2, 4</w:t>
      </w:r>
      <w:r w:rsidRPr="00EA0DE3">
        <w:t xml:space="preserve"> и</w:t>
      </w:r>
      <w:r w:rsidR="00DB4678" w:rsidRPr="00EA0DE3">
        <w:t xml:space="preserve"> 10, </w:t>
      </w:r>
      <w:r w:rsidRPr="00EA0DE3">
        <w:t>излучения не должны превышать максимальные уровни, определенные в таблице </w:t>
      </w:r>
      <w:r w:rsidR="00DB4678" w:rsidRPr="00EA0DE3">
        <w:t>4B.</w:t>
      </w:r>
    </w:p>
    <w:p w:rsidR="00DB4678" w:rsidRPr="00EA0DE3" w:rsidRDefault="00AF264D" w:rsidP="00716506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DB4678" w:rsidRPr="00EA0DE3">
        <w:t>4</w:t>
      </w:r>
      <w:r w:rsidR="00BB3723" w:rsidRPr="00EA0DE3">
        <w:t>B</w:t>
      </w:r>
    </w:p>
    <w:p w:rsidR="00DB4678" w:rsidRPr="00EA0DE3" w:rsidRDefault="007349DD" w:rsidP="002568FD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</w:t>
      </w:r>
      <w:r w:rsidRPr="00EA0DE3">
        <w:rPr>
          <w:szCs w:val="22"/>
        </w:rPr>
        <w:t xml:space="preserve"> нежелательных излучений в рабочих полосах </w:t>
      </w:r>
      <w:r w:rsidRPr="00EA0DE3">
        <w:rPr>
          <w:szCs w:val="22"/>
        </w:rPr>
        <w:br/>
        <w:t xml:space="preserve">для полос </w:t>
      </w:r>
      <w:r w:rsidR="00E74C5D" w:rsidRPr="00EA0DE3">
        <w:rPr>
          <w:szCs w:val="22"/>
        </w:rPr>
        <w:t>E-UTRA</w:t>
      </w:r>
      <w:r w:rsidR="00DB4678" w:rsidRPr="00EA0DE3">
        <w:rPr>
          <w:szCs w:val="22"/>
        </w:rPr>
        <w:t xml:space="preserve"> &gt;</w:t>
      </w:r>
      <w:r w:rsidR="00BB3723" w:rsidRPr="00EA0DE3">
        <w:rPr>
          <w:szCs w:val="22"/>
        </w:rPr>
        <w:t xml:space="preserve"> </w:t>
      </w:r>
      <w:r w:rsidR="00DB4678"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7"/>
        <w:gridCol w:w="2226"/>
        <w:gridCol w:w="2937"/>
        <w:gridCol w:w="1519"/>
        <w:gridCol w:w="1630"/>
      </w:tblGrid>
      <w:tr w:rsidR="00207F68" w:rsidRPr="00716506" w:rsidTr="00FB2ED4">
        <w:trPr>
          <w:jc w:val="center"/>
        </w:trPr>
        <w:tc>
          <w:tcPr>
            <w:tcW w:w="1327" w:type="dxa"/>
            <w:vAlign w:val="center"/>
          </w:tcPr>
          <w:p w:rsidR="00207F68" w:rsidRPr="00716506" w:rsidRDefault="0098762D" w:rsidP="005D7EFA">
            <w:pPr>
              <w:pStyle w:val="Tablehead"/>
            </w:pPr>
            <w:r w:rsidRPr="00716506">
              <w:t>Ширина полосы канала</w:t>
            </w:r>
          </w:p>
        </w:tc>
        <w:tc>
          <w:tcPr>
            <w:tcW w:w="2226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 xml:space="preserve">Частотный сдвиг точки –3 дБ измерительного фильтра,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</w:p>
        </w:tc>
        <w:tc>
          <w:tcPr>
            <w:tcW w:w="2937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Частотный сдвиг центральной частоты измерительного фильтра, f_offset</w:t>
            </w:r>
          </w:p>
        </w:tc>
        <w:tc>
          <w:tcPr>
            <w:tcW w:w="1519" w:type="dxa"/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Минимальное требование</w:t>
            </w:r>
          </w:p>
        </w:tc>
        <w:tc>
          <w:tcPr>
            <w:tcW w:w="1630" w:type="dxa"/>
            <w:vAlign w:val="center"/>
          </w:tcPr>
          <w:p w:rsidR="00207F68" w:rsidRPr="00716506" w:rsidRDefault="00207F68" w:rsidP="00C512D8">
            <w:pPr>
              <w:pStyle w:val="Tablehead"/>
              <w:ind w:left="-57"/>
            </w:pPr>
            <w:r w:rsidRPr="00716506">
              <w:t>Ширина полосы измерения (Примечание 1)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4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 xml:space="preserve">f </w:t>
            </w:r>
            <w:r w:rsidRPr="00716506">
              <w:t>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–12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2</w:t>
            </w:r>
            <w:r w:rsidR="00002091" w:rsidRPr="00716506">
              <w:t>,</w:t>
            </w:r>
            <w:r w:rsidRPr="00716506">
              <w:t>8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3</w:t>
            </w:r>
            <w:r w:rsidR="00002091" w:rsidRPr="00716506">
              <w:t>,</w:t>
            </w:r>
            <w:r w:rsidRPr="00716506">
              <w:t>3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2</w:t>
            </w:r>
            <w:r w:rsidR="00002091" w:rsidRPr="00716506">
              <w:t>,</w:t>
            </w:r>
            <w:r w:rsidRPr="00716506">
              <w:t>8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3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015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985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30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6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6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6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015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985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30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10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10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10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20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20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20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15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30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30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30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20</w:t>
            </w:r>
            <w:r w:rsidR="00304848" w:rsidRPr="00716506">
              <w:t> МГц</w:t>
            </w: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95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–14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40</w:t>
            </w:r>
            <w:r w:rsidR="00304848" w:rsidRPr="00716506">
              <w:t> МГц</w:t>
            </w:r>
          </w:p>
        </w:tc>
        <w:tc>
          <w:tcPr>
            <w:tcW w:w="2937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40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1</w:t>
            </w:r>
            <w:r w:rsidR="00304848" w:rsidRPr="00716506">
              <w:t> МГц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shd w:val="clear" w:color="auto" w:fill="auto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40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A10632" w:rsidRPr="00716506">
              <w:sym w:font="Symbol" w:char="F044"/>
            </w:r>
            <w:r w:rsidR="00A10632" w:rsidRPr="00716506">
              <w:rPr>
                <w:i/>
                <w:iCs/>
              </w:rPr>
              <w:t>f</w:t>
            </w:r>
            <w:r w:rsidR="00A10632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40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A10632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vAlign w:val="center"/>
          </w:tcPr>
          <w:p w:rsidR="00DB4678" w:rsidRPr="00716506" w:rsidRDefault="00DB4678" w:rsidP="005D7EFA">
            <w:pPr>
              <w:pStyle w:val="Tabletext"/>
              <w:jc w:val="center"/>
            </w:pPr>
          </w:p>
        </w:tc>
      </w:tr>
    </w:tbl>
    <w:p w:rsidR="00642894" w:rsidRPr="00EA0DE3" w:rsidRDefault="00642894" w:rsidP="00642894">
      <w:pPr>
        <w:pStyle w:val="Tablefin"/>
        <w:rPr>
          <w:lang w:val="ru-RU"/>
        </w:rPr>
      </w:pPr>
    </w:p>
    <w:p w:rsidR="00DB4678" w:rsidRPr="00EA0DE3" w:rsidRDefault="007349DD" w:rsidP="007349DD">
      <w:r w:rsidRPr="00EA0DE3">
        <w:t>Следующие требования могут применяться в определенных регионах. Для БС в E-UTRA, работающих в полосах </w:t>
      </w:r>
      <w:r w:rsidR="00BF33BD" w:rsidRPr="00EA0DE3">
        <w:t>12, 13</w:t>
      </w:r>
      <w:r w:rsidR="00DB4678" w:rsidRPr="00EA0DE3">
        <w:t xml:space="preserve"> </w:t>
      </w:r>
      <w:r w:rsidRPr="00EA0DE3">
        <w:t>и</w:t>
      </w:r>
      <w:r w:rsidR="00DB4678" w:rsidRPr="00EA0DE3">
        <w:t xml:space="preserve"> 14, </w:t>
      </w:r>
      <w:r w:rsidRPr="00EA0DE3">
        <w:t>излучения не должны превышать максимальные уровни, определенные в таблице </w:t>
      </w:r>
      <w:r w:rsidR="00DB4678" w:rsidRPr="00EA0DE3">
        <w:t>4C.</w:t>
      </w:r>
    </w:p>
    <w:p w:rsidR="00DB4678" w:rsidRPr="00EA0DE3" w:rsidRDefault="00107B97" w:rsidP="00716506">
      <w:pPr>
        <w:pStyle w:val="TableNo"/>
      </w:pPr>
      <w:r w:rsidRPr="00EA0DE3">
        <w:lastRenderedPageBreak/>
        <w:t xml:space="preserve">ТАБЛИЦА </w:t>
      </w:r>
      <w:r w:rsidR="00DB4678" w:rsidRPr="00EA0DE3">
        <w:t>4</w:t>
      </w:r>
      <w:r w:rsidR="00C278B7" w:rsidRPr="00EA0DE3">
        <w:t>C</w:t>
      </w:r>
    </w:p>
    <w:p w:rsidR="00DB4678" w:rsidRPr="00EA0DE3" w:rsidRDefault="009A748A" w:rsidP="008262F3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</w:t>
      </w:r>
      <w:r w:rsidRPr="00EA0DE3">
        <w:rPr>
          <w:szCs w:val="22"/>
        </w:rPr>
        <w:t xml:space="preserve"> нежелательных излучений в рабочих полосах </w:t>
      </w:r>
      <w:r w:rsidRPr="00EA0DE3">
        <w:rPr>
          <w:szCs w:val="22"/>
        </w:rPr>
        <w:br/>
        <w:t xml:space="preserve">для </w:t>
      </w:r>
      <w:r w:rsidR="00DB4678" w:rsidRPr="00EA0DE3">
        <w:rPr>
          <w:szCs w:val="22"/>
        </w:rPr>
        <w:t>E-UTRA (</w:t>
      </w:r>
      <w:r w:rsidRPr="00EA0DE3">
        <w:rPr>
          <w:szCs w:val="22"/>
        </w:rPr>
        <w:t>полосы</w:t>
      </w:r>
      <w:r w:rsidR="00DB4678" w:rsidRPr="00EA0DE3">
        <w:rPr>
          <w:szCs w:val="22"/>
        </w:rPr>
        <w:t xml:space="preserve"> 12, 13 </w:t>
      </w:r>
      <w:r w:rsidR="008262F3" w:rsidRPr="00EA0DE3">
        <w:rPr>
          <w:szCs w:val="22"/>
        </w:rPr>
        <w:t>и</w:t>
      </w:r>
      <w:r w:rsidR="00DB4678" w:rsidRPr="00EA0DE3">
        <w:rPr>
          <w:szCs w:val="22"/>
        </w:rPr>
        <w:t xml:space="preserve"> 14)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7"/>
        <w:gridCol w:w="2226"/>
        <w:gridCol w:w="2937"/>
        <w:gridCol w:w="1519"/>
        <w:gridCol w:w="1630"/>
      </w:tblGrid>
      <w:tr w:rsidR="00207F68" w:rsidRPr="00716506" w:rsidTr="00FB2ED4">
        <w:trPr>
          <w:jc w:val="center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F68" w:rsidRPr="00716506" w:rsidRDefault="0098762D" w:rsidP="00C37C73">
            <w:pPr>
              <w:pStyle w:val="Tablehead"/>
            </w:pPr>
            <w:r w:rsidRPr="00716506">
              <w:t>Ширина полосы канала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 xml:space="preserve">Частотный сдвиг точки –3 дБ измерительного фильтра,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Частотный сдвиг центральной частоты измерительного фильтра, f_offset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F68" w:rsidRPr="00716506" w:rsidRDefault="00207F68" w:rsidP="00C512D8">
            <w:pPr>
              <w:pStyle w:val="Tablehead"/>
            </w:pPr>
            <w:r w:rsidRPr="00716506">
              <w:t>Минимальное требование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F68" w:rsidRPr="00716506" w:rsidRDefault="00207F68" w:rsidP="00C512D8">
            <w:pPr>
              <w:pStyle w:val="Tablehead"/>
              <w:ind w:left="-57"/>
            </w:pPr>
            <w:r w:rsidRPr="00716506">
              <w:t>Ширина полосы измерения (Примечание 1)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4</w:t>
            </w:r>
            <w:r w:rsidR="00304848" w:rsidRPr="00716506">
              <w:t> МГц</w:t>
            </w:r>
            <w:r w:rsidR="00490071" w:rsidRPr="00716506">
              <w:br/>
            </w:r>
            <w:r w:rsidRPr="00716506">
              <w:t>3</w:t>
            </w:r>
            <w:r w:rsidR="00304848" w:rsidRPr="00716506">
              <w:t> МГц</w:t>
            </w:r>
            <w:r w:rsidR="00490071" w:rsidRPr="00716506">
              <w:br/>
            </w:r>
            <w:r w:rsidRPr="00716506">
              <w:t>5</w:t>
            </w:r>
            <w:r w:rsidR="00304848" w:rsidRPr="00716506">
              <w:t> МГц</w:t>
            </w:r>
            <w:r w:rsidR="00490071" w:rsidRPr="00716506">
              <w:br/>
            </w:r>
            <w:r w:rsidRPr="00716506">
              <w:t>10</w:t>
            </w:r>
            <w:r w:rsidR="00304848" w:rsidRPr="00716506">
              <w:t> МГц</w:t>
            </w:r>
            <w:r w:rsidR="00490071" w:rsidRPr="00716506">
              <w:br/>
            </w:r>
            <w:r w:rsidRPr="00716506">
              <w:t>15</w:t>
            </w:r>
            <w:r w:rsidR="00304848" w:rsidRPr="00716506">
              <w:t> МГц</w:t>
            </w:r>
            <w:r w:rsidR="00490071" w:rsidRPr="00716506">
              <w:br/>
            </w:r>
            <w:r w:rsidRPr="00716506">
              <w:t>20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 xml:space="preserve">f </w:t>
            </w:r>
            <w:r w:rsidRPr="00716506">
              <w:t>&lt; 100</w:t>
            </w:r>
            <w:r w:rsidR="00D778E8" w:rsidRPr="00716506">
              <w:t> кГц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0</w:t>
            </w:r>
            <w:r w:rsidR="00002091" w:rsidRPr="00716506">
              <w:t>,</w:t>
            </w:r>
            <w:r w:rsidRPr="00716506">
              <w:t>015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0</w:t>
            </w:r>
            <w:r w:rsidR="00002091" w:rsidRPr="00716506">
              <w:t>,</w:t>
            </w:r>
            <w:r w:rsidRPr="00716506">
              <w:t>085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30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</w:t>
            </w:r>
            <w:r w:rsidR="00002091" w:rsidRPr="00716506">
              <w:t>,</w:t>
            </w:r>
            <w:r w:rsidRPr="00716506">
              <w:t>4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2</w:t>
            </w:r>
            <w:r w:rsidR="00002091" w:rsidRPr="00716506">
              <w:t>,</w:t>
            </w:r>
            <w:r w:rsidRPr="00716506">
              <w:t>8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2</w:t>
            </w:r>
            <w:r w:rsidR="00002091" w:rsidRPr="00716506">
              <w:t>,</w:t>
            </w:r>
            <w:r w:rsidRPr="00716506">
              <w:t>85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2</w:t>
            </w:r>
            <w:r w:rsidR="00002091" w:rsidRPr="00716506">
              <w:t>,</w:t>
            </w:r>
            <w:r w:rsidRPr="00716506">
              <w:t>8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85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3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6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6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6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10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10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20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20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20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20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30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30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30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30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20</w:t>
            </w:r>
            <w:r w:rsidR="00304848" w:rsidRPr="00716506">
              <w:t> МГц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40</w:t>
            </w:r>
            <w:r w:rsidR="00304848" w:rsidRPr="00716506">
              <w:t> МГц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150</w:t>
            </w:r>
            <w:r w:rsidR="00D778E8" w:rsidRPr="00716506">
              <w:t> кГц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f_offset </w:t>
            </w:r>
            <w:r w:rsidRPr="00716506">
              <w:br/>
              <w:t>&lt; 40</w:t>
            </w:r>
            <w:r w:rsidR="00002091" w:rsidRPr="00716506">
              <w:t>,</w:t>
            </w:r>
            <w:r w:rsidRPr="00716506">
              <w:t>05</w:t>
            </w:r>
            <w:r w:rsidR="00304848" w:rsidRPr="00716506">
              <w:t> МГц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–11</w:t>
            </w:r>
            <w:r w:rsidR="00002091" w:rsidRPr="00716506">
              <w:t>,</w:t>
            </w:r>
            <w:r w:rsidRPr="00716506">
              <w:t>5</w:t>
            </w:r>
            <w:r w:rsidR="00D778E8" w:rsidRPr="00716506">
              <w:t> дБм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100</w:t>
            </w:r>
            <w:r w:rsidR="00D778E8" w:rsidRPr="00716506">
              <w:t> кГц</w:t>
            </w:r>
          </w:p>
        </w:tc>
      </w:tr>
      <w:tr w:rsidR="00DB4678" w:rsidRPr="00716506" w:rsidTr="00FB2ED4">
        <w:trPr>
          <w:jc w:val="center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D827F9">
            <w:pPr>
              <w:pStyle w:val="StyleTabletextCentered"/>
            </w:pPr>
            <w:r w:rsidRPr="00716506">
              <w:t>40</w:t>
            </w:r>
            <w:r w:rsidR="00304848" w:rsidRPr="00716506">
              <w:t> МГц</w:t>
            </w:r>
            <w:r w:rsidRPr="00716506">
              <w:t xml:space="preserve"> </w:t>
            </w:r>
            <w:r w:rsidRPr="00716506">
              <w:sym w:font="Symbol" w:char="F0A3"/>
            </w:r>
            <w:r w:rsidRPr="00716506">
              <w:t xml:space="preserve"> </w:t>
            </w:r>
            <w:r w:rsidRPr="00716506">
              <w:sym w:font="Symbol" w:char="F044"/>
            </w:r>
            <w:r w:rsidRPr="00716506">
              <w:rPr>
                <w:i/>
                <w:iCs/>
              </w:rPr>
              <w:t>f</w:t>
            </w:r>
            <w:r w:rsidRPr="00716506">
              <w:t xml:space="preserve"> &lt; </w:t>
            </w:r>
            <w:r w:rsidR="00490071" w:rsidRPr="00716506">
              <w:sym w:font="Symbol" w:char="F044"/>
            </w:r>
            <w:r w:rsidR="00490071" w:rsidRPr="00716506">
              <w:rPr>
                <w:i/>
                <w:iCs/>
              </w:rPr>
              <w:t>f</w:t>
            </w:r>
            <w:r w:rsidR="00490071" w:rsidRPr="00716506">
              <w:rPr>
                <w:i/>
                <w:vertAlign w:val="subscript"/>
              </w:rPr>
              <w:t>max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DB4678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lang w:val="en-US"/>
              </w:rPr>
              <w:t>40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05</w:t>
            </w:r>
            <w:r w:rsidR="00304848" w:rsidRPr="004307B9">
              <w:rPr>
                <w:lang w:val="en-US"/>
              </w:rPr>
              <w:t> </w:t>
            </w:r>
            <w:r w:rsidR="00304848" w:rsidRPr="00716506">
              <w:t>МГц</w:t>
            </w:r>
            <w:r w:rsidRPr="004307B9">
              <w:rPr>
                <w:lang w:val="en-US"/>
              </w:rPr>
              <w:t xml:space="preserve"> </w:t>
            </w:r>
            <w:r w:rsidRPr="00716506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490071" w:rsidRPr="004307B9">
              <w:rPr>
                <w:iCs/>
                <w:vertAlign w:val="subscript"/>
                <w:lang w:val="en-US"/>
              </w:rPr>
              <w:t>max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  <w:r w:rsidRPr="00716506">
              <w:t>–13</w:t>
            </w:r>
            <w:r w:rsidR="00D778E8" w:rsidRPr="00716506">
              <w:t> дБм</w:t>
            </w: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DB4678" w:rsidP="00C37C73">
            <w:pPr>
              <w:pStyle w:val="Tabletext"/>
              <w:jc w:val="center"/>
            </w:pPr>
          </w:p>
        </w:tc>
      </w:tr>
      <w:tr w:rsidR="001400AF" w:rsidRPr="00716506" w:rsidTr="00FB2ED4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400AF" w:rsidRPr="00716506" w:rsidRDefault="00781D48" w:rsidP="00716506">
            <w:pPr>
              <w:pStyle w:val="TableLegendNote"/>
              <w:rPr>
                <w:lang w:val="ru-RU"/>
              </w:rPr>
            </w:pPr>
            <w:r w:rsidRPr="00716506">
              <w:rPr>
                <w:lang w:val="ru-RU"/>
              </w:rPr>
              <w:t>ПРИМЕЧАНИЕ </w:t>
            </w:r>
            <w:r w:rsidR="001400AF" w:rsidRPr="00716506">
              <w:rPr>
                <w:lang w:val="ru-RU"/>
              </w:rPr>
              <w:t>1</w:t>
            </w:r>
            <w:r w:rsidR="008262F3" w:rsidRPr="00716506">
              <w:rPr>
                <w:lang w:val="ru-RU"/>
              </w:rPr>
              <w:t>. </w:t>
            </w:r>
            <w:r w:rsidR="001400AF" w:rsidRPr="00716506">
              <w:rPr>
                <w:lang w:val="ru-RU"/>
              </w:rPr>
              <w:t xml:space="preserve">– </w:t>
            </w:r>
            <w:r w:rsidR="00B60669" w:rsidRPr="00716506">
              <w:rPr>
                <w:lang w:val="ru-RU"/>
              </w:rPr>
              <w:t>О</w:t>
            </w:r>
            <w:r w:rsidR="00E84905" w:rsidRPr="00716506">
              <w:rPr>
                <w:lang w:val="ru-RU"/>
              </w:rPr>
              <w:t>бщ</w:t>
            </w:r>
            <w:r w:rsidR="00B60669" w:rsidRPr="00716506">
              <w:rPr>
                <w:lang w:val="ru-RU"/>
              </w:rPr>
              <w:t>им</w:t>
            </w:r>
            <w:r w:rsidR="00E84905" w:rsidRPr="00716506">
              <w:rPr>
                <w:lang w:val="ru-RU"/>
              </w:rPr>
              <w:t xml:space="preserve"> правил</w:t>
            </w:r>
            <w:r w:rsidR="00B60669" w:rsidRPr="00716506">
              <w:rPr>
                <w:lang w:val="ru-RU"/>
              </w:rPr>
              <w:t>ом</w:t>
            </w:r>
            <w:r w:rsidR="00E84905" w:rsidRPr="00716506">
              <w:rPr>
                <w:lang w:val="ru-RU"/>
              </w:rPr>
              <w:t xml:space="preserve"> </w:t>
            </w:r>
            <w:r w:rsidR="00B60669" w:rsidRPr="00716506">
              <w:rPr>
                <w:lang w:val="ru-RU"/>
              </w:rPr>
              <w:t>для</w:t>
            </w:r>
            <w:r w:rsidR="00E84905" w:rsidRPr="00716506">
              <w:rPr>
                <w:lang w:val="ru-RU"/>
              </w:rPr>
              <w:t xml:space="preserve"> требовани</w:t>
            </w:r>
            <w:r w:rsidR="00B60669" w:rsidRPr="00716506">
              <w:rPr>
                <w:lang w:val="ru-RU"/>
              </w:rPr>
              <w:t>й,</w:t>
            </w:r>
            <w:r w:rsidR="00E84905" w:rsidRPr="00716506">
              <w:rPr>
                <w:lang w:val="ru-RU"/>
              </w:rPr>
              <w:t xml:space="preserve"> </w:t>
            </w:r>
            <w:r w:rsidR="00B60669" w:rsidRPr="00716506">
              <w:rPr>
                <w:lang w:val="ru-RU"/>
              </w:rPr>
              <w:t>и</w:t>
            </w:r>
            <w:r w:rsidR="00E84905" w:rsidRPr="00716506">
              <w:rPr>
                <w:lang w:val="ru-RU"/>
              </w:rPr>
              <w:t>зложенны</w:t>
            </w:r>
            <w:r w:rsidR="00B60669" w:rsidRPr="00716506">
              <w:rPr>
                <w:lang w:val="ru-RU"/>
              </w:rPr>
              <w:t>х</w:t>
            </w:r>
            <w:r w:rsidR="00E84905" w:rsidRPr="00716506">
              <w:rPr>
                <w:lang w:val="ru-RU"/>
              </w:rPr>
              <w:t xml:space="preserve"> в п. </w:t>
            </w:r>
            <w:r w:rsidR="001400AF" w:rsidRPr="00716506">
              <w:rPr>
                <w:rFonts w:eastAsia="MS Mincho"/>
                <w:lang w:val="ru-RU"/>
              </w:rPr>
              <w:t>2.2</w:t>
            </w:r>
            <w:r w:rsidR="00B60669" w:rsidRPr="00716506">
              <w:rPr>
                <w:rFonts w:eastAsia="MS Mincho"/>
                <w:lang w:val="ru-RU"/>
              </w:rPr>
              <w:t>, является следующее</w:t>
            </w:r>
            <w:r w:rsidR="00E84905" w:rsidRPr="00716506">
              <w:rPr>
                <w:lang w:val="ru-RU"/>
              </w:rPr>
              <w:t>: ширина полосы</w:t>
            </w:r>
            <w:r w:rsidR="00830C73" w:rsidRPr="00716506">
              <w:rPr>
                <w:lang w:val="ru-RU"/>
              </w:rPr>
              <w:t xml:space="preserve"> разрешения </w:t>
            </w:r>
            <w:r w:rsidR="00E84905" w:rsidRPr="00716506">
              <w:rPr>
                <w:lang w:val="ru-RU"/>
              </w:rPr>
              <w:t>измерительного оборудования должна быть такой же, как ширина полосы измерения</w:t>
            </w:r>
            <w:r w:rsidR="001400AF" w:rsidRPr="00716506">
              <w:rPr>
                <w:lang w:val="ru-RU"/>
              </w:rPr>
              <w:t xml:space="preserve">. </w:t>
            </w:r>
            <w:r w:rsidR="00E84905" w:rsidRPr="00716506">
              <w:rPr>
                <w:lang w:val="ru-RU"/>
              </w:rPr>
              <w:t>Вместе с тем, для улучшения точности измерения, чувствительности и эффективности ширина полосы разрешения может быть меньше ширины полосы измерения. Если ширина полосы разрешения меньше ширины полосы измерения, результат должен интегрироваться по ширине полосы измерения, с тем чтобы получить эквивалентную ширину полосы шумов в ширине полосы измерения</w:t>
            </w:r>
            <w:r w:rsidR="001400AF" w:rsidRPr="00716506">
              <w:rPr>
                <w:lang w:val="ru-RU"/>
              </w:rPr>
              <w:t>.</w:t>
            </w:r>
          </w:p>
        </w:tc>
      </w:tr>
    </w:tbl>
    <w:p w:rsidR="00A418AD" w:rsidRPr="00EA0DE3" w:rsidRDefault="00A418AD" w:rsidP="00A418AD">
      <w:pPr>
        <w:pStyle w:val="Tablefin"/>
        <w:rPr>
          <w:lang w:val="ru-RU"/>
        </w:rPr>
      </w:pPr>
      <w:bookmarkStart w:id="13" w:name="_Toc197312220"/>
    </w:p>
    <w:p w:rsidR="00DB4678" w:rsidRPr="00EA0DE3" w:rsidRDefault="00DB4678" w:rsidP="00CB657D">
      <w:pPr>
        <w:pStyle w:val="Heading1"/>
      </w:pPr>
      <w:r w:rsidRPr="00EA0DE3">
        <w:t>3</w:t>
      </w:r>
      <w:r w:rsidRPr="00EA0DE3">
        <w:tab/>
      </w:r>
      <w:bookmarkEnd w:id="9"/>
      <w:bookmarkEnd w:id="13"/>
      <w:r w:rsidR="00461E6C" w:rsidRPr="00EA0DE3">
        <w:t>Коэффициент</w:t>
      </w:r>
      <w:r w:rsidR="00CB657D" w:rsidRPr="00EA0DE3">
        <w:t xml:space="preserve"> </w:t>
      </w:r>
      <w:r w:rsidR="00461E6C" w:rsidRPr="00EA0DE3">
        <w:t xml:space="preserve">утечки </w:t>
      </w:r>
      <w:r w:rsidR="00CB657D" w:rsidRPr="00EA0DE3">
        <w:t xml:space="preserve">мощности </w:t>
      </w:r>
      <w:r w:rsidR="00461E6C" w:rsidRPr="00EA0DE3">
        <w:t>в</w:t>
      </w:r>
      <w:r w:rsidR="00CB657D" w:rsidRPr="00EA0DE3">
        <w:t xml:space="preserve"> соседн</w:t>
      </w:r>
      <w:r w:rsidR="00461E6C" w:rsidRPr="00EA0DE3">
        <w:t>ий</w:t>
      </w:r>
      <w:r w:rsidR="00CB657D" w:rsidRPr="00EA0DE3">
        <w:t xml:space="preserve"> канал</w:t>
      </w:r>
    </w:p>
    <w:p w:rsidR="00DB4678" w:rsidRPr="00EA0DE3" w:rsidRDefault="00461E6C" w:rsidP="001400AF">
      <w:r w:rsidRPr="00EA0DE3">
        <w:t>Коэффициент</w:t>
      </w:r>
      <w:r w:rsidR="001416B0" w:rsidRPr="00EA0DE3">
        <w:t xml:space="preserve"> утечки </w:t>
      </w:r>
      <w:r w:rsidRPr="00EA0DE3">
        <w:t>мощности в</w:t>
      </w:r>
      <w:r w:rsidR="001416B0" w:rsidRPr="00EA0DE3">
        <w:t xml:space="preserve"> соседн</w:t>
      </w:r>
      <w:r w:rsidRPr="00EA0DE3">
        <w:t>ий</w:t>
      </w:r>
      <w:r w:rsidR="001416B0" w:rsidRPr="00EA0DE3">
        <w:t xml:space="preserve"> канал (ACLR) </w:t>
      </w:r>
      <w:r w:rsidR="001416B0" w:rsidRPr="00EA0DE3">
        <w:sym w:font="Symbol" w:char="F02D"/>
      </w:r>
      <w:r w:rsidR="001416B0" w:rsidRPr="00EA0DE3">
        <w:t xml:space="preserve"> это отношение передаваемой мощности к мощности, измеренной после фильтра приемника в соседнем(их) канале(ах).</w:t>
      </w:r>
    </w:p>
    <w:p w:rsidR="00DB4678" w:rsidRPr="00EA0DE3" w:rsidRDefault="00AF264D" w:rsidP="001416B0">
      <w:pPr>
        <w:pStyle w:val="Heading2"/>
      </w:pPr>
      <w:bookmarkStart w:id="14" w:name="_Toc197312221"/>
      <w:r w:rsidRPr="00EA0DE3">
        <w:br w:type="page"/>
      </w:r>
      <w:r w:rsidR="00DB4678" w:rsidRPr="00EA0DE3">
        <w:lastRenderedPageBreak/>
        <w:t>3.1</w:t>
      </w:r>
      <w:r w:rsidR="00DB4678" w:rsidRPr="00EA0DE3">
        <w:tab/>
        <w:t xml:space="preserve">ACLR </w:t>
      </w:r>
      <w:r w:rsidR="001416B0" w:rsidRPr="00EA0DE3">
        <w:t xml:space="preserve">для </w:t>
      </w:r>
      <w:r w:rsidR="00DB4678" w:rsidRPr="00EA0DE3">
        <w:t>UTRA</w:t>
      </w:r>
      <w:bookmarkEnd w:id="14"/>
    </w:p>
    <w:p w:rsidR="00DB4678" w:rsidRPr="00EA0DE3" w:rsidRDefault="001416B0" w:rsidP="006B00E6">
      <w:r w:rsidRPr="00EA0DE3">
        <w:t>Для</w:t>
      </w:r>
      <w:r w:rsidR="00DB4678" w:rsidRPr="00EA0DE3">
        <w:t xml:space="preserve"> UTRA</w:t>
      </w:r>
      <w:r w:rsidRPr="00EA0DE3">
        <w:t xml:space="preserve"> </w:t>
      </w:r>
      <w:r w:rsidR="006B00E6" w:rsidRPr="00EA0DE3">
        <w:t>о</w:t>
      </w:r>
      <w:r w:rsidRPr="00EA0DE3">
        <w:t>бе мощности – передаваемая и принимаемая – измеряются с помощью согласованного фильтра (квадратный корень из приподнятого косинуса и коэффициент спада 0,22), где ширина полосы мощности шумов равна скорости</w:t>
      </w:r>
      <w:r w:rsidR="000D6807" w:rsidRPr="00EA0DE3">
        <w:t xml:space="preserve"> передачи элементов</w:t>
      </w:r>
      <w:r w:rsidRPr="00EA0DE3">
        <w:t xml:space="preserve">. Эти требования должны применяться независимо от типа рассматриваемого передатчика (с одной несущей либо </w:t>
      </w:r>
      <w:r w:rsidR="00C371D0" w:rsidRPr="00EA0DE3">
        <w:t>с</w:t>
      </w:r>
      <w:r w:rsidRPr="00EA0DE3">
        <w:t xml:space="preserve"> множеством несущих). Они применяются при всех режимах передачи, предусмотренных спецификацией производителя.</w:t>
      </w:r>
    </w:p>
    <w:p w:rsidR="00DB4678" w:rsidRPr="00EA0DE3" w:rsidRDefault="001416B0" w:rsidP="001416B0">
      <w:r w:rsidRPr="00EA0DE3">
        <w:rPr>
          <w:szCs w:val="22"/>
        </w:rPr>
        <w:t>Предел ACLR должен быть таким, как указано в таблице</w:t>
      </w:r>
      <w:r w:rsidRPr="00EA0DE3">
        <w:t> </w:t>
      </w:r>
      <w:r w:rsidR="00DB4678" w:rsidRPr="00EA0DE3">
        <w:t>5A.</w:t>
      </w:r>
    </w:p>
    <w:p w:rsidR="00DB4678" w:rsidRPr="00EA0DE3" w:rsidRDefault="00107B97" w:rsidP="00716506">
      <w:pPr>
        <w:pStyle w:val="TableNo"/>
      </w:pPr>
      <w:r w:rsidRPr="00EA0DE3">
        <w:t xml:space="preserve">ТАБЛИЦА </w:t>
      </w:r>
      <w:r w:rsidR="00DB4678" w:rsidRPr="00EA0DE3">
        <w:t>5</w:t>
      </w:r>
      <w:r w:rsidR="00A418AD" w:rsidRPr="00EA0DE3">
        <w:t>A</w:t>
      </w:r>
    </w:p>
    <w:p w:rsidR="00DB4678" w:rsidRPr="00EA0DE3" w:rsidRDefault="001416B0" w:rsidP="00A418AD">
      <w:pPr>
        <w:pStyle w:val="Tabletitle"/>
        <w:rPr>
          <w:szCs w:val="22"/>
        </w:rPr>
      </w:pPr>
      <w:r w:rsidRPr="00EA0DE3">
        <w:t>Пределы ACLR БС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2552"/>
      </w:tblGrid>
      <w:tr w:rsidR="001416B0" w:rsidRPr="00716506" w:rsidTr="00FB2ED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6B0" w:rsidRPr="00716506" w:rsidRDefault="001416B0" w:rsidP="00831EFC">
            <w:pPr>
              <w:pStyle w:val="Tablehead"/>
            </w:pPr>
            <w:r w:rsidRPr="00716506">
              <w:t>Сдвиг канала БС ниже первой либо выше последней используемой несущей частоты</w:t>
            </w:r>
            <w:r w:rsidRPr="00716506">
              <w:br/>
              <w:t>(МГц)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6B0" w:rsidRPr="00716506" w:rsidRDefault="001416B0" w:rsidP="00831EFC">
            <w:pPr>
              <w:pStyle w:val="Tablehead"/>
              <w:ind w:left="-57" w:right="-57"/>
            </w:pPr>
            <w:r w:rsidRPr="00716506">
              <w:t>Пределы ACLR</w:t>
            </w:r>
            <w:r w:rsidRPr="00716506">
              <w:br/>
              <w:t>(дБ)</w:t>
            </w:r>
          </w:p>
        </w:tc>
      </w:tr>
      <w:tr w:rsidR="00DB4678" w:rsidRPr="00716506" w:rsidTr="00FB2ED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D827F9">
            <w:pPr>
              <w:pStyle w:val="StyleTabletextCentered"/>
            </w:pPr>
            <w:r w:rsidRPr="00716506"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D827F9">
            <w:pPr>
              <w:pStyle w:val="StyleTabletextCentered"/>
            </w:pPr>
            <w:r w:rsidRPr="00716506">
              <w:t>44</w:t>
            </w:r>
            <w:r w:rsidR="00002091" w:rsidRPr="00716506">
              <w:t>,</w:t>
            </w:r>
            <w:r w:rsidRPr="00716506">
              <w:t>2</w:t>
            </w:r>
          </w:p>
        </w:tc>
      </w:tr>
      <w:tr w:rsidR="00DB4678" w:rsidRPr="00716506" w:rsidTr="00FB2ED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D827F9">
            <w:pPr>
              <w:pStyle w:val="StyleTabletextCentered"/>
            </w:pPr>
            <w:r w:rsidRPr="00716506"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D827F9">
            <w:pPr>
              <w:pStyle w:val="StyleTabletextCentered"/>
            </w:pPr>
            <w:r w:rsidRPr="00716506">
              <w:t>49</w:t>
            </w:r>
            <w:r w:rsidR="00002091" w:rsidRPr="00716506">
              <w:t>,</w:t>
            </w:r>
            <w:r w:rsidRPr="00716506">
              <w:t>2</w:t>
            </w:r>
          </w:p>
        </w:tc>
      </w:tr>
      <w:tr w:rsidR="00DB4678" w:rsidRPr="00716506" w:rsidTr="00FB2ED4">
        <w:trPr>
          <w:jc w:val="center"/>
        </w:trPr>
        <w:tc>
          <w:tcPr>
            <w:tcW w:w="76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716506" w:rsidRDefault="00781D48" w:rsidP="00A418AD">
            <w:pPr>
              <w:pStyle w:val="TableLegendNote"/>
              <w:rPr>
                <w:lang w:val="ru-RU"/>
              </w:rPr>
            </w:pPr>
            <w:r w:rsidRPr="00716506">
              <w:rPr>
                <w:lang w:val="ru-RU"/>
              </w:rPr>
              <w:t>ПРИМЕЧАНИЕ </w:t>
            </w:r>
            <w:r w:rsidR="00831EFC" w:rsidRPr="00716506">
              <w:rPr>
                <w:lang w:val="ru-RU"/>
              </w:rPr>
              <w:t>1. – В некоторых районах мощность в соседнем канале (средняя мощность, отфильтрованная в соответствии с квадратным корнем из приподнятого косинуса (RRC), сосредоточенная на центральной частоте соседнего канала) должна быть меньше или равна –7,2 дБм/3,84</w:t>
            </w:r>
            <w:r w:rsidR="00304848" w:rsidRPr="00716506">
              <w:rPr>
                <w:lang w:val="ru-RU"/>
              </w:rPr>
              <w:t> МГц</w:t>
            </w:r>
            <w:r w:rsidR="00831EFC" w:rsidRPr="00716506">
              <w:rPr>
                <w:lang w:val="ru-RU"/>
              </w:rPr>
              <w:t xml:space="preserve"> (для полосы I, полосы IX и полосы XI) или +2,8 дБм/3,84</w:t>
            </w:r>
            <w:r w:rsidR="00304848" w:rsidRPr="00716506">
              <w:rPr>
                <w:lang w:val="ru-RU"/>
              </w:rPr>
              <w:t> МГц</w:t>
            </w:r>
            <w:r w:rsidR="00831EFC" w:rsidRPr="00716506">
              <w:rPr>
                <w:lang w:val="ru-RU"/>
              </w:rPr>
              <w:t xml:space="preserve"> (для полосы VI), или как определено пределом ACLR, в зависимости от того, какая величина больше.</w:t>
            </w:r>
          </w:p>
        </w:tc>
      </w:tr>
    </w:tbl>
    <w:p w:rsidR="00A418AD" w:rsidRPr="00EA0DE3" w:rsidRDefault="00A418AD" w:rsidP="00A418AD">
      <w:pPr>
        <w:pStyle w:val="Tablefin"/>
        <w:rPr>
          <w:lang w:val="ru-RU"/>
        </w:rPr>
      </w:pPr>
      <w:bookmarkStart w:id="15" w:name="_Toc197312222"/>
      <w:bookmarkStart w:id="16" w:name="_Toc121025291"/>
    </w:p>
    <w:p w:rsidR="00DB4678" w:rsidRPr="004307B9" w:rsidRDefault="00DB4678" w:rsidP="00B84C8F">
      <w:pPr>
        <w:pStyle w:val="Heading2"/>
        <w:rPr>
          <w:lang w:val="es-ES"/>
        </w:rPr>
      </w:pPr>
      <w:r w:rsidRPr="004307B9">
        <w:rPr>
          <w:lang w:val="es-ES"/>
        </w:rPr>
        <w:t>3.2</w:t>
      </w:r>
      <w:r w:rsidRPr="004307B9">
        <w:rPr>
          <w:lang w:val="es-ES"/>
        </w:rPr>
        <w:tab/>
        <w:t xml:space="preserve">ACLR </w:t>
      </w:r>
      <w:r w:rsidR="00B84C8F" w:rsidRPr="00EA0DE3">
        <w:t>для</w:t>
      </w:r>
      <w:r w:rsidRPr="004307B9">
        <w:rPr>
          <w:lang w:val="es-ES"/>
        </w:rPr>
        <w:t xml:space="preserve"> E-UTRA (LTE)</w:t>
      </w:r>
      <w:bookmarkEnd w:id="15"/>
    </w:p>
    <w:p w:rsidR="00DB4678" w:rsidRPr="00EA0DE3" w:rsidRDefault="00DB4678" w:rsidP="004B42ED">
      <w:r w:rsidRPr="00EA0DE3">
        <w:t xml:space="preserve">ACLR </w:t>
      </w:r>
      <w:r w:rsidR="00B84C8F" w:rsidRPr="00EA0DE3">
        <w:t>определяется с применением фильтра с прямоугольной характеристикой и шириной полосы, аналогичной конфигурации ширины полосы передачи переда</w:t>
      </w:r>
      <w:r w:rsidR="009A7617" w:rsidRPr="00EA0DE3">
        <w:t>в</w:t>
      </w:r>
      <w:r w:rsidR="00B84C8F" w:rsidRPr="00EA0DE3">
        <w:t>аемого сигнала</w:t>
      </w:r>
      <w:r w:rsidR="009B2586" w:rsidRPr="00EA0DE3">
        <w:t xml:space="preserve"> (BW</w:t>
      </w:r>
      <w:r w:rsidR="009B2586" w:rsidRPr="00EA0DE3">
        <w:rPr>
          <w:i/>
          <w:iCs/>
          <w:vertAlign w:val="subscript"/>
        </w:rPr>
        <w:t>c</w:t>
      </w:r>
      <w:r w:rsidRPr="00EA0DE3">
        <w:rPr>
          <w:i/>
          <w:iCs/>
          <w:vertAlign w:val="subscript"/>
        </w:rPr>
        <w:t>onfig</w:t>
      </w:r>
      <w:r w:rsidRPr="00EA0DE3">
        <w:t>)</w:t>
      </w:r>
      <w:r w:rsidR="00B84C8F" w:rsidRPr="00EA0DE3">
        <w:t xml:space="preserve">, </w:t>
      </w:r>
      <w:r w:rsidR="00C371D0" w:rsidRPr="00EA0DE3">
        <w:t>сконцентрированного</w:t>
      </w:r>
      <w:r w:rsidR="00365BAF" w:rsidRPr="00EA0DE3">
        <w:t xml:space="preserve"> на частоте</w:t>
      </w:r>
      <w:r w:rsidR="0084143A" w:rsidRPr="00EA0DE3">
        <w:t xml:space="preserve"> </w:t>
      </w:r>
      <w:r w:rsidR="00B84C8F" w:rsidRPr="00EA0DE3">
        <w:t>присвоенн</w:t>
      </w:r>
      <w:r w:rsidR="0084143A" w:rsidRPr="00EA0DE3">
        <w:t>ого</w:t>
      </w:r>
      <w:r w:rsidR="00B84C8F" w:rsidRPr="00EA0DE3">
        <w:t xml:space="preserve"> канала, и фильтра</w:t>
      </w:r>
      <w:r w:rsidR="004B42ED" w:rsidRPr="00EA0DE3">
        <w:t xml:space="preserve">, сконцентрированного </w:t>
      </w:r>
      <w:r w:rsidR="00B84C8F" w:rsidRPr="00EA0DE3">
        <w:t>на частоте соседнего канала</w:t>
      </w:r>
      <w:r w:rsidR="004B42ED" w:rsidRPr="00EA0DE3">
        <w:t>,</w:t>
      </w:r>
      <w:r w:rsidR="00B84C8F" w:rsidRPr="00EA0DE3">
        <w:t xml:space="preserve"> согласно нижеследующим таблицам</w:t>
      </w:r>
      <w:r w:rsidRPr="00EA0DE3">
        <w:t xml:space="preserve">. </w:t>
      </w:r>
      <w:r w:rsidR="00B84C8F" w:rsidRPr="00EA0DE3">
        <w:t>Конфигурация ширины полосы передачи определена в таблице </w:t>
      </w:r>
      <w:r w:rsidRPr="00EA0DE3">
        <w:t>5B.</w:t>
      </w:r>
    </w:p>
    <w:p w:rsidR="00DB4678" w:rsidRPr="00EA0DE3" w:rsidRDefault="00107B97" w:rsidP="00716506">
      <w:pPr>
        <w:pStyle w:val="TableNo"/>
      </w:pPr>
      <w:r w:rsidRPr="00EA0DE3">
        <w:t xml:space="preserve">ТАБЛИЦА </w:t>
      </w:r>
      <w:r w:rsidR="00DB4678" w:rsidRPr="00EA0DE3">
        <w:t>5</w:t>
      </w:r>
      <w:r w:rsidR="00B45C32" w:rsidRPr="00EA0DE3">
        <w:t>B</w:t>
      </w:r>
    </w:p>
    <w:p w:rsidR="00DB4678" w:rsidRPr="00EA0DE3" w:rsidRDefault="009A7617" w:rsidP="009A7617">
      <w:pPr>
        <w:pStyle w:val="Tabletitle"/>
      </w:pPr>
      <w:r w:rsidRPr="00EA0DE3">
        <w:t>Конфигурация ширины полосы передачи линии вниз</w:t>
      </w:r>
      <w:r w:rsidR="00DB4678" w:rsidRPr="00EA0DE3">
        <w:t xml:space="preserve"> BW</w:t>
      </w:r>
      <w:r w:rsidR="009B2586" w:rsidRPr="00EA0DE3">
        <w:rPr>
          <w:i/>
          <w:iCs/>
          <w:vertAlign w:val="subscript"/>
        </w:rPr>
        <w:t>co</w:t>
      </w:r>
      <w:r w:rsidR="00DB4678" w:rsidRPr="00EA0DE3">
        <w:rPr>
          <w:i/>
          <w:iCs/>
          <w:vertAlign w:val="subscript"/>
        </w:rPr>
        <w:t>nfig</w:t>
      </w:r>
    </w:p>
    <w:tbl>
      <w:tblPr>
        <w:tblW w:w="7291" w:type="dxa"/>
        <w:jc w:val="center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4"/>
        <w:gridCol w:w="784"/>
        <w:gridCol w:w="739"/>
        <w:gridCol w:w="711"/>
        <w:gridCol w:w="711"/>
        <w:gridCol w:w="821"/>
        <w:gridCol w:w="821"/>
      </w:tblGrid>
      <w:tr w:rsidR="00DB4678" w:rsidRPr="00EA0DE3" w:rsidTr="00FB2ED4">
        <w:trPr>
          <w:trHeight w:val="578"/>
          <w:jc w:val="center"/>
        </w:trPr>
        <w:tc>
          <w:tcPr>
            <w:tcW w:w="2704" w:type="dxa"/>
            <w:vAlign w:val="center"/>
          </w:tcPr>
          <w:p w:rsidR="00DB4678" w:rsidRPr="00EA0DE3" w:rsidRDefault="0098762D" w:rsidP="00F263BB">
            <w:pPr>
              <w:pStyle w:val="Tabletext"/>
              <w:jc w:val="left"/>
              <w:rPr>
                <w:b/>
                <w:bCs/>
              </w:rPr>
            </w:pPr>
            <w:r w:rsidRPr="00EA0DE3">
              <w:rPr>
                <w:b/>
                <w:bCs/>
              </w:rPr>
              <w:t>Ширина полосы канала</w:t>
            </w:r>
            <w:r w:rsidR="00DB4678" w:rsidRPr="00EA0DE3">
              <w:rPr>
                <w:b/>
                <w:bCs/>
              </w:rPr>
              <w:t xml:space="preserve"> BWChannel </w:t>
            </w:r>
            <w:r w:rsidR="009B2586" w:rsidRPr="00EA0DE3">
              <w:rPr>
                <w:b/>
                <w:bCs/>
              </w:rPr>
              <w:t>(</w:t>
            </w:r>
            <w:r w:rsidR="00EC0010" w:rsidRPr="00EA0DE3">
              <w:rPr>
                <w:b/>
                <w:bCs/>
              </w:rPr>
              <w:t>МГц</w:t>
            </w:r>
            <w:r w:rsidR="009B2586" w:rsidRPr="00EA0DE3">
              <w:rPr>
                <w:b/>
                <w:bCs/>
              </w:rPr>
              <w:t>)</w:t>
            </w:r>
          </w:p>
        </w:tc>
        <w:tc>
          <w:tcPr>
            <w:tcW w:w="784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</w:p>
        </w:tc>
        <w:tc>
          <w:tcPr>
            <w:tcW w:w="71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</w:t>
            </w:r>
          </w:p>
        </w:tc>
        <w:tc>
          <w:tcPr>
            <w:tcW w:w="71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</w:p>
        </w:tc>
        <w:tc>
          <w:tcPr>
            <w:tcW w:w="82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15</w:t>
            </w:r>
          </w:p>
        </w:tc>
        <w:tc>
          <w:tcPr>
            <w:tcW w:w="82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20</w:t>
            </w:r>
          </w:p>
        </w:tc>
      </w:tr>
      <w:tr w:rsidR="00DB4678" w:rsidRPr="00EA0DE3" w:rsidTr="00FB2ED4">
        <w:trPr>
          <w:trHeight w:val="590"/>
          <w:jc w:val="center"/>
        </w:trPr>
        <w:tc>
          <w:tcPr>
            <w:tcW w:w="2704" w:type="dxa"/>
            <w:vAlign w:val="center"/>
          </w:tcPr>
          <w:p w:rsidR="00DB4678" w:rsidRPr="00EA0DE3" w:rsidRDefault="009A7617" w:rsidP="00F263BB">
            <w:pPr>
              <w:pStyle w:val="Tabletext"/>
              <w:jc w:val="left"/>
              <w:rPr>
                <w:b/>
                <w:bCs/>
              </w:rPr>
            </w:pPr>
            <w:r w:rsidRPr="00EA0DE3">
              <w:rPr>
                <w:b/>
                <w:bCs/>
              </w:rPr>
              <w:t>Конфигурация ширины полосы передачи</w:t>
            </w:r>
            <w:r w:rsidR="00DB4678" w:rsidRPr="00EA0DE3">
              <w:rPr>
                <w:b/>
                <w:bCs/>
              </w:rPr>
              <w:t xml:space="preserve"> (BW</w:t>
            </w:r>
            <w:r w:rsidR="009B2586" w:rsidRPr="00EA0DE3">
              <w:rPr>
                <w:b/>
                <w:bCs/>
                <w:i/>
                <w:iCs/>
                <w:vertAlign w:val="subscript"/>
              </w:rPr>
              <w:t>co</w:t>
            </w:r>
            <w:r w:rsidR="00DB4678" w:rsidRPr="00EA0DE3">
              <w:rPr>
                <w:b/>
                <w:bCs/>
                <w:i/>
                <w:iCs/>
                <w:vertAlign w:val="subscript"/>
              </w:rPr>
              <w:t>nfig</w:t>
            </w:r>
            <w:r w:rsidR="00DB4678" w:rsidRPr="00EA0DE3">
              <w:rPr>
                <w:b/>
                <w:bCs/>
              </w:rPr>
              <w:t xml:space="preserve">) </w:t>
            </w:r>
            <w:r w:rsidR="00B45C32" w:rsidRPr="00EA0DE3">
              <w:rPr>
                <w:b/>
                <w:bCs/>
              </w:rPr>
              <w:t>(</w:t>
            </w:r>
            <w:r w:rsidR="00EC0010" w:rsidRPr="00EA0DE3">
              <w:rPr>
                <w:b/>
                <w:bCs/>
              </w:rPr>
              <w:t>МГц</w:t>
            </w:r>
            <w:r w:rsidR="00B45C32" w:rsidRPr="00EA0DE3">
              <w:rPr>
                <w:b/>
                <w:bCs/>
              </w:rPr>
              <w:t>)</w:t>
            </w:r>
          </w:p>
        </w:tc>
        <w:tc>
          <w:tcPr>
            <w:tcW w:w="784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095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715</w:t>
            </w:r>
          </w:p>
        </w:tc>
        <w:tc>
          <w:tcPr>
            <w:tcW w:w="71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002091" w:rsidRPr="00EA0DE3">
              <w:t>,</w:t>
            </w:r>
            <w:r w:rsidRPr="00EA0DE3">
              <w:t>515</w:t>
            </w:r>
          </w:p>
        </w:tc>
        <w:tc>
          <w:tcPr>
            <w:tcW w:w="71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002091" w:rsidRPr="00EA0DE3">
              <w:t>,</w:t>
            </w:r>
            <w:r w:rsidRPr="00EA0DE3">
              <w:t>015</w:t>
            </w:r>
          </w:p>
        </w:tc>
        <w:tc>
          <w:tcPr>
            <w:tcW w:w="82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13</w:t>
            </w:r>
            <w:r w:rsidR="00002091" w:rsidRPr="00EA0DE3">
              <w:t>,</w:t>
            </w:r>
            <w:r w:rsidRPr="00EA0DE3">
              <w:t>515</w:t>
            </w:r>
          </w:p>
        </w:tc>
        <w:tc>
          <w:tcPr>
            <w:tcW w:w="82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18</w:t>
            </w:r>
            <w:r w:rsidR="00002091" w:rsidRPr="00EA0DE3">
              <w:t>,</w:t>
            </w:r>
            <w:r w:rsidRPr="00EA0DE3">
              <w:t>015</w:t>
            </w:r>
          </w:p>
        </w:tc>
      </w:tr>
    </w:tbl>
    <w:p w:rsidR="00B45C32" w:rsidRPr="00EA0DE3" w:rsidRDefault="00B45C32" w:rsidP="00B45C32">
      <w:pPr>
        <w:pStyle w:val="Tablefin"/>
        <w:rPr>
          <w:lang w:val="ru-RU"/>
        </w:rPr>
      </w:pPr>
      <w:bookmarkStart w:id="17" w:name="OLE_LINK2"/>
      <w:bookmarkStart w:id="18" w:name="OLE_LINK3"/>
    </w:p>
    <w:bookmarkEnd w:id="17"/>
    <w:bookmarkEnd w:id="18"/>
    <w:p w:rsidR="00DB4678" w:rsidRPr="00EA0DE3" w:rsidRDefault="009A7617" w:rsidP="004B42ED">
      <w:r w:rsidRPr="00EA0DE3">
        <w:t>ACLR определяется с применением фильтра с прямоугольной характеристикой и шириной полосы, аналогичной конфигурации ширины полосы передачи передаваемого сигнала (BW</w:t>
      </w:r>
      <w:r w:rsidRPr="00EA0DE3">
        <w:rPr>
          <w:i/>
          <w:iCs/>
          <w:vertAlign w:val="subscript"/>
        </w:rPr>
        <w:t>config</w:t>
      </w:r>
      <w:r w:rsidRPr="00EA0DE3">
        <w:t xml:space="preserve">), </w:t>
      </w:r>
      <w:r w:rsidR="00C371D0" w:rsidRPr="00EA0DE3">
        <w:t>сконцентрированного</w:t>
      </w:r>
      <w:r w:rsidR="00365BAF" w:rsidRPr="00EA0DE3">
        <w:t xml:space="preserve"> на частоте</w:t>
      </w:r>
      <w:r w:rsidR="0084143A" w:rsidRPr="00EA0DE3">
        <w:t xml:space="preserve"> </w:t>
      </w:r>
      <w:r w:rsidRPr="00EA0DE3">
        <w:t>присвоенн</w:t>
      </w:r>
      <w:r w:rsidR="0084143A" w:rsidRPr="00EA0DE3">
        <w:t>ого</w:t>
      </w:r>
      <w:r w:rsidRPr="00EA0DE3">
        <w:t xml:space="preserve"> канала, и фильтра</w:t>
      </w:r>
      <w:r w:rsidR="004B42ED" w:rsidRPr="00EA0DE3">
        <w:t>,</w:t>
      </w:r>
      <w:r w:rsidRPr="00EA0DE3">
        <w:t xml:space="preserve"> </w:t>
      </w:r>
      <w:r w:rsidR="004B42ED" w:rsidRPr="00EA0DE3">
        <w:t>сконцентрированного</w:t>
      </w:r>
      <w:r w:rsidRPr="00EA0DE3">
        <w:t xml:space="preserve"> на частоте соседнего канала</w:t>
      </w:r>
      <w:r w:rsidR="004B42ED" w:rsidRPr="00EA0DE3">
        <w:t>,</w:t>
      </w:r>
      <w:r w:rsidRPr="00EA0DE3">
        <w:t xml:space="preserve"> согласно нижеследующим таблицам</w:t>
      </w:r>
      <w:r w:rsidR="00DB4678" w:rsidRPr="00EA0DE3">
        <w:t xml:space="preserve">. </w:t>
      </w:r>
    </w:p>
    <w:p w:rsidR="00DB4678" w:rsidRPr="00EA0DE3" w:rsidRDefault="009A7617" w:rsidP="002374F5">
      <w:r w:rsidRPr="00EA0DE3">
        <w:t xml:space="preserve">Для категории А применяются либо пределы </w:t>
      </w:r>
      <w:r w:rsidR="00DB4678" w:rsidRPr="00EA0DE3">
        <w:t>ACLR</w:t>
      </w:r>
      <w:r w:rsidRPr="00EA0DE3">
        <w:t>, указанные в таблице ниже, либо абсолютный предел</w:t>
      </w:r>
      <w:r w:rsidR="00DB4678" w:rsidRPr="00EA0DE3">
        <w:t xml:space="preserve"> –13</w:t>
      </w:r>
      <w:r w:rsidR="00D778E8" w:rsidRPr="00EA0DE3">
        <w:t> дБм</w:t>
      </w:r>
      <w:r w:rsidR="00DB4678" w:rsidRPr="00EA0DE3">
        <w:t>/</w:t>
      </w:r>
      <w:r w:rsidR="00EC0010" w:rsidRPr="00EA0DE3">
        <w:t>МГц</w:t>
      </w:r>
      <w:r w:rsidRPr="00EA0DE3">
        <w:t xml:space="preserve">, в зависимости от того, какой </w:t>
      </w:r>
      <w:r w:rsidR="002374F5" w:rsidRPr="00EA0DE3">
        <w:t>из них</w:t>
      </w:r>
      <w:r w:rsidRPr="00EA0DE3">
        <w:t xml:space="preserve"> является менее строгим</w:t>
      </w:r>
      <w:r w:rsidR="00DB4678" w:rsidRPr="00EA0DE3">
        <w:t>.</w:t>
      </w:r>
    </w:p>
    <w:p w:rsidR="00DB4678" w:rsidRPr="00EA0DE3" w:rsidRDefault="00661239" w:rsidP="002374F5">
      <w:r w:rsidRPr="00EA0DE3">
        <w:t xml:space="preserve">Для категории В применяются либо пределы ACLR, указанные в таблице ниже, либо абсолютный предел </w:t>
      </w:r>
      <w:r w:rsidR="00DB4678" w:rsidRPr="00EA0DE3">
        <w:t>–15</w:t>
      </w:r>
      <w:r w:rsidR="00D778E8" w:rsidRPr="00EA0DE3">
        <w:t> дБм</w:t>
      </w:r>
      <w:r w:rsidR="00DB4678" w:rsidRPr="00EA0DE3">
        <w:t>/</w:t>
      </w:r>
      <w:r w:rsidR="00EC0010" w:rsidRPr="00EA0DE3">
        <w:t>МГц</w:t>
      </w:r>
      <w:r w:rsidRPr="00EA0DE3">
        <w:t>,</w:t>
      </w:r>
      <w:r w:rsidR="00DB4678" w:rsidRPr="00EA0DE3">
        <w:t xml:space="preserve"> </w:t>
      </w:r>
      <w:r w:rsidRPr="00EA0DE3">
        <w:t xml:space="preserve">в зависимости от того, какой </w:t>
      </w:r>
      <w:r w:rsidR="002374F5" w:rsidRPr="00EA0DE3">
        <w:t>из них</w:t>
      </w:r>
      <w:r w:rsidRPr="00EA0DE3">
        <w:t xml:space="preserve"> является менее строгим</w:t>
      </w:r>
      <w:r w:rsidR="00DB4678" w:rsidRPr="00EA0DE3">
        <w:t>.</w:t>
      </w:r>
    </w:p>
    <w:p w:rsidR="00DB4678" w:rsidRPr="00EA0DE3" w:rsidRDefault="00661239" w:rsidP="00661239">
      <w:r w:rsidRPr="00EA0DE3">
        <w:t>Для работы в парном спектре коэффициент</w:t>
      </w:r>
      <w:r w:rsidR="00DB4678" w:rsidRPr="00EA0DE3">
        <w:t xml:space="preserve"> ACLR </w:t>
      </w:r>
      <w:r w:rsidRPr="00EA0DE3">
        <w:t>должен быть выше значения, указанного в таблице</w:t>
      </w:r>
      <w:r w:rsidR="00DB4678" w:rsidRPr="00EA0DE3">
        <w:t> 5C.</w:t>
      </w:r>
    </w:p>
    <w:p w:rsidR="00DB4678" w:rsidRPr="00EA0DE3" w:rsidRDefault="00107B97" w:rsidP="00716506">
      <w:pPr>
        <w:pStyle w:val="TableNo"/>
      </w:pPr>
      <w:r w:rsidRPr="00EA0DE3">
        <w:lastRenderedPageBreak/>
        <w:t xml:space="preserve">ТАБЛИЦА </w:t>
      </w:r>
      <w:r w:rsidR="00DB4678" w:rsidRPr="00EA0DE3">
        <w:t>5</w:t>
      </w:r>
      <w:r w:rsidR="00840404" w:rsidRPr="00EA0DE3">
        <w:t>C</w:t>
      </w:r>
    </w:p>
    <w:p w:rsidR="00DB4678" w:rsidRPr="00EA0DE3" w:rsidRDefault="00B4598C" w:rsidP="00B4598C">
      <w:pPr>
        <w:pStyle w:val="Tabletitle"/>
        <w:rPr>
          <w:szCs w:val="22"/>
        </w:rPr>
      </w:pPr>
      <w:r w:rsidRPr="00EA0DE3">
        <w:rPr>
          <w:szCs w:val="22"/>
        </w:rPr>
        <w:t>Пределы</w:t>
      </w:r>
      <w:r w:rsidR="00DB4678" w:rsidRPr="00EA0DE3">
        <w:rPr>
          <w:szCs w:val="22"/>
        </w:rPr>
        <w:t xml:space="preserve"> ACLR </w:t>
      </w:r>
      <w:r w:rsidRPr="00EA0DE3">
        <w:rPr>
          <w:szCs w:val="22"/>
        </w:rPr>
        <w:t>БС для</w:t>
      </w:r>
      <w:r w:rsidR="00DB4678" w:rsidRPr="00EA0DE3">
        <w:rPr>
          <w:szCs w:val="22"/>
        </w:rPr>
        <w:t xml:space="preserve"> E-UTRA (LTE) </w:t>
      </w:r>
      <w:r w:rsidRPr="00EA0DE3">
        <w:rPr>
          <w:szCs w:val="22"/>
        </w:rPr>
        <w:t>при парном спектре</w:t>
      </w:r>
      <w:r w:rsidR="00DB4678" w:rsidRPr="00EA0DE3">
        <w:rPr>
          <w:szCs w:val="22"/>
        </w:rPr>
        <w:t xml:space="preserve"> 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00"/>
        <w:gridCol w:w="2508"/>
        <w:gridCol w:w="2124"/>
        <w:gridCol w:w="2418"/>
        <w:gridCol w:w="789"/>
      </w:tblGrid>
      <w:tr w:rsidR="00716506" w:rsidRPr="00716506" w:rsidTr="00FB2ED4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A21D70" w:rsidP="00716506">
            <w:pPr>
              <w:pStyle w:val="Tablehead"/>
              <w:ind w:left="-85" w:right="-85"/>
            </w:pPr>
            <w:r w:rsidRPr="00716506">
              <w:t xml:space="preserve">Ширина полосы канала передачи сигнала </w:t>
            </w:r>
            <w:r w:rsidR="00DB4678" w:rsidRPr="00716506">
              <w:t>E-UTRA BWChannel</w:t>
            </w:r>
            <w:r w:rsidR="00840404" w:rsidRPr="00716506">
              <w:br/>
              <w:t>(</w:t>
            </w:r>
            <w:r w:rsidR="00EC0010" w:rsidRPr="00716506">
              <w:t>МГц</w:t>
            </w:r>
            <w:r w:rsidR="009B2586" w:rsidRPr="00716506">
              <w:t>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A21D70" w:rsidP="00716506">
            <w:pPr>
              <w:pStyle w:val="Tablehead"/>
              <w:ind w:left="-85" w:right="-85"/>
            </w:pPr>
            <w:r w:rsidRPr="00716506">
              <w:t>Сдвиг центральной частоты соседнего канала БС ниже первой или выше последней используемой центральной частоты несущей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A21D70" w:rsidP="00716506">
            <w:pPr>
              <w:pStyle w:val="Tablehead"/>
              <w:ind w:left="-85" w:right="-85"/>
            </w:pPr>
            <w:r w:rsidRPr="00716506">
              <w:t>Принятая несущая частота соседнего канала</w:t>
            </w:r>
            <w:r w:rsidR="00DB4678" w:rsidRPr="00716506">
              <w:t xml:space="preserve"> </w:t>
            </w:r>
            <w:r w:rsidR="004B42ED" w:rsidRPr="00716506">
              <w:br/>
            </w:r>
            <w:r w:rsidR="00DB4678" w:rsidRPr="00716506">
              <w:t>(</w:t>
            </w:r>
            <w:r w:rsidRPr="00716506">
              <w:t>в информационных целях</w:t>
            </w:r>
            <w:r w:rsidR="00DB4678" w:rsidRPr="00716506">
              <w:t>)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A21D70" w:rsidP="00716506">
            <w:pPr>
              <w:pStyle w:val="Tablehead"/>
              <w:ind w:left="-85" w:right="-85"/>
            </w:pPr>
            <w:r w:rsidRPr="00716506">
              <w:t>Фильтр на частоте соседнего канала и соответствующая ширина полосы фильтра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16506" w:rsidRDefault="00A21D70" w:rsidP="00716506">
            <w:pPr>
              <w:pStyle w:val="Tablehead"/>
              <w:ind w:left="-85" w:right="-85"/>
            </w:pPr>
            <w:r w:rsidRPr="00716506">
              <w:t xml:space="preserve">Предел </w:t>
            </w:r>
            <w:r w:rsidR="00DB4678" w:rsidRPr="00716506">
              <w:t xml:space="preserve">ACLR </w:t>
            </w:r>
          </w:p>
        </w:tc>
      </w:tr>
      <w:tr w:rsidR="00716506" w:rsidRPr="00716506" w:rsidTr="00FB2ED4">
        <w:trPr>
          <w:cantSplit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4B42ED" w:rsidP="00716506">
            <w:pPr>
              <w:pStyle w:val="Tabletext"/>
              <w:ind w:left="-85" w:right="-85"/>
              <w:jc w:val="center"/>
            </w:pPr>
            <w:r w:rsidRPr="00716506">
              <w:t>1,</w:t>
            </w:r>
            <w:r w:rsidR="00DB4678" w:rsidRPr="00716506">
              <w:t>4</w:t>
            </w:r>
            <w:r w:rsidRPr="00716506">
              <w:t>;</w:t>
            </w:r>
            <w:r w:rsidR="00DB4678" w:rsidRPr="00716506">
              <w:t xml:space="preserve"> 3</w:t>
            </w:r>
            <w:r w:rsidRPr="00716506">
              <w:t>,</w:t>
            </w:r>
            <w:r w:rsidR="00DB4678" w:rsidRPr="00716506">
              <w:t>0</w:t>
            </w:r>
            <w:r w:rsidRPr="00716506">
              <w:t>;</w:t>
            </w:r>
            <w:r w:rsidR="00DB4678" w:rsidRPr="00716506">
              <w:t xml:space="preserve"> 5</w:t>
            </w:r>
            <w:r w:rsidRPr="00716506">
              <w:t>;</w:t>
            </w:r>
            <w:r w:rsidR="00DB4678" w:rsidRPr="00716506">
              <w:t xml:space="preserve"> 10</w:t>
            </w:r>
            <w:r w:rsidRPr="00716506">
              <w:t>;</w:t>
            </w:r>
            <w:r w:rsidR="00DB4678" w:rsidRPr="00716506">
              <w:t xml:space="preserve"> 15</w:t>
            </w:r>
            <w:r w:rsidRPr="00716506">
              <w:t>;</w:t>
            </w:r>
            <w:r w:rsidR="00DB4678" w:rsidRPr="00716506">
              <w:t xml:space="preserve"> 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StyleTabletextCentered"/>
              <w:ind w:left="-85" w:right="-85"/>
            </w:pPr>
            <w:r w:rsidRPr="00716506">
              <w:t>BW</w:t>
            </w:r>
            <w:r w:rsidR="009B2586" w:rsidRPr="00DE3B0B">
              <w:rPr>
                <w:i/>
                <w:iCs/>
                <w:vertAlign w:val="subscript"/>
              </w:rPr>
              <w:t>c</w:t>
            </w:r>
            <w:r w:rsidRPr="00DE3B0B">
              <w:rPr>
                <w:i/>
                <w:iCs/>
                <w:vertAlign w:val="subscript"/>
              </w:rPr>
              <w:t>hannel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 xml:space="preserve">E-UTRA </w:t>
            </w:r>
            <w:r w:rsidR="00A21D70" w:rsidRPr="00716506">
              <w:t>с той же</w:t>
            </w:r>
            <w:r w:rsidRPr="00716506">
              <w:t xml:space="preserve"> BW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A21D70" w:rsidP="00716506">
            <w:pPr>
              <w:pStyle w:val="StyleTabletextCentered"/>
              <w:ind w:left="-85" w:right="-85"/>
            </w:pPr>
            <w:r w:rsidRPr="00716506">
              <w:t xml:space="preserve">С прямоугольной характеристикой </w:t>
            </w:r>
            <w:r w:rsidR="00DB4678" w:rsidRPr="00716506">
              <w:t>(BW</w:t>
            </w:r>
            <w:r w:rsidR="00840404" w:rsidRPr="00716506">
              <w:rPr>
                <w:i/>
                <w:iCs/>
                <w:vertAlign w:val="subscript"/>
              </w:rPr>
              <w:t>c</w:t>
            </w:r>
            <w:r w:rsidR="00DB4678" w:rsidRPr="00716506">
              <w:rPr>
                <w:i/>
                <w:iCs/>
                <w:vertAlign w:val="subscript"/>
              </w:rPr>
              <w:t>onfig</w:t>
            </w:r>
            <w:r w:rsidR="00DB4678" w:rsidRPr="00716506">
              <w:t>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44</w:t>
            </w:r>
            <w:r w:rsidR="00002091" w:rsidRPr="00716506">
              <w:t>,</w:t>
            </w:r>
            <w:r w:rsidRPr="00716506">
              <w:t>2</w:t>
            </w:r>
            <w:r w:rsidR="00257086" w:rsidRPr="00716506">
              <w:t> дБ</w:t>
            </w:r>
          </w:p>
        </w:tc>
      </w:tr>
      <w:tr w:rsidR="00716506" w:rsidRPr="00716506" w:rsidTr="00FB2ED4">
        <w:trPr>
          <w:cantSplit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StyleTabletextCentered"/>
              <w:ind w:left="-85" w:right="-85"/>
            </w:pPr>
            <w:r w:rsidRPr="00716506">
              <w:t>2 x BW</w:t>
            </w:r>
            <w:r w:rsidR="009B2586" w:rsidRPr="00DE3B0B">
              <w:rPr>
                <w:i/>
                <w:iCs/>
                <w:vertAlign w:val="subscript"/>
              </w:rPr>
              <w:t>c</w:t>
            </w:r>
            <w:r w:rsidR="00840404" w:rsidRPr="00DE3B0B">
              <w:rPr>
                <w:i/>
                <w:iCs/>
                <w:vertAlign w:val="subscript"/>
              </w:rPr>
              <w:t>hannel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 xml:space="preserve">E-UTRA </w:t>
            </w:r>
            <w:r w:rsidR="00A21D70" w:rsidRPr="00716506">
              <w:t xml:space="preserve">с той же </w:t>
            </w:r>
            <w:r w:rsidRPr="00716506">
              <w:t>BW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A21D70" w:rsidP="00716506">
            <w:pPr>
              <w:pStyle w:val="StyleTabletextCentered"/>
              <w:ind w:left="-85" w:right="-85"/>
            </w:pPr>
            <w:r w:rsidRPr="00716506">
              <w:t xml:space="preserve">С прямоугольной характеристикой </w:t>
            </w:r>
            <w:r w:rsidR="00DB4678" w:rsidRPr="00716506">
              <w:t>(BW</w:t>
            </w:r>
            <w:r w:rsidR="00840404" w:rsidRPr="00716506">
              <w:rPr>
                <w:i/>
                <w:iCs/>
                <w:vertAlign w:val="subscript"/>
              </w:rPr>
              <w:t>c</w:t>
            </w:r>
            <w:r w:rsidR="00DB4678" w:rsidRPr="00716506">
              <w:rPr>
                <w:i/>
                <w:iCs/>
                <w:vertAlign w:val="subscript"/>
              </w:rPr>
              <w:t>onfig</w:t>
            </w:r>
            <w:r w:rsidR="00DB4678" w:rsidRPr="00716506">
              <w:t>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44</w:t>
            </w:r>
            <w:r w:rsidR="00002091" w:rsidRPr="00716506">
              <w:t>,</w:t>
            </w:r>
            <w:r w:rsidRPr="00716506">
              <w:t>2</w:t>
            </w:r>
            <w:r w:rsidR="00257086" w:rsidRPr="00716506">
              <w:t> дБ</w:t>
            </w:r>
          </w:p>
        </w:tc>
      </w:tr>
      <w:tr w:rsidR="00716506" w:rsidRPr="00716506" w:rsidTr="00FB2ED4">
        <w:trPr>
          <w:cantSplit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StyleTabletextCentered"/>
              <w:ind w:left="-85" w:right="-85"/>
            </w:pPr>
            <w:r w:rsidRPr="00716506">
              <w:t>BW</w:t>
            </w:r>
            <w:r w:rsidR="009B2586" w:rsidRPr="00716506">
              <w:rPr>
                <w:i/>
                <w:iCs/>
                <w:vertAlign w:val="subscript"/>
              </w:rPr>
              <w:t>c</w:t>
            </w:r>
            <w:r w:rsidR="00840404" w:rsidRPr="00716506">
              <w:rPr>
                <w:i/>
                <w:iCs/>
                <w:vertAlign w:val="subscript"/>
              </w:rPr>
              <w:t>hannel</w:t>
            </w:r>
            <w:r w:rsidRPr="00716506">
              <w:t>/2 + 2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3</w:t>
            </w:r>
            <w:r w:rsidR="00002091" w:rsidRPr="00716506">
              <w:t>,</w:t>
            </w:r>
            <w:r w:rsidRPr="00716506">
              <w:t>84</w:t>
            </w:r>
            <w:r w:rsidR="00257086" w:rsidRPr="00716506">
              <w:t xml:space="preserve"> Mэлемент/с </w:t>
            </w:r>
            <w:r w:rsidRPr="00716506">
              <w:t>UTRA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RRC (3</w:t>
            </w:r>
            <w:r w:rsidR="00002091" w:rsidRPr="00716506">
              <w:t>,</w:t>
            </w:r>
            <w:r w:rsidRPr="00716506">
              <w:t>84</w:t>
            </w:r>
            <w:r w:rsidR="00716506">
              <w:t> Mэлемент/с</w:t>
            </w:r>
            <w:r w:rsidRPr="00716506">
              <w:t>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44</w:t>
            </w:r>
            <w:r w:rsidR="00002091" w:rsidRPr="00716506">
              <w:t>,</w:t>
            </w:r>
            <w:r w:rsidRPr="00716506">
              <w:t>2</w:t>
            </w:r>
            <w:r w:rsidR="00257086" w:rsidRPr="00716506">
              <w:t> дБ</w:t>
            </w:r>
          </w:p>
        </w:tc>
      </w:tr>
      <w:tr w:rsidR="00716506" w:rsidRPr="00716506" w:rsidTr="00FB2ED4">
        <w:trPr>
          <w:cantSplit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StyleTabletextCentered"/>
              <w:ind w:left="-85" w:right="-85"/>
            </w:pPr>
            <w:r w:rsidRPr="00716506">
              <w:t>BW</w:t>
            </w:r>
            <w:r w:rsidR="009B2586" w:rsidRPr="00716506">
              <w:rPr>
                <w:i/>
                <w:iCs/>
                <w:vertAlign w:val="subscript"/>
              </w:rPr>
              <w:t>c</w:t>
            </w:r>
            <w:r w:rsidR="00840404" w:rsidRPr="00716506">
              <w:rPr>
                <w:i/>
                <w:iCs/>
                <w:vertAlign w:val="subscript"/>
              </w:rPr>
              <w:t>hannel</w:t>
            </w:r>
            <w:r w:rsidRPr="00716506">
              <w:t>/2 + 7</w:t>
            </w:r>
            <w:r w:rsidR="00002091" w:rsidRPr="00716506">
              <w:t>,</w:t>
            </w:r>
            <w:r w:rsidRPr="00716506">
              <w:t>5</w:t>
            </w:r>
            <w:r w:rsidR="00304848" w:rsidRPr="00716506">
              <w:t> МГц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3</w:t>
            </w:r>
            <w:r w:rsidR="00002091" w:rsidRPr="00716506">
              <w:t>,</w:t>
            </w:r>
            <w:r w:rsidRPr="00716506">
              <w:t>84</w:t>
            </w:r>
            <w:r w:rsidR="00257086" w:rsidRPr="00716506">
              <w:t xml:space="preserve"> Mэлемент/с </w:t>
            </w:r>
            <w:r w:rsidRPr="00716506">
              <w:t>UTRA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RRC (3</w:t>
            </w:r>
            <w:r w:rsidR="00002091" w:rsidRPr="00716506">
              <w:t>,</w:t>
            </w:r>
            <w:r w:rsidRPr="00716506">
              <w:t>84</w:t>
            </w:r>
            <w:r w:rsidR="00716506">
              <w:t> Mэлемент/с</w:t>
            </w:r>
            <w:r w:rsidRPr="00716506">
              <w:t>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16506" w:rsidRDefault="00DB4678" w:rsidP="00716506">
            <w:pPr>
              <w:pStyle w:val="Tabletext"/>
              <w:ind w:left="-85" w:right="-85"/>
              <w:jc w:val="center"/>
            </w:pPr>
            <w:r w:rsidRPr="00716506">
              <w:t>44</w:t>
            </w:r>
            <w:r w:rsidR="00002091" w:rsidRPr="00716506">
              <w:t>,</w:t>
            </w:r>
            <w:r w:rsidRPr="00716506">
              <w:t>2</w:t>
            </w:r>
            <w:r w:rsidR="00257086" w:rsidRPr="00716506">
              <w:t> дБ</w:t>
            </w:r>
          </w:p>
        </w:tc>
      </w:tr>
      <w:tr w:rsidR="00DB4678" w:rsidRPr="00716506" w:rsidTr="00FB2ED4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716506" w:rsidRDefault="00781D48" w:rsidP="00716506">
            <w:pPr>
              <w:pStyle w:val="TableLegendNote"/>
              <w:rPr>
                <w:lang w:val="ru-RU"/>
              </w:rPr>
            </w:pPr>
            <w:r w:rsidRPr="00716506">
              <w:rPr>
                <w:lang w:val="ru-RU"/>
              </w:rPr>
              <w:t>ПРИМЕЧАНИЕ </w:t>
            </w:r>
            <w:r w:rsidR="00BD0787" w:rsidRPr="00716506">
              <w:rPr>
                <w:lang w:val="ru-RU"/>
              </w:rPr>
              <w:t>1. </w:t>
            </w:r>
            <w:r w:rsidR="00DB4678" w:rsidRPr="00716506">
              <w:rPr>
                <w:lang w:val="ru-RU"/>
              </w:rPr>
              <w:t>– BW</w:t>
            </w:r>
            <w:r w:rsidR="009B2586" w:rsidRPr="00716506">
              <w:rPr>
                <w:i/>
                <w:iCs/>
                <w:vertAlign w:val="subscript"/>
                <w:lang w:val="ru-RU"/>
              </w:rPr>
              <w:t>c</w:t>
            </w:r>
            <w:r w:rsidR="00DB4678" w:rsidRPr="00716506">
              <w:rPr>
                <w:i/>
                <w:iCs/>
                <w:vertAlign w:val="subscript"/>
                <w:lang w:val="ru-RU"/>
              </w:rPr>
              <w:t>hannel</w:t>
            </w:r>
            <w:r w:rsidR="00A27C1C" w:rsidRPr="00716506">
              <w:rPr>
                <w:i/>
                <w:iCs/>
                <w:vertAlign w:val="subscript"/>
                <w:lang w:val="ru-RU"/>
              </w:rPr>
              <w:t> </w:t>
            </w:r>
            <w:r w:rsidR="00A27C1C" w:rsidRPr="00716506">
              <w:rPr>
                <w:lang w:val="ru-RU"/>
              </w:rPr>
              <w:t>1</w:t>
            </w:r>
            <w:r w:rsidR="00DB4678" w:rsidRPr="00716506">
              <w:rPr>
                <w:lang w:val="ru-RU"/>
              </w:rPr>
              <w:t xml:space="preserve"> </w:t>
            </w:r>
            <w:r w:rsidR="00A21D70" w:rsidRPr="00716506">
              <w:rPr>
                <w:lang w:val="ru-RU"/>
              </w:rPr>
              <w:t>и</w:t>
            </w:r>
            <w:r w:rsidR="00DB4678" w:rsidRPr="00716506">
              <w:rPr>
                <w:lang w:val="ru-RU"/>
              </w:rPr>
              <w:t xml:space="preserve"> BW</w:t>
            </w:r>
            <w:r w:rsidR="009B2586" w:rsidRPr="00716506">
              <w:rPr>
                <w:i/>
                <w:iCs/>
                <w:vertAlign w:val="subscript"/>
                <w:lang w:val="ru-RU"/>
              </w:rPr>
              <w:t>c</w:t>
            </w:r>
            <w:r w:rsidR="00DB4678" w:rsidRPr="00716506">
              <w:rPr>
                <w:i/>
                <w:iCs/>
                <w:vertAlign w:val="subscript"/>
                <w:lang w:val="ru-RU"/>
              </w:rPr>
              <w:t>onfig</w:t>
            </w:r>
            <w:r w:rsidR="00A21D70" w:rsidRPr="00716506">
              <w:rPr>
                <w:i/>
                <w:iCs/>
                <w:vertAlign w:val="subscript"/>
                <w:lang w:val="ru-RU"/>
              </w:rPr>
              <w:t> </w:t>
            </w:r>
            <w:r w:rsidR="00A21D70" w:rsidRPr="00716506">
              <w:rPr>
                <w:lang w:val="ru-RU"/>
              </w:rPr>
              <w:t>– это ширина полосы канала и конфигурация ширины полосы передачи переда</w:t>
            </w:r>
            <w:r w:rsidR="000D2EDC" w:rsidRPr="00716506">
              <w:rPr>
                <w:lang w:val="ru-RU"/>
              </w:rPr>
              <w:t>в</w:t>
            </w:r>
            <w:r w:rsidR="00A21D70" w:rsidRPr="00716506">
              <w:rPr>
                <w:lang w:val="ru-RU"/>
              </w:rPr>
              <w:t xml:space="preserve">аемого </w:t>
            </w:r>
            <w:r w:rsidR="00771D07" w:rsidRPr="00716506">
              <w:rPr>
                <w:lang w:val="ru-RU"/>
              </w:rPr>
              <w:t>сигнала</w:t>
            </w:r>
            <w:r w:rsidR="00A21D70" w:rsidRPr="00716506">
              <w:rPr>
                <w:lang w:val="ru-RU"/>
              </w:rPr>
              <w:t xml:space="preserve"> E-UTRA</w:t>
            </w:r>
            <w:r w:rsidR="001A2753" w:rsidRPr="00716506">
              <w:rPr>
                <w:lang w:val="ru-RU"/>
              </w:rPr>
              <w:t xml:space="preserve"> на </w:t>
            </w:r>
            <w:r w:rsidR="0084143A" w:rsidRPr="00716506">
              <w:rPr>
                <w:lang w:val="ru-RU"/>
              </w:rPr>
              <w:t xml:space="preserve">частоте присвоенного </w:t>
            </w:r>
            <w:r w:rsidR="001A2753" w:rsidRPr="00716506">
              <w:rPr>
                <w:lang w:val="ru-RU"/>
              </w:rPr>
              <w:t xml:space="preserve">канала. </w:t>
            </w:r>
          </w:p>
        </w:tc>
      </w:tr>
    </w:tbl>
    <w:p w:rsidR="007711AA" w:rsidRPr="00EA0DE3" w:rsidRDefault="007711AA" w:rsidP="007711AA">
      <w:pPr>
        <w:pStyle w:val="Tablefin"/>
        <w:rPr>
          <w:lang w:val="ru-RU"/>
        </w:rPr>
      </w:pPr>
      <w:bookmarkStart w:id="19" w:name="_Toc197312223"/>
    </w:p>
    <w:p w:rsidR="00DB4678" w:rsidRPr="00EA0DE3" w:rsidRDefault="00DB4678" w:rsidP="00ED5560">
      <w:pPr>
        <w:pStyle w:val="Heading1"/>
      </w:pPr>
      <w:r w:rsidRPr="00EA0DE3">
        <w:t>4</w:t>
      </w:r>
      <w:r w:rsidRPr="00EA0DE3">
        <w:tab/>
      </w:r>
      <w:bookmarkEnd w:id="16"/>
      <w:bookmarkEnd w:id="19"/>
      <w:r w:rsidR="00ED5560" w:rsidRPr="00EA0DE3">
        <w:t>Побочное излучение передатчика (</w:t>
      </w:r>
      <w:r w:rsidR="00CF3857" w:rsidRPr="00EA0DE3">
        <w:t>производимое</w:t>
      </w:r>
      <w:r w:rsidR="00ED5560" w:rsidRPr="00EA0DE3">
        <w:t>)</w:t>
      </w:r>
    </w:p>
    <w:p w:rsidR="00ED5560" w:rsidRPr="00EA0DE3" w:rsidRDefault="00ED5560" w:rsidP="00ED5560">
      <w:r w:rsidRPr="00EA0DE3">
        <w:t>Побочное излучение измеряется на выходном РЧ порту БС.</w:t>
      </w:r>
    </w:p>
    <w:p w:rsidR="00DB4678" w:rsidRPr="00EA0DE3" w:rsidRDefault="00ED5560" w:rsidP="00FD0AC4">
      <w:r w:rsidRPr="00EA0DE3">
        <w:t xml:space="preserve">Для </w:t>
      </w:r>
      <w:r w:rsidR="00023B97" w:rsidRPr="00EA0DE3">
        <w:t>U</w:t>
      </w:r>
      <w:r w:rsidRPr="00EA0DE3">
        <w:t>TRA данные требования применяются на частотах в рамках установленных диапазонов частот, которые более чем на 12,5</w:t>
      </w:r>
      <w:r w:rsidR="00304848" w:rsidRPr="00EA0DE3">
        <w:t> МГц</w:t>
      </w:r>
      <w:r w:rsidRPr="00EA0DE3">
        <w:t xml:space="preserve"> ниже первой используемой несущей частоты либо более чем на 12,5</w:t>
      </w:r>
      <w:r w:rsidR="00304848" w:rsidRPr="00EA0DE3">
        <w:t> МГц</w:t>
      </w:r>
      <w:r w:rsidRPr="00EA0DE3">
        <w:t xml:space="preserve"> выше последней используемой несущей частоты.</w:t>
      </w:r>
    </w:p>
    <w:p w:rsidR="00DB4678" w:rsidRPr="00EA0DE3" w:rsidRDefault="00EA75D7" w:rsidP="00FD0AC4">
      <w:r w:rsidRPr="00EA0DE3">
        <w:t>Для</w:t>
      </w:r>
      <w:r w:rsidR="00DB4678" w:rsidRPr="00EA0DE3">
        <w:t xml:space="preserve"> E-UTRA (LTE)</w:t>
      </w:r>
      <w:r w:rsidRPr="00EA0DE3">
        <w:t xml:space="preserve"> данные требования применяются на частотах в рамках установленных диапазонов частот, за исключением диапазона частот</w:t>
      </w:r>
      <w:r w:rsidR="009C066B" w:rsidRPr="00EA0DE3">
        <w:t>, к</w:t>
      </w:r>
      <w:r w:rsidR="00635CBC" w:rsidRPr="00EA0DE3">
        <w:t>о</w:t>
      </w:r>
      <w:r w:rsidR="009C066B" w:rsidRPr="00EA0DE3">
        <w:t>торый начинается на</w:t>
      </w:r>
      <w:r w:rsidRPr="00EA0DE3">
        <w:t xml:space="preserve"> </w:t>
      </w:r>
      <w:r w:rsidR="00DB4678" w:rsidRPr="00EA0DE3">
        <w:t>10</w:t>
      </w:r>
      <w:r w:rsidR="00304848" w:rsidRPr="00EA0DE3">
        <w:t> МГц</w:t>
      </w:r>
      <w:r w:rsidR="00DB4678" w:rsidRPr="00EA0DE3">
        <w:t xml:space="preserve"> </w:t>
      </w:r>
      <w:r w:rsidR="00225FE8" w:rsidRPr="00EA0DE3">
        <w:t xml:space="preserve">ниже </w:t>
      </w:r>
      <w:r w:rsidR="00635CBC" w:rsidRPr="00EA0DE3">
        <w:t>самой низкой</w:t>
      </w:r>
      <w:r w:rsidR="00225FE8" w:rsidRPr="00EA0DE3">
        <w:t xml:space="preserve"> частоты рабочей полосы передатчика БС </w:t>
      </w:r>
      <w:r w:rsidR="009C066B" w:rsidRPr="00EA0DE3">
        <w:t>и заканчивается на</w:t>
      </w:r>
      <w:r w:rsidR="00225FE8" w:rsidRPr="00EA0DE3">
        <w:t xml:space="preserve"> </w:t>
      </w:r>
      <w:r w:rsidR="00DB4678" w:rsidRPr="00EA0DE3">
        <w:t>10</w:t>
      </w:r>
      <w:r w:rsidR="00304848" w:rsidRPr="00EA0DE3">
        <w:t> МГц</w:t>
      </w:r>
      <w:r w:rsidR="00DB4678" w:rsidRPr="00EA0DE3">
        <w:t xml:space="preserve"> </w:t>
      </w:r>
      <w:r w:rsidR="00225FE8" w:rsidRPr="00EA0DE3">
        <w:t>выше самой высокой частоты рабочей полосы передатчика БС</w:t>
      </w:r>
      <w:r w:rsidR="00DB4678" w:rsidRPr="00EA0DE3">
        <w:t>.</w:t>
      </w:r>
    </w:p>
    <w:p w:rsidR="00DB4678" w:rsidRPr="00EA0DE3" w:rsidRDefault="00FD0AC4" w:rsidP="00FD0AC4">
      <w:r w:rsidRPr="00EA0DE3">
        <w:t>Эти требования должны применяться независимо от типа рассматриваемого передатчика (с одной несущей либо с множеством несущих). Они применяются при всех режимах передачи, предусмотренных спецификацией производителя.</w:t>
      </w:r>
    </w:p>
    <w:p w:rsidR="00DB4678" w:rsidRPr="00EA0DE3" w:rsidRDefault="00FD0AC4" w:rsidP="00FD0AC4">
      <w:r w:rsidRPr="00EA0DE3">
        <w:t>Если не предусмотрено иное, все требования определяются как средняя мощность (среднеквадратическая).</w:t>
      </w:r>
    </w:p>
    <w:p w:rsidR="00DB4678" w:rsidRPr="00EA0DE3" w:rsidRDefault="00DB4678" w:rsidP="00FD0AC4">
      <w:pPr>
        <w:pStyle w:val="Heading2"/>
      </w:pPr>
      <w:bookmarkStart w:id="20" w:name="_Toc197312224"/>
      <w:r w:rsidRPr="00EA0DE3">
        <w:t>4.1</w:t>
      </w:r>
      <w:r w:rsidRPr="00EA0DE3">
        <w:tab/>
      </w:r>
      <w:bookmarkEnd w:id="20"/>
      <w:r w:rsidR="00FD0AC4" w:rsidRPr="00EA0DE3">
        <w:t>Обязательные требования</w:t>
      </w:r>
    </w:p>
    <w:p w:rsidR="00DB4678" w:rsidRPr="00EA0DE3" w:rsidRDefault="00FD0AC4" w:rsidP="00DB4678">
      <w:r w:rsidRPr="00EA0DE3">
        <w:t>Применяются требования п. 4.1.1 или п. 4.1.2.</w:t>
      </w:r>
    </w:p>
    <w:p w:rsidR="00DB4678" w:rsidRPr="00EA0DE3" w:rsidRDefault="00DB4678" w:rsidP="00FD0AC4">
      <w:pPr>
        <w:pStyle w:val="Heading3"/>
      </w:pPr>
      <w:bookmarkStart w:id="21" w:name="_Toc197312225"/>
      <w:r w:rsidRPr="00EA0DE3">
        <w:t>4.1.1</w:t>
      </w:r>
      <w:r w:rsidRPr="00EA0DE3">
        <w:tab/>
      </w:r>
      <w:bookmarkEnd w:id="21"/>
      <w:r w:rsidR="00FD0AC4" w:rsidRPr="00EA0DE3">
        <w:t>Категория А</w:t>
      </w:r>
    </w:p>
    <w:p w:rsidR="00FD0AC4" w:rsidRPr="00EA0DE3" w:rsidRDefault="00FD0AC4" w:rsidP="00FD0AC4">
      <w:r w:rsidRPr="00EA0DE3">
        <w:t xml:space="preserve">Следующие требования должны выполняться в областях, где применяются </w:t>
      </w:r>
      <w:r w:rsidR="007F283D" w:rsidRPr="00EA0DE3">
        <w:t>предельные уровни</w:t>
      </w:r>
      <w:r w:rsidRPr="00EA0DE3">
        <w:t xml:space="preserve"> побочных излучений категории А, установленные в Рекомендации МСЭ-R SM.329.</w:t>
      </w:r>
    </w:p>
    <w:p w:rsidR="00DB4678" w:rsidRPr="00EA0DE3" w:rsidRDefault="00FD0AC4" w:rsidP="00FD0AC4">
      <w:r w:rsidRPr="00EA0DE3">
        <w:t>Мощность любого побочного излучения не должна превышать пределов, установленных в таблице 6.</w:t>
      </w:r>
    </w:p>
    <w:p w:rsidR="00DB4678" w:rsidRPr="00EA0DE3" w:rsidRDefault="00AF264D" w:rsidP="00F36EB4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DB4678" w:rsidRPr="00EA0DE3">
        <w:t>6</w:t>
      </w:r>
    </w:p>
    <w:p w:rsidR="00DB4678" w:rsidRPr="00EA0DE3" w:rsidRDefault="007F283D" w:rsidP="007711AA">
      <w:pPr>
        <w:pStyle w:val="Tabletitle"/>
      </w:pPr>
      <w:r w:rsidRPr="00EA0DE3">
        <w:t>Предельные уровни</w:t>
      </w:r>
      <w:r w:rsidR="00835690" w:rsidRPr="00EA0DE3">
        <w:t xml:space="preserve"> побочных излучений БС, категория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05"/>
        <w:gridCol w:w="1543"/>
        <w:gridCol w:w="1935"/>
        <w:gridCol w:w="4156"/>
      </w:tblGrid>
      <w:tr w:rsidR="00835690" w:rsidRPr="00F36EB4" w:rsidTr="00096AA3">
        <w:trPr>
          <w:cantSplit/>
          <w:jc w:val="center"/>
        </w:trPr>
        <w:tc>
          <w:tcPr>
            <w:tcW w:w="2005" w:type="dxa"/>
            <w:vAlign w:val="center"/>
          </w:tcPr>
          <w:p w:rsidR="00835690" w:rsidRPr="00F36EB4" w:rsidRDefault="00835690" w:rsidP="0087409C">
            <w:pPr>
              <w:pStyle w:val="Tablehead"/>
              <w:spacing w:line="220" w:lineRule="exact"/>
            </w:pPr>
            <w:r w:rsidRPr="00F36EB4">
              <w:t>Полоса частот</w:t>
            </w:r>
          </w:p>
        </w:tc>
        <w:tc>
          <w:tcPr>
            <w:tcW w:w="1543" w:type="dxa"/>
            <w:vAlign w:val="center"/>
          </w:tcPr>
          <w:p w:rsidR="00835690" w:rsidRPr="00F36EB4" w:rsidRDefault="00835690" w:rsidP="0087409C">
            <w:pPr>
              <w:pStyle w:val="Tablehead"/>
              <w:spacing w:line="220" w:lineRule="exact"/>
            </w:pPr>
            <w:r w:rsidRPr="00F36EB4">
              <w:t>Максималь</w:t>
            </w:r>
            <w:r w:rsidR="00023B97" w:rsidRPr="00F36EB4">
              <w:t>-</w:t>
            </w:r>
            <w:r w:rsidRPr="00F36EB4">
              <w:t>ный уровень</w:t>
            </w:r>
          </w:p>
        </w:tc>
        <w:tc>
          <w:tcPr>
            <w:tcW w:w="1935" w:type="dxa"/>
            <w:vAlign w:val="center"/>
          </w:tcPr>
          <w:p w:rsidR="00835690" w:rsidRPr="00F36EB4" w:rsidRDefault="00835690" w:rsidP="0087409C">
            <w:pPr>
              <w:pStyle w:val="Tablehead"/>
              <w:spacing w:line="220" w:lineRule="exact"/>
            </w:pPr>
            <w:r w:rsidRPr="00F36EB4">
              <w:t>Ширина полосы измерения</w:t>
            </w:r>
          </w:p>
        </w:tc>
        <w:tc>
          <w:tcPr>
            <w:tcW w:w="4156" w:type="dxa"/>
            <w:vAlign w:val="center"/>
          </w:tcPr>
          <w:p w:rsidR="00835690" w:rsidRPr="00F36EB4" w:rsidRDefault="00835690" w:rsidP="0087409C">
            <w:pPr>
              <w:pStyle w:val="Tablehead"/>
              <w:spacing w:line="220" w:lineRule="exact"/>
            </w:pPr>
            <w:r w:rsidRPr="00F36EB4">
              <w:t>Примечание</w:t>
            </w:r>
          </w:p>
        </w:tc>
      </w:tr>
      <w:tr w:rsidR="00835690" w:rsidRPr="00F36EB4" w:rsidTr="00096AA3">
        <w:trPr>
          <w:cantSplit/>
          <w:jc w:val="center"/>
        </w:trPr>
        <w:tc>
          <w:tcPr>
            <w:tcW w:w="200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9 кГц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–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150 кГц</w:t>
            </w:r>
          </w:p>
        </w:tc>
        <w:tc>
          <w:tcPr>
            <w:tcW w:w="1543" w:type="dxa"/>
            <w:vMerge w:val="restart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sym w:font="Symbol" w:char="F02D"/>
            </w:r>
            <w:r w:rsidRPr="00F36EB4">
              <w:rPr>
                <w:sz w:val="20"/>
              </w:rPr>
              <w:t>13 дБм</w:t>
            </w:r>
          </w:p>
        </w:tc>
        <w:tc>
          <w:tcPr>
            <w:tcW w:w="193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 кГц</w:t>
            </w:r>
          </w:p>
        </w:tc>
        <w:tc>
          <w:tcPr>
            <w:tcW w:w="4156" w:type="dxa"/>
          </w:tcPr>
          <w:p w:rsidR="00835690" w:rsidRPr="00F36EB4" w:rsidRDefault="00835690" w:rsidP="00023B97">
            <w:pPr>
              <w:pStyle w:val="Tabletext"/>
              <w:jc w:val="left"/>
            </w:pPr>
            <w:r w:rsidRPr="00F36EB4">
              <w:t>Такая же ширина полосы, как в п. 4.1 Рекомендации МСЭ-R SM.329</w:t>
            </w:r>
          </w:p>
        </w:tc>
      </w:tr>
      <w:tr w:rsidR="00835690" w:rsidRPr="00F36EB4" w:rsidTr="00096AA3">
        <w:trPr>
          <w:cantSplit/>
          <w:jc w:val="center"/>
        </w:trPr>
        <w:tc>
          <w:tcPr>
            <w:tcW w:w="200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150 кГц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–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30</w:t>
            </w:r>
            <w:r w:rsidR="00304848" w:rsidRPr="00F36EB4">
              <w:rPr>
                <w:sz w:val="20"/>
              </w:rPr>
              <w:t> МГц</w:t>
            </w:r>
          </w:p>
        </w:tc>
        <w:tc>
          <w:tcPr>
            <w:tcW w:w="1543" w:type="dxa"/>
            <w:vMerge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</w:p>
        </w:tc>
        <w:tc>
          <w:tcPr>
            <w:tcW w:w="193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10 кГц</w:t>
            </w:r>
          </w:p>
        </w:tc>
        <w:tc>
          <w:tcPr>
            <w:tcW w:w="4156" w:type="dxa"/>
          </w:tcPr>
          <w:p w:rsidR="00835690" w:rsidRPr="00F36EB4" w:rsidRDefault="00835690" w:rsidP="00023B97">
            <w:pPr>
              <w:pStyle w:val="Tabletext"/>
              <w:jc w:val="left"/>
            </w:pPr>
            <w:r w:rsidRPr="00F36EB4">
              <w:t>Такая же ширина полосы, как в п. 4.1 Рекомендации МСЭ-R SM.329</w:t>
            </w:r>
          </w:p>
        </w:tc>
      </w:tr>
      <w:tr w:rsidR="00835690" w:rsidRPr="00F36EB4" w:rsidTr="00096AA3">
        <w:trPr>
          <w:cantSplit/>
          <w:jc w:val="center"/>
        </w:trPr>
        <w:tc>
          <w:tcPr>
            <w:tcW w:w="200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30</w:t>
            </w:r>
            <w:r w:rsidR="00304848" w:rsidRPr="00F36EB4">
              <w:rPr>
                <w:sz w:val="20"/>
              </w:rPr>
              <w:t> МГц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–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1 ГГц</w:t>
            </w:r>
          </w:p>
        </w:tc>
        <w:tc>
          <w:tcPr>
            <w:tcW w:w="1543" w:type="dxa"/>
            <w:vMerge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</w:p>
        </w:tc>
        <w:tc>
          <w:tcPr>
            <w:tcW w:w="193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100 кГц</w:t>
            </w:r>
          </w:p>
        </w:tc>
        <w:tc>
          <w:tcPr>
            <w:tcW w:w="4156" w:type="dxa"/>
          </w:tcPr>
          <w:p w:rsidR="00835690" w:rsidRPr="00F36EB4" w:rsidRDefault="00835690" w:rsidP="00023B97">
            <w:pPr>
              <w:pStyle w:val="Tabletext"/>
              <w:jc w:val="left"/>
            </w:pPr>
            <w:r w:rsidRPr="00F36EB4">
              <w:t>Такая же ширина полосы, как в п. 4.1 Рекомендации МСЭ-R SM.329</w:t>
            </w:r>
          </w:p>
        </w:tc>
      </w:tr>
      <w:tr w:rsidR="00835690" w:rsidRPr="00F36EB4" w:rsidTr="00096AA3">
        <w:trPr>
          <w:cantSplit/>
          <w:jc w:val="center"/>
        </w:trPr>
        <w:tc>
          <w:tcPr>
            <w:tcW w:w="200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 ГГц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–</w:t>
            </w:r>
            <w:r w:rsidR="00DE3B0B">
              <w:rPr>
                <w:sz w:val="20"/>
              </w:rPr>
              <w:t xml:space="preserve"> </w:t>
            </w:r>
            <w:r w:rsidRPr="00F36EB4">
              <w:rPr>
                <w:sz w:val="20"/>
              </w:rPr>
              <w:t>12,75 ГГц</w:t>
            </w:r>
          </w:p>
        </w:tc>
        <w:tc>
          <w:tcPr>
            <w:tcW w:w="1543" w:type="dxa"/>
            <w:vMerge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</w:p>
        </w:tc>
        <w:tc>
          <w:tcPr>
            <w:tcW w:w="1935" w:type="dxa"/>
          </w:tcPr>
          <w:p w:rsidR="00835690" w:rsidRPr="00F36EB4" w:rsidRDefault="00835690" w:rsidP="00023B97">
            <w:pPr>
              <w:pStyle w:val="TableNo"/>
              <w:spacing w:before="40" w:after="40"/>
              <w:rPr>
                <w:sz w:val="20"/>
              </w:rPr>
            </w:pPr>
            <w:r w:rsidRPr="00F36EB4">
              <w:rPr>
                <w:sz w:val="20"/>
              </w:rPr>
              <w:t>1</w:t>
            </w:r>
            <w:r w:rsidR="00304848" w:rsidRPr="00F36EB4">
              <w:rPr>
                <w:sz w:val="20"/>
              </w:rPr>
              <w:t> МГц</w:t>
            </w:r>
          </w:p>
        </w:tc>
        <w:tc>
          <w:tcPr>
            <w:tcW w:w="4156" w:type="dxa"/>
          </w:tcPr>
          <w:p w:rsidR="00835690" w:rsidRPr="00F36EB4" w:rsidRDefault="00835690" w:rsidP="00023B97">
            <w:pPr>
              <w:pStyle w:val="Tabletext"/>
              <w:ind w:right="-57"/>
              <w:jc w:val="left"/>
            </w:pPr>
            <w:r w:rsidRPr="00F36EB4">
              <w:t>Такая же верхняя частота, как в таблице 1 п. 2.5 Рекомендации МСЭ-R SM.329</w:t>
            </w:r>
          </w:p>
        </w:tc>
      </w:tr>
    </w:tbl>
    <w:p w:rsidR="007711AA" w:rsidRPr="00EA0DE3" w:rsidRDefault="007711AA" w:rsidP="007711AA">
      <w:pPr>
        <w:pStyle w:val="Tablefin"/>
        <w:rPr>
          <w:lang w:val="ru-RU"/>
        </w:rPr>
      </w:pPr>
      <w:bookmarkStart w:id="22" w:name="_Toc197312226"/>
    </w:p>
    <w:p w:rsidR="00E048E8" w:rsidRPr="00EA0DE3" w:rsidRDefault="00E048E8" w:rsidP="00346D40">
      <w:pPr>
        <w:pStyle w:val="Heading3"/>
      </w:pPr>
    </w:p>
    <w:p w:rsidR="00DB4678" w:rsidRPr="00EA0DE3" w:rsidRDefault="00DB4678" w:rsidP="00835690">
      <w:pPr>
        <w:pStyle w:val="Heading3"/>
      </w:pPr>
      <w:r w:rsidRPr="00EA0DE3">
        <w:t>4.1.2</w:t>
      </w:r>
      <w:r w:rsidRPr="00EA0DE3">
        <w:tab/>
      </w:r>
      <w:bookmarkEnd w:id="22"/>
      <w:r w:rsidR="00835690" w:rsidRPr="00EA0DE3">
        <w:t>Категория В</w:t>
      </w:r>
    </w:p>
    <w:p w:rsidR="00DB4678" w:rsidRPr="00EA0DE3" w:rsidRDefault="00DB4678" w:rsidP="00835690">
      <w:pPr>
        <w:pStyle w:val="Heading4"/>
      </w:pPr>
      <w:bookmarkStart w:id="23" w:name="_Toc197312227"/>
      <w:r w:rsidRPr="00EA0DE3">
        <w:t>4.1.2.1</w:t>
      </w:r>
      <w:r w:rsidRPr="00EA0DE3">
        <w:tab/>
      </w:r>
      <w:r w:rsidR="00835690" w:rsidRPr="00EA0DE3">
        <w:t xml:space="preserve">Категория В для </w:t>
      </w:r>
      <w:r w:rsidRPr="00EA0DE3">
        <w:t>UTRA</w:t>
      </w:r>
      <w:bookmarkEnd w:id="23"/>
    </w:p>
    <w:p w:rsidR="00835690" w:rsidRPr="00EA0DE3" w:rsidRDefault="00835690" w:rsidP="00835690">
      <w:r w:rsidRPr="00EA0DE3">
        <w:t xml:space="preserve">Следующие требования должны выполняться в областях, где применяются </w:t>
      </w:r>
      <w:r w:rsidR="007F283D" w:rsidRPr="00EA0DE3">
        <w:t>предельные уровни</w:t>
      </w:r>
      <w:r w:rsidRPr="00EA0DE3">
        <w:t xml:space="preserve"> побочных излучений категории В, установленные в Рекомендации МСЭ-R SM.329.</w:t>
      </w:r>
    </w:p>
    <w:p w:rsidR="00DB4678" w:rsidRPr="00EA0DE3" w:rsidRDefault="00835690" w:rsidP="00835690">
      <w:r w:rsidRPr="00EA0DE3">
        <w:t>Мощность любого побочного излучения не должна превышать пределов, установленных в таблицах 7a) и 7b).</w:t>
      </w:r>
    </w:p>
    <w:p w:rsidR="00E048E8" w:rsidRPr="00EA0DE3" w:rsidRDefault="00E048E8" w:rsidP="00DB4678"/>
    <w:p w:rsidR="00DB4678" w:rsidRPr="00EA0DE3" w:rsidRDefault="00107B97" w:rsidP="00F36EB4">
      <w:pPr>
        <w:pStyle w:val="TableNo"/>
      </w:pPr>
      <w:r w:rsidRPr="00EA0DE3">
        <w:t xml:space="preserve">ТАБЛИЦА </w:t>
      </w:r>
      <w:r w:rsidR="00DB4678" w:rsidRPr="00EA0DE3">
        <w:t>7</w:t>
      </w:r>
    </w:p>
    <w:p w:rsidR="00DB4678" w:rsidRPr="00EA0DE3" w:rsidRDefault="00DB4678" w:rsidP="00835690">
      <w:pPr>
        <w:pStyle w:val="Tabletitle"/>
      </w:pPr>
      <w:r w:rsidRPr="00EA0DE3">
        <w:t>a)  </w:t>
      </w:r>
      <w:r w:rsidR="00835690" w:rsidRPr="00EA0DE3">
        <w:rPr>
          <w:szCs w:val="22"/>
        </w:rPr>
        <w:t xml:space="preserve">Обязательные </w:t>
      </w:r>
      <w:r w:rsidR="007F283D" w:rsidRPr="00EA0DE3">
        <w:rPr>
          <w:szCs w:val="22"/>
        </w:rPr>
        <w:t>предельные уровни</w:t>
      </w:r>
      <w:r w:rsidR="00835690" w:rsidRPr="00EA0DE3">
        <w:rPr>
          <w:szCs w:val="22"/>
        </w:rPr>
        <w:t xml:space="preserve"> побочных излучений БС, работающих </w:t>
      </w:r>
      <w:r w:rsidR="00835690" w:rsidRPr="00EA0DE3">
        <w:rPr>
          <w:szCs w:val="22"/>
        </w:rPr>
        <w:br/>
        <w:t xml:space="preserve">в полосах </w:t>
      </w:r>
      <w:r w:rsidRPr="00EA0DE3">
        <w:t>I, II, III, IV, VII, X (</w:t>
      </w:r>
      <w:r w:rsidR="00835690" w:rsidRPr="00EA0DE3">
        <w:t>категория </w:t>
      </w:r>
      <w:r w:rsidRPr="00EA0DE3">
        <w:t>B)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2088"/>
        <w:gridCol w:w="2340"/>
        <w:gridCol w:w="1611"/>
      </w:tblGrid>
      <w:tr w:rsidR="005D5507" w:rsidRPr="00EA0DE3" w:rsidTr="00096AA3">
        <w:trPr>
          <w:jc w:val="center"/>
        </w:trPr>
        <w:tc>
          <w:tcPr>
            <w:tcW w:w="3600" w:type="dxa"/>
            <w:vAlign w:val="center"/>
          </w:tcPr>
          <w:p w:rsidR="005D5507" w:rsidRPr="00EA0DE3" w:rsidRDefault="005D5507" w:rsidP="0087409C">
            <w:pPr>
              <w:pStyle w:val="Tablehead"/>
              <w:spacing w:line="220" w:lineRule="exact"/>
            </w:pPr>
            <w:r w:rsidRPr="00EA0DE3">
              <w:t>Полоса частот</w:t>
            </w:r>
          </w:p>
        </w:tc>
        <w:tc>
          <w:tcPr>
            <w:tcW w:w="2088" w:type="dxa"/>
            <w:vAlign w:val="center"/>
          </w:tcPr>
          <w:p w:rsidR="005D5507" w:rsidRPr="00EA0DE3" w:rsidRDefault="005D5507" w:rsidP="0087409C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2340" w:type="dxa"/>
            <w:vAlign w:val="center"/>
          </w:tcPr>
          <w:p w:rsidR="005D5507" w:rsidRPr="00EA0DE3" w:rsidRDefault="005D5507" w:rsidP="0087409C">
            <w:pPr>
              <w:pStyle w:val="Tablehead"/>
              <w:spacing w:line="220" w:lineRule="exact"/>
            </w:pPr>
            <w:r w:rsidRPr="00EA0DE3">
              <w:t xml:space="preserve">Ширина полосы </w:t>
            </w:r>
            <w:r w:rsidRPr="00EA0DE3">
              <w:br/>
              <w:t>измерения</w:t>
            </w:r>
          </w:p>
        </w:tc>
        <w:tc>
          <w:tcPr>
            <w:tcW w:w="1611" w:type="dxa"/>
            <w:vAlign w:val="center"/>
          </w:tcPr>
          <w:p w:rsidR="005D5507" w:rsidRPr="00EA0DE3" w:rsidRDefault="005D5507" w:rsidP="0087409C">
            <w:pPr>
              <w:pStyle w:val="Tablehead"/>
              <w:spacing w:line="220" w:lineRule="exact"/>
            </w:pPr>
            <w:r w:rsidRPr="00EA0DE3">
              <w:t>Примечание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DB4678" w:rsidP="008E1912">
            <w:pPr>
              <w:pStyle w:val="Tabletext"/>
              <w:jc w:val="left"/>
            </w:pPr>
            <w:r w:rsidRPr="00EA0DE3">
              <w:t xml:space="preserve">9 </w:t>
            </w:r>
            <w:r w:rsidRPr="00EA0DE3">
              <w:sym w:font="Symbol" w:char="00AB"/>
            </w:r>
            <w:r w:rsidRPr="00EA0DE3">
              <w:t xml:space="preserve"> 150</w:t>
            </w:r>
            <w:r w:rsidR="00D778E8" w:rsidRPr="00EA0DE3">
              <w:t> кГц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611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DB4678" w:rsidP="008E1912">
            <w:pPr>
              <w:pStyle w:val="Tabletext"/>
              <w:jc w:val="left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00AB"/>
            </w:r>
            <w:r w:rsidRPr="00EA0DE3">
              <w:t xml:space="preserve"> 30</w:t>
            </w:r>
            <w:r w:rsidR="00304848" w:rsidRPr="00EA0DE3">
              <w:t> МГц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611" w:type="dxa"/>
          </w:tcPr>
          <w:p w:rsidR="00DB4678" w:rsidRPr="00EA0DE3" w:rsidRDefault="008E1912" w:rsidP="00D827F9">
            <w:pPr>
              <w:pStyle w:val="StyleTabletextCentered"/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DB4678" w:rsidP="008E1912">
            <w:pPr>
              <w:pStyle w:val="Tabletext"/>
              <w:jc w:val="lef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00AB"/>
            </w:r>
            <w:r w:rsidRPr="00EA0DE3">
              <w:t xml:space="preserve"> 1</w:t>
            </w:r>
            <w:r w:rsidR="00117717" w:rsidRPr="00EA0DE3">
              <w:t> ГГц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611" w:type="dxa"/>
          </w:tcPr>
          <w:p w:rsidR="00DB4678" w:rsidRPr="00EA0DE3" w:rsidRDefault="008E1912" w:rsidP="00D827F9">
            <w:pPr>
              <w:pStyle w:val="StyleTabletextCentered"/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DB4678" w:rsidP="008E1912">
            <w:pPr>
              <w:pStyle w:val="Tabletext"/>
              <w:jc w:val="left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00AB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Pr="00EA0DE3">
              <w:t xml:space="preserve"> – 10</w:t>
            </w:r>
            <w:r w:rsidR="00304848" w:rsidRPr="00EA0DE3">
              <w:t> МГц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611" w:type="dxa"/>
          </w:tcPr>
          <w:p w:rsidR="00DB4678" w:rsidRPr="00EA0DE3" w:rsidRDefault="008E1912" w:rsidP="00D827F9">
            <w:pPr>
              <w:pStyle w:val="StyleTabletextCentered"/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FE5C96" w:rsidP="008E1912">
            <w:pPr>
              <w:pStyle w:val="Tabletext"/>
              <w:jc w:val="lef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="00DB4678" w:rsidRPr="00EA0DE3">
              <w:t xml:space="preserve"> –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F0AB"/>
            </w:r>
            <w:r w:rsidR="00DB4678" w:rsidRPr="00EA0DE3">
              <w:t xml:space="preserve">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rPr>
                <w:i/>
                <w:iCs/>
                <w:vertAlign w:val="subscript"/>
              </w:rPr>
              <w:t>high</w:t>
            </w:r>
            <w:r w:rsidR="00DB4678" w:rsidRPr="00EA0DE3">
              <w:t xml:space="preserve"> + 10</w:t>
            </w:r>
            <w:r w:rsidR="00304848" w:rsidRPr="00EA0DE3">
              <w:t> МГц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15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611" w:type="dxa"/>
          </w:tcPr>
          <w:p w:rsidR="00DB4678" w:rsidRPr="00EA0DE3" w:rsidRDefault="008E1912" w:rsidP="00D827F9">
            <w:pPr>
              <w:pStyle w:val="StyleTabletextCentered"/>
            </w:pPr>
            <w:r w:rsidRPr="00EA0DE3">
              <w:rPr>
                <w:vertAlign w:val="superscript"/>
              </w:rPr>
              <w:t>(</w:t>
            </w:r>
            <w:r w:rsidR="004D07B3" w:rsidRPr="00EA0DE3">
              <w:rPr>
                <w:vertAlign w:val="superscript"/>
              </w:rPr>
              <w:t>2</w:t>
            </w:r>
            <w:r w:rsidRPr="00EA0DE3">
              <w:rPr>
                <w:vertAlign w:val="superscript"/>
              </w:rPr>
              <w:t>)</w:t>
            </w:r>
          </w:p>
        </w:tc>
      </w:tr>
      <w:tr w:rsidR="00DB4678" w:rsidRPr="00EA0DE3" w:rsidTr="00096AA3">
        <w:trPr>
          <w:jc w:val="center"/>
        </w:trPr>
        <w:tc>
          <w:tcPr>
            <w:tcW w:w="3600" w:type="dxa"/>
          </w:tcPr>
          <w:p w:rsidR="00DB4678" w:rsidRPr="00EA0DE3" w:rsidRDefault="00FE5C96" w:rsidP="00F36EB4">
            <w:pPr>
              <w:pStyle w:val="Tabletext"/>
              <w:jc w:val="lef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="00DB4678" w:rsidRPr="00EA0DE3">
              <w:t xml:space="preserve"> + 10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00AB"/>
            </w:r>
            <w:r w:rsidR="00023B97" w:rsidRPr="00EA0DE3">
              <w:t xml:space="preserve"> 12</w:t>
            </w:r>
            <w:r w:rsidR="00F36EB4">
              <w:t>,</w:t>
            </w:r>
            <w:r w:rsidR="00DB4678" w:rsidRPr="00EA0DE3">
              <w:t>75</w:t>
            </w:r>
            <w:r w:rsidR="00117717" w:rsidRPr="00EA0DE3">
              <w:t> ГГц</w:t>
            </w:r>
          </w:p>
        </w:tc>
        <w:tc>
          <w:tcPr>
            <w:tcW w:w="208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34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611" w:type="dxa"/>
          </w:tcPr>
          <w:p w:rsidR="00DB4678" w:rsidRPr="00EA0DE3" w:rsidRDefault="004D07B3" w:rsidP="00D827F9">
            <w:pPr>
              <w:pStyle w:val="StyleTabletextCentered"/>
            </w:pPr>
            <w:r w:rsidRPr="00EA0DE3">
              <w:rPr>
                <w:vertAlign w:val="superscript"/>
              </w:rPr>
              <w:t>(3</w:t>
            </w:r>
            <w:r w:rsidR="008E1912" w:rsidRPr="00EA0DE3">
              <w:rPr>
                <w:vertAlign w:val="superscript"/>
              </w:rPr>
              <w:t>)</w:t>
            </w:r>
          </w:p>
        </w:tc>
      </w:tr>
    </w:tbl>
    <w:p w:rsidR="00DB4678" w:rsidRPr="00EA0DE3" w:rsidRDefault="00DB4678" w:rsidP="008E1912">
      <w:pPr>
        <w:pStyle w:val="Tablefin"/>
        <w:rPr>
          <w:lang w:val="ru-RU"/>
        </w:rPr>
      </w:pPr>
    </w:p>
    <w:p w:rsidR="00DE3B0B" w:rsidRPr="00DE3B0B" w:rsidRDefault="00E048E8" w:rsidP="00DE3B0B">
      <w:pPr>
        <w:pStyle w:val="TableNo"/>
      </w:pPr>
      <w:r w:rsidRPr="00EA0DE3">
        <w:br w:type="page"/>
      </w:r>
      <w:r w:rsidR="00DE3B0B" w:rsidRPr="00EA0DE3">
        <w:lastRenderedPageBreak/>
        <w:t>ТАБЛИЦА 7</w:t>
      </w:r>
      <w:r w:rsidR="00DE3B0B">
        <w:t xml:space="preserve"> (</w:t>
      </w:r>
      <w:r w:rsidR="00DE3B0B">
        <w:rPr>
          <w:i/>
          <w:iCs/>
        </w:rPr>
        <w:t>окончание</w:t>
      </w:r>
      <w:r w:rsidR="00DE3B0B">
        <w:t>)</w:t>
      </w:r>
    </w:p>
    <w:p w:rsidR="00DB4678" w:rsidRPr="00EA0DE3" w:rsidRDefault="00DB4678" w:rsidP="00CE0F33">
      <w:pPr>
        <w:pStyle w:val="Tabletitle"/>
      </w:pPr>
      <w:r w:rsidRPr="00EA0DE3">
        <w:t>b)  </w:t>
      </w:r>
      <w:r w:rsidR="00B8024D" w:rsidRPr="00EA0DE3">
        <w:rPr>
          <w:szCs w:val="22"/>
        </w:rPr>
        <w:t>Обязательные предел</w:t>
      </w:r>
      <w:r w:rsidR="00CE0F33" w:rsidRPr="00EA0DE3">
        <w:rPr>
          <w:szCs w:val="22"/>
        </w:rPr>
        <w:t>ьные уровни</w:t>
      </w:r>
      <w:r w:rsidR="00B8024D" w:rsidRPr="00EA0DE3">
        <w:rPr>
          <w:szCs w:val="22"/>
        </w:rPr>
        <w:t xml:space="preserve"> побочных излучений БС, работающих </w:t>
      </w:r>
      <w:r w:rsidR="00B8024D" w:rsidRPr="00EA0DE3">
        <w:rPr>
          <w:szCs w:val="22"/>
        </w:rPr>
        <w:br/>
        <w:t xml:space="preserve">в полосах </w:t>
      </w:r>
      <w:r w:rsidRPr="00EA0DE3">
        <w:t>V, VIII, XII, XIII, XIV (</w:t>
      </w:r>
      <w:r w:rsidR="00B8024D" w:rsidRPr="00EA0DE3">
        <w:t>категория </w:t>
      </w:r>
      <w:r w:rsidRPr="00EA0DE3">
        <w:t>B)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00"/>
        <w:gridCol w:w="2088"/>
        <w:gridCol w:w="2340"/>
        <w:gridCol w:w="1611"/>
      </w:tblGrid>
      <w:tr w:rsidR="005C2C8E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C8E" w:rsidRPr="008150DA" w:rsidRDefault="005C2C8E" w:rsidP="00D308AB">
            <w:pPr>
              <w:pStyle w:val="Tablehead"/>
              <w:spacing w:line="220" w:lineRule="exact"/>
            </w:pPr>
            <w:r w:rsidRPr="008150DA">
              <w:t>Полоса частот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C8E" w:rsidRPr="008150DA" w:rsidRDefault="005C2C8E" w:rsidP="00D308AB">
            <w:pPr>
              <w:pStyle w:val="Tablehead"/>
              <w:spacing w:line="220" w:lineRule="exact"/>
            </w:pPr>
            <w:r w:rsidRPr="008150DA">
              <w:t>Максимальный уровень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C8E" w:rsidRPr="008150DA" w:rsidRDefault="005C2C8E" w:rsidP="00D308AB">
            <w:pPr>
              <w:pStyle w:val="Tablehead"/>
              <w:spacing w:line="220" w:lineRule="exact"/>
            </w:pPr>
            <w:r w:rsidRPr="008150DA">
              <w:t xml:space="preserve">Ширина полосы </w:t>
            </w:r>
            <w:r w:rsidRPr="008150DA">
              <w:br/>
              <w:t>измерения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C8E" w:rsidRPr="008150DA" w:rsidRDefault="005C2C8E" w:rsidP="00D308AB">
            <w:pPr>
              <w:pStyle w:val="Tablehead"/>
              <w:spacing w:line="220" w:lineRule="exact"/>
            </w:pPr>
            <w:r w:rsidRPr="008150DA">
              <w:t>Примечание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8E1912">
            <w:pPr>
              <w:pStyle w:val="Tabletext"/>
              <w:jc w:val="left"/>
            </w:pPr>
            <w:r w:rsidRPr="008150DA">
              <w:t xml:space="preserve">9 </w:t>
            </w:r>
            <w:r w:rsidRPr="008150DA">
              <w:sym w:font="Symbol" w:char="00AB"/>
            </w:r>
            <w:r w:rsidRPr="008150DA">
              <w:t xml:space="preserve"> 150</w:t>
            </w:r>
            <w:r w:rsidR="00D778E8" w:rsidRPr="008150DA">
              <w:t> кГц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36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</w:t>
            </w:r>
            <w:r w:rsidR="00D778E8" w:rsidRPr="008150DA">
              <w:t> кГц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8E1912">
            <w:pPr>
              <w:pStyle w:val="Tabletext"/>
              <w:jc w:val="left"/>
            </w:pPr>
            <w:r w:rsidRPr="008150DA">
              <w:t>150</w:t>
            </w:r>
            <w:r w:rsidR="00D778E8" w:rsidRPr="008150DA">
              <w:t> кГц</w:t>
            </w:r>
            <w:r w:rsidRPr="008150DA">
              <w:t xml:space="preserve"> </w:t>
            </w:r>
            <w:r w:rsidRPr="008150DA">
              <w:sym w:font="Symbol" w:char="00AB"/>
            </w:r>
            <w:r w:rsidRPr="008150DA">
              <w:t xml:space="preserve"> 30</w:t>
            </w:r>
            <w:r w:rsidR="00304848" w:rsidRPr="008150DA">
              <w:t> МГц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36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</w:t>
            </w:r>
            <w:r w:rsidR="00D778E8" w:rsidRPr="008150DA">
              <w:t> кГц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8E1912">
            <w:pPr>
              <w:pStyle w:val="Tabletext"/>
              <w:jc w:val="left"/>
            </w:pPr>
            <w:r w:rsidRPr="008150DA">
              <w:t>30</w:t>
            </w:r>
            <w:r w:rsidR="00304848" w:rsidRPr="008150DA">
              <w:t> МГц</w:t>
            </w:r>
            <w:r w:rsidRPr="008150DA">
              <w:t xml:space="preserve"> </w:t>
            </w:r>
            <w:r w:rsidRPr="008150DA">
              <w:sym w:font="Symbol" w:char="00AB"/>
            </w:r>
            <w:r w:rsidRPr="008150DA">
              <w:t xml:space="preserve"> </w:t>
            </w:r>
            <w:r w:rsidR="00FE5C96" w:rsidRPr="008150DA">
              <w:rPr>
                <w:i/>
                <w:iCs/>
              </w:rPr>
              <w:t>F</w:t>
            </w:r>
            <w:r w:rsidR="00FE5C96" w:rsidRPr="008150DA">
              <w:rPr>
                <w:i/>
                <w:iCs/>
                <w:vertAlign w:val="subscript"/>
              </w:rPr>
              <w:t>low</w:t>
            </w:r>
            <w:r w:rsidRPr="008150DA">
              <w:t xml:space="preserve"> – 10</w:t>
            </w:r>
            <w:r w:rsidR="00304848" w:rsidRPr="008150DA">
              <w:t> МГц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36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FE5C96" w:rsidP="008E1912">
            <w:pPr>
              <w:pStyle w:val="Tabletext"/>
              <w:jc w:val="left"/>
            </w:pPr>
            <w:r w:rsidRPr="008150DA">
              <w:rPr>
                <w:i/>
                <w:iCs/>
              </w:rPr>
              <w:t>F</w:t>
            </w:r>
            <w:r w:rsidRPr="008150DA">
              <w:rPr>
                <w:i/>
                <w:iCs/>
                <w:vertAlign w:val="subscript"/>
              </w:rPr>
              <w:t>low</w:t>
            </w:r>
            <w:r w:rsidR="00DB4678" w:rsidRPr="008150DA">
              <w:t xml:space="preserve"> – 10</w:t>
            </w:r>
            <w:r w:rsidR="00304848" w:rsidRPr="008150DA">
              <w:t> МГц</w:t>
            </w:r>
            <w:r w:rsidR="00DB4678" w:rsidRPr="008150DA">
              <w:t xml:space="preserve"> </w:t>
            </w:r>
            <w:r w:rsidR="00DB4678" w:rsidRPr="008150DA">
              <w:sym w:font="Symbol" w:char="F0AB"/>
            </w:r>
            <w:r w:rsidR="00DB4678" w:rsidRPr="008150DA">
              <w:t xml:space="preserve"> </w:t>
            </w:r>
            <w:r w:rsidRPr="008150DA">
              <w:rPr>
                <w:i/>
                <w:iCs/>
              </w:rPr>
              <w:t>F</w:t>
            </w:r>
            <w:r w:rsidRPr="008150DA">
              <w:rPr>
                <w:i/>
                <w:iCs/>
                <w:vertAlign w:val="subscript"/>
              </w:rPr>
              <w:t>high</w:t>
            </w:r>
            <w:r w:rsidR="00DB4678" w:rsidRPr="008150DA">
              <w:t xml:space="preserve"> + 10</w:t>
            </w:r>
            <w:r w:rsidR="00304848" w:rsidRPr="008150DA">
              <w:t> МГц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16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(2)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FE5C96" w:rsidP="008E1912">
            <w:pPr>
              <w:pStyle w:val="Tabletext"/>
              <w:jc w:val="left"/>
            </w:pPr>
            <w:r w:rsidRPr="008150DA">
              <w:rPr>
                <w:i/>
                <w:iCs/>
              </w:rPr>
              <w:t>F</w:t>
            </w:r>
            <w:r w:rsidRPr="008150DA">
              <w:rPr>
                <w:i/>
                <w:iCs/>
                <w:vertAlign w:val="subscript"/>
              </w:rPr>
              <w:t>high</w:t>
            </w:r>
            <w:r w:rsidR="00DB4678" w:rsidRPr="008150DA">
              <w:t xml:space="preserve"> + 10</w:t>
            </w:r>
            <w:r w:rsidR="00304848" w:rsidRPr="008150DA">
              <w:t> МГц</w:t>
            </w:r>
            <w:r w:rsidR="00DB4678" w:rsidRPr="008150DA">
              <w:t xml:space="preserve"> </w:t>
            </w:r>
            <w:r w:rsidR="00DB4678" w:rsidRPr="008150DA">
              <w:sym w:font="Symbol" w:char="00AB"/>
            </w:r>
            <w:r w:rsidR="00DB4678" w:rsidRPr="008150DA">
              <w:t xml:space="preserve"> 1</w:t>
            </w:r>
            <w:r w:rsidR="00117717" w:rsidRPr="008150DA">
              <w:t> ГГц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36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8E1912">
            <w:pPr>
              <w:pStyle w:val="Tabletext"/>
              <w:jc w:val="left"/>
            </w:pPr>
            <w:r w:rsidRPr="008150DA">
              <w:t>1</w:t>
            </w:r>
            <w:r w:rsidR="00117717" w:rsidRPr="008150DA">
              <w:t> ГГц</w:t>
            </w:r>
            <w:r w:rsidRPr="008150DA" w:rsidDel="00944772">
              <w:t xml:space="preserve"> </w:t>
            </w:r>
            <w:r w:rsidRPr="008150DA">
              <w:sym w:font="Symbol" w:char="00AB"/>
            </w:r>
            <w:r w:rsidR="008150DA" w:rsidRPr="008150DA">
              <w:t xml:space="preserve"> 12,</w:t>
            </w:r>
            <w:r w:rsidRPr="008150DA">
              <w:t>75</w:t>
            </w:r>
            <w:r w:rsidR="00117717" w:rsidRPr="008150DA">
              <w:t> ГГц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sym w:font="Symbol" w:char="F02D"/>
            </w:r>
            <w:r w:rsidRPr="008150DA">
              <w:t>30</w:t>
            </w:r>
            <w:r w:rsidR="00D778E8" w:rsidRPr="008150DA">
              <w:t> дБм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8E1912" w:rsidP="00D827F9">
            <w:pPr>
              <w:pStyle w:val="StyleTabletextCentered"/>
            </w:pPr>
            <w:r w:rsidRPr="008150DA">
              <w:rPr>
                <w:vertAlign w:val="superscript"/>
              </w:rPr>
              <w:t>(3)</w:t>
            </w:r>
          </w:p>
        </w:tc>
      </w:tr>
      <w:tr w:rsidR="00DB4678" w:rsidRPr="008150DA" w:rsidTr="00096AA3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8150DA" w:rsidRDefault="00DB4678" w:rsidP="008E1912">
            <w:pPr>
              <w:pStyle w:val="Tablelegend"/>
            </w:pPr>
            <w:r w:rsidRPr="008150DA">
              <w:rPr>
                <w:vertAlign w:val="superscript"/>
              </w:rPr>
              <w:t>(1)</w:t>
            </w:r>
            <w:r w:rsidRPr="008150DA">
              <w:tab/>
            </w:r>
            <w:r w:rsidR="009D7FCC" w:rsidRPr="008150DA">
              <w:t>Такая же ширина полосы, как в п. 4.1 Рекомендации МСЭ-R SM.329.</w:t>
            </w:r>
          </w:p>
          <w:p w:rsidR="00DB4678" w:rsidRPr="008150DA" w:rsidRDefault="00DB4678" w:rsidP="009D7FCC">
            <w:pPr>
              <w:pStyle w:val="Tablelegend"/>
            </w:pPr>
            <w:r w:rsidRPr="008150DA">
              <w:rPr>
                <w:vertAlign w:val="superscript"/>
              </w:rPr>
              <w:t>(2)</w:t>
            </w:r>
            <w:r w:rsidRPr="008150DA">
              <w:tab/>
            </w:r>
            <w:r w:rsidR="009D7FCC" w:rsidRPr="008150DA">
              <w:t>Предел на основании п. 4.3 Рекомендации МСЭ-R SM.329 и Приложения 7 к ней.</w:t>
            </w:r>
          </w:p>
          <w:p w:rsidR="00DB4678" w:rsidRPr="008150DA" w:rsidRDefault="00DB4678" w:rsidP="008E1912">
            <w:pPr>
              <w:pStyle w:val="Tablelegend"/>
            </w:pPr>
            <w:r w:rsidRPr="008150DA">
              <w:rPr>
                <w:vertAlign w:val="superscript"/>
              </w:rPr>
              <w:t>(3)</w:t>
            </w:r>
            <w:r w:rsidRPr="008150DA">
              <w:tab/>
            </w:r>
            <w:r w:rsidR="009D7FCC" w:rsidRPr="008150DA">
              <w:t>Такая же ширина полосы, как в п. 4.1 Рекомендации МСЭ-R SM.329. Верхняя частота такая же, как в таблице 1 п. 2.5 Рекомендации МСЭ-R SM.329.</w:t>
            </w:r>
          </w:p>
          <w:p w:rsidR="00DB4678" w:rsidRPr="008150DA" w:rsidRDefault="00FE5C96" w:rsidP="00B17D71">
            <w:pPr>
              <w:pStyle w:val="Tablelegend"/>
            </w:pPr>
            <w:r w:rsidRPr="008150DA">
              <w:rPr>
                <w:i/>
                <w:iCs/>
              </w:rPr>
              <w:t>F</w:t>
            </w:r>
            <w:r w:rsidRPr="008150DA">
              <w:rPr>
                <w:i/>
                <w:iCs/>
                <w:vertAlign w:val="subscript"/>
              </w:rPr>
              <w:t>low</w:t>
            </w:r>
            <w:r w:rsidR="00DB4678" w:rsidRPr="008150DA">
              <w:t>:</w:t>
            </w:r>
            <w:r w:rsidR="00DB4678" w:rsidRPr="008150DA">
              <w:tab/>
            </w:r>
            <w:r w:rsidR="00B17D71" w:rsidRPr="008150DA">
              <w:tab/>
              <w:t>С</w:t>
            </w:r>
            <w:r w:rsidR="009D7FCC" w:rsidRPr="008150DA">
              <w:t>амая нижняя частота линии вниз рабочей полосы.</w:t>
            </w:r>
          </w:p>
          <w:p w:rsidR="00DB4678" w:rsidRPr="008150DA" w:rsidRDefault="00FE5C96" w:rsidP="008E1912">
            <w:pPr>
              <w:pStyle w:val="Tablelegend"/>
            </w:pPr>
            <w:r w:rsidRPr="008150DA">
              <w:rPr>
                <w:i/>
                <w:iCs/>
              </w:rPr>
              <w:t>F</w:t>
            </w:r>
            <w:r w:rsidRPr="008150DA">
              <w:rPr>
                <w:i/>
                <w:iCs/>
                <w:vertAlign w:val="subscript"/>
              </w:rPr>
              <w:t>high</w:t>
            </w:r>
            <w:r w:rsidR="00DB4678" w:rsidRPr="008150DA">
              <w:t>:</w:t>
            </w:r>
            <w:r w:rsidR="00DB4678" w:rsidRPr="008150DA">
              <w:tab/>
            </w:r>
            <w:r w:rsidR="00B17D71" w:rsidRPr="008150DA">
              <w:t>С</w:t>
            </w:r>
            <w:r w:rsidR="009D7FCC" w:rsidRPr="008150DA">
              <w:t>амая верхняя частота линии вниз рабочей полосы</w:t>
            </w:r>
            <w:r w:rsidR="00DB4678" w:rsidRPr="008150DA">
              <w:t>.</w:t>
            </w:r>
          </w:p>
        </w:tc>
      </w:tr>
    </w:tbl>
    <w:p w:rsidR="008E1912" w:rsidRPr="00EA0DE3" w:rsidRDefault="008E1912" w:rsidP="008E1912">
      <w:pPr>
        <w:pStyle w:val="Tablefin"/>
        <w:rPr>
          <w:lang w:val="ru-RU"/>
        </w:rPr>
      </w:pPr>
      <w:bookmarkStart w:id="24" w:name="_Toc197312228"/>
    </w:p>
    <w:p w:rsidR="00DB4678" w:rsidRPr="00EA0DE3" w:rsidRDefault="00DB4678" w:rsidP="00FA1C38">
      <w:pPr>
        <w:pStyle w:val="Heading4"/>
      </w:pPr>
      <w:r w:rsidRPr="00EA0DE3">
        <w:t>4.1.2.2</w:t>
      </w:r>
      <w:r w:rsidRPr="00EA0DE3">
        <w:tab/>
      </w:r>
      <w:r w:rsidR="00FA1C38" w:rsidRPr="00EA0DE3">
        <w:t>Категория </w:t>
      </w:r>
      <w:r w:rsidRPr="00EA0DE3">
        <w:t xml:space="preserve">B </w:t>
      </w:r>
      <w:r w:rsidR="00FA1C38" w:rsidRPr="00EA0DE3">
        <w:t>для</w:t>
      </w:r>
      <w:r w:rsidRPr="00EA0DE3">
        <w:t xml:space="preserve"> E-UTRA</w:t>
      </w:r>
      <w:bookmarkEnd w:id="24"/>
    </w:p>
    <w:p w:rsidR="00DB4678" w:rsidRPr="00EA0DE3" w:rsidRDefault="00D15184" w:rsidP="00D15184">
      <w:r w:rsidRPr="00EA0DE3">
        <w:t xml:space="preserve">Следующие требования должны выполняться в областях, где применяются </w:t>
      </w:r>
      <w:r w:rsidR="007F283D" w:rsidRPr="00EA0DE3">
        <w:t>предельные уровни</w:t>
      </w:r>
      <w:r w:rsidRPr="00EA0DE3">
        <w:t xml:space="preserve"> побочных излучений категории В, установленные в Рекомендации МСЭ-R SM.329</w:t>
      </w:r>
      <w:r w:rsidR="00DB4678" w:rsidRPr="00EA0DE3">
        <w:t>.</w:t>
      </w:r>
    </w:p>
    <w:p w:rsidR="00DB4678" w:rsidRPr="00EA0DE3" w:rsidRDefault="00D15184" w:rsidP="00721A1F">
      <w:r w:rsidRPr="00EA0DE3">
        <w:t xml:space="preserve">Мощность любого побочного излучения не должна превышать </w:t>
      </w:r>
      <w:r w:rsidR="000B7F93" w:rsidRPr="00EA0DE3">
        <w:t>предельны</w:t>
      </w:r>
      <w:r w:rsidR="00721A1F" w:rsidRPr="00EA0DE3">
        <w:t>й</w:t>
      </w:r>
      <w:r w:rsidR="000B7F93" w:rsidRPr="00EA0DE3">
        <w:t xml:space="preserve"> уров</w:t>
      </w:r>
      <w:r w:rsidR="00721A1F" w:rsidRPr="00EA0DE3">
        <w:t>ень, установленный</w:t>
      </w:r>
      <w:r w:rsidRPr="00EA0DE3">
        <w:t xml:space="preserve"> в таблице </w:t>
      </w:r>
      <w:r w:rsidR="004D07B3" w:rsidRPr="00EA0DE3">
        <w:t>7A</w:t>
      </w:r>
      <w:r w:rsidR="00DB4678" w:rsidRPr="00EA0DE3">
        <w:t>.</w:t>
      </w:r>
    </w:p>
    <w:p w:rsidR="00DB4678" w:rsidRPr="00EA0DE3" w:rsidRDefault="00107B97" w:rsidP="008150DA">
      <w:pPr>
        <w:pStyle w:val="TableNo"/>
      </w:pPr>
      <w:r w:rsidRPr="00EA0DE3">
        <w:t xml:space="preserve">ТАБЛИЦА </w:t>
      </w:r>
      <w:r w:rsidR="00DB4678" w:rsidRPr="00EA0DE3">
        <w:t>7</w:t>
      </w:r>
      <w:r w:rsidR="00383E44" w:rsidRPr="00EA0DE3">
        <w:t>A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3600"/>
        <w:gridCol w:w="2160"/>
        <w:gridCol w:w="2160"/>
        <w:gridCol w:w="1719"/>
      </w:tblGrid>
      <w:tr w:rsidR="00D15184" w:rsidRPr="008150DA" w:rsidTr="00096AA3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4" w:rsidRPr="008150DA" w:rsidRDefault="00D15184" w:rsidP="0087409C">
            <w:pPr>
              <w:pStyle w:val="Tablehead"/>
              <w:spacing w:line="220" w:lineRule="exact"/>
            </w:pPr>
            <w:r w:rsidRPr="008150DA">
              <w:t>Полоса частот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4" w:rsidRPr="008150DA" w:rsidRDefault="00D15184" w:rsidP="0087409C">
            <w:pPr>
              <w:pStyle w:val="Tablehead"/>
              <w:spacing w:line="220" w:lineRule="exact"/>
            </w:pPr>
            <w:r w:rsidRPr="008150DA">
              <w:t>Максимальный уровень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4" w:rsidRPr="008150DA" w:rsidRDefault="00D15184" w:rsidP="0087409C">
            <w:pPr>
              <w:pStyle w:val="Tablehead"/>
              <w:spacing w:line="220" w:lineRule="exact"/>
            </w:pPr>
            <w:r w:rsidRPr="008150DA">
              <w:t>Ширина полосы измерения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4" w:rsidRPr="008150DA" w:rsidRDefault="00D15184" w:rsidP="0087409C">
            <w:pPr>
              <w:pStyle w:val="Tablehead"/>
              <w:spacing w:line="220" w:lineRule="exact"/>
            </w:pPr>
            <w:r w:rsidRPr="008150DA">
              <w:t>Примечание</w:t>
            </w:r>
          </w:p>
        </w:tc>
      </w:tr>
      <w:tr w:rsidR="00DB4678" w:rsidRPr="008150DA" w:rsidTr="00096AA3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557625">
            <w:pPr>
              <w:pStyle w:val="Tabletext"/>
            </w:pPr>
            <w:r w:rsidRPr="008150DA">
              <w:t>9</w:t>
            </w:r>
            <w:r w:rsidR="00D778E8" w:rsidRPr="008150DA">
              <w:t> кГц</w:t>
            </w:r>
            <w:r w:rsidRPr="008150DA">
              <w:t xml:space="preserve"> </w:t>
            </w:r>
            <w:r w:rsidRPr="008150DA">
              <w:sym w:font="Symbol" w:char="F0AB"/>
            </w:r>
            <w:r w:rsidRPr="008150DA">
              <w:t xml:space="preserve"> 150</w:t>
            </w:r>
            <w:r w:rsidR="00D778E8" w:rsidRPr="008150DA">
              <w:t> кГц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–36</w:t>
            </w:r>
            <w:r w:rsidR="00D778E8" w:rsidRPr="008150DA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</w:t>
            </w:r>
            <w:r w:rsidR="00D778E8" w:rsidRPr="008150DA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557625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557625">
            <w:pPr>
              <w:pStyle w:val="Tabletext"/>
            </w:pPr>
            <w:r w:rsidRPr="008150DA">
              <w:t>150</w:t>
            </w:r>
            <w:r w:rsidR="00D778E8" w:rsidRPr="008150DA">
              <w:t> кГц</w:t>
            </w:r>
            <w:r w:rsidRPr="008150DA">
              <w:t xml:space="preserve"> </w:t>
            </w:r>
            <w:r w:rsidRPr="008150DA">
              <w:sym w:font="Symbol" w:char="F0AB"/>
            </w:r>
            <w:r w:rsidRPr="008150DA">
              <w:t xml:space="preserve"> 30</w:t>
            </w:r>
            <w:r w:rsidR="00304848" w:rsidRPr="008150DA">
              <w:t> МГц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–36</w:t>
            </w:r>
            <w:r w:rsidR="00D778E8" w:rsidRPr="008150DA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</w:t>
            </w:r>
            <w:r w:rsidR="00D778E8" w:rsidRPr="008150DA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557625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557625">
            <w:pPr>
              <w:pStyle w:val="Tabletext"/>
            </w:pPr>
            <w:r w:rsidRPr="008150DA">
              <w:t>30</w:t>
            </w:r>
            <w:r w:rsidR="00304848" w:rsidRPr="008150DA">
              <w:t> МГц</w:t>
            </w:r>
            <w:r w:rsidRPr="008150DA">
              <w:t xml:space="preserve"> </w:t>
            </w:r>
            <w:r w:rsidRPr="008150DA">
              <w:sym w:font="Symbol" w:char="F0AB"/>
            </w:r>
            <w:r w:rsidRPr="008150DA">
              <w:t xml:space="preserve"> 1</w:t>
            </w:r>
            <w:r w:rsidR="00117717" w:rsidRPr="008150DA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–36</w:t>
            </w:r>
            <w:r w:rsidR="00D778E8" w:rsidRPr="008150DA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557625" w:rsidP="00D827F9">
            <w:pPr>
              <w:pStyle w:val="StyleTabletextCentered"/>
            </w:pPr>
            <w:r w:rsidRPr="008150DA">
              <w:rPr>
                <w:vertAlign w:val="superscript"/>
              </w:rPr>
              <w:t>(1)</w:t>
            </w:r>
          </w:p>
        </w:tc>
      </w:tr>
      <w:tr w:rsidR="00DB4678" w:rsidRPr="008150DA" w:rsidTr="00096AA3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557625">
            <w:pPr>
              <w:pStyle w:val="Tabletext"/>
            </w:pPr>
            <w:r w:rsidRPr="008150DA">
              <w:t>1</w:t>
            </w:r>
            <w:r w:rsidR="00117717" w:rsidRPr="008150DA">
              <w:t> ГГц</w:t>
            </w:r>
            <w:r w:rsidRPr="008150DA">
              <w:t xml:space="preserve"> </w:t>
            </w:r>
            <w:r w:rsidRPr="008150DA">
              <w:sym w:font="Symbol" w:char="F0AB"/>
            </w:r>
            <w:r w:rsidR="008150DA">
              <w:t xml:space="preserve"> 12,</w:t>
            </w:r>
            <w:r w:rsidRPr="008150DA">
              <w:t>75</w:t>
            </w:r>
            <w:r w:rsidR="00117717" w:rsidRPr="008150DA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–30</w:t>
            </w:r>
            <w:r w:rsidR="00D778E8" w:rsidRPr="008150DA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DB4678" w:rsidP="00D827F9">
            <w:pPr>
              <w:pStyle w:val="StyleTabletextCentered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8150DA" w:rsidRDefault="00557625" w:rsidP="00D827F9">
            <w:pPr>
              <w:pStyle w:val="StyleTabletextCentered"/>
            </w:pPr>
            <w:r w:rsidRPr="008150DA">
              <w:rPr>
                <w:vertAlign w:val="superscript"/>
              </w:rPr>
              <w:t>(2)</w:t>
            </w:r>
          </w:p>
        </w:tc>
      </w:tr>
      <w:tr w:rsidR="00DB4678" w:rsidRPr="008150DA" w:rsidTr="00096AA3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8150DA" w:rsidRDefault="00383E44" w:rsidP="00383E44">
            <w:pPr>
              <w:pStyle w:val="Tablelegend"/>
            </w:pPr>
            <w:r w:rsidRPr="008150DA">
              <w:rPr>
                <w:vertAlign w:val="superscript"/>
              </w:rPr>
              <w:t>(</w:t>
            </w:r>
            <w:r w:rsidR="00DB4678" w:rsidRPr="008150DA">
              <w:rPr>
                <w:vertAlign w:val="superscript"/>
              </w:rPr>
              <w:t>1</w:t>
            </w:r>
            <w:r w:rsidRPr="008150DA">
              <w:rPr>
                <w:vertAlign w:val="superscript"/>
              </w:rPr>
              <w:t>)</w:t>
            </w:r>
            <w:r w:rsidRPr="008150DA">
              <w:tab/>
            </w:r>
            <w:r w:rsidR="00D15184" w:rsidRPr="008150DA">
              <w:t>Такая же ширина полосы, как в п. 4.1 Рекомендации МСЭ-R SM.329.</w:t>
            </w:r>
          </w:p>
          <w:p w:rsidR="00DB4678" w:rsidRPr="008150DA" w:rsidRDefault="00383E44" w:rsidP="00383E44">
            <w:pPr>
              <w:pStyle w:val="Tablelegend"/>
            </w:pPr>
            <w:r w:rsidRPr="008150DA">
              <w:rPr>
                <w:vertAlign w:val="superscript"/>
              </w:rPr>
              <w:t>(2)</w:t>
            </w:r>
            <w:r w:rsidRPr="008150DA">
              <w:tab/>
            </w:r>
            <w:r w:rsidR="00D15184" w:rsidRPr="008150DA">
              <w:t>Такая же ширина полосы, как в п. 4.1 Рекомендации МСЭ-R SM.329. Верхняя частота такая же, как в таблице 1 п. 2.5 Рекомендации МСЭ-R SM.329.</w:t>
            </w:r>
          </w:p>
        </w:tc>
      </w:tr>
    </w:tbl>
    <w:p w:rsidR="00557625" w:rsidRPr="00EA0DE3" w:rsidRDefault="00557625" w:rsidP="00557625">
      <w:pPr>
        <w:pStyle w:val="Tablefin"/>
        <w:rPr>
          <w:lang w:val="ru-RU"/>
        </w:rPr>
      </w:pPr>
    </w:p>
    <w:p w:rsidR="00DB4678" w:rsidRPr="00EA0DE3" w:rsidRDefault="00DB4678" w:rsidP="00D724AF">
      <w:pPr>
        <w:pStyle w:val="Heading2"/>
      </w:pPr>
      <w:r w:rsidRPr="00EA0DE3">
        <w:t>4.2</w:t>
      </w:r>
      <w:r w:rsidRPr="00EA0DE3">
        <w:tab/>
      </w:r>
      <w:r w:rsidR="00D724AF" w:rsidRPr="00EA0DE3">
        <w:t>Сосуществование с другими системами в той же географической области</w:t>
      </w:r>
    </w:p>
    <w:p w:rsidR="00DB4678" w:rsidRPr="00EA0DE3" w:rsidRDefault="00DB4678" w:rsidP="00D724AF">
      <w:pPr>
        <w:pStyle w:val="Heading3"/>
      </w:pPr>
      <w:r w:rsidRPr="00EA0DE3">
        <w:t>4.2.1</w:t>
      </w:r>
      <w:r w:rsidRPr="00EA0DE3">
        <w:tab/>
      </w:r>
      <w:r w:rsidR="00D724AF" w:rsidRPr="00EA0DE3">
        <w:t xml:space="preserve">Сосуществование с другими системами в той же географической области для </w:t>
      </w:r>
      <w:r w:rsidRPr="00EA0DE3">
        <w:t>UTRA</w:t>
      </w:r>
    </w:p>
    <w:p w:rsidR="00DB4678" w:rsidRPr="00EA0DE3" w:rsidRDefault="0001416B" w:rsidP="00C334D0">
      <w:r w:rsidRPr="00EA0DE3">
        <w:rPr>
          <w:szCs w:val="22"/>
        </w:rPr>
        <w:t xml:space="preserve">Эти требования могут применяться для защиты ПО, ПС и/или БС, работающих в полосах частот в той же географической области. Требования могут применяться в географических областях, в которых развернуты системы FDD с UTRA, работающие в полосах частот I–XIV, и система, работающая в </w:t>
      </w:r>
      <w:r w:rsidR="00C334D0" w:rsidRPr="00EA0DE3">
        <w:rPr>
          <w:szCs w:val="22"/>
        </w:rPr>
        <w:t>другой</w:t>
      </w:r>
      <w:r w:rsidRPr="00EA0DE3">
        <w:rPr>
          <w:szCs w:val="22"/>
        </w:rPr>
        <w:t xml:space="preserve"> полосе частот, </w:t>
      </w:r>
      <w:r w:rsidR="00C334D0" w:rsidRPr="00EA0DE3">
        <w:rPr>
          <w:szCs w:val="22"/>
        </w:rPr>
        <w:t>не являющейся рабочей полосой</w:t>
      </w:r>
      <w:r w:rsidRPr="00EA0DE3">
        <w:rPr>
          <w:szCs w:val="22"/>
        </w:rPr>
        <w:t xml:space="preserve"> FDD. Системой, работающей в другой полосе частот</w:t>
      </w:r>
      <w:r w:rsidR="00C334D0" w:rsidRPr="00EA0DE3">
        <w:rPr>
          <w:szCs w:val="22"/>
        </w:rPr>
        <w:t>,</w:t>
      </w:r>
      <w:r w:rsidRPr="00EA0DE3">
        <w:rPr>
          <w:szCs w:val="22"/>
        </w:rPr>
        <w:t xml:space="preserve"> может быть </w:t>
      </w:r>
      <w:r w:rsidRPr="00EA0DE3">
        <w:rPr>
          <w:rFonts w:cs="v5.0.0"/>
          <w:szCs w:val="22"/>
        </w:rPr>
        <w:t>GSM900, DCS1800, PCS1900, GSM850 и/или FDD, работающая в полосах </w:t>
      </w:r>
      <w:r w:rsidR="00DB4678" w:rsidRPr="00EA0DE3">
        <w:t>I</w:t>
      </w:r>
      <w:r w:rsidRPr="00EA0DE3">
        <w:t>–</w:t>
      </w:r>
      <w:r w:rsidR="00DB4678" w:rsidRPr="00EA0DE3">
        <w:rPr>
          <w:rFonts w:eastAsia="MS Mincho"/>
        </w:rPr>
        <w:t>XIV</w:t>
      </w:r>
      <w:r w:rsidR="00DB4678" w:rsidRPr="00EA0DE3">
        <w:t>.</w:t>
      </w:r>
    </w:p>
    <w:p w:rsidR="00DB4678" w:rsidRPr="00EA0DE3" w:rsidRDefault="000349E2" w:rsidP="00DB4678">
      <w:r w:rsidRPr="00EA0DE3">
        <w:rPr>
          <w:szCs w:val="22"/>
        </w:rPr>
        <w:lastRenderedPageBreak/>
        <w:t xml:space="preserve">Мощность любых побочных излучений не должна превышать приведенных в таблице </w:t>
      </w:r>
      <w:r w:rsidRPr="00EA0DE3">
        <w:rPr>
          <w:szCs w:val="22"/>
          <w:lang w:eastAsia="ja-JP"/>
        </w:rPr>
        <w:t xml:space="preserve">8А </w:t>
      </w:r>
      <w:r w:rsidR="000B7F93" w:rsidRPr="00EA0DE3">
        <w:rPr>
          <w:szCs w:val="22"/>
        </w:rPr>
        <w:t>предельных уровней</w:t>
      </w:r>
      <w:r w:rsidRPr="00EA0DE3">
        <w:rPr>
          <w:szCs w:val="22"/>
        </w:rPr>
        <w:t xml:space="preserve"> для БС в случае, когда применяются требования в отношении сосуществования с системами, перечисленными в первой колонке</w:t>
      </w:r>
      <w:r w:rsidR="00DB4678" w:rsidRPr="00EA0DE3">
        <w:t>.</w:t>
      </w:r>
    </w:p>
    <w:p w:rsidR="00DB4678" w:rsidRPr="00EA0DE3" w:rsidRDefault="00107B97" w:rsidP="008150DA">
      <w:pPr>
        <w:pStyle w:val="TableNo"/>
      </w:pPr>
      <w:r w:rsidRPr="00EA0DE3">
        <w:t xml:space="preserve">ТАБЛИЦА </w:t>
      </w:r>
      <w:r w:rsidR="00DB4678" w:rsidRPr="00EA0DE3">
        <w:t>8</w:t>
      </w:r>
      <w:r w:rsidR="00383E44" w:rsidRPr="00EA0DE3">
        <w:rPr>
          <w:rFonts w:eastAsia="MS Mincho"/>
        </w:rPr>
        <w:t>A</w:t>
      </w:r>
      <w:r w:rsidR="00DB4678" w:rsidRPr="00EA0DE3">
        <w:t xml:space="preserve"> </w:t>
      </w:r>
    </w:p>
    <w:p w:rsidR="00DB4678" w:rsidRPr="00EA0DE3" w:rsidRDefault="007F283D" w:rsidP="0084143A">
      <w:pPr>
        <w:pStyle w:val="Tabletitle"/>
        <w:rPr>
          <w:szCs w:val="22"/>
        </w:rPr>
      </w:pPr>
      <w:r w:rsidRPr="00EA0DE3">
        <w:rPr>
          <w:szCs w:val="22"/>
        </w:rPr>
        <w:t>Предельные уровни</w:t>
      </w:r>
      <w:r w:rsidR="000349E2" w:rsidRPr="00EA0DE3">
        <w:rPr>
          <w:szCs w:val="22"/>
        </w:rPr>
        <w:t xml:space="preserve"> побочных излучений БС для БС </w:t>
      </w:r>
      <w:r w:rsidR="0084143A" w:rsidRPr="00EA0DE3">
        <w:rPr>
          <w:szCs w:val="22"/>
        </w:rPr>
        <w:t xml:space="preserve">с </w:t>
      </w:r>
      <w:r w:rsidR="000349E2" w:rsidRPr="00EA0DE3">
        <w:rPr>
          <w:szCs w:val="22"/>
        </w:rPr>
        <w:t>UTRA в географической области покрытия систем, работающих в других полосах частот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40"/>
        <w:gridCol w:w="1935"/>
        <w:gridCol w:w="1383"/>
        <w:gridCol w:w="1218"/>
        <w:gridCol w:w="3663"/>
      </w:tblGrid>
      <w:tr w:rsidR="00F34517" w:rsidRPr="008150DA" w:rsidTr="00096AA3">
        <w:trPr>
          <w:tblHeader/>
          <w:jc w:val="center"/>
        </w:trPr>
        <w:tc>
          <w:tcPr>
            <w:tcW w:w="1440" w:type="dxa"/>
            <w:tcMar>
              <w:left w:w="85" w:type="dxa"/>
              <w:right w:w="85" w:type="dxa"/>
            </w:tcMar>
            <w:vAlign w:val="center"/>
          </w:tcPr>
          <w:p w:rsidR="00F34517" w:rsidRPr="008150DA" w:rsidRDefault="00F34517" w:rsidP="0087409C">
            <w:pPr>
              <w:pStyle w:val="Tablehead"/>
              <w:spacing w:line="200" w:lineRule="exact"/>
            </w:pPr>
            <w:r w:rsidRPr="008150DA">
              <w:t>Тип системы, работающей в той же географиче</w:t>
            </w:r>
            <w:r w:rsidR="00BC0C1C" w:rsidRPr="008150DA">
              <w:t>-</w:t>
            </w:r>
            <w:r w:rsidRPr="008150DA">
              <w:t>ской зоне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F34517" w:rsidRPr="008150DA" w:rsidRDefault="00F34517" w:rsidP="0087409C">
            <w:pPr>
              <w:pStyle w:val="Tablehead"/>
              <w:spacing w:line="200" w:lineRule="exact"/>
            </w:pPr>
            <w:r w:rsidRPr="008150DA">
              <w:t>Полоса, относящаяся к требованию сосуществования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F34517" w:rsidRPr="008150DA" w:rsidRDefault="00F34517" w:rsidP="0087409C">
            <w:pPr>
              <w:pStyle w:val="Tablehead"/>
              <w:spacing w:line="200" w:lineRule="exact"/>
            </w:pPr>
            <w:r w:rsidRPr="008150DA">
              <w:t>Максималь</w:t>
            </w:r>
            <w:r w:rsidR="0084143A" w:rsidRPr="008150DA">
              <w:t>-</w:t>
            </w:r>
            <w:r w:rsidR="0084143A" w:rsidRPr="008150DA">
              <w:br/>
            </w:r>
            <w:r w:rsidRPr="008150DA">
              <w:t>ный уровень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F34517" w:rsidRPr="008150DA" w:rsidRDefault="00F34517" w:rsidP="0087409C">
            <w:pPr>
              <w:pStyle w:val="Tablehead"/>
              <w:spacing w:line="200" w:lineRule="exact"/>
            </w:pPr>
            <w:r w:rsidRPr="008150DA">
              <w:t>Ширина полосы измерения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  <w:vAlign w:val="center"/>
          </w:tcPr>
          <w:p w:rsidR="00F34517" w:rsidRPr="008150DA" w:rsidRDefault="00F34517" w:rsidP="0087409C">
            <w:pPr>
              <w:pStyle w:val="Tablehead"/>
              <w:spacing w:line="200" w:lineRule="exact"/>
            </w:pPr>
            <w:r w:rsidRPr="008150DA">
              <w:t>Примечание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GSM900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921</w:t>
            </w:r>
            <w:r w:rsidR="00DB7DFC" w:rsidRPr="008150DA">
              <w:t>–</w:t>
            </w:r>
            <w:r w:rsidRPr="008150DA">
              <w:t>960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−57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F34517" w:rsidP="00231671">
            <w:pPr>
              <w:pStyle w:val="Tabletext"/>
              <w:jc w:val="left"/>
            </w:pPr>
            <w:r w:rsidRPr="008150DA">
              <w:t>Это требование не применяется к системе FDD с UTRA, работающей в полосе VIII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876</w:t>
            </w:r>
            <w:r w:rsidR="00DB7DFC" w:rsidRPr="008150DA">
              <w:t>–</w:t>
            </w:r>
            <w:r w:rsidRPr="008150DA">
              <w:t>915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−61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Что касается полосы частот 880</w:t>
            </w:r>
            <w:r w:rsidRPr="008150DA">
              <w:sym w:font="Symbol" w:char="F02D"/>
            </w:r>
            <w:r w:rsidRPr="008150DA">
              <w:t>915</w:t>
            </w:r>
            <w:r w:rsidR="00304848" w:rsidRPr="008150DA">
              <w:t> МГц</w:t>
            </w:r>
            <w:r w:rsidRPr="008150DA">
              <w:t>, то это требование не применяется к системе FDD с UTRA, работающей в полосе VIII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DCS1800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1 805</w:t>
            </w:r>
            <w:r w:rsidR="00DB7DFC" w:rsidRPr="008150DA">
              <w:t>–</w:t>
            </w:r>
            <w:r w:rsidRPr="008150DA">
              <w:t>1 880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−47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84143A" w:rsidP="00231671">
            <w:pPr>
              <w:pStyle w:val="Tabletext"/>
              <w:jc w:val="left"/>
            </w:pPr>
            <w:r w:rsidRPr="008150DA">
              <w:t>Это требование не применяется к системе FDD с UTRA, работающей в полосе III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1 710</w:t>
            </w:r>
            <w:r w:rsidR="00DB7DFC" w:rsidRPr="008150DA">
              <w:t>–</w:t>
            </w:r>
            <w:r w:rsidRPr="008150DA">
              <w:t>1 785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−61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системе FDD с UTRA, работающей в полосе III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PCS1900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1 930</w:t>
            </w:r>
            <w:r w:rsidR="00DB7DFC" w:rsidRPr="008150DA">
              <w:t>–</w:t>
            </w:r>
            <w:r w:rsidRPr="008150DA">
              <w:t>1 990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−47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 частот 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1 850</w:t>
            </w:r>
            <w:r w:rsidR="00DB7DFC" w:rsidRPr="008150DA">
              <w:t>–</w:t>
            </w:r>
            <w:r w:rsidRPr="008150DA">
              <w:t>1 910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−61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 частот II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BC0C1C" w:rsidP="00231671">
            <w:pPr>
              <w:pStyle w:val="Tabletext"/>
              <w:jc w:val="center"/>
            </w:pPr>
            <w:r w:rsidRPr="008150DA">
              <w:t>GSM850 или</w:t>
            </w:r>
            <w:r w:rsidR="00DB4678" w:rsidRPr="008150DA">
              <w:t xml:space="preserve"> CDMA850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869</w:t>
            </w:r>
            <w:r w:rsidR="00DB7DFC" w:rsidRPr="008150DA">
              <w:t>–</w:t>
            </w:r>
            <w:r w:rsidRPr="008150DA">
              <w:t>894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−57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 частот </w:t>
            </w:r>
            <w:r w:rsidR="00DB4678" w:rsidRPr="008150DA">
              <w:t>V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824</w:t>
            </w:r>
            <w:r w:rsidR="00DB7DFC" w:rsidRPr="008150DA">
              <w:t>–</w:t>
            </w:r>
            <w:r w:rsidRPr="008150DA">
              <w:t>849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−61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 частот </w:t>
            </w:r>
            <w:r w:rsidR="00DB4678" w:rsidRPr="008150DA">
              <w:t>V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A68BF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2 110</w:t>
            </w:r>
            <w:r w:rsidR="00DB7DFC" w:rsidRPr="008150DA">
              <w:t>–</w:t>
            </w:r>
            <w:r w:rsidRPr="008150DA">
              <w:t>2 170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1 920</w:t>
            </w:r>
            <w:r w:rsidR="00DB7DFC" w:rsidRPr="008150DA">
              <w:t>–</w:t>
            </w:r>
            <w:r w:rsidRPr="008150DA">
              <w:t>1 980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I</w:t>
            </w:r>
          </w:p>
        </w:tc>
      </w:tr>
      <w:tr w:rsidR="00DB4678" w:rsidRPr="008150DA" w:rsidTr="00096AA3">
        <w:trPr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A68BF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1 930</w:t>
            </w:r>
            <w:r w:rsidR="00DB7DFC" w:rsidRPr="008150DA">
              <w:t>–</w:t>
            </w:r>
            <w:r w:rsidRPr="008150DA">
              <w:t>1 990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1 850</w:t>
            </w:r>
            <w:r w:rsidR="00DB7DFC" w:rsidRPr="008150DA">
              <w:t>–</w:t>
            </w:r>
            <w:r w:rsidRPr="008150DA">
              <w:t>1 910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A68BF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III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1 805</w:t>
            </w:r>
            <w:r w:rsidR="00DB7DFC" w:rsidRPr="008150DA">
              <w:t>–</w:t>
            </w:r>
            <w:r w:rsidRPr="008150DA">
              <w:t>1 880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1 710</w:t>
            </w:r>
            <w:r w:rsidR="00DB7DFC" w:rsidRPr="008150DA">
              <w:t>–</w:t>
            </w:r>
            <w:r w:rsidRPr="008150DA">
              <w:t>1 785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DA68BF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IV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2 110</w:t>
            </w:r>
            <w:r w:rsidR="00DB7DFC" w:rsidRPr="008150DA">
              <w:t>–</w:t>
            </w:r>
            <w:r w:rsidRPr="008150DA">
              <w:t>2 155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31671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IV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1 710</w:t>
            </w:r>
            <w:r w:rsidR="00DB7DFC" w:rsidRPr="008150DA">
              <w:t>–</w:t>
            </w:r>
            <w:r w:rsidRPr="008150DA">
              <w:t>1 755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4867DF" w:rsidP="002568FD">
            <w:pPr>
              <w:pStyle w:val="Tabletext"/>
              <w:jc w:val="left"/>
            </w:pPr>
            <w:r w:rsidRPr="008150DA">
              <w:t>Это требование не применяется к БС FDD с UTRA, работающей в полосе </w:t>
            </w:r>
            <w:r w:rsidR="00DB4678" w:rsidRPr="008150DA">
              <w:t>IV</w:t>
            </w:r>
          </w:p>
        </w:tc>
      </w:tr>
    </w:tbl>
    <w:p w:rsidR="00E048E8" w:rsidRPr="00EA0DE3" w:rsidRDefault="00E048E8" w:rsidP="008150DA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8</w:t>
      </w:r>
      <w:r w:rsidRPr="00EA0DE3">
        <w:rPr>
          <w:rFonts w:eastAsia="MS Mincho"/>
        </w:rPr>
        <w:t>A</w:t>
      </w:r>
      <w:r w:rsidRPr="00EA0DE3">
        <w:t xml:space="preserve"> (</w:t>
      </w:r>
      <w:r w:rsidR="00E134CD" w:rsidRPr="00EA0DE3">
        <w:rPr>
          <w:i/>
          <w:iCs/>
        </w:rPr>
        <w:t>окончание</w:t>
      </w:r>
      <w:r w:rsidRPr="00EA0DE3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40"/>
        <w:gridCol w:w="1935"/>
        <w:gridCol w:w="1383"/>
        <w:gridCol w:w="1218"/>
        <w:gridCol w:w="3663"/>
      </w:tblGrid>
      <w:tr w:rsidR="00E134CD" w:rsidRPr="008150DA" w:rsidTr="00096AA3">
        <w:trPr>
          <w:tblHeader/>
          <w:jc w:val="center"/>
        </w:trPr>
        <w:tc>
          <w:tcPr>
            <w:tcW w:w="1440" w:type="dxa"/>
            <w:tcMar>
              <w:left w:w="85" w:type="dxa"/>
              <w:right w:w="85" w:type="dxa"/>
            </w:tcMar>
            <w:vAlign w:val="center"/>
          </w:tcPr>
          <w:p w:rsidR="00E134CD" w:rsidRPr="008150DA" w:rsidRDefault="00E134CD" w:rsidP="0087409C">
            <w:pPr>
              <w:pStyle w:val="Tablehead"/>
              <w:spacing w:line="200" w:lineRule="exact"/>
            </w:pPr>
            <w:r w:rsidRPr="008150DA">
              <w:t>Тип системы, работающей в той же географиче</w:t>
            </w:r>
            <w:r w:rsidR="00BC0C1C" w:rsidRPr="008150DA">
              <w:t>-</w:t>
            </w:r>
            <w:r w:rsidRPr="008150DA">
              <w:t>ской зоне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E134CD" w:rsidRPr="008150DA" w:rsidRDefault="00E134CD" w:rsidP="0087409C">
            <w:pPr>
              <w:pStyle w:val="Tablehead"/>
              <w:spacing w:line="200" w:lineRule="exact"/>
            </w:pPr>
            <w:r w:rsidRPr="008150DA">
              <w:t>Полоса, относящаяся к требованию сосуществования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E134CD" w:rsidRPr="008150DA" w:rsidRDefault="00E134CD" w:rsidP="0087409C">
            <w:pPr>
              <w:pStyle w:val="Tablehead"/>
              <w:spacing w:line="200" w:lineRule="exact"/>
            </w:pPr>
            <w:r w:rsidRPr="008150DA">
              <w:t>Максималь</w:t>
            </w:r>
            <w:r w:rsidR="00BC0C1C" w:rsidRPr="008150DA">
              <w:t>-</w:t>
            </w:r>
            <w:r w:rsidRPr="008150DA">
              <w:t>ный уровень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E134CD" w:rsidRPr="008150DA" w:rsidRDefault="00E134CD" w:rsidP="0087409C">
            <w:pPr>
              <w:pStyle w:val="Tablehead"/>
              <w:spacing w:line="200" w:lineRule="exact"/>
            </w:pPr>
            <w:r w:rsidRPr="008150DA">
              <w:t>Ширина полосы измерения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  <w:vAlign w:val="center"/>
          </w:tcPr>
          <w:p w:rsidR="00E134CD" w:rsidRPr="008150DA" w:rsidRDefault="00E134CD" w:rsidP="0087409C">
            <w:pPr>
              <w:pStyle w:val="Tablehead"/>
              <w:spacing w:line="200" w:lineRule="exact"/>
            </w:pPr>
            <w:r w:rsidRPr="008150DA">
              <w:t>Примечание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V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869</w:t>
            </w:r>
            <w:r w:rsidR="00DB7DFC" w:rsidRPr="008150DA">
              <w:t>–</w:t>
            </w:r>
            <w:r w:rsidRPr="008150DA">
              <w:t>894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824</w:t>
            </w:r>
            <w:r w:rsidR="00DB7DFC" w:rsidRPr="008150DA">
              <w:t>–</w:t>
            </w:r>
            <w:r w:rsidRPr="008150DA">
              <w:t>849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VI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860</w:t>
            </w:r>
            <w:r w:rsidR="00DB7DFC" w:rsidRPr="008150DA">
              <w:t>–</w:t>
            </w:r>
            <w:r w:rsidRPr="008150DA">
              <w:t>895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815</w:t>
            </w:r>
            <w:r w:rsidR="00DB7DFC" w:rsidRPr="008150DA">
              <w:t>–</w:t>
            </w:r>
            <w:r w:rsidRPr="008150DA">
              <w:t>850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VII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2 620</w:t>
            </w:r>
            <w:r w:rsidR="00DB7DFC" w:rsidRPr="008150DA">
              <w:t>–</w:t>
            </w:r>
            <w:r w:rsidRPr="008150DA">
              <w:t>2 690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2 500</w:t>
            </w:r>
            <w:r w:rsidR="00DB7DFC" w:rsidRPr="008150DA">
              <w:t>–</w:t>
            </w:r>
            <w:r w:rsidRPr="008150DA">
              <w:t>2 570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VIII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925</w:t>
            </w:r>
            <w:r w:rsidR="00DB7DFC" w:rsidRPr="008150DA">
              <w:t>–</w:t>
            </w:r>
            <w:r w:rsidRPr="008150DA">
              <w:t>960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880</w:t>
            </w:r>
            <w:r w:rsidR="00DB7DFC" w:rsidRPr="008150DA">
              <w:t>–</w:t>
            </w:r>
            <w:r w:rsidRPr="008150DA">
              <w:t>915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VIII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IX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1 844</w:t>
            </w:r>
            <w:r w:rsidR="00E134CD" w:rsidRPr="008150DA">
              <w:t>,</w:t>
            </w:r>
            <w:r w:rsidRPr="008150DA">
              <w:t>9</w:t>
            </w:r>
            <w:r w:rsidR="00DB7DFC" w:rsidRPr="008150DA">
              <w:t>–</w:t>
            </w:r>
            <w:r w:rsidRPr="008150DA">
              <w:t>1 879</w:t>
            </w:r>
            <w:r w:rsidR="00E134CD" w:rsidRPr="008150DA">
              <w:t>,</w:t>
            </w:r>
            <w:r w:rsidRPr="008150DA">
              <w:t>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IX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1 749</w:t>
            </w:r>
            <w:r w:rsidR="00E134CD" w:rsidRPr="008150DA">
              <w:t>,</w:t>
            </w:r>
            <w:r w:rsidRPr="008150DA">
              <w:t>9</w:t>
            </w:r>
            <w:r w:rsidR="00DB7DFC" w:rsidRPr="008150DA">
              <w:t>–</w:t>
            </w:r>
            <w:r w:rsidRPr="008150DA">
              <w:t>1 784</w:t>
            </w:r>
            <w:r w:rsidR="00E134CD" w:rsidRPr="008150DA">
              <w:t>,</w:t>
            </w:r>
            <w:r w:rsidRPr="008150DA">
              <w:t>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IX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X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2 110</w:t>
            </w:r>
            <w:r w:rsidR="00DB7DFC" w:rsidRPr="008150DA">
              <w:t>–</w:t>
            </w:r>
            <w:r w:rsidRPr="008150DA">
              <w:t>2 170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1 710</w:t>
            </w:r>
            <w:r w:rsidR="00DB7DFC" w:rsidRPr="008150DA">
              <w:t>–</w:t>
            </w:r>
            <w:r w:rsidRPr="008150DA">
              <w:t>1 770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XI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1 475</w:t>
            </w:r>
            <w:r w:rsidR="00E134CD" w:rsidRPr="008150DA">
              <w:t>,</w:t>
            </w:r>
            <w:r w:rsidRPr="008150DA">
              <w:t>9</w:t>
            </w:r>
            <w:r w:rsidR="00DB7DFC" w:rsidRPr="008150DA">
              <w:t>–</w:t>
            </w:r>
            <w:r w:rsidRPr="008150DA">
              <w:t>1 500</w:t>
            </w:r>
            <w:r w:rsidR="00E134CD" w:rsidRPr="008150DA">
              <w:t>,</w:t>
            </w:r>
            <w:r w:rsidRPr="008150DA">
              <w:t>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1 427</w:t>
            </w:r>
            <w:r w:rsidR="00E134CD" w:rsidRPr="008150DA">
              <w:t>,</w:t>
            </w:r>
            <w:r w:rsidRPr="008150DA">
              <w:t>9</w:t>
            </w:r>
            <w:r w:rsidR="00DB7DFC" w:rsidRPr="008150DA">
              <w:t>–</w:t>
            </w:r>
            <w:r w:rsidRPr="008150DA">
              <w:t>1 452</w:t>
            </w:r>
            <w:r w:rsidR="00E134CD" w:rsidRPr="008150DA">
              <w:t>,</w:t>
            </w:r>
            <w:r w:rsidRPr="008150DA">
              <w:t>9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−49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bookmarkStart w:id="25" w:name="_Toc121025292"/>
            <w:r w:rsidRPr="008150DA">
              <w:t>Система FDD в полосе </w:t>
            </w:r>
            <w:r w:rsidR="00DB4678" w:rsidRPr="008150DA">
              <w:t>XII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728</w:t>
            </w:r>
            <w:r w:rsidR="00DB7DFC" w:rsidRPr="008150DA">
              <w:t>–</w:t>
            </w:r>
            <w:r w:rsidRPr="008150DA">
              <w:t>746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568FD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698</w:t>
            </w:r>
            <w:r w:rsidR="00DB7DFC" w:rsidRPr="008150DA">
              <w:t>–</w:t>
            </w:r>
            <w:r w:rsidRPr="008150DA">
              <w:t>716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XIII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746</w:t>
            </w:r>
            <w:r w:rsidR="00DB7DFC" w:rsidRPr="008150DA">
              <w:t>–</w:t>
            </w:r>
            <w:r w:rsidRPr="008150DA">
              <w:t>756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777</w:t>
            </w:r>
            <w:r w:rsidR="00DB7DFC" w:rsidRPr="008150DA">
              <w:t>–</w:t>
            </w:r>
            <w:r w:rsidRPr="008150DA">
              <w:t>787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XIII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8150DA" w:rsidRDefault="00E134CD" w:rsidP="00231671">
            <w:pPr>
              <w:pStyle w:val="Tabletext"/>
              <w:jc w:val="center"/>
            </w:pPr>
            <w:r w:rsidRPr="008150DA">
              <w:t>Система FDD в полосе </w:t>
            </w:r>
            <w:r w:rsidR="00DB4678" w:rsidRPr="008150DA">
              <w:t>XIV</w:t>
            </w: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758</w:t>
            </w:r>
            <w:r w:rsidR="00DB7DFC" w:rsidRPr="008150DA">
              <w:t>–</w:t>
            </w:r>
            <w:r w:rsidRPr="008150DA">
              <w:t>768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–52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XIV</w:t>
            </w:r>
          </w:p>
        </w:tc>
      </w:tr>
      <w:tr w:rsidR="00DB4678" w:rsidRPr="008150DA" w:rsidTr="00096AA3">
        <w:trPr>
          <w:trHeight w:val="91"/>
          <w:jc w:val="center"/>
        </w:trPr>
        <w:tc>
          <w:tcPr>
            <w:tcW w:w="144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35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788</w:t>
            </w:r>
            <w:r w:rsidR="00DB7DFC" w:rsidRPr="008150DA">
              <w:t>–</w:t>
            </w:r>
            <w:r w:rsidRPr="008150DA">
              <w:t>798</w:t>
            </w:r>
            <w:r w:rsidR="00304848" w:rsidRPr="008150DA">
              <w:t> МГц</w:t>
            </w:r>
          </w:p>
        </w:tc>
        <w:tc>
          <w:tcPr>
            <w:tcW w:w="1383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–49</w:t>
            </w:r>
            <w:r w:rsidR="00D778E8" w:rsidRPr="008150DA">
              <w:t> дБм</w:t>
            </w:r>
          </w:p>
        </w:tc>
        <w:tc>
          <w:tcPr>
            <w:tcW w:w="1218" w:type="dxa"/>
            <w:tcMar>
              <w:left w:w="85" w:type="dxa"/>
              <w:right w:w="85" w:type="dxa"/>
            </w:tcMar>
            <w:vAlign w:val="center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663" w:type="dxa"/>
            <w:tcMar>
              <w:left w:w="85" w:type="dxa"/>
              <w:right w:w="85" w:type="dxa"/>
            </w:tcMar>
          </w:tcPr>
          <w:p w:rsidR="00DB4678" w:rsidRPr="008150DA" w:rsidRDefault="00D31D5B" w:rsidP="00231671">
            <w:pPr>
              <w:pStyle w:val="Tabletext"/>
              <w:jc w:val="left"/>
            </w:pPr>
            <w:r w:rsidRPr="008150DA">
              <w:t xml:space="preserve">Это требование не применяется к БС FDD с UTRA, </w:t>
            </w:r>
            <w:r w:rsidR="00BC0C1C" w:rsidRPr="008150DA">
              <w:t xml:space="preserve">работающей </w:t>
            </w:r>
            <w:r w:rsidRPr="008150DA">
              <w:t>в полосе </w:t>
            </w:r>
            <w:r w:rsidR="00DB4678" w:rsidRPr="008150DA">
              <w:t>XIV</w:t>
            </w:r>
          </w:p>
        </w:tc>
      </w:tr>
    </w:tbl>
    <w:p w:rsidR="00DB4678" w:rsidRPr="00EA0DE3" w:rsidRDefault="00E048E8" w:rsidP="00F84D78">
      <w:pPr>
        <w:pStyle w:val="Heading3"/>
      </w:pPr>
      <w:bookmarkStart w:id="26" w:name="_Toc197312230"/>
      <w:r w:rsidRPr="00EA0DE3">
        <w:br w:type="page"/>
      </w:r>
      <w:r w:rsidR="00DB4678" w:rsidRPr="00EA0DE3">
        <w:lastRenderedPageBreak/>
        <w:t>4.2.2</w:t>
      </w:r>
      <w:r w:rsidR="00DB4678" w:rsidRPr="00EA0DE3">
        <w:tab/>
      </w:r>
      <w:r w:rsidR="00F84D78" w:rsidRPr="00EA0DE3">
        <w:t xml:space="preserve">Сосуществование с другими системами в той же географической области для </w:t>
      </w:r>
      <w:r w:rsidR="00DB4678" w:rsidRPr="00EA0DE3">
        <w:t>E-UTRA</w:t>
      </w:r>
    </w:p>
    <w:p w:rsidR="00DB4678" w:rsidRPr="00EA0DE3" w:rsidRDefault="007F4CAD" w:rsidP="00C334D0">
      <w:pPr>
        <w:rPr>
          <w:rFonts w:eastAsia="MS Mincho"/>
        </w:rPr>
      </w:pPr>
      <w:r w:rsidRPr="00EA0DE3">
        <w:rPr>
          <w:szCs w:val="22"/>
        </w:rPr>
        <w:t>Эти требования могут применяться для защиты ПО, ПС и/или БС, работающих в полосах частот в той же географической области. Требования могут применяться в географических областях, в которых развернуты и БС с</w:t>
      </w:r>
      <w:r w:rsidR="00DB4678" w:rsidRPr="00EA0DE3">
        <w:t xml:space="preserve"> E-UTRA</w:t>
      </w:r>
      <w:r w:rsidRPr="00EA0DE3">
        <w:t>, и</w:t>
      </w:r>
      <w:r w:rsidR="00DB4678" w:rsidRPr="00EA0DE3">
        <w:t xml:space="preserve"> </w:t>
      </w:r>
      <w:r w:rsidRPr="00EA0DE3">
        <w:rPr>
          <w:szCs w:val="22"/>
        </w:rPr>
        <w:t xml:space="preserve">система, работающая в </w:t>
      </w:r>
      <w:r w:rsidR="00C334D0" w:rsidRPr="00EA0DE3">
        <w:rPr>
          <w:szCs w:val="22"/>
        </w:rPr>
        <w:t>другой</w:t>
      </w:r>
      <w:r w:rsidRPr="00EA0DE3">
        <w:rPr>
          <w:szCs w:val="22"/>
        </w:rPr>
        <w:t xml:space="preserve"> полосе частот, </w:t>
      </w:r>
      <w:r w:rsidR="00C334D0" w:rsidRPr="00EA0DE3">
        <w:rPr>
          <w:szCs w:val="22"/>
        </w:rPr>
        <w:t>не являющейся рабочей полосой</w:t>
      </w:r>
      <w:r w:rsidRPr="00EA0DE3">
        <w:t xml:space="preserve"> </w:t>
      </w:r>
      <w:r w:rsidR="00DB4678" w:rsidRPr="00EA0DE3">
        <w:t xml:space="preserve">E-UTRA. </w:t>
      </w:r>
      <w:r w:rsidRPr="00EA0DE3">
        <w:rPr>
          <w:szCs w:val="22"/>
        </w:rPr>
        <w:t>Системой, работающей в другой полосе частот</w:t>
      </w:r>
      <w:r w:rsidR="00C334D0" w:rsidRPr="00EA0DE3">
        <w:rPr>
          <w:szCs w:val="22"/>
        </w:rPr>
        <w:t>,</w:t>
      </w:r>
      <w:r w:rsidRPr="00EA0DE3">
        <w:rPr>
          <w:szCs w:val="22"/>
        </w:rPr>
        <w:t xml:space="preserve"> может быть </w:t>
      </w:r>
      <w:r w:rsidR="00DB4678" w:rsidRPr="00EA0DE3">
        <w:t xml:space="preserve">GSM900, DCS1800, PCS1900, GSM850, UTRA FDD/TDD </w:t>
      </w:r>
      <w:r w:rsidRPr="00EA0DE3">
        <w:t>и/или</w:t>
      </w:r>
      <w:r w:rsidR="00DB4678" w:rsidRPr="00EA0DE3">
        <w:t xml:space="preserve"> E-UTRA.</w:t>
      </w:r>
    </w:p>
    <w:p w:rsidR="00DB4678" w:rsidRPr="00EA0DE3" w:rsidRDefault="00EB6467" w:rsidP="005B4972">
      <w:pPr>
        <w:rPr>
          <w:rFonts w:eastAsia="MS Mincho"/>
        </w:rPr>
      </w:pPr>
      <w:r w:rsidRPr="00EA0DE3">
        <w:rPr>
          <w:szCs w:val="22"/>
        </w:rPr>
        <w:t>Мощность любых побочных излучений не должна превышать приведенны</w:t>
      </w:r>
      <w:r w:rsidR="005B4972" w:rsidRPr="00EA0DE3">
        <w:rPr>
          <w:szCs w:val="22"/>
        </w:rPr>
        <w:t>е</w:t>
      </w:r>
      <w:r w:rsidRPr="00EA0DE3">
        <w:rPr>
          <w:szCs w:val="22"/>
        </w:rPr>
        <w:t xml:space="preserve"> в таблице </w:t>
      </w:r>
      <w:r w:rsidRPr="00EA0DE3">
        <w:rPr>
          <w:szCs w:val="22"/>
          <w:lang w:eastAsia="ja-JP"/>
        </w:rPr>
        <w:t xml:space="preserve">8B </w:t>
      </w:r>
      <w:r w:rsidRPr="00EA0DE3">
        <w:rPr>
          <w:szCs w:val="22"/>
        </w:rPr>
        <w:t>предел</w:t>
      </w:r>
      <w:r w:rsidR="005B4972" w:rsidRPr="00EA0DE3">
        <w:rPr>
          <w:szCs w:val="22"/>
        </w:rPr>
        <w:t>ьные значения</w:t>
      </w:r>
      <w:r w:rsidRPr="00EA0DE3">
        <w:rPr>
          <w:szCs w:val="22"/>
        </w:rPr>
        <w:t xml:space="preserve"> для БС в случае, когда применяются требования сосуществования с системами, перечисленными в первой колонке</w:t>
      </w:r>
      <w:r w:rsidR="00DB4678" w:rsidRPr="00EA0DE3">
        <w:t>.</w:t>
      </w:r>
    </w:p>
    <w:p w:rsidR="00DB4678" w:rsidRPr="00EA0DE3" w:rsidRDefault="00107B97" w:rsidP="008150DA">
      <w:pPr>
        <w:pStyle w:val="TableNo"/>
      </w:pPr>
      <w:r w:rsidRPr="00EA0DE3">
        <w:t xml:space="preserve">ТАБЛИЦА </w:t>
      </w:r>
      <w:r w:rsidR="00DB4678" w:rsidRPr="00EA0DE3">
        <w:t>8</w:t>
      </w:r>
      <w:r w:rsidR="00231671" w:rsidRPr="00EA0DE3">
        <w:rPr>
          <w:rFonts w:eastAsia="MS Mincho"/>
        </w:rPr>
        <w:t>B</w:t>
      </w:r>
    </w:p>
    <w:p w:rsidR="00DB4678" w:rsidRPr="00EA0DE3" w:rsidRDefault="007F283D" w:rsidP="00B129A1">
      <w:pPr>
        <w:pStyle w:val="Tabletitle"/>
        <w:rPr>
          <w:rFonts w:eastAsia="MS Mincho"/>
          <w:szCs w:val="22"/>
        </w:rPr>
      </w:pPr>
      <w:r w:rsidRPr="00EA0DE3">
        <w:rPr>
          <w:szCs w:val="22"/>
        </w:rPr>
        <w:t>Предельные уровни</w:t>
      </w:r>
      <w:r w:rsidR="00B129A1" w:rsidRPr="00EA0DE3">
        <w:rPr>
          <w:szCs w:val="22"/>
        </w:rPr>
        <w:t xml:space="preserve"> побочных излучений БС для БС с </w:t>
      </w:r>
      <w:r w:rsidR="00DB4678" w:rsidRPr="00EA0DE3">
        <w:rPr>
          <w:rFonts w:eastAsia="MS Mincho"/>
          <w:szCs w:val="22"/>
        </w:rPr>
        <w:t>E-</w:t>
      </w:r>
      <w:r w:rsidR="00DB4678" w:rsidRPr="00EA0DE3">
        <w:rPr>
          <w:szCs w:val="22"/>
        </w:rPr>
        <w:t xml:space="preserve">UTRA </w:t>
      </w:r>
      <w:r w:rsidR="00B129A1" w:rsidRPr="00EA0DE3">
        <w:rPr>
          <w:szCs w:val="22"/>
        </w:rPr>
        <w:t xml:space="preserve">в географической </w:t>
      </w:r>
      <w:r w:rsidR="009C3289" w:rsidRPr="00EA0DE3">
        <w:rPr>
          <w:szCs w:val="22"/>
        </w:rPr>
        <w:br/>
      </w:r>
      <w:r w:rsidR="00B129A1" w:rsidRPr="00EA0DE3">
        <w:rPr>
          <w:szCs w:val="22"/>
        </w:rPr>
        <w:t>области покрытия систем, работающих в других полосах частот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40"/>
        <w:gridCol w:w="1980"/>
        <w:gridCol w:w="1400"/>
        <w:gridCol w:w="1417"/>
        <w:gridCol w:w="3402"/>
      </w:tblGrid>
      <w:tr w:rsidR="00E01064" w:rsidRPr="008150DA" w:rsidTr="00096AA3">
        <w:trPr>
          <w:cantSplit/>
          <w:trHeight w:val="113"/>
          <w:tblHeader/>
          <w:jc w:val="center"/>
        </w:trPr>
        <w:tc>
          <w:tcPr>
            <w:tcW w:w="1440" w:type="dxa"/>
            <w:shd w:val="clear" w:color="auto" w:fill="auto"/>
            <w:vAlign w:val="center"/>
          </w:tcPr>
          <w:p w:rsidR="00E01064" w:rsidRPr="008150DA" w:rsidRDefault="00E01064" w:rsidP="0087409C">
            <w:pPr>
              <w:pStyle w:val="Tablehead"/>
              <w:spacing w:line="200" w:lineRule="exact"/>
            </w:pPr>
            <w:r w:rsidRPr="008150DA">
              <w:t>Тип системы, работающей в той же географиче</w:t>
            </w:r>
            <w:r w:rsidR="00F41546" w:rsidRPr="008150DA">
              <w:t>-</w:t>
            </w:r>
            <w:r w:rsidRPr="008150DA">
              <w:t>ской зоне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01064" w:rsidRPr="008150DA" w:rsidRDefault="00E01064" w:rsidP="0087409C">
            <w:pPr>
              <w:pStyle w:val="Tablehead"/>
              <w:spacing w:line="200" w:lineRule="exact"/>
            </w:pPr>
            <w:r w:rsidRPr="008150DA">
              <w:t>Полоса, относящаяся к требованию сосуществования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E01064" w:rsidRPr="008150DA" w:rsidRDefault="00E01064" w:rsidP="0087409C">
            <w:pPr>
              <w:pStyle w:val="Tablehead"/>
              <w:spacing w:line="200" w:lineRule="exact"/>
            </w:pPr>
            <w:r w:rsidRPr="008150DA">
              <w:t>Максималь</w:t>
            </w:r>
            <w:r w:rsidR="00F41546" w:rsidRPr="008150DA">
              <w:t>-</w:t>
            </w:r>
            <w:r w:rsidRPr="008150DA">
              <w:t>ный уровень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1064" w:rsidRPr="008150DA" w:rsidRDefault="00E01064" w:rsidP="0087409C">
            <w:pPr>
              <w:pStyle w:val="Tablehead"/>
              <w:spacing w:line="200" w:lineRule="exact"/>
            </w:pPr>
            <w:r w:rsidRPr="008150DA">
              <w:t>Ширина полосы измерения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01064" w:rsidRPr="008150DA" w:rsidRDefault="00E01064" w:rsidP="0087409C">
            <w:pPr>
              <w:pStyle w:val="Tablehead"/>
              <w:spacing w:line="200" w:lineRule="exact"/>
            </w:pPr>
            <w:r w:rsidRPr="008150DA">
              <w:t>Примечание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GSM900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921</w:t>
            </w:r>
            <w:r w:rsidR="00DB7DFC" w:rsidRPr="008150DA">
              <w:t>–</w:t>
            </w:r>
            <w:r w:rsidRPr="008150DA">
              <w:t>960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–57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4A22A9" w:rsidP="00231671">
            <w:pPr>
              <w:pStyle w:val="Tabletext"/>
              <w:jc w:val="left"/>
            </w:pPr>
            <w:r w:rsidRPr="008150DA">
              <w:t xml:space="preserve">Это требование не применяется к БС с </w:t>
            </w:r>
            <w:r w:rsidR="00DB4678" w:rsidRPr="008150DA">
              <w:t>E</w:t>
            </w:r>
            <w:r w:rsidR="00231671" w:rsidRPr="008150DA">
              <w:noBreakHyphen/>
            </w:r>
            <w:r w:rsidR="00DB4678" w:rsidRPr="008150DA">
              <w:t>UTRA</w:t>
            </w:r>
            <w:r w:rsidRPr="008150DA">
              <w:t xml:space="preserve">, работающей в полосе </w:t>
            </w:r>
            <w:r w:rsidR="00DB4678" w:rsidRPr="008150DA">
              <w:t>8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876</w:t>
            </w:r>
            <w:r w:rsidR="00DB7DFC" w:rsidRPr="008150DA">
              <w:t>–</w:t>
            </w:r>
            <w:r w:rsidRPr="008150DA">
              <w:t>915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–61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Del="00813974" w:rsidRDefault="00A218B8" w:rsidP="00231671">
            <w:pPr>
              <w:pStyle w:val="Tabletext"/>
              <w:jc w:val="left"/>
              <w:rPr>
                <w:rFonts w:eastAsia="MS Mincho"/>
              </w:rPr>
            </w:pPr>
            <w:r w:rsidRPr="008150DA">
              <w:t>Что касается полосы частот 880</w:t>
            </w:r>
            <w:r w:rsidRPr="008150DA">
              <w:sym w:font="Symbol" w:char="F02D"/>
            </w:r>
            <w:r w:rsidRPr="008150DA">
              <w:t>915</w:t>
            </w:r>
            <w:r w:rsidR="00304848" w:rsidRPr="008150DA">
              <w:t> МГц</w:t>
            </w:r>
            <w:r w:rsidRPr="008150DA">
              <w:t>, то это требование не применяется к БС с E</w:t>
            </w:r>
            <w:r w:rsidRPr="008150DA">
              <w:noBreakHyphen/>
              <w:t>UTRA, работающей в полосе 8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DCS1800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1 805</w:t>
            </w:r>
            <w:r w:rsidR="00DB7DFC" w:rsidRPr="008150DA">
              <w:t>–</w:t>
            </w:r>
            <w:r w:rsidRPr="008150DA">
              <w:t>1 880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–47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4A22A9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3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1 710</w:t>
            </w:r>
            <w:r w:rsidR="00DB7DFC" w:rsidRPr="008150DA">
              <w:t>–</w:t>
            </w:r>
            <w:r w:rsidRPr="008150DA">
              <w:t>1 785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–61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C114AE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3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PCS1900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1 930</w:t>
            </w:r>
            <w:r w:rsidR="00DB7DFC" w:rsidRPr="008150DA">
              <w:t>–</w:t>
            </w:r>
            <w:r w:rsidRPr="008150DA">
              <w:t>1 990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–47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C114AE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>UTRA, работающей в полосе </w:t>
            </w:r>
            <w:r w:rsidR="00DB4678" w:rsidRPr="008150DA">
              <w:t xml:space="preserve">2 </w:t>
            </w:r>
            <w:r w:rsidRPr="008150DA">
              <w:t>или полосе </w:t>
            </w:r>
            <w:r w:rsidR="00DB4678" w:rsidRPr="008150DA">
              <w:t>36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1 850</w:t>
            </w:r>
            <w:r w:rsidR="00DB7DFC" w:rsidRPr="008150DA">
              <w:t>–</w:t>
            </w:r>
            <w:r w:rsidRPr="008150DA">
              <w:t>1 910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–61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CA101F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>UTRA, работающей в полосе частот </w:t>
            </w:r>
            <w:r w:rsidR="00DB4678" w:rsidRPr="008150DA">
              <w:t xml:space="preserve">2. </w:t>
            </w:r>
            <w:r w:rsidRPr="008150DA">
              <w:t>Это требование не применяется к БС с E</w:t>
            </w:r>
            <w:r w:rsidRPr="008150DA">
              <w:noBreakHyphen/>
              <w:t>UTRA, работающей в полосе частот </w:t>
            </w:r>
            <w:r w:rsidR="00DB4678" w:rsidRPr="008150DA">
              <w:t>35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GSM850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869</w:t>
            </w:r>
            <w:r w:rsidR="00DB7DFC" w:rsidRPr="008150DA">
              <w:t>–</w:t>
            </w:r>
            <w:r w:rsidRPr="008150DA">
              <w:t>894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–57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CA101F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>UTRA, работающей в полосе частот </w:t>
            </w:r>
            <w:r w:rsidR="00DB4678" w:rsidRPr="008150DA">
              <w:t>5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824</w:t>
            </w:r>
            <w:r w:rsidR="00DB7DFC" w:rsidRPr="008150DA">
              <w:t>–</w:t>
            </w:r>
            <w:r w:rsidRPr="008150DA">
              <w:t>849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–61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100</w:t>
            </w:r>
            <w:r w:rsidR="00D778E8" w:rsidRPr="008150DA">
              <w:t> кГц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CA101F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>UTRA, работающей в полосе частот </w:t>
            </w:r>
            <w:r w:rsidR="00DB4678" w:rsidRPr="008150DA">
              <w:t>5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101385" w:rsidP="00231671">
            <w:pPr>
              <w:pStyle w:val="Tabletext"/>
              <w:jc w:val="center"/>
            </w:pPr>
            <w:r w:rsidRPr="008150DA">
              <w:t xml:space="preserve">FDD </w:t>
            </w:r>
            <w:r w:rsidR="00FD5B5F" w:rsidRPr="008150DA">
              <w:t>с UTRA в полосе </w:t>
            </w:r>
            <w:r w:rsidR="00DB4678" w:rsidRPr="008150DA">
              <w:t xml:space="preserve">I </w:t>
            </w:r>
            <w:r w:rsidR="00DB7DFC" w:rsidRPr="008150DA">
              <w:t>или</w:t>
            </w:r>
            <w:r w:rsidR="00DB7DFC" w:rsidRPr="008150DA">
              <w:br/>
            </w:r>
            <w:r w:rsidR="00DB4678" w:rsidRPr="008150DA">
              <w:t xml:space="preserve">E-UTRA </w:t>
            </w:r>
            <w:r w:rsidR="00DB4678" w:rsidRPr="008150DA">
              <w:br/>
            </w:r>
            <w:r w:rsidR="00DB7DFC" w:rsidRPr="008150DA">
              <w:t>в полосе </w:t>
            </w:r>
            <w:r w:rsidR="00DB4678" w:rsidRPr="008150DA">
              <w:t>1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2 110</w:t>
            </w:r>
            <w:r w:rsidR="00DB7DFC" w:rsidRPr="008150DA">
              <w:t>–</w:t>
            </w:r>
            <w:r w:rsidRPr="008150DA">
              <w:t>2 170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–52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87409C" w:rsidP="002568FD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1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1 920</w:t>
            </w:r>
            <w:r w:rsidR="00DB7DFC" w:rsidRPr="008150DA">
              <w:t>–</w:t>
            </w:r>
            <w:r w:rsidRPr="008150DA">
              <w:t>1 980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–49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87409C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1</w:t>
            </w:r>
          </w:p>
        </w:tc>
      </w:tr>
      <w:tr w:rsidR="00DB4678" w:rsidRPr="008150DA" w:rsidTr="00096AA3">
        <w:trPr>
          <w:cantSplit/>
          <w:trHeight w:val="635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8150DA" w:rsidRDefault="00101385" w:rsidP="00231671">
            <w:pPr>
              <w:pStyle w:val="Tabletext"/>
              <w:jc w:val="center"/>
            </w:pPr>
            <w:r w:rsidRPr="008150DA">
              <w:t xml:space="preserve">FDD </w:t>
            </w:r>
            <w:r w:rsidR="00FD5B5F" w:rsidRPr="008150DA">
              <w:t>с UTRA в полосе </w:t>
            </w:r>
            <w:r w:rsidR="00DB4678" w:rsidRPr="008150DA">
              <w:t xml:space="preserve">II </w:t>
            </w:r>
            <w:r w:rsidR="00DB7DFC" w:rsidRPr="008150DA">
              <w:t>или</w:t>
            </w:r>
            <w:r w:rsidR="00DB7DFC" w:rsidRPr="008150DA">
              <w:br/>
            </w:r>
            <w:r w:rsidR="00DB4678" w:rsidRPr="008150DA">
              <w:t xml:space="preserve">E-UTRA </w:t>
            </w:r>
            <w:r w:rsidR="00DB4678" w:rsidRPr="008150DA">
              <w:br/>
            </w:r>
            <w:r w:rsidR="00DB7DFC" w:rsidRPr="008150DA">
              <w:t>в полосе </w:t>
            </w:r>
            <w:r w:rsidR="00DB4678" w:rsidRPr="008150DA">
              <w:t>2</w:t>
            </w: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1 930</w:t>
            </w:r>
            <w:r w:rsidR="00DB7DFC" w:rsidRPr="008150DA">
              <w:t>–</w:t>
            </w:r>
            <w:r w:rsidRPr="008150DA">
              <w:t>1 990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–52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87409C" w:rsidP="00231671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2</w:t>
            </w:r>
          </w:p>
        </w:tc>
      </w:tr>
      <w:tr w:rsidR="00DB4678" w:rsidRPr="008150DA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1 850</w:t>
            </w:r>
            <w:r w:rsidR="00DB7DFC" w:rsidRPr="008150DA">
              <w:t>–</w:t>
            </w:r>
            <w:r w:rsidRPr="008150DA">
              <w:t>1 910</w:t>
            </w:r>
            <w:r w:rsidR="00304848" w:rsidRPr="008150DA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–49</w:t>
            </w:r>
            <w:r w:rsidR="00D778E8" w:rsidRPr="008150DA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8150DA" w:rsidRDefault="00DB4678" w:rsidP="00231671">
            <w:pPr>
              <w:pStyle w:val="Tabletext"/>
              <w:jc w:val="center"/>
            </w:pPr>
            <w:r w:rsidRPr="008150DA">
              <w:t>1</w:t>
            </w:r>
            <w:r w:rsidR="00304848" w:rsidRPr="008150DA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8150DA" w:rsidRDefault="0087409C" w:rsidP="004D07B3">
            <w:pPr>
              <w:pStyle w:val="Tabletext"/>
              <w:jc w:val="left"/>
            </w:pPr>
            <w:r w:rsidRPr="008150DA">
              <w:t>Это требование не применяется к БС с E</w:t>
            </w:r>
            <w:r w:rsidRPr="008150DA">
              <w:noBreakHyphen/>
              <w:t xml:space="preserve">UTRA, работающей в полосе </w:t>
            </w:r>
            <w:r w:rsidR="00DB4678" w:rsidRPr="008150DA">
              <w:t>2</w:t>
            </w:r>
          </w:p>
        </w:tc>
      </w:tr>
    </w:tbl>
    <w:p w:rsidR="00E048E8" w:rsidRPr="00EA0DE3" w:rsidRDefault="00E048E8" w:rsidP="008150DA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8</w:t>
      </w:r>
      <w:r w:rsidRPr="00EA0DE3">
        <w:rPr>
          <w:rFonts w:eastAsia="MS Mincho"/>
        </w:rPr>
        <w:t>B</w:t>
      </w:r>
      <w:r w:rsidRPr="00EA0DE3">
        <w:t xml:space="preserve"> </w:t>
      </w:r>
      <w:r w:rsidR="00787664" w:rsidRPr="00EA0DE3">
        <w:t>(</w:t>
      </w:r>
      <w:r w:rsidR="00787664" w:rsidRPr="008150DA">
        <w:rPr>
          <w:i/>
          <w:iCs/>
        </w:rPr>
        <w:t>продолжение</w:t>
      </w:r>
      <w:r w:rsidR="00787664" w:rsidRPr="00EA0DE3">
        <w:t>)</w:t>
      </w:r>
    </w:p>
    <w:p w:rsidR="00E048E8" w:rsidRPr="00EA0DE3" w:rsidRDefault="007F283D" w:rsidP="002568FD">
      <w:pPr>
        <w:pStyle w:val="Tabletitle"/>
        <w:rPr>
          <w:rFonts w:eastAsia="MS Mincho"/>
          <w:szCs w:val="22"/>
        </w:rPr>
      </w:pPr>
      <w:r w:rsidRPr="00EA0DE3">
        <w:rPr>
          <w:szCs w:val="22"/>
        </w:rPr>
        <w:t>Предельные уровни</w:t>
      </w:r>
      <w:r w:rsidR="009C3289" w:rsidRPr="00EA0DE3">
        <w:rPr>
          <w:szCs w:val="22"/>
        </w:rPr>
        <w:t xml:space="preserve"> побочных излучений БС для БС с </w:t>
      </w:r>
      <w:r w:rsidR="009C3289" w:rsidRPr="00EA0DE3">
        <w:rPr>
          <w:rFonts w:eastAsia="MS Mincho"/>
          <w:szCs w:val="22"/>
        </w:rPr>
        <w:t>E-</w:t>
      </w:r>
      <w:r w:rsidR="009C3289" w:rsidRPr="00EA0DE3">
        <w:rPr>
          <w:szCs w:val="22"/>
        </w:rPr>
        <w:t xml:space="preserve">UTRA в географической </w:t>
      </w:r>
      <w:r w:rsidR="009C3289" w:rsidRPr="00EA0DE3">
        <w:rPr>
          <w:szCs w:val="22"/>
        </w:rPr>
        <w:br/>
        <w:t>области покрытия систем, работающих в других полосах частот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40"/>
        <w:gridCol w:w="1980"/>
        <w:gridCol w:w="1400"/>
        <w:gridCol w:w="1417"/>
        <w:gridCol w:w="3402"/>
      </w:tblGrid>
      <w:tr w:rsidR="009C3289" w:rsidRPr="00756EF9" w:rsidTr="00096AA3">
        <w:trPr>
          <w:cantSplit/>
          <w:trHeight w:val="113"/>
          <w:tblHeader/>
          <w:jc w:val="center"/>
        </w:trPr>
        <w:tc>
          <w:tcPr>
            <w:tcW w:w="1440" w:type="dxa"/>
            <w:shd w:val="clear" w:color="auto" w:fill="auto"/>
            <w:vAlign w:val="center"/>
          </w:tcPr>
          <w:p w:rsidR="009C3289" w:rsidRPr="00756EF9" w:rsidRDefault="009C3289" w:rsidP="00C82855">
            <w:pPr>
              <w:pStyle w:val="Tablehead"/>
              <w:spacing w:before="60" w:after="60" w:line="200" w:lineRule="exact"/>
            </w:pPr>
            <w:r w:rsidRPr="00756EF9">
              <w:t>Тип системы, работающей в той же географиче</w:t>
            </w:r>
            <w:r w:rsidR="00F41546" w:rsidRPr="00756EF9">
              <w:t>-</w:t>
            </w:r>
            <w:r w:rsidRPr="00756EF9">
              <w:t>ской зоне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C3289" w:rsidRPr="00756EF9" w:rsidRDefault="009C3289" w:rsidP="00C82855">
            <w:pPr>
              <w:pStyle w:val="Tablehead"/>
              <w:spacing w:before="60" w:after="60" w:line="200" w:lineRule="exact"/>
            </w:pPr>
            <w:r w:rsidRPr="00756EF9">
              <w:t>Полоса, относящаяся к требованию сосуществования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9C3289" w:rsidRPr="00756EF9" w:rsidRDefault="009C3289" w:rsidP="00C82855">
            <w:pPr>
              <w:pStyle w:val="Tablehead"/>
              <w:spacing w:before="60" w:after="60" w:line="200" w:lineRule="exact"/>
            </w:pPr>
            <w:r w:rsidRPr="00756EF9">
              <w:t>Максималь</w:t>
            </w:r>
            <w:r w:rsidR="00F41546" w:rsidRPr="00756EF9">
              <w:t>-</w:t>
            </w:r>
            <w:r w:rsidRPr="00756EF9">
              <w:t>ный уровень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3289" w:rsidRPr="00756EF9" w:rsidRDefault="009C3289" w:rsidP="00C82855">
            <w:pPr>
              <w:pStyle w:val="Tablehead"/>
              <w:spacing w:before="60" w:after="60" w:line="200" w:lineRule="exact"/>
            </w:pPr>
            <w:r w:rsidRPr="00756EF9">
              <w:t>Ширина полосы измерения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C3289" w:rsidRPr="00756EF9" w:rsidRDefault="009C3289" w:rsidP="00C82855">
            <w:pPr>
              <w:pStyle w:val="Tablehead"/>
              <w:spacing w:before="60" w:after="60" w:line="200" w:lineRule="exact"/>
            </w:pPr>
            <w:r w:rsidRPr="00756EF9">
              <w:t>Примечание</w:t>
            </w:r>
          </w:p>
        </w:tc>
      </w:tr>
      <w:tr w:rsidR="00DB4678" w:rsidRPr="00756EF9" w:rsidTr="00096AA3">
        <w:trPr>
          <w:cantSplit/>
          <w:trHeight w:val="645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III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</w:t>
            </w:r>
            <w:r w:rsidR="00DB4678" w:rsidRPr="00756EF9">
              <w:t xml:space="preserve"> 3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1 805</w:t>
            </w:r>
            <w:r w:rsidR="00C82855" w:rsidRPr="00756EF9">
              <w:t>–</w:t>
            </w:r>
            <w:r w:rsidRPr="00756EF9">
              <w:t>1 880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3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1 710</w:t>
            </w:r>
            <w:r w:rsidR="00C82855" w:rsidRPr="00756EF9">
              <w:t>–</w:t>
            </w:r>
            <w:r w:rsidRPr="00756EF9">
              <w:t>1 785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  <w:rPr>
                <w:rFonts w:eastAsia="MS Mincho"/>
              </w:rPr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3</w:t>
            </w:r>
          </w:p>
        </w:tc>
      </w:tr>
      <w:tr w:rsidR="00DB4678" w:rsidRPr="00756EF9" w:rsidTr="00096AA3">
        <w:trPr>
          <w:cantSplit/>
          <w:trHeight w:val="577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IV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>4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2 110</w:t>
            </w:r>
            <w:r w:rsidR="00C82855" w:rsidRPr="00756EF9">
              <w:t>–</w:t>
            </w:r>
            <w:r w:rsidRPr="00756EF9">
              <w:t>2 155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4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1 710</w:t>
            </w:r>
            <w:r w:rsidR="00C82855" w:rsidRPr="00756EF9">
              <w:t>–</w:t>
            </w:r>
            <w:r w:rsidRPr="00756EF9">
              <w:t>1 755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>UTRA, работающей в полосе</w:t>
            </w:r>
            <w:r w:rsidR="00DB4678" w:rsidRPr="00756EF9">
              <w:t xml:space="preserve"> 4</w:t>
            </w:r>
          </w:p>
        </w:tc>
      </w:tr>
      <w:tr w:rsidR="00DB4678" w:rsidRPr="00756EF9" w:rsidTr="00096AA3">
        <w:trPr>
          <w:cantSplit/>
          <w:trHeight w:val="637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V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>5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869</w:t>
            </w:r>
            <w:r w:rsidR="00C82855" w:rsidRPr="00756EF9">
              <w:t>–</w:t>
            </w:r>
            <w:r w:rsidRPr="00756EF9">
              <w:t>894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5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824</w:t>
            </w:r>
            <w:r w:rsidR="00C82855" w:rsidRPr="00756EF9">
              <w:t>–</w:t>
            </w:r>
            <w:r w:rsidRPr="00756EF9">
              <w:t>849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  <w:rPr>
                <w:rFonts w:eastAsia="MS Mincho"/>
              </w:rPr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5</w:t>
            </w:r>
          </w:p>
        </w:tc>
      </w:tr>
      <w:tr w:rsidR="00DB4678" w:rsidRPr="00756EF9" w:rsidTr="00096AA3">
        <w:trPr>
          <w:cantSplit/>
          <w:trHeight w:val="569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VI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>6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860</w:t>
            </w:r>
            <w:r w:rsidR="00C82855" w:rsidRPr="00756EF9">
              <w:t>–</w:t>
            </w:r>
            <w:r w:rsidRPr="00756EF9">
              <w:t>895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6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815</w:t>
            </w:r>
            <w:r w:rsidR="00C82855" w:rsidRPr="00756EF9">
              <w:t>–</w:t>
            </w:r>
            <w:r w:rsidRPr="00756EF9">
              <w:t>850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6</w:t>
            </w:r>
          </w:p>
        </w:tc>
      </w:tr>
      <w:tr w:rsidR="00DB4678" w:rsidRPr="00756EF9" w:rsidTr="00096AA3">
        <w:trPr>
          <w:cantSplit/>
          <w:trHeight w:val="630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VII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>7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2 620</w:t>
            </w:r>
            <w:r w:rsidR="00C82855" w:rsidRPr="00756EF9">
              <w:t>–</w:t>
            </w:r>
            <w:r w:rsidRPr="00756EF9">
              <w:t>2 690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7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2 500</w:t>
            </w:r>
            <w:r w:rsidR="00C82855" w:rsidRPr="00756EF9">
              <w:t>–</w:t>
            </w:r>
            <w:r w:rsidRPr="00756EF9">
              <w:t>2 570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7</w:t>
            </w:r>
          </w:p>
        </w:tc>
      </w:tr>
      <w:tr w:rsidR="00DB4678" w:rsidRPr="00756EF9" w:rsidTr="00096AA3">
        <w:trPr>
          <w:cantSplit/>
          <w:trHeight w:val="562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VIII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 xml:space="preserve"> 8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925</w:t>
            </w:r>
            <w:r w:rsidR="00C82855" w:rsidRPr="00756EF9">
              <w:t>–</w:t>
            </w:r>
            <w:r w:rsidRPr="00756EF9">
              <w:t>960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8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880</w:t>
            </w:r>
            <w:r w:rsidR="00C82855" w:rsidRPr="00756EF9">
              <w:t>–</w:t>
            </w:r>
            <w:r w:rsidRPr="00756EF9">
              <w:t>915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  <w:rPr>
                <w:rFonts w:eastAsia="MS Mincho"/>
              </w:rPr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8</w:t>
            </w:r>
          </w:p>
        </w:tc>
      </w:tr>
      <w:tr w:rsidR="00DB4678" w:rsidRPr="00756EF9" w:rsidTr="00096AA3">
        <w:trPr>
          <w:cantSplit/>
          <w:trHeight w:val="622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IX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 xml:space="preserve"> 9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1 844</w:t>
            </w:r>
            <w:r w:rsidR="00026942" w:rsidRPr="00756EF9">
              <w:t>,</w:t>
            </w:r>
            <w:r w:rsidRPr="00756EF9">
              <w:t>9</w:t>
            </w:r>
            <w:r w:rsidR="00C82855" w:rsidRPr="00756EF9">
              <w:t>–</w:t>
            </w:r>
            <w:r w:rsidRPr="00756EF9">
              <w:t>1 879</w:t>
            </w:r>
            <w:r w:rsidR="00026942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9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1 749</w:t>
            </w:r>
            <w:r w:rsidR="00026942" w:rsidRPr="00756EF9">
              <w:t>,</w:t>
            </w:r>
            <w:r w:rsidRPr="00756EF9">
              <w:t>9</w:t>
            </w:r>
            <w:r w:rsidR="00C82855" w:rsidRPr="00756EF9">
              <w:t>–</w:t>
            </w:r>
            <w:r w:rsidRPr="00756EF9">
              <w:t>1 784</w:t>
            </w:r>
            <w:r w:rsidR="00026942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9</w:t>
            </w:r>
          </w:p>
        </w:tc>
      </w:tr>
      <w:tr w:rsidR="00DB4678" w:rsidRPr="00756EF9" w:rsidTr="00096AA3">
        <w:trPr>
          <w:cantSplit/>
          <w:trHeight w:val="553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X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 xml:space="preserve"> 10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2 110</w:t>
            </w:r>
            <w:r w:rsidR="00C82855" w:rsidRPr="00756EF9">
              <w:t>–</w:t>
            </w:r>
            <w:r w:rsidRPr="00756EF9">
              <w:t>2 170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10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1 710</w:t>
            </w:r>
            <w:r w:rsidR="00C82855" w:rsidRPr="00756EF9">
              <w:t>–</w:t>
            </w:r>
            <w:r w:rsidRPr="00756EF9">
              <w:t>1 770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10</w:t>
            </w:r>
          </w:p>
        </w:tc>
      </w:tr>
      <w:tr w:rsidR="00DB4678" w:rsidRPr="00756EF9" w:rsidTr="00096AA3">
        <w:trPr>
          <w:cantSplit/>
          <w:trHeight w:val="622"/>
          <w:jc w:val="center"/>
        </w:trPr>
        <w:tc>
          <w:tcPr>
            <w:tcW w:w="1440" w:type="dxa"/>
            <w:vMerge w:val="restart"/>
            <w:shd w:val="clear" w:color="auto" w:fill="auto"/>
          </w:tcPr>
          <w:p w:rsidR="00DB4678" w:rsidRPr="00756EF9" w:rsidRDefault="00101385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FDD </w:t>
            </w:r>
            <w:r w:rsidR="00FD5B5F" w:rsidRPr="00756EF9">
              <w:t>с UTRA в полосе </w:t>
            </w:r>
            <w:r w:rsidR="00DB4678" w:rsidRPr="00756EF9">
              <w:t xml:space="preserve">XI </w:t>
            </w:r>
            <w:r w:rsidR="00DB7DFC" w:rsidRPr="00756EF9">
              <w:t>или</w:t>
            </w:r>
            <w:r w:rsidR="00DB7DFC" w:rsidRPr="00756EF9">
              <w:br/>
            </w:r>
            <w:r w:rsidR="00DB4678" w:rsidRPr="00756EF9">
              <w:t xml:space="preserve">E-UTRA </w:t>
            </w:r>
            <w:r w:rsidR="00DB4678" w:rsidRPr="00756EF9">
              <w:br/>
            </w:r>
            <w:r w:rsidRPr="00756EF9">
              <w:t>в полосе </w:t>
            </w:r>
            <w:r w:rsidR="00DB4678" w:rsidRPr="00756EF9">
              <w:t xml:space="preserve"> 11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1 475</w:t>
            </w:r>
            <w:r w:rsidR="00026942" w:rsidRPr="00756EF9">
              <w:t>,</w:t>
            </w:r>
            <w:r w:rsidRPr="00756EF9">
              <w:t>9</w:t>
            </w:r>
            <w:r w:rsidR="00C82855" w:rsidRPr="00756EF9">
              <w:t>–</w:t>
            </w:r>
            <w:r w:rsidRPr="00756EF9">
              <w:t>1 500</w:t>
            </w:r>
            <w:r w:rsidR="00026942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11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vMerge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1 427</w:t>
            </w:r>
            <w:r w:rsidR="00026942" w:rsidRPr="00756EF9">
              <w:t>,</w:t>
            </w:r>
            <w:r w:rsidRPr="00756EF9">
              <w:t>9</w:t>
            </w:r>
            <w:r w:rsidR="00C82855" w:rsidRPr="00756EF9">
              <w:t>–</w:t>
            </w:r>
            <w:r w:rsidRPr="00756EF9">
              <w:t>1 452</w:t>
            </w:r>
            <w:r w:rsidR="00026942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–49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11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DB7DFC" w:rsidRPr="00756EF9">
              <w:t>в полосе </w:t>
            </w:r>
            <w:r w:rsidRPr="00756EF9">
              <w:t xml:space="preserve">a) </w:t>
            </w:r>
            <w:r w:rsidR="00FD5B5F" w:rsidRPr="00756EF9">
              <w:t>или</w:t>
            </w:r>
            <w:r w:rsidR="00231671" w:rsidRPr="00756EF9">
              <w:t xml:space="preserve"> </w:t>
            </w:r>
            <w:r w:rsidR="00DB7DFC" w:rsidRPr="00756EF9">
              <w:br/>
            </w:r>
            <w:r w:rsidRPr="00756EF9">
              <w:t>E</w:t>
            </w:r>
            <w:r w:rsidR="00231671" w:rsidRPr="00756EF9">
              <w:noBreakHyphen/>
            </w:r>
            <w:r w:rsidRPr="00756EF9">
              <w:t xml:space="preserve">UTRA </w:t>
            </w:r>
            <w:r w:rsidR="004D07B3" w:rsidRPr="00756EF9">
              <w:br/>
            </w:r>
            <w:r w:rsidR="00101385" w:rsidRPr="00756EF9">
              <w:t>в полосе </w:t>
            </w:r>
            <w:r w:rsidR="00231671" w:rsidRPr="00756EF9">
              <w:t> </w:t>
            </w:r>
            <w:r w:rsidRPr="00756EF9">
              <w:t>33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1 900</w:t>
            </w:r>
            <w:r w:rsidR="00C82855" w:rsidRPr="00756EF9">
              <w:t>–</w:t>
            </w:r>
            <w:r w:rsidRPr="00756EF9">
              <w:t>1 920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C8285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C8285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33</w:t>
            </w:r>
          </w:p>
        </w:tc>
      </w:tr>
    </w:tbl>
    <w:p w:rsidR="00E048E8" w:rsidRPr="00EA0DE3" w:rsidRDefault="00E048E8" w:rsidP="00756EF9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8</w:t>
      </w:r>
      <w:r w:rsidRPr="00EA0DE3">
        <w:rPr>
          <w:rFonts w:eastAsia="MS Mincho"/>
        </w:rPr>
        <w:t>B</w:t>
      </w:r>
      <w:r w:rsidRPr="00EA0DE3">
        <w:t xml:space="preserve"> (</w:t>
      </w:r>
      <w:r w:rsidR="009C3289" w:rsidRPr="00EA0DE3">
        <w:rPr>
          <w:i/>
          <w:iCs/>
        </w:rPr>
        <w:t>окончание</w:t>
      </w:r>
      <w:r w:rsidRPr="00EA0DE3">
        <w:t>)</w:t>
      </w:r>
    </w:p>
    <w:p w:rsidR="00E048E8" w:rsidRPr="00EA0DE3" w:rsidRDefault="007F283D" w:rsidP="009A1FDE">
      <w:pPr>
        <w:pStyle w:val="Tabletitle"/>
        <w:rPr>
          <w:rFonts w:eastAsia="MS Mincho"/>
          <w:szCs w:val="22"/>
        </w:rPr>
      </w:pPr>
      <w:r w:rsidRPr="00EA0DE3">
        <w:rPr>
          <w:szCs w:val="22"/>
        </w:rPr>
        <w:t>Предельные уровни</w:t>
      </w:r>
      <w:r w:rsidR="009C3289" w:rsidRPr="00EA0DE3">
        <w:rPr>
          <w:szCs w:val="22"/>
        </w:rPr>
        <w:t xml:space="preserve"> побочных излучений БС для БС с </w:t>
      </w:r>
      <w:r w:rsidR="009C3289" w:rsidRPr="00EA0DE3">
        <w:rPr>
          <w:rFonts w:eastAsia="MS Mincho"/>
          <w:szCs w:val="22"/>
        </w:rPr>
        <w:t>E-</w:t>
      </w:r>
      <w:r w:rsidR="009C3289" w:rsidRPr="00EA0DE3">
        <w:rPr>
          <w:szCs w:val="22"/>
        </w:rPr>
        <w:t xml:space="preserve">UTRA в географической </w:t>
      </w:r>
      <w:r w:rsidR="009C3289" w:rsidRPr="00EA0DE3">
        <w:rPr>
          <w:szCs w:val="22"/>
        </w:rPr>
        <w:br/>
        <w:t>области покрытия систем, работающих в других полосах частот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40"/>
        <w:gridCol w:w="1980"/>
        <w:gridCol w:w="1400"/>
        <w:gridCol w:w="1417"/>
        <w:gridCol w:w="3402"/>
      </w:tblGrid>
      <w:tr w:rsidR="009C3289" w:rsidRPr="00756EF9" w:rsidTr="00096AA3">
        <w:trPr>
          <w:cantSplit/>
          <w:trHeight w:val="113"/>
          <w:tblHeader/>
          <w:jc w:val="center"/>
        </w:trPr>
        <w:tc>
          <w:tcPr>
            <w:tcW w:w="1440" w:type="dxa"/>
            <w:shd w:val="clear" w:color="auto" w:fill="auto"/>
            <w:vAlign w:val="center"/>
          </w:tcPr>
          <w:p w:rsidR="009C3289" w:rsidRPr="00756EF9" w:rsidRDefault="009C3289" w:rsidP="0056572F">
            <w:pPr>
              <w:pStyle w:val="Tablehead"/>
              <w:spacing w:line="200" w:lineRule="exact"/>
            </w:pPr>
            <w:r w:rsidRPr="00756EF9">
              <w:t>Тип системы, работающей в той же географиче</w:t>
            </w:r>
            <w:r w:rsidR="00F41546" w:rsidRPr="00756EF9">
              <w:t>-</w:t>
            </w:r>
            <w:r w:rsidRPr="00756EF9">
              <w:t>ской зоне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C3289" w:rsidRPr="00756EF9" w:rsidRDefault="009C3289" w:rsidP="0056572F">
            <w:pPr>
              <w:pStyle w:val="Tablehead"/>
              <w:spacing w:line="200" w:lineRule="exact"/>
            </w:pPr>
            <w:r w:rsidRPr="00756EF9">
              <w:t>Полоса, относящаяся к требованию сосуществования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9C3289" w:rsidRPr="00756EF9" w:rsidRDefault="009C3289" w:rsidP="0056572F">
            <w:pPr>
              <w:pStyle w:val="Tablehead"/>
              <w:spacing w:line="200" w:lineRule="exact"/>
            </w:pPr>
            <w:r w:rsidRPr="00756EF9">
              <w:t>Максималь</w:t>
            </w:r>
            <w:r w:rsidR="00F41546" w:rsidRPr="00756EF9">
              <w:t>-</w:t>
            </w:r>
            <w:r w:rsidRPr="00756EF9">
              <w:t>ный уровень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3289" w:rsidRPr="00756EF9" w:rsidRDefault="009C3289" w:rsidP="0056572F">
            <w:pPr>
              <w:pStyle w:val="Tablehead"/>
              <w:spacing w:line="200" w:lineRule="exact"/>
            </w:pPr>
            <w:r w:rsidRPr="00756EF9">
              <w:t>Ширина полосы измерения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C3289" w:rsidRPr="00756EF9" w:rsidRDefault="009C3289" w:rsidP="0056572F">
            <w:pPr>
              <w:pStyle w:val="Tablehead"/>
              <w:spacing w:line="200" w:lineRule="exact"/>
            </w:pPr>
            <w:r w:rsidRPr="00756EF9">
              <w:t>Примечание</w:t>
            </w:r>
          </w:p>
        </w:tc>
      </w:tr>
      <w:tr w:rsidR="002568FD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2568FD" w:rsidRPr="00756EF9" w:rsidRDefault="002568FD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0D6F95" w:rsidRPr="00756EF9">
              <w:t>в полосе </w:t>
            </w:r>
            <w:r w:rsidRPr="00756EF9">
              <w:t xml:space="preserve">a) </w:t>
            </w:r>
            <w:r w:rsidR="00FD5B5F" w:rsidRPr="00756EF9">
              <w:t>или</w:t>
            </w:r>
            <w:r w:rsidRPr="00756EF9">
              <w:t xml:space="preserve"> </w:t>
            </w:r>
            <w:r w:rsidR="000D6F95" w:rsidRPr="00756EF9">
              <w:br/>
            </w:r>
            <w:r w:rsidRPr="00756EF9">
              <w:t>E</w:t>
            </w:r>
            <w:r w:rsidRPr="00756EF9">
              <w:noBreakHyphen/>
              <w:t xml:space="preserve">UTRA </w:t>
            </w:r>
            <w:r w:rsidR="000D6F95" w:rsidRPr="00756EF9">
              <w:t>в полосе </w:t>
            </w:r>
            <w:r w:rsidRPr="00756EF9">
              <w:t>34</w:t>
            </w:r>
          </w:p>
        </w:tc>
        <w:tc>
          <w:tcPr>
            <w:tcW w:w="1980" w:type="dxa"/>
            <w:shd w:val="clear" w:color="auto" w:fill="auto"/>
          </w:tcPr>
          <w:p w:rsidR="002568FD" w:rsidRPr="00756EF9" w:rsidRDefault="002568FD" w:rsidP="00971535">
            <w:pPr>
              <w:pStyle w:val="Tabletext"/>
              <w:spacing w:beforeLines="20" w:after="0"/>
              <w:jc w:val="center"/>
            </w:pPr>
            <w:r w:rsidRPr="00756EF9">
              <w:t>2 010</w:t>
            </w:r>
            <w:r w:rsidR="00026942" w:rsidRPr="00756EF9">
              <w:t>–</w:t>
            </w:r>
            <w:r w:rsidRPr="00756EF9">
              <w:t>2 025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2568FD" w:rsidRPr="00756EF9" w:rsidRDefault="002568FD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2568FD" w:rsidRPr="00756EF9" w:rsidRDefault="002568FD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2568FD" w:rsidRPr="00756EF9" w:rsidRDefault="0087409C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2568FD" w:rsidRPr="00756EF9">
              <w:t>34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0D6F95" w:rsidRPr="00756EF9">
              <w:t>в полосе </w:t>
            </w:r>
            <w:r w:rsidRPr="00756EF9">
              <w:t xml:space="preserve">b) </w:t>
            </w:r>
            <w:r w:rsidR="00DB7DFC" w:rsidRPr="00756EF9">
              <w:t>или</w:t>
            </w:r>
            <w:r w:rsidR="00DB7DFC" w:rsidRPr="00756EF9">
              <w:br/>
            </w:r>
            <w:r w:rsidRPr="00756EF9">
              <w:t>E</w:t>
            </w:r>
            <w:r w:rsidR="00231671" w:rsidRPr="00756EF9">
              <w:noBreakHyphen/>
            </w:r>
            <w:r w:rsidRPr="00756EF9">
              <w:t xml:space="preserve">UTRA </w:t>
            </w:r>
            <w:r w:rsidR="000D6F95" w:rsidRPr="00756EF9">
              <w:t>в полосе </w:t>
            </w:r>
            <w:r w:rsidRPr="00756EF9">
              <w:t>35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1 850</w:t>
            </w:r>
            <w:r w:rsidR="00026942" w:rsidRPr="00756EF9">
              <w:t>–</w:t>
            </w:r>
            <w:r w:rsidRPr="00756EF9">
              <w:t>1 910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35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0D6F95" w:rsidRPr="00756EF9">
              <w:t>в полосе </w:t>
            </w:r>
            <w:r w:rsidRPr="00756EF9">
              <w:t xml:space="preserve">b) </w:t>
            </w:r>
            <w:r w:rsidR="00FD5B5F" w:rsidRPr="00756EF9">
              <w:t>или</w:t>
            </w:r>
            <w:r w:rsidR="000D6F95" w:rsidRPr="00756EF9">
              <w:br/>
            </w:r>
            <w:r w:rsidRPr="00756EF9">
              <w:t>E</w:t>
            </w:r>
            <w:r w:rsidR="00231671" w:rsidRPr="00756EF9">
              <w:noBreakHyphen/>
            </w:r>
            <w:r w:rsidRPr="00756EF9">
              <w:t xml:space="preserve">UTRA </w:t>
            </w:r>
            <w:r w:rsidR="000D6F95" w:rsidRPr="00756EF9">
              <w:t xml:space="preserve">в </w:t>
            </w:r>
            <w:r w:rsidR="00D818E9" w:rsidRPr="00756EF9">
              <w:t>полосе</w:t>
            </w:r>
            <w:r w:rsidR="00231671" w:rsidRPr="00756EF9">
              <w:t> </w:t>
            </w:r>
            <w:r w:rsidRPr="00756EF9">
              <w:t>36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1 930</w:t>
            </w:r>
            <w:r w:rsidR="00026942" w:rsidRPr="00756EF9">
              <w:t>–</w:t>
            </w:r>
            <w:r w:rsidRPr="00756EF9">
              <w:t>1 990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87409C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 xml:space="preserve">2 </w:t>
            </w:r>
            <w:r w:rsidRPr="00756EF9">
              <w:t>и полосе</w:t>
            </w:r>
            <w:r w:rsidR="008A4F2F" w:rsidRPr="00756EF9">
              <w:t> </w:t>
            </w:r>
            <w:r w:rsidR="00DB4678" w:rsidRPr="00756EF9">
              <w:t>36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0D6F95" w:rsidRPr="00756EF9">
              <w:t>в полосе </w:t>
            </w:r>
            <w:r w:rsidRPr="00756EF9">
              <w:t xml:space="preserve">c) </w:t>
            </w:r>
            <w:r w:rsidR="00FD5B5F" w:rsidRPr="00756EF9">
              <w:t>или</w:t>
            </w:r>
            <w:r w:rsidR="000D6F95" w:rsidRPr="00756EF9">
              <w:br/>
            </w:r>
            <w:r w:rsidRPr="00756EF9">
              <w:t>E</w:t>
            </w:r>
            <w:r w:rsidR="00231671" w:rsidRPr="00756EF9">
              <w:noBreakHyphen/>
            </w:r>
            <w:r w:rsidRPr="00756EF9">
              <w:t xml:space="preserve">UTRA </w:t>
            </w:r>
            <w:r w:rsidR="000D6F95" w:rsidRPr="00756EF9">
              <w:t>в полосе</w:t>
            </w:r>
            <w:r w:rsidR="00231671" w:rsidRPr="00756EF9">
              <w:t> </w:t>
            </w:r>
            <w:r w:rsidRPr="00756EF9">
              <w:t>37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1 910</w:t>
            </w:r>
            <w:r w:rsidR="00026942" w:rsidRPr="00756EF9">
              <w:t>–</w:t>
            </w:r>
            <w:r w:rsidRPr="00756EF9">
              <w:t>1 930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F11F9F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>UTRA, работающей в полосе </w:t>
            </w:r>
            <w:r w:rsidR="00DB4678" w:rsidRPr="00756EF9">
              <w:t xml:space="preserve">37. </w:t>
            </w:r>
            <w:r w:rsidRPr="00756EF9">
              <w:t>Эта непарная полоса определена в Рекомендации МСЭ-</w:t>
            </w:r>
            <w:r w:rsidR="00DB4678" w:rsidRPr="00756EF9">
              <w:t xml:space="preserve">R M.1036, </w:t>
            </w:r>
            <w:r w:rsidRPr="00756EF9">
              <w:t>но отложена для будущего развертывания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UTRA TDD </w:t>
            </w:r>
            <w:r w:rsidR="002F5ED3" w:rsidRPr="00756EF9">
              <w:t>в</w:t>
            </w:r>
            <w:r w:rsidRPr="00756EF9">
              <w:t xml:space="preserve"> </w:t>
            </w:r>
            <w:r w:rsidR="002F5ED3" w:rsidRPr="00756EF9">
              <w:t>полосе</w:t>
            </w:r>
            <w:r w:rsidRPr="00756EF9">
              <w:t xml:space="preserve"> d) </w:t>
            </w:r>
            <w:r w:rsidR="00DB7DFC" w:rsidRPr="00756EF9">
              <w:t>или</w:t>
            </w:r>
            <w:r w:rsidR="00DB7DFC" w:rsidRPr="00756EF9">
              <w:br/>
            </w:r>
            <w:r w:rsidRPr="00756EF9">
              <w:t>E</w:t>
            </w:r>
            <w:r w:rsidR="00231671" w:rsidRPr="00756EF9">
              <w:noBreakHyphen/>
            </w:r>
            <w:r w:rsidRPr="00756EF9">
              <w:t xml:space="preserve">UTRA </w:t>
            </w:r>
            <w:r w:rsidR="002F5ED3" w:rsidRPr="00756EF9">
              <w:t>в полосе</w:t>
            </w:r>
            <w:r w:rsidR="00231671" w:rsidRPr="00756EF9">
              <w:t> </w:t>
            </w:r>
            <w:r w:rsidRPr="00756EF9">
              <w:t>38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2 570</w:t>
            </w:r>
            <w:r w:rsidR="00026942" w:rsidRPr="00756EF9">
              <w:t>–</w:t>
            </w:r>
            <w:r w:rsidRPr="00756EF9">
              <w:t>2 620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F11F9F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>UTRA, работающей в полосе </w:t>
            </w:r>
            <w:r w:rsidR="00DB4678" w:rsidRPr="00756EF9">
              <w:t>38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E-UTRA </w:t>
            </w:r>
            <w:r w:rsidRPr="00756EF9">
              <w:br/>
            </w:r>
            <w:r w:rsidR="000D6F95" w:rsidRPr="00756EF9">
              <w:t>в полосе </w:t>
            </w:r>
            <w:r w:rsidRPr="00756EF9">
              <w:t>39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1 880</w:t>
            </w:r>
            <w:r w:rsidR="00026942" w:rsidRPr="00756EF9">
              <w:t>–</w:t>
            </w:r>
            <w:r w:rsidRPr="00756EF9">
              <w:t>1 920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F11F9F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39</w:t>
            </w:r>
          </w:p>
        </w:tc>
      </w:tr>
      <w:tr w:rsidR="00DB4678" w:rsidRPr="00756EF9" w:rsidTr="00096AA3">
        <w:trPr>
          <w:cantSplit/>
          <w:trHeight w:val="113"/>
          <w:jc w:val="center"/>
        </w:trPr>
        <w:tc>
          <w:tcPr>
            <w:tcW w:w="144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 xml:space="preserve">E-UTRA </w:t>
            </w:r>
            <w:r w:rsidRPr="00756EF9">
              <w:br/>
            </w:r>
            <w:r w:rsidR="000D6F95" w:rsidRPr="00756EF9">
              <w:t>в полосе </w:t>
            </w:r>
            <w:r w:rsidRPr="00756EF9">
              <w:t>40</w:t>
            </w:r>
          </w:p>
        </w:tc>
        <w:tc>
          <w:tcPr>
            <w:tcW w:w="198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2 300</w:t>
            </w:r>
            <w:r w:rsidR="00026942" w:rsidRPr="00756EF9">
              <w:t>–</w:t>
            </w:r>
            <w:r w:rsidRPr="00756EF9">
              <w:t>2 400</w:t>
            </w:r>
            <w:r w:rsidR="00304848" w:rsidRPr="00756EF9">
              <w:t> МГц</w:t>
            </w:r>
          </w:p>
        </w:tc>
        <w:tc>
          <w:tcPr>
            <w:tcW w:w="1400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–52</w:t>
            </w:r>
            <w:r w:rsidR="00D778E8" w:rsidRPr="00756EF9">
              <w:t> дБм</w:t>
            </w:r>
          </w:p>
        </w:tc>
        <w:tc>
          <w:tcPr>
            <w:tcW w:w="1417" w:type="dxa"/>
            <w:shd w:val="clear" w:color="auto" w:fill="auto"/>
          </w:tcPr>
          <w:p w:rsidR="00DB4678" w:rsidRPr="00756EF9" w:rsidRDefault="00DB4678" w:rsidP="00971535">
            <w:pPr>
              <w:pStyle w:val="Tabletext"/>
              <w:spacing w:beforeLines="20" w:after="0"/>
              <w:jc w:val="center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3402" w:type="dxa"/>
            <w:shd w:val="clear" w:color="auto" w:fill="auto"/>
          </w:tcPr>
          <w:p w:rsidR="00DB4678" w:rsidRPr="00756EF9" w:rsidRDefault="00F11F9F" w:rsidP="00971535">
            <w:pPr>
              <w:pStyle w:val="Tabletext"/>
              <w:spacing w:beforeLines="20" w:after="0"/>
              <w:jc w:val="left"/>
            </w:pPr>
            <w:r w:rsidRPr="00756EF9">
              <w:t>Это требование не применяется к БС с E</w:t>
            </w:r>
            <w:r w:rsidRPr="00756EF9">
              <w:noBreakHyphen/>
              <w:t xml:space="preserve">UTRA, работающей в полосе </w:t>
            </w:r>
            <w:r w:rsidR="00DB4678" w:rsidRPr="00756EF9">
              <w:t>40</w:t>
            </w:r>
          </w:p>
        </w:tc>
      </w:tr>
    </w:tbl>
    <w:p w:rsidR="00DB4678" w:rsidRPr="00EA0DE3" w:rsidRDefault="00781D48" w:rsidP="00971535">
      <w:pPr>
        <w:pStyle w:val="Note"/>
        <w:spacing w:line="220" w:lineRule="exact"/>
      </w:pPr>
      <w:r w:rsidRPr="00EA0DE3">
        <w:t>ПРИМЕЧАНИЕ </w:t>
      </w:r>
      <w:r w:rsidR="00BD0787" w:rsidRPr="00EA0DE3">
        <w:t>1. </w:t>
      </w:r>
      <w:r w:rsidR="00DB4678" w:rsidRPr="00EA0DE3">
        <w:t xml:space="preserve">– </w:t>
      </w:r>
      <w:r w:rsidR="00026942" w:rsidRPr="00EA0DE3">
        <w:t>Согласно определению</w:t>
      </w:r>
      <w:r w:rsidR="00CE0F33" w:rsidRPr="00EA0DE3">
        <w:t xml:space="preserve"> побочных излучений, данному в разделе "Сфера применения",</w:t>
      </w:r>
      <w:r w:rsidR="00026942" w:rsidRPr="00EA0DE3">
        <w:t xml:space="preserve"> в </w:t>
      </w:r>
      <w:r w:rsidR="0067625E" w:rsidRPr="00EA0DE3">
        <w:t>настоящем</w:t>
      </w:r>
      <w:r w:rsidR="00026942" w:rsidRPr="00EA0DE3">
        <w:t xml:space="preserve"> разделе</w:t>
      </w:r>
      <w:r w:rsidR="00DB4678" w:rsidRPr="00EA0DE3">
        <w:rPr>
          <w:rFonts w:eastAsia="MS Mincho"/>
        </w:rPr>
        <w:t xml:space="preserve"> (</w:t>
      </w:r>
      <w:r w:rsidR="00026942" w:rsidRPr="00EA0DE3">
        <w:rPr>
          <w:rFonts w:eastAsia="MS Mincho"/>
        </w:rPr>
        <w:t>п. </w:t>
      </w:r>
      <w:r w:rsidR="00DB4678" w:rsidRPr="00EA0DE3">
        <w:rPr>
          <w:rFonts w:eastAsia="MS Mincho"/>
        </w:rPr>
        <w:t>4)</w:t>
      </w:r>
      <w:r w:rsidR="00026942" w:rsidRPr="00EA0DE3">
        <w:rPr>
          <w:rFonts w:eastAsia="MS Mincho"/>
        </w:rPr>
        <w:t xml:space="preserve"> требования сосущес</w:t>
      </w:r>
      <w:r w:rsidR="005B4972" w:rsidRPr="00EA0DE3">
        <w:rPr>
          <w:rFonts w:eastAsia="MS Mincho"/>
        </w:rPr>
        <w:t>твования, приведенные в таблице</w:t>
      </w:r>
      <w:r w:rsidR="00DB4678" w:rsidRPr="00EA0DE3">
        <w:t> </w:t>
      </w:r>
      <w:r w:rsidR="00DB4678" w:rsidRPr="00EA0DE3">
        <w:rPr>
          <w:rFonts w:eastAsia="MS Mincho"/>
        </w:rPr>
        <w:t>8B</w:t>
      </w:r>
      <w:r w:rsidR="005B4972" w:rsidRPr="00EA0DE3">
        <w:rPr>
          <w:rFonts w:eastAsia="MS Mincho"/>
        </w:rPr>
        <w:t>, не применяются к диапазону частоты</w:t>
      </w:r>
      <w:r w:rsidR="00DB4678" w:rsidRPr="00EA0DE3">
        <w:t xml:space="preserve"> 10</w:t>
      </w:r>
      <w:r w:rsidR="00304848" w:rsidRPr="00EA0DE3">
        <w:t> МГц</w:t>
      </w:r>
      <w:r w:rsidR="00CE0F33" w:rsidRPr="00EA0DE3">
        <w:t xml:space="preserve">, который находится </w:t>
      </w:r>
      <w:r w:rsidR="00D90C28" w:rsidRPr="00EA0DE3">
        <w:t>непосредственно</w:t>
      </w:r>
      <w:r w:rsidR="00CE0F33" w:rsidRPr="00EA0DE3">
        <w:t xml:space="preserve"> за частотным диапазоном передачи БС </w:t>
      </w:r>
      <w:r w:rsidR="000B1FA5" w:rsidRPr="00EA0DE3">
        <w:t xml:space="preserve">в </w:t>
      </w:r>
      <w:r w:rsidR="00CE0F33" w:rsidRPr="00EA0DE3">
        <w:t>рабочей полос</w:t>
      </w:r>
      <w:r w:rsidR="000B1FA5" w:rsidRPr="00EA0DE3">
        <w:t>е</w:t>
      </w:r>
      <w:r w:rsidR="00DB4678" w:rsidRPr="00EA0DE3">
        <w:t xml:space="preserve"> (</w:t>
      </w:r>
      <w:r w:rsidR="00CE0F33" w:rsidRPr="00EA0DE3">
        <w:t>см. Примечания 2 и 3 в разделе "Сфера применения"</w:t>
      </w:r>
      <w:r w:rsidR="00DB4678" w:rsidRPr="00EA0DE3">
        <w:t xml:space="preserve">). </w:t>
      </w:r>
      <w:r w:rsidR="0021767F" w:rsidRPr="00EA0DE3">
        <w:t>Это также справедливо</w:t>
      </w:r>
      <w:r w:rsidR="001133F0" w:rsidRPr="00EA0DE3">
        <w:t xml:space="preserve"> для случаев</w:t>
      </w:r>
      <w:r w:rsidR="0021767F" w:rsidRPr="00EA0DE3">
        <w:t>, когда диапазон частоты передачи является соседним относительно полосы, определенной для требования сосуществования в данной таблице</w:t>
      </w:r>
      <w:r w:rsidR="00DB4678" w:rsidRPr="00EA0DE3">
        <w:t xml:space="preserve">. </w:t>
      </w:r>
      <w:r w:rsidR="0021767F" w:rsidRPr="00EA0DE3">
        <w:t xml:space="preserve">Предельные уровни излучений для этого исключительного диапазона частоты могут также охватываться </w:t>
      </w:r>
      <w:r w:rsidR="00D818E9" w:rsidRPr="00EA0DE3">
        <w:t>национальными</w:t>
      </w:r>
      <w:r w:rsidR="0021767F" w:rsidRPr="00EA0DE3">
        <w:t xml:space="preserve"> или региональными тр</w:t>
      </w:r>
      <w:r w:rsidR="004A65D9" w:rsidRPr="00EA0DE3">
        <w:t>е</w:t>
      </w:r>
      <w:r w:rsidR="0021767F" w:rsidRPr="00EA0DE3">
        <w:t>бованиями</w:t>
      </w:r>
      <w:r w:rsidR="00DB4678" w:rsidRPr="00EA0DE3">
        <w:t>.</w:t>
      </w:r>
    </w:p>
    <w:p w:rsidR="00DB4678" w:rsidRPr="00EA0DE3" w:rsidRDefault="00781D48" w:rsidP="00971535">
      <w:pPr>
        <w:pStyle w:val="Note"/>
        <w:spacing w:line="220" w:lineRule="exact"/>
        <w:rPr>
          <w:rFonts w:eastAsia="MS Mincho"/>
        </w:rPr>
      </w:pPr>
      <w:r w:rsidRPr="00EA0DE3">
        <w:t>ПРИМЕЧАНИЕ </w:t>
      </w:r>
      <w:r w:rsidR="00BD0787" w:rsidRPr="00EA0DE3">
        <w:t>2. </w:t>
      </w:r>
      <w:r w:rsidR="00DB4678" w:rsidRPr="00EA0DE3">
        <w:t xml:space="preserve">– </w:t>
      </w:r>
      <w:r w:rsidR="00E57D79" w:rsidRPr="00EA0DE3">
        <w:t>В таблице выше принято, что две рабочие полосы</w:t>
      </w:r>
      <w:r w:rsidR="0042422F" w:rsidRPr="00EA0DE3">
        <w:t xml:space="preserve">, в которых частотные диапазоны, определенные в Примечании 2 или 3 в разделе "Сфера применения", будут перекрываться, не применяются в той же географической области. </w:t>
      </w:r>
      <w:r w:rsidR="00D0178F" w:rsidRPr="00EA0DE3">
        <w:t>Для такого случая работы с перекрывающимся распределением частот в той же географической области</w:t>
      </w:r>
      <w:r w:rsidR="00C11509" w:rsidRPr="00EA0DE3">
        <w:t xml:space="preserve"> могут применяться специальные требования сосуществования, которые не </w:t>
      </w:r>
      <w:r w:rsidR="008443C7" w:rsidRPr="00EA0DE3">
        <w:t>охватываются</w:t>
      </w:r>
      <w:r w:rsidR="00C11509" w:rsidRPr="00EA0DE3">
        <w:t xml:space="preserve"> настоящ</w:t>
      </w:r>
      <w:r w:rsidR="008443C7" w:rsidRPr="00EA0DE3">
        <w:t>ей</w:t>
      </w:r>
      <w:r w:rsidR="00C11509" w:rsidRPr="00EA0DE3">
        <w:t xml:space="preserve"> </w:t>
      </w:r>
      <w:r w:rsidR="008443C7" w:rsidRPr="00EA0DE3">
        <w:t>Р</w:t>
      </w:r>
      <w:r w:rsidR="00C11509" w:rsidRPr="00EA0DE3">
        <w:t>екомендаци</w:t>
      </w:r>
      <w:r w:rsidR="008443C7" w:rsidRPr="00EA0DE3">
        <w:t>ей</w:t>
      </w:r>
      <w:r w:rsidR="00DB4678" w:rsidRPr="00EA0DE3">
        <w:t>.</w:t>
      </w:r>
    </w:p>
    <w:p w:rsidR="00DB4678" w:rsidRPr="00EA0DE3" w:rsidRDefault="00DB4678" w:rsidP="00F41546">
      <w:pPr>
        <w:pStyle w:val="Heading2"/>
      </w:pPr>
      <w:r w:rsidRPr="00EA0DE3">
        <w:t>4.3</w:t>
      </w:r>
      <w:r w:rsidRPr="00EA0DE3">
        <w:tab/>
      </w:r>
      <w:bookmarkEnd w:id="26"/>
      <w:r w:rsidR="009F683B" w:rsidRPr="00EA0DE3">
        <w:t>Сосуществование с PHS</w:t>
      </w:r>
    </w:p>
    <w:p w:rsidR="00DB4678" w:rsidRPr="00EA0DE3" w:rsidRDefault="009F683B" w:rsidP="00F41546">
      <w:pPr>
        <w:spacing w:before="80"/>
      </w:pPr>
      <w:r w:rsidRPr="00EA0DE3">
        <w:rPr>
          <w:rFonts w:cs="v5.0.0"/>
        </w:rPr>
        <w:t>Это требование может применяться для защиты PHS (</w:t>
      </w:r>
      <w:r w:rsidRPr="00EA0DE3">
        <w:t>система персональных мобильных телефонов</w:t>
      </w:r>
      <w:r w:rsidRPr="00EA0DE3">
        <w:rPr>
          <w:rFonts w:cs="v5.0.0"/>
        </w:rPr>
        <w:t>) в</w:t>
      </w:r>
      <w:r w:rsidR="00E53998" w:rsidRPr="00EA0DE3">
        <w:rPr>
          <w:rFonts w:cs="v5.0.0"/>
        </w:rPr>
        <w:t xml:space="preserve"> </w:t>
      </w:r>
      <w:r w:rsidRPr="00EA0DE3">
        <w:rPr>
          <w:rFonts w:cs="v5.0.0"/>
        </w:rPr>
        <w:t>географических областях, где развернуты системы PHS, FDD с UTRA и</w:t>
      </w:r>
      <w:r w:rsidR="000B6B4F" w:rsidRPr="00EA0DE3">
        <w:rPr>
          <w:rFonts w:cs="v5.0.0"/>
        </w:rPr>
        <w:t>ли</w:t>
      </w:r>
      <w:r w:rsidRPr="00EA0DE3">
        <w:rPr>
          <w:rFonts w:cs="v5.0.0"/>
        </w:rPr>
        <w:t xml:space="preserve"> FDD с Е-UTRA</w:t>
      </w:r>
      <w:r w:rsidR="00DB4678" w:rsidRPr="00EA0DE3">
        <w:t xml:space="preserve">. </w:t>
      </w:r>
      <w:r w:rsidRPr="00EA0DE3">
        <w:t>Для FDD c</w:t>
      </w:r>
      <w:r w:rsidR="00DB4678" w:rsidRPr="00EA0DE3">
        <w:t xml:space="preserve"> UTRA </w:t>
      </w:r>
      <w:r w:rsidRPr="00EA0DE3">
        <w:t>э</w:t>
      </w:r>
      <w:r w:rsidRPr="00EA0DE3">
        <w:rPr>
          <w:lang w:eastAsia="ja-JP"/>
        </w:rPr>
        <w:t>то требование применимо также на</w:t>
      </w:r>
      <w:r w:rsidRPr="00EA0DE3">
        <w:t xml:space="preserve"> </w:t>
      </w:r>
      <w:r w:rsidRPr="00EA0DE3">
        <w:rPr>
          <w:lang w:eastAsia="ja-JP"/>
        </w:rPr>
        <w:t xml:space="preserve">определенных частотах, попадающих </w:t>
      </w:r>
      <w:r w:rsidRPr="00EA0DE3">
        <w:t>в полосу, ограниченную 12,5</w:t>
      </w:r>
      <w:r w:rsidR="00304848" w:rsidRPr="00EA0DE3">
        <w:t> МГц</w:t>
      </w:r>
      <w:r w:rsidRPr="00EA0DE3">
        <w:t xml:space="preserve"> </w:t>
      </w:r>
      <w:r w:rsidR="00C44430" w:rsidRPr="00EA0DE3">
        <w:t>ниже первой используемой несущей частоты и 12,5</w:t>
      </w:r>
      <w:r w:rsidR="00304848" w:rsidRPr="00EA0DE3">
        <w:t> МГц</w:t>
      </w:r>
      <w:r w:rsidR="00C44430" w:rsidRPr="00EA0DE3">
        <w:t xml:space="preserve"> выше последней используемой несущей частоты</w:t>
      </w:r>
      <w:r w:rsidR="00DB4678" w:rsidRPr="00EA0DE3">
        <w:t xml:space="preserve">. </w:t>
      </w:r>
      <w:r w:rsidR="00B279D2" w:rsidRPr="00EA0DE3">
        <w:t xml:space="preserve">Для FDD с </w:t>
      </w:r>
      <w:r w:rsidR="00DB4678" w:rsidRPr="00EA0DE3">
        <w:t xml:space="preserve">E-UTRA </w:t>
      </w:r>
      <w:r w:rsidR="00B279D2" w:rsidRPr="00EA0DE3">
        <w:t>э</w:t>
      </w:r>
      <w:r w:rsidR="00B279D2" w:rsidRPr="00EA0DE3">
        <w:rPr>
          <w:lang w:eastAsia="ja-JP"/>
        </w:rPr>
        <w:t>то требование применимо также на</w:t>
      </w:r>
      <w:r w:rsidR="00B279D2" w:rsidRPr="00EA0DE3">
        <w:t xml:space="preserve"> </w:t>
      </w:r>
      <w:r w:rsidR="00B279D2" w:rsidRPr="00EA0DE3">
        <w:rPr>
          <w:lang w:eastAsia="ja-JP"/>
        </w:rPr>
        <w:t xml:space="preserve">определенных частотах, попадающих </w:t>
      </w:r>
      <w:r w:rsidR="00B279D2" w:rsidRPr="00EA0DE3">
        <w:t xml:space="preserve">в полосу, ограниченную </w:t>
      </w:r>
      <w:r w:rsidR="00F41546" w:rsidRPr="00EA0DE3">
        <w:t>1</w:t>
      </w:r>
      <w:r w:rsidR="00B279D2" w:rsidRPr="00EA0DE3">
        <w:t>0</w:t>
      </w:r>
      <w:r w:rsidR="00304848" w:rsidRPr="00EA0DE3">
        <w:t> МГц</w:t>
      </w:r>
      <w:r w:rsidR="00B279D2" w:rsidRPr="00EA0DE3">
        <w:t xml:space="preserve"> ниже </w:t>
      </w:r>
      <w:r w:rsidR="00635CBC" w:rsidRPr="00EA0DE3">
        <w:t>самой низкой</w:t>
      </w:r>
      <w:r w:rsidR="00B279D2" w:rsidRPr="00EA0DE3">
        <w:t xml:space="preserve"> частоты передатчика БС и </w:t>
      </w:r>
      <w:r w:rsidR="00F41546" w:rsidRPr="00EA0DE3">
        <w:t>1</w:t>
      </w:r>
      <w:r w:rsidR="00B279D2" w:rsidRPr="00EA0DE3">
        <w:t>0</w:t>
      </w:r>
      <w:r w:rsidR="00304848" w:rsidRPr="00EA0DE3">
        <w:t> МГц</w:t>
      </w:r>
      <w:r w:rsidR="00B279D2" w:rsidRPr="00EA0DE3">
        <w:t xml:space="preserve"> выше </w:t>
      </w:r>
      <w:r w:rsidR="00EB3E81" w:rsidRPr="00EA0DE3">
        <w:t xml:space="preserve">самой </w:t>
      </w:r>
      <w:r w:rsidR="00B279D2" w:rsidRPr="00EA0DE3">
        <w:t>в</w:t>
      </w:r>
      <w:r w:rsidR="00635CBC" w:rsidRPr="00EA0DE3">
        <w:t>ысокой</w:t>
      </w:r>
      <w:r w:rsidR="00B279D2" w:rsidRPr="00EA0DE3">
        <w:t xml:space="preserve"> частоты передатчика БС</w:t>
      </w:r>
      <w:r w:rsidR="00DB4678" w:rsidRPr="00EA0DE3">
        <w:t>.</w:t>
      </w:r>
    </w:p>
    <w:p w:rsidR="00DB4678" w:rsidRPr="00EA0DE3" w:rsidRDefault="00E048E8" w:rsidP="00C44430">
      <w:r w:rsidRPr="00EA0DE3">
        <w:br w:type="page"/>
      </w:r>
      <w:r w:rsidR="00C44430" w:rsidRPr="00EA0DE3">
        <w:lastRenderedPageBreak/>
        <w:t>Мощность любого побочного излучения не должна превышать</w:t>
      </w:r>
      <w:r w:rsidR="00C44430" w:rsidRPr="00EA0DE3">
        <w:rPr>
          <w:lang w:eastAsia="ja-JP"/>
        </w:rPr>
        <w:t>: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DB4678" w:rsidRPr="00EA0DE3">
        <w:t>9</w:t>
      </w:r>
    </w:p>
    <w:p w:rsidR="00DB4678" w:rsidRPr="00EA0DE3" w:rsidRDefault="007F283D" w:rsidP="008A4F2F">
      <w:pPr>
        <w:pStyle w:val="Tabletitle"/>
      </w:pPr>
      <w:r w:rsidRPr="00EA0DE3">
        <w:rPr>
          <w:szCs w:val="22"/>
        </w:rPr>
        <w:t>Предельные уровни</w:t>
      </w:r>
      <w:r w:rsidR="00C44430" w:rsidRPr="00EA0DE3">
        <w:rPr>
          <w:szCs w:val="22"/>
        </w:rPr>
        <w:t xml:space="preserve"> побочных излучений БС для БС в географической области </w:t>
      </w:r>
      <w:r w:rsidR="00F41546" w:rsidRPr="00EA0DE3">
        <w:rPr>
          <w:szCs w:val="22"/>
        </w:rPr>
        <w:br/>
      </w:r>
      <w:r w:rsidR="00C44430" w:rsidRPr="00EA0DE3">
        <w:rPr>
          <w:szCs w:val="22"/>
        </w:rPr>
        <w:t>покрытия</w:t>
      </w:r>
      <w:r w:rsidR="00C44430" w:rsidRPr="00EA0DE3">
        <w:t xml:space="preserve"> </w:t>
      </w:r>
      <w:r w:rsidR="00DB4678" w:rsidRPr="00EA0DE3">
        <w:t>PHS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1"/>
        <w:gridCol w:w="3289"/>
        <w:gridCol w:w="2268"/>
        <w:gridCol w:w="1701"/>
      </w:tblGrid>
      <w:tr w:rsidR="00C44430" w:rsidRPr="00EA0DE3" w:rsidTr="00096AA3">
        <w:trPr>
          <w:cantSplit/>
          <w:jc w:val="center"/>
        </w:trPr>
        <w:tc>
          <w:tcPr>
            <w:tcW w:w="2381" w:type="dxa"/>
          </w:tcPr>
          <w:p w:rsidR="00C44430" w:rsidRPr="00EA0DE3" w:rsidRDefault="00C44430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3289" w:type="dxa"/>
          </w:tcPr>
          <w:p w:rsidR="00C44430" w:rsidRPr="00EA0DE3" w:rsidRDefault="00C44430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2268" w:type="dxa"/>
          </w:tcPr>
          <w:p w:rsidR="00C44430" w:rsidRPr="00EA0DE3" w:rsidRDefault="00C44430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Максимальный уровень</w:t>
            </w:r>
          </w:p>
        </w:tc>
        <w:tc>
          <w:tcPr>
            <w:tcW w:w="1701" w:type="dxa"/>
          </w:tcPr>
          <w:p w:rsidR="00C44430" w:rsidRPr="00EA0DE3" w:rsidRDefault="00C44430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2381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1 884</w:t>
            </w:r>
            <w:r w:rsidR="00C44430" w:rsidRPr="00EA0DE3">
              <w:t>,</w:t>
            </w:r>
            <w:r w:rsidRPr="00EA0DE3">
              <w:t>5</w:t>
            </w:r>
            <w:r w:rsidR="00C44430" w:rsidRPr="00EA0DE3">
              <w:t>–</w:t>
            </w:r>
            <w:r w:rsidRPr="00EA0DE3">
              <w:t>1 919</w:t>
            </w:r>
            <w:r w:rsidR="00C44430" w:rsidRPr="00EA0DE3">
              <w:t>,</w:t>
            </w:r>
            <w:r w:rsidRPr="00EA0DE3">
              <w:t>6</w:t>
            </w:r>
            <w:r w:rsidR="00304848" w:rsidRPr="00EA0DE3">
              <w:t> МГц</w:t>
            </w:r>
          </w:p>
        </w:tc>
        <w:tc>
          <w:tcPr>
            <w:tcW w:w="32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300</w:t>
            </w:r>
            <w:r w:rsidR="00D778E8" w:rsidRPr="00EA0DE3">
              <w:t> кГц</w:t>
            </w:r>
          </w:p>
        </w:tc>
        <w:tc>
          <w:tcPr>
            <w:tcW w:w="22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41</w:t>
            </w:r>
            <w:r w:rsidR="00D778E8" w:rsidRPr="00EA0DE3">
              <w:t> дБм</w:t>
            </w:r>
          </w:p>
        </w:tc>
        <w:tc>
          <w:tcPr>
            <w:tcW w:w="1701" w:type="dxa"/>
          </w:tcPr>
          <w:p w:rsidR="00DB4678" w:rsidRPr="00EA0DE3" w:rsidRDefault="00DB4678" w:rsidP="008A4F2F">
            <w:pPr>
              <w:pStyle w:val="Tabletext"/>
              <w:jc w:val="center"/>
            </w:pPr>
          </w:p>
        </w:tc>
      </w:tr>
    </w:tbl>
    <w:p w:rsidR="008A4F2F" w:rsidRPr="00EA0DE3" w:rsidRDefault="008A4F2F" w:rsidP="008A4F2F">
      <w:pPr>
        <w:pStyle w:val="Tablefin"/>
        <w:rPr>
          <w:lang w:val="ru-RU"/>
        </w:rPr>
      </w:pPr>
      <w:bookmarkStart w:id="27" w:name="_Toc197312231"/>
    </w:p>
    <w:p w:rsidR="00F41546" w:rsidRPr="00EA0DE3" w:rsidRDefault="00F41546" w:rsidP="00F41546"/>
    <w:p w:rsidR="00DB4678" w:rsidRPr="00EA0DE3" w:rsidRDefault="00DB4678" w:rsidP="00C44430">
      <w:pPr>
        <w:pStyle w:val="Heading2"/>
      </w:pPr>
      <w:r w:rsidRPr="00EA0DE3">
        <w:t>4.4</w:t>
      </w:r>
      <w:r w:rsidRPr="00EA0DE3">
        <w:tab/>
      </w:r>
      <w:r w:rsidR="00C44430" w:rsidRPr="00EA0DE3">
        <w:t xml:space="preserve">Сосуществование с </w:t>
      </w:r>
      <w:r w:rsidRPr="00EA0DE3">
        <w:t>UTRA-TDD</w:t>
      </w:r>
      <w:bookmarkEnd w:id="27"/>
    </w:p>
    <w:p w:rsidR="00DB4678" w:rsidRPr="00EA0DE3" w:rsidRDefault="00C44430" w:rsidP="00DB4678">
      <w:r w:rsidRPr="00EA0DE3">
        <w:t>Это требование может применяться к географическим областям, в которых развернуты системы TDD с UTRA и FDD с UTRA</w:t>
      </w:r>
      <w:r w:rsidR="00DB4678" w:rsidRPr="00EA0DE3">
        <w:t>.</w:t>
      </w:r>
    </w:p>
    <w:p w:rsidR="00DB4678" w:rsidRPr="00EA0DE3" w:rsidRDefault="00C44430" w:rsidP="00DB4678">
      <w:r w:rsidRPr="00EA0DE3">
        <w:rPr>
          <w:bCs/>
          <w:szCs w:val="22"/>
        </w:rPr>
        <w:t>Мощность любого побочного излучения не должна превышать</w:t>
      </w:r>
      <w:r w:rsidR="00DB4678" w:rsidRPr="00EA0DE3">
        <w:t>: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DB4678" w:rsidRPr="00EA0DE3">
        <w:t>10</w:t>
      </w:r>
    </w:p>
    <w:p w:rsidR="00DB4678" w:rsidRPr="00EA0DE3" w:rsidRDefault="007F283D" w:rsidP="008A4F2F">
      <w:pPr>
        <w:pStyle w:val="Tabletitle"/>
      </w:pPr>
      <w:r w:rsidRPr="00EA0DE3">
        <w:rPr>
          <w:szCs w:val="22"/>
        </w:rPr>
        <w:t>Предельные уровни</w:t>
      </w:r>
      <w:r w:rsidR="00C44430" w:rsidRPr="00EA0DE3">
        <w:rPr>
          <w:szCs w:val="22"/>
        </w:rPr>
        <w:t xml:space="preserve"> побочных излучений БС для БС в географической области </w:t>
      </w:r>
      <w:r w:rsidR="00C44430" w:rsidRPr="00EA0DE3">
        <w:rPr>
          <w:szCs w:val="22"/>
        </w:rPr>
        <w:br/>
        <w:t>покрытия систем</w:t>
      </w:r>
      <w:r w:rsidR="00C44430" w:rsidRPr="00EA0DE3">
        <w:rPr>
          <w:rFonts w:cs="v5.0.0"/>
          <w:szCs w:val="22"/>
        </w:rPr>
        <w:t xml:space="preserve"> TDD с UTRA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1"/>
        <w:gridCol w:w="3289"/>
        <w:gridCol w:w="2268"/>
        <w:gridCol w:w="1701"/>
      </w:tblGrid>
      <w:tr w:rsidR="00EE0F6A" w:rsidRPr="00EA0DE3" w:rsidTr="00096AA3">
        <w:trPr>
          <w:cantSplit/>
          <w:jc w:val="center"/>
        </w:trPr>
        <w:tc>
          <w:tcPr>
            <w:tcW w:w="2381" w:type="dxa"/>
          </w:tcPr>
          <w:p w:rsidR="00EE0F6A" w:rsidRPr="00EA0DE3" w:rsidRDefault="00EE0F6A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3289" w:type="dxa"/>
          </w:tcPr>
          <w:p w:rsidR="00EE0F6A" w:rsidRPr="00EA0DE3" w:rsidRDefault="00EE0F6A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2268" w:type="dxa"/>
          </w:tcPr>
          <w:p w:rsidR="00EE0F6A" w:rsidRPr="00EA0DE3" w:rsidRDefault="00EE0F6A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Максимальный уровень</w:t>
            </w:r>
          </w:p>
        </w:tc>
        <w:tc>
          <w:tcPr>
            <w:tcW w:w="1701" w:type="dxa"/>
          </w:tcPr>
          <w:p w:rsidR="00EE0F6A" w:rsidRPr="00EA0DE3" w:rsidRDefault="00EE0F6A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2381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1 900</w:t>
            </w:r>
            <w:r w:rsidR="00C44430" w:rsidRPr="00EA0DE3">
              <w:t>–</w:t>
            </w:r>
            <w:r w:rsidRPr="00EA0DE3">
              <w:t>1 920</w:t>
            </w:r>
            <w:r w:rsidR="00304848" w:rsidRPr="00EA0DE3">
              <w:t> МГц</w:t>
            </w:r>
          </w:p>
        </w:tc>
        <w:tc>
          <w:tcPr>
            <w:tcW w:w="32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2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52</w:t>
            </w:r>
            <w:r w:rsidR="00D778E8" w:rsidRPr="00EA0DE3">
              <w:t> дБм</w:t>
            </w:r>
          </w:p>
        </w:tc>
        <w:tc>
          <w:tcPr>
            <w:tcW w:w="1701" w:type="dxa"/>
          </w:tcPr>
          <w:p w:rsidR="00DB4678" w:rsidRPr="00EA0DE3" w:rsidRDefault="00DB4678" w:rsidP="008A4F2F">
            <w:pPr>
              <w:pStyle w:val="Tabletext"/>
              <w:jc w:val="center"/>
            </w:pPr>
          </w:p>
        </w:tc>
      </w:tr>
      <w:tr w:rsidR="00DB4678" w:rsidRPr="00EA0DE3" w:rsidTr="00096AA3">
        <w:trPr>
          <w:cantSplit/>
          <w:jc w:val="center"/>
        </w:trPr>
        <w:tc>
          <w:tcPr>
            <w:tcW w:w="2381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2 010</w:t>
            </w:r>
            <w:r w:rsidR="00C44430" w:rsidRPr="00EA0DE3">
              <w:t>–</w:t>
            </w:r>
            <w:r w:rsidRPr="00EA0DE3">
              <w:t>2 025</w:t>
            </w:r>
            <w:r w:rsidR="00304848" w:rsidRPr="00EA0DE3">
              <w:t> МГц</w:t>
            </w:r>
          </w:p>
        </w:tc>
        <w:tc>
          <w:tcPr>
            <w:tcW w:w="32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2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52</w:t>
            </w:r>
            <w:r w:rsidR="00D778E8" w:rsidRPr="00EA0DE3">
              <w:t> дБм</w:t>
            </w:r>
          </w:p>
        </w:tc>
        <w:tc>
          <w:tcPr>
            <w:tcW w:w="1701" w:type="dxa"/>
          </w:tcPr>
          <w:p w:rsidR="00DB4678" w:rsidRPr="00EA0DE3" w:rsidRDefault="00DB4678" w:rsidP="008A4F2F">
            <w:pPr>
              <w:pStyle w:val="Tabletext"/>
              <w:jc w:val="center"/>
            </w:pPr>
          </w:p>
        </w:tc>
      </w:tr>
      <w:tr w:rsidR="00DB4678" w:rsidRPr="00EA0DE3" w:rsidTr="00096AA3">
        <w:trPr>
          <w:cantSplit/>
          <w:jc w:val="center"/>
        </w:trPr>
        <w:tc>
          <w:tcPr>
            <w:tcW w:w="2381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2 570</w:t>
            </w:r>
            <w:r w:rsidR="00C44430" w:rsidRPr="00EA0DE3">
              <w:t>–</w:t>
            </w:r>
            <w:r w:rsidRPr="00EA0DE3">
              <w:t>2 610</w:t>
            </w:r>
            <w:r w:rsidR="00304848" w:rsidRPr="00EA0DE3">
              <w:t> МГц</w:t>
            </w:r>
          </w:p>
        </w:tc>
        <w:tc>
          <w:tcPr>
            <w:tcW w:w="32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2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52</w:t>
            </w:r>
            <w:r w:rsidR="00D778E8" w:rsidRPr="00EA0DE3">
              <w:t> дБм</w:t>
            </w:r>
          </w:p>
        </w:tc>
        <w:tc>
          <w:tcPr>
            <w:tcW w:w="1701" w:type="dxa"/>
          </w:tcPr>
          <w:p w:rsidR="00DB4678" w:rsidRPr="00EA0DE3" w:rsidRDefault="00DB4678" w:rsidP="008A4F2F">
            <w:pPr>
              <w:pStyle w:val="Tabletext"/>
              <w:jc w:val="center"/>
            </w:pPr>
          </w:p>
        </w:tc>
      </w:tr>
    </w:tbl>
    <w:p w:rsidR="008A4F2F" w:rsidRPr="00EA0DE3" w:rsidRDefault="008A4F2F" w:rsidP="008A4F2F">
      <w:pPr>
        <w:pStyle w:val="Tablefin"/>
        <w:rPr>
          <w:lang w:val="ru-RU"/>
        </w:rPr>
      </w:pPr>
      <w:bookmarkStart w:id="28" w:name="_Toc197312232"/>
    </w:p>
    <w:p w:rsidR="00DB4678" w:rsidRPr="00EA0DE3" w:rsidRDefault="00DB4678" w:rsidP="00000CC4">
      <w:pPr>
        <w:pStyle w:val="Heading1"/>
      </w:pPr>
      <w:r w:rsidRPr="00EA0DE3">
        <w:t>5</w:t>
      </w:r>
      <w:r w:rsidRPr="00EA0DE3">
        <w:tab/>
      </w:r>
      <w:bookmarkEnd w:id="25"/>
      <w:bookmarkEnd w:id="28"/>
      <w:r w:rsidR="00000CC4" w:rsidRPr="00EA0DE3">
        <w:rPr>
          <w:szCs w:val="22"/>
        </w:rPr>
        <w:t>Побочные излучения приемника</w:t>
      </w:r>
    </w:p>
    <w:p w:rsidR="00DB4678" w:rsidRPr="00EA0DE3" w:rsidRDefault="00000CC4" w:rsidP="00DB4678">
      <w:r w:rsidRPr="00EA0DE3">
        <w:rPr>
          <w:szCs w:val="22"/>
        </w:rPr>
        <w:t>Данные требования применяются ко всем БС с раздельными портами антенны приемника и передатчика. Испытания должны производиться, когда передатчик и приемник включены, и при этом к порту передатчика подключена нагрузка.</w:t>
      </w:r>
    </w:p>
    <w:p w:rsidR="00DB4678" w:rsidRPr="00EA0DE3" w:rsidRDefault="00000CC4" w:rsidP="00DB4678">
      <w:r w:rsidRPr="00EA0DE3">
        <w:rPr>
          <w:szCs w:val="22"/>
        </w:rPr>
        <w:t>Для всех БС с общими портами антенн приемника и передатчика действительно определенное выше побочное излучение передатчика.</w:t>
      </w:r>
    </w:p>
    <w:p w:rsidR="00DB4678" w:rsidRPr="00EA0DE3" w:rsidRDefault="00000CC4" w:rsidP="003A60BC">
      <w:r w:rsidRPr="00EA0DE3">
        <w:rPr>
          <w:szCs w:val="22"/>
        </w:rPr>
        <w:t>Мощность любого побочного излучения не должна превышать предел</w:t>
      </w:r>
      <w:r w:rsidR="009C5DAC" w:rsidRPr="00EA0DE3">
        <w:rPr>
          <w:szCs w:val="22"/>
        </w:rPr>
        <w:t>ы</w:t>
      </w:r>
      <w:r w:rsidRPr="00EA0DE3">
        <w:rPr>
          <w:szCs w:val="22"/>
        </w:rPr>
        <w:t>, указанны</w:t>
      </w:r>
      <w:r w:rsidR="009C5DAC" w:rsidRPr="00EA0DE3">
        <w:rPr>
          <w:szCs w:val="22"/>
        </w:rPr>
        <w:t>е</w:t>
      </w:r>
      <w:r w:rsidRPr="00EA0DE3">
        <w:rPr>
          <w:szCs w:val="22"/>
        </w:rPr>
        <w:t xml:space="preserve"> в таблицах 11a) и</w:t>
      </w:r>
      <w:r w:rsidR="003A60BC">
        <w:rPr>
          <w:szCs w:val="22"/>
          <w:lang w:val="en-US"/>
        </w:rPr>
        <w:t> </w:t>
      </w:r>
      <w:r w:rsidRPr="00EA0DE3">
        <w:rPr>
          <w:szCs w:val="22"/>
        </w:rPr>
        <w:t>11b).</w:t>
      </w:r>
    </w:p>
    <w:p w:rsidR="00DB4678" w:rsidRPr="00EA0DE3" w:rsidRDefault="00000CC4" w:rsidP="00000CC4">
      <w:r w:rsidRPr="00EA0DE3">
        <w:rPr>
          <w:rFonts w:eastAsia="MS Mincho"/>
        </w:rPr>
        <w:t>Для</w:t>
      </w:r>
      <w:r w:rsidR="00DB4678" w:rsidRPr="00EA0DE3">
        <w:rPr>
          <w:rFonts w:eastAsia="MS Mincho"/>
        </w:rPr>
        <w:t xml:space="preserve"> E-UTRA</w:t>
      </w:r>
      <w:r w:rsidRPr="00EA0DE3">
        <w:rPr>
          <w:rFonts w:eastAsia="MS Mincho"/>
        </w:rPr>
        <w:t xml:space="preserve"> в дополнение к требованиям, указанным в таблице</w:t>
      </w:r>
      <w:r w:rsidR="00DB4678" w:rsidRPr="00EA0DE3">
        <w:t> </w:t>
      </w:r>
      <w:r w:rsidR="00DB4678" w:rsidRPr="00EA0DE3">
        <w:rPr>
          <w:rFonts w:eastAsia="MS Mincho"/>
        </w:rPr>
        <w:t>11</w:t>
      </w:r>
      <w:r w:rsidR="00DB4678" w:rsidRPr="00EA0DE3">
        <w:t xml:space="preserve">, </w:t>
      </w:r>
      <w:r w:rsidRPr="00EA0DE3">
        <w:t>мощность любого побочного излучения не должна превышать предел</w:t>
      </w:r>
      <w:r w:rsidR="00EA5EA2" w:rsidRPr="00EA0DE3">
        <w:t>ы</w:t>
      </w:r>
      <w:r w:rsidRPr="00EA0DE3">
        <w:t>, определенны</w:t>
      </w:r>
      <w:r w:rsidR="005309B2" w:rsidRPr="00EA0DE3">
        <w:t>е</w:t>
      </w:r>
      <w:r w:rsidRPr="00EA0DE3">
        <w:t xml:space="preserve"> для сосуществования с другими системами в той же географической области в п. </w:t>
      </w:r>
      <w:r w:rsidR="00DB4678" w:rsidRPr="00EA0DE3">
        <w:rPr>
          <w:rFonts w:eastAsia="MS Mincho"/>
        </w:rPr>
        <w:t xml:space="preserve">4.2.2 </w:t>
      </w:r>
      <w:r w:rsidRPr="00EA0DE3">
        <w:rPr>
          <w:rFonts w:eastAsia="MS Mincho"/>
        </w:rPr>
        <w:t>и п. </w:t>
      </w:r>
      <w:r w:rsidR="00DB4678" w:rsidRPr="00EA0DE3">
        <w:rPr>
          <w:rFonts w:eastAsia="MS Mincho"/>
        </w:rPr>
        <w:t>4.3.</w:t>
      </w:r>
    </w:p>
    <w:p w:rsidR="00DB4678" w:rsidRPr="00EA0DE3" w:rsidRDefault="00E048E8" w:rsidP="00756EF9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DB4678" w:rsidRPr="00EA0DE3">
        <w:t>11</w:t>
      </w:r>
    </w:p>
    <w:p w:rsidR="00DB4678" w:rsidRPr="00EA0DE3" w:rsidRDefault="00DB4678" w:rsidP="006E0DD1">
      <w:pPr>
        <w:pStyle w:val="Tabletitle"/>
      </w:pPr>
      <w:r w:rsidRPr="00EA0DE3">
        <w:t>a)  </w:t>
      </w:r>
      <w:r w:rsidR="007F283D" w:rsidRPr="00EA0DE3">
        <w:rPr>
          <w:szCs w:val="22"/>
        </w:rPr>
        <w:t>Предельные уровни</w:t>
      </w:r>
      <w:r w:rsidR="006E0DD1" w:rsidRPr="00EA0DE3">
        <w:rPr>
          <w:szCs w:val="22"/>
        </w:rPr>
        <w:t xml:space="preserve"> побочных излучений </w:t>
      </w:r>
      <w:r w:rsidR="006E0DD1" w:rsidRPr="00EA0DE3">
        <w:t>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13"/>
        <w:gridCol w:w="1347"/>
        <w:gridCol w:w="1985"/>
        <w:gridCol w:w="4394"/>
      </w:tblGrid>
      <w:tr w:rsidR="00103A27" w:rsidRPr="00EA0DE3" w:rsidTr="00096AA3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27" w:rsidRPr="00EA0DE3" w:rsidRDefault="00103A27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27" w:rsidRPr="00EA0DE3" w:rsidRDefault="00103A27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27" w:rsidRPr="00EA0DE3" w:rsidRDefault="00103A27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Максимальный уровень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27" w:rsidRPr="00EA0DE3" w:rsidRDefault="00103A27" w:rsidP="003B4329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DB4678" w:rsidRPr="00EA0DE3" w:rsidTr="00096AA3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="00B0600A">
              <w:t xml:space="preserve"> </w:t>
            </w:r>
            <w:r w:rsidR="00103A27" w:rsidRPr="00EA0DE3">
              <w:t>–</w:t>
            </w:r>
            <w:r w:rsidR="00B0600A">
              <w:t xml:space="preserve"> </w:t>
            </w:r>
            <w:r w:rsidRPr="00EA0DE3">
              <w:t>1</w:t>
            </w:r>
            <w:r w:rsidR="00117717" w:rsidRPr="00EA0DE3">
              <w:t> ГГц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57</w:t>
            </w:r>
            <w:r w:rsidR="00D778E8" w:rsidRPr="00EA0DE3">
              <w:t> дБм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678" w:rsidRPr="00EA0DE3" w:rsidRDefault="00DB4678" w:rsidP="008A4F2F">
            <w:pPr>
              <w:pStyle w:val="Tabletext"/>
            </w:pPr>
          </w:p>
        </w:tc>
      </w:tr>
      <w:tr w:rsidR="00DB4678" w:rsidRPr="00EA0DE3" w:rsidTr="00096AA3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03A27" w:rsidRPr="00EA0DE3">
              <w:t>–</w:t>
            </w:r>
            <w:r w:rsidRPr="00EA0DE3">
              <w:t>12</w:t>
            </w:r>
            <w:r w:rsidR="00103A27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47</w:t>
            </w:r>
            <w:r w:rsidR="00D778E8" w:rsidRPr="00EA0DE3">
              <w:t> дБм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8A4F2F">
            <w:pPr>
              <w:pStyle w:val="Tabletext"/>
            </w:pPr>
          </w:p>
        </w:tc>
      </w:tr>
      <w:tr w:rsidR="00DB4678" w:rsidRPr="00EA0DE3" w:rsidTr="00096AA3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781D48" w:rsidP="00425F5A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 xml:space="preserve">– </w:t>
            </w:r>
            <w:r w:rsidR="00456CFA" w:rsidRPr="00EA0DE3">
              <w:rPr>
                <w:lang w:val="ru-RU"/>
              </w:rPr>
              <w:t>Для</w:t>
            </w:r>
            <w:r w:rsidR="00DB4678" w:rsidRPr="00EA0DE3">
              <w:rPr>
                <w:lang w:val="ru-RU"/>
              </w:rPr>
              <w:t xml:space="preserve"> UTRA</w:t>
            </w:r>
            <w:r w:rsidR="00456CFA" w:rsidRPr="00EA0DE3">
              <w:rPr>
                <w:lang w:val="ru-RU"/>
              </w:rPr>
              <w:t xml:space="preserve"> </w:t>
            </w:r>
            <w:r w:rsidR="00425F5A" w:rsidRPr="00EA0DE3">
              <w:rPr>
                <w:lang w:val="ru-RU"/>
              </w:rPr>
              <w:t>за и</w:t>
            </w:r>
            <w:r w:rsidR="00F41A16" w:rsidRPr="00EA0DE3">
              <w:rPr>
                <w:lang w:val="ru-RU"/>
              </w:rPr>
              <w:t>с</w:t>
            </w:r>
            <w:r w:rsidR="00425F5A" w:rsidRPr="00EA0DE3">
              <w:rPr>
                <w:lang w:val="ru-RU"/>
              </w:rPr>
              <w:t>ключением</w:t>
            </w:r>
            <w:r w:rsidR="00456CFA" w:rsidRPr="00EA0DE3">
              <w:rPr>
                <w:lang w:val="ru-RU"/>
              </w:rPr>
              <w:t xml:space="preserve"> частот</w:t>
            </w:r>
            <w:r w:rsidR="00425F5A" w:rsidRPr="00EA0DE3">
              <w:rPr>
                <w:lang w:val="ru-RU"/>
              </w:rPr>
              <w:t>, лежащих</w:t>
            </w:r>
            <w:r w:rsidR="00456CFA" w:rsidRPr="00EA0DE3">
              <w:rPr>
                <w:lang w:val="ru-RU"/>
              </w:rPr>
              <w:t xml:space="preserve"> </w:t>
            </w:r>
            <w:r w:rsidR="00425F5A" w:rsidRPr="00EA0DE3">
              <w:rPr>
                <w:lang w:val="ru-RU"/>
              </w:rPr>
              <w:t>между</w:t>
            </w:r>
            <w:r w:rsidR="00DB4678" w:rsidRPr="00EA0DE3">
              <w:rPr>
                <w:lang w:val="ru-RU"/>
              </w:rPr>
              <w:t xml:space="preserve"> 12</w:t>
            </w:r>
            <w:r w:rsidR="00456CFA" w:rsidRPr="00EA0DE3">
              <w:rPr>
                <w:lang w:val="ru-RU"/>
              </w:rPr>
              <w:t>,</w:t>
            </w:r>
            <w:r w:rsidR="00DB4678" w:rsidRPr="00EA0DE3">
              <w:rPr>
                <w:lang w:val="ru-RU"/>
              </w:rPr>
              <w:t>5</w:t>
            </w:r>
            <w:r w:rsidR="00304848" w:rsidRPr="00EA0DE3">
              <w:rPr>
                <w:lang w:val="ru-RU"/>
              </w:rPr>
              <w:t> МГц</w:t>
            </w:r>
            <w:r w:rsidR="00DB4678" w:rsidRPr="00EA0DE3">
              <w:rPr>
                <w:lang w:val="ru-RU"/>
              </w:rPr>
              <w:t xml:space="preserve"> </w:t>
            </w:r>
            <w:r w:rsidR="00456CFA" w:rsidRPr="00EA0DE3">
              <w:rPr>
                <w:lang w:val="ru-RU"/>
              </w:rPr>
              <w:t xml:space="preserve">ниже первой используемой несущей частотой и </w:t>
            </w:r>
            <w:r w:rsidR="00DB4678" w:rsidRPr="00EA0DE3">
              <w:rPr>
                <w:lang w:val="ru-RU"/>
              </w:rPr>
              <w:t>12</w:t>
            </w:r>
            <w:r w:rsidR="00456CFA" w:rsidRPr="00EA0DE3">
              <w:rPr>
                <w:lang w:val="ru-RU"/>
              </w:rPr>
              <w:t>,</w:t>
            </w:r>
            <w:r w:rsidR="00DB4678" w:rsidRPr="00EA0DE3">
              <w:rPr>
                <w:lang w:val="ru-RU"/>
              </w:rPr>
              <w:t>5</w:t>
            </w:r>
            <w:r w:rsidR="00304848" w:rsidRPr="00EA0DE3">
              <w:rPr>
                <w:lang w:val="ru-RU"/>
              </w:rPr>
              <w:t> МГц</w:t>
            </w:r>
            <w:r w:rsidR="00DB4678" w:rsidRPr="00EA0DE3">
              <w:rPr>
                <w:lang w:val="ru-RU"/>
              </w:rPr>
              <w:t xml:space="preserve"> </w:t>
            </w:r>
            <w:r w:rsidR="00456CFA" w:rsidRPr="00EA0DE3">
              <w:rPr>
                <w:lang w:val="ru-RU"/>
              </w:rPr>
              <w:t>выше последней используемой несущей частотой передатчика БС</w:t>
            </w:r>
            <w:r w:rsidR="00DB4678" w:rsidRPr="00EA0DE3">
              <w:rPr>
                <w:lang w:val="ru-RU"/>
              </w:rPr>
              <w:t>.</w:t>
            </w:r>
          </w:p>
          <w:p w:rsidR="00DB4678" w:rsidRPr="00EA0DE3" w:rsidDel="00602473" w:rsidRDefault="00781D48" w:rsidP="00B0600A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2. </w:t>
            </w:r>
            <w:r w:rsidR="00DB4678" w:rsidRPr="00EA0DE3">
              <w:rPr>
                <w:lang w:val="ru-RU"/>
              </w:rPr>
              <w:t xml:space="preserve">– </w:t>
            </w:r>
            <w:r w:rsidR="009B429C" w:rsidRPr="00EA0DE3">
              <w:rPr>
                <w:lang w:val="ru-RU"/>
              </w:rPr>
              <w:t>Для</w:t>
            </w:r>
            <w:r w:rsidR="00DB4678" w:rsidRPr="00EA0DE3">
              <w:rPr>
                <w:lang w:val="ru-RU"/>
              </w:rPr>
              <w:t xml:space="preserve"> E-UTRA</w:t>
            </w:r>
            <w:r w:rsidR="009B429C" w:rsidRPr="00EA0DE3">
              <w:rPr>
                <w:lang w:val="ru-RU"/>
              </w:rPr>
              <w:t xml:space="preserve"> из этого требования может быть исключен диапазон частот</w:t>
            </w:r>
            <w:r w:rsidR="00E67BDC" w:rsidRPr="00EA0DE3">
              <w:rPr>
                <w:lang w:val="ru-RU"/>
              </w:rPr>
              <w:t>, расположенных</w:t>
            </w:r>
            <w:r w:rsidR="009B429C" w:rsidRPr="00EA0DE3">
              <w:rPr>
                <w:lang w:val="ru-RU"/>
              </w:rPr>
              <w:t xml:space="preserve"> между</w:t>
            </w:r>
            <w:r w:rsidR="00E67BDC" w:rsidRPr="00EA0DE3">
              <w:rPr>
                <w:lang w:val="ru-RU"/>
              </w:rPr>
              <w:t xml:space="preserve"> частотой, которая на</w:t>
            </w:r>
            <w:r w:rsidR="009B429C" w:rsidRPr="00EA0DE3">
              <w:rPr>
                <w:lang w:val="ru-RU"/>
              </w:rPr>
              <w:t xml:space="preserve"> </w:t>
            </w:r>
            <w:r w:rsidR="00DB4678" w:rsidRPr="00EA0DE3">
              <w:rPr>
                <w:lang w:val="ru-RU"/>
              </w:rPr>
              <w:t>2</w:t>
            </w:r>
            <w:r w:rsidR="009B429C" w:rsidRPr="00EA0DE3">
              <w:rPr>
                <w:lang w:val="ru-RU"/>
              </w:rPr>
              <w:t>,</w:t>
            </w:r>
            <w:r w:rsidR="00DB4678" w:rsidRPr="00EA0DE3">
              <w:rPr>
                <w:lang w:val="ru-RU"/>
              </w:rPr>
              <w:t xml:space="preserve">5 * BWChannel </w:t>
            </w:r>
            <w:r w:rsidR="009B429C" w:rsidRPr="00EA0DE3">
              <w:rPr>
                <w:lang w:val="ru-RU"/>
              </w:rPr>
              <w:t>ниже первой несущей частоты</w:t>
            </w:r>
            <w:r w:rsidR="00E67BDC" w:rsidRPr="00EA0DE3">
              <w:rPr>
                <w:lang w:val="ru-RU"/>
              </w:rPr>
              <w:t>,</w:t>
            </w:r>
            <w:r w:rsidR="009B429C" w:rsidRPr="00EA0DE3">
              <w:rPr>
                <w:lang w:val="ru-RU"/>
              </w:rPr>
              <w:t xml:space="preserve"> и</w:t>
            </w:r>
            <w:r w:rsidR="00E67BDC" w:rsidRPr="00EA0DE3">
              <w:rPr>
                <w:lang w:val="ru-RU"/>
              </w:rPr>
              <w:t xml:space="preserve"> частотой, которая на</w:t>
            </w:r>
            <w:r w:rsidR="009B429C" w:rsidRPr="00EA0DE3">
              <w:rPr>
                <w:lang w:val="ru-RU"/>
              </w:rPr>
              <w:t xml:space="preserve"> </w:t>
            </w:r>
            <w:r w:rsidR="00DB4678" w:rsidRPr="00EA0DE3">
              <w:rPr>
                <w:lang w:val="ru-RU"/>
              </w:rPr>
              <w:t>2</w:t>
            </w:r>
            <w:r w:rsidR="009B429C" w:rsidRPr="00EA0DE3">
              <w:rPr>
                <w:lang w:val="ru-RU"/>
              </w:rPr>
              <w:t>,</w:t>
            </w:r>
            <w:r w:rsidR="00B0600A">
              <w:rPr>
                <w:lang w:val="ru-RU"/>
              </w:rPr>
              <w:t>5 </w:t>
            </w:r>
            <w:r w:rsidR="00DB4678" w:rsidRPr="00EA0DE3">
              <w:rPr>
                <w:lang w:val="ru-RU"/>
              </w:rPr>
              <w:t>*</w:t>
            </w:r>
            <w:r w:rsidR="00B0600A">
              <w:rPr>
                <w:lang w:val="ru-RU"/>
              </w:rPr>
              <w:t> </w:t>
            </w:r>
            <w:r w:rsidR="00DB4678" w:rsidRPr="00EA0DE3">
              <w:rPr>
                <w:lang w:val="ru-RU"/>
              </w:rPr>
              <w:t>BW</w:t>
            </w:r>
            <w:r w:rsidR="0067661A" w:rsidRPr="00EA0DE3">
              <w:rPr>
                <w:i/>
                <w:iCs/>
                <w:vertAlign w:val="subscript"/>
                <w:lang w:val="ru-RU"/>
              </w:rPr>
              <w:t>c</w:t>
            </w:r>
            <w:r w:rsidR="00DB4678" w:rsidRPr="00EA0DE3">
              <w:rPr>
                <w:i/>
                <w:iCs/>
                <w:vertAlign w:val="subscript"/>
                <w:lang w:val="ru-RU"/>
              </w:rPr>
              <w:t>hannel</w:t>
            </w:r>
            <w:r w:rsidR="00DB4678" w:rsidRPr="00EA0DE3">
              <w:rPr>
                <w:lang w:val="ru-RU"/>
              </w:rPr>
              <w:t xml:space="preserve"> </w:t>
            </w:r>
            <w:r w:rsidR="009B429C" w:rsidRPr="00EA0DE3">
              <w:rPr>
                <w:lang w:val="ru-RU"/>
              </w:rPr>
              <w:t>выше последней несущей частоты, передаваемой БС</w:t>
            </w:r>
            <w:r w:rsidR="00DB4678" w:rsidRPr="00EA0DE3">
              <w:rPr>
                <w:lang w:val="ru-RU"/>
              </w:rPr>
              <w:t xml:space="preserve">, </w:t>
            </w:r>
            <w:r w:rsidR="009B429C" w:rsidRPr="00EA0DE3">
              <w:rPr>
                <w:lang w:val="ru-RU"/>
              </w:rPr>
              <w:t>где</w:t>
            </w:r>
            <w:r w:rsidR="00DB4678" w:rsidRPr="00EA0DE3">
              <w:rPr>
                <w:lang w:val="ru-RU"/>
              </w:rPr>
              <w:t xml:space="preserve"> BW</w:t>
            </w:r>
            <w:r w:rsidR="0067661A" w:rsidRPr="00EA0DE3">
              <w:rPr>
                <w:i/>
                <w:iCs/>
                <w:vertAlign w:val="subscript"/>
                <w:lang w:val="ru-RU"/>
              </w:rPr>
              <w:t>c</w:t>
            </w:r>
            <w:r w:rsidR="00DB4678" w:rsidRPr="00EA0DE3">
              <w:rPr>
                <w:i/>
                <w:iCs/>
                <w:vertAlign w:val="subscript"/>
                <w:lang w:val="ru-RU"/>
              </w:rPr>
              <w:t>hannel</w:t>
            </w:r>
            <w:r w:rsidR="009B429C" w:rsidRPr="00EA0DE3">
              <w:rPr>
                <w:lang w:val="ru-RU"/>
              </w:rPr>
              <w:t> – ширина полосы канала</w:t>
            </w:r>
            <w:r w:rsidR="00DB4678" w:rsidRPr="00EA0DE3">
              <w:rPr>
                <w:lang w:val="ru-RU"/>
              </w:rPr>
              <w:t xml:space="preserve">. </w:t>
            </w:r>
            <w:r w:rsidR="0093429F" w:rsidRPr="00EA0DE3">
              <w:rPr>
                <w:lang w:val="ru-RU"/>
              </w:rPr>
              <w:t xml:space="preserve">Вместе с тем, не должны исключаться из этого требования частоты, превышающие частоту на </w:t>
            </w:r>
            <w:r w:rsidR="00DB4678" w:rsidRPr="00EA0DE3">
              <w:rPr>
                <w:lang w:val="ru-RU"/>
              </w:rPr>
              <w:t>10</w:t>
            </w:r>
            <w:r w:rsidR="00304848" w:rsidRPr="00EA0DE3">
              <w:rPr>
                <w:lang w:val="ru-RU"/>
              </w:rPr>
              <w:t> МГц</w:t>
            </w:r>
            <w:r w:rsidR="00DB4678" w:rsidRPr="00EA0DE3">
              <w:rPr>
                <w:lang w:val="ru-RU"/>
              </w:rPr>
              <w:t xml:space="preserve"> </w:t>
            </w:r>
            <w:r w:rsidR="0093429F" w:rsidRPr="00EA0DE3">
              <w:rPr>
                <w:lang w:val="ru-RU"/>
              </w:rPr>
              <w:t xml:space="preserve">ниже </w:t>
            </w:r>
            <w:r w:rsidR="00635CBC" w:rsidRPr="00EA0DE3">
              <w:rPr>
                <w:lang w:val="ru-RU"/>
              </w:rPr>
              <w:t>самой низкой</w:t>
            </w:r>
            <w:r w:rsidR="0093429F" w:rsidRPr="00EA0DE3">
              <w:rPr>
                <w:lang w:val="ru-RU"/>
              </w:rPr>
              <w:t xml:space="preserve"> частоты рабочей полосы передатчика БС или превышающие частоту на </w:t>
            </w:r>
            <w:r w:rsidR="00DB4678" w:rsidRPr="00EA0DE3">
              <w:rPr>
                <w:lang w:val="ru-RU"/>
              </w:rPr>
              <w:t>10</w:t>
            </w:r>
            <w:r w:rsidR="00304848" w:rsidRPr="00EA0DE3">
              <w:rPr>
                <w:lang w:val="ru-RU"/>
              </w:rPr>
              <w:t> МГц</w:t>
            </w:r>
            <w:r w:rsidR="0093429F" w:rsidRPr="00EA0DE3">
              <w:rPr>
                <w:lang w:val="ru-RU"/>
              </w:rPr>
              <w:t xml:space="preserve"> выше </w:t>
            </w:r>
            <w:r w:rsidR="00EB3E81" w:rsidRPr="00EA0DE3">
              <w:rPr>
                <w:lang w:val="ru-RU"/>
              </w:rPr>
              <w:t xml:space="preserve">самой </w:t>
            </w:r>
            <w:r w:rsidR="0093429F" w:rsidRPr="00EA0DE3">
              <w:rPr>
                <w:lang w:val="ru-RU"/>
              </w:rPr>
              <w:t>в</w:t>
            </w:r>
            <w:r w:rsidR="00635CBC" w:rsidRPr="00EA0DE3">
              <w:rPr>
                <w:lang w:val="ru-RU"/>
              </w:rPr>
              <w:t>ысокой</w:t>
            </w:r>
            <w:r w:rsidR="0093429F" w:rsidRPr="00EA0DE3">
              <w:rPr>
                <w:lang w:val="ru-RU"/>
              </w:rPr>
              <w:t xml:space="preserve"> частоты рабочей полос</w:t>
            </w:r>
            <w:r w:rsidR="00425F5A" w:rsidRPr="00EA0DE3">
              <w:rPr>
                <w:lang w:val="ru-RU"/>
              </w:rPr>
              <w:t>ы</w:t>
            </w:r>
            <w:r w:rsidR="0093429F" w:rsidRPr="00EA0DE3">
              <w:rPr>
                <w:lang w:val="ru-RU"/>
              </w:rPr>
              <w:t xml:space="preserve"> </w:t>
            </w:r>
            <w:r w:rsidR="00425F5A" w:rsidRPr="00EA0DE3">
              <w:rPr>
                <w:lang w:val="ru-RU"/>
              </w:rPr>
              <w:t xml:space="preserve">частот </w:t>
            </w:r>
            <w:r w:rsidR="0093429F" w:rsidRPr="00EA0DE3">
              <w:rPr>
                <w:lang w:val="ru-RU"/>
              </w:rPr>
              <w:t>передатчика БС</w:t>
            </w:r>
            <w:r w:rsidR="00DB4678" w:rsidRPr="00EA0DE3">
              <w:rPr>
                <w:lang w:val="ru-RU"/>
              </w:rPr>
              <w:t>.</w:t>
            </w:r>
          </w:p>
        </w:tc>
      </w:tr>
    </w:tbl>
    <w:p w:rsidR="00DB4678" w:rsidRPr="00EA0DE3" w:rsidRDefault="00DB4678" w:rsidP="008A4F2F">
      <w:pPr>
        <w:pStyle w:val="Tablefin"/>
        <w:rPr>
          <w:lang w:val="ru-RU"/>
        </w:rPr>
      </w:pPr>
    </w:p>
    <w:p w:rsidR="00DB4678" w:rsidRPr="00EA0DE3" w:rsidRDefault="00DB4678" w:rsidP="00425F5A">
      <w:pPr>
        <w:pStyle w:val="Tabletitle"/>
      </w:pPr>
      <w:r w:rsidRPr="00EA0DE3">
        <w:t>b)  </w:t>
      </w:r>
      <w:r w:rsidR="00425F5A" w:rsidRPr="00EA0DE3">
        <w:rPr>
          <w:szCs w:val="22"/>
        </w:rPr>
        <w:t>Дополнительные требования в отношении побочных излучений</w:t>
      </w:r>
      <w:r w:rsidR="00425F5A" w:rsidRPr="00EA0DE3">
        <w:t xml:space="preserve"> для </w:t>
      </w:r>
      <w:r w:rsidRPr="00EA0DE3">
        <w:t>UTRA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73"/>
        <w:gridCol w:w="2559"/>
        <w:gridCol w:w="1728"/>
        <w:gridCol w:w="2160"/>
        <w:gridCol w:w="1719"/>
      </w:tblGrid>
      <w:tr w:rsidR="00425F5A" w:rsidRPr="00756EF9" w:rsidTr="00096AA3">
        <w:trPr>
          <w:jc w:val="center"/>
        </w:trPr>
        <w:tc>
          <w:tcPr>
            <w:tcW w:w="1473" w:type="dxa"/>
            <w:vAlign w:val="center"/>
          </w:tcPr>
          <w:p w:rsidR="00425F5A" w:rsidRPr="00756EF9" w:rsidRDefault="00425F5A" w:rsidP="003B4329">
            <w:pPr>
              <w:pStyle w:val="Tablehead"/>
            </w:pPr>
            <w:r w:rsidRPr="00756EF9">
              <w:t>Рабочая полоса</w:t>
            </w:r>
          </w:p>
        </w:tc>
        <w:tc>
          <w:tcPr>
            <w:tcW w:w="2559" w:type="dxa"/>
            <w:vAlign w:val="center"/>
          </w:tcPr>
          <w:p w:rsidR="00425F5A" w:rsidRPr="00756EF9" w:rsidRDefault="00425F5A" w:rsidP="003B4329">
            <w:pPr>
              <w:pStyle w:val="Tablehead"/>
            </w:pPr>
            <w:r w:rsidRPr="00756EF9">
              <w:t>Полоса</w:t>
            </w:r>
          </w:p>
        </w:tc>
        <w:tc>
          <w:tcPr>
            <w:tcW w:w="1728" w:type="dxa"/>
            <w:vAlign w:val="center"/>
          </w:tcPr>
          <w:p w:rsidR="00425F5A" w:rsidRPr="00756EF9" w:rsidRDefault="00425F5A" w:rsidP="003B4329">
            <w:pPr>
              <w:pStyle w:val="Tablehead"/>
            </w:pPr>
            <w:r w:rsidRPr="00756EF9">
              <w:t>Максимальный уровень</w:t>
            </w:r>
          </w:p>
        </w:tc>
        <w:tc>
          <w:tcPr>
            <w:tcW w:w="2160" w:type="dxa"/>
            <w:vAlign w:val="center"/>
          </w:tcPr>
          <w:p w:rsidR="00425F5A" w:rsidRPr="00756EF9" w:rsidRDefault="00425F5A" w:rsidP="003B4329">
            <w:pPr>
              <w:pStyle w:val="Tablehead"/>
            </w:pPr>
            <w:r w:rsidRPr="00756EF9">
              <w:t>Ширина полосы измерения</w:t>
            </w:r>
          </w:p>
        </w:tc>
        <w:tc>
          <w:tcPr>
            <w:tcW w:w="1719" w:type="dxa"/>
            <w:vAlign w:val="center"/>
          </w:tcPr>
          <w:p w:rsidR="00425F5A" w:rsidRPr="00756EF9" w:rsidRDefault="00425F5A" w:rsidP="003B4329">
            <w:pPr>
              <w:pStyle w:val="Tablehead"/>
            </w:pPr>
            <w:r w:rsidRPr="00756EF9">
              <w:t>Примечание</w:t>
            </w: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1 920</w:t>
            </w:r>
            <w:r w:rsidR="003B4329" w:rsidRPr="00756EF9">
              <w:t>–</w:t>
            </w:r>
            <w:r w:rsidRPr="00756EF9">
              <w:t>1 980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1 850</w:t>
            </w:r>
            <w:r w:rsidR="003B4329" w:rsidRPr="00756EF9">
              <w:t>–</w:t>
            </w:r>
            <w:r w:rsidRPr="00756EF9">
              <w:t>1 910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III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1 710</w:t>
            </w:r>
            <w:r w:rsidR="003B4329" w:rsidRPr="00756EF9">
              <w:t>–</w:t>
            </w:r>
            <w:r w:rsidRPr="00756EF9">
              <w:t>1 785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IV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1 710</w:t>
            </w:r>
            <w:r w:rsidR="003B4329" w:rsidRPr="00756EF9">
              <w:t>–</w:t>
            </w:r>
            <w:r w:rsidRPr="00756EF9">
              <w:t>1 755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V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824</w:t>
            </w:r>
            <w:r w:rsidR="003B4329" w:rsidRPr="00756EF9">
              <w:t>–</w:t>
            </w:r>
            <w:r w:rsidRPr="00756EF9">
              <w:t>849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VI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815</w:t>
            </w:r>
            <w:r w:rsidR="003B4329" w:rsidRPr="00756EF9">
              <w:t>–</w:t>
            </w:r>
            <w:r w:rsidRPr="00756EF9">
              <w:t>850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VII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2 500</w:t>
            </w:r>
            <w:r w:rsidR="003B4329" w:rsidRPr="00756EF9">
              <w:t>–</w:t>
            </w:r>
            <w:r w:rsidRPr="00756EF9">
              <w:t>2 570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VIII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880</w:t>
            </w:r>
            <w:r w:rsidR="003B4329" w:rsidRPr="00756EF9">
              <w:t>–</w:t>
            </w:r>
            <w:r w:rsidRPr="00756EF9">
              <w:t>915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IX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1 749</w:t>
            </w:r>
            <w:r w:rsidR="00002091" w:rsidRPr="00756EF9">
              <w:t>,</w:t>
            </w:r>
            <w:r w:rsidRPr="00756EF9">
              <w:t>9</w:t>
            </w:r>
            <w:r w:rsidR="003B4329" w:rsidRPr="00756EF9">
              <w:t>–</w:t>
            </w:r>
            <w:r w:rsidRPr="00756EF9">
              <w:t>1 784</w:t>
            </w:r>
            <w:r w:rsidR="00002091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X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1 710</w:t>
            </w:r>
            <w:r w:rsidR="003B4329" w:rsidRPr="00756EF9">
              <w:t>–</w:t>
            </w:r>
            <w:r w:rsidRPr="00756EF9">
              <w:t>1 770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XI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1 427</w:t>
            </w:r>
            <w:r w:rsidR="00002091" w:rsidRPr="00756EF9">
              <w:t>,</w:t>
            </w:r>
            <w:r w:rsidRPr="00756EF9">
              <w:t>9</w:t>
            </w:r>
            <w:r w:rsidR="003B4329" w:rsidRPr="00756EF9">
              <w:t>–</w:t>
            </w:r>
            <w:r w:rsidRPr="00756EF9">
              <w:t>1 452</w:t>
            </w:r>
            <w:r w:rsidR="00002091" w:rsidRPr="00756EF9">
              <w:t>,</w:t>
            </w:r>
            <w:r w:rsidRPr="00756EF9">
              <w:t>9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−78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XII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698</w:t>
            </w:r>
            <w:r w:rsidR="003B4329" w:rsidRPr="00756EF9">
              <w:t>–</w:t>
            </w:r>
            <w:r w:rsidRPr="00756EF9">
              <w:t>716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–78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XIII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777</w:t>
            </w:r>
            <w:r w:rsidR="003B4329" w:rsidRPr="00756EF9">
              <w:t>–</w:t>
            </w:r>
            <w:r w:rsidRPr="00756EF9">
              <w:t>787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–78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  <w:tr w:rsidR="00DB4678" w:rsidRPr="00756EF9" w:rsidTr="00096AA3">
        <w:trPr>
          <w:jc w:val="center"/>
        </w:trPr>
        <w:tc>
          <w:tcPr>
            <w:tcW w:w="1473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XIV</w:t>
            </w:r>
          </w:p>
        </w:tc>
        <w:tc>
          <w:tcPr>
            <w:tcW w:w="2559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788</w:t>
            </w:r>
            <w:r w:rsidR="003B4329" w:rsidRPr="00756EF9">
              <w:t>–</w:t>
            </w:r>
            <w:r w:rsidRPr="00756EF9">
              <w:t>798</w:t>
            </w:r>
            <w:r w:rsidR="00304848" w:rsidRPr="00756EF9">
              <w:t> МГц</w:t>
            </w:r>
          </w:p>
        </w:tc>
        <w:tc>
          <w:tcPr>
            <w:tcW w:w="1728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–78</w:t>
            </w:r>
            <w:r w:rsidR="00D778E8" w:rsidRPr="00756EF9">
              <w:t> дБм</w:t>
            </w:r>
          </w:p>
        </w:tc>
        <w:tc>
          <w:tcPr>
            <w:tcW w:w="2160" w:type="dxa"/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3</w:t>
            </w:r>
            <w:r w:rsidR="00213495" w:rsidRPr="00756EF9">
              <w:t>,</w:t>
            </w:r>
            <w:r w:rsidRPr="00756EF9">
              <w:t>84</w:t>
            </w:r>
            <w:r w:rsidR="00304848" w:rsidRPr="00756EF9">
              <w:t> МГц</w:t>
            </w:r>
          </w:p>
        </w:tc>
        <w:tc>
          <w:tcPr>
            <w:tcW w:w="1719" w:type="dxa"/>
          </w:tcPr>
          <w:p w:rsidR="00DB4678" w:rsidRPr="00756EF9" w:rsidRDefault="00DB4678" w:rsidP="008A4F2F">
            <w:pPr>
              <w:pStyle w:val="Tabletext"/>
            </w:pPr>
          </w:p>
        </w:tc>
      </w:tr>
    </w:tbl>
    <w:p w:rsidR="008A4F2F" w:rsidRPr="00EA0DE3" w:rsidRDefault="008A4F2F" w:rsidP="008A4F2F">
      <w:pPr>
        <w:pStyle w:val="Tablefin"/>
        <w:rPr>
          <w:lang w:val="ru-RU"/>
        </w:rPr>
      </w:pPr>
    </w:p>
    <w:p w:rsidR="00DB4678" w:rsidRPr="00EA0DE3" w:rsidRDefault="003B4329" w:rsidP="00DB4678">
      <w:r w:rsidRPr="00EA0DE3">
        <w:t>Кроме того, требования в таблице 11c) могут применяться к географическим областям, в которых развернуты системы IMT-2000 CDMA TDD и IMT-2000 CDMA DS.</w:t>
      </w:r>
    </w:p>
    <w:p w:rsidR="008A4F2F" w:rsidRPr="00EA0DE3" w:rsidRDefault="008A4F2F" w:rsidP="008A4F2F">
      <w:pPr>
        <w:pStyle w:val="Tablefin"/>
        <w:rPr>
          <w:lang w:val="ru-RU"/>
        </w:rPr>
      </w:pPr>
    </w:p>
    <w:p w:rsidR="00DB4678" w:rsidRPr="00EA0DE3" w:rsidRDefault="00DB4678" w:rsidP="003B4329">
      <w:pPr>
        <w:pStyle w:val="Tabletitle"/>
      </w:pPr>
      <w:r w:rsidRPr="00EA0DE3">
        <w:t>c)  </w:t>
      </w:r>
      <w:r w:rsidR="003B4329" w:rsidRPr="00EA0DE3">
        <w:t xml:space="preserve">Дополнительные требования к побочным излучениям в отношении полос TDD для </w:t>
      </w:r>
      <w:r w:rsidRPr="00EA0DE3">
        <w:t>UTRA</w:t>
      </w:r>
    </w:p>
    <w:tbl>
      <w:tblPr>
        <w:tblW w:w="9639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18"/>
        <w:gridCol w:w="2350"/>
        <w:gridCol w:w="1716"/>
        <w:gridCol w:w="1604"/>
        <w:gridCol w:w="2551"/>
      </w:tblGrid>
      <w:tr w:rsidR="00567BE5" w:rsidRPr="00756EF9" w:rsidTr="00096AA3">
        <w:tc>
          <w:tcPr>
            <w:tcW w:w="1418" w:type="dxa"/>
            <w:vAlign w:val="center"/>
          </w:tcPr>
          <w:p w:rsidR="00567BE5" w:rsidRPr="00756EF9" w:rsidRDefault="00567BE5" w:rsidP="00D827F9">
            <w:pPr>
              <w:pStyle w:val="Tablehead"/>
              <w:spacing w:beforeLines="20" w:afterLines="20"/>
            </w:pPr>
            <w:r w:rsidRPr="00756EF9">
              <w:t>Рабочая полоса</w:t>
            </w:r>
          </w:p>
        </w:tc>
        <w:tc>
          <w:tcPr>
            <w:tcW w:w="2350" w:type="dxa"/>
            <w:vAlign w:val="center"/>
          </w:tcPr>
          <w:p w:rsidR="00567BE5" w:rsidRPr="00756EF9" w:rsidRDefault="00567BE5" w:rsidP="00D827F9">
            <w:pPr>
              <w:pStyle w:val="Tablehead"/>
              <w:spacing w:beforeLines="20" w:afterLines="20"/>
            </w:pPr>
            <w:r w:rsidRPr="00756EF9">
              <w:t>Полоса</w:t>
            </w:r>
          </w:p>
        </w:tc>
        <w:tc>
          <w:tcPr>
            <w:tcW w:w="1716" w:type="dxa"/>
            <w:vAlign w:val="center"/>
          </w:tcPr>
          <w:p w:rsidR="00567BE5" w:rsidRPr="00756EF9" w:rsidRDefault="00567BE5" w:rsidP="00D827F9">
            <w:pPr>
              <w:pStyle w:val="Tablehead"/>
              <w:spacing w:beforeLines="20" w:afterLines="20"/>
            </w:pPr>
            <w:r w:rsidRPr="00756EF9">
              <w:t>Максимальный уровень</w:t>
            </w:r>
          </w:p>
        </w:tc>
        <w:tc>
          <w:tcPr>
            <w:tcW w:w="1604" w:type="dxa"/>
            <w:vAlign w:val="center"/>
          </w:tcPr>
          <w:p w:rsidR="00567BE5" w:rsidRPr="00756EF9" w:rsidRDefault="00567BE5" w:rsidP="00D827F9">
            <w:pPr>
              <w:pStyle w:val="Tablehead"/>
              <w:spacing w:beforeLines="20" w:afterLines="20"/>
            </w:pPr>
            <w:r w:rsidRPr="00756EF9">
              <w:t>Ширина полосы измерения</w:t>
            </w:r>
          </w:p>
        </w:tc>
        <w:tc>
          <w:tcPr>
            <w:tcW w:w="2551" w:type="dxa"/>
            <w:vAlign w:val="center"/>
          </w:tcPr>
          <w:p w:rsidR="00567BE5" w:rsidRPr="00756EF9" w:rsidRDefault="00567BE5" w:rsidP="00D827F9">
            <w:pPr>
              <w:pStyle w:val="Tablehead"/>
              <w:spacing w:beforeLines="20" w:afterLines="20"/>
            </w:pPr>
            <w:r w:rsidRPr="00756EF9">
              <w:t>Примечание</w:t>
            </w:r>
          </w:p>
        </w:tc>
      </w:tr>
      <w:tr w:rsidR="00567BE5" w:rsidRPr="00756EF9" w:rsidTr="00096AA3">
        <w:tc>
          <w:tcPr>
            <w:tcW w:w="1418" w:type="dxa"/>
            <w:vMerge w:val="restart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I</w:t>
            </w:r>
          </w:p>
        </w:tc>
        <w:tc>
          <w:tcPr>
            <w:tcW w:w="2350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1 900–1 920</w:t>
            </w:r>
            <w:r w:rsidR="00304848" w:rsidRPr="00756EF9">
              <w:rPr>
                <w:sz w:val="20"/>
              </w:rPr>
              <w:t> МГц</w:t>
            </w:r>
          </w:p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2 010–2 025</w:t>
            </w:r>
            <w:r w:rsidR="00304848" w:rsidRPr="00756EF9">
              <w:rPr>
                <w:sz w:val="20"/>
              </w:rPr>
              <w:t> МГц</w:t>
            </w:r>
          </w:p>
        </w:tc>
        <w:tc>
          <w:tcPr>
            <w:tcW w:w="1716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−78 дБм</w:t>
            </w:r>
          </w:p>
        </w:tc>
        <w:tc>
          <w:tcPr>
            <w:tcW w:w="1604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3,84</w:t>
            </w:r>
            <w:r w:rsidR="00304848" w:rsidRPr="00756EF9">
              <w:rPr>
                <w:sz w:val="20"/>
              </w:rPr>
              <w:t> МГц</w:t>
            </w:r>
          </w:p>
        </w:tc>
        <w:tc>
          <w:tcPr>
            <w:tcW w:w="2551" w:type="dxa"/>
            <w:vAlign w:val="center"/>
          </w:tcPr>
          <w:p w:rsidR="00567BE5" w:rsidRPr="00756EF9" w:rsidRDefault="00567BE5" w:rsidP="00D827F9">
            <w:pPr>
              <w:pStyle w:val="Tabletext"/>
              <w:spacing w:beforeLines="20" w:afterLines="20"/>
              <w:jc w:val="center"/>
            </w:pPr>
            <w:r w:rsidRPr="00756EF9">
              <w:rPr>
                <w:lang w:eastAsia="ja-JP"/>
              </w:rPr>
              <w:t>Неприменимо в Японии</w:t>
            </w:r>
          </w:p>
        </w:tc>
      </w:tr>
      <w:tr w:rsidR="00567BE5" w:rsidRPr="00756EF9" w:rsidTr="00096AA3">
        <w:tc>
          <w:tcPr>
            <w:tcW w:w="1418" w:type="dxa"/>
            <w:vMerge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</w:p>
        </w:tc>
        <w:tc>
          <w:tcPr>
            <w:tcW w:w="2350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2 010–2 025</w:t>
            </w:r>
            <w:r w:rsidR="00304848" w:rsidRPr="00756EF9">
              <w:rPr>
                <w:sz w:val="20"/>
              </w:rPr>
              <w:t> МГц</w:t>
            </w:r>
          </w:p>
        </w:tc>
        <w:tc>
          <w:tcPr>
            <w:tcW w:w="1716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−52 дБм</w:t>
            </w:r>
          </w:p>
        </w:tc>
        <w:tc>
          <w:tcPr>
            <w:tcW w:w="1604" w:type="dxa"/>
            <w:vAlign w:val="center"/>
          </w:tcPr>
          <w:p w:rsidR="00567BE5" w:rsidRPr="00756EF9" w:rsidRDefault="00567BE5" w:rsidP="00D827F9">
            <w:pPr>
              <w:pStyle w:val="TableNo"/>
              <w:spacing w:beforeLines="20" w:afterLines="20"/>
              <w:rPr>
                <w:sz w:val="20"/>
              </w:rPr>
            </w:pPr>
            <w:r w:rsidRPr="00756EF9">
              <w:rPr>
                <w:sz w:val="20"/>
              </w:rPr>
              <w:t>1</w:t>
            </w:r>
            <w:r w:rsidR="00304848" w:rsidRPr="00756EF9">
              <w:rPr>
                <w:sz w:val="20"/>
              </w:rPr>
              <w:t> МГц</w:t>
            </w:r>
          </w:p>
        </w:tc>
        <w:tc>
          <w:tcPr>
            <w:tcW w:w="2551" w:type="dxa"/>
            <w:vAlign w:val="center"/>
          </w:tcPr>
          <w:p w:rsidR="00567BE5" w:rsidRPr="00756EF9" w:rsidRDefault="00567BE5" w:rsidP="00D827F9">
            <w:pPr>
              <w:pStyle w:val="Tabletext"/>
              <w:spacing w:beforeLines="20" w:afterLines="20"/>
              <w:jc w:val="center"/>
            </w:pPr>
            <w:r w:rsidRPr="00756EF9">
              <w:rPr>
                <w:lang w:eastAsia="ja-JP"/>
              </w:rPr>
              <w:t>Применимо в Японии</w:t>
            </w:r>
          </w:p>
        </w:tc>
      </w:tr>
      <w:tr w:rsidR="00DB4678" w:rsidRPr="00756EF9" w:rsidTr="00096AA3">
        <w:tc>
          <w:tcPr>
            <w:tcW w:w="1418" w:type="dxa"/>
            <w:vAlign w:val="center"/>
          </w:tcPr>
          <w:p w:rsidR="00DB4678" w:rsidRPr="00756EF9" w:rsidRDefault="00DB4678" w:rsidP="00D827F9">
            <w:pPr>
              <w:pStyle w:val="StyleTabletextCentered"/>
              <w:spacing w:beforeLines="20" w:afterLines="20"/>
            </w:pPr>
            <w:r w:rsidRPr="00756EF9">
              <w:t>VI, IX, XI</w:t>
            </w:r>
          </w:p>
        </w:tc>
        <w:tc>
          <w:tcPr>
            <w:tcW w:w="2350" w:type="dxa"/>
            <w:vAlign w:val="center"/>
          </w:tcPr>
          <w:p w:rsidR="00DB4678" w:rsidRPr="00756EF9" w:rsidRDefault="00DB4678" w:rsidP="00D827F9">
            <w:pPr>
              <w:pStyle w:val="StyleTabletextCentered"/>
              <w:spacing w:beforeLines="20" w:afterLines="20"/>
            </w:pPr>
            <w:r w:rsidRPr="00756EF9">
              <w:t>2 010</w:t>
            </w:r>
            <w:r w:rsidR="00567BE5" w:rsidRPr="00756EF9">
              <w:t>–</w:t>
            </w:r>
            <w:r w:rsidRPr="00756EF9">
              <w:t>2 025</w:t>
            </w:r>
            <w:r w:rsidR="00304848" w:rsidRPr="00756EF9">
              <w:t> МГц</w:t>
            </w:r>
          </w:p>
        </w:tc>
        <w:tc>
          <w:tcPr>
            <w:tcW w:w="1716" w:type="dxa"/>
            <w:vAlign w:val="center"/>
          </w:tcPr>
          <w:p w:rsidR="00DB4678" w:rsidRPr="00756EF9" w:rsidRDefault="00DB4678" w:rsidP="00D827F9">
            <w:pPr>
              <w:pStyle w:val="StyleTabletextCentered"/>
              <w:spacing w:beforeLines="20" w:afterLines="20"/>
            </w:pPr>
            <w:r w:rsidRPr="00756EF9">
              <w:t>−52</w:t>
            </w:r>
            <w:r w:rsidR="00D778E8" w:rsidRPr="00756EF9">
              <w:t> дБм</w:t>
            </w:r>
          </w:p>
        </w:tc>
        <w:tc>
          <w:tcPr>
            <w:tcW w:w="1604" w:type="dxa"/>
            <w:vAlign w:val="center"/>
          </w:tcPr>
          <w:p w:rsidR="00DB4678" w:rsidRPr="00756EF9" w:rsidRDefault="00DB4678" w:rsidP="00D827F9">
            <w:pPr>
              <w:pStyle w:val="StyleTabletextCentered"/>
              <w:spacing w:beforeLines="20" w:afterLines="20"/>
            </w:pPr>
            <w:r w:rsidRPr="00756EF9">
              <w:t>1</w:t>
            </w:r>
            <w:r w:rsidR="00304848" w:rsidRPr="00756EF9">
              <w:t> МГц</w:t>
            </w:r>
          </w:p>
        </w:tc>
        <w:tc>
          <w:tcPr>
            <w:tcW w:w="2551" w:type="dxa"/>
            <w:vAlign w:val="center"/>
          </w:tcPr>
          <w:p w:rsidR="00DB4678" w:rsidRPr="00756EF9" w:rsidRDefault="00DB4678" w:rsidP="00D827F9">
            <w:pPr>
              <w:pStyle w:val="Tabletext"/>
              <w:spacing w:beforeLines="20" w:afterLines="20"/>
              <w:jc w:val="center"/>
            </w:pPr>
          </w:p>
        </w:tc>
      </w:tr>
    </w:tbl>
    <w:p w:rsidR="00DB4678" w:rsidRPr="00EA0DE3" w:rsidRDefault="00901247" w:rsidP="00681C80">
      <w:pPr>
        <w:pStyle w:val="AnnexNoTitle"/>
        <w:rPr>
          <w:sz w:val="26"/>
          <w:szCs w:val="26"/>
        </w:rPr>
      </w:pPr>
      <w:r w:rsidRPr="00EA0DE3">
        <w:rPr>
          <w:sz w:val="26"/>
          <w:szCs w:val="26"/>
        </w:rPr>
        <w:lastRenderedPageBreak/>
        <w:t xml:space="preserve">Приложение </w:t>
      </w:r>
      <w:r w:rsidR="00DB4678" w:rsidRPr="00EA0DE3">
        <w:rPr>
          <w:sz w:val="26"/>
          <w:szCs w:val="26"/>
        </w:rPr>
        <w:t>2</w:t>
      </w:r>
      <w:r w:rsidR="00DB4678" w:rsidRPr="00EA0DE3">
        <w:rPr>
          <w:sz w:val="26"/>
          <w:szCs w:val="26"/>
        </w:rPr>
        <w:br/>
      </w:r>
      <w:r w:rsidR="00DB4678" w:rsidRPr="00EA0DE3">
        <w:rPr>
          <w:sz w:val="26"/>
          <w:szCs w:val="26"/>
        </w:rPr>
        <w:br/>
      </w:r>
      <w:r w:rsidRPr="00EA0DE3">
        <w:rPr>
          <w:sz w:val="26"/>
          <w:szCs w:val="26"/>
        </w:rPr>
        <w:t>Базовые станции IMT-2000 с CDMA и множеством несущих (cdma-2000)</w:t>
      </w:r>
    </w:p>
    <w:p w:rsidR="00DB4678" w:rsidRPr="00EA0DE3" w:rsidRDefault="00DB4678" w:rsidP="00901247">
      <w:pPr>
        <w:pStyle w:val="Heading1"/>
        <w:rPr>
          <w:szCs w:val="22"/>
        </w:rPr>
      </w:pPr>
      <w:bookmarkStart w:id="29" w:name="_Toc121025294"/>
      <w:r w:rsidRPr="00EA0DE3">
        <w:rPr>
          <w:szCs w:val="22"/>
        </w:rPr>
        <w:t>1</w:t>
      </w:r>
      <w:r w:rsidRPr="00EA0DE3">
        <w:rPr>
          <w:szCs w:val="22"/>
        </w:rPr>
        <w:tab/>
      </w:r>
      <w:bookmarkEnd w:id="29"/>
      <w:r w:rsidR="00901247" w:rsidRPr="00EA0DE3">
        <w:rPr>
          <w:szCs w:val="22"/>
        </w:rPr>
        <w:t>Спектральная маска</w:t>
      </w:r>
    </w:p>
    <w:p w:rsidR="00DB4678" w:rsidRPr="00EA0DE3" w:rsidRDefault="0045326C" w:rsidP="00EB3E81">
      <w:pPr>
        <w:rPr>
          <w:szCs w:val="22"/>
        </w:rPr>
      </w:pPr>
      <w:r w:rsidRPr="00EA0DE3">
        <w:rPr>
          <w:szCs w:val="22"/>
        </w:rPr>
        <w:t>Уровни и</w:t>
      </w:r>
      <w:r w:rsidR="00901247" w:rsidRPr="00EA0DE3">
        <w:rPr>
          <w:szCs w:val="22"/>
        </w:rPr>
        <w:t xml:space="preserve">злучения при передаче на одной или на всех </w:t>
      </w:r>
      <w:r w:rsidRPr="00EA0DE3">
        <w:rPr>
          <w:szCs w:val="22"/>
        </w:rPr>
        <w:t xml:space="preserve">РЧ </w:t>
      </w:r>
      <w:r w:rsidR="00901247" w:rsidRPr="00EA0DE3">
        <w:rPr>
          <w:szCs w:val="22"/>
        </w:rPr>
        <w:t>несущих, поддерживаемых БС и сконфигурированных в соответствии с техническими характеристиками производителя, должны быть меньше указанных ниже предел</w:t>
      </w:r>
      <w:r w:rsidRPr="00EA0DE3">
        <w:rPr>
          <w:szCs w:val="22"/>
        </w:rPr>
        <w:t>ьных уровней</w:t>
      </w:r>
      <w:r w:rsidR="00DB4678" w:rsidRPr="00EA0DE3">
        <w:rPr>
          <w:szCs w:val="22"/>
        </w:rPr>
        <w:t xml:space="preserve">. </w:t>
      </w:r>
      <w:r w:rsidR="00EB3E81" w:rsidRPr="00EA0DE3">
        <w:rPr>
          <w:szCs w:val="22"/>
        </w:rPr>
        <w:t xml:space="preserve">Приведенные в таблице 12 </w:t>
      </w:r>
      <w:r w:rsidR="007F283D" w:rsidRPr="00EA0DE3">
        <w:rPr>
          <w:szCs w:val="22"/>
        </w:rPr>
        <w:t>предельные уровни</w:t>
      </w:r>
      <w:r w:rsidR="00EB3E81" w:rsidRPr="00EA0DE3">
        <w:rPr>
          <w:szCs w:val="22"/>
        </w:rPr>
        <w:t xml:space="preserve"> излучени</w:t>
      </w:r>
      <w:r w:rsidRPr="00EA0DE3">
        <w:rPr>
          <w:szCs w:val="22"/>
        </w:rPr>
        <w:t>я</w:t>
      </w:r>
      <w:r w:rsidR="00EB3E81" w:rsidRPr="00EA0DE3">
        <w:rPr>
          <w:szCs w:val="22"/>
        </w:rPr>
        <w:t xml:space="preserve"> применяются к классам полосы 0, 2, 5, 7, 9 и 10 и должны соблюдаться при передаче на одной или на всех несущих РЧ, поддерживаемых БС, как это указано в столбце "Активные несущие"</w:t>
      </w:r>
      <w:r w:rsidR="00DB4678" w:rsidRPr="00EA0DE3">
        <w:rPr>
          <w:szCs w:val="22"/>
        </w:rPr>
        <w:t>.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DB4678" w:rsidRPr="00EA0DE3">
        <w:t>1</w:t>
      </w:r>
      <w:r w:rsidR="00B77547" w:rsidRPr="00EA0DE3">
        <w:t>2</w:t>
      </w:r>
    </w:p>
    <w:p w:rsidR="00DB4678" w:rsidRPr="00EA0DE3" w:rsidRDefault="00EB3E81" w:rsidP="00EB3E81">
      <w:pPr>
        <w:pStyle w:val="Tabletitle"/>
        <w:rPr>
          <w:szCs w:val="22"/>
        </w:rPr>
      </w:pPr>
      <w:r w:rsidRPr="00EA0DE3">
        <w:rPr>
          <w:szCs w:val="22"/>
        </w:rPr>
        <w:t>Значения спектральных масок излучения для классов полосы</w:t>
      </w:r>
      <w:r w:rsidR="0067661A" w:rsidRPr="00EA0DE3">
        <w:rPr>
          <w:szCs w:val="22"/>
        </w:rPr>
        <w:t xml:space="preserve"> 0, 2, 5, 7, 9</w:t>
      </w:r>
      <w:r w:rsidR="00DB4678" w:rsidRPr="00EA0DE3">
        <w:rPr>
          <w:szCs w:val="22"/>
        </w:rPr>
        <w:t xml:space="preserve"> </w:t>
      </w:r>
      <w:r w:rsidRPr="00EA0DE3">
        <w:rPr>
          <w:szCs w:val="22"/>
        </w:rPr>
        <w:t>и</w:t>
      </w:r>
      <w:r w:rsidR="00DB4678" w:rsidRPr="00EA0DE3">
        <w:rPr>
          <w:szCs w:val="22"/>
        </w:rPr>
        <w:t xml:space="preserve"> 10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1578"/>
        <w:gridCol w:w="4991"/>
      </w:tblGrid>
      <w:tr w:rsidR="00EB3E81" w:rsidRPr="00756EF9" w:rsidTr="00096AA3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81" w:rsidRPr="00756EF9" w:rsidRDefault="00EB3E81" w:rsidP="00D827F9">
            <w:pPr>
              <w:pStyle w:val="Tablehead"/>
            </w:pPr>
            <w:r w:rsidRPr="00756EF9">
              <w:t>Для |Δ</w:t>
            </w:r>
            <w:r w:rsidRPr="00756EF9">
              <w:rPr>
                <w:i/>
                <w:iCs/>
              </w:rPr>
              <w:t>f</w:t>
            </w:r>
            <w:r w:rsidRPr="00756EF9">
              <w:rPr>
                <w:rFonts w:ascii="Tms Rmn" w:hAnsi="Tms Rmn"/>
              </w:rPr>
              <w:t> </w:t>
            </w:r>
            <w:r w:rsidRPr="00756EF9">
              <w:t xml:space="preserve">| в рамках </w:t>
            </w:r>
            <w:r w:rsidRPr="00756EF9">
              <w:br/>
              <w:t>диапазона частот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81" w:rsidRPr="00756EF9" w:rsidRDefault="00EB3E81" w:rsidP="00D827F9">
            <w:pPr>
              <w:pStyle w:val="Tablehead"/>
            </w:pPr>
            <w:r w:rsidRPr="00756EF9">
              <w:t>Активные несущие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81" w:rsidRPr="00756EF9" w:rsidRDefault="0046421C" w:rsidP="00D827F9">
            <w:pPr>
              <w:pStyle w:val="Tablehead"/>
            </w:pPr>
            <w:r w:rsidRPr="00756EF9">
              <w:t xml:space="preserve">Предельный уровень </w:t>
            </w:r>
            <w:r w:rsidR="00F73CCD" w:rsidRPr="00756EF9">
              <w:br/>
            </w:r>
            <w:r w:rsidRPr="00756EF9">
              <w:t>излучения</w:t>
            </w:r>
          </w:p>
        </w:tc>
      </w:tr>
      <w:tr w:rsidR="00DB4678" w:rsidRPr="00756EF9" w:rsidTr="00096AA3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77547">
            <w:pPr>
              <w:pStyle w:val="Tabletext"/>
            </w:pPr>
            <w:r w:rsidRPr="00756EF9">
              <w:t>750</w:t>
            </w:r>
            <w:r w:rsidR="00D778E8" w:rsidRPr="00756EF9">
              <w:t> кГц</w:t>
            </w:r>
            <w:r w:rsidRPr="00756EF9">
              <w:t xml:space="preserve"> </w:t>
            </w:r>
            <w:r w:rsidR="00EB3E81" w:rsidRPr="00756EF9">
              <w:t>–</w:t>
            </w:r>
            <w:r w:rsidR="00B0600A">
              <w:t xml:space="preserve"> </w:t>
            </w:r>
            <w:r w:rsidRPr="00756EF9">
              <w:t>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EB3E81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77547">
            <w:pPr>
              <w:pStyle w:val="Tabletext"/>
            </w:pPr>
            <w:r w:rsidRPr="00756EF9">
              <w:sym w:font="Symbol" w:char="F02D"/>
            </w:r>
            <w:r w:rsidRPr="00756EF9">
              <w:t>45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77547">
            <w:pPr>
              <w:pStyle w:val="Tabletext"/>
            </w:pPr>
            <w:r w:rsidRPr="00756EF9">
              <w:t>1</w:t>
            </w:r>
            <w:r w:rsidR="00002091" w:rsidRPr="00756EF9">
              <w:t>,</w:t>
            </w:r>
            <w:r w:rsidRPr="00756EF9">
              <w:t>98</w:t>
            </w:r>
            <w:r w:rsidR="00EB3E81" w:rsidRPr="00756EF9">
              <w:t>–</w:t>
            </w:r>
            <w:r w:rsidRPr="00756EF9">
              <w:t>4</w:t>
            </w:r>
            <w:r w:rsidR="00002091" w:rsidRPr="00756EF9">
              <w:t>,</w:t>
            </w:r>
            <w:r w:rsidRPr="00756EF9">
              <w:t>00</w:t>
            </w:r>
            <w:r w:rsidR="00304848" w:rsidRPr="00756EF9">
              <w:t> МГц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EB3E81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0600A">
            <w:pPr>
              <w:pStyle w:val="Tabletext"/>
              <w:jc w:val="left"/>
            </w:pPr>
            <w:r w:rsidRPr="00756EF9">
              <w:t>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>, HRPD</w:t>
            </w:r>
            <w:r w:rsidR="00B77547" w:rsidRPr="00756EF9">
              <w:br/>
            </w:r>
            <w:r w:rsidRPr="00756EF9">
              <w:t>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 xml:space="preserve">; </w:t>
            </w:r>
            <w:r w:rsidR="00B0600A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B3"/>
            </w:r>
            <w:r w:rsidRPr="00756EF9">
              <w:t xml:space="preserve"> 33</w:t>
            </w:r>
            <w:r w:rsidR="00D778E8" w:rsidRPr="00756EF9">
              <w:t> дБм</w:t>
            </w:r>
            <w:r w:rsidRPr="00756EF9">
              <w:t>, cdma2000</w:t>
            </w:r>
            <w:r w:rsidRPr="00756EF9">
              <w:br/>
              <w:t>–27</w:t>
            </w:r>
            <w:r w:rsidR="00D778E8" w:rsidRPr="00756EF9">
              <w:t> дБм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>; 28</w:t>
            </w:r>
            <w:r w:rsidR="00D778E8" w:rsidRPr="00756EF9">
              <w:t> дБм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</w:t>
            </w:r>
            <w:r w:rsidR="00B0600A">
              <w:t>в</w:t>
            </w:r>
            <w:r w:rsidR="00F7211C" w:rsidRPr="00756EF9">
              <w:t>ых. мощн.</w:t>
            </w:r>
            <w:r w:rsidRPr="00756EF9">
              <w:t xml:space="preserve"> &lt; 33</w:t>
            </w:r>
            <w:r w:rsidR="00D778E8" w:rsidRPr="00756EF9">
              <w:t> дБм</w:t>
            </w:r>
            <w:r w:rsidRPr="00756EF9">
              <w:t>, cdma2000</w:t>
            </w:r>
            <w:r w:rsidRPr="00756EF9">
              <w:br/>
              <w:t>–55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 xml:space="preserve">; </w:t>
            </w:r>
            <w:r w:rsidR="00B0600A">
              <w:t>в</w:t>
            </w:r>
            <w:r w:rsidR="00F7211C" w:rsidRPr="00756EF9">
              <w:t>ых. мощн.</w:t>
            </w:r>
            <w:r w:rsidRPr="00756EF9">
              <w:t xml:space="preserve"> &lt; 28</w:t>
            </w:r>
            <w:r w:rsidR="00D778E8" w:rsidRPr="00756EF9">
              <w:t> дБм</w:t>
            </w:r>
            <w:r w:rsidRPr="00756EF9">
              <w:t>, cdma2000</w:t>
            </w:r>
          </w:p>
        </w:tc>
      </w:tr>
      <w:tr w:rsidR="00DB4678" w:rsidRPr="00756EF9" w:rsidTr="00096AA3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77547">
            <w:pPr>
              <w:pStyle w:val="Tabletext"/>
              <w:jc w:val="left"/>
            </w:pPr>
            <w:r w:rsidRPr="00756EF9">
              <w:t>3</w:t>
            </w:r>
            <w:r w:rsidR="00002091" w:rsidRPr="00756EF9">
              <w:t>,</w:t>
            </w:r>
            <w:r w:rsidRPr="00756EF9">
              <w:t>25</w:t>
            </w:r>
            <w:r w:rsidR="00EB3E81" w:rsidRPr="00756EF9">
              <w:t>–</w:t>
            </w:r>
            <w:r w:rsidRPr="00756EF9">
              <w:t>4</w:t>
            </w:r>
            <w:r w:rsidR="00002091" w:rsidRPr="00756EF9">
              <w:t>,</w:t>
            </w:r>
            <w:r w:rsidRPr="00756EF9">
              <w:t>00</w:t>
            </w:r>
            <w:r w:rsidR="00304848" w:rsidRPr="00756EF9">
              <w:t> МГц</w:t>
            </w:r>
            <w:r w:rsidR="00B77547" w:rsidRPr="00756EF9">
              <w:br/>
            </w:r>
            <w:r w:rsidRPr="00756EF9">
              <w:t>(</w:t>
            </w:r>
            <w:r w:rsidR="00EB3E81" w:rsidRPr="00756EF9">
              <w:t>только для класса полосы </w:t>
            </w:r>
            <w:r w:rsidRPr="00756EF9">
              <w:t>7)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EB3E81" w:rsidP="00D827F9">
            <w:pPr>
              <w:pStyle w:val="StyleTabletextCentered"/>
            </w:pPr>
            <w:r w:rsidRPr="00756EF9">
              <w:t>Все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B77547">
            <w:pPr>
              <w:pStyle w:val="Tabletext"/>
            </w:pPr>
            <w:r w:rsidRPr="00756EF9">
              <w:sym w:font="Symbol" w:char="F02D"/>
            </w:r>
            <w:r w:rsidRPr="00756EF9">
              <w:t>46</w:t>
            </w:r>
            <w:r w:rsidR="00D778E8" w:rsidRPr="00756EF9">
              <w:t> дБм</w:t>
            </w:r>
            <w:r w:rsidR="00681C80" w:rsidRPr="00756EF9">
              <w:t>/6,</w:t>
            </w:r>
            <w:r w:rsidRPr="00756EF9">
              <w:t>25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756EF9" w:rsidRDefault="00781D48" w:rsidP="0071125E">
            <w:pPr>
              <w:pStyle w:val="TableLegendNote"/>
              <w:rPr>
                <w:lang w:val="ru-RU"/>
              </w:rPr>
            </w:pPr>
            <w:r w:rsidRPr="00756EF9">
              <w:rPr>
                <w:lang w:val="ru-RU"/>
              </w:rPr>
              <w:t>ПРИМЕЧАНИЕ </w:t>
            </w:r>
            <w:r w:rsidR="00BD0787" w:rsidRPr="00756EF9">
              <w:rPr>
                <w:lang w:val="ru-RU"/>
              </w:rPr>
              <w:t>1. </w:t>
            </w:r>
            <w:r w:rsidR="00DB4678" w:rsidRPr="00756EF9">
              <w:rPr>
                <w:lang w:val="ru-RU"/>
              </w:rPr>
              <w:t>– </w:t>
            </w:r>
            <w:r w:rsidR="00EB3E81" w:rsidRPr="00756EF9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lang w:val="ru-RU"/>
              </w:rPr>
              <w:t> |, где Δ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lang w:val="ru-RU"/>
              </w:rPr>
              <w:t> </w:t>
            </w:r>
            <w:r w:rsidR="00EB3E81" w:rsidRPr="00756EF9">
              <w:rPr>
                <w:rFonts w:ascii="Symbol" w:hAnsi="Symbol"/>
                <w:lang w:val="ru-RU"/>
              </w:rPr>
              <w:t></w:t>
            </w:r>
            <w:r w:rsidR="00EB3E81" w:rsidRPr="00756EF9">
              <w:rPr>
                <w:lang w:val="ru-RU"/>
              </w:rPr>
              <w:t> центральная частота – ближняя пороговая частота (</w:t>
            </w:r>
            <w:r w:rsidR="00EB3E81" w:rsidRPr="00756EF9">
              <w:rPr>
                <w:rFonts w:ascii="Tms Rmn" w:hAnsi="Tms Rmn"/>
                <w:lang w:val="ru-RU"/>
              </w:rPr>
              <w:t> 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rFonts w:ascii="Tms Rmn" w:hAnsi="Tms Rmn"/>
                <w:i/>
                <w:iCs/>
                <w:lang w:val="ru-RU"/>
              </w:rPr>
              <w:t> </w:t>
            </w:r>
            <w:r w:rsidR="00EB3E81" w:rsidRPr="00756EF9">
              <w:rPr>
                <w:lang w:val="ru-RU"/>
              </w:rPr>
              <w:t xml:space="preserve">) измерительного фильтра. Для испытания с множеством несущих </w:t>
            </w:r>
            <w:r w:rsidR="00EB3E81" w:rsidRPr="00756EF9">
              <w:rPr>
                <w:rFonts w:ascii="Symbol" w:hAnsi="Symbol"/>
                <w:lang w:val="ru-RU"/>
              </w:rPr>
              <w:t>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lang w:val="ru-RU"/>
              </w:rPr>
              <w:t xml:space="preserve"> определяется для положительного </w:t>
            </w:r>
            <w:r w:rsidR="00EB3E81" w:rsidRPr="00756EF9">
              <w:rPr>
                <w:rFonts w:ascii="Symbol" w:hAnsi="Symbol"/>
                <w:lang w:val="ru-RU"/>
              </w:rPr>
              <w:t>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lang w:val="ru-RU"/>
              </w:rPr>
              <w:t xml:space="preserve"> как центральная частота самой верхней несущей – ближняя пороговая частота измерения (</w:t>
            </w:r>
            <w:r w:rsidR="00EB3E81" w:rsidRPr="00756EF9">
              <w:rPr>
                <w:rFonts w:ascii="Tms Rmn" w:hAnsi="Tms Rmn"/>
                <w:lang w:val="ru-RU"/>
              </w:rPr>
              <w:t> 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rFonts w:ascii="Tms Rmn" w:hAnsi="Tms Rmn"/>
                <w:i/>
                <w:iCs/>
                <w:lang w:val="ru-RU"/>
              </w:rPr>
              <w:t> </w:t>
            </w:r>
            <w:r w:rsidR="00EB3E81" w:rsidRPr="00756EF9">
              <w:rPr>
                <w:lang w:val="ru-RU"/>
              </w:rPr>
              <w:t xml:space="preserve">), и для отрицательного </w:t>
            </w:r>
            <w:r w:rsidR="00EB3E81" w:rsidRPr="00756EF9">
              <w:rPr>
                <w:rFonts w:ascii="Symbol" w:hAnsi="Symbol"/>
                <w:lang w:val="ru-RU"/>
              </w:rPr>
              <w:t>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lang w:val="ru-RU"/>
              </w:rPr>
              <w:t xml:space="preserve"> как центральная частота самой низкой несущей – ближняя пороговая частота измерения (</w:t>
            </w:r>
            <w:r w:rsidR="00EB3E81" w:rsidRPr="00756EF9">
              <w:rPr>
                <w:rFonts w:ascii="Tms Rmn" w:hAnsi="Tms Rmn"/>
                <w:lang w:val="ru-RU"/>
              </w:rPr>
              <w:t> </w:t>
            </w:r>
            <w:r w:rsidR="00EB3E81" w:rsidRPr="00756EF9">
              <w:rPr>
                <w:i/>
                <w:iCs/>
                <w:lang w:val="ru-RU"/>
              </w:rPr>
              <w:t>f</w:t>
            </w:r>
            <w:r w:rsidR="00EB3E81" w:rsidRPr="00756EF9">
              <w:rPr>
                <w:rFonts w:ascii="Tms Rmn" w:hAnsi="Tms Rmn"/>
                <w:i/>
                <w:iCs/>
                <w:lang w:val="ru-RU"/>
              </w:rPr>
              <w:t> </w:t>
            </w:r>
            <w:r w:rsidR="00EB3E81" w:rsidRPr="00756EF9">
              <w:rPr>
                <w:lang w:val="ru-RU"/>
              </w:rPr>
              <w:t>).</w:t>
            </w:r>
          </w:p>
        </w:tc>
      </w:tr>
    </w:tbl>
    <w:p w:rsidR="00DB4678" w:rsidRPr="00EA0DE3" w:rsidRDefault="00F5627D" w:rsidP="00F5627D">
      <w:r w:rsidRPr="00EA0DE3">
        <w:t>Приведенные в таблице 13 з</w:t>
      </w:r>
      <w:r w:rsidR="00EB3E81" w:rsidRPr="00EA0DE3">
        <w:t>начения спектральных масок излучения применяются к классам полосы </w:t>
      </w:r>
      <w:r w:rsidR="00DB4678" w:rsidRPr="00EA0DE3">
        <w:t xml:space="preserve">1, 4, 6, 8, 13, 14 </w:t>
      </w:r>
      <w:r w:rsidR="00EB3E81" w:rsidRPr="00EA0DE3">
        <w:t>и</w:t>
      </w:r>
      <w:r w:rsidR="00DB4678" w:rsidRPr="00EA0DE3">
        <w:t xml:space="preserve"> 15 </w:t>
      </w:r>
      <w:r w:rsidRPr="00EA0DE3">
        <w:t>и должны соблюдаться при передаче на одной или на всех РЧ несущих, поддерживаемых</w:t>
      </w:r>
      <w:r w:rsidR="007B65D6" w:rsidRPr="00EA0DE3">
        <w:t xml:space="preserve"> БС,</w:t>
      </w:r>
      <w:r w:rsidRPr="00EA0DE3">
        <w:t xml:space="preserve"> как это указано в столбце "Активные несущие".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71125E" w:rsidRPr="00EA0DE3">
        <w:t>13</w:t>
      </w:r>
    </w:p>
    <w:p w:rsidR="00DB4678" w:rsidRPr="00EA0DE3" w:rsidRDefault="001F19CE" w:rsidP="001F19CE">
      <w:pPr>
        <w:pStyle w:val="Tabletitle"/>
        <w:rPr>
          <w:szCs w:val="22"/>
        </w:rPr>
      </w:pPr>
      <w:r w:rsidRPr="00EA0DE3">
        <w:rPr>
          <w:szCs w:val="22"/>
        </w:rPr>
        <w:t xml:space="preserve">Значения спектральных масок излучения для классов полосы </w:t>
      </w:r>
      <w:r w:rsidR="00DB4678" w:rsidRPr="00EA0DE3">
        <w:rPr>
          <w:szCs w:val="22"/>
        </w:rPr>
        <w:t xml:space="preserve">1, 4, 6, 8, 13, 14 </w:t>
      </w:r>
      <w:r w:rsidRPr="00EA0DE3">
        <w:rPr>
          <w:szCs w:val="22"/>
        </w:rPr>
        <w:t>и</w:t>
      </w:r>
      <w:r w:rsidR="00DB4678" w:rsidRPr="00EA0DE3">
        <w:rPr>
          <w:szCs w:val="22"/>
        </w:rPr>
        <w:t xml:space="preserve"> 15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620"/>
        <w:gridCol w:w="4959"/>
      </w:tblGrid>
      <w:tr w:rsidR="001F19CE" w:rsidRPr="00EA0DE3" w:rsidTr="00096AA3">
        <w:trPr>
          <w:cantSplit/>
          <w:jc w:val="center"/>
        </w:trPr>
        <w:tc>
          <w:tcPr>
            <w:tcW w:w="3060" w:type="dxa"/>
            <w:vAlign w:val="center"/>
          </w:tcPr>
          <w:p w:rsidR="001F19CE" w:rsidRPr="00EA0DE3" w:rsidRDefault="001F19CE" w:rsidP="00D827F9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620" w:type="dxa"/>
            <w:vAlign w:val="center"/>
          </w:tcPr>
          <w:p w:rsidR="001F19CE" w:rsidRPr="00EA0DE3" w:rsidRDefault="001F19CE" w:rsidP="00D827F9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4959" w:type="dxa"/>
            <w:vAlign w:val="center"/>
          </w:tcPr>
          <w:p w:rsidR="001F19CE" w:rsidRPr="00EA0DE3" w:rsidRDefault="0046421C" w:rsidP="00D827F9">
            <w:pPr>
              <w:pStyle w:val="Tablehead"/>
            </w:pPr>
            <w:r w:rsidRPr="00EA0DE3">
              <w:t xml:space="preserve">Предельный уровень </w:t>
            </w:r>
            <w:r w:rsidR="00F73CCD" w:rsidRPr="00EA0DE3">
              <w:br/>
            </w:r>
            <w:r w:rsidRPr="00EA0DE3">
              <w:t>излучения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3060" w:type="dxa"/>
            <w:vAlign w:val="center"/>
          </w:tcPr>
          <w:p w:rsidR="00DB4678" w:rsidRPr="00EA0DE3" w:rsidRDefault="00DB4678" w:rsidP="00681C80">
            <w:pPr>
              <w:pStyle w:val="Tabletext"/>
              <w:jc w:val="left"/>
            </w:pPr>
            <w:r w:rsidRPr="00EA0DE3">
              <w:t>885</w:t>
            </w:r>
            <w:r w:rsidR="00D778E8" w:rsidRPr="00EA0DE3">
              <w:t> кГц</w:t>
            </w:r>
            <w:r w:rsidR="00CE44B9">
              <w:t xml:space="preserve"> </w:t>
            </w:r>
            <w:r w:rsidR="001F19CE" w:rsidRPr="00EA0DE3">
              <w:t>–</w:t>
            </w:r>
            <w:r w:rsidR="00CE44B9">
              <w:t xml:space="preserve"> </w:t>
            </w:r>
            <w:r w:rsidRPr="00EA0DE3">
              <w:t>1</w:t>
            </w:r>
            <w:r w:rsidR="00002091" w:rsidRPr="00EA0DE3">
              <w:t>,</w:t>
            </w:r>
            <w:r w:rsidRPr="00EA0DE3">
              <w:t>25</w:t>
            </w:r>
            <w:r w:rsidR="00304848" w:rsidRPr="00EA0DE3">
              <w:t> МГц</w:t>
            </w:r>
          </w:p>
        </w:tc>
        <w:tc>
          <w:tcPr>
            <w:tcW w:w="1620" w:type="dxa"/>
            <w:vAlign w:val="center"/>
          </w:tcPr>
          <w:p w:rsidR="00DB4678" w:rsidRPr="00EA0DE3" w:rsidRDefault="002F5A69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4959" w:type="dxa"/>
          </w:tcPr>
          <w:p w:rsidR="00DB4678" w:rsidRPr="00EA0DE3" w:rsidRDefault="00DB4678" w:rsidP="009C172F">
            <w:pPr>
              <w:pStyle w:val="Tabletext"/>
              <w:jc w:val="left"/>
            </w:pPr>
            <w:r w:rsidRPr="00EA0DE3">
              <w:t>–45</w:t>
            </w:r>
            <w:r w:rsidR="00213495" w:rsidRPr="00EA0DE3">
              <w:t> </w:t>
            </w:r>
            <w:r w:rsidR="00160D8E" w:rsidRPr="00EA0DE3">
              <w:t>дБн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3060" w:type="dxa"/>
            <w:vAlign w:val="center"/>
          </w:tcPr>
          <w:p w:rsidR="00DB4678" w:rsidRPr="00EA0DE3" w:rsidRDefault="00DB4678" w:rsidP="009C172F">
            <w:pPr>
              <w:pStyle w:val="Tabletext"/>
              <w:jc w:val="left"/>
            </w:pPr>
            <w:r w:rsidRPr="00EA0DE3">
              <w:t>1</w:t>
            </w:r>
            <w:r w:rsidR="00002091" w:rsidRPr="00EA0DE3">
              <w:t>,</w:t>
            </w:r>
            <w:r w:rsidRPr="00EA0DE3">
              <w:t>25</w:t>
            </w:r>
            <w:r w:rsidR="001F19CE" w:rsidRPr="00EA0DE3">
              <w:t>–</w:t>
            </w:r>
            <w:r w:rsidRPr="00EA0DE3">
              <w:t>1</w:t>
            </w:r>
            <w:r w:rsidR="00002091" w:rsidRPr="00EA0DE3">
              <w:t>,</w:t>
            </w:r>
            <w:r w:rsidRPr="00EA0DE3">
              <w:t>98</w:t>
            </w:r>
            <w:r w:rsidR="00304848" w:rsidRPr="00EA0DE3">
              <w:t> МГц</w:t>
            </w:r>
          </w:p>
        </w:tc>
        <w:tc>
          <w:tcPr>
            <w:tcW w:w="1620" w:type="dxa"/>
            <w:vAlign w:val="center"/>
          </w:tcPr>
          <w:p w:rsidR="00DB4678" w:rsidRPr="00EA0DE3" w:rsidRDefault="002F5A69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4959" w:type="dxa"/>
          </w:tcPr>
          <w:p w:rsidR="00DB4678" w:rsidRPr="00EA0DE3" w:rsidRDefault="007E4D71" w:rsidP="009C172F">
            <w:pPr>
              <w:pStyle w:val="Tabletext"/>
              <w:jc w:val="left"/>
            </w:pPr>
            <w:r w:rsidRPr="00EA0DE3">
              <w:t>Более стро</w:t>
            </w:r>
            <w:r w:rsidR="007567F9" w:rsidRPr="00EA0DE3">
              <w:t>гие пределы</w:t>
            </w:r>
            <w:r w:rsidR="00DB4678" w:rsidRPr="00EA0DE3">
              <w:t xml:space="preserve"> –45</w:t>
            </w:r>
            <w:r w:rsidR="00213495" w:rsidRPr="00EA0DE3">
              <w:t> </w:t>
            </w:r>
            <w:r w:rsidR="00160D8E" w:rsidRPr="00EA0DE3">
              <w:t>дБн</w:t>
            </w:r>
            <w:r w:rsidR="00DB4678" w:rsidRPr="00EA0DE3">
              <w:t>/30</w:t>
            </w:r>
            <w:r w:rsidR="00D778E8" w:rsidRPr="00EA0DE3">
              <w:t> кГц</w:t>
            </w:r>
            <w:r w:rsidR="00DB4678" w:rsidRPr="00EA0DE3">
              <w:t xml:space="preserve"> </w:t>
            </w:r>
            <w:r w:rsidR="007567F9" w:rsidRPr="00EA0DE3">
              <w:t>или</w:t>
            </w:r>
            <w:r w:rsidR="0067661A" w:rsidRPr="00EA0DE3">
              <w:t xml:space="preserve"> </w:t>
            </w:r>
            <w:r w:rsidR="00681C80" w:rsidRPr="00EA0DE3">
              <w:sym w:font="Symbol" w:char="F02D"/>
            </w:r>
            <w:r w:rsidR="00DB4678" w:rsidRPr="00EA0DE3">
              <w:t>9</w:t>
            </w:r>
            <w:r w:rsidR="00D778E8" w:rsidRPr="00EA0DE3">
              <w:t> дБм</w:t>
            </w:r>
            <w:r w:rsidR="00DB4678"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3060" w:type="dxa"/>
            <w:vAlign w:val="center"/>
          </w:tcPr>
          <w:p w:rsidR="00DB4678" w:rsidRPr="00EA0DE3" w:rsidRDefault="00DB4678" w:rsidP="009C172F">
            <w:pPr>
              <w:pStyle w:val="Tabletext"/>
              <w:jc w:val="left"/>
            </w:pPr>
            <w:r w:rsidRPr="00EA0DE3">
              <w:t>1</w:t>
            </w:r>
            <w:r w:rsidR="00002091" w:rsidRPr="00EA0DE3">
              <w:t>,</w:t>
            </w:r>
            <w:r w:rsidRPr="00EA0DE3">
              <w:t>25</w:t>
            </w:r>
            <w:r w:rsidR="001F19CE" w:rsidRPr="00EA0DE3">
              <w:t>–</w:t>
            </w:r>
            <w:r w:rsidRPr="00EA0DE3">
              <w:t>2</w:t>
            </w:r>
            <w:r w:rsidR="00002091" w:rsidRPr="00EA0DE3">
              <w:t>,</w:t>
            </w:r>
            <w:r w:rsidRPr="00EA0DE3">
              <w:t>25</w:t>
            </w:r>
            <w:r w:rsidR="00304848" w:rsidRPr="00EA0DE3">
              <w:t> МГц</w:t>
            </w:r>
            <w:r w:rsidRPr="00EA0DE3">
              <w:br/>
              <w:t>(</w:t>
            </w:r>
            <w:r w:rsidR="00F73CCD" w:rsidRPr="00EA0DE3">
              <w:t>Только испытания МС</w:t>
            </w:r>
            <w:r w:rsidRPr="00EA0DE3">
              <w:t>)</w:t>
            </w:r>
          </w:p>
        </w:tc>
        <w:tc>
          <w:tcPr>
            <w:tcW w:w="1620" w:type="dxa"/>
            <w:vAlign w:val="center"/>
          </w:tcPr>
          <w:p w:rsidR="00DB4678" w:rsidRPr="00EA0DE3" w:rsidRDefault="002F5A69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4959" w:type="dxa"/>
            <w:vAlign w:val="center"/>
          </w:tcPr>
          <w:p w:rsidR="00DB4678" w:rsidRPr="00EA0DE3" w:rsidRDefault="00DB4678" w:rsidP="009C172F">
            <w:pPr>
              <w:pStyle w:val="Tabletext"/>
              <w:jc w:val="left"/>
            </w:pPr>
            <w:r w:rsidRPr="00EA0DE3">
              <w:t>–9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096AA3">
        <w:trPr>
          <w:cantSplit/>
          <w:jc w:val="center"/>
        </w:trPr>
        <w:tc>
          <w:tcPr>
            <w:tcW w:w="3060" w:type="dxa"/>
            <w:vAlign w:val="center"/>
          </w:tcPr>
          <w:p w:rsidR="00DB4678" w:rsidRPr="00EA0DE3" w:rsidRDefault="00DB4678" w:rsidP="00681C80">
            <w:pPr>
              <w:pStyle w:val="Tabletext"/>
              <w:jc w:val="left"/>
            </w:pPr>
            <w:r w:rsidRPr="00EA0DE3">
              <w:t>1</w:t>
            </w:r>
            <w:r w:rsidR="00002091" w:rsidRPr="00EA0DE3">
              <w:t>,</w:t>
            </w:r>
            <w:r w:rsidR="00681C80" w:rsidRPr="00EA0DE3">
              <w:t>25</w:t>
            </w:r>
            <w:r w:rsidR="00681C80" w:rsidRPr="00EA0DE3">
              <w:sym w:font="Symbol" w:char="F02D"/>
            </w: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br/>
              <w:t>(</w:t>
            </w:r>
            <w:r w:rsidR="001F19CE" w:rsidRPr="00EA0DE3">
              <w:t>Классы полосы </w:t>
            </w:r>
            <w:r w:rsidR="0067661A" w:rsidRPr="00EA0DE3">
              <w:t>6, 8</w:t>
            </w:r>
            <w:r w:rsidRPr="00EA0DE3">
              <w:t xml:space="preserve"> </w:t>
            </w:r>
            <w:r w:rsidR="001F19CE" w:rsidRPr="00EA0DE3">
              <w:t>и</w:t>
            </w:r>
            <w:r w:rsidRPr="00EA0DE3">
              <w:t xml:space="preserve"> 13)</w:t>
            </w:r>
          </w:p>
        </w:tc>
        <w:tc>
          <w:tcPr>
            <w:tcW w:w="1620" w:type="dxa"/>
            <w:vAlign w:val="center"/>
          </w:tcPr>
          <w:p w:rsidR="00DB4678" w:rsidRPr="00EA0DE3" w:rsidRDefault="002F5A69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4959" w:type="dxa"/>
            <w:vAlign w:val="center"/>
          </w:tcPr>
          <w:p w:rsidR="00DB4678" w:rsidRPr="00EA0DE3" w:rsidRDefault="00DB4678" w:rsidP="009C172F">
            <w:pPr>
              <w:pStyle w:val="Tabletext"/>
              <w:jc w:val="left"/>
            </w:pPr>
            <w:r w:rsidRPr="00EA0DE3">
              <w:t>–13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</w:tbl>
    <w:p w:rsidR="00927C8B" w:rsidRPr="00EA0DE3" w:rsidRDefault="00927C8B" w:rsidP="00681C80">
      <w:pPr>
        <w:pStyle w:val="Tablefin"/>
        <w:rPr>
          <w:lang w:val="ru-RU"/>
        </w:rPr>
      </w:pPr>
    </w:p>
    <w:p w:rsidR="00927C8B" w:rsidRPr="00EA0DE3" w:rsidRDefault="00107B97" w:rsidP="00756EF9">
      <w:pPr>
        <w:pStyle w:val="TableNo"/>
      </w:pPr>
      <w:r w:rsidRPr="00EA0DE3">
        <w:lastRenderedPageBreak/>
        <w:t xml:space="preserve">ТАБЛИЦА </w:t>
      </w:r>
      <w:r w:rsidR="00927C8B" w:rsidRPr="00EA0DE3">
        <w:t>13 (</w:t>
      </w:r>
      <w:r w:rsidR="007567F9" w:rsidRPr="00EA0DE3">
        <w:rPr>
          <w:i/>
          <w:iCs/>
        </w:rPr>
        <w:t>окончание</w:t>
      </w:r>
      <w:r w:rsidR="00927C8B" w:rsidRPr="00EA0DE3">
        <w:t>)</w:t>
      </w:r>
    </w:p>
    <w:tbl>
      <w:tblPr>
        <w:tblW w:w="9639" w:type="dxa"/>
        <w:jc w:val="center"/>
        <w:tblLayout w:type="fixed"/>
        <w:tblLook w:val="0000"/>
      </w:tblPr>
      <w:tblGrid>
        <w:gridCol w:w="3305"/>
        <w:gridCol w:w="1446"/>
        <w:gridCol w:w="4888"/>
      </w:tblGrid>
      <w:tr w:rsidR="007567F9" w:rsidRPr="00756EF9" w:rsidTr="00096AA3">
        <w:trPr>
          <w:cantSplit/>
          <w:jc w:val="center"/>
        </w:trPr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7F9" w:rsidRPr="00756EF9" w:rsidRDefault="007567F9" w:rsidP="00D827F9">
            <w:pPr>
              <w:pStyle w:val="Tablehead"/>
            </w:pPr>
            <w:r w:rsidRPr="00756EF9">
              <w:t>Для |Δ</w:t>
            </w:r>
            <w:r w:rsidRPr="00756EF9">
              <w:rPr>
                <w:i/>
                <w:iCs/>
              </w:rPr>
              <w:t>f</w:t>
            </w:r>
            <w:r w:rsidRPr="00756EF9">
              <w:rPr>
                <w:rFonts w:ascii="Tms Rmn" w:hAnsi="Tms Rmn"/>
              </w:rPr>
              <w:t> </w:t>
            </w:r>
            <w:r w:rsidRPr="00756EF9">
              <w:t xml:space="preserve">| в рамках </w:t>
            </w:r>
            <w:r w:rsidRPr="00756EF9">
              <w:br/>
              <w:t>диапазона частот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7F9" w:rsidRPr="00756EF9" w:rsidRDefault="007567F9" w:rsidP="00D827F9">
            <w:pPr>
              <w:pStyle w:val="Tablehead"/>
            </w:pPr>
            <w:r w:rsidRPr="00756EF9">
              <w:t>Активные несущие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7F9" w:rsidRPr="00756EF9" w:rsidRDefault="0046421C" w:rsidP="00D827F9">
            <w:pPr>
              <w:pStyle w:val="Tablehead"/>
            </w:pPr>
            <w:r w:rsidRPr="00756EF9">
              <w:t xml:space="preserve">Предельный уровень </w:t>
            </w:r>
            <w:r w:rsidR="00F73CCD" w:rsidRPr="00756EF9">
              <w:br/>
            </w:r>
            <w:r w:rsidRPr="00756EF9">
              <w:t>излучения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9C172F">
            <w:pPr>
              <w:pStyle w:val="Tabletext"/>
              <w:jc w:val="left"/>
            </w:pPr>
            <w:r w:rsidRPr="00756EF9">
              <w:t>1</w:t>
            </w:r>
            <w:r w:rsidR="00002091" w:rsidRPr="00756EF9">
              <w:t>,</w:t>
            </w:r>
            <w:r w:rsidRPr="00756EF9">
              <w:t>45</w:t>
            </w:r>
            <w:r w:rsidR="00CE44B9">
              <w:t xml:space="preserve"> МГц </w:t>
            </w:r>
            <w:r w:rsidR="007567F9" w:rsidRPr="00756EF9">
              <w:t>–</w:t>
            </w:r>
            <w:r w:rsidR="00CE44B9">
              <w:t xml:space="preserve"> </w:t>
            </w:r>
            <w:r w:rsidR="0067661A" w:rsidRPr="00756EF9">
              <w:t>2</w:t>
            </w:r>
            <w:r w:rsidR="00002091" w:rsidRPr="00756EF9">
              <w:t>,</w:t>
            </w:r>
            <w:r w:rsidR="0067661A" w:rsidRPr="00756EF9">
              <w:t>25</w:t>
            </w:r>
            <w:r w:rsidR="00304848" w:rsidRPr="00756EF9">
              <w:t> МГц</w:t>
            </w:r>
            <w:r w:rsidR="0067661A" w:rsidRPr="00756EF9">
              <w:t xml:space="preserve"> </w:t>
            </w:r>
            <w:r w:rsidR="0067661A" w:rsidRPr="00756EF9">
              <w:br/>
              <w:t>(</w:t>
            </w:r>
            <w:r w:rsidR="007567F9" w:rsidRPr="00756EF9">
              <w:t>Классы полосы</w:t>
            </w:r>
            <w:r w:rsidR="0067661A" w:rsidRPr="00756EF9">
              <w:t xml:space="preserve"> 6, 8</w:t>
            </w:r>
            <w:r w:rsidRPr="00756EF9">
              <w:t xml:space="preserve"> </w:t>
            </w:r>
            <w:r w:rsidR="007567F9" w:rsidRPr="00756EF9">
              <w:t>и</w:t>
            </w:r>
            <w:r w:rsidRPr="00756EF9">
              <w:t xml:space="preserve"> 13)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7567F9" w:rsidP="00D827F9">
            <w:pPr>
              <w:pStyle w:val="StyleTabletextCentered"/>
            </w:pPr>
            <w:r w:rsidRPr="00756EF9">
              <w:t>Все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9C172F">
            <w:pPr>
              <w:pStyle w:val="Tabletext"/>
              <w:jc w:val="left"/>
            </w:pPr>
            <w:r w:rsidRPr="00756EF9">
              <w:t xml:space="preserve">{13 + 17 </w:t>
            </w:r>
            <w:r w:rsidRPr="00756EF9">
              <w:sym w:font="Symbol" w:char="F0B4"/>
            </w:r>
            <w:r w:rsidRPr="00756EF9">
              <w:t xml:space="preserve"> (</w:t>
            </w:r>
            <w:r w:rsidRPr="00756EF9">
              <w:sym w:font="Symbol" w:char="F044"/>
            </w:r>
            <w:r w:rsidRPr="00756EF9">
              <w:rPr>
                <w:i/>
                <w:iCs/>
              </w:rPr>
              <w:t>f</w:t>
            </w:r>
            <w:r w:rsidRPr="00756EF9">
              <w:t xml:space="preserve"> – 1</w:t>
            </w:r>
            <w:r w:rsidR="00F873E1" w:rsidRPr="00756EF9">
              <w:t>,</w:t>
            </w:r>
            <w:r w:rsidRPr="00756EF9">
              <w:t>45</w:t>
            </w:r>
            <w:r w:rsidR="00304848" w:rsidRPr="00756EF9">
              <w:t> МГц</w:t>
            </w:r>
            <w:r w:rsidRPr="00756EF9">
              <w:t>)}</w:t>
            </w:r>
            <w:r w:rsidR="00D778E8" w:rsidRPr="00756EF9">
              <w:t> дБм</w:t>
            </w:r>
            <w:r w:rsidRPr="00756EF9">
              <w:t>/30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9C172F">
            <w:pPr>
              <w:pStyle w:val="Tabletext"/>
              <w:jc w:val="left"/>
            </w:pPr>
            <w:r w:rsidRPr="00756EF9">
              <w:t>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  <w:r w:rsidR="00CE44B9">
              <w:t xml:space="preserve"> </w:t>
            </w:r>
            <w:r w:rsidR="007567F9" w:rsidRPr="00756EF9">
              <w:t>–</w:t>
            </w:r>
            <w:r w:rsidR="00CE44B9">
              <w:t xml:space="preserve"> </w:t>
            </w:r>
            <w:r w:rsidRPr="00756EF9">
              <w:t>2</w:t>
            </w:r>
            <w:r w:rsidR="00002091" w:rsidRPr="00756EF9">
              <w:t>,</w:t>
            </w:r>
            <w:r w:rsidRPr="00756EF9">
              <w:t>25</w:t>
            </w:r>
            <w:r w:rsidR="00304848" w:rsidRPr="00756EF9">
              <w:t> МГц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7567F9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CE44B9">
            <w:pPr>
              <w:pStyle w:val="Tabletext"/>
              <w:jc w:val="left"/>
            </w:pPr>
            <w:r w:rsidRPr="00756EF9">
              <w:t>–55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>, HPRD</w:t>
            </w:r>
            <w:r w:rsidR="00743E47" w:rsidRPr="00756EF9">
              <w:br/>
            </w:r>
            <w:r w:rsidRPr="00756EF9">
              <w:t>–55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B3"/>
            </w:r>
            <w:r w:rsidRPr="00756EF9">
              <w:t xml:space="preserve"> 33</w:t>
            </w:r>
            <w:r w:rsidR="00D778E8" w:rsidRPr="00756EF9">
              <w:t> дБм</w:t>
            </w:r>
            <w:r w:rsidRPr="00756EF9">
              <w:t>, cdma2000</w:t>
            </w:r>
            <w:r w:rsidRPr="00756EF9">
              <w:br/>
              <w:t>–22</w:t>
            </w:r>
            <w:r w:rsidR="00D778E8" w:rsidRPr="00756EF9">
              <w:t> дБм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>; 28</w:t>
            </w:r>
            <w:r w:rsidR="00D778E8" w:rsidRPr="00756EF9">
              <w:t> дБм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&lt; 33</w:t>
            </w:r>
            <w:r w:rsidR="00D778E8" w:rsidRPr="00756EF9">
              <w:t> дБм</w:t>
            </w:r>
            <w:r w:rsidRPr="00756EF9">
              <w:t>, cdma2000–50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&lt; 28</w:t>
            </w:r>
            <w:r w:rsidR="00D778E8" w:rsidRPr="00756EF9">
              <w:t> дБм</w:t>
            </w:r>
            <w:r w:rsidRPr="00756EF9">
              <w:t>, cdma2000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9C172F">
            <w:pPr>
              <w:pStyle w:val="Tabletext"/>
              <w:jc w:val="left"/>
            </w:pPr>
            <w:r w:rsidRPr="00756EF9">
              <w:t>2</w:t>
            </w:r>
            <w:r w:rsidR="00002091" w:rsidRPr="00756EF9">
              <w:t>,</w:t>
            </w:r>
            <w:r w:rsidRPr="00756EF9">
              <w:t>25</w:t>
            </w:r>
            <w:r w:rsidR="00304848" w:rsidRPr="00756EF9">
              <w:t> МГц</w:t>
            </w:r>
            <w:r w:rsidR="00CE44B9">
              <w:t xml:space="preserve"> </w:t>
            </w:r>
            <w:r w:rsidR="007567F9" w:rsidRPr="00756EF9">
              <w:t>–</w:t>
            </w:r>
            <w:r w:rsidR="00CE44B9">
              <w:t xml:space="preserve"> </w:t>
            </w:r>
            <w:r w:rsidRPr="00756EF9">
              <w:t>4</w:t>
            </w:r>
            <w:r w:rsidR="00002091" w:rsidRPr="00756EF9">
              <w:t>,</w:t>
            </w:r>
            <w:r w:rsidRPr="00756EF9">
              <w:t>00</w:t>
            </w:r>
            <w:r w:rsidR="00304848" w:rsidRPr="00756EF9">
              <w:t> МГц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7567F9" w:rsidP="00D827F9">
            <w:pPr>
              <w:pStyle w:val="StyleTabletextCentered"/>
            </w:pPr>
            <w:r w:rsidRPr="00756EF9">
              <w:t>Все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9C172F">
            <w:pPr>
              <w:pStyle w:val="Tabletext"/>
              <w:jc w:val="left"/>
            </w:pPr>
            <w:r w:rsidRPr="00756EF9">
              <w:t>–13</w:t>
            </w:r>
            <w:r w:rsidR="00D778E8" w:rsidRPr="00756EF9">
              <w:t> дБм</w:t>
            </w:r>
            <w:r w:rsidRPr="00756EF9">
              <w:t>/1</w:t>
            </w:r>
            <w:r w:rsidR="00304848" w:rsidRPr="00756EF9">
              <w:t> МГц</w:t>
            </w:r>
          </w:p>
        </w:tc>
      </w:tr>
      <w:tr w:rsidR="00743E47" w:rsidRPr="00756EF9" w:rsidTr="00096AA3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  <w:vAlign w:val="center"/>
          </w:tcPr>
          <w:p w:rsidR="00743E47" w:rsidRPr="00756EF9" w:rsidRDefault="00781D48" w:rsidP="002F5ED3">
            <w:pPr>
              <w:pStyle w:val="TableLegendNote"/>
              <w:rPr>
                <w:lang w:val="ru-RU"/>
              </w:rPr>
            </w:pPr>
            <w:r w:rsidRPr="00756EF9">
              <w:rPr>
                <w:lang w:val="ru-RU"/>
              </w:rPr>
              <w:t>ПРИМЕЧАНИЕ </w:t>
            </w:r>
            <w:r w:rsidR="00BD0787" w:rsidRPr="00756EF9">
              <w:rPr>
                <w:lang w:val="ru-RU"/>
              </w:rPr>
              <w:t>1. </w:t>
            </w:r>
            <w:r w:rsidR="00743E47" w:rsidRPr="00756EF9">
              <w:rPr>
                <w:lang w:val="ru-RU"/>
              </w:rPr>
              <w:t xml:space="preserve">– </w:t>
            </w:r>
            <w:r w:rsidR="00F873E1" w:rsidRPr="00756EF9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F873E1" w:rsidRPr="00756EF9">
              <w:rPr>
                <w:i/>
                <w:iCs/>
                <w:lang w:val="ru-RU"/>
              </w:rPr>
              <w:t>f</w:t>
            </w:r>
            <w:r w:rsidR="00F873E1" w:rsidRPr="00756EF9">
              <w:rPr>
                <w:lang w:val="ru-RU"/>
              </w:rPr>
              <w:t> |</w:t>
            </w:r>
            <w:r w:rsidR="00743E47" w:rsidRPr="00756EF9">
              <w:rPr>
                <w:lang w:val="ru-RU"/>
              </w:rPr>
              <w:t xml:space="preserve">. </w:t>
            </w:r>
            <w:r w:rsidR="00F873E1" w:rsidRPr="00756EF9">
              <w:rPr>
                <w:lang w:val="ru-RU"/>
              </w:rPr>
              <w:t xml:space="preserve">Требования к излучению должны применяться ко всем значениям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743E47" w:rsidRPr="00756EF9">
              <w:rPr>
                <w:lang w:val="ru-RU"/>
              </w:rPr>
              <w:t xml:space="preserve"> </w:t>
            </w:r>
            <w:r w:rsidR="00F873E1" w:rsidRPr="00756EF9">
              <w:rPr>
                <w:lang w:val="ru-RU"/>
              </w:rPr>
              <w:t xml:space="preserve">независимо от того, </w:t>
            </w:r>
            <w:r w:rsidR="00411070" w:rsidRPr="00756EF9">
              <w:rPr>
                <w:lang w:val="ru-RU"/>
              </w:rPr>
              <w:t>находится ли частота измерения в пределах или за пределами полосы частот, или на границе блока</w:t>
            </w:r>
            <w:r w:rsidR="00743E47" w:rsidRPr="00756EF9">
              <w:rPr>
                <w:lang w:val="ru-RU"/>
              </w:rPr>
              <w:t xml:space="preserve">. </w:t>
            </w:r>
            <w:r w:rsidR="00411070" w:rsidRPr="00756EF9">
              <w:rPr>
                <w:lang w:val="ru-RU"/>
              </w:rPr>
              <w:t xml:space="preserve">Для испытаний с одной несущей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743E47" w:rsidRPr="00756EF9">
              <w:rPr>
                <w:lang w:val="ru-RU"/>
              </w:rPr>
              <w:t xml:space="preserve"> = </w:t>
            </w:r>
            <w:r w:rsidR="00411070" w:rsidRPr="00756EF9">
              <w:rPr>
                <w:lang w:val="ru-RU"/>
              </w:rPr>
              <w:t>центральная частота </w:t>
            </w:r>
            <w:r w:rsidR="00743E47" w:rsidRPr="00756EF9">
              <w:rPr>
                <w:lang w:val="ru-RU"/>
              </w:rPr>
              <w:t xml:space="preserve">– </w:t>
            </w:r>
            <w:r w:rsidR="00411070" w:rsidRPr="00756EF9">
              <w:rPr>
                <w:lang w:val="ru-RU"/>
              </w:rPr>
              <w:t>ближняя пороговая частота измерения</w:t>
            </w:r>
            <w:r w:rsidR="00743E47" w:rsidRPr="00756EF9">
              <w:rPr>
                <w:lang w:val="ru-RU"/>
              </w:rPr>
              <w:t xml:space="preserve"> (</w:t>
            </w:r>
            <w:r w:rsidR="00743E47" w:rsidRPr="00756EF9">
              <w:rPr>
                <w:i/>
                <w:iCs/>
                <w:lang w:val="ru-RU"/>
              </w:rPr>
              <w:t>f</w:t>
            </w:r>
            <w:r w:rsidR="006D2A75" w:rsidRPr="00756EF9">
              <w:rPr>
                <w:lang w:val="ru-RU"/>
              </w:rPr>
              <w:t> </w:t>
            </w:r>
            <w:r w:rsidR="00743E47" w:rsidRPr="00756EF9">
              <w:rPr>
                <w:lang w:val="ru-RU"/>
              </w:rPr>
              <w:t xml:space="preserve">). </w:t>
            </w:r>
            <w:r w:rsidR="00411070" w:rsidRPr="00756EF9">
              <w:rPr>
                <w:lang w:val="ru-RU"/>
              </w:rPr>
              <w:t xml:space="preserve">Для испытаний с множеством несущих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743E47" w:rsidRPr="00756EF9">
              <w:rPr>
                <w:lang w:val="ru-RU"/>
              </w:rPr>
              <w:t xml:space="preserve"> </w:t>
            </w:r>
            <w:r w:rsidR="00411070" w:rsidRPr="00756EF9">
              <w:rPr>
                <w:lang w:val="ru-RU"/>
              </w:rPr>
              <w:t>определяется для положительного</w:t>
            </w:r>
            <w:r w:rsidR="00743E47" w:rsidRPr="00756EF9">
              <w:rPr>
                <w:lang w:val="ru-RU"/>
              </w:rPr>
              <w:t xml:space="preserve">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743E47" w:rsidRPr="00756EF9">
              <w:rPr>
                <w:lang w:val="ru-RU"/>
              </w:rPr>
              <w:t xml:space="preserve"> </w:t>
            </w:r>
            <w:r w:rsidR="00E27F44" w:rsidRPr="00756EF9">
              <w:rPr>
                <w:lang w:val="ru-RU"/>
              </w:rPr>
              <w:t xml:space="preserve"> как ближняя пороговая частота измерения</w:t>
            </w:r>
            <w:r w:rsidR="00743E47" w:rsidRPr="00756EF9">
              <w:rPr>
                <w:lang w:val="ru-RU"/>
              </w:rPr>
              <w:t xml:space="preserve"> (</w:t>
            </w:r>
            <w:r w:rsidR="00743E47" w:rsidRPr="00756EF9">
              <w:rPr>
                <w:i/>
                <w:iCs/>
                <w:lang w:val="ru-RU"/>
              </w:rPr>
              <w:t>f</w:t>
            </w:r>
            <w:r w:rsidR="006D2A75" w:rsidRPr="00756EF9">
              <w:rPr>
                <w:lang w:val="ru-RU"/>
              </w:rPr>
              <w:t> </w:t>
            </w:r>
            <w:r w:rsidR="00743E47" w:rsidRPr="00756EF9">
              <w:rPr>
                <w:lang w:val="ru-RU"/>
              </w:rPr>
              <w:t xml:space="preserve">) – </w:t>
            </w:r>
            <w:r w:rsidR="00411070" w:rsidRPr="00756EF9">
              <w:rPr>
                <w:lang w:val="ru-RU"/>
              </w:rPr>
              <w:t>центральная частота самой верхней несущей,</w:t>
            </w:r>
            <w:r w:rsidR="00743E47" w:rsidRPr="00756EF9">
              <w:rPr>
                <w:lang w:val="ru-RU"/>
              </w:rPr>
              <w:t xml:space="preserve"> </w:t>
            </w:r>
            <w:r w:rsidR="00411070" w:rsidRPr="00756EF9">
              <w:rPr>
                <w:lang w:val="ru-RU"/>
              </w:rPr>
              <w:t>и для отрицательного</w:t>
            </w:r>
            <w:r w:rsidR="00743E47" w:rsidRPr="00756EF9">
              <w:rPr>
                <w:lang w:val="ru-RU"/>
              </w:rPr>
              <w:t xml:space="preserve">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743E47" w:rsidRPr="00756EF9">
              <w:rPr>
                <w:lang w:val="ru-RU"/>
              </w:rPr>
              <w:t xml:space="preserve"> </w:t>
            </w:r>
            <w:r w:rsidR="00E27F44" w:rsidRPr="00756EF9">
              <w:rPr>
                <w:lang w:val="ru-RU"/>
              </w:rPr>
              <w:t>как ближняя пороговая частота измерения</w:t>
            </w:r>
            <w:r w:rsidR="00743E47" w:rsidRPr="00756EF9">
              <w:rPr>
                <w:lang w:val="ru-RU"/>
              </w:rPr>
              <w:t xml:space="preserve"> (</w:t>
            </w:r>
            <w:r w:rsidR="00743E47" w:rsidRPr="00756EF9">
              <w:rPr>
                <w:i/>
                <w:iCs/>
                <w:lang w:val="ru-RU"/>
              </w:rPr>
              <w:t>f</w:t>
            </w:r>
            <w:r w:rsidR="006D2A75" w:rsidRPr="00756EF9">
              <w:rPr>
                <w:lang w:val="ru-RU"/>
              </w:rPr>
              <w:t> </w:t>
            </w:r>
            <w:r w:rsidR="00743E47" w:rsidRPr="00756EF9">
              <w:rPr>
                <w:lang w:val="ru-RU"/>
              </w:rPr>
              <w:t xml:space="preserve">) – </w:t>
            </w:r>
            <w:r w:rsidR="00411070" w:rsidRPr="00756EF9">
              <w:rPr>
                <w:lang w:val="ru-RU"/>
              </w:rPr>
              <w:t>центральная частота самой низкой несущей</w:t>
            </w:r>
            <w:r w:rsidR="00743E47" w:rsidRPr="00756EF9">
              <w:rPr>
                <w:lang w:val="ru-RU"/>
              </w:rPr>
              <w:t>.</w:t>
            </w:r>
          </w:p>
        </w:tc>
      </w:tr>
    </w:tbl>
    <w:p w:rsidR="00F924E7" w:rsidRPr="00EA0DE3" w:rsidRDefault="00F924E7" w:rsidP="00681C80">
      <w:pPr>
        <w:pStyle w:val="Tablefin"/>
        <w:rPr>
          <w:lang w:val="ru-RU"/>
        </w:rPr>
      </w:pPr>
    </w:p>
    <w:p w:rsidR="00DB4678" w:rsidRPr="00EA0DE3" w:rsidRDefault="00594D49" w:rsidP="007B65D6">
      <w:r w:rsidRPr="00EA0DE3">
        <w:t xml:space="preserve">Значения спектральных масок </w:t>
      </w:r>
      <w:r w:rsidR="007B65D6" w:rsidRPr="00EA0DE3">
        <w:t>в таблице</w:t>
      </w:r>
      <w:r w:rsidR="00DB4678" w:rsidRPr="00EA0DE3">
        <w:t> </w:t>
      </w:r>
      <w:r w:rsidR="00F924E7" w:rsidRPr="00EA0DE3">
        <w:t>14</w:t>
      </w:r>
      <w:r w:rsidR="00DB4678" w:rsidRPr="00EA0DE3">
        <w:t xml:space="preserve"> </w:t>
      </w:r>
      <w:r w:rsidR="007B65D6" w:rsidRPr="00EA0DE3">
        <w:t>применяются к классам полосы </w:t>
      </w:r>
      <w:r w:rsidR="00DB4678" w:rsidRPr="00EA0DE3">
        <w:t xml:space="preserve">11 </w:t>
      </w:r>
      <w:r w:rsidR="007B65D6" w:rsidRPr="00EA0DE3">
        <w:t>и</w:t>
      </w:r>
      <w:r w:rsidR="00DB4678" w:rsidRPr="00EA0DE3">
        <w:t xml:space="preserve"> 12 </w:t>
      </w:r>
      <w:r w:rsidR="007B65D6" w:rsidRPr="00EA0DE3">
        <w:t>и должны соблюдаться при передаче на одной или на всех РЧ несущих, поддерживаемых БС, как это указано в столбце "Активные несущие"</w:t>
      </w:r>
      <w:r w:rsidR="00DB4678" w:rsidRPr="00EA0DE3">
        <w:t>.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F924E7" w:rsidRPr="00EA0DE3">
        <w:t>14</w:t>
      </w:r>
    </w:p>
    <w:p w:rsidR="00DB4678" w:rsidRPr="00EA0DE3" w:rsidRDefault="00780E05" w:rsidP="00780E05">
      <w:pPr>
        <w:pStyle w:val="Tabletitle"/>
      </w:pPr>
      <w:r w:rsidRPr="00EA0DE3">
        <w:t xml:space="preserve">Значения спектральных масок излучения для классов полосы </w:t>
      </w:r>
      <w:r w:rsidR="00DB4678" w:rsidRPr="00EA0DE3">
        <w:t xml:space="preserve">11 </w:t>
      </w:r>
      <w:r w:rsidRPr="00EA0DE3">
        <w:t>и</w:t>
      </w:r>
      <w:r w:rsidR="00DB4678" w:rsidRPr="00EA0DE3">
        <w:t xml:space="preserve"> 12</w:t>
      </w:r>
    </w:p>
    <w:tbl>
      <w:tblPr>
        <w:tblW w:w="9639" w:type="dxa"/>
        <w:jc w:val="center"/>
        <w:tblLayout w:type="fixed"/>
        <w:tblLook w:val="0000"/>
      </w:tblPr>
      <w:tblGrid>
        <w:gridCol w:w="2914"/>
        <w:gridCol w:w="1463"/>
        <w:gridCol w:w="5262"/>
      </w:tblGrid>
      <w:tr w:rsidR="00780E05" w:rsidRPr="00756EF9" w:rsidTr="00096AA3">
        <w:trPr>
          <w:cantSplit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05" w:rsidRPr="00756EF9" w:rsidRDefault="00780E05" w:rsidP="00FD767E">
            <w:pPr>
              <w:pStyle w:val="Tablehead"/>
            </w:pPr>
            <w:r w:rsidRPr="00756EF9">
              <w:t>Для |Δ</w:t>
            </w:r>
            <w:r w:rsidRPr="00756EF9">
              <w:rPr>
                <w:i/>
                <w:iCs/>
              </w:rPr>
              <w:t>f</w:t>
            </w:r>
            <w:r w:rsidRPr="00756EF9">
              <w:rPr>
                <w:rFonts w:ascii="Tms Rmn" w:hAnsi="Tms Rmn"/>
              </w:rPr>
              <w:t> </w:t>
            </w:r>
            <w:r w:rsidRPr="00756EF9">
              <w:t xml:space="preserve">| в рамках </w:t>
            </w:r>
            <w:r w:rsidRPr="00756EF9">
              <w:br/>
              <w:t>диапазона частот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05" w:rsidRPr="00756EF9" w:rsidRDefault="00780E05" w:rsidP="00FD767E">
            <w:pPr>
              <w:pStyle w:val="Tablehead"/>
            </w:pPr>
            <w:r w:rsidRPr="00756EF9">
              <w:t>Активные несущие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05" w:rsidRPr="00756EF9" w:rsidRDefault="0046421C" w:rsidP="00FD767E">
            <w:pPr>
              <w:pStyle w:val="Tablehead"/>
            </w:pPr>
            <w:r w:rsidRPr="00756EF9">
              <w:t>Предельный уровень излучения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750</w:t>
            </w:r>
            <w:r w:rsidR="00594D49" w:rsidRPr="00756EF9">
              <w:t>–</w:t>
            </w:r>
            <w:r w:rsidRPr="00756EF9">
              <w:t>885</w:t>
            </w:r>
            <w:r w:rsidR="00D778E8" w:rsidRPr="00756EF9">
              <w:t> кГц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780E05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–45-15(|</w:t>
            </w:r>
            <w:r w:rsidR="00F924E7" w:rsidRPr="00756EF9">
              <w:t>Δ</w:t>
            </w:r>
            <w:r w:rsidR="00F924E7" w:rsidRPr="00756EF9">
              <w:rPr>
                <w:i/>
                <w:iCs/>
              </w:rPr>
              <w:t>f</w:t>
            </w:r>
            <w:r w:rsidRPr="00756EF9">
              <w:t xml:space="preserve"> |–750)/135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 xml:space="preserve"> </w:t>
            </w:r>
            <w:r w:rsidR="00780E05" w:rsidRPr="00756EF9">
              <w:t>при</w:t>
            </w:r>
            <w:r w:rsidRPr="00756EF9">
              <w:t xml:space="preserve"> 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885</w:t>
            </w:r>
            <w:r w:rsidR="00594D49" w:rsidRPr="00756EF9">
              <w:t>–</w:t>
            </w:r>
            <w:r w:rsidRPr="00756EF9">
              <w:t>1125</w:t>
            </w:r>
            <w:r w:rsidR="00D778E8" w:rsidRPr="00756EF9">
              <w:t> кГц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780E05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–60-5(|</w:t>
            </w:r>
            <w:r w:rsidR="00F924E7" w:rsidRPr="00756EF9">
              <w:t>Δ</w:t>
            </w:r>
            <w:r w:rsidR="00F924E7" w:rsidRPr="00756EF9">
              <w:rPr>
                <w:i/>
                <w:iCs/>
              </w:rPr>
              <w:t>f</w:t>
            </w:r>
            <w:r w:rsidRPr="00756EF9">
              <w:t xml:space="preserve"> |–885)/240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 xml:space="preserve"> </w:t>
            </w:r>
            <w:r w:rsidR="00780E05" w:rsidRPr="00756EF9">
              <w:t>при</w:t>
            </w:r>
            <w:r w:rsidRPr="00756EF9">
              <w:t xml:space="preserve"> 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1</w:t>
            </w:r>
            <w:r w:rsidR="00002091" w:rsidRPr="00756EF9">
              <w:t>,</w:t>
            </w:r>
            <w:r w:rsidRPr="00756EF9">
              <w:t>125</w:t>
            </w:r>
            <w:r w:rsidR="00594D49" w:rsidRPr="00756EF9">
              <w:t>–</w:t>
            </w:r>
            <w:r w:rsidRPr="00756EF9">
              <w:t>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780E05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–65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1</w:t>
            </w:r>
            <w:r w:rsidR="00002091" w:rsidRPr="00756EF9">
              <w:t>,</w:t>
            </w:r>
            <w:r w:rsidRPr="00756EF9">
              <w:t>98</w:t>
            </w:r>
            <w:r w:rsidR="00594D49" w:rsidRPr="00756EF9">
              <w:t>–</w:t>
            </w:r>
            <w:r w:rsidRPr="00756EF9">
              <w:t>4</w:t>
            </w:r>
            <w:r w:rsidR="00002091" w:rsidRPr="00756EF9">
              <w:t>,</w:t>
            </w:r>
            <w:r w:rsidRPr="00756EF9">
              <w:t>00</w:t>
            </w:r>
            <w:r w:rsidR="00304848" w:rsidRPr="00756EF9">
              <w:t> МГц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780E05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756EF9" w:rsidRDefault="00DB4678" w:rsidP="00F924E7">
            <w:pPr>
              <w:pStyle w:val="Tabletext"/>
            </w:pPr>
            <w:r w:rsidRPr="00756EF9">
              <w:t>–75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DB4678" w:rsidRPr="00756EF9" w:rsidRDefault="00781D48" w:rsidP="00F924E7">
            <w:pPr>
              <w:pStyle w:val="TableLegendNote"/>
              <w:rPr>
                <w:lang w:val="ru-RU"/>
              </w:rPr>
            </w:pPr>
            <w:r w:rsidRPr="00756EF9">
              <w:rPr>
                <w:lang w:val="ru-RU"/>
              </w:rPr>
              <w:t>ПРИМЕЧАНИЕ </w:t>
            </w:r>
            <w:r w:rsidR="00BD0787" w:rsidRPr="00756EF9">
              <w:rPr>
                <w:lang w:val="ru-RU"/>
              </w:rPr>
              <w:t>1. </w:t>
            </w:r>
            <w:r w:rsidR="00DB4678" w:rsidRPr="00756EF9">
              <w:rPr>
                <w:lang w:val="ru-RU"/>
              </w:rPr>
              <w:t xml:space="preserve">– </w:t>
            </w:r>
            <w:r w:rsidR="00780E05" w:rsidRPr="00756EF9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780E05" w:rsidRPr="00756EF9">
              <w:rPr>
                <w:i/>
                <w:iCs/>
                <w:lang w:val="ru-RU"/>
              </w:rPr>
              <w:t>f</w:t>
            </w:r>
            <w:r w:rsidR="00780E05" w:rsidRPr="00756EF9">
              <w:rPr>
                <w:lang w:val="ru-RU"/>
              </w:rPr>
              <w:t xml:space="preserve"> |, где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DB4678" w:rsidRPr="00756EF9">
              <w:rPr>
                <w:lang w:val="ru-RU"/>
              </w:rPr>
              <w:t xml:space="preserve"> = </w:t>
            </w:r>
            <w:r w:rsidR="00780E05" w:rsidRPr="00756EF9">
              <w:rPr>
                <w:lang w:val="ru-RU"/>
              </w:rPr>
              <w:t>центральная частота</w:t>
            </w:r>
            <w:r w:rsidR="00DB4678" w:rsidRPr="00756EF9">
              <w:rPr>
                <w:lang w:val="ru-RU"/>
              </w:rPr>
              <w:t xml:space="preserve"> – </w:t>
            </w:r>
            <w:r w:rsidR="00780E05" w:rsidRPr="00756EF9">
              <w:rPr>
                <w:lang w:val="ru-RU"/>
              </w:rPr>
              <w:t>ближняя пороговая частота измерения</w:t>
            </w:r>
            <w:r w:rsidR="00DB4678" w:rsidRPr="00756EF9">
              <w:rPr>
                <w:lang w:val="ru-RU"/>
              </w:rPr>
              <w:t xml:space="preserve"> (</w:t>
            </w:r>
            <w:r w:rsidR="00DB4678" w:rsidRPr="00756EF9">
              <w:rPr>
                <w:i/>
                <w:iCs/>
                <w:lang w:val="ru-RU"/>
              </w:rPr>
              <w:t>f</w:t>
            </w:r>
            <w:r w:rsidR="006D2A75" w:rsidRPr="00756EF9">
              <w:rPr>
                <w:lang w:val="ru-RU"/>
              </w:rPr>
              <w:t> </w:t>
            </w:r>
            <w:r w:rsidR="00DB4678" w:rsidRPr="00756EF9">
              <w:rPr>
                <w:lang w:val="ru-RU"/>
              </w:rPr>
              <w:t xml:space="preserve">). </w:t>
            </w:r>
            <w:r w:rsidR="00F924E7" w:rsidRPr="00756EF9">
              <w:rPr>
                <w:lang w:val="ru-RU"/>
              </w:rPr>
              <w:t>Δ</w:t>
            </w:r>
            <w:r w:rsidR="00F924E7" w:rsidRPr="00756EF9">
              <w:rPr>
                <w:i/>
                <w:iCs/>
                <w:lang w:val="ru-RU"/>
              </w:rPr>
              <w:t>f</w:t>
            </w:r>
            <w:r w:rsidR="00DB4678" w:rsidRPr="00756EF9">
              <w:rPr>
                <w:lang w:val="ru-RU"/>
              </w:rPr>
              <w:t xml:space="preserve"> </w:t>
            </w:r>
            <w:r w:rsidR="00780E05" w:rsidRPr="00756EF9">
              <w:rPr>
                <w:lang w:val="ru-RU"/>
              </w:rPr>
              <w:t xml:space="preserve"> – положительное смещение относительно высшего действительного канала </w:t>
            </w:r>
            <w:r w:rsidR="00DB4678" w:rsidRPr="00756EF9">
              <w:rPr>
                <w:lang w:val="ru-RU"/>
              </w:rPr>
              <w:t>CDMA</w:t>
            </w:r>
            <w:r w:rsidR="00780E05" w:rsidRPr="00756EF9">
              <w:rPr>
                <w:lang w:val="ru-RU"/>
              </w:rPr>
              <w:t xml:space="preserve"> в подклассе полосы или отрицательное смещение относительно самого нижнего действительного канала</w:t>
            </w:r>
            <w:r w:rsidR="00DB4678" w:rsidRPr="00756EF9">
              <w:rPr>
                <w:lang w:val="ru-RU"/>
              </w:rPr>
              <w:t xml:space="preserve"> CDMA </w:t>
            </w:r>
            <w:r w:rsidR="00780E05" w:rsidRPr="00756EF9">
              <w:rPr>
                <w:lang w:val="ru-RU"/>
              </w:rPr>
              <w:t>в подклассе полосы</w:t>
            </w:r>
            <w:r w:rsidR="00DB4678" w:rsidRPr="00756EF9">
              <w:rPr>
                <w:lang w:val="ru-RU"/>
              </w:rPr>
              <w:t xml:space="preserve">. </w:t>
            </w:r>
            <w:r w:rsidR="007F283D" w:rsidRPr="00756EF9">
              <w:rPr>
                <w:lang w:val="ru-RU"/>
              </w:rPr>
              <w:t>Предельные уровни излучения</w:t>
            </w:r>
            <w:r w:rsidR="00780E05" w:rsidRPr="00756EF9">
              <w:rPr>
                <w:lang w:val="ru-RU"/>
              </w:rPr>
              <w:t xml:space="preserve"> для классов полосы </w:t>
            </w:r>
            <w:r w:rsidR="00DB4678" w:rsidRPr="00756EF9">
              <w:rPr>
                <w:lang w:val="ru-RU"/>
              </w:rPr>
              <w:t xml:space="preserve">11 </w:t>
            </w:r>
            <w:r w:rsidR="00780E05" w:rsidRPr="00756EF9">
              <w:rPr>
                <w:lang w:val="ru-RU"/>
              </w:rPr>
              <w:t>и</w:t>
            </w:r>
            <w:r w:rsidR="00DB4678" w:rsidRPr="00756EF9">
              <w:rPr>
                <w:lang w:val="ru-RU"/>
              </w:rPr>
              <w:t xml:space="preserve"> 12 (</w:t>
            </w:r>
            <w:r w:rsidR="00780E05" w:rsidRPr="00756EF9">
              <w:rPr>
                <w:lang w:val="ru-RU"/>
              </w:rPr>
              <w:t xml:space="preserve">полосы частот для европейских крупномасштабных подвижных радиосетей абонентского доступа, </w:t>
            </w:r>
            <w:r w:rsidR="00DB4678" w:rsidRPr="00756EF9">
              <w:rPr>
                <w:lang w:val="ru-RU"/>
              </w:rPr>
              <w:t xml:space="preserve">PAMR) </w:t>
            </w:r>
            <w:r w:rsidR="00780E05" w:rsidRPr="00756EF9">
              <w:rPr>
                <w:lang w:val="ru-RU"/>
              </w:rPr>
              <w:t>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 В</w:t>
            </w:r>
            <w:r w:rsidR="00DB4678" w:rsidRPr="00756EF9">
              <w:rPr>
                <w:lang w:val="ru-RU"/>
              </w:rPr>
              <w:t>.</w:t>
            </w:r>
          </w:p>
        </w:tc>
      </w:tr>
    </w:tbl>
    <w:p w:rsidR="00927C8B" w:rsidRPr="00EA0DE3" w:rsidRDefault="00927C8B" w:rsidP="00681C80">
      <w:pPr>
        <w:pStyle w:val="Tablefin"/>
        <w:rPr>
          <w:lang w:val="ru-RU"/>
        </w:rPr>
      </w:pPr>
    </w:p>
    <w:p w:rsidR="00DB4678" w:rsidRPr="00EA0DE3" w:rsidRDefault="00C5499D" w:rsidP="00C5499D">
      <w:r w:rsidRPr="00EA0DE3">
        <w:t>Значения спектральных масок излучения в таблице</w:t>
      </w:r>
      <w:r w:rsidR="00DB4678" w:rsidRPr="00EA0DE3">
        <w:t> </w:t>
      </w:r>
      <w:r w:rsidR="00F924E7" w:rsidRPr="00EA0DE3">
        <w:t>15</w:t>
      </w:r>
      <w:r w:rsidR="00DB4678" w:rsidRPr="00EA0DE3">
        <w:t xml:space="preserve"> </w:t>
      </w:r>
      <w:r w:rsidRPr="00EA0DE3">
        <w:t>применяются к классу полосы </w:t>
      </w:r>
      <w:r w:rsidR="00DB4678" w:rsidRPr="00EA0DE3">
        <w:t xml:space="preserve">3 </w:t>
      </w:r>
      <w:r w:rsidRPr="00EA0DE3">
        <w:t>и должны соблюдаться при передаче на одной или на всех РЧ несущих, поддерживаемых БС, как это указано в столбце "Активные несущие"</w:t>
      </w:r>
      <w:r w:rsidR="00DB4678" w:rsidRPr="00EA0DE3">
        <w:t>.</w:t>
      </w:r>
    </w:p>
    <w:p w:rsidR="00DB4678" w:rsidRPr="00EA0DE3" w:rsidRDefault="00107B97" w:rsidP="00756EF9">
      <w:pPr>
        <w:pStyle w:val="TableNo"/>
      </w:pPr>
      <w:r w:rsidRPr="00EA0DE3">
        <w:lastRenderedPageBreak/>
        <w:t xml:space="preserve">ТАБЛИЦА </w:t>
      </w:r>
      <w:r w:rsidR="00F924E7" w:rsidRPr="00EA0DE3">
        <w:t>15</w:t>
      </w:r>
    </w:p>
    <w:p w:rsidR="00DB4678" w:rsidRPr="00EA0DE3" w:rsidRDefault="005812A9" w:rsidP="005812A9">
      <w:pPr>
        <w:pStyle w:val="Tabletitle"/>
      </w:pPr>
      <w:r w:rsidRPr="00EA0DE3">
        <w:t xml:space="preserve">Значения спектральных масок излучения для класса полосы </w:t>
      </w:r>
      <w:r w:rsidR="00DB4678" w:rsidRPr="00EA0DE3">
        <w:t>3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4"/>
        <w:gridCol w:w="1173"/>
        <w:gridCol w:w="1637"/>
        <w:gridCol w:w="4625"/>
      </w:tblGrid>
      <w:tr w:rsidR="00DB4678" w:rsidRPr="00756EF9" w:rsidTr="00096AA3">
        <w:trPr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5812A9" w:rsidP="00035D03">
            <w:pPr>
              <w:pStyle w:val="Tablehead"/>
            </w:pPr>
            <w:r w:rsidRPr="00756EF9">
              <w:t>Частота измерения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5812A9" w:rsidP="00035D03">
            <w:pPr>
              <w:pStyle w:val="Tablehead"/>
            </w:pPr>
            <w:r w:rsidRPr="00756EF9">
              <w:t>Активные несущие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5812A9" w:rsidP="00035D03">
            <w:pPr>
              <w:pStyle w:val="Tablehead"/>
            </w:pPr>
            <w:r w:rsidRPr="00756EF9">
              <w:t>Для |Δ</w:t>
            </w:r>
            <w:r w:rsidRPr="00756EF9">
              <w:rPr>
                <w:i/>
                <w:iCs/>
              </w:rPr>
              <w:t>f</w:t>
            </w:r>
            <w:r w:rsidRPr="00756EF9">
              <w:rPr>
                <w:rFonts w:ascii="Tms Rmn" w:hAnsi="Tms Rmn"/>
              </w:rPr>
              <w:t> </w:t>
            </w:r>
            <w:r w:rsidRPr="00756EF9">
              <w:t xml:space="preserve">| в рамках </w:t>
            </w:r>
            <w:r w:rsidRPr="00756EF9">
              <w:br/>
              <w:t>диапазона частот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46421C" w:rsidP="00035D03">
            <w:pPr>
              <w:pStyle w:val="Tablehead"/>
            </w:pPr>
            <w:r w:rsidRPr="00756EF9">
              <w:t xml:space="preserve">Предельный уровень </w:t>
            </w:r>
            <w:r w:rsidR="00AD0B46" w:rsidRPr="00756EF9">
              <w:br/>
            </w:r>
            <w:r w:rsidRPr="00756EF9">
              <w:t>излучения</w:t>
            </w:r>
          </w:p>
        </w:tc>
      </w:tr>
      <w:tr w:rsidR="00DB4678" w:rsidRPr="00756EF9" w:rsidTr="00096AA3">
        <w:trPr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  <w:r w:rsidRPr="00756EF9">
              <w:t>&gt; 832</w:t>
            </w:r>
            <w:r w:rsidR="00304848" w:rsidRPr="00756EF9">
              <w:t> МГц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834</w:t>
            </w:r>
            <w:r w:rsidR="00304848" w:rsidRPr="00756EF9">
              <w:t> МГц</w:t>
            </w:r>
            <w:r w:rsidRPr="00756EF9">
              <w:t>,</w:t>
            </w:r>
            <w:r w:rsidRPr="00756EF9">
              <w:br/>
              <w:t>&gt; 838</w:t>
            </w:r>
            <w:r w:rsidR="00304848" w:rsidRPr="00756EF9">
              <w:t> МГц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> 846</w:t>
            </w:r>
            <w:r w:rsidR="00304848" w:rsidRPr="00756EF9">
              <w:t> МГц</w:t>
            </w:r>
            <w:r w:rsidRPr="00756EF9">
              <w:t>,</w:t>
            </w:r>
            <w:r w:rsidRPr="00756EF9">
              <w:br/>
              <w:t>&gt; 860</w:t>
            </w:r>
            <w:r w:rsidR="00304848" w:rsidRPr="00756EF9">
              <w:t> МГц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895</w:t>
            </w:r>
            <w:r w:rsidR="00304848" w:rsidRPr="00756EF9">
              <w:t> МГц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973A7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sym w:font="Symbol" w:char="F0B3"/>
            </w:r>
            <w:r w:rsidRPr="00756EF9">
              <w:t xml:space="preserve"> 750</w:t>
            </w:r>
            <w:r w:rsidR="00D778E8" w:rsidRPr="00756EF9">
              <w:t> кГц</w:t>
            </w:r>
            <w:r w:rsidRPr="00756EF9">
              <w:br/>
            </w:r>
            <w:r w:rsidR="005812A9" w:rsidRPr="00756EF9">
              <w:t>и</w:t>
            </w:r>
            <w:r w:rsidRPr="00756EF9">
              <w:br/>
              <w:t>&lt; 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  <w:r w:rsidRPr="00756EF9">
              <w:t>–45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/30</w:t>
            </w:r>
            <w:r w:rsidR="00D778E8" w:rsidRPr="00756EF9">
              <w:t> кГц</w:t>
            </w:r>
          </w:p>
        </w:tc>
      </w:tr>
      <w:tr w:rsidR="00DB4678" w:rsidRPr="00756EF9" w:rsidTr="00096AA3">
        <w:trPr>
          <w:jc w:val="center"/>
        </w:trPr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973A7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sym w:font="Symbol" w:char="F0B3"/>
            </w:r>
            <w:r w:rsidRPr="00756EF9">
              <w:t xml:space="preserve"> 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CE44B9">
            <w:pPr>
              <w:pStyle w:val="Tabletext"/>
              <w:jc w:val="left"/>
            </w:pPr>
            <w:r w:rsidRPr="00756EF9">
              <w:t>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)/100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30</w:t>
            </w:r>
            <w:r w:rsidR="00D778E8" w:rsidRPr="00756EF9">
              <w:t> дБм</w:t>
            </w:r>
            <w:r w:rsidRPr="00756EF9">
              <w:br/>
              <w:t>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/100</w:t>
            </w:r>
            <w:r w:rsidR="00D778E8" w:rsidRPr="00756EF9">
              <w:t> кГц</w:t>
            </w:r>
            <w:r w:rsidRPr="00756EF9">
              <w:t>; 30</w:t>
            </w:r>
            <w:r w:rsidR="00D778E8" w:rsidRPr="00756EF9">
              <w:t> дБм</w:t>
            </w:r>
            <w:r w:rsidRPr="00756EF9">
              <w:t xml:space="preserve"> &lt;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47</w:t>
            </w:r>
            <w:r w:rsidR="00D778E8" w:rsidRPr="00756EF9">
              <w:t> дБм</w:t>
            </w:r>
            <w:r w:rsidRPr="00756EF9">
              <w:br/>
            </w:r>
            <w:r w:rsidR="005812A9" w:rsidRPr="00756EF9">
              <w:t xml:space="preserve">Менее </w:t>
            </w:r>
            <w:r w:rsidR="00AD0B46" w:rsidRPr="00756EF9">
              <w:t>строгий</w:t>
            </w:r>
            <w:r w:rsidR="00312B2D" w:rsidRPr="00756EF9">
              <w:t>,</w:t>
            </w:r>
            <w:r w:rsidR="00AD0B46" w:rsidRPr="00756EF9">
              <w:t xml:space="preserve"> чем</w:t>
            </w:r>
            <w:r w:rsidR="005812A9" w:rsidRPr="00756EF9">
              <w:t xml:space="preserve"> </w:t>
            </w:r>
            <w:r w:rsidRPr="00756EF9">
              <w:t>50</w:t>
            </w:r>
            <w:r w:rsidR="00213495" w:rsidRPr="00756EF9">
              <w:t> мкВт</w:t>
            </w:r>
            <w:r w:rsidRPr="00756EF9">
              <w:t xml:space="preserve"> (–13</w:t>
            </w:r>
            <w:r w:rsidR="00D778E8" w:rsidRPr="00756EF9">
              <w:t> дБм</w:t>
            </w:r>
            <w:r w:rsidRPr="00756EF9">
              <w:t>)/100</w:t>
            </w:r>
            <w:r w:rsidR="00D778E8" w:rsidRPr="00756EF9">
              <w:t> кГц</w:t>
            </w:r>
            <w:r w:rsidRPr="00756EF9">
              <w:t xml:space="preserve"> </w:t>
            </w:r>
            <w:r w:rsidR="005812A9" w:rsidRPr="00756EF9">
              <w:t>или</w:t>
            </w:r>
            <w:r w:rsidRPr="00756EF9">
              <w:t xml:space="preserve"> </w:t>
            </w:r>
            <w:r w:rsidRPr="00756EF9">
              <w:br/>
              <w:t>–70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/100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&gt; 47</w:t>
            </w:r>
            <w:r w:rsidR="00D778E8" w:rsidRPr="00756EF9">
              <w:t> дБм</w:t>
            </w:r>
          </w:p>
        </w:tc>
      </w:tr>
      <w:tr w:rsidR="00DB4678" w:rsidRPr="00756EF9" w:rsidTr="00096AA3">
        <w:trPr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96AA3">
            <w:pPr>
              <w:pStyle w:val="Tabletext"/>
              <w:jc w:val="left"/>
            </w:pPr>
            <w:r w:rsidRPr="00756EF9">
              <w:t>&gt; 810</w:t>
            </w:r>
            <w:r w:rsidR="00304848" w:rsidRPr="00756EF9">
              <w:t> МГц</w:t>
            </w:r>
            <w:r w:rsidRPr="00756EF9">
              <w:t xml:space="preserve"> </w:t>
            </w:r>
            <w:r w:rsidR="00096AA3" w:rsidRPr="00096AA3">
              <w:br/>
            </w:r>
            <w:r w:rsidR="005812A9" w:rsidRPr="00756EF9">
              <w:t>и</w:t>
            </w:r>
            <w:r w:rsidR="00096AA3">
              <w:t xml:space="preserve"> </w:t>
            </w:r>
            <w:r w:rsidRPr="00756EF9">
              <w:sym w:font="Symbol" w:char="F0A3"/>
            </w:r>
            <w:r w:rsidRPr="00756EF9">
              <w:t xml:space="preserve"> 860</w:t>
            </w:r>
            <w:r w:rsidR="00304848" w:rsidRPr="00756EF9">
              <w:t> МГц</w:t>
            </w:r>
            <w:r w:rsidRPr="00756EF9">
              <w:t xml:space="preserve">, </w:t>
            </w:r>
            <w:r w:rsidR="00681C80" w:rsidRPr="00756EF9">
              <w:t>за исключением</w:t>
            </w:r>
            <w:r w:rsidRPr="00756EF9">
              <w:br/>
              <w:t>&gt; 832</w:t>
            </w:r>
            <w:r w:rsidR="00304848" w:rsidRPr="00756EF9">
              <w:t> МГц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834</w:t>
            </w:r>
            <w:r w:rsidR="00304848" w:rsidRPr="00756EF9">
              <w:t> МГц</w:t>
            </w:r>
            <w:r w:rsidRPr="00756EF9">
              <w:t>,</w:t>
            </w:r>
            <w:r w:rsidRPr="00756EF9">
              <w:br/>
              <w:t>&gt; 838</w:t>
            </w:r>
            <w:r w:rsidR="00304848" w:rsidRPr="00756EF9">
              <w:t> МГц</w:t>
            </w:r>
            <w:r w:rsidRPr="00756EF9">
              <w:t xml:space="preserve"> </w:t>
            </w:r>
            <w:r w:rsidR="00096AA3" w:rsidRPr="00096AA3">
              <w:br/>
            </w:r>
            <w:r w:rsidR="005812A9" w:rsidRPr="00756EF9">
              <w:t>и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846</w:t>
            </w:r>
            <w:r w:rsidR="00304848" w:rsidRPr="00756EF9">
              <w:t> МГц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973A7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t>&lt; 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  <w:r w:rsidRPr="00756EF9">
              <w:t>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)/30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30</w:t>
            </w:r>
            <w:r w:rsidR="00D778E8" w:rsidRPr="00756EF9">
              <w:t> дБм</w:t>
            </w:r>
            <w:r w:rsidR="00927C8B" w:rsidRPr="00756EF9">
              <w:br/>
            </w:r>
            <w:r w:rsidR="005812A9" w:rsidRPr="00756EF9">
              <w:t xml:space="preserve">Более </w:t>
            </w:r>
            <w:r w:rsidR="00312B2D" w:rsidRPr="00756EF9">
              <w:t>строгий, чем</w:t>
            </w:r>
            <w:r w:rsidR="005812A9" w:rsidRPr="00756EF9">
              <w:t xml:space="preserve"> </w:t>
            </w:r>
            <w:r w:rsidRPr="00756EF9">
              <w:t>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 xml:space="preserve"> / 30</w:t>
            </w:r>
            <w:r w:rsidR="00D778E8" w:rsidRPr="00756EF9">
              <w:t> кГц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)/30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&gt; 30</w:t>
            </w:r>
            <w:r w:rsidR="00D778E8" w:rsidRPr="00756EF9">
              <w:t> дБм</w:t>
            </w:r>
          </w:p>
        </w:tc>
      </w:tr>
      <w:tr w:rsidR="00DB4678" w:rsidRPr="00756EF9" w:rsidTr="00096AA3">
        <w:trPr>
          <w:jc w:val="center"/>
        </w:trPr>
        <w:tc>
          <w:tcPr>
            <w:tcW w:w="2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973A7" w:rsidP="00D827F9">
            <w:pPr>
              <w:pStyle w:val="StyleTabletextCentered"/>
            </w:pPr>
            <w:r w:rsidRPr="00756EF9">
              <w:t>Одна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D827F9">
            <w:pPr>
              <w:pStyle w:val="StyleTabletextCentered"/>
            </w:pPr>
            <w:r w:rsidRPr="00756EF9">
              <w:sym w:font="Symbol" w:char="F0B3"/>
            </w:r>
            <w:r w:rsidRPr="00756EF9">
              <w:t xml:space="preserve"> 1</w:t>
            </w:r>
            <w:r w:rsidR="00002091" w:rsidRPr="00756EF9">
              <w:t>,</w:t>
            </w:r>
            <w:r w:rsidRPr="00756EF9">
              <w:t>98</w:t>
            </w:r>
            <w:r w:rsidR="00304848" w:rsidRPr="00756EF9">
              <w:t> МГц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  <w:r w:rsidRPr="00756EF9">
              <w:t>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)/100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30</w:t>
            </w:r>
            <w:r w:rsidR="00D778E8" w:rsidRPr="00756EF9">
              <w:t> дБм</w:t>
            </w:r>
            <w:r w:rsidR="00927C8B" w:rsidRPr="00756EF9">
              <w:br/>
            </w:r>
            <w:r w:rsidR="005812A9" w:rsidRPr="00756EF9">
              <w:t xml:space="preserve">Менее </w:t>
            </w:r>
            <w:r w:rsidR="00312B2D" w:rsidRPr="00756EF9">
              <w:t>строгий, чем</w:t>
            </w:r>
            <w:r w:rsidRPr="00756EF9">
              <w:t xml:space="preserve"> 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/100</w:t>
            </w:r>
            <w:r w:rsidR="00D778E8" w:rsidRPr="00756EF9">
              <w:t> кГц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)/100</w:t>
            </w:r>
            <w:r w:rsidR="00D778E8" w:rsidRPr="00756EF9">
              <w:t> кГц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&gt; 30</w:t>
            </w:r>
            <w:r w:rsidR="00D778E8" w:rsidRPr="00756EF9">
              <w:t> дБм</w:t>
            </w:r>
          </w:p>
        </w:tc>
      </w:tr>
      <w:tr w:rsidR="00DB4678" w:rsidRPr="00756EF9" w:rsidTr="00096AA3">
        <w:trPr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035D03">
            <w:pPr>
              <w:pStyle w:val="Tabletext"/>
              <w:jc w:val="left"/>
            </w:pPr>
            <w:r w:rsidRPr="00756EF9">
              <w:sym w:font="Symbol" w:char="F0A3"/>
            </w:r>
            <w:r w:rsidRPr="00756EF9">
              <w:t xml:space="preserve"> 810</w:t>
            </w:r>
            <w:r w:rsidR="00304848" w:rsidRPr="00756EF9">
              <w:t> МГц</w:t>
            </w:r>
            <w:r w:rsidRPr="00756EF9">
              <w:br/>
            </w:r>
            <w:r w:rsidR="005812A9" w:rsidRPr="00756EF9">
              <w:t>и</w:t>
            </w:r>
            <w:r w:rsidRPr="00756EF9">
              <w:t xml:space="preserve"> &gt; 895</w:t>
            </w:r>
            <w:r w:rsidR="00304848" w:rsidRPr="00756EF9">
              <w:t> МГц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973A7" w:rsidP="00D827F9">
            <w:pPr>
              <w:pStyle w:val="StyleTabletextCentered"/>
            </w:pPr>
            <w:r w:rsidRPr="00756EF9">
              <w:t>Все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9F6567" w:rsidP="004E45EB">
            <w:pPr>
              <w:pStyle w:val="StyleTabletextCentered"/>
            </w:pPr>
            <w:r w:rsidRPr="00756EF9">
              <w:t>Неприменимо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756EF9" w:rsidRDefault="00DB4678" w:rsidP="00CE44B9">
            <w:pPr>
              <w:pStyle w:val="Tabletext"/>
              <w:jc w:val="left"/>
            </w:pPr>
            <w:r w:rsidRPr="00756EF9">
              <w:t>25</w:t>
            </w:r>
            <w:r w:rsidR="00213495" w:rsidRPr="00756EF9">
              <w:t> мкВт</w:t>
            </w:r>
            <w:r w:rsidRPr="00756EF9">
              <w:t xml:space="preserve"> (–16</w:t>
            </w:r>
            <w:r w:rsidR="00D778E8" w:rsidRPr="00756EF9">
              <w:t> дБм</w:t>
            </w:r>
            <w:r w:rsidRPr="00756EF9">
              <w:t>)/1</w:t>
            </w:r>
            <w:r w:rsidR="00304848" w:rsidRPr="00756EF9">
              <w:t> МГц</w:t>
            </w:r>
            <w:r w:rsidRPr="00756EF9">
              <w:t xml:space="preserve">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44</w:t>
            </w:r>
            <w:r w:rsidR="00D778E8" w:rsidRPr="00756EF9">
              <w:t> дБм</w:t>
            </w:r>
            <w:r w:rsidR="00927C8B" w:rsidRPr="00756EF9">
              <w:br/>
            </w:r>
            <w:r w:rsidRPr="00756EF9">
              <w:t>–60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/1</w:t>
            </w:r>
            <w:r w:rsidR="00304848" w:rsidRPr="00756EF9">
              <w:t> МГц</w:t>
            </w:r>
            <w:r w:rsidRPr="00756EF9">
              <w:t>; 44</w:t>
            </w:r>
            <w:r w:rsidR="00D778E8" w:rsidRPr="00756EF9">
              <w:t> дБм</w:t>
            </w:r>
            <w:r w:rsidRPr="00756EF9">
              <w:t xml:space="preserve"> &lt; </w:t>
            </w:r>
            <w:r w:rsidR="00CE44B9">
              <w:t>в</w:t>
            </w:r>
            <w:r w:rsidR="00F7211C" w:rsidRPr="00756EF9">
              <w:t>ых. мощн.</w:t>
            </w:r>
            <w:r w:rsidRPr="00756EF9">
              <w:t xml:space="preserve"> </w:t>
            </w:r>
            <w:r w:rsidRPr="00756EF9">
              <w:sym w:font="Symbol" w:char="F0A3"/>
            </w:r>
            <w:r w:rsidRPr="00756EF9">
              <w:t xml:space="preserve"> 47</w:t>
            </w:r>
            <w:r w:rsidR="00D778E8" w:rsidRPr="00756EF9">
              <w:t> дБм</w:t>
            </w:r>
            <w:r w:rsidR="00927C8B" w:rsidRPr="00756EF9">
              <w:br/>
            </w:r>
            <w:r w:rsidR="005812A9" w:rsidRPr="00756EF9">
              <w:t xml:space="preserve">Менее </w:t>
            </w:r>
            <w:r w:rsidR="00312B2D" w:rsidRPr="00756EF9">
              <w:t>строгий, чем</w:t>
            </w:r>
            <w:r w:rsidRPr="00756EF9">
              <w:t xml:space="preserve"> 50</w:t>
            </w:r>
            <w:r w:rsidR="00213495" w:rsidRPr="00756EF9">
              <w:t> мкВт</w:t>
            </w:r>
            <w:r w:rsidRPr="00756EF9">
              <w:t xml:space="preserve"> (–13</w:t>
            </w:r>
            <w:r w:rsidR="00D778E8" w:rsidRPr="00756EF9">
              <w:t> дБм</w:t>
            </w:r>
            <w:r w:rsidRPr="00756EF9">
              <w:t>)/1</w:t>
            </w:r>
            <w:r w:rsidR="00304848" w:rsidRPr="00756EF9">
              <w:t> МГц</w:t>
            </w:r>
            <w:r w:rsidRPr="00756EF9">
              <w:t xml:space="preserve"> </w:t>
            </w:r>
            <w:r w:rsidRPr="00756EF9">
              <w:br/>
            </w:r>
            <w:r w:rsidR="005812A9" w:rsidRPr="00756EF9">
              <w:t>или</w:t>
            </w:r>
            <w:r w:rsidRPr="00756EF9">
              <w:t xml:space="preserve"> –70</w:t>
            </w:r>
            <w:r w:rsidR="00213495" w:rsidRPr="00756EF9">
              <w:t> </w:t>
            </w:r>
            <w:r w:rsidR="00160D8E" w:rsidRPr="00756EF9">
              <w:t>дБн</w:t>
            </w:r>
            <w:r w:rsidRPr="00756EF9">
              <w:t>/1</w:t>
            </w:r>
            <w:r w:rsidR="00304848" w:rsidRPr="00756EF9">
              <w:t> МГц</w:t>
            </w:r>
            <w:r w:rsidRPr="00756EF9">
              <w:t xml:space="preserve">; </w:t>
            </w:r>
            <w:r w:rsidR="00CE44B9">
              <w:t>в</w:t>
            </w:r>
            <w:r w:rsidR="006A7F9F">
              <w:t>ы</w:t>
            </w:r>
            <w:r w:rsidR="00F7211C" w:rsidRPr="00756EF9">
              <w:t>х. мощн.</w:t>
            </w:r>
            <w:r w:rsidRPr="00756EF9">
              <w:t xml:space="preserve"> &gt; 47</w:t>
            </w:r>
            <w:r w:rsidR="00D778E8" w:rsidRPr="00756EF9">
              <w:t> дБм</w:t>
            </w:r>
          </w:p>
        </w:tc>
      </w:tr>
      <w:tr w:rsidR="00DB4678" w:rsidRPr="00756EF9" w:rsidTr="00096AA3">
        <w:trPr>
          <w:jc w:val="center"/>
        </w:trPr>
        <w:tc>
          <w:tcPr>
            <w:tcW w:w="93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756EF9" w:rsidRDefault="00781D48" w:rsidP="002F5ED3">
            <w:pPr>
              <w:pStyle w:val="TableLegendNote"/>
              <w:rPr>
                <w:lang w:val="ru-RU"/>
              </w:rPr>
            </w:pPr>
            <w:r w:rsidRPr="00756EF9">
              <w:rPr>
                <w:lang w:val="ru-RU"/>
              </w:rPr>
              <w:t>ПРИМЕЧАНИЕ </w:t>
            </w:r>
            <w:r w:rsidR="00BD0787" w:rsidRPr="00756EF9">
              <w:rPr>
                <w:lang w:val="ru-RU"/>
              </w:rPr>
              <w:t>1. </w:t>
            </w:r>
            <w:r w:rsidR="00DB4678" w:rsidRPr="00756EF9">
              <w:rPr>
                <w:lang w:val="ru-RU"/>
              </w:rPr>
              <w:t xml:space="preserve">– </w:t>
            </w:r>
            <w:r w:rsidR="005812A9" w:rsidRPr="00756EF9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> |</w:t>
            </w:r>
            <w:r w:rsidR="00DB4678" w:rsidRPr="00756EF9">
              <w:rPr>
                <w:lang w:val="ru-RU"/>
              </w:rPr>
              <w:t xml:space="preserve">. </w:t>
            </w:r>
            <w:r w:rsidR="005812A9" w:rsidRPr="00756EF9">
              <w:rPr>
                <w:lang w:val="ru-RU"/>
              </w:rPr>
              <w:t>Требования к излучению должны применяться ко всем значениям 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 xml:space="preserve"> независимо от того, находится ли частота измерения в пределах или за пределами полосы частот, или на границе блока. Для испытаний с одной несущей 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 xml:space="preserve"> = центральная частота – ближняя пороговая частота измерения (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> ). Для испытаний с множеством несущих 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 xml:space="preserve"> определяется для положительного 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 xml:space="preserve">  как ближняя пороговая частота измерения (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> ) – центральная частота самой верхней несущей, и для отрицательного Δ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 xml:space="preserve"> как ближняя пороговая частота измерения (</w:t>
            </w:r>
            <w:r w:rsidR="005812A9" w:rsidRPr="00756EF9">
              <w:rPr>
                <w:i/>
                <w:iCs/>
                <w:lang w:val="ru-RU"/>
              </w:rPr>
              <w:t>f</w:t>
            </w:r>
            <w:r w:rsidR="005812A9" w:rsidRPr="00756EF9">
              <w:rPr>
                <w:lang w:val="ru-RU"/>
              </w:rPr>
              <w:t> ) – центральная частота самой низкой несущей. В</w:t>
            </w:r>
            <w:r w:rsidR="00C625A5" w:rsidRPr="00756EF9">
              <w:rPr>
                <w:lang w:val="ru-RU"/>
              </w:rPr>
              <w:t xml:space="preserve"> документа</w:t>
            </w:r>
            <w:r w:rsidR="00891D93" w:rsidRPr="00756EF9">
              <w:rPr>
                <w:lang w:val="ru-RU"/>
              </w:rPr>
              <w:t>х</w:t>
            </w:r>
            <w:r w:rsidR="00C625A5" w:rsidRPr="00756EF9">
              <w:rPr>
                <w:lang w:val="ru-RU"/>
              </w:rPr>
              <w:t xml:space="preserve"> по радиоизмерениям Японии в</w:t>
            </w:r>
            <w:r w:rsidR="005812A9" w:rsidRPr="00756EF9">
              <w:rPr>
                <w:lang w:val="ru-RU"/>
              </w:rPr>
              <w:t>ерхние и нижние пределы измерения частоты в настоящее время составляют</w:t>
            </w:r>
            <w:r w:rsidR="00DB4678" w:rsidRPr="00756EF9">
              <w:rPr>
                <w:lang w:val="ru-RU"/>
              </w:rPr>
              <w:t xml:space="preserve"> 10</w:t>
            </w:r>
            <w:r w:rsidR="00304848" w:rsidRPr="00756EF9">
              <w:rPr>
                <w:lang w:val="ru-RU"/>
              </w:rPr>
              <w:t> МГц</w:t>
            </w:r>
            <w:r w:rsidR="00DB4678" w:rsidRPr="00756EF9">
              <w:rPr>
                <w:lang w:val="ru-RU"/>
              </w:rPr>
              <w:t xml:space="preserve"> </w:t>
            </w:r>
            <w:r w:rsidR="005812A9" w:rsidRPr="00756EF9">
              <w:rPr>
                <w:lang w:val="ru-RU"/>
              </w:rPr>
              <w:t>и</w:t>
            </w:r>
            <w:r w:rsidR="00DB4678" w:rsidRPr="00756EF9">
              <w:rPr>
                <w:lang w:val="ru-RU"/>
              </w:rPr>
              <w:t xml:space="preserve"> 3</w:t>
            </w:r>
            <w:r w:rsidR="00117717" w:rsidRPr="00756EF9">
              <w:rPr>
                <w:lang w:val="ru-RU"/>
              </w:rPr>
              <w:t> ГГц</w:t>
            </w:r>
            <w:r w:rsidR="00DB4678" w:rsidRPr="00756EF9">
              <w:rPr>
                <w:lang w:val="ru-RU"/>
              </w:rPr>
              <w:t>.</w:t>
            </w:r>
          </w:p>
        </w:tc>
      </w:tr>
    </w:tbl>
    <w:p w:rsidR="00DB4678" w:rsidRPr="00EA0DE3" w:rsidRDefault="00DB4678" w:rsidP="00681C80">
      <w:pPr>
        <w:pStyle w:val="Heading1"/>
        <w:rPr>
          <w:szCs w:val="22"/>
        </w:rPr>
      </w:pPr>
      <w:r w:rsidRPr="00EA0DE3">
        <w:rPr>
          <w:szCs w:val="22"/>
        </w:rPr>
        <w:t>2</w:t>
      </w:r>
      <w:r w:rsidRPr="00EA0DE3">
        <w:rPr>
          <w:szCs w:val="22"/>
        </w:rPr>
        <w:tab/>
      </w:r>
      <w:r w:rsidR="00C625A5" w:rsidRPr="00EA0DE3">
        <w:rPr>
          <w:szCs w:val="22"/>
        </w:rPr>
        <w:t>Побочное излучение передатчика</w:t>
      </w:r>
    </w:p>
    <w:p w:rsidR="00DB4678" w:rsidRPr="00EA0DE3" w:rsidRDefault="00C625A5" w:rsidP="009973A7">
      <w:r w:rsidRPr="00EA0DE3">
        <w:t xml:space="preserve">В областях, где применяются установленные в Рекомендации МСЭ-R SM.329 </w:t>
      </w:r>
      <w:r w:rsidR="007F283D" w:rsidRPr="00EA0DE3">
        <w:t>предельные уровни</w:t>
      </w:r>
      <w:r w:rsidRPr="00EA0DE3">
        <w:t xml:space="preserve"> побочных излучений категории А, побочные излучения при передаче на всех несущих РЧ, поддерживаемых БС и настроенных в соответствии со спецификацией производителя, должны быть меньше указанных в таблицах 16</w:t>
      </w:r>
      <w:r w:rsidR="009973A7" w:rsidRPr="00EA0DE3">
        <w:t>А</w:t>
      </w:r>
      <w:r w:rsidRPr="00EA0DE3">
        <w:t xml:space="preserve"> и 16</w:t>
      </w:r>
      <w:r w:rsidR="009973A7" w:rsidRPr="00EA0DE3">
        <w:t>В</w:t>
      </w:r>
      <w:r w:rsidRPr="00EA0DE3">
        <w:t xml:space="preserve"> </w:t>
      </w:r>
      <w:r w:rsidR="000B7F93" w:rsidRPr="00EA0DE3">
        <w:t>предельных уровней</w:t>
      </w:r>
      <w:r w:rsidR="00DB4678" w:rsidRPr="00EA0DE3">
        <w:t>.</w:t>
      </w:r>
    </w:p>
    <w:p w:rsidR="00DB4678" w:rsidRPr="00EA0DE3" w:rsidRDefault="00107B97" w:rsidP="00756EF9">
      <w:pPr>
        <w:pStyle w:val="TableNo"/>
      </w:pPr>
      <w:r w:rsidRPr="00EA0DE3">
        <w:t xml:space="preserve">ТАБЛИЦА </w:t>
      </w:r>
      <w:r w:rsidR="000E6C26" w:rsidRPr="00EA0DE3">
        <w:t>16</w:t>
      </w:r>
      <w:r w:rsidR="00DB4678" w:rsidRPr="00EA0DE3">
        <w:t>A</w:t>
      </w:r>
    </w:p>
    <w:p w:rsidR="00DB4678" w:rsidRPr="00EA0DE3" w:rsidRDefault="007F283D" w:rsidP="000E6C26">
      <w:pPr>
        <w:pStyle w:val="Tabletitle"/>
      </w:pPr>
      <w:r w:rsidRPr="00EA0DE3">
        <w:t>Предельные уровни</w:t>
      </w:r>
      <w:r w:rsidR="002D254C" w:rsidRPr="00EA0DE3">
        <w:t xml:space="preserve"> побочных излучений БС, категория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3285"/>
        <w:gridCol w:w="3286"/>
      </w:tblGrid>
      <w:tr w:rsidR="002D254C" w:rsidRPr="00EA0DE3" w:rsidTr="00F7454C">
        <w:trPr>
          <w:cantSplit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4C" w:rsidRPr="00EA0DE3" w:rsidRDefault="002D254C" w:rsidP="00FD767E">
            <w:pPr>
              <w:pStyle w:val="Tablehead"/>
              <w:spacing w:before="40" w:after="40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6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4C" w:rsidRPr="00EA0DE3" w:rsidRDefault="0046421C" w:rsidP="00FD767E">
            <w:pPr>
              <w:pStyle w:val="Tablehead"/>
              <w:spacing w:before="120" w:after="40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C970C4" w:rsidP="00D827F9">
            <w:pPr>
              <w:pStyle w:val="StyleTabletextCentered"/>
            </w:pPr>
            <w:r w:rsidRPr="00EA0DE3">
              <w:t>&gt;</w:t>
            </w:r>
            <w:r w:rsidR="00DB4678" w:rsidRPr="00EA0DE3">
              <w:t xml:space="preserve"> 4</w:t>
            </w:r>
            <w:r w:rsidR="00002091" w:rsidRPr="00EA0DE3">
              <w:t>,</w:t>
            </w:r>
            <w:r w:rsidR="00DB4678" w:rsidRPr="00EA0DE3">
              <w:t>00</w:t>
            </w:r>
            <w:r w:rsidR="00304848" w:rsidRPr="00EA0DE3">
              <w:t> МГц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150</w:t>
            </w:r>
            <w:r w:rsidR="00D778E8" w:rsidRPr="00EA0DE3">
              <w:t> кГц</w:t>
            </w:r>
            <w:r w:rsidRPr="00EA0DE3">
              <w:br/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30</w:t>
            </w:r>
            <w:r w:rsidR="00304848" w:rsidRPr="00EA0DE3">
              <w:t> МГц</w:t>
            </w:r>
            <w:r w:rsidRPr="00EA0DE3">
              <w:br/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1</w:t>
            </w:r>
            <w:r w:rsidR="00117717" w:rsidRPr="00EA0DE3">
              <w:t> ГГц</w:t>
            </w:r>
            <w:r w:rsidRPr="00EA0DE3">
              <w:br/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970C4" w:rsidRPr="00EA0DE3">
              <w:t>&lt;</w:t>
            </w:r>
            <w:r w:rsidRPr="00EA0DE3">
              <w:t xml:space="preserve"> 12</w:t>
            </w:r>
            <w:r w:rsidR="0000209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EA0DE3" w:rsidRDefault="00781D48" w:rsidP="00681C80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>– </w:t>
            </w:r>
            <w:r w:rsidR="006C2218" w:rsidRPr="00EA0DE3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6C2218" w:rsidRPr="00EA0DE3">
              <w:rPr>
                <w:i/>
                <w:iCs/>
                <w:lang w:val="ru-RU"/>
              </w:rPr>
              <w:t>f </w:t>
            </w:r>
            <w:r w:rsidR="006C2218" w:rsidRPr="00EA0DE3">
              <w:rPr>
                <w:lang w:val="ru-RU"/>
              </w:rPr>
              <w:t>|, где Δ</w:t>
            </w:r>
            <w:r w:rsidR="006C2218" w:rsidRPr="00EA0DE3">
              <w:rPr>
                <w:i/>
                <w:iCs/>
                <w:lang w:val="ru-RU"/>
              </w:rPr>
              <w:t>f</w:t>
            </w:r>
            <w:r w:rsidR="006C2218" w:rsidRPr="00EA0DE3">
              <w:rPr>
                <w:lang w:val="ru-RU"/>
              </w:rPr>
              <w:t> </w:t>
            </w:r>
            <w:r w:rsidR="00681C80" w:rsidRPr="00EA0DE3">
              <w:rPr>
                <w:lang w:val="ru-RU"/>
              </w:rPr>
              <w:t>=</w:t>
            </w:r>
            <w:r w:rsidR="006C2218" w:rsidRPr="00EA0DE3">
              <w:rPr>
                <w:lang w:val="ru-RU"/>
              </w:rPr>
              <w:t> центральная частота – ближняя пороговая частота ( </w:t>
            </w:r>
            <w:r w:rsidR="006C2218" w:rsidRPr="00EA0DE3">
              <w:rPr>
                <w:i/>
                <w:iCs/>
                <w:lang w:val="ru-RU"/>
              </w:rPr>
              <w:t>f </w:t>
            </w:r>
            <w:r w:rsidR="006C2218" w:rsidRPr="00EA0DE3">
              <w:rPr>
                <w:lang w:val="ru-RU"/>
              </w:rPr>
              <w:t xml:space="preserve">) измерительного фильтра. Для испытания множества несущих </w:t>
            </w:r>
            <w:r w:rsidR="00681C80" w:rsidRPr="00EA0DE3">
              <w:rPr>
                <w:lang w:val="ru-RU"/>
              </w:rPr>
              <w:t>Δ</w:t>
            </w:r>
            <w:r w:rsidR="006C2218" w:rsidRPr="00EA0DE3">
              <w:rPr>
                <w:i/>
                <w:iCs/>
                <w:lang w:val="ru-RU"/>
              </w:rPr>
              <w:t>f</w:t>
            </w:r>
            <w:r w:rsidR="006C2218" w:rsidRPr="00EA0DE3">
              <w:rPr>
                <w:lang w:val="ru-RU"/>
              </w:rPr>
              <w:t xml:space="preserve"> определяется для положительного </w:t>
            </w:r>
            <w:r w:rsidR="00D83BE9" w:rsidRPr="00EA0DE3">
              <w:rPr>
                <w:lang w:val="ru-RU"/>
              </w:rPr>
              <w:t>Δ</w:t>
            </w:r>
            <w:r w:rsidR="006C2218" w:rsidRPr="00EA0DE3">
              <w:rPr>
                <w:i/>
                <w:iCs/>
                <w:lang w:val="ru-RU"/>
              </w:rPr>
              <w:t>f</w:t>
            </w:r>
            <w:r w:rsidR="006C2218" w:rsidRPr="00EA0DE3">
              <w:rPr>
                <w:lang w:val="ru-RU"/>
              </w:rPr>
              <w:t xml:space="preserve"> как центральная частота самой верхней несущей – ближняя пороговая частота измерения ( </w:t>
            </w:r>
            <w:r w:rsidR="006C2218" w:rsidRPr="00EA0DE3">
              <w:rPr>
                <w:i/>
                <w:iCs/>
                <w:lang w:val="ru-RU"/>
              </w:rPr>
              <w:t>f </w:t>
            </w:r>
            <w:r w:rsidR="006C2218" w:rsidRPr="00EA0DE3">
              <w:rPr>
                <w:lang w:val="ru-RU"/>
              </w:rPr>
              <w:t xml:space="preserve">), и для отрицательного </w:t>
            </w:r>
            <w:r w:rsidR="00D83BE9" w:rsidRPr="00EA0DE3">
              <w:rPr>
                <w:lang w:val="ru-RU"/>
              </w:rPr>
              <w:t>Δ</w:t>
            </w:r>
            <w:r w:rsidR="006C2218" w:rsidRPr="00EA0DE3">
              <w:rPr>
                <w:i/>
                <w:iCs/>
                <w:lang w:val="ru-RU"/>
              </w:rPr>
              <w:t>f</w:t>
            </w:r>
            <w:r w:rsidR="006C2218" w:rsidRPr="00EA0DE3">
              <w:rPr>
                <w:lang w:val="ru-RU"/>
              </w:rPr>
              <w:t xml:space="preserve"> как центральная частота самой низкой несущей – ближняя пороговая частота измерения ( </w:t>
            </w:r>
            <w:r w:rsidR="006C2218" w:rsidRPr="00EA0DE3">
              <w:rPr>
                <w:i/>
                <w:iCs/>
                <w:lang w:val="ru-RU"/>
              </w:rPr>
              <w:t>f </w:t>
            </w:r>
            <w:r w:rsidR="006C2218" w:rsidRPr="00EA0DE3">
              <w:rPr>
                <w:lang w:val="ru-RU"/>
              </w:rPr>
              <w:t>).</w:t>
            </w:r>
          </w:p>
        </w:tc>
      </w:tr>
    </w:tbl>
    <w:p w:rsidR="00DB4678" w:rsidRPr="00EA0DE3" w:rsidRDefault="00927C8B" w:rsidP="00396D64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E966D9" w:rsidRPr="00EA0DE3">
        <w:t>16</w:t>
      </w:r>
      <w:r w:rsidR="00DB4678" w:rsidRPr="00EA0DE3">
        <w:t>B</w:t>
      </w:r>
    </w:p>
    <w:p w:rsidR="00DB4678" w:rsidRPr="00EA0DE3" w:rsidRDefault="006C2218" w:rsidP="00396D64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передатчика </w:t>
      </w:r>
      <w:r w:rsidR="00396D64" w:rsidRPr="00EA0DE3">
        <w:br/>
      </w:r>
      <w:r w:rsidRPr="00EA0DE3">
        <w:t>в областях развертывания PHS в дополнение к пределам категории 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05"/>
        <w:gridCol w:w="3062"/>
        <w:gridCol w:w="1304"/>
        <w:gridCol w:w="2268"/>
      </w:tblGrid>
      <w:tr w:rsidR="006C2218" w:rsidRPr="00EA0DE3" w:rsidTr="00F7454C">
        <w:trPr>
          <w:cantSplit/>
          <w:jc w:val="center"/>
        </w:trPr>
        <w:tc>
          <w:tcPr>
            <w:tcW w:w="3005" w:type="dxa"/>
            <w:vAlign w:val="center"/>
          </w:tcPr>
          <w:p w:rsidR="006C2218" w:rsidRPr="00EA0DE3" w:rsidRDefault="006C2218" w:rsidP="00FD767E">
            <w:pPr>
              <w:pStyle w:val="Tablehead"/>
              <w:spacing w:line="220" w:lineRule="exact"/>
            </w:pPr>
            <w:r w:rsidRPr="00EA0DE3">
              <w:t>Частота измерения</w:t>
            </w:r>
          </w:p>
        </w:tc>
        <w:tc>
          <w:tcPr>
            <w:tcW w:w="3062" w:type="dxa"/>
            <w:vAlign w:val="center"/>
          </w:tcPr>
          <w:p w:rsidR="006C2218" w:rsidRPr="00EA0DE3" w:rsidRDefault="006C2218" w:rsidP="00FD767E">
            <w:pPr>
              <w:pStyle w:val="Tablehead"/>
              <w:spacing w:line="220" w:lineRule="exact"/>
            </w:pPr>
            <w:r w:rsidRPr="00EA0DE3">
              <w:t>Ширина полосы измерения</w:t>
            </w:r>
          </w:p>
        </w:tc>
        <w:tc>
          <w:tcPr>
            <w:tcW w:w="1304" w:type="dxa"/>
            <w:vAlign w:val="center"/>
          </w:tcPr>
          <w:p w:rsidR="006C2218" w:rsidRPr="00EA0DE3" w:rsidRDefault="0046421C" w:rsidP="00FD767E">
            <w:pPr>
              <w:pStyle w:val="Tablehead"/>
              <w:spacing w:line="220" w:lineRule="exact"/>
            </w:pPr>
            <w:r w:rsidRPr="00EA0DE3">
              <w:t>Предельный уровень излучения</w:t>
            </w:r>
          </w:p>
        </w:tc>
        <w:tc>
          <w:tcPr>
            <w:tcW w:w="2268" w:type="dxa"/>
            <w:vAlign w:val="center"/>
          </w:tcPr>
          <w:p w:rsidR="006C2218" w:rsidRPr="00EA0DE3" w:rsidRDefault="006C2218" w:rsidP="00FD767E">
            <w:pPr>
              <w:pStyle w:val="Tablehead"/>
              <w:spacing w:line="220" w:lineRule="exact"/>
            </w:pPr>
            <w:r w:rsidRPr="00EA0DE3">
              <w:t>Для защиты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00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1 884</w:t>
            </w:r>
            <w:r w:rsidR="00002091" w:rsidRPr="00EA0DE3">
              <w:t>,</w:t>
            </w:r>
            <w:r w:rsidRPr="00EA0DE3">
              <w:t>5</w:t>
            </w:r>
            <w:r w:rsidR="00594D49" w:rsidRPr="00EA0DE3">
              <w:t>–</w:t>
            </w:r>
            <w:r w:rsidRPr="00EA0DE3">
              <w:t>1 919</w:t>
            </w:r>
            <w:r w:rsidR="00002091" w:rsidRPr="00EA0DE3">
              <w:t>,</w:t>
            </w:r>
            <w:r w:rsidRPr="00EA0DE3">
              <w:t>6</w:t>
            </w:r>
            <w:r w:rsidR="00304848" w:rsidRPr="00EA0DE3">
              <w:t> МГц</w:t>
            </w:r>
          </w:p>
        </w:tc>
        <w:tc>
          <w:tcPr>
            <w:tcW w:w="3062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300</w:t>
            </w:r>
            <w:r w:rsidR="00D778E8" w:rsidRPr="00EA0DE3">
              <w:t> кГц</w:t>
            </w:r>
          </w:p>
        </w:tc>
        <w:tc>
          <w:tcPr>
            <w:tcW w:w="130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41</w:t>
            </w:r>
            <w:r w:rsidR="00D778E8" w:rsidRPr="00EA0DE3">
              <w:t> дБм</w:t>
            </w:r>
          </w:p>
        </w:tc>
        <w:tc>
          <w:tcPr>
            <w:tcW w:w="22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PHS</w:t>
            </w:r>
          </w:p>
        </w:tc>
      </w:tr>
    </w:tbl>
    <w:p w:rsidR="006D2A75" w:rsidRPr="00EA0DE3" w:rsidRDefault="006D2A75" w:rsidP="006D2A75">
      <w:pPr>
        <w:pStyle w:val="Tablefin"/>
        <w:rPr>
          <w:lang w:val="ru-RU"/>
        </w:rPr>
      </w:pPr>
    </w:p>
    <w:p w:rsidR="00DB4678" w:rsidRPr="00EA0DE3" w:rsidRDefault="006C2218" w:rsidP="006C2218">
      <w:r w:rsidRPr="00EA0DE3">
        <w:t xml:space="preserve">В областях, где применяются установленные в Рекомендации МСЭ-R SM.329 </w:t>
      </w:r>
      <w:r w:rsidR="007F283D" w:rsidRPr="00EA0DE3">
        <w:t>предельные уровни</w:t>
      </w:r>
      <w:r w:rsidRPr="00EA0DE3">
        <w:t xml:space="preserve"> побочных излучений категории В, побочные излучения при передаче на одной или на всех несущих РЧ, поддерживаемых БС и сконфигурированных в соответствии с техническими характеристиками производителя, должны быть меньше указанных в таблицах  </w:t>
      </w:r>
      <w:r w:rsidR="006D2A75" w:rsidRPr="00EA0DE3">
        <w:t>17</w:t>
      </w:r>
      <w:r w:rsidR="00DB4678" w:rsidRPr="00EA0DE3">
        <w:t xml:space="preserve">A </w:t>
      </w:r>
      <w:r w:rsidRPr="00EA0DE3">
        <w:t>и</w:t>
      </w:r>
      <w:r w:rsidR="00DB4678" w:rsidRPr="00EA0DE3">
        <w:t xml:space="preserve"> </w:t>
      </w:r>
      <w:r w:rsidR="006D2A75" w:rsidRPr="00EA0DE3">
        <w:t>17</w:t>
      </w:r>
      <w:r w:rsidR="00DB4678" w:rsidRPr="00EA0DE3">
        <w:t xml:space="preserve">B. </w:t>
      </w:r>
      <w:r w:rsidR="007F283D" w:rsidRPr="00EA0DE3">
        <w:t>Предельные уровни излучения</w:t>
      </w:r>
      <w:r w:rsidRPr="00EA0DE3">
        <w:t>, содержащиеся в таблице </w:t>
      </w:r>
      <w:r w:rsidR="006D2A75" w:rsidRPr="00EA0DE3">
        <w:t>17</w:t>
      </w:r>
      <w:r w:rsidR="00DB4678" w:rsidRPr="00EA0DE3">
        <w:t>A</w:t>
      </w:r>
      <w:r w:rsidRPr="00EA0DE3">
        <w:t>,</w:t>
      </w:r>
      <w:r w:rsidR="00DB4678" w:rsidRPr="00EA0DE3">
        <w:t xml:space="preserve"> </w:t>
      </w:r>
      <w:r w:rsidRPr="00EA0DE3">
        <w:t xml:space="preserve">должны соблюдаться при передаче на всех несущих РЧ, поддерживаемых БС. </w:t>
      </w:r>
      <w:r w:rsidR="007F283D" w:rsidRPr="00EA0DE3">
        <w:t>Предельные уровни излучения</w:t>
      </w:r>
      <w:r w:rsidRPr="00EA0DE3">
        <w:t>, содержащиеся в таблице </w:t>
      </w:r>
      <w:r w:rsidR="006D2A75" w:rsidRPr="00EA0DE3">
        <w:t>17</w:t>
      </w:r>
      <w:r w:rsidR="00DB4678" w:rsidRPr="00EA0DE3">
        <w:t>B</w:t>
      </w:r>
      <w:r w:rsidRPr="00EA0DE3">
        <w:t>, должны соблюдаться при передаче на одной или на всех несущих РЧ, поддерживаемых БС, как указано в столбце "Активные несущие".</w:t>
      </w: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6D2A75" w:rsidRPr="00EA0DE3">
        <w:t>17</w:t>
      </w:r>
      <w:r w:rsidR="00DB4678" w:rsidRPr="00EA0DE3">
        <w:t>A</w:t>
      </w:r>
    </w:p>
    <w:p w:rsidR="00DB4678" w:rsidRPr="00EA0DE3" w:rsidRDefault="007F283D" w:rsidP="006D2A75">
      <w:pPr>
        <w:pStyle w:val="Tabletitle"/>
      </w:pPr>
      <w:r w:rsidRPr="00EA0DE3">
        <w:rPr>
          <w:szCs w:val="22"/>
        </w:rPr>
        <w:t>Предельные уровни</w:t>
      </w:r>
      <w:r w:rsidR="00EF6ED1" w:rsidRPr="00EA0DE3">
        <w:rPr>
          <w:szCs w:val="22"/>
        </w:rPr>
        <w:t xml:space="preserve"> побочных излучений передатчика, категория 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3285"/>
        <w:gridCol w:w="3286"/>
      </w:tblGrid>
      <w:tr w:rsidR="00EF6ED1" w:rsidRPr="00EA0DE3" w:rsidTr="00F7454C">
        <w:trPr>
          <w:cantSplit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ED1" w:rsidRPr="00EA0DE3" w:rsidRDefault="00EF6ED1" w:rsidP="00FD767E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6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ED1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6D2A75" w:rsidP="00D827F9">
            <w:pPr>
              <w:pStyle w:val="StyleTabletextCentered"/>
            </w:pPr>
            <w:r w:rsidRPr="00EA0DE3">
              <w:t>&gt;</w:t>
            </w:r>
            <w:r w:rsidR="00DB4678" w:rsidRPr="00EA0DE3">
              <w:t xml:space="preserve"> 4</w:t>
            </w:r>
            <w:r w:rsidR="00002091" w:rsidRPr="00EA0DE3">
              <w:t>,</w:t>
            </w:r>
            <w:r w:rsidR="00DB4678" w:rsidRPr="00EA0DE3">
              <w:t>00</w:t>
            </w:r>
            <w:r w:rsidR="00304848" w:rsidRPr="00EA0DE3">
              <w:t> МГц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150</w:t>
            </w:r>
            <w:r w:rsidR="00D778E8" w:rsidRPr="00EA0DE3">
              <w:t> кГц</w:t>
            </w:r>
            <w:r w:rsidRPr="00EA0DE3">
              <w:br/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30</w:t>
            </w:r>
            <w:r w:rsidR="00304848" w:rsidRPr="00EA0DE3">
              <w:t> МГц</w:t>
            </w:r>
            <w:r w:rsidRPr="00EA0DE3">
              <w:br/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1</w:t>
            </w:r>
            <w:r w:rsidR="00117717" w:rsidRPr="00EA0DE3">
              <w:t> ГГц</w:t>
            </w:r>
            <w:r w:rsidRPr="00EA0DE3">
              <w:br/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D2A75" w:rsidRPr="00EA0DE3">
              <w:t>&lt;</w:t>
            </w:r>
            <w:r w:rsidRPr="00EA0DE3">
              <w:t xml:space="preserve"> 12</w:t>
            </w:r>
            <w:r w:rsidR="0000209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  <w:r w:rsidRPr="00EA0DE3">
              <w:br/>
            </w: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EA0DE3" w:rsidRDefault="00781D48" w:rsidP="006D2A75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>– </w:t>
            </w:r>
            <w:r w:rsidR="00687833" w:rsidRPr="00EA0DE3">
              <w:rPr>
                <w:lang w:val="ru-RU"/>
              </w:rPr>
              <w:t>Все частоты в измеряемой полосе частот должны соответствовать ограничениям на |Δ</w:t>
            </w:r>
            <w:r w:rsidR="00687833" w:rsidRPr="00EA0DE3">
              <w:rPr>
                <w:i/>
                <w:iCs/>
                <w:lang w:val="ru-RU"/>
              </w:rPr>
              <w:t>f </w:t>
            </w:r>
            <w:r w:rsidR="00687833" w:rsidRPr="00EA0DE3">
              <w:rPr>
                <w:lang w:val="ru-RU"/>
              </w:rPr>
              <w:t>|, где Δ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lang w:val="ru-RU"/>
              </w:rPr>
              <w:t> </w:t>
            </w:r>
            <w:r w:rsidR="00687833" w:rsidRPr="00EA0DE3">
              <w:rPr>
                <w:rFonts w:ascii="Symbol" w:hAnsi="Symbol"/>
                <w:lang w:val="ru-RU"/>
              </w:rPr>
              <w:t></w:t>
            </w:r>
            <w:r w:rsidR="00687833" w:rsidRPr="00EA0DE3">
              <w:rPr>
                <w:lang w:val="ru-RU"/>
              </w:rPr>
              <w:t> центральная частота – ближняя пороговая частота (</w:t>
            </w:r>
            <w:r w:rsidR="00687833" w:rsidRPr="00EA0DE3">
              <w:rPr>
                <w:rFonts w:ascii="Tms Rmn" w:hAnsi="Tms Rmn"/>
                <w:lang w:val="ru-RU"/>
              </w:rPr>
              <w:t> 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rFonts w:ascii="Tms Rmn" w:hAnsi="Tms Rmn"/>
                <w:i/>
                <w:iCs/>
                <w:lang w:val="ru-RU"/>
              </w:rPr>
              <w:t> </w:t>
            </w:r>
            <w:r w:rsidR="00687833" w:rsidRPr="00EA0DE3">
              <w:rPr>
                <w:lang w:val="ru-RU"/>
              </w:rPr>
              <w:t>) измерительного фильтра. Для испытания</w:t>
            </w:r>
            <w:r w:rsidR="0079067B" w:rsidRPr="00EA0DE3">
              <w:rPr>
                <w:lang w:val="ru-RU"/>
              </w:rPr>
              <w:t xml:space="preserve"> с</w:t>
            </w:r>
            <w:r w:rsidR="00687833" w:rsidRPr="00EA0DE3">
              <w:rPr>
                <w:lang w:val="ru-RU"/>
              </w:rPr>
              <w:t xml:space="preserve"> множеств</w:t>
            </w:r>
            <w:r w:rsidR="00D83BE9" w:rsidRPr="00EA0DE3">
              <w:rPr>
                <w:lang w:val="ru-RU"/>
              </w:rPr>
              <w:t>ом</w:t>
            </w:r>
            <w:r w:rsidR="00687833" w:rsidRPr="00EA0DE3">
              <w:rPr>
                <w:lang w:val="ru-RU"/>
              </w:rPr>
              <w:t xml:space="preserve"> несущих </w:t>
            </w:r>
            <w:r w:rsidR="00687833" w:rsidRPr="00EA0DE3">
              <w:rPr>
                <w:rFonts w:ascii="Symbol" w:hAnsi="Symbol"/>
                <w:lang w:val="ru-RU"/>
              </w:rPr>
              <w:t>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lang w:val="ru-RU"/>
              </w:rPr>
              <w:t xml:space="preserve"> определяется для положительного </w:t>
            </w:r>
            <w:r w:rsidR="00687833" w:rsidRPr="00EA0DE3">
              <w:rPr>
                <w:rFonts w:ascii="Symbol" w:hAnsi="Symbol"/>
                <w:lang w:val="ru-RU"/>
              </w:rPr>
              <w:t>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lang w:val="ru-RU"/>
              </w:rPr>
              <w:t xml:space="preserve"> как центральная частота самой высокой несущей – ближняя пороговая частота измерения (</w:t>
            </w:r>
            <w:r w:rsidR="00687833" w:rsidRPr="00EA0DE3">
              <w:rPr>
                <w:rFonts w:ascii="Tms Rmn" w:hAnsi="Tms Rmn"/>
                <w:lang w:val="ru-RU"/>
              </w:rPr>
              <w:t> 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rFonts w:ascii="Tms Rmn" w:hAnsi="Tms Rmn"/>
                <w:i/>
                <w:iCs/>
                <w:lang w:val="ru-RU"/>
              </w:rPr>
              <w:t> </w:t>
            </w:r>
            <w:r w:rsidR="00687833" w:rsidRPr="00EA0DE3">
              <w:rPr>
                <w:lang w:val="ru-RU"/>
              </w:rPr>
              <w:t xml:space="preserve">), и для отрицательного </w:t>
            </w:r>
            <w:r w:rsidR="00687833" w:rsidRPr="00EA0DE3">
              <w:rPr>
                <w:rFonts w:ascii="Symbol" w:hAnsi="Symbol"/>
                <w:lang w:val="ru-RU"/>
              </w:rPr>
              <w:t>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lang w:val="ru-RU"/>
              </w:rPr>
              <w:t xml:space="preserve"> как центральная частота самой низшей несущей – ближняя пороговая частота измерения (</w:t>
            </w:r>
            <w:r w:rsidR="00687833" w:rsidRPr="00EA0DE3">
              <w:rPr>
                <w:rFonts w:ascii="Tms Rmn" w:hAnsi="Tms Rmn"/>
                <w:lang w:val="ru-RU"/>
              </w:rPr>
              <w:t> </w:t>
            </w:r>
            <w:r w:rsidR="00687833" w:rsidRPr="00EA0DE3">
              <w:rPr>
                <w:i/>
                <w:iCs/>
                <w:lang w:val="ru-RU"/>
              </w:rPr>
              <w:t>f</w:t>
            </w:r>
            <w:r w:rsidR="00687833" w:rsidRPr="00EA0DE3">
              <w:rPr>
                <w:rFonts w:ascii="Tms Rmn" w:hAnsi="Tms Rmn"/>
                <w:i/>
                <w:iCs/>
                <w:lang w:val="ru-RU"/>
              </w:rPr>
              <w:t> </w:t>
            </w:r>
            <w:r w:rsidR="00687833" w:rsidRPr="00EA0DE3">
              <w:rPr>
                <w:lang w:val="ru-RU"/>
              </w:rPr>
              <w:t>).</w:t>
            </w:r>
          </w:p>
        </w:tc>
      </w:tr>
    </w:tbl>
    <w:p w:rsidR="00F654E5" w:rsidRPr="00EA0DE3" w:rsidRDefault="00F654E5" w:rsidP="00F654E5">
      <w:pPr>
        <w:pStyle w:val="Tablefin"/>
        <w:rPr>
          <w:lang w:val="ru-RU"/>
        </w:rPr>
      </w:pP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F654E5" w:rsidRPr="00EA0DE3">
        <w:t>17</w:t>
      </w:r>
      <w:r w:rsidR="00DB4678" w:rsidRPr="00EA0DE3">
        <w:t>B</w:t>
      </w:r>
    </w:p>
    <w:p w:rsidR="00DB4678" w:rsidRPr="00EA0DE3" w:rsidRDefault="00687833" w:rsidP="00F654E5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передатчика в дополнение к пределам категории 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05"/>
        <w:gridCol w:w="1304"/>
        <w:gridCol w:w="2552"/>
        <w:gridCol w:w="2778"/>
      </w:tblGrid>
      <w:tr w:rsidR="00687833" w:rsidRPr="00EA0DE3" w:rsidTr="00F7454C">
        <w:trPr>
          <w:jc w:val="center"/>
        </w:trPr>
        <w:tc>
          <w:tcPr>
            <w:tcW w:w="3005" w:type="dxa"/>
            <w:vAlign w:val="center"/>
          </w:tcPr>
          <w:p w:rsidR="00687833" w:rsidRPr="006A7F9F" w:rsidRDefault="00687833" w:rsidP="00FD767E">
            <w:pPr>
              <w:pStyle w:val="Tablehead"/>
            </w:pPr>
            <w:r w:rsidRPr="006A7F9F">
              <w:t>Частота измерения</w:t>
            </w:r>
          </w:p>
        </w:tc>
        <w:tc>
          <w:tcPr>
            <w:tcW w:w="1304" w:type="dxa"/>
            <w:vAlign w:val="center"/>
          </w:tcPr>
          <w:p w:rsidR="00687833" w:rsidRPr="006A7F9F" w:rsidRDefault="00687833" w:rsidP="00FD767E">
            <w:pPr>
              <w:pStyle w:val="Tablehead"/>
            </w:pPr>
            <w:r w:rsidRPr="006A7F9F">
              <w:t>Активные несущие</w:t>
            </w:r>
          </w:p>
        </w:tc>
        <w:tc>
          <w:tcPr>
            <w:tcW w:w="2552" w:type="dxa"/>
            <w:vAlign w:val="center"/>
          </w:tcPr>
          <w:p w:rsidR="00687833" w:rsidRPr="006A7F9F" w:rsidRDefault="0046421C" w:rsidP="00FD767E">
            <w:pPr>
              <w:pStyle w:val="Tablehead"/>
            </w:pPr>
            <w:r w:rsidRPr="006A7F9F">
              <w:t>Предельный уровень излучения</w:t>
            </w:r>
          </w:p>
        </w:tc>
        <w:tc>
          <w:tcPr>
            <w:tcW w:w="2778" w:type="dxa"/>
            <w:vAlign w:val="center"/>
          </w:tcPr>
          <w:p w:rsidR="00687833" w:rsidRPr="006A7F9F" w:rsidRDefault="00687833" w:rsidP="00FD767E">
            <w:pPr>
              <w:pStyle w:val="Tablehead"/>
            </w:pPr>
            <w:r w:rsidRPr="006A7F9F">
              <w:t>Для защиты</w:t>
            </w:r>
          </w:p>
        </w:tc>
      </w:tr>
      <w:tr w:rsidR="00687833" w:rsidRPr="00EA0DE3" w:rsidTr="00F7454C">
        <w:trPr>
          <w:jc w:val="center"/>
        </w:trPr>
        <w:tc>
          <w:tcPr>
            <w:tcW w:w="3005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t>921–960</w:t>
            </w:r>
            <w:r w:rsidR="00304848" w:rsidRPr="006A7F9F">
              <w:t> МГц</w:t>
            </w:r>
          </w:p>
        </w:tc>
        <w:tc>
          <w:tcPr>
            <w:tcW w:w="1304" w:type="dxa"/>
            <w:vAlign w:val="center"/>
          </w:tcPr>
          <w:p w:rsidR="00687833" w:rsidRPr="006A7F9F" w:rsidRDefault="00687833" w:rsidP="00687833">
            <w:pPr>
              <w:pStyle w:val="Tabletext"/>
              <w:spacing w:beforeLines="20" w:afterLines="20"/>
              <w:jc w:val="center"/>
            </w:pPr>
            <w:r w:rsidRPr="006A7F9F">
              <w:t>Все</w:t>
            </w:r>
          </w:p>
        </w:tc>
        <w:tc>
          <w:tcPr>
            <w:tcW w:w="2552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sym w:font="Symbol" w:char="F02D"/>
            </w:r>
            <w:r w:rsidRPr="006A7F9F">
              <w:t>57 дБм/100 кГц</w:t>
            </w:r>
          </w:p>
        </w:tc>
        <w:tc>
          <w:tcPr>
            <w:tcW w:w="2778" w:type="dxa"/>
            <w:vAlign w:val="center"/>
          </w:tcPr>
          <w:p w:rsidR="00687833" w:rsidRPr="006A7F9F" w:rsidRDefault="00687833" w:rsidP="00687833">
            <w:pPr>
              <w:pStyle w:val="TableNo"/>
              <w:spacing w:beforeLines="20" w:afterLines="20"/>
              <w:jc w:val="left"/>
              <w:rPr>
                <w:sz w:val="20"/>
              </w:rPr>
            </w:pPr>
            <w:r w:rsidRPr="006A7F9F">
              <w:rPr>
                <w:sz w:val="20"/>
              </w:rPr>
              <w:t>полосы приема ПС GSM900</w:t>
            </w:r>
          </w:p>
        </w:tc>
      </w:tr>
      <w:tr w:rsidR="00687833" w:rsidRPr="00EA0DE3" w:rsidTr="00F7454C">
        <w:trPr>
          <w:jc w:val="center"/>
        </w:trPr>
        <w:tc>
          <w:tcPr>
            <w:tcW w:w="3005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t>1 805–1 880</w:t>
            </w:r>
            <w:r w:rsidR="00304848" w:rsidRPr="006A7F9F">
              <w:t> МГц</w:t>
            </w:r>
          </w:p>
        </w:tc>
        <w:tc>
          <w:tcPr>
            <w:tcW w:w="1304" w:type="dxa"/>
            <w:vAlign w:val="center"/>
          </w:tcPr>
          <w:p w:rsidR="00687833" w:rsidRPr="006A7F9F" w:rsidRDefault="00687833" w:rsidP="00687833">
            <w:pPr>
              <w:pStyle w:val="Tabletext"/>
              <w:spacing w:beforeLines="20" w:afterLines="20"/>
              <w:jc w:val="center"/>
            </w:pPr>
            <w:r w:rsidRPr="006A7F9F">
              <w:t>Все</w:t>
            </w:r>
          </w:p>
        </w:tc>
        <w:tc>
          <w:tcPr>
            <w:tcW w:w="2552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sym w:font="Symbol" w:char="F02D"/>
            </w:r>
            <w:r w:rsidRPr="006A7F9F">
              <w:t>47 дБм/100 кГц</w:t>
            </w:r>
          </w:p>
        </w:tc>
        <w:tc>
          <w:tcPr>
            <w:tcW w:w="2778" w:type="dxa"/>
            <w:vAlign w:val="center"/>
          </w:tcPr>
          <w:p w:rsidR="00687833" w:rsidRPr="006A7F9F" w:rsidRDefault="00687833" w:rsidP="00687833">
            <w:pPr>
              <w:pStyle w:val="TableNo"/>
              <w:spacing w:beforeLines="20" w:afterLines="20"/>
              <w:jc w:val="left"/>
              <w:rPr>
                <w:sz w:val="20"/>
              </w:rPr>
            </w:pPr>
            <w:r w:rsidRPr="006A7F9F">
              <w:rPr>
                <w:sz w:val="20"/>
              </w:rPr>
              <w:t>полосы приема ПС DCS1800</w:t>
            </w:r>
          </w:p>
        </w:tc>
      </w:tr>
      <w:tr w:rsidR="00687833" w:rsidRPr="00EA0DE3" w:rsidTr="00F7454C">
        <w:trPr>
          <w:jc w:val="center"/>
        </w:trPr>
        <w:tc>
          <w:tcPr>
            <w:tcW w:w="3005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t>1 900–1 920</w:t>
            </w:r>
            <w:r w:rsidR="00304848" w:rsidRPr="006A7F9F">
              <w:t> МГц</w:t>
            </w:r>
            <w:r w:rsidRPr="006A7F9F">
              <w:br/>
              <w:t>2 010–2 025</w:t>
            </w:r>
            <w:r w:rsidR="00304848" w:rsidRPr="006A7F9F">
              <w:t> МГц</w:t>
            </w:r>
          </w:p>
        </w:tc>
        <w:tc>
          <w:tcPr>
            <w:tcW w:w="1304" w:type="dxa"/>
            <w:vAlign w:val="center"/>
          </w:tcPr>
          <w:p w:rsidR="00687833" w:rsidRPr="006A7F9F" w:rsidRDefault="00687833" w:rsidP="00687833">
            <w:pPr>
              <w:pStyle w:val="Tabletext"/>
              <w:spacing w:beforeLines="20" w:afterLines="20"/>
              <w:jc w:val="center"/>
            </w:pPr>
            <w:r w:rsidRPr="006A7F9F">
              <w:t>Все</w:t>
            </w:r>
          </w:p>
        </w:tc>
        <w:tc>
          <w:tcPr>
            <w:tcW w:w="2552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sym w:font="Symbol" w:char="F02D"/>
            </w:r>
            <w:r w:rsidRPr="006A7F9F">
              <w:t>52 дБм/1</w:t>
            </w:r>
            <w:r w:rsidR="00304848" w:rsidRPr="006A7F9F">
              <w:t> МГц</w:t>
            </w:r>
          </w:p>
        </w:tc>
        <w:tc>
          <w:tcPr>
            <w:tcW w:w="2778" w:type="dxa"/>
            <w:vAlign w:val="center"/>
          </w:tcPr>
          <w:p w:rsidR="00687833" w:rsidRPr="006A7F9F" w:rsidRDefault="00687833" w:rsidP="00687833">
            <w:pPr>
              <w:pStyle w:val="TableNo"/>
              <w:spacing w:beforeLines="20" w:afterLines="20"/>
              <w:jc w:val="left"/>
              <w:rPr>
                <w:sz w:val="20"/>
              </w:rPr>
            </w:pPr>
            <w:r w:rsidRPr="006A7F9F">
              <w:rPr>
                <w:sz w:val="20"/>
              </w:rPr>
              <w:t>IMT-2000 CDMA TDD</w:t>
            </w:r>
          </w:p>
        </w:tc>
      </w:tr>
      <w:tr w:rsidR="00687833" w:rsidRPr="00EA0DE3" w:rsidTr="00F7454C">
        <w:trPr>
          <w:trHeight w:val="237"/>
          <w:jc w:val="center"/>
        </w:trPr>
        <w:tc>
          <w:tcPr>
            <w:tcW w:w="3005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t>1 920–1 980</w:t>
            </w:r>
            <w:r w:rsidR="00304848" w:rsidRPr="006A7F9F">
              <w:t> МГц</w:t>
            </w:r>
          </w:p>
        </w:tc>
        <w:tc>
          <w:tcPr>
            <w:tcW w:w="1304" w:type="dxa"/>
            <w:vAlign w:val="center"/>
          </w:tcPr>
          <w:p w:rsidR="00687833" w:rsidRPr="006A7F9F" w:rsidRDefault="00687833" w:rsidP="00687833">
            <w:pPr>
              <w:pStyle w:val="Tabletext"/>
              <w:spacing w:beforeLines="20" w:afterLines="20"/>
              <w:jc w:val="center"/>
            </w:pPr>
            <w:r w:rsidRPr="006A7F9F">
              <w:t>Одна</w:t>
            </w:r>
          </w:p>
        </w:tc>
        <w:tc>
          <w:tcPr>
            <w:tcW w:w="2552" w:type="dxa"/>
            <w:vAlign w:val="center"/>
          </w:tcPr>
          <w:p w:rsidR="00687833" w:rsidRPr="006A7F9F" w:rsidRDefault="00687833" w:rsidP="00687833">
            <w:pPr>
              <w:pStyle w:val="StyleTabletextCentered"/>
              <w:spacing w:beforeLines="20" w:afterLines="20"/>
            </w:pPr>
            <w:r w:rsidRPr="006A7F9F">
              <w:sym w:font="Symbol" w:char="F02D"/>
            </w:r>
            <w:r w:rsidRPr="006A7F9F">
              <w:t>86 дБм/1</w:t>
            </w:r>
            <w:r w:rsidR="00304848" w:rsidRPr="006A7F9F">
              <w:t> МГц</w:t>
            </w:r>
          </w:p>
        </w:tc>
        <w:tc>
          <w:tcPr>
            <w:tcW w:w="2778" w:type="dxa"/>
            <w:vAlign w:val="center"/>
          </w:tcPr>
          <w:p w:rsidR="00687833" w:rsidRPr="006A7F9F" w:rsidRDefault="00687833" w:rsidP="00687833">
            <w:pPr>
              <w:pStyle w:val="TableNo"/>
              <w:spacing w:beforeLines="20" w:afterLines="20"/>
              <w:jc w:val="left"/>
              <w:rPr>
                <w:sz w:val="20"/>
              </w:rPr>
            </w:pPr>
            <w:r w:rsidRPr="006A7F9F">
              <w:rPr>
                <w:sz w:val="20"/>
              </w:rPr>
              <w:t>полосы приема БС с FDD</w:t>
            </w:r>
          </w:p>
        </w:tc>
      </w:tr>
    </w:tbl>
    <w:p w:rsidR="00F654E5" w:rsidRPr="00EA0DE3" w:rsidRDefault="00F654E5" w:rsidP="00687833">
      <w:pPr>
        <w:pStyle w:val="Tablefin"/>
        <w:spacing w:beforeLines="20" w:afterLines="20"/>
        <w:rPr>
          <w:lang w:val="ru-RU"/>
        </w:rPr>
      </w:pPr>
    </w:p>
    <w:p w:rsidR="00DB4678" w:rsidRPr="00EA0DE3" w:rsidRDefault="008D2241" w:rsidP="006A7F9F">
      <w:r w:rsidRPr="00EA0DE3">
        <w:t>При передаче в классах полосы </w:t>
      </w:r>
      <w:r w:rsidR="00DB4678" w:rsidRPr="00EA0DE3">
        <w:t xml:space="preserve">0, 7, 9 </w:t>
      </w:r>
      <w:r w:rsidRPr="00EA0DE3">
        <w:t>и</w:t>
      </w:r>
      <w:r w:rsidR="00DB4678" w:rsidRPr="00EA0DE3">
        <w:t xml:space="preserve"> 10</w:t>
      </w:r>
      <w:r w:rsidRPr="00EA0DE3">
        <w:t xml:space="preserve"> побочные излучения должны быть меньше предел</w:t>
      </w:r>
      <w:r w:rsidR="0079067B" w:rsidRPr="00EA0DE3">
        <w:t>ьных уровней</w:t>
      </w:r>
      <w:r w:rsidRPr="00EA0DE3">
        <w:t>, указанных в таблицах </w:t>
      </w:r>
      <w:r w:rsidR="00F654E5" w:rsidRPr="00EA0DE3">
        <w:t>18</w:t>
      </w:r>
      <w:r w:rsidR="00DB4678" w:rsidRPr="00EA0DE3">
        <w:t xml:space="preserve">A </w:t>
      </w:r>
      <w:r w:rsidRPr="00EA0DE3">
        <w:t>и</w:t>
      </w:r>
      <w:r w:rsidR="00DB4678" w:rsidRPr="00EA0DE3">
        <w:t xml:space="preserve"> </w:t>
      </w:r>
      <w:r w:rsidR="00F654E5" w:rsidRPr="00EA0DE3">
        <w:t>18</w:t>
      </w:r>
      <w:r w:rsidR="00DB4678" w:rsidRPr="00EA0DE3">
        <w:t>B</w:t>
      </w:r>
      <w:r w:rsidR="00BF1FA3" w:rsidRPr="00EA0DE3">
        <w:t>,</w:t>
      </w:r>
      <w:r w:rsidRPr="00EA0DE3">
        <w:t xml:space="preserve"> при передаче на одной или на всех РЧ несущих, поддерживаемых БС, как указано в столбце "Активные несущие".</w:t>
      </w:r>
    </w:p>
    <w:p w:rsidR="00DB4678" w:rsidRPr="00EA0DE3" w:rsidRDefault="00107B97" w:rsidP="00396D64">
      <w:pPr>
        <w:pStyle w:val="TableNo"/>
      </w:pPr>
      <w:r w:rsidRPr="00EA0DE3">
        <w:lastRenderedPageBreak/>
        <w:t xml:space="preserve">ТАБЛИЦА </w:t>
      </w:r>
      <w:r w:rsidR="00B0248D" w:rsidRPr="00EA0DE3">
        <w:t>18</w:t>
      </w:r>
      <w:r w:rsidR="00DB4678" w:rsidRPr="00EA0DE3">
        <w:t>A</w:t>
      </w:r>
    </w:p>
    <w:p w:rsidR="00DB4678" w:rsidRPr="00EA0DE3" w:rsidRDefault="00033700" w:rsidP="00033700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</w:t>
      </w:r>
      <w:r w:rsidR="00DB4678" w:rsidRPr="00EA0DE3">
        <w:t xml:space="preserve">0, 7, 9 </w:t>
      </w:r>
      <w:r w:rsidRPr="00EA0DE3">
        <w:t>и</w:t>
      </w:r>
      <w:r w:rsidR="00DB4678" w:rsidRPr="00EA0DE3">
        <w:t xml:space="preserve"> 10 </w:t>
      </w:r>
      <w:r w:rsidR="009A7921" w:rsidRPr="00EA0DE3">
        <w:br/>
      </w:r>
      <w:r w:rsidRPr="00EA0DE3">
        <w:t>только для категории В МСЭ</w:t>
      </w:r>
    </w:p>
    <w:tbl>
      <w:tblPr>
        <w:tblW w:w="0" w:type="auto"/>
        <w:jc w:val="center"/>
        <w:tblInd w:w="-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04"/>
        <w:gridCol w:w="1260"/>
        <w:gridCol w:w="2233"/>
        <w:gridCol w:w="2470"/>
      </w:tblGrid>
      <w:tr w:rsidR="00F0478D" w:rsidRPr="00EA0DE3" w:rsidTr="00F7454C">
        <w:trPr>
          <w:cantSplit/>
          <w:jc w:val="center"/>
        </w:trPr>
        <w:tc>
          <w:tcPr>
            <w:tcW w:w="3104" w:type="dxa"/>
            <w:vAlign w:val="center"/>
          </w:tcPr>
          <w:p w:rsidR="00F0478D" w:rsidRPr="00EA0DE3" w:rsidRDefault="00FD767E" w:rsidP="00FD767E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260" w:type="dxa"/>
            <w:vAlign w:val="center"/>
          </w:tcPr>
          <w:p w:rsidR="00F0478D" w:rsidRPr="00EA0DE3" w:rsidRDefault="00F0478D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4703" w:type="dxa"/>
            <w:gridSpan w:val="2"/>
            <w:vAlign w:val="center"/>
          </w:tcPr>
          <w:p w:rsidR="00F0478D" w:rsidRPr="00EA0DE3" w:rsidRDefault="0046421C" w:rsidP="00FD767E">
            <w:pPr>
              <w:pStyle w:val="Tablehead"/>
            </w:pPr>
            <w:r w:rsidRPr="00EA0DE3">
              <w:t xml:space="preserve">Предельный уровень </w:t>
            </w:r>
            <w:r w:rsidR="0079067B" w:rsidRPr="00EA0DE3">
              <w:br/>
            </w:r>
            <w:r w:rsidRPr="00EA0DE3">
              <w:t>излучения</w:t>
            </w:r>
          </w:p>
        </w:tc>
      </w:tr>
      <w:tr w:rsidR="00DB4678" w:rsidRPr="00EA0DE3" w:rsidTr="00F7454C">
        <w:trPr>
          <w:cantSplit/>
          <w:trHeight w:val="1540"/>
          <w:jc w:val="center"/>
        </w:trPr>
        <w:tc>
          <w:tcPr>
            <w:tcW w:w="3104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&gt; 4</w:t>
            </w:r>
            <w:r w:rsidR="00002091" w:rsidRPr="00EA0DE3">
              <w:t>,</w:t>
            </w:r>
            <w:r w:rsidRPr="00EA0DE3">
              <w:t>00</w:t>
            </w:r>
            <w:r w:rsidR="00304848" w:rsidRPr="00EA0DE3">
              <w:t> МГц</w:t>
            </w:r>
            <w:r w:rsidRPr="00EA0DE3">
              <w:br/>
              <w:t>{</w:t>
            </w:r>
            <w:r w:rsidR="00F0478D" w:rsidRPr="00EA0DE3">
              <w:t>Классы полосы</w:t>
            </w:r>
            <w:r w:rsidRPr="00EA0DE3">
              <w:t xml:space="preserve"> 0, 7, 9</w:t>
            </w:r>
            <w:r w:rsidR="00F0478D" w:rsidRPr="00EA0DE3">
              <w:t xml:space="preserve"> и</w:t>
            </w:r>
            <w:r w:rsidRPr="00EA0DE3">
              <w:t xml:space="preserve"> 10}</w:t>
            </w:r>
            <w:r w:rsidRPr="00EA0DE3">
              <w:br/>
              <w:t>(</w:t>
            </w:r>
            <w:r w:rsidR="00F0478D" w:rsidRPr="00EA0DE3">
              <w:t>Только для категории В МСЭ</w:t>
            </w:r>
            <w:r w:rsidRPr="00EA0DE3">
              <w:t>)</w:t>
            </w:r>
          </w:p>
        </w:tc>
        <w:tc>
          <w:tcPr>
            <w:tcW w:w="1260" w:type="dxa"/>
            <w:vAlign w:val="center"/>
          </w:tcPr>
          <w:p w:rsidR="00DB4678" w:rsidRPr="00EA0DE3" w:rsidRDefault="00F0478D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233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–36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  <w:r w:rsidRPr="00EA0DE3">
              <w:t>;</w:t>
            </w:r>
          </w:p>
        </w:tc>
        <w:tc>
          <w:tcPr>
            <w:tcW w:w="2470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150</w:t>
            </w:r>
            <w:r w:rsidR="00D778E8" w:rsidRPr="00EA0DE3">
              <w:t> кГц</w:t>
            </w:r>
            <w:r w:rsidRPr="00EA0DE3">
              <w:br/>
              <w:t>150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30</w:t>
            </w:r>
            <w:r w:rsidR="00304848" w:rsidRPr="00EA0DE3">
              <w:t> МГц</w:t>
            </w:r>
            <w:r w:rsidRPr="00EA0DE3">
              <w:br/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br/>
              <w:t>1</w:t>
            </w:r>
            <w:r w:rsidR="00117717" w:rsidRPr="00EA0DE3">
              <w:t> ГГц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002091" w:rsidRPr="00EA0DE3">
              <w:t>,</w:t>
            </w:r>
            <w:r w:rsidRPr="00EA0DE3">
              <w:t>5</w:t>
            </w:r>
            <w:r w:rsidR="00117717" w:rsidRPr="00EA0DE3">
              <w:t> ГГц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21080E" w:rsidRPr="00EA0DE3">
        <w:t>18B</w:t>
      </w:r>
    </w:p>
    <w:p w:rsidR="00DB4678" w:rsidRPr="00EA0DE3" w:rsidRDefault="00F0478D" w:rsidP="00F0478D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0, 7, 9 и 10 </w:t>
      </w:r>
      <w:r w:rsidRPr="00EA0DE3">
        <w:br/>
        <w:t>только для категории В МСЭ</w:t>
      </w:r>
    </w:p>
    <w:tbl>
      <w:tblPr>
        <w:tblW w:w="9108" w:type="dxa"/>
        <w:jc w:val="center"/>
        <w:tblInd w:w="-381" w:type="dxa"/>
        <w:tblLayout w:type="fixed"/>
        <w:tblLook w:val="0000"/>
      </w:tblPr>
      <w:tblGrid>
        <w:gridCol w:w="3986"/>
        <w:gridCol w:w="2491"/>
        <w:gridCol w:w="2631"/>
      </w:tblGrid>
      <w:tr w:rsidR="00F0478D" w:rsidRPr="00EA0DE3" w:rsidTr="00F7454C">
        <w:trPr>
          <w:cantSplit/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78D" w:rsidRPr="00EA0DE3" w:rsidRDefault="00F0478D" w:rsidP="00FD767E">
            <w:pPr>
              <w:pStyle w:val="Tablehead"/>
            </w:pPr>
            <w:r w:rsidRPr="00EA0DE3">
              <w:t>Частота измерения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78D" w:rsidRPr="00EA0DE3" w:rsidRDefault="00F0478D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78D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Del="002F08BB" w:rsidTr="00F7454C">
        <w:trPr>
          <w:cantSplit/>
          <w:trHeight w:val="378"/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Del="002F08BB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Pr="00EA0DE3">
              <w:t xml:space="preserve"> – 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Del="002F08BB" w:rsidRDefault="00F0478D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Del="002F08BB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RDefault="0021080E" w:rsidP="00D827F9">
            <w:pPr>
              <w:pStyle w:val="StyleTabletextCentered"/>
              <w:rPr>
                <w:lang w:val="en-US"/>
              </w:rPr>
            </w:pPr>
            <w:r w:rsidRPr="004307B9">
              <w:rPr>
                <w:i/>
                <w:iCs/>
                <w:lang w:val="en-US"/>
              </w:rPr>
              <w:t>f</w:t>
            </w:r>
            <w:r w:rsidRPr="004307B9">
              <w:rPr>
                <w:i/>
                <w:iCs/>
                <w:vertAlign w:val="subscript"/>
                <w:lang w:val="en-US"/>
              </w:rPr>
              <w:t>low</w:t>
            </w:r>
            <w:r w:rsidR="00DB4678" w:rsidRPr="004307B9">
              <w:rPr>
                <w:lang w:val="en-US"/>
              </w:rPr>
              <w:t xml:space="preserve"> – 4</w:t>
            </w:r>
            <w:r w:rsidR="00002091" w:rsidRPr="004307B9">
              <w:rPr>
                <w:lang w:val="en-US"/>
              </w:rPr>
              <w:t>,</w:t>
            </w:r>
            <w:r w:rsidR="00DB4678"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="00DB4678" w:rsidRPr="004307B9">
              <w:rPr>
                <w:lang w:val="en-US"/>
              </w:rPr>
              <w:t xml:space="preserve"> </w:t>
            </w:r>
            <w:r w:rsidR="00DB4678" w:rsidRPr="00EA0DE3">
              <w:sym w:font="Symbol" w:char="F0A3"/>
            </w:r>
            <w:r w:rsidR="00DB4678" w:rsidRPr="004307B9">
              <w:rPr>
                <w:lang w:val="en-US"/>
              </w:rPr>
              <w:t xml:space="preserve"> </w:t>
            </w:r>
            <w:r w:rsidR="00DB4678" w:rsidRPr="004307B9">
              <w:rPr>
                <w:i/>
                <w:iCs/>
                <w:lang w:val="en-US"/>
              </w:rPr>
              <w:t>f</w:t>
            </w:r>
            <w:r w:rsidR="00DB4678" w:rsidRPr="004307B9">
              <w:rPr>
                <w:lang w:val="en-US"/>
              </w:rPr>
              <w:t xml:space="preserve"> </w:t>
            </w:r>
            <w:r w:rsidR="00DB4678" w:rsidRPr="00EA0DE3">
              <w:sym w:font="Symbol" w:char="F0A3"/>
            </w:r>
            <w:r w:rsidR="00DB4678" w:rsidRPr="004307B9">
              <w:rPr>
                <w:lang w:val="en-US"/>
              </w:rPr>
              <w:t xml:space="preserve"> </w:t>
            </w:r>
            <w:r w:rsidR="00DB4678" w:rsidRPr="004307B9">
              <w:rPr>
                <w:i/>
                <w:iCs/>
                <w:lang w:val="en-US"/>
              </w:rPr>
              <w:t>f</w:t>
            </w:r>
            <w:r w:rsidR="00DB4678" w:rsidRPr="004307B9">
              <w:rPr>
                <w:i/>
                <w:iCs/>
                <w:vertAlign w:val="subscript"/>
                <w:lang w:val="en-US"/>
              </w:rPr>
              <w:t>c</w:t>
            </w:r>
            <w:r w:rsidR="00DB4678" w:rsidRPr="004307B9">
              <w:rPr>
                <w:lang w:val="en-US"/>
              </w:rPr>
              <w:t xml:space="preserve"> – 4</w:t>
            </w:r>
            <w:r w:rsidR="00002091" w:rsidRPr="004307B9">
              <w:rPr>
                <w:lang w:val="en-US"/>
              </w:rPr>
              <w:t>,</w:t>
            </w:r>
            <w:r w:rsidR="00DB4678"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F0478D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–16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c</w:t>
            </w:r>
            <w:r w:rsidRPr="00EA0DE3">
              <w:t xml:space="preserve"> + 4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+ 4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F0478D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–16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21080E" w:rsidP="00D827F9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="00DB4678" w:rsidRPr="00EA0DE3">
              <w:t xml:space="preserve"> + 4</w:t>
            </w:r>
            <w:r w:rsidR="00002091" w:rsidRPr="00EA0DE3">
              <w:t>,</w:t>
            </w:r>
            <w:r w:rsidR="00DB4678" w:rsidRPr="00EA0DE3">
              <w:t>0</w:t>
            </w:r>
            <w:r w:rsidR="00304848" w:rsidRPr="00EA0DE3">
              <w:t> МГц</w:t>
            </w:r>
            <w:r w:rsidR="00DB4678" w:rsidRPr="00EA0DE3">
              <w:t xml:space="preserve"> &lt;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t xml:space="preserve"> &lt; 1</w:t>
            </w:r>
            <w:r w:rsidR="00002091" w:rsidRPr="00EA0DE3">
              <w:t>,</w:t>
            </w:r>
            <w:r w:rsidR="00DB4678" w:rsidRPr="00EA0DE3">
              <w:t>0</w:t>
            </w:r>
            <w:r w:rsidR="00117717" w:rsidRPr="00EA0DE3">
              <w:t> ГГц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F0478D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trHeight w:val="704"/>
          <w:jc w:val="center"/>
        </w:trPr>
        <w:tc>
          <w:tcPr>
            <w:tcW w:w="9108" w:type="dxa"/>
            <w:gridSpan w:val="3"/>
            <w:tcBorders>
              <w:top w:val="single" w:sz="4" w:space="0" w:color="auto"/>
            </w:tcBorders>
            <w:vAlign w:val="center"/>
          </w:tcPr>
          <w:p w:rsidR="0021080E" w:rsidRPr="00EA0DE3" w:rsidRDefault="00DB4678" w:rsidP="00F0478D">
            <w:pPr>
              <w:pStyle w:val="Tablelegend"/>
              <w:rPr>
                <w:rStyle w:val="StyleTablelegendComplex11ptChar"/>
                <w:szCs w:val="20"/>
                <w:lang w:val="ru-RU"/>
              </w:rPr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>:</w:t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ab/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ab/>
            </w:r>
            <w:r w:rsidR="00F0478D" w:rsidRPr="00EA0DE3">
              <w:rPr>
                <w:rStyle w:val="StyleTablelegendComplex11ptChar"/>
                <w:szCs w:val="20"/>
                <w:lang w:val="ru-RU"/>
              </w:rPr>
              <w:t>центральная частота самой низкой действительной несущей в данной полосе частот</w:t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>.</w:t>
            </w:r>
          </w:p>
          <w:p w:rsidR="00DB4678" w:rsidRPr="00EA0DE3" w:rsidRDefault="00DB4678" w:rsidP="0021080E">
            <w:pPr>
              <w:pStyle w:val="Tablelegend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>:</w:t>
            </w:r>
            <w:r w:rsidR="0021080E" w:rsidRPr="00EA0DE3">
              <w:rPr>
                <w:rStyle w:val="StyleTablelegendComplex11ptChar"/>
                <w:szCs w:val="20"/>
                <w:lang w:val="ru-RU"/>
              </w:rPr>
              <w:tab/>
            </w:r>
            <w:r w:rsidR="00696F1E" w:rsidRPr="00EA0DE3">
              <w:rPr>
                <w:rStyle w:val="StyleTablelegendComplex11ptChar"/>
                <w:szCs w:val="20"/>
                <w:lang w:val="ru-RU"/>
              </w:rPr>
              <w:tab/>
            </w:r>
            <w:r w:rsidR="00F0478D" w:rsidRPr="00EA0DE3">
              <w:rPr>
                <w:rStyle w:val="StyleTablelegendComplex11ptChar"/>
                <w:szCs w:val="20"/>
                <w:lang w:val="ru-RU"/>
              </w:rPr>
              <w:t>центральная частота самой высокой действительной несущей в данной полосе частот.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BF1FA3" w:rsidP="00BF1FA3">
      <w:r w:rsidRPr="00EA0DE3">
        <w:t>При передаче в классах полосы </w:t>
      </w:r>
      <w:r w:rsidR="00DB4678" w:rsidRPr="00EA0DE3">
        <w:t xml:space="preserve">2 </w:t>
      </w:r>
      <w:r w:rsidRPr="00EA0DE3">
        <w:t>и</w:t>
      </w:r>
      <w:r w:rsidR="00DB4678" w:rsidRPr="00EA0DE3">
        <w:t xml:space="preserve"> 5</w:t>
      </w:r>
      <w:r w:rsidRPr="00EA0DE3">
        <w:t xml:space="preserve"> побочные излучения должны быть меньше предел</w:t>
      </w:r>
      <w:r w:rsidR="000B7F93" w:rsidRPr="00EA0DE3">
        <w:t>ьных уровней</w:t>
      </w:r>
      <w:r w:rsidRPr="00EA0DE3">
        <w:t>, указанных в таблиц</w:t>
      </w:r>
      <w:r w:rsidR="00555452" w:rsidRPr="00EA0DE3">
        <w:t>е</w:t>
      </w:r>
      <w:r w:rsidRPr="00EA0DE3">
        <w:t> </w:t>
      </w:r>
      <w:r w:rsidR="0021080E" w:rsidRPr="00EA0DE3">
        <w:t>19</w:t>
      </w:r>
      <w:r w:rsidRPr="00EA0DE3">
        <w:t>, при передаче на одной или на всех РЧ несущих, поддерживаемых БС, как указано в столбце "Активные несущие".</w:t>
      </w: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21080E" w:rsidRPr="00EA0DE3">
        <w:t>19</w:t>
      </w:r>
    </w:p>
    <w:p w:rsidR="00DB4678" w:rsidRPr="00EA0DE3" w:rsidRDefault="00FD767E" w:rsidP="00FD767E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</w:t>
      </w:r>
      <w:r w:rsidR="00DB4678" w:rsidRPr="00EA0DE3">
        <w:t xml:space="preserve">2 </w:t>
      </w:r>
      <w:r w:rsidRPr="00EA0DE3">
        <w:t>и</w:t>
      </w:r>
      <w:r w:rsidR="00DB4678" w:rsidRPr="00EA0DE3">
        <w:t xml:space="preserve"> 5</w:t>
      </w:r>
      <w:r w:rsidRPr="00EA0DE3">
        <w:br/>
        <w:t>только для категории В МСЭ</w:t>
      </w: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7"/>
        <w:gridCol w:w="1260"/>
        <w:gridCol w:w="2086"/>
        <w:gridCol w:w="2364"/>
      </w:tblGrid>
      <w:tr w:rsidR="00FD767E" w:rsidRPr="00EA0DE3" w:rsidTr="00F7454C">
        <w:trPr>
          <w:cantSplit/>
          <w:jc w:val="center"/>
        </w:trPr>
        <w:tc>
          <w:tcPr>
            <w:tcW w:w="3347" w:type="dxa"/>
            <w:vAlign w:val="center"/>
          </w:tcPr>
          <w:p w:rsidR="00FD767E" w:rsidRPr="00EA0DE3" w:rsidRDefault="00FD767E" w:rsidP="0021080E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260" w:type="dxa"/>
            <w:vAlign w:val="center"/>
          </w:tcPr>
          <w:p w:rsidR="00FD767E" w:rsidRPr="00EA0DE3" w:rsidRDefault="00FD767E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4450" w:type="dxa"/>
            <w:gridSpan w:val="2"/>
            <w:vAlign w:val="center"/>
          </w:tcPr>
          <w:p w:rsidR="00FD767E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34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&gt; 4</w:t>
            </w:r>
            <w:r w:rsidR="00002091" w:rsidRPr="00EA0DE3">
              <w:t>,</w:t>
            </w:r>
            <w:r w:rsidRPr="00EA0DE3">
              <w:t>00</w:t>
            </w:r>
            <w:r w:rsidR="00304848" w:rsidRPr="00EA0DE3">
              <w:t> МГц</w:t>
            </w:r>
            <w:r w:rsidRPr="00EA0DE3">
              <w:br/>
              <w:t>{</w:t>
            </w:r>
            <w:r w:rsidR="00FD767E" w:rsidRPr="00EA0DE3">
              <w:t xml:space="preserve">Классы полосы </w:t>
            </w:r>
            <w:r w:rsidRPr="00EA0DE3">
              <w:t xml:space="preserve">2 </w:t>
            </w:r>
            <w:r w:rsidR="00FD767E" w:rsidRPr="00EA0DE3">
              <w:t>и</w:t>
            </w:r>
            <w:r w:rsidRPr="00EA0DE3">
              <w:t xml:space="preserve"> 5}</w:t>
            </w:r>
            <w:r w:rsidRPr="00EA0DE3">
              <w:br/>
              <w:t>(</w:t>
            </w:r>
            <w:r w:rsidR="00FD767E" w:rsidRPr="00EA0DE3">
              <w:t>Только для категории В МСЭ</w:t>
            </w:r>
            <w:r w:rsidRPr="00EA0DE3">
              <w:t>)</w:t>
            </w:r>
          </w:p>
        </w:tc>
        <w:tc>
          <w:tcPr>
            <w:tcW w:w="1260" w:type="dxa"/>
            <w:vAlign w:val="center"/>
          </w:tcPr>
          <w:p w:rsidR="00DB4678" w:rsidRPr="00EA0DE3" w:rsidRDefault="00FD767E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086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–36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  <w:r w:rsidRPr="00EA0DE3">
              <w:t>;</w:t>
            </w:r>
          </w:p>
        </w:tc>
        <w:tc>
          <w:tcPr>
            <w:tcW w:w="2364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150</w:t>
            </w:r>
            <w:r w:rsidR="00D778E8" w:rsidRPr="00EA0DE3">
              <w:t> кГц</w:t>
            </w:r>
            <w:r w:rsidRPr="00EA0DE3">
              <w:br/>
              <w:t>150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30</w:t>
            </w:r>
            <w:r w:rsidR="00304848" w:rsidRPr="00EA0DE3">
              <w:t> МГц</w:t>
            </w:r>
            <w:r w:rsidRPr="00EA0DE3">
              <w:br/>
              <w:t>1</w:t>
            </w:r>
            <w:r w:rsidR="00117717" w:rsidRPr="00EA0DE3">
              <w:t> ГГц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002091" w:rsidRPr="00EA0DE3">
              <w:t>,</w:t>
            </w:r>
            <w:r w:rsidRPr="00EA0DE3">
              <w:t>5</w:t>
            </w:r>
            <w:r w:rsidR="00117717" w:rsidRPr="00EA0DE3">
              <w:t> ГГц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347" w:type="dxa"/>
            <w:vAlign w:val="center"/>
          </w:tcPr>
          <w:p w:rsidR="00DB4678" w:rsidRPr="00EA0DE3" w:rsidRDefault="00DB4678" w:rsidP="00396D64">
            <w:pPr>
              <w:pStyle w:val="StyleTabletextCentered"/>
            </w:pPr>
            <w:r w:rsidRPr="00EA0DE3">
              <w:t>4</w:t>
            </w:r>
            <w:r w:rsidR="00002091" w:rsidRPr="00EA0DE3">
              <w:t>,</w:t>
            </w:r>
            <w:r w:rsidRPr="00EA0DE3">
              <w:t>00</w:t>
            </w:r>
            <w:r w:rsidR="00594D49" w:rsidRPr="00EA0DE3">
              <w:t>–</w:t>
            </w:r>
            <w:r w:rsidRPr="00EA0DE3">
              <w:t>6</w:t>
            </w:r>
            <w:r w:rsidR="00002091" w:rsidRPr="00EA0DE3">
              <w:t>,</w:t>
            </w:r>
            <w:r w:rsidRPr="00EA0DE3">
              <w:t>40</w:t>
            </w:r>
            <w:r w:rsidR="00304848" w:rsidRPr="00EA0DE3">
              <w:t> МГц</w:t>
            </w:r>
            <w:r w:rsidRPr="00EA0DE3">
              <w:br/>
            </w:r>
            <w:r w:rsidR="00FD767E" w:rsidRPr="00EA0DE3">
              <w:t>{Классы полосы 2 и 5}</w:t>
            </w:r>
            <w:r w:rsidR="00FD767E" w:rsidRPr="00EA0DE3">
              <w:br/>
              <w:t>(Только для категории В МСЭ)</w:t>
            </w:r>
          </w:p>
        </w:tc>
        <w:tc>
          <w:tcPr>
            <w:tcW w:w="1260" w:type="dxa"/>
            <w:vAlign w:val="center"/>
          </w:tcPr>
          <w:p w:rsidR="00DB4678" w:rsidRPr="00EA0DE3" w:rsidRDefault="00FD767E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086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</w:p>
        </w:tc>
        <w:tc>
          <w:tcPr>
            <w:tcW w:w="2364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34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6</w:t>
            </w:r>
            <w:r w:rsidR="00002091" w:rsidRPr="00EA0DE3">
              <w:t>,</w:t>
            </w:r>
            <w:r w:rsidRPr="00EA0DE3">
              <w:t>40</w:t>
            </w:r>
            <w:r w:rsidR="00594D49" w:rsidRPr="00EA0DE3">
              <w:t>–</w:t>
            </w:r>
            <w:r w:rsidRPr="00EA0DE3">
              <w:t>16</w:t>
            </w:r>
            <w:r w:rsidR="00304848" w:rsidRPr="00EA0DE3">
              <w:t> МГц</w:t>
            </w:r>
            <w:r w:rsidRPr="00EA0DE3">
              <w:br/>
            </w:r>
            <w:r w:rsidR="00FD767E" w:rsidRPr="00EA0DE3">
              <w:t>{Классы полосы 2 и 5}</w:t>
            </w:r>
            <w:r w:rsidR="00FD767E" w:rsidRPr="00EA0DE3">
              <w:br/>
              <w:t>(Только для категории В МСЭ)</w:t>
            </w:r>
          </w:p>
        </w:tc>
        <w:tc>
          <w:tcPr>
            <w:tcW w:w="1260" w:type="dxa"/>
            <w:vAlign w:val="center"/>
          </w:tcPr>
          <w:p w:rsidR="00DB4678" w:rsidRPr="00EA0DE3" w:rsidRDefault="00FD767E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086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</w:p>
        </w:tc>
        <w:tc>
          <w:tcPr>
            <w:tcW w:w="2364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334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&gt; 16</w:t>
            </w:r>
            <w:r w:rsidR="00304848" w:rsidRPr="00EA0DE3">
              <w:t> МГц</w:t>
            </w:r>
            <w:r w:rsidRPr="00EA0DE3">
              <w:br/>
            </w:r>
            <w:r w:rsidR="00FD767E" w:rsidRPr="00EA0DE3">
              <w:t>{Классы полосы 2 и 5}</w:t>
            </w:r>
            <w:r w:rsidR="00FD767E" w:rsidRPr="00EA0DE3">
              <w:br/>
              <w:t>(Только для категории В МСЭ)</w:t>
            </w:r>
          </w:p>
        </w:tc>
        <w:tc>
          <w:tcPr>
            <w:tcW w:w="1260" w:type="dxa"/>
            <w:vAlign w:val="center"/>
          </w:tcPr>
          <w:p w:rsidR="00DB4678" w:rsidRPr="00EA0DE3" w:rsidRDefault="00FD767E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2086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  <w:tc>
          <w:tcPr>
            <w:tcW w:w="2364" w:type="dxa"/>
            <w:vAlign w:val="center"/>
          </w:tcPr>
          <w:p w:rsidR="00DB4678" w:rsidRPr="00EA0DE3" w:rsidRDefault="00DB4678" w:rsidP="0021080E">
            <w:pPr>
              <w:pStyle w:val="Tabletext"/>
              <w:jc w:val="lef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FD767E" w:rsidP="00E37052">
      <w:pPr>
        <w:pageBreakBefore/>
      </w:pPr>
      <w:r w:rsidRPr="00EA0DE3">
        <w:lastRenderedPageBreak/>
        <w:t>При передаче в классах полосы </w:t>
      </w:r>
      <w:r w:rsidR="00DB4678" w:rsidRPr="00EA0DE3">
        <w:t xml:space="preserve">11 </w:t>
      </w:r>
      <w:r w:rsidRPr="00EA0DE3">
        <w:t>и</w:t>
      </w:r>
      <w:r w:rsidR="00DB4678" w:rsidRPr="00EA0DE3">
        <w:t xml:space="preserve"> 12</w:t>
      </w:r>
      <w:r w:rsidRPr="00EA0DE3">
        <w:t xml:space="preserve"> побочные излучения должны быть меньше </w:t>
      </w:r>
      <w:r w:rsidR="000B7F93" w:rsidRPr="00EA0DE3">
        <w:t>предельных уровней</w:t>
      </w:r>
      <w:r w:rsidRPr="00EA0DE3">
        <w:t>, указанных в таблицах </w:t>
      </w:r>
      <w:r w:rsidR="00091BBF" w:rsidRPr="00EA0DE3">
        <w:t>20</w:t>
      </w:r>
      <w:r w:rsidR="00DB4678" w:rsidRPr="00EA0DE3">
        <w:t xml:space="preserve">A </w:t>
      </w:r>
      <w:r w:rsidRPr="00EA0DE3">
        <w:t>и</w:t>
      </w:r>
      <w:r w:rsidR="00DB4678" w:rsidRPr="00EA0DE3">
        <w:t xml:space="preserve"> </w:t>
      </w:r>
      <w:r w:rsidR="00091BBF" w:rsidRPr="00EA0DE3">
        <w:t>20</w:t>
      </w:r>
      <w:r w:rsidR="00DB4678" w:rsidRPr="00EA0DE3">
        <w:t>B.</w:t>
      </w: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091BBF" w:rsidRPr="00EA0DE3">
        <w:t>20A</w:t>
      </w:r>
    </w:p>
    <w:p w:rsidR="00DB4678" w:rsidRPr="00EA0DE3" w:rsidRDefault="00060C20" w:rsidP="00060C20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 </w:t>
      </w:r>
      <w:r w:rsidR="00DB4678" w:rsidRPr="00EA0DE3">
        <w:t xml:space="preserve">11 </w:t>
      </w:r>
      <w:r w:rsidRPr="00EA0DE3">
        <w:t>и</w:t>
      </w:r>
      <w:r w:rsidR="00DB4678" w:rsidRPr="00EA0DE3">
        <w:t xml:space="preserve"> 12</w:t>
      </w:r>
      <w:r w:rsidRPr="00EA0DE3">
        <w:br/>
        <w:t>только для категории В МСЭ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"/>
        <w:gridCol w:w="2975"/>
        <w:gridCol w:w="16"/>
        <w:gridCol w:w="1313"/>
        <w:gridCol w:w="16"/>
        <w:gridCol w:w="1949"/>
        <w:gridCol w:w="2495"/>
        <w:gridCol w:w="16"/>
      </w:tblGrid>
      <w:tr w:rsidR="00FD767E" w:rsidRPr="00EA0DE3" w:rsidTr="00F7454C">
        <w:trPr>
          <w:gridBefore w:val="1"/>
          <w:wBefore w:w="16" w:type="dxa"/>
          <w:cantSplit/>
          <w:jc w:val="center"/>
        </w:trPr>
        <w:tc>
          <w:tcPr>
            <w:tcW w:w="2991" w:type="dxa"/>
            <w:gridSpan w:val="2"/>
            <w:vAlign w:val="center"/>
          </w:tcPr>
          <w:p w:rsidR="00FD767E" w:rsidRPr="00EA0DE3" w:rsidRDefault="00FD767E" w:rsidP="00984713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329" w:type="dxa"/>
            <w:gridSpan w:val="2"/>
            <w:vAlign w:val="center"/>
          </w:tcPr>
          <w:p w:rsidR="00FD767E" w:rsidRPr="00EA0DE3" w:rsidRDefault="00FD767E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4460" w:type="dxa"/>
            <w:gridSpan w:val="3"/>
            <w:vAlign w:val="center"/>
          </w:tcPr>
          <w:p w:rsidR="00FD767E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gridAfter w:val="1"/>
          <w:wAfter w:w="16" w:type="dxa"/>
          <w:cantSplit/>
          <w:jc w:val="center"/>
        </w:trPr>
        <w:tc>
          <w:tcPr>
            <w:tcW w:w="2991" w:type="dxa"/>
            <w:gridSpan w:val="2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&gt; 6</w:t>
            </w:r>
            <w:r w:rsidR="00002091" w:rsidRPr="00EA0DE3">
              <w:t>,</w:t>
            </w:r>
            <w:r w:rsidRPr="00EA0DE3">
              <w:t>00</w:t>
            </w:r>
            <w:r w:rsidR="00304848" w:rsidRPr="00EA0DE3">
              <w:t> МГц</w:t>
            </w:r>
          </w:p>
        </w:tc>
        <w:tc>
          <w:tcPr>
            <w:tcW w:w="1329" w:type="dxa"/>
            <w:gridSpan w:val="2"/>
            <w:vAlign w:val="center"/>
          </w:tcPr>
          <w:p w:rsidR="00DB4678" w:rsidRPr="00EA0DE3" w:rsidRDefault="00060C20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1965" w:type="dxa"/>
            <w:gridSpan w:val="2"/>
            <w:vAlign w:val="center"/>
          </w:tcPr>
          <w:p w:rsidR="00DB4678" w:rsidRPr="00EA0DE3" w:rsidRDefault="00DB4678" w:rsidP="00984713">
            <w:pPr>
              <w:pStyle w:val="Tabletext"/>
              <w:jc w:val="left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–36</w:t>
            </w:r>
            <w:r w:rsidR="00D778E8" w:rsidRPr="00EA0DE3">
              <w:t> дБм</w:t>
            </w:r>
            <w:r w:rsidRPr="00EA0DE3">
              <w:t>/10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–45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  <w:r w:rsidRPr="00EA0DE3">
              <w:t>;</w:t>
            </w:r>
            <w:r w:rsidRPr="00EA0DE3">
              <w:br/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  <w:r w:rsidRPr="00EA0DE3">
              <w:t>;</w:t>
            </w:r>
          </w:p>
        </w:tc>
        <w:tc>
          <w:tcPr>
            <w:tcW w:w="2495" w:type="dxa"/>
            <w:vAlign w:val="center"/>
          </w:tcPr>
          <w:p w:rsidR="00DB4678" w:rsidRPr="00EA0DE3" w:rsidRDefault="00DB4678" w:rsidP="00984713">
            <w:pPr>
              <w:pStyle w:val="Tabletext"/>
              <w:jc w:val="left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150</w:t>
            </w:r>
            <w:r w:rsidR="00D778E8" w:rsidRPr="00EA0DE3">
              <w:t> кГц</w:t>
            </w:r>
            <w:r w:rsidRPr="00EA0DE3">
              <w:br/>
              <w:t>150</w:t>
            </w:r>
            <w:r w:rsidR="00D778E8" w:rsidRPr="00EA0DE3">
              <w:t> кГц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30</w:t>
            </w:r>
            <w:r w:rsidR="00304848" w:rsidRPr="00EA0DE3">
              <w:t> МГц</w:t>
            </w:r>
            <w:r w:rsidRPr="00EA0DE3">
              <w:br/>
              <w:t>30</w:t>
            </w:r>
            <w:r w:rsidR="00304848" w:rsidRPr="00EA0DE3">
              <w:t> МГц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  <w:r w:rsidRPr="00EA0DE3">
              <w:br/>
              <w:t>1</w:t>
            </w:r>
            <w:r w:rsidR="00117717" w:rsidRPr="00EA0DE3">
              <w:t> ГГц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00209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  <w:bookmarkStart w:id="30" w:name="_Ref55877229"/>
      <w:bookmarkStart w:id="31" w:name="_Toc108902436"/>
      <w:bookmarkStart w:id="32" w:name="_Toc109077034"/>
      <w:bookmarkStart w:id="33" w:name="_Toc109179745"/>
      <w:bookmarkStart w:id="34" w:name="_Toc194982432"/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984713" w:rsidRPr="00EA0DE3">
        <w:t>20B</w:t>
      </w:r>
    </w:p>
    <w:p w:rsidR="00DB4678" w:rsidRPr="00EA0DE3" w:rsidRDefault="00060C20" w:rsidP="00060C20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 </w:t>
      </w:r>
      <w:r w:rsidR="00DB4678" w:rsidRPr="00EA0DE3">
        <w:t xml:space="preserve">11 </w:t>
      </w:r>
      <w:r w:rsidRPr="00EA0DE3">
        <w:t>и</w:t>
      </w:r>
      <w:r w:rsidR="00DB4678" w:rsidRPr="00EA0DE3">
        <w:t xml:space="preserve"> 12</w:t>
      </w:r>
      <w:bookmarkEnd w:id="30"/>
      <w:bookmarkEnd w:id="31"/>
      <w:bookmarkEnd w:id="32"/>
      <w:bookmarkEnd w:id="33"/>
      <w:bookmarkEnd w:id="34"/>
    </w:p>
    <w:tbl>
      <w:tblPr>
        <w:tblW w:w="0" w:type="auto"/>
        <w:jc w:val="center"/>
        <w:tblInd w:w="226" w:type="dxa"/>
        <w:tblLayout w:type="fixed"/>
        <w:tblLook w:val="0000"/>
      </w:tblPr>
      <w:tblGrid>
        <w:gridCol w:w="2993"/>
        <w:gridCol w:w="1440"/>
        <w:gridCol w:w="4351"/>
      </w:tblGrid>
      <w:tr w:rsidR="00FD767E" w:rsidRPr="00EA0DE3" w:rsidTr="00F7454C">
        <w:trPr>
          <w:cantSplit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FD767E" w:rsidP="00984713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FD767E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002091" w:rsidRPr="00EA0DE3">
              <w:t>,</w:t>
            </w:r>
            <w:r w:rsidRPr="00EA0DE3">
              <w:t>00</w:t>
            </w:r>
            <w:r w:rsidR="00594D49" w:rsidRPr="00EA0DE3">
              <w:t>–</w:t>
            </w:r>
            <w:r w:rsidRPr="00EA0DE3">
              <w:t>6</w:t>
            </w:r>
            <w:r w:rsidR="00002091" w:rsidRPr="00EA0DE3">
              <w:t>,</w:t>
            </w:r>
            <w:r w:rsidRPr="00EA0DE3">
              <w:t>00</w:t>
            </w:r>
            <w:r w:rsidR="00304848" w:rsidRPr="00EA0DE3">
              <w:t> МГц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&gt; 6</w:t>
            </w:r>
            <w:r w:rsidR="00002091" w:rsidRPr="00EA0DE3">
              <w:t>,</w:t>
            </w:r>
            <w:r w:rsidRPr="00EA0DE3">
              <w:t>00</w:t>
            </w:r>
            <w:r w:rsidR="00304848" w:rsidRPr="00EA0DE3">
              <w:t> МГц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–45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</w:tcBorders>
            <w:vAlign w:val="center"/>
          </w:tcPr>
          <w:p w:rsidR="00DB4678" w:rsidRPr="00EA0DE3" w:rsidRDefault="007F283D" w:rsidP="00984713">
            <w:pPr>
              <w:pStyle w:val="TableLegendNote"/>
              <w:rPr>
                <w:szCs w:val="22"/>
                <w:lang w:val="ru-RU"/>
              </w:rPr>
            </w:pPr>
            <w:r w:rsidRPr="00EA0DE3">
              <w:rPr>
                <w:szCs w:val="22"/>
                <w:lang w:val="ru-RU"/>
              </w:rPr>
              <w:t>Предельные уровни излучения</w:t>
            </w:r>
            <w:r w:rsidR="00557573" w:rsidRPr="00EA0DE3">
              <w:rPr>
                <w:szCs w:val="22"/>
                <w:lang w:val="ru-RU"/>
              </w:rPr>
              <w:t xml:space="preserve"> </w:t>
            </w:r>
            <w:r w:rsidR="00150997" w:rsidRPr="00EA0DE3">
              <w:rPr>
                <w:szCs w:val="22"/>
                <w:lang w:val="ru-RU"/>
              </w:rPr>
              <w:t>для классов полосы </w:t>
            </w:r>
            <w:r w:rsidR="00DB4678" w:rsidRPr="00EA0DE3">
              <w:rPr>
                <w:szCs w:val="22"/>
                <w:lang w:val="ru-RU"/>
              </w:rPr>
              <w:t xml:space="preserve">11 </w:t>
            </w:r>
            <w:r w:rsidR="00150997" w:rsidRPr="00EA0DE3">
              <w:rPr>
                <w:szCs w:val="22"/>
                <w:lang w:val="ru-RU"/>
              </w:rPr>
              <w:t>и</w:t>
            </w:r>
            <w:r w:rsidR="00DB4678" w:rsidRPr="00EA0DE3">
              <w:rPr>
                <w:szCs w:val="22"/>
                <w:lang w:val="ru-RU"/>
              </w:rPr>
              <w:t xml:space="preserve"> 12 (</w:t>
            </w:r>
            <w:r w:rsidR="00150997" w:rsidRPr="00EA0DE3">
              <w:rPr>
                <w:szCs w:val="22"/>
                <w:lang w:val="ru-RU"/>
              </w:rPr>
              <w:t xml:space="preserve">полосы частот для европейских </w:t>
            </w:r>
            <w:r w:rsidR="00DB4678" w:rsidRPr="00EA0DE3">
              <w:rPr>
                <w:szCs w:val="22"/>
                <w:lang w:val="ru-RU"/>
              </w:rPr>
              <w:t xml:space="preserve">PAMR) </w:t>
            </w:r>
            <w:r w:rsidR="00150997" w:rsidRPr="00EA0DE3">
              <w:rPr>
                <w:lang w:val="ru-RU"/>
              </w:rPr>
              <w:t>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 В.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150997" w:rsidP="00150997">
      <w:r w:rsidRPr="00EA0DE3">
        <w:t>При передаче в классах полосы </w:t>
      </w:r>
      <w:r w:rsidR="00DB4678" w:rsidRPr="00EA0DE3">
        <w:t>1, 4, 6, 8</w:t>
      </w:r>
      <w:r w:rsidR="00DB4678" w:rsidRPr="00EA0DE3" w:rsidDel="00AF72AD">
        <w:t xml:space="preserve">, </w:t>
      </w:r>
      <w:r w:rsidR="00DB4678" w:rsidRPr="00EA0DE3">
        <w:t xml:space="preserve">13, 14 </w:t>
      </w:r>
      <w:r w:rsidRPr="00EA0DE3">
        <w:t>и</w:t>
      </w:r>
      <w:r w:rsidR="00DB4678" w:rsidRPr="00EA0DE3">
        <w:t xml:space="preserve"> 15</w:t>
      </w:r>
      <w:r w:rsidRPr="00EA0DE3">
        <w:t xml:space="preserve"> побочные излучения должны быть меньше </w:t>
      </w:r>
      <w:r w:rsidR="000B7F93" w:rsidRPr="00EA0DE3">
        <w:t>предельных уровней</w:t>
      </w:r>
      <w:r w:rsidRPr="00EA0DE3">
        <w:t>, указанных в таблице </w:t>
      </w:r>
      <w:r w:rsidR="00984713" w:rsidRPr="00EA0DE3">
        <w:t>21</w:t>
      </w:r>
      <w:r w:rsidR="00DB4678" w:rsidRPr="00EA0DE3">
        <w:t xml:space="preserve">A. </w:t>
      </w:r>
      <w:r w:rsidRPr="00EA0DE3">
        <w:t>При передаче в классе полосы </w:t>
      </w:r>
      <w:r w:rsidR="00DB4678" w:rsidRPr="00EA0DE3">
        <w:t>6</w:t>
      </w:r>
      <w:r w:rsidRPr="00EA0DE3">
        <w:t xml:space="preserve"> побочные излучения должны быть меньше </w:t>
      </w:r>
      <w:r w:rsidR="000B7F93" w:rsidRPr="00EA0DE3">
        <w:t>предельных уровней</w:t>
      </w:r>
      <w:r w:rsidRPr="00EA0DE3">
        <w:t>, указанных в таблице </w:t>
      </w:r>
      <w:r w:rsidR="00984713" w:rsidRPr="00EA0DE3">
        <w:t>21</w:t>
      </w:r>
      <w:r w:rsidR="00DB4678" w:rsidRPr="00EA0DE3">
        <w:t>B.</w:t>
      </w:r>
    </w:p>
    <w:p w:rsidR="00DB4678" w:rsidRPr="00EA0DE3" w:rsidRDefault="00107B97" w:rsidP="00396D64">
      <w:pPr>
        <w:pStyle w:val="TableNo"/>
      </w:pPr>
      <w:r w:rsidRPr="00EA0DE3">
        <w:t xml:space="preserve">ТАБЛИЦА </w:t>
      </w:r>
      <w:r w:rsidR="00984713" w:rsidRPr="00EA0DE3">
        <w:t>21A</w:t>
      </w:r>
    </w:p>
    <w:p w:rsidR="00DB4678" w:rsidRPr="00EA0DE3" w:rsidRDefault="00150997" w:rsidP="00150997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классах полосы </w:t>
      </w:r>
      <w:r w:rsidR="00DB4678" w:rsidRPr="00EA0DE3">
        <w:t>1, 4, 6, 8</w:t>
      </w:r>
      <w:r w:rsidR="00DB4678" w:rsidRPr="00EA0DE3" w:rsidDel="00AF72AD">
        <w:t xml:space="preserve">, </w:t>
      </w:r>
      <w:r w:rsidR="00DB4678" w:rsidRPr="00EA0DE3">
        <w:t xml:space="preserve">13, 14 </w:t>
      </w:r>
      <w:r w:rsidRPr="00EA0DE3">
        <w:t>и</w:t>
      </w:r>
      <w:r w:rsidR="00DB4678" w:rsidRPr="00EA0DE3">
        <w:t xml:space="preserve"> 15</w:t>
      </w:r>
      <w:r w:rsidRPr="00EA0DE3">
        <w:br/>
        <w:t>только для категории В МСЭ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/>
      </w:tblPr>
      <w:tblGrid>
        <w:gridCol w:w="3675"/>
        <w:gridCol w:w="1492"/>
        <w:gridCol w:w="3646"/>
      </w:tblGrid>
      <w:tr w:rsidR="00FD767E" w:rsidRPr="00EA0DE3" w:rsidTr="00F7454C">
        <w:trPr>
          <w:cantSplit/>
        </w:trPr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FD767E" w:rsidP="00150997">
            <w:pPr>
              <w:pStyle w:val="Tablehead"/>
            </w:pPr>
            <w:r w:rsidRPr="00EA0DE3">
              <w:t>Для |Δ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rFonts w:ascii="Tms Rmn" w:hAnsi="Tms Rmn"/>
              </w:rPr>
              <w:t> </w:t>
            </w:r>
            <w:r w:rsidRPr="00EA0DE3">
              <w:t xml:space="preserve">| в рамках </w:t>
            </w:r>
            <w:r w:rsidRPr="00EA0DE3">
              <w:br/>
              <w:t>диапазона частот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FD767E" w:rsidP="00150997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7E" w:rsidRPr="00EA0DE3" w:rsidRDefault="0046421C" w:rsidP="00150997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Del="002F08BB" w:rsidTr="00F7454C">
        <w:trPr>
          <w:cantSplit/>
          <w:trHeight w:val="378"/>
        </w:trPr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4307B9" w:rsidDel="002F08BB" w:rsidRDefault="00DB4678" w:rsidP="00150997">
            <w:pPr>
              <w:pStyle w:val="StyleTabletextCentered"/>
              <w:rPr>
                <w:lang w:val="en-US"/>
              </w:rPr>
            </w:pPr>
            <w:r w:rsidRPr="004307B9">
              <w:rPr>
                <w:i/>
                <w:iCs/>
                <w:lang w:val="en-US"/>
              </w:rPr>
              <w:t>f</w:t>
            </w:r>
            <w:r w:rsidRPr="004307B9">
              <w:rPr>
                <w:i/>
                <w:iCs/>
                <w:vertAlign w:val="subscript"/>
                <w:lang w:val="en-US"/>
              </w:rPr>
              <w:t>low</w:t>
            </w:r>
            <w:r w:rsidRPr="004307B9">
              <w:rPr>
                <w:lang w:val="en-US"/>
              </w:rPr>
              <w:t xml:space="preserve"> – 4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&lt; </w:t>
            </w:r>
            <w:r w:rsidRPr="004307B9">
              <w:rPr>
                <w:i/>
                <w:iCs/>
                <w:lang w:val="en-US"/>
              </w:rPr>
              <w:t>f</w:t>
            </w:r>
            <w:r w:rsidRPr="004307B9">
              <w:rPr>
                <w:lang w:val="en-US"/>
              </w:rPr>
              <w:t xml:space="preserve"> &lt; </w:t>
            </w:r>
            <w:r w:rsidRPr="004307B9">
              <w:rPr>
                <w:i/>
                <w:iCs/>
                <w:lang w:val="en-US"/>
              </w:rPr>
              <w:t>f</w:t>
            </w:r>
            <w:r w:rsidRPr="004307B9">
              <w:rPr>
                <w:i/>
                <w:iCs/>
                <w:vertAlign w:val="subscript"/>
                <w:lang w:val="en-US"/>
              </w:rPr>
              <w:t>c</w:t>
            </w:r>
            <w:r w:rsidRPr="004307B9">
              <w:rPr>
                <w:lang w:val="en-US"/>
              </w:rPr>
              <w:t xml:space="preserve"> – 4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Del="002F08BB" w:rsidRDefault="00845B83" w:rsidP="00150997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Del="002F08BB" w:rsidRDefault="00DB4678" w:rsidP="00150997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</w:trPr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984713" w:rsidP="00150997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="00DB4678" w:rsidRPr="00EA0DE3">
              <w:rPr>
                <w:i/>
                <w:iCs/>
                <w:vertAlign w:val="subscript"/>
              </w:rPr>
              <w:t>c</w:t>
            </w:r>
            <w:r w:rsidR="00DB4678" w:rsidRPr="00EA0DE3">
              <w:t xml:space="preserve"> + 4</w:t>
            </w:r>
            <w:r w:rsidR="00002091" w:rsidRPr="00EA0DE3">
              <w:t>,</w:t>
            </w:r>
            <w:r w:rsidR="00DB4678" w:rsidRPr="00EA0DE3">
              <w:t>0</w:t>
            </w:r>
            <w:r w:rsidR="00304848" w:rsidRPr="00EA0DE3">
              <w:t> МГц</w:t>
            </w:r>
            <w:r w:rsidR="00DB4678" w:rsidRPr="00EA0DE3">
              <w:t xml:space="preserve"> &lt;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t xml:space="preserve"> &lt;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rPr>
                <w:i/>
                <w:iCs/>
                <w:vertAlign w:val="subscript"/>
              </w:rPr>
              <w:t>high</w:t>
            </w:r>
            <w:r w:rsidR="00DB4678" w:rsidRPr="00EA0DE3">
              <w:t xml:space="preserve"> + 4</w:t>
            </w:r>
            <w:r w:rsidR="00002091" w:rsidRPr="00EA0DE3">
              <w:t>,</w:t>
            </w:r>
            <w:r w:rsidR="00DB4678" w:rsidRPr="00EA0DE3">
              <w:t>0</w:t>
            </w:r>
            <w:r w:rsidR="00304848" w:rsidRPr="00EA0DE3">
              <w:t> МГц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845B83" w:rsidP="00150997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50997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</w:trPr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50997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</w:t>
            </w:r>
            <w:r w:rsidR="00984713" w:rsidRPr="00EA0DE3">
              <w:rPr>
                <w:i/>
                <w:iCs/>
              </w:rPr>
              <w:t>f</w:t>
            </w:r>
            <w:r w:rsidR="00984713" w:rsidRPr="00EA0DE3">
              <w:rPr>
                <w:i/>
                <w:iCs/>
                <w:vertAlign w:val="subscript"/>
              </w:rPr>
              <w:t>low</w:t>
            </w:r>
            <w:r w:rsidR="00984713" w:rsidRPr="00EA0DE3">
              <w:t xml:space="preserve"> </w:t>
            </w:r>
            <w:r w:rsidRPr="00EA0DE3">
              <w:t>– 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845B83" w:rsidP="00150997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50997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cantSplit/>
        </w:trPr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984713" w:rsidP="00150997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</w:t>
            </w:r>
            <w:r w:rsidR="00DB4678" w:rsidRPr="00EA0DE3">
              <w:t>+ 4</w:t>
            </w:r>
            <w:r w:rsidR="00002091" w:rsidRPr="00EA0DE3">
              <w:t>,</w:t>
            </w:r>
            <w:r w:rsidR="00DB4678" w:rsidRPr="00EA0DE3">
              <w:t>0</w:t>
            </w:r>
            <w:r w:rsidR="00304848" w:rsidRPr="00EA0DE3">
              <w:t> МГц</w:t>
            </w:r>
            <w:r w:rsidR="00DB4678" w:rsidRPr="00EA0DE3">
              <w:t xml:space="preserve"> &lt;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t xml:space="preserve"> &lt; 12</w:t>
            </w:r>
            <w:r w:rsidR="00002091" w:rsidRPr="00EA0DE3">
              <w:t>,</w:t>
            </w:r>
            <w:r w:rsidR="00DB4678" w:rsidRPr="00EA0DE3">
              <w:t>5</w:t>
            </w:r>
            <w:r w:rsidR="00117717" w:rsidRPr="00EA0DE3">
              <w:t> ГГц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845B83" w:rsidP="00150997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50997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cantSplit/>
        </w:trPr>
        <w:tc>
          <w:tcPr>
            <w:tcW w:w="8813" w:type="dxa"/>
            <w:gridSpan w:val="3"/>
            <w:tcBorders>
              <w:top w:val="single" w:sz="4" w:space="0" w:color="auto"/>
            </w:tcBorders>
            <w:tcMar>
              <w:left w:w="57" w:type="dxa"/>
              <w:bottom w:w="57" w:type="dxa"/>
              <w:right w:w="0" w:type="dxa"/>
            </w:tcMar>
            <w:vAlign w:val="center"/>
          </w:tcPr>
          <w:p w:rsidR="00150997" w:rsidRPr="00EA0DE3" w:rsidRDefault="00150997" w:rsidP="001135DE">
            <w:pPr>
              <w:pStyle w:val="Tablelegend"/>
              <w:ind w:left="369" w:right="0"/>
              <w:rPr>
                <w:rStyle w:val="StyleTablelegendComplex11ptChar"/>
                <w:szCs w:val="20"/>
                <w:lang w:val="ru-RU"/>
              </w:rPr>
            </w:pPr>
            <w:r w:rsidRPr="00EA0DE3">
              <w:rPr>
                <w:i/>
                <w:iCs/>
                <w:szCs w:val="22"/>
              </w:rPr>
              <w:t>f</w:t>
            </w:r>
            <w:r w:rsidRPr="00EA0DE3">
              <w:rPr>
                <w:i/>
                <w:iCs/>
                <w:szCs w:val="22"/>
                <w:vertAlign w:val="subscript"/>
              </w:rPr>
              <w:t>low</w:t>
            </w:r>
            <w:r w:rsidRPr="00EA0DE3">
              <w:rPr>
                <w:rStyle w:val="StyleTablelegendComplex11ptChar"/>
                <w:lang w:val="ru-RU"/>
              </w:rPr>
              <w:t>:</w:t>
            </w:r>
            <w:r w:rsidRPr="00EA0DE3">
              <w:rPr>
                <w:rStyle w:val="StyleTablelegendComplex11ptChar"/>
                <w:lang w:val="ru-RU"/>
              </w:rPr>
              <w:tab/>
            </w:r>
            <w:r w:rsidRPr="00EA0DE3">
              <w:rPr>
                <w:rStyle w:val="StyleTablelegendComplex11ptChar"/>
                <w:lang w:val="ru-RU"/>
              </w:rPr>
              <w:tab/>
            </w:r>
            <w:r w:rsidRPr="00EA0DE3">
              <w:rPr>
                <w:rStyle w:val="StyleTablelegendComplex11ptChar"/>
                <w:szCs w:val="20"/>
                <w:lang w:val="ru-RU"/>
              </w:rPr>
              <w:t>центральная частота самой низкой действительной несущей в данной полосе частот.</w:t>
            </w:r>
          </w:p>
          <w:p w:rsidR="00DB4678" w:rsidRPr="00EA0DE3" w:rsidRDefault="00150997" w:rsidP="001135DE">
            <w:pPr>
              <w:pStyle w:val="TableLegendNote"/>
              <w:ind w:left="369" w:right="0" w:hanging="369"/>
              <w:rPr>
                <w:szCs w:val="22"/>
                <w:lang w:val="ru-RU"/>
              </w:rPr>
            </w:pPr>
            <w:r w:rsidRPr="00EA0DE3">
              <w:rPr>
                <w:i/>
                <w:iCs/>
                <w:szCs w:val="22"/>
                <w:lang w:val="ru-RU"/>
              </w:rPr>
              <w:t>f</w:t>
            </w:r>
            <w:r w:rsidRPr="00EA0DE3">
              <w:rPr>
                <w:i/>
                <w:iCs/>
                <w:szCs w:val="22"/>
                <w:vertAlign w:val="subscript"/>
                <w:lang w:val="ru-RU"/>
              </w:rPr>
              <w:t>high</w:t>
            </w:r>
            <w:r w:rsidRPr="00EA0DE3">
              <w:rPr>
                <w:szCs w:val="22"/>
                <w:lang w:val="ru-RU"/>
              </w:rPr>
              <w:t>:</w:t>
            </w:r>
            <w:r w:rsidRPr="00EA0DE3">
              <w:rPr>
                <w:szCs w:val="22"/>
                <w:lang w:val="ru-RU"/>
              </w:rPr>
              <w:tab/>
            </w:r>
            <w:r w:rsidRPr="00EA0DE3">
              <w:rPr>
                <w:szCs w:val="22"/>
                <w:lang w:val="ru-RU"/>
              </w:rPr>
              <w:tab/>
              <w:t>центральная частота самой высокой действительной несущей в данной полосе частот.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107B97" w:rsidP="00003037">
      <w:pPr>
        <w:pStyle w:val="TableNo"/>
      </w:pPr>
      <w:r w:rsidRPr="00EA0DE3">
        <w:lastRenderedPageBreak/>
        <w:t xml:space="preserve">ТАБЛИЦА </w:t>
      </w:r>
      <w:r w:rsidR="00EF64AC" w:rsidRPr="00EA0DE3">
        <w:t>21</w:t>
      </w:r>
      <w:r w:rsidR="0048561A" w:rsidRPr="00EA0DE3">
        <w:t>B</w:t>
      </w:r>
    </w:p>
    <w:p w:rsidR="00DB4678" w:rsidRPr="00EA0DE3" w:rsidRDefault="00D403CC" w:rsidP="00D403CC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классе полосы 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276"/>
        <w:gridCol w:w="3969"/>
        <w:gridCol w:w="1984"/>
      </w:tblGrid>
      <w:tr w:rsidR="00FD767E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FD767E" w:rsidRPr="00EA0DE3" w:rsidRDefault="00886246" w:rsidP="00967573">
            <w:pPr>
              <w:pStyle w:val="Tablehead"/>
            </w:pPr>
            <w:r w:rsidRPr="00EA0DE3">
              <w:t>Частота измерения</w:t>
            </w:r>
          </w:p>
        </w:tc>
        <w:tc>
          <w:tcPr>
            <w:tcW w:w="1276" w:type="dxa"/>
            <w:vAlign w:val="center"/>
          </w:tcPr>
          <w:p w:rsidR="00FD767E" w:rsidRPr="00EA0DE3" w:rsidRDefault="00FD767E" w:rsidP="00FD767E">
            <w:pPr>
              <w:pStyle w:val="Tablehead"/>
            </w:pPr>
            <w:r w:rsidRPr="00EA0DE3">
              <w:t>Активные несущие</w:t>
            </w:r>
          </w:p>
        </w:tc>
        <w:tc>
          <w:tcPr>
            <w:tcW w:w="3969" w:type="dxa"/>
            <w:vAlign w:val="center"/>
          </w:tcPr>
          <w:p w:rsidR="00FD767E" w:rsidRPr="00EA0DE3" w:rsidRDefault="0046421C" w:rsidP="00FD767E">
            <w:pPr>
              <w:pStyle w:val="Tablehead"/>
            </w:pPr>
            <w:r w:rsidRPr="00EA0DE3">
              <w:t>Предельный уровень излучения</w:t>
            </w:r>
          </w:p>
        </w:tc>
        <w:tc>
          <w:tcPr>
            <w:tcW w:w="1984" w:type="dxa"/>
            <w:vAlign w:val="center"/>
          </w:tcPr>
          <w:p w:rsidR="00FD767E" w:rsidRPr="00EA0DE3" w:rsidRDefault="00003037" w:rsidP="0000303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-108" w:hanging="108"/>
            </w:pPr>
            <w:r w:rsidRPr="00EA0DE3">
              <w:t>Когда зона действия совпадает с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1 884</w:t>
            </w:r>
            <w:r w:rsidR="00002091" w:rsidRPr="00EA0DE3">
              <w:t>,</w:t>
            </w:r>
            <w:r w:rsidRPr="00EA0DE3">
              <w:t>5</w:t>
            </w:r>
            <w:r w:rsidR="00594D49" w:rsidRPr="00EA0DE3">
              <w:t>–</w:t>
            </w:r>
            <w:r w:rsidRPr="00EA0DE3">
              <w:t>1 919</w:t>
            </w:r>
            <w:r w:rsidR="00002091" w:rsidRPr="00EA0DE3">
              <w:t>,</w:t>
            </w:r>
            <w:r w:rsidRPr="00EA0DE3">
              <w:t>6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–41</w:t>
            </w:r>
            <w:r w:rsidR="00D778E8" w:rsidRPr="00EA0DE3">
              <w:t> дБм</w:t>
            </w:r>
            <w:r w:rsidRPr="00EA0DE3">
              <w:t xml:space="preserve"> / 300</w:t>
            </w:r>
            <w:r w:rsidR="00D778E8" w:rsidRPr="00EA0DE3">
              <w:t> кГц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003037">
            <w:pPr>
              <w:pStyle w:val="Tabletext"/>
              <w:tabs>
                <w:tab w:val="clear" w:pos="1701"/>
                <w:tab w:val="left" w:pos="1876"/>
              </w:tabs>
              <w:jc w:val="left"/>
            </w:pPr>
            <w:r w:rsidRPr="00EA0DE3">
              <w:t>PHS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824</w:t>
            </w:r>
            <w:r w:rsidR="00594D49" w:rsidRPr="00EA0DE3">
              <w:t>–</w:t>
            </w:r>
            <w:r w:rsidRPr="00EA0DE3">
              <w:t>849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Нет</w:t>
            </w:r>
          </w:p>
        </w:tc>
        <w:tc>
          <w:tcPr>
            <w:tcW w:w="3969" w:type="dxa"/>
            <w:vAlign w:val="center"/>
          </w:tcPr>
          <w:p w:rsidR="00DB4678" w:rsidRPr="009C31CC" w:rsidRDefault="00DB4678" w:rsidP="009C31CC">
            <w:pPr>
              <w:pStyle w:val="StyleTabletextCentered"/>
            </w:pPr>
            <w:r w:rsidRPr="009C31CC">
              <w:t>–98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только при совместном размещении</w:t>
            </w:r>
            <w:r w:rsidRPr="009C31CC">
              <w:t>)</w:t>
            </w:r>
            <w:r w:rsidRPr="009C31CC">
              <w:br/>
              <w:t>–61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не при совместном размещении</w:t>
            </w:r>
            <w:r w:rsidRPr="009C31CC">
              <w:t>)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GSM 850</w:t>
            </w:r>
            <w:r w:rsidRPr="00EA0DE3">
              <w:br/>
              <w:t>CDMA 850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869</w:t>
            </w:r>
            <w:r w:rsidR="00594D49" w:rsidRPr="00EA0DE3">
              <w:t>–</w:t>
            </w:r>
            <w:r w:rsidRPr="00EA0DE3">
              <w:t>894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Да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GSM 850</w:t>
            </w:r>
            <w:r w:rsidRPr="00EA0DE3">
              <w:br/>
              <w:t>CDMA 850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876</w:t>
            </w:r>
            <w:r w:rsidR="00594D49" w:rsidRPr="00EA0DE3">
              <w:t>–</w:t>
            </w:r>
            <w:r w:rsidRPr="00EA0DE3">
              <w:t>915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3969" w:type="dxa"/>
            <w:vAlign w:val="center"/>
          </w:tcPr>
          <w:p w:rsidR="00DB4678" w:rsidRPr="009C31CC" w:rsidRDefault="00DB4678" w:rsidP="00D827F9">
            <w:pPr>
              <w:pStyle w:val="StyleTabletextCentered"/>
            </w:pPr>
            <w:r w:rsidRPr="009C31CC">
              <w:t>–98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только при совместном размещении</w:t>
            </w:r>
            <w:r w:rsidRPr="009C31CC">
              <w:t>)</w:t>
            </w:r>
            <w:r w:rsidRPr="009C31CC">
              <w:br/>
              <w:t>–61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не при совместном размещении</w:t>
            </w:r>
            <w:r w:rsidRPr="009C31CC">
              <w:t>)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GSM 900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921</w:t>
            </w:r>
            <w:r w:rsidR="00594D49" w:rsidRPr="00EA0DE3">
              <w:t>–</w:t>
            </w:r>
            <w:r w:rsidRPr="00EA0DE3">
              <w:t>960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GSM 900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1 710</w:t>
            </w:r>
            <w:r w:rsidR="00594D49" w:rsidRPr="00EA0DE3">
              <w:t>–</w:t>
            </w:r>
            <w:r w:rsidRPr="00EA0DE3">
              <w:t>1 785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3969" w:type="dxa"/>
            <w:vAlign w:val="center"/>
          </w:tcPr>
          <w:p w:rsidR="00DB4678" w:rsidRPr="009C31CC" w:rsidRDefault="00DB4678" w:rsidP="00D827F9">
            <w:pPr>
              <w:pStyle w:val="StyleTabletextCentered"/>
            </w:pPr>
            <w:r w:rsidRPr="009C31CC">
              <w:t>–98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только при совместном размещении</w:t>
            </w:r>
            <w:r w:rsidRPr="009C31CC">
              <w:t>)</w:t>
            </w:r>
            <w:r w:rsidRPr="009C31CC">
              <w:br/>
              <w:t>–61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/100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кГц</w:t>
            </w:r>
            <w:r w:rsidRPr="009C31CC">
              <w:t xml:space="preserve"> (</w:t>
            </w:r>
            <w:r w:rsidR="009C31CC">
              <w:t>не при совместном размещении</w:t>
            </w:r>
            <w:r w:rsidRPr="009C31CC">
              <w:t>)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DCS 1800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1 805</w:t>
            </w:r>
            <w:r w:rsidR="00594D49" w:rsidRPr="00EA0DE3">
              <w:t>–</w:t>
            </w:r>
            <w:r w:rsidRPr="00EA0DE3">
              <w:t>1 880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–47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DCS 1800</w:t>
            </w:r>
          </w:p>
        </w:tc>
      </w:tr>
      <w:tr w:rsidR="00DB4678" w:rsidRPr="00EA0DE3" w:rsidTr="00F7454C">
        <w:trPr>
          <w:cantSplit/>
          <w:trHeight w:val="730"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1 900</w:t>
            </w:r>
            <w:r w:rsidR="00594D49" w:rsidRPr="00EA0DE3">
              <w:t>–</w:t>
            </w:r>
            <w:r w:rsidRPr="00EA0DE3">
              <w:t>1 920</w:t>
            </w:r>
            <w:r w:rsidR="00304848" w:rsidRPr="00EA0DE3">
              <w:t> МГц</w:t>
            </w:r>
            <w:r w:rsidRPr="00EA0DE3">
              <w:t xml:space="preserve"> </w:t>
            </w:r>
            <w:r w:rsidR="00B44102" w:rsidRPr="00EA0DE3">
              <w:t>и</w:t>
            </w:r>
            <w:r w:rsidRPr="00EA0DE3">
              <w:br/>
              <w:t>2 010</w:t>
            </w:r>
            <w:r w:rsidR="00594D49" w:rsidRPr="00EA0DE3">
              <w:t>–</w:t>
            </w:r>
            <w:r w:rsidRPr="00EA0DE3">
              <w:t>2 025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3969" w:type="dxa"/>
            <w:vAlign w:val="center"/>
          </w:tcPr>
          <w:p w:rsidR="00DB4678" w:rsidRPr="009C31CC" w:rsidRDefault="00DB4678" w:rsidP="00D827F9">
            <w:pPr>
              <w:pStyle w:val="StyleTabletextCentered"/>
            </w:pPr>
            <w:r w:rsidRPr="009C31CC">
              <w:t>– 86</w:t>
            </w:r>
            <w:r w:rsidR="00D778E8" w:rsidRPr="004307B9">
              <w:rPr>
                <w:lang w:val="en-US"/>
              </w:rPr>
              <w:t> </w:t>
            </w:r>
            <w:r w:rsidR="00D778E8" w:rsidRPr="00EA0DE3">
              <w:t>дБм</w:t>
            </w:r>
            <w:r w:rsidRPr="009C31CC">
              <w:t>/1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9C31CC">
              <w:t xml:space="preserve"> (</w:t>
            </w:r>
            <w:r w:rsidR="009C31CC">
              <w:t>только при совместном размещении</w:t>
            </w:r>
            <w:r w:rsidRPr="009C31CC">
              <w:t>)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UTRA-TDD</w:t>
            </w:r>
          </w:p>
        </w:tc>
      </w:tr>
      <w:tr w:rsidR="00DB4678" w:rsidRPr="00EA0DE3" w:rsidTr="00F7454C">
        <w:trPr>
          <w:cantSplit/>
          <w:trHeight w:val="730"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1 900</w:t>
            </w:r>
            <w:r w:rsidR="00594D49" w:rsidRPr="00EA0DE3">
              <w:t>–</w:t>
            </w:r>
            <w:r w:rsidRPr="00EA0DE3">
              <w:t>1 920</w:t>
            </w:r>
            <w:r w:rsidR="00304848" w:rsidRPr="00EA0DE3">
              <w:t> МГц</w:t>
            </w:r>
            <w:r w:rsidRPr="00EA0DE3">
              <w:t xml:space="preserve"> </w:t>
            </w:r>
            <w:r w:rsidR="00B44102" w:rsidRPr="00EA0DE3">
              <w:t>и</w:t>
            </w:r>
            <w:r w:rsidRPr="00EA0DE3">
              <w:br/>
              <w:t>2 010</w:t>
            </w:r>
            <w:r w:rsidR="00594D49" w:rsidRPr="00EA0DE3">
              <w:t>–</w:t>
            </w:r>
            <w:r w:rsidRPr="00EA0DE3">
              <w:t>2 025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Все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–52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  <w:tc>
          <w:tcPr>
            <w:tcW w:w="1984" w:type="dxa"/>
            <w:vAlign w:val="center"/>
          </w:tcPr>
          <w:p w:rsidR="00DB4678" w:rsidRPr="00EA0DE3" w:rsidRDefault="00DB4678" w:rsidP="00967573">
            <w:pPr>
              <w:pStyle w:val="Tabletext"/>
              <w:jc w:val="left"/>
            </w:pPr>
            <w:r w:rsidRPr="00EA0DE3">
              <w:t>UTRA-TDD</w:t>
            </w:r>
          </w:p>
        </w:tc>
      </w:tr>
      <w:tr w:rsidR="00DB4678" w:rsidRPr="00EA0DE3" w:rsidTr="00F7454C">
        <w:trPr>
          <w:cantSplit/>
          <w:trHeight w:val="332"/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1 920</w:t>
            </w:r>
            <w:r w:rsidR="00594D49" w:rsidRPr="00EA0DE3">
              <w:t>–</w:t>
            </w:r>
            <w:r w:rsidRPr="00EA0DE3">
              <w:t>1 980</w:t>
            </w:r>
            <w:r w:rsidR="00304848" w:rsidRPr="00EA0DE3">
              <w:t> МГц</w:t>
            </w:r>
          </w:p>
        </w:tc>
        <w:tc>
          <w:tcPr>
            <w:tcW w:w="1276" w:type="dxa"/>
            <w:vAlign w:val="center"/>
          </w:tcPr>
          <w:p w:rsidR="00DB4678" w:rsidRPr="00EA0DE3" w:rsidRDefault="00845B83" w:rsidP="00D827F9">
            <w:pPr>
              <w:pStyle w:val="StyleTabletextCentered"/>
            </w:pPr>
            <w:r w:rsidRPr="00EA0DE3">
              <w:t>Одна</w:t>
            </w:r>
          </w:p>
        </w:tc>
        <w:tc>
          <w:tcPr>
            <w:tcW w:w="396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–86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  <w:tc>
          <w:tcPr>
            <w:tcW w:w="1984" w:type="dxa"/>
            <w:vAlign w:val="center"/>
          </w:tcPr>
          <w:p w:rsidR="00DB4678" w:rsidRPr="00EA0DE3" w:rsidRDefault="00003037" w:rsidP="00967573">
            <w:pPr>
              <w:pStyle w:val="Tabletext"/>
              <w:jc w:val="left"/>
            </w:pPr>
            <w:r w:rsidRPr="00EA0DE3">
              <w:t>Всегда</w:t>
            </w:r>
          </w:p>
        </w:tc>
      </w:tr>
    </w:tbl>
    <w:p w:rsidR="00003037" w:rsidRPr="00EA0DE3" w:rsidRDefault="00003037" w:rsidP="00003037">
      <w:pPr>
        <w:pStyle w:val="Tablefin"/>
        <w:rPr>
          <w:lang w:val="ru-RU"/>
        </w:rPr>
      </w:pPr>
    </w:p>
    <w:p w:rsidR="00DB4678" w:rsidRPr="00EA0DE3" w:rsidRDefault="00B44102" w:rsidP="00B44102">
      <w:r w:rsidRPr="00EA0DE3">
        <w:t>При передаче в классе полосы </w:t>
      </w:r>
      <w:r w:rsidR="00DB4678" w:rsidRPr="00EA0DE3">
        <w:t>10</w:t>
      </w:r>
      <w:r w:rsidRPr="00EA0DE3">
        <w:t xml:space="preserve"> в Северной Америке побочные излучения должны быть меньше </w:t>
      </w:r>
      <w:r w:rsidR="000B7F93" w:rsidRPr="00EA0DE3">
        <w:t>предельных уровней</w:t>
      </w:r>
      <w:r w:rsidRPr="00EA0DE3">
        <w:t>, указанных в таблице </w:t>
      </w:r>
      <w:r w:rsidR="00EF64AC" w:rsidRPr="00EA0DE3">
        <w:t>22</w:t>
      </w:r>
      <w:r w:rsidR="00DB4678" w:rsidRPr="00EA0DE3">
        <w:t>.</w:t>
      </w:r>
    </w:p>
    <w:p w:rsidR="00DB4678" w:rsidRPr="00EA0DE3" w:rsidRDefault="00107B97" w:rsidP="00003037">
      <w:pPr>
        <w:pStyle w:val="TableNo"/>
      </w:pPr>
      <w:r w:rsidRPr="00EA0DE3">
        <w:t xml:space="preserve">ТАБЛИЦА </w:t>
      </w:r>
      <w:r w:rsidR="00EF64AC" w:rsidRPr="00EA0DE3">
        <w:t>22</w:t>
      </w:r>
    </w:p>
    <w:p w:rsidR="00DB4678" w:rsidRPr="00EA0DE3" w:rsidRDefault="00886246" w:rsidP="00886246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классе полосы </w:t>
      </w:r>
      <w:r w:rsidR="00DB4678" w:rsidRPr="00EA0DE3">
        <w:t>10</w:t>
      </w:r>
      <w:r w:rsidRPr="00EA0DE3">
        <w:br/>
        <w:t>для работы в Северной Америке</w:t>
      </w:r>
    </w:p>
    <w:tbl>
      <w:tblPr>
        <w:tblW w:w="0" w:type="auto"/>
        <w:jc w:val="center"/>
        <w:tblLayout w:type="fixed"/>
        <w:tblLook w:val="0000"/>
      </w:tblPr>
      <w:tblGrid>
        <w:gridCol w:w="2700"/>
        <w:gridCol w:w="3408"/>
      </w:tblGrid>
      <w:tr w:rsidR="00DB4678" w:rsidRPr="00EA0DE3" w:rsidTr="00F7454C">
        <w:trPr>
          <w:cantSplit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557573" w:rsidP="003834AA">
            <w:pPr>
              <w:pStyle w:val="Tablehead"/>
            </w:pPr>
            <w:r w:rsidRPr="00EA0DE3">
              <w:t>Частота измерения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46421C" w:rsidP="003834AA">
            <w:pPr>
              <w:pStyle w:val="Tablehead"/>
            </w:pPr>
            <w:r w:rsidRPr="00EA0DE3">
              <w:t>Предельный уровень излучения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854</w:t>
            </w:r>
            <w:r w:rsidR="00002091" w:rsidRPr="00EA0DE3">
              <w:t>,</w:t>
            </w:r>
            <w:r w:rsidRPr="00EA0DE3">
              <w:t>75</w:t>
            </w:r>
            <w:r w:rsidR="00594D49" w:rsidRPr="00EA0DE3">
              <w:t>–</w:t>
            </w:r>
            <w:r w:rsidRPr="00EA0DE3">
              <w:t>861</w:t>
            </w:r>
            <w:r w:rsidR="00304848" w:rsidRPr="00EA0DE3">
              <w:t> МГц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–40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866</w:t>
            </w:r>
            <w:r w:rsidR="00594D49" w:rsidRPr="00EA0DE3">
              <w:t>–</w:t>
            </w:r>
            <w:r w:rsidRPr="00EA0DE3">
              <w:t>869</w:t>
            </w:r>
            <w:r w:rsidR="00304848" w:rsidRPr="00EA0DE3">
              <w:t> МГц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–40</w:t>
            </w:r>
            <w:r w:rsidR="00D778E8" w:rsidRPr="00EA0DE3">
              <w:t> дБм</w:t>
            </w:r>
            <w:r w:rsidRPr="00EA0DE3">
              <w:t>/30</w:t>
            </w:r>
            <w:r w:rsidR="00D778E8" w:rsidRPr="00EA0DE3">
              <w:t> кГц</w:t>
            </w:r>
          </w:p>
        </w:tc>
      </w:tr>
      <w:tr w:rsidR="00DB4678" w:rsidRPr="009C31CC" w:rsidTr="00F7454C">
        <w:trPr>
          <w:cantSplit/>
          <w:jc w:val="center"/>
        </w:trPr>
        <w:tc>
          <w:tcPr>
            <w:tcW w:w="6108" w:type="dxa"/>
            <w:gridSpan w:val="2"/>
            <w:tcBorders>
              <w:top w:val="single" w:sz="4" w:space="0" w:color="auto"/>
            </w:tcBorders>
          </w:tcPr>
          <w:p w:rsidR="00DB4678" w:rsidRPr="009C31CC" w:rsidRDefault="00781D48" w:rsidP="009C31CC">
            <w:pPr>
              <w:pStyle w:val="TableLegendNote"/>
              <w:rPr>
                <w:lang w:val="ru-RU"/>
              </w:rPr>
            </w:pPr>
            <w:r w:rsidRPr="009C31CC">
              <w:rPr>
                <w:lang w:val="ru-RU"/>
              </w:rPr>
              <w:t>ПРИМЕЧАНИЕ </w:t>
            </w:r>
            <w:r w:rsidR="00BD0787" w:rsidRPr="009C31CC">
              <w:rPr>
                <w:lang w:val="ru-RU"/>
              </w:rPr>
              <w:t>1. </w:t>
            </w:r>
            <w:r w:rsidR="00DB4678" w:rsidRPr="009C31CC">
              <w:rPr>
                <w:lang w:val="ru-RU"/>
              </w:rPr>
              <w:t xml:space="preserve">– </w:t>
            </w:r>
            <w:r w:rsidR="007F283D" w:rsidRPr="009C31CC">
              <w:rPr>
                <w:lang w:val="ru-RU"/>
              </w:rPr>
              <w:t>Предельны</w:t>
            </w:r>
            <w:r w:rsidR="00003037" w:rsidRPr="009C31CC">
              <w:rPr>
                <w:lang w:val="ru-RU"/>
              </w:rPr>
              <w:t>й</w:t>
            </w:r>
            <w:r w:rsidR="007F283D" w:rsidRPr="009C31CC">
              <w:rPr>
                <w:lang w:val="ru-RU"/>
              </w:rPr>
              <w:t xml:space="preserve"> уров</w:t>
            </w:r>
            <w:r w:rsidR="00003037" w:rsidRPr="009C31CC">
              <w:rPr>
                <w:lang w:val="ru-RU"/>
              </w:rPr>
              <w:t>ень</w:t>
            </w:r>
            <w:r w:rsidR="00557573" w:rsidRPr="009C31CC">
              <w:rPr>
                <w:lang w:val="ru-RU"/>
              </w:rPr>
              <w:t xml:space="preserve"> побочных излучений </w:t>
            </w:r>
            <w:r w:rsidR="00886246" w:rsidRPr="009C31CC">
              <w:rPr>
                <w:lang w:val="ru-RU"/>
              </w:rPr>
              <w:t>в к</w:t>
            </w:r>
            <w:r w:rsidR="00557573" w:rsidRPr="009C31CC">
              <w:rPr>
                <w:lang w:val="ru-RU"/>
              </w:rPr>
              <w:t>ласс</w:t>
            </w:r>
            <w:r w:rsidR="00886246" w:rsidRPr="009C31CC">
              <w:rPr>
                <w:lang w:val="ru-RU"/>
              </w:rPr>
              <w:t>е</w:t>
            </w:r>
            <w:r w:rsidR="00557573" w:rsidRPr="009C31CC">
              <w:rPr>
                <w:lang w:val="ru-RU"/>
              </w:rPr>
              <w:t xml:space="preserve"> полосы </w:t>
            </w:r>
            <w:r w:rsidR="00DB4678" w:rsidRPr="009C31CC">
              <w:rPr>
                <w:lang w:val="ru-RU"/>
              </w:rPr>
              <w:t xml:space="preserve">10 </w:t>
            </w:r>
            <w:r w:rsidR="00886246" w:rsidRPr="009C31CC">
              <w:rPr>
                <w:lang w:val="ru-RU"/>
              </w:rPr>
              <w:t xml:space="preserve">предусмотрен для обеспечения </w:t>
            </w:r>
            <w:r w:rsidR="009C31CC" w:rsidRPr="009C31CC">
              <w:rPr>
                <w:lang w:val="ru-RU"/>
              </w:rPr>
              <w:t>минимального</w:t>
            </w:r>
            <w:r w:rsidR="00003037" w:rsidRPr="009C31CC">
              <w:rPr>
                <w:lang w:val="ru-RU"/>
              </w:rPr>
              <w:t xml:space="preserve"> </w:t>
            </w:r>
            <w:r w:rsidR="00886246" w:rsidRPr="009C31CC">
              <w:rPr>
                <w:lang w:val="ru-RU"/>
              </w:rPr>
              <w:t xml:space="preserve">сосуществования </w:t>
            </w:r>
            <w:r w:rsidR="008825A9" w:rsidRPr="009C31CC">
              <w:rPr>
                <w:lang w:val="ru-RU"/>
              </w:rPr>
              <w:t>с</w:t>
            </w:r>
            <w:r w:rsidR="00D455ED" w:rsidRPr="009C31CC">
              <w:rPr>
                <w:lang w:val="ru-RU"/>
              </w:rPr>
              <w:t xml:space="preserve"> североамериканскими </w:t>
            </w:r>
            <w:r w:rsidR="009C31CC" w:rsidRPr="009C31CC">
              <w:rPr>
                <w:lang w:val="ru-RU"/>
              </w:rPr>
              <w:t>профессиональными системами подвижной радиосвязи (</w:t>
            </w:r>
            <w:r w:rsidR="009C31CC" w:rsidRPr="009C31CC">
              <w:t>PMR</w:t>
            </w:r>
            <w:r w:rsidR="009C31CC">
              <w:t>S</w:t>
            </w:r>
            <w:r w:rsidR="009C31CC" w:rsidRPr="009C31CC">
              <w:rPr>
                <w:lang w:val="ru-RU"/>
              </w:rPr>
              <w:t>), работающими в диапазоне</w:t>
            </w:r>
            <w:r w:rsidR="00D455ED" w:rsidRPr="009C31CC">
              <w:rPr>
                <w:lang w:val="ru-RU"/>
              </w:rPr>
              <w:t xml:space="preserve"> 800</w:t>
            </w:r>
            <w:r w:rsidR="00304848" w:rsidRPr="009C31CC">
              <w:rPr>
                <w:lang w:val="ru-RU"/>
              </w:rPr>
              <w:t> МГц</w:t>
            </w:r>
            <w:r w:rsidR="00D455ED" w:rsidRPr="009C31CC">
              <w:rPr>
                <w:lang w:val="ru-RU"/>
              </w:rPr>
              <w:t xml:space="preserve"> </w:t>
            </w:r>
            <w:r w:rsidR="009C31CC" w:rsidRPr="009C31CC">
              <w:rPr>
                <w:lang w:val="ru-RU"/>
              </w:rPr>
              <w:t xml:space="preserve">в </w:t>
            </w:r>
            <w:r w:rsidR="008825A9" w:rsidRPr="009C31CC">
              <w:rPr>
                <w:lang w:val="ru-RU"/>
              </w:rPr>
              <w:t>служб</w:t>
            </w:r>
            <w:r w:rsidR="009C31CC" w:rsidRPr="009C31CC">
              <w:rPr>
                <w:lang w:val="ru-RU"/>
              </w:rPr>
              <w:t>ах</w:t>
            </w:r>
            <w:r w:rsidR="008825A9" w:rsidRPr="009C31CC">
              <w:rPr>
                <w:lang w:val="ru-RU"/>
              </w:rPr>
              <w:t xml:space="preserve"> </w:t>
            </w:r>
            <w:r w:rsidR="00D455ED" w:rsidRPr="009C31CC">
              <w:rPr>
                <w:lang w:val="ru-RU"/>
              </w:rPr>
              <w:t>общественной безопасности</w:t>
            </w:r>
            <w:r w:rsidR="00A60505" w:rsidRPr="009C31CC">
              <w:rPr>
                <w:lang w:val="ru-RU"/>
              </w:rPr>
              <w:t>,</w:t>
            </w:r>
            <w:r w:rsidR="00D455ED" w:rsidRPr="009C31CC">
              <w:rPr>
                <w:lang w:val="ru-RU"/>
              </w:rPr>
              <w:t xml:space="preserve"> и он значительно </w:t>
            </w:r>
            <w:r w:rsidR="000B140A" w:rsidRPr="009C31CC">
              <w:rPr>
                <w:lang w:val="ru-RU"/>
              </w:rPr>
              <w:t xml:space="preserve">более </w:t>
            </w:r>
            <w:r w:rsidR="00A60505" w:rsidRPr="009C31CC">
              <w:rPr>
                <w:lang w:val="ru-RU"/>
              </w:rPr>
              <w:t>жесткий</w:t>
            </w:r>
            <w:r w:rsidR="000B140A" w:rsidRPr="009C31CC">
              <w:rPr>
                <w:lang w:val="ru-RU"/>
              </w:rPr>
              <w:t xml:space="preserve"> по сравнению с </w:t>
            </w:r>
            <w:r w:rsidR="00D455ED" w:rsidRPr="009C31CC">
              <w:rPr>
                <w:lang w:val="ru-RU"/>
              </w:rPr>
              <w:t>требование</w:t>
            </w:r>
            <w:r w:rsidR="000B140A" w:rsidRPr="009C31CC">
              <w:rPr>
                <w:lang w:val="ru-RU"/>
              </w:rPr>
              <w:t>м</w:t>
            </w:r>
            <w:r w:rsidR="00D455ED" w:rsidRPr="009C31CC">
              <w:rPr>
                <w:lang w:val="ru-RU"/>
              </w:rPr>
              <w:t xml:space="preserve"> </w:t>
            </w:r>
            <w:r w:rsidR="00DB4678" w:rsidRPr="009C31CC">
              <w:rPr>
                <w:lang w:val="ru-RU"/>
              </w:rPr>
              <w:t>CFR 47 Part 90.691(a)(2).</w:t>
            </w:r>
          </w:p>
        </w:tc>
      </w:tr>
    </w:tbl>
    <w:p w:rsidR="0021080E" w:rsidRPr="00EA0DE3" w:rsidRDefault="0021080E" w:rsidP="00A60505">
      <w:pPr>
        <w:pStyle w:val="Tablefin"/>
        <w:rPr>
          <w:lang w:val="ru-RU"/>
        </w:rPr>
      </w:pPr>
    </w:p>
    <w:p w:rsidR="00DB4678" w:rsidRPr="00EA0DE3" w:rsidRDefault="008825A9" w:rsidP="008825A9">
      <w:r w:rsidRPr="00EA0DE3">
        <w:t>При передаче в классе полосы </w:t>
      </w:r>
      <w:r w:rsidR="00DB4678" w:rsidRPr="00EA0DE3">
        <w:t>7</w:t>
      </w:r>
      <w:r w:rsidRPr="00EA0DE3">
        <w:t xml:space="preserve"> побочные излучения должны быть также меньше </w:t>
      </w:r>
      <w:r w:rsidR="000B7F93" w:rsidRPr="00EA0DE3">
        <w:t>предельных уровней</w:t>
      </w:r>
      <w:r w:rsidRPr="00EA0DE3">
        <w:t>, указанных в таблице </w:t>
      </w:r>
      <w:r w:rsidR="00121E8A" w:rsidRPr="00EA0DE3">
        <w:t>23</w:t>
      </w:r>
      <w:r w:rsidR="00DB4678" w:rsidRPr="00EA0DE3">
        <w:t>.</w:t>
      </w:r>
    </w:p>
    <w:p w:rsidR="00DB4678" w:rsidRPr="00EA0DE3" w:rsidRDefault="00756EF9" w:rsidP="00A60505">
      <w:pPr>
        <w:pStyle w:val="TableNo"/>
      </w:pPr>
      <w:bookmarkStart w:id="35" w:name="_Toc500530448"/>
      <w:bookmarkStart w:id="36" w:name="_Toc121822385"/>
      <w:r>
        <w:br w:type="page"/>
      </w:r>
      <w:r w:rsidR="00107B97" w:rsidRPr="00EA0DE3">
        <w:lastRenderedPageBreak/>
        <w:t xml:space="preserve">ТАБЛИЦА </w:t>
      </w:r>
      <w:r w:rsidR="00121E8A" w:rsidRPr="00EA0DE3">
        <w:t>23</w:t>
      </w:r>
    </w:p>
    <w:p w:rsidR="00DB4678" w:rsidRPr="00EA0DE3" w:rsidRDefault="008825A9" w:rsidP="008825A9">
      <w:pPr>
        <w:pStyle w:val="Tabletitle"/>
      </w:pPr>
      <w:r w:rsidRPr="00EA0DE3">
        <w:t xml:space="preserve">Дополнительные </w:t>
      </w:r>
      <w:r w:rsidR="007F283D" w:rsidRPr="00EA0DE3">
        <w:t>предельные уровни</w:t>
      </w:r>
      <w:r w:rsidRPr="00EA0DE3">
        <w:t xml:space="preserve"> побочных излучений в классе полосы</w:t>
      </w:r>
      <w:r w:rsidR="00DB4678" w:rsidRPr="00EA0DE3">
        <w:t xml:space="preserve"> 7</w:t>
      </w:r>
      <w:bookmarkEnd w:id="35"/>
      <w:bookmarkEnd w:id="36"/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0"/>
        <w:gridCol w:w="2672"/>
        <w:gridCol w:w="1980"/>
        <w:gridCol w:w="2683"/>
      </w:tblGrid>
      <w:tr w:rsidR="00DB4678" w:rsidRPr="00EA0DE3" w:rsidTr="00F7454C">
        <w:trPr>
          <w:cantSplit/>
          <w:jc w:val="center"/>
        </w:trPr>
        <w:tc>
          <w:tcPr>
            <w:tcW w:w="2520" w:type="dxa"/>
            <w:vAlign w:val="center"/>
          </w:tcPr>
          <w:p w:rsidR="00DB4678" w:rsidRPr="00EA0DE3" w:rsidRDefault="00D455ED" w:rsidP="00121E8A">
            <w:pPr>
              <w:pStyle w:val="Tablehead"/>
            </w:pPr>
            <w:r w:rsidRPr="00EA0DE3">
              <w:t>Частота передачи</w:t>
            </w:r>
            <w:r w:rsidR="00121E8A" w:rsidRPr="00EA0DE3">
              <w:br/>
            </w:r>
            <w:r w:rsidR="00DB4678" w:rsidRPr="00EA0DE3">
              <w:t>(</w:t>
            </w:r>
            <w:r w:rsidR="00EC0010" w:rsidRPr="00EA0DE3">
              <w:t>МГц</w:t>
            </w:r>
            <w:r w:rsidR="00DB4678" w:rsidRPr="00EA0DE3">
              <w:t>)</w:t>
            </w:r>
          </w:p>
        </w:tc>
        <w:tc>
          <w:tcPr>
            <w:tcW w:w="2672" w:type="dxa"/>
            <w:vAlign w:val="center"/>
          </w:tcPr>
          <w:p w:rsidR="00DB4678" w:rsidRPr="00EA0DE3" w:rsidRDefault="00D455ED" w:rsidP="00121E8A">
            <w:pPr>
              <w:pStyle w:val="Tablehead"/>
            </w:pPr>
            <w:r w:rsidRPr="00EA0DE3">
              <w:t>Частота измерения</w:t>
            </w:r>
            <w:r w:rsidR="00DB4678" w:rsidRPr="00EA0DE3">
              <w:t xml:space="preserve"> </w:t>
            </w:r>
            <w:r w:rsidR="00B574DF" w:rsidRPr="00EA0DE3">
              <w:br/>
            </w:r>
            <w:r w:rsidR="00DB4678" w:rsidRPr="00EA0DE3">
              <w:t>(</w:t>
            </w:r>
            <w:r w:rsidR="00EC0010" w:rsidRPr="00EA0DE3">
              <w:t>МГц</w:t>
            </w:r>
            <w:r w:rsidR="00DB4678" w:rsidRPr="00EA0DE3">
              <w:t>)</w:t>
            </w:r>
          </w:p>
        </w:tc>
        <w:tc>
          <w:tcPr>
            <w:tcW w:w="1980" w:type="dxa"/>
            <w:vAlign w:val="center"/>
          </w:tcPr>
          <w:p w:rsidR="00DB4678" w:rsidRPr="00EA0DE3" w:rsidRDefault="0046421C" w:rsidP="00121E8A">
            <w:pPr>
              <w:pStyle w:val="Tablehead"/>
            </w:pPr>
            <w:r w:rsidRPr="00EA0DE3">
              <w:t>Предельный уровень излучения</w:t>
            </w:r>
          </w:p>
        </w:tc>
        <w:tc>
          <w:tcPr>
            <w:tcW w:w="2683" w:type="dxa"/>
            <w:vAlign w:val="center"/>
          </w:tcPr>
          <w:p w:rsidR="00DB4678" w:rsidRPr="00EA0DE3" w:rsidRDefault="00D455ED" w:rsidP="00121E8A">
            <w:pPr>
              <w:pStyle w:val="Tablehead"/>
            </w:pPr>
            <w:r w:rsidRPr="00EA0DE3">
              <w:t>Полоса, в которой создаются помехи</w:t>
            </w:r>
          </w:p>
        </w:tc>
      </w:tr>
      <w:tr w:rsidR="00DB4678" w:rsidRPr="00EA0DE3" w:rsidDel="002F08BB" w:rsidTr="00F7454C">
        <w:trPr>
          <w:cantSplit/>
          <w:trHeight w:val="378"/>
          <w:jc w:val="center"/>
        </w:trPr>
        <w:tc>
          <w:tcPr>
            <w:tcW w:w="2520" w:type="dxa"/>
          </w:tcPr>
          <w:p w:rsidR="00DB4678" w:rsidRPr="00EA0DE3" w:rsidDel="002F08BB" w:rsidRDefault="00DB4678" w:rsidP="00A60505">
            <w:pPr>
              <w:pStyle w:val="StyleTabletextCentered"/>
            </w:pPr>
            <w:r w:rsidRPr="00EA0DE3">
              <w:t>746</w:t>
            </w:r>
            <w:r w:rsidR="00A60505" w:rsidRPr="00EA0DE3">
              <w:sym w:font="Symbol" w:char="F02D"/>
            </w:r>
            <w:r w:rsidRPr="00EA0DE3">
              <w:t>758</w:t>
            </w:r>
          </w:p>
        </w:tc>
        <w:tc>
          <w:tcPr>
            <w:tcW w:w="2672" w:type="dxa"/>
          </w:tcPr>
          <w:p w:rsidR="00DB4678" w:rsidRPr="00EA0DE3" w:rsidDel="002F08BB" w:rsidRDefault="00DB4678" w:rsidP="00A60505">
            <w:pPr>
              <w:pStyle w:val="StyleTabletextCentered"/>
            </w:pPr>
            <w:r w:rsidRPr="00EA0DE3">
              <w:t>763</w:t>
            </w:r>
            <w:r w:rsidR="00B574DF" w:rsidRPr="00EA0DE3">
              <w:t>–</w:t>
            </w:r>
            <w:r w:rsidRPr="00EA0DE3">
              <w:t xml:space="preserve">775 </w:t>
            </w:r>
            <w:r w:rsidR="00B574DF" w:rsidRPr="00EA0DE3">
              <w:t>и</w:t>
            </w:r>
            <w:r w:rsidRPr="00EA0DE3">
              <w:t xml:space="preserve"> 793</w:t>
            </w:r>
            <w:r w:rsidR="00A60505" w:rsidRPr="00EA0DE3">
              <w:sym w:font="Symbol" w:char="F02D"/>
            </w:r>
            <w:r w:rsidRPr="00EA0DE3">
              <w:t>805</w:t>
            </w:r>
          </w:p>
        </w:tc>
        <w:tc>
          <w:tcPr>
            <w:tcW w:w="1980" w:type="dxa"/>
          </w:tcPr>
          <w:p w:rsidR="00DB4678" w:rsidRPr="00EA0DE3" w:rsidDel="002F08BB" w:rsidRDefault="00DB4678" w:rsidP="00D827F9">
            <w:pPr>
              <w:pStyle w:val="StyleTabletextCentered"/>
            </w:pPr>
            <w:r w:rsidRPr="00EA0DE3">
              <w:t>–46</w:t>
            </w:r>
            <w:r w:rsidR="00D778E8" w:rsidRPr="00EA0DE3">
              <w:t> дБм</w:t>
            </w:r>
            <w:r w:rsidRPr="00EA0DE3">
              <w:t>/6</w:t>
            </w:r>
            <w:r w:rsidR="00002091" w:rsidRPr="00EA0DE3">
              <w:t>,</w:t>
            </w:r>
            <w:r w:rsidRPr="00EA0DE3">
              <w:t>25</w:t>
            </w:r>
            <w:r w:rsidR="00D778E8" w:rsidRPr="00EA0DE3">
              <w:t> кГц</w:t>
            </w:r>
          </w:p>
        </w:tc>
        <w:tc>
          <w:tcPr>
            <w:tcW w:w="2683" w:type="dxa"/>
          </w:tcPr>
          <w:p w:rsidR="00DB4678" w:rsidRPr="00EA0DE3" w:rsidDel="002F08BB" w:rsidRDefault="00B574DF" w:rsidP="00D827F9">
            <w:pPr>
              <w:pStyle w:val="StyleTabletextCentered"/>
            </w:pPr>
            <w:r w:rsidRPr="00EA0DE3">
              <w:t>Общественная безопасность</w:t>
            </w:r>
          </w:p>
        </w:tc>
      </w:tr>
      <w:tr w:rsidR="00DB4678" w:rsidRPr="00EA0DE3" w:rsidTr="00F7454C">
        <w:trPr>
          <w:cantSplit/>
          <w:jc w:val="center"/>
        </w:trPr>
        <w:tc>
          <w:tcPr>
            <w:tcW w:w="2520" w:type="dxa"/>
          </w:tcPr>
          <w:p w:rsidR="00DB4678" w:rsidRPr="00EA0DE3" w:rsidRDefault="00DB4678" w:rsidP="00A60505">
            <w:pPr>
              <w:pStyle w:val="StyleTabletextCentered"/>
            </w:pPr>
            <w:r w:rsidRPr="00EA0DE3">
              <w:t>758</w:t>
            </w:r>
            <w:r w:rsidR="00A60505" w:rsidRPr="00EA0DE3">
              <w:sym w:font="Symbol" w:char="F02D"/>
            </w:r>
            <w:r w:rsidRPr="00EA0DE3">
              <w:t>768</w:t>
            </w:r>
          </w:p>
        </w:tc>
        <w:tc>
          <w:tcPr>
            <w:tcW w:w="2672" w:type="dxa"/>
          </w:tcPr>
          <w:p w:rsidR="00DB4678" w:rsidRPr="00EA0DE3" w:rsidRDefault="00DB4678" w:rsidP="00A60505">
            <w:pPr>
              <w:pStyle w:val="StyleTabletextCentered"/>
            </w:pPr>
            <w:r w:rsidRPr="00EA0DE3">
              <w:t>769</w:t>
            </w:r>
            <w:r w:rsidR="00B574DF" w:rsidRPr="00EA0DE3">
              <w:t>–</w:t>
            </w:r>
            <w:r w:rsidRPr="00EA0DE3">
              <w:t xml:space="preserve">775 </w:t>
            </w:r>
            <w:r w:rsidR="00B574DF" w:rsidRPr="00EA0DE3">
              <w:t>и</w:t>
            </w:r>
            <w:r w:rsidRPr="00EA0DE3">
              <w:t xml:space="preserve"> 799</w:t>
            </w:r>
            <w:r w:rsidR="00A60505" w:rsidRPr="00EA0DE3">
              <w:sym w:font="Symbol" w:char="F02D"/>
            </w:r>
            <w:r w:rsidRPr="00EA0DE3">
              <w:t>805</w:t>
            </w:r>
          </w:p>
        </w:tc>
        <w:tc>
          <w:tcPr>
            <w:tcW w:w="198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–46</w:t>
            </w:r>
            <w:r w:rsidR="00D778E8" w:rsidRPr="00EA0DE3">
              <w:t> дБм</w:t>
            </w:r>
            <w:r w:rsidRPr="00EA0DE3">
              <w:t>/6</w:t>
            </w:r>
            <w:r w:rsidR="00002091" w:rsidRPr="00EA0DE3">
              <w:t>,</w:t>
            </w:r>
            <w:r w:rsidRPr="00EA0DE3">
              <w:t>25</w:t>
            </w:r>
            <w:r w:rsidR="00D778E8" w:rsidRPr="00EA0DE3">
              <w:t> кГц</w:t>
            </w:r>
          </w:p>
        </w:tc>
        <w:tc>
          <w:tcPr>
            <w:tcW w:w="2683" w:type="dxa"/>
          </w:tcPr>
          <w:p w:rsidR="00DB4678" w:rsidRPr="00EA0DE3" w:rsidRDefault="00B574DF" w:rsidP="00D827F9">
            <w:pPr>
              <w:pStyle w:val="StyleTabletextCentered"/>
            </w:pPr>
            <w:r w:rsidRPr="00EA0DE3">
              <w:t>Общественная безопасность</w:t>
            </w:r>
          </w:p>
        </w:tc>
      </w:tr>
    </w:tbl>
    <w:p w:rsidR="00DB4678" w:rsidRPr="00EA0DE3" w:rsidRDefault="00DB4678" w:rsidP="00B574DF">
      <w:pPr>
        <w:pStyle w:val="Heading1"/>
      </w:pPr>
      <w:bookmarkStart w:id="37" w:name="_Toc121025296"/>
      <w:r w:rsidRPr="00EA0DE3">
        <w:t>3</w:t>
      </w:r>
      <w:r w:rsidRPr="00EA0DE3">
        <w:tab/>
      </w:r>
      <w:r w:rsidR="00C11F81" w:rsidRPr="00EA0DE3">
        <w:t xml:space="preserve">Коэффициент утечки </w:t>
      </w:r>
      <w:r w:rsidR="00B574DF" w:rsidRPr="00EA0DE3">
        <w:t xml:space="preserve">мощности </w:t>
      </w:r>
      <w:r w:rsidR="00C11F81" w:rsidRPr="00EA0DE3">
        <w:t>в</w:t>
      </w:r>
      <w:r w:rsidR="00B574DF" w:rsidRPr="00EA0DE3">
        <w:t xml:space="preserve"> соседн</w:t>
      </w:r>
      <w:r w:rsidR="00C11F81" w:rsidRPr="00EA0DE3">
        <w:t>ий</w:t>
      </w:r>
      <w:r w:rsidR="00B574DF" w:rsidRPr="00EA0DE3">
        <w:t xml:space="preserve"> канал</w:t>
      </w:r>
    </w:p>
    <w:p w:rsidR="00DB4678" w:rsidRPr="00EA0DE3" w:rsidRDefault="00B574DF" w:rsidP="00094D35">
      <w:r w:rsidRPr="00EA0DE3">
        <w:t xml:space="preserve">Для расчета </w:t>
      </w:r>
      <w:r w:rsidR="00DB4678" w:rsidRPr="00EA0DE3">
        <w:t>ACLR</w:t>
      </w:r>
      <w:r w:rsidRPr="00EA0DE3">
        <w:t xml:space="preserve"> для</w:t>
      </w:r>
      <w:r w:rsidR="00DB4678" w:rsidRPr="00EA0DE3">
        <w:t xml:space="preserve"> </w:t>
      </w:r>
      <w:r w:rsidRPr="00EA0DE3">
        <w:rPr>
          <w:caps/>
        </w:rPr>
        <w:t>cdma</w:t>
      </w:r>
      <w:r w:rsidRPr="00EA0DE3">
        <w:t>2000 и мощность передачи, и мощность приема измеряются с применением фильтра с прямоугольной характеристикой</w:t>
      </w:r>
      <w:r w:rsidR="00DB4678" w:rsidRPr="00EA0DE3">
        <w:t xml:space="preserve">. </w:t>
      </w:r>
      <w:r w:rsidRPr="00EA0DE3">
        <w:t xml:space="preserve">Для систем </w:t>
      </w:r>
      <w:r w:rsidR="00DB4678" w:rsidRPr="00EA0DE3">
        <w:rPr>
          <w:caps/>
        </w:rPr>
        <w:t>cdma2000</w:t>
      </w:r>
      <w:r w:rsidRPr="00EA0DE3">
        <w:t xml:space="preserve"> </w:t>
      </w:r>
      <w:r w:rsidR="00737FA4" w:rsidRPr="00EA0DE3">
        <w:t>сдвиг</w:t>
      </w:r>
      <w:r w:rsidRPr="00EA0DE3">
        <w:t xml:space="preserve"> перво</w:t>
      </w:r>
      <w:r w:rsidR="00737FA4" w:rsidRPr="00EA0DE3">
        <w:t>го</w:t>
      </w:r>
      <w:r w:rsidRPr="00EA0DE3">
        <w:t xml:space="preserve"> соседне</w:t>
      </w:r>
      <w:r w:rsidR="00737FA4" w:rsidRPr="00EA0DE3">
        <w:t>го</w:t>
      </w:r>
      <w:r w:rsidRPr="00EA0DE3">
        <w:t xml:space="preserve"> канал</w:t>
      </w:r>
      <w:r w:rsidR="00737FA4" w:rsidRPr="00EA0DE3">
        <w:t>а</w:t>
      </w:r>
      <w:r w:rsidRPr="00EA0DE3">
        <w:t xml:space="preserve"> составляет </w:t>
      </w:r>
      <w:r w:rsidR="00DB4678" w:rsidRPr="00EA0DE3">
        <w:t>2</w:t>
      </w:r>
      <w:r w:rsidRPr="00EA0DE3">
        <w:t>,</w:t>
      </w:r>
      <w:r w:rsidR="00DB4678" w:rsidRPr="00EA0DE3">
        <w:t>5</w:t>
      </w:r>
      <w:r w:rsidR="00304848" w:rsidRPr="00EA0DE3">
        <w:t> МГц</w:t>
      </w:r>
      <w:r w:rsidRPr="00EA0DE3">
        <w:t>, а второ</w:t>
      </w:r>
      <w:r w:rsidR="00737FA4" w:rsidRPr="00EA0DE3">
        <w:t>го</w:t>
      </w:r>
      <w:r w:rsidRPr="00EA0DE3">
        <w:t xml:space="preserve"> соседне</w:t>
      </w:r>
      <w:r w:rsidR="00737FA4" w:rsidRPr="00EA0DE3">
        <w:t>го</w:t>
      </w:r>
      <w:r w:rsidRPr="00EA0DE3">
        <w:t xml:space="preserve"> канал</w:t>
      </w:r>
      <w:r w:rsidR="00737FA4" w:rsidRPr="00EA0DE3">
        <w:t>а</w:t>
      </w:r>
      <w:r w:rsidR="00094D35" w:rsidRPr="00EA0DE3">
        <w:t xml:space="preserve"> – </w:t>
      </w:r>
      <w:r w:rsidR="00DB4678" w:rsidRPr="00EA0DE3">
        <w:t>3</w:t>
      </w:r>
      <w:r w:rsidRPr="00EA0DE3">
        <w:t>,</w:t>
      </w:r>
      <w:r w:rsidR="00DB4678" w:rsidRPr="00EA0DE3">
        <w:t>75</w:t>
      </w:r>
      <w:r w:rsidR="00304848" w:rsidRPr="00EA0DE3">
        <w:t> МГц</w:t>
      </w:r>
      <w:r w:rsidR="00DB4678" w:rsidRPr="00EA0DE3">
        <w:t xml:space="preserve"> </w:t>
      </w:r>
      <w:r w:rsidR="00DB3835" w:rsidRPr="00EA0DE3">
        <w:t>для классов полосы в</w:t>
      </w:r>
      <w:r w:rsidR="00DB4678" w:rsidRPr="00EA0DE3">
        <w:t xml:space="preserve"> 1900</w:t>
      </w:r>
      <w:r w:rsidR="00304848" w:rsidRPr="00EA0DE3">
        <w:t> МГц</w:t>
      </w:r>
      <w:r w:rsidR="00DB4678" w:rsidRPr="00EA0DE3">
        <w:t xml:space="preserve">. </w:t>
      </w:r>
      <w:r w:rsidR="00737FA4" w:rsidRPr="00EA0DE3">
        <w:t xml:space="preserve">Для полосы сотовой связи </w:t>
      </w:r>
      <w:r w:rsidR="00DB4678" w:rsidRPr="00EA0DE3">
        <w:t xml:space="preserve">800 </w:t>
      </w:r>
      <w:r w:rsidR="00737FA4" w:rsidRPr="00EA0DE3">
        <w:t>или</w:t>
      </w:r>
      <w:r w:rsidR="00DB4678" w:rsidRPr="00EA0DE3">
        <w:t xml:space="preserve"> 450</w:t>
      </w:r>
      <w:r w:rsidR="00304848" w:rsidRPr="00EA0DE3">
        <w:t> МГц</w:t>
      </w:r>
      <w:r w:rsidR="00737FA4" w:rsidRPr="00EA0DE3">
        <w:t xml:space="preserve"> сдвиг первого соседнего канала</w:t>
      </w:r>
      <w:r w:rsidR="00BD2C78" w:rsidRPr="00EA0DE3">
        <w:t xml:space="preserve"> составляет</w:t>
      </w:r>
      <w:r w:rsidR="00DB4678" w:rsidRPr="00EA0DE3">
        <w:t xml:space="preserve"> 1</w:t>
      </w:r>
      <w:r w:rsidR="00BD2C78" w:rsidRPr="00EA0DE3">
        <w:t>,</w:t>
      </w:r>
      <w:r w:rsidR="00DB4678" w:rsidRPr="00EA0DE3">
        <w:t>5</w:t>
      </w:r>
      <w:r w:rsidR="00304848" w:rsidRPr="00EA0DE3">
        <w:t> МГц</w:t>
      </w:r>
      <w:r w:rsidR="00DB4678" w:rsidRPr="00EA0DE3">
        <w:t xml:space="preserve"> (1</w:t>
      </w:r>
      <w:r w:rsidR="005E03B1" w:rsidRPr="00EA0DE3">
        <w:t>,</w:t>
      </w:r>
      <w:r w:rsidR="00DB4678" w:rsidRPr="00EA0DE3">
        <w:t>515</w:t>
      </w:r>
      <w:r w:rsidR="00304848" w:rsidRPr="00EA0DE3">
        <w:t> МГц</w:t>
      </w:r>
      <w:r w:rsidR="00DB4678" w:rsidRPr="00EA0DE3">
        <w:t xml:space="preserve"> </w:t>
      </w:r>
      <w:r w:rsidR="005E03B1" w:rsidRPr="00EA0DE3">
        <w:t>для класса полосы </w:t>
      </w:r>
      <w:r w:rsidR="00DB4678" w:rsidRPr="00EA0DE3">
        <w:t>3</w:t>
      </w:r>
      <w:r w:rsidR="005E03B1" w:rsidRPr="00EA0DE3">
        <w:t xml:space="preserve"> из-за маски излучения</w:t>
      </w:r>
      <w:r w:rsidR="00DB4678" w:rsidRPr="00EA0DE3">
        <w:t>)</w:t>
      </w:r>
      <w:r w:rsidR="005E03B1" w:rsidRPr="00EA0DE3">
        <w:t>, а сдвиг второго соседнего канала</w:t>
      </w:r>
      <w:r w:rsidR="00DB4678" w:rsidRPr="00EA0DE3">
        <w:t xml:space="preserve"> </w:t>
      </w:r>
      <w:r w:rsidR="00C22D59" w:rsidRPr="00EA0DE3">
        <w:t>составляет</w:t>
      </w:r>
      <w:r w:rsidR="00DB4678" w:rsidRPr="00EA0DE3">
        <w:t xml:space="preserve"> 2</w:t>
      </w:r>
      <w:r w:rsidR="00C22D59" w:rsidRPr="00EA0DE3">
        <w:t>,</w:t>
      </w:r>
      <w:r w:rsidR="00DB4678" w:rsidRPr="00EA0DE3">
        <w:t>73</w:t>
      </w:r>
      <w:r w:rsidR="00304848" w:rsidRPr="00EA0DE3">
        <w:t> МГц</w:t>
      </w:r>
      <w:r w:rsidR="00DB4678" w:rsidRPr="00EA0DE3">
        <w:t xml:space="preserve"> (2</w:t>
      </w:r>
      <w:r w:rsidR="00C22D59" w:rsidRPr="00EA0DE3">
        <w:t>,</w:t>
      </w:r>
      <w:r w:rsidR="00DB4678" w:rsidRPr="00EA0DE3">
        <w:t>745</w:t>
      </w:r>
      <w:r w:rsidR="00304848" w:rsidRPr="00EA0DE3">
        <w:t> МГц</w:t>
      </w:r>
      <w:r w:rsidR="00DB4678" w:rsidRPr="00EA0DE3">
        <w:t xml:space="preserve"> </w:t>
      </w:r>
      <w:r w:rsidR="00C22D59" w:rsidRPr="00EA0DE3">
        <w:t>для класса полосы </w:t>
      </w:r>
      <w:r w:rsidR="00DB4678" w:rsidRPr="00EA0DE3">
        <w:t xml:space="preserve">3). </w:t>
      </w:r>
      <w:r w:rsidR="00C22D59" w:rsidRPr="00EA0DE3">
        <w:t>Ширина полосы приемника составляет</w:t>
      </w:r>
      <w:r w:rsidR="00DB4678" w:rsidRPr="00EA0DE3">
        <w:t xml:space="preserve"> 1</w:t>
      </w:r>
      <w:r w:rsidR="00C22D59" w:rsidRPr="00EA0DE3">
        <w:t>,</w:t>
      </w:r>
      <w:r w:rsidR="00DB4678" w:rsidRPr="00EA0DE3">
        <w:t>23</w:t>
      </w:r>
      <w:r w:rsidR="00304848" w:rsidRPr="00EA0DE3">
        <w:t> МГц</w:t>
      </w:r>
      <w:r w:rsidR="00DB4678" w:rsidRPr="00EA0DE3">
        <w:t>.</w:t>
      </w:r>
    </w:p>
    <w:p w:rsidR="00DB4678" w:rsidRPr="00EA0DE3" w:rsidRDefault="00DB4678" w:rsidP="001F1591">
      <w:r w:rsidRPr="00EA0DE3">
        <w:t xml:space="preserve">ACLR </w:t>
      </w:r>
      <w:r w:rsidR="002B7D23" w:rsidRPr="00EA0DE3">
        <w:t>рассчитывается на основании масок, приведенных в таблице </w:t>
      </w:r>
      <w:r w:rsidR="00121E8A" w:rsidRPr="00EA0DE3">
        <w:t>24</w:t>
      </w:r>
      <w:r w:rsidRPr="00EA0DE3">
        <w:t xml:space="preserve"> (</w:t>
      </w:r>
      <w:r w:rsidR="002B7D23" w:rsidRPr="00EA0DE3">
        <w:t>предполагая, что мо</w:t>
      </w:r>
      <w:r w:rsidR="001F1591" w:rsidRPr="00EA0DE3">
        <w:t>щ</w:t>
      </w:r>
      <w:r w:rsidR="002B7D23" w:rsidRPr="00EA0DE3">
        <w:t xml:space="preserve">ность передачи составляет </w:t>
      </w:r>
      <w:r w:rsidRPr="00EA0DE3">
        <w:t>43</w:t>
      </w:r>
      <w:r w:rsidR="00D778E8" w:rsidRPr="00EA0DE3">
        <w:t> дБм</w:t>
      </w:r>
      <w:r w:rsidRPr="00EA0DE3">
        <w:t xml:space="preserve">). </w:t>
      </w:r>
    </w:p>
    <w:p w:rsidR="00DB4678" w:rsidRPr="00EA0DE3" w:rsidRDefault="00107B97" w:rsidP="00094D35">
      <w:pPr>
        <w:pStyle w:val="TableNo"/>
      </w:pPr>
      <w:r w:rsidRPr="00EA0DE3">
        <w:t xml:space="preserve">ТАБЛИЦА </w:t>
      </w:r>
      <w:r w:rsidR="00121E8A" w:rsidRPr="00EA0DE3">
        <w:t>24</w:t>
      </w:r>
    </w:p>
    <w:p w:rsidR="00DB4678" w:rsidRPr="00EA0DE3" w:rsidRDefault="00C14D1F" w:rsidP="00C14D1F">
      <w:pPr>
        <w:pStyle w:val="Tabletitle"/>
      </w:pPr>
      <w:r w:rsidRPr="00EA0DE3">
        <w:t xml:space="preserve">Пределы </w:t>
      </w:r>
      <w:r w:rsidR="00DB4678" w:rsidRPr="00EA0DE3">
        <w:t xml:space="preserve">ACLR </w:t>
      </w:r>
      <w:r w:rsidRPr="00EA0DE3">
        <w:t>базовой станции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748"/>
        <w:gridCol w:w="2693"/>
        <w:gridCol w:w="2605"/>
      </w:tblGrid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C14D1F" w:rsidP="00121E8A">
            <w:pPr>
              <w:pStyle w:val="Tablehead"/>
            </w:pPr>
            <w:r w:rsidRPr="00EA0DE3">
              <w:t>Класс полосы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21E8A">
            <w:pPr>
              <w:pStyle w:val="Tablehead"/>
            </w:pPr>
            <w:r w:rsidRPr="00EA0DE3">
              <w:t>ACLR1</w:t>
            </w:r>
            <w:r w:rsidR="00121E8A" w:rsidRPr="00EA0DE3">
              <w:br/>
            </w:r>
            <w:r w:rsidRPr="00EA0DE3">
              <w:t>(</w:t>
            </w:r>
            <w:r w:rsidR="00C14D1F" w:rsidRPr="00EA0DE3">
              <w:t>дБ</w:t>
            </w:r>
            <w:r w:rsidRPr="00EA0DE3">
              <w:t>)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121E8A">
            <w:pPr>
              <w:pStyle w:val="Tablehead"/>
            </w:pPr>
            <w:r w:rsidRPr="00EA0DE3">
              <w:t>ACLR2</w:t>
            </w:r>
            <w:r w:rsidR="00121E8A" w:rsidRPr="00EA0DE3">
              <w:br/>
            </w:r>
            <w:r w:rsidRPr="00EA0DE3">
              <w:t>(</w:t>
            </w:r>
            <w:r w:rsidR="00C14D1F" w:rsidRPr="00EA0DE3">
              <w:t>дБ</w:t>
            </w:r>
            <w:r w:rsidRPr="00EA0DE3">
              <w:t>)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43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42</w:t>
            </w:r>
            <w:r w:rsidR="00002091" w:rsidRPr="00EA0DE3">
              <w:t>,</w:t>
            </w:r>
            <w:r w:rsidRPr="00EA0DE3">
              <w:t>96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43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43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49</w:t>
            </w:r>
            <w:r w:rsidR="00002091" w:rsidRPr="00EA0DE3">
              <w:t>,</w:t>
            </w:r>
            <w:r w:rsidRPr="00EA0DE3">
              <w:t>10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42</w:t>
            </w:r>
            <w:r w:rsidR="00002091" w:rsidRPr="00EA0DE3">
              <w:t>,</w:t>
            </w:r>
            <w:r w:rsidRPr="00EA0DE3">
              <w:t>96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43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52</w:t>
            </w:r>
            <w:r w:rsidR="00002091" w:rsidRPr="00EA0DE3">
              <w:t>,</w:t>
            </w:r>
            <w:r w:rsidRPr="00EA0DE3">
              <w:t>89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44</w:t>
            </w:r>
            <w:r w:rsidR="00002091" w:rsidRPr="00EA0DE3">
              <w:t>,</w:t>
            </w:r>
            <w:r w:rsidRPr="00EA0DE3">
              <w:t>22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52</w:t>
            </w:r>
            <w:r w:rsidR="00002091" w:rsidRPr="00EA0DE3">
              <w:t>,</w:t>
            </w:r>
            <w:r w:rsidRPr="00EA0DE3">
              <w:t>89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43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29</w:t>
            </w:r>
            <w:r w:rsidR="00002091" w:rsidRPr="00EA0DE3">
              <w:t>,</w:t>
            </w:r>
            <w:r w:rsidRPr="00EA0DE3">
              <w:t>36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43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48</w:t>
            </w:r>
            <w:r w:rsidR="00002091" w:rsidRPr="00EA0DE3">
              <w:t>,</w:t>
            </w:r>
            <w:r w:rsidRPr="00EA0DE3">
              <w:t>57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58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48</w:t>
            </w:r>
            <w:r w:rsidR="00002091" w:rsidRPr="00EA0DE3">
              <w:t>,</w:t>
            </w:r>
            <w:r w:rsidRPr="00EA0DE3">
              <w:t>57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58</w:t>
            </w:r>
            <w:r w:rsidR="00002091" w:rsidRPr="00EA0DE3">
              <w:t>,</w:t>
            </w:r>
            <w:r w:rsidRPr="00EA0DE3">
              <w:t>87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52</w:t>
            </w:r>
            <w:r w:rsidR="00002091" w:rsidRPr="00EA0DE3">
              <w:t>,</w:t>
            </w:r>
            <w:r w:rsidRPr="00EA0DE3">
              <w:t>89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42</w:t>
            </w:r>
            <w:r w:rsidR="00002091" w:rsidRPr="00EA0DE3">
              <w:t>,</w:t>
            </w:r>
            <w:r w:rsidRPr="00EA0DE3">
              <w:t>96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42</w:t>
            </w:r>
            <w:r w:rsidR="00002091" w:rsidRPr="00EA0DE3">
              <w:t>,</w:t>
            </w:r>
            <w:r w:rsidRPr="00EA0DE3">
              <w:t>96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55</w:t>
            </w:r>
            <w:r w:rsidR="00002091" w:rsidRPr="00EA0DE3">
              <w:t>,</w:t>
            </w:r>
            <w:r w:rsidRPr="00EA0DE3">
              <w:t>56</w:t>
            </w:r>
          </w:p>
        </w:tc>
      </w:tr>
      <w:tr w:rsidR="00DB4678" w:rsidRPr="00EA0DE3" w:rsidTr="00F7454C">
        <w:trPr>
          <w:jc w:val="center"/>
        </w:trPr>
        <w:tc>
          <w:tcPr>
            <w:tcW w:w="80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EA0DE3" w:rsidRDefault="00133E5C" w:rsidP="00094D35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Для систем cdma2000 сдвиг первого соседнего канала составляет 2,5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</w:t>
            </w:r>
            <w:r w:rsidR="00DB4678" w:rsidRPr="00EA0DE3">
              <w:rPr>
                <w:lang w:val="ru-RU"/>
              </w:rPr>
              <w:t>(ACLR1)</w:t>
            </w:r>
            <w:r w:rsidRPr="00EA0DE3">
              <w:rPr>
                <w:lang w:val="ru-RU"/>
              </w:rPr>
              <w:t>, сдвиг второго соседнего канала составляет</w:t>
            </w:r>
            <w:r w:rsidR="00DB4678" w:rsidRPr="00EA0DE3">
              <w:rPr>
                <w:lang w:val="ru-RU"/>
              </w:rPr>
              <w:t xml:space="preserve"> 3</w:t>
            </w:r>
            <w:r w:rsidRPr="00EA0DE3">
              <w:rPr>
                <w:lang w:val="ru-RU"/>
              </w:rPr>
              <w:t>,</w:t>
            </w:r>
            <w:r w:rsidR="00DB4678" w:rsidRPr="00EA0DE3">
              <w:rPr>
                <w:lang w:val="ru-RU"/>
              </w:rPr>
              <w:t>75</w:t>
            </w:r>
            <w:r w:rsidR="00304848" w:rsidRPr="00EA0DE3">
              <w:rPr>
                <w:lang w:val="ru-RU"/>
              </w:rPr>
              <w:t> МГц</w:t>
            </w:r>
            <w:r w:rsidR="00DB4678" w:rsidRPr="00EA0DE3">
              <w:rPr>
                <w:lang w:val="ru-RU"/>
              </w:rPr>
              <w:t xml:space="preserve"> </w:t>
            </w:r>
            <w:r w:rsidRPr="00EA0DE3">
              <w:rPr>
                <w:lang w:val="ru-RU"/>
              </w:rPr>
              <w:t>для классов полосы в 1900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</w:t>
            </w:r>
            <w:r w:rsidR="00DB4678" w:rsidRPr="00EA0DE3">
              <w:rPr>
                <w:lang w:val="ru-RU"/>
              </w:rPr>
              <w:t xml:space="preserve">(ACLR2). </w:t>
            </w:r>
            <w:r w:rsidRPr="00EA0DE3">
              <w:rPr>
                <w:lang w:val="ru-RU"/>
              </w:rPr>
              <w:t>Для полосы сотовой связи 800 или 450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сдвиг первого соседнего канала составляется 1,5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(1,515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для класса полосы 3 из-за маски излучения)</w:t>
            </w:r>
            <w:r w:rsidR="00DB4678" w:rsidRPr="00EA0DE3">
              <w:rPr>
                <w:lang w:val="ru-RU"/>
              </w:rPr>
              <w:t xml:space="preserve"> (ACLR1)</w:t>
            </w:r>
            <w:r w:rsidRPr="00EA0DE3">
              <w:rPr>
                <w:lang w:val="ru-RU"/>
              </w:rPr>
              <w:t>, сдвиг второго соседнего канала составляет 2,73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(2,745</w:t>
            </w:r>
            <w:r w:rsidR="00304848" w:rsidRPr="00EA0DE3">
              <w:rPr>
                <w:lang w:val="ru-RU"/>
              </w:rPr>
              <w:t> МГц</w:t>
            </w:r>
            <w:r w:rsidRPr="00EA0DE3">
              <w:rPr>
                <w:lang w:val="ru-RU"/>
              </w:rPr>
              <w:t xml:space="preserve"> для класса полосы 3)</w:t>
            </w:r>
            <w:r w:rsidR="00DB4678" w:rsidRPr="00EA0DE3">
              <w:rPr>
                <w:lang w:val="ru-RU"/>
              </w:rPr>
              <w:t xml:space="preserve"> (ACLR2).</w:t>
            </w:r>
          </w:p>
        </w:tc>
      </w:tr>
    </w:tbl>
    <w:p w:rsidR="00094D35" w:rsidRPr="00EA0DE3" w:rsidRDefault="00094D35" w:rsidP="00094D35">
      <w:pPr>
        <w:pStyle w:val="Tablefin"/>
        <w:rPr>
          <w:lang w:val="ru-RU"/>
        </w:rPr>
      </w:pPr>
    </w:p>
    <w:p w:rsidR="00DB4678" w:rsidRPr="00EA0DE3" w:rsidRDefault="00DB4678" w:rsidP="00517EF0">
      <w:pPr>
        <w:pStyle w:val="Heading1"/>
      </w:pPr>
      <w:r w:rsidRPr="00EA0DE3">
        <w:lastRenderedPageBreak/>
        <w:t>4</w:t>
      </w:r>
      <w:r w:rsidRPr="00EA0DE3">
        <w:tab/>
      </w:r>
      <w:bookmarkEnd w:id="37"/>
      <w:r w:rsidR="00517EF0" w:rsidRPr="00EA0DE3">
        <w:t>Побочные излучения приемника</w:t>
      </w:r>
    </w:p>
    <w:p w:rsidR="00DB4678" w:rsidRPr="00EA0DE3" w:rsidRDefault="00517EF0" w:rsidP="00517EF0">
      <w:r w:rsidRPr="00EA0DE3">
        <w:t xml:space="preserve">Это требование применяется только в том случае, если БС оснащена отдельным входным портом по РЧ. Побочные излучения, производимые на входных РЧ портах БС, не должны быть больше </w:t>
      </w:r>
      <w:r w:rsidR="000B7F93" w:rsidRPr="00EA0DE3">
        <w:t>предельных уровней</w:t>
      </w:r>
      <w:r w:rsidRPr="00EA0DE3">
        <w:t>, указанных в таблицах </w:t>
      </w:r>
      <w:r w:rsidR="00121E8A" w:rsidRPr="00EA0DE3">
        <w:t>25</w:t>
      </w:r>
      <w:r w:rsidR="00DB4678" w:rsidRPr="00EA0DE3">
        <w:t xml:space="preserve"> </w:t>
      </w:r>
      <w:r w:rsidRPr="00EA0DE3">
        <w:t>и</w:t>
      </w:r>
      <w:r w:rsidR="00DB4678" w:rsidRPr="00EA0DE3">
        <w:t> </w:t>
      </w:r>
      <w:r w:rsidR="00121E8A" w:rsidRPr="00EA0DE3">
        <w:t>26</w:t>
      </w:r>
      <w:r w:rsidR="00DB4678" w:rsidRPr="00EA0DE3">
        <w:t>.</w:t>
      </w:r>
    </w:p>
    <w:p w:rsidR="00DB4678" w:rsidRPr="00EA0DE3" w:rsidRDefault="00107B97" w:rsidP="00094D35">
      <w:pPr>
        <w:pStyle w:val="TableNo"/>
      </w:pPr>
      <w:r w:rsidRPr="00EA0DE3">
        <w:t xml:space="preserve">ТАБЛИЦА </w:t>
      </w:r>
      <w:r w:rsidR="00121E8A" w:rsidRPr="00EA0DE3">
        <w:t>25</w:t>
      </w:r>
    </w:p>
    <w:p w:rsidR="00DB4678" w:rsidRPr="00EA0DE3" w:rsidRDefault="00AB69FF" w:rsidP="00121E8A">
      <w:pPr>
        <w:pStyle w:val="Tabletitle"/>
      </w:pPr>
      <w:r w:rsidRPr="00EA0DE3">
        <w:t>Общие требования к побочным излучениям приемника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3"/>
        <w:gridCol w:w="1417"/>
        <w:gridCol w:w="1701"/>
        <w:gridCol w:w="3679"/>
      </w:tblGrid>
      <w:tr w:rsidR="00AB69FF" w:rsidRPr="00EA0DE3" w:rsidTr="00F7454C">
        <w:trPr>
          <w:jc w:val="center"/>
        </w:trPr>
        <w:tc>
          <w:tcPr>
            <w:tcW w:w="2263" w:type="dxa"/>
            <w:vAlign w:val="center"/>
          </w:tcPr>
          <w:p w:rsidR="00AB69FF" w:rsidRPr="00EA0DE3" w:rsidRDefault="00AB69FF" w:rsidP="002C179D">
            <w:pPr>
              <w:pStyle w:val="Tablehead"/>
            </w:pPr>
            <w:r w:rsidRPr="00EA0DE3">
              <w:t>Полоса частот</w:t>
            </w:r>
          </w:p>
        </w:tc>
        <w:tc>
          <w:tcPr>
            <w:tcW w:w="1417" w:type="dxa"/>
            <w:vAlign w:val="center"/>
          </w:tcPr>
          <w:p w:rsidR="00AB69FF" w:rsidRPr="00EA0DE3" w:rsidRDefault="00AB69FF" w:rsidP="002C179D">
            <w:pPr>
              <w:pStyle w:val="Tablehead"/>
            </w:pPr>
            <w:r w:rsidRPr="00EA0DE3">
              <w:t>Ширина полосы измерения</w:t>
            </w:r>
          </w:p>
        </w:tc>
        <w:tc>
          <w:tcPr>
            <w:tcW w:w="1701" w:type="dxa"/>
            <w:vAlign w:val="center"/>
          </w:tcPr>
          <w:p w:rsidR="00AB69FF" w:rsidRPr="00EA0DE3" w:rsidRDefault="00AB69FF" w:rsidP="002C179D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3679" w:type="dxa"/>
            <w:vAlign w:val="center"/>
          </w:tcPr>
          <w:p w:rsidR="00AB69FF" w:rsidRPr="00EA0DE3" w:rsidRDefault="00AB69FF" w:rsidP="002C179D">
            <w:pPr>
              <w:pStyle w:val="Tablehead"/>
            </w:pPr>
            <w:r w:rsidRPr="00EA0DE3">
              <w:t>Примечание</w:t>
            </w:r>
          </w:p>
        </w:tc>
      </w:tr>
      <w:tr w:rsidR="00DB4678" w:rsidRPr="00EA0DE3" w:rsidTr="00F7454C">
        <w:trPr>
          <w:trHeight w:val="170"/>
          <w:jc w:val="center"/>
        </w:trPr>
        <w:tc>
          <w:tcPr>
            <w:tcW w:w="2263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121E8A" w:rsidRPr="00EA0DE3">
              <w:t>&lt;</w:t>
            </w:r>
            <w:r w:rsidRPr="00EA0DE3">
              <w:t xml:space="preserve"> 1</w:t>
            </w:r>
            <w:r w:rsidR="00117717" w:rsidRPr="00EA0DE3">
              <w:t> ГГц</w:t>
            </w:r>
          </w:p>
        </w:tc>
        <w:tc>
          <w:tcPr>
            <w:tcW w:w="141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0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57</w:t>
            </w:r>
            <w:r w:rsidR="00D778E8" w:rsidRPr="00EA0DE3">
              <w:t> дБм</w:t>
            </w:r>
          </w:p>
        </w:tc>
        <w:tc>
          <w:tcPr>
            <w:tcW w:w="3679" w:type="dxa"/>
            <w:vAlign w:val="center"/>
          </w:tcPr>
          <w:p w:rsidR="00DB4678" w:rsidRPr="00EA0DE3" w:rsidRDefault="00DB4678" w:rsidP="00121E8A">
            <w:pPr>
              <w:pStyle w:val="Tabletext"/>
            </w:pPr>
          </w:p>
        </w:tc>
      </w:tr>
      <w:tr w:rsidR="00DB4678" w:rsidRPr="00EA0DE3" w:rsidTr="00F7454C">
        <w:trPr>
          <w:jc w:val="center"/>
        </w:trPr>
        <w:tc>
          <w:tcPr>
            <w:tcW w:w="2263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="00094D35" w:rsidRPr="00EA0DE3">
              <w:t xml:space="preserve"> 12,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41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0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47</w:t>
            </w:r>
            <w:r w:rsidR="00D778E8" w:rsidRPr="00EA0DE3">
              <w:t> дБм</w:t>
            </w:r>
          </w:p>
        </w:tc>
        <w:tc>
          <w:tcPr>
            <w:tcW w:w="3679" w:type="dxa"/>
            <w:vAlign w:val="center"/>
          </w:tcPr>
          <w:p w:rsidR="00DB4678" w:rsidRPr="00EA0DE3" w:rsidRDefault="00AB69FF" w:rsidP="00121E8A">
            <w:pPr>
              <w:pStyle w:val="Tabletext"/>
              <w:jc w:val="left"/>
            </w:pPr>
            <w:r w:rsidRPr="00EA0DE3">
              <w:rPr>
                <w:color w:val="000000"/>
              </w:rPr>
              <w:t>За исключением частот, указанных в таблице 26, для которых применяются дополнительные требования к побочному излучению приемника</w:t>
            </w:r>
            <w:r w:rsidR="001F1591" w:rsidRPr="00EA0DE3">
              <w:rPr>
                <w:color w:val="000000"/>
              </w:rPr>
              <w:t>.</w:t>
            </w:r>
          </w:p>
        </w:tc>
      </w:tr>
    </w:tbl>
    <w:p w:rsidR="0021080E" w:rsidRPr="00EA0DE3" w:rsidRDefault="0021080E" w:rsidP="0007488F">
      <w:pPr>
        <w:pStyle w:val="Tablefin"/>
        <w:rPr>
          <w:lang w:val="ru-RU"/>
        </w:rPr>
      </w:pPr>
    </w:p>
    <w:p w:rsidR="00DB4678" w:rsidRPr="00EA0DE3" w:rsidRDefault="001F1591" w:rsidP="001F1591">
      <w:r w:rsidRPr="00EA0DE3">
        <w:t xml:space="preserve">Для всех частот в пределах полос приема и передачи подвижных станций </w:t>
      </w:r>
      <w:r w:rsidR="00160D8E" w:rsidRPr="00EA0DE3">
        <w:t>производимые</w:t>
      </w:r>
      <w:r w:rsidRPr="00EA0DE3">
        <w:t xml:space="preserve"> излучения должны быть меньше </w:t>
      </w:r>
      <w:r w:rsidR="000B7F93" w:rsidRPr="00EA0DE3">
        <w:t>предельных уровней</w:t>
      </w:r>
      <w:r w:rsidRPr="00EA0DE3">
        <w:t>, указанных в таблице </w:t>
      </w:r>
      <w:r w:rsidR="00121E8A" w:rsidRPr="00EA0DE3">
        <w:t>26</w:t>
      </w:r>
      <w:r w:rsidR="00DB4678" w:rsidRPr="00EA0DE3">
        <w:t>.</w:t>
      </w:r>
    </w:p>
    <w:p w:rsidR="00DB4678" w:rsidRPr="00EA0DE3" w:rsidRDefault="00107B97" w:rsidP="0007488F">
      <w:pPr>
        <w:pStyle w:val="TableNo"/>
      </w:pPr>
      <w:r w:rsidRPr="00EA0DE3">
        <w:t xml:space="preserve">ТАБЛИЦА </w:t>
      </w:r>
      <w:r w:rsidR="00121E8A" w:rsidRPr="00EA0DE3">
        <w:t>26</w:t>
      </w:r>
    </w:p>
    <w:p w:rsidR="00DB4678" w:rsidRPr="00EA0DE3" w:rsidRDefault="001F1591" w:rsidP="001F1591">
      <w:pPr>
        <w:pStyle w:val="Tabletitle"/>
      </w:pPr>
      <w:r w:rsidRPr="00EA0DE3">
        <w:t>Дополнительные требования к побочным излучениям приемника</w:t>
      </w:r>
    </w:p>
    <w:tbl>
      <w:tblPr>
        <w:tblW w:w="0" w:type="auto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6"/>
        <w:gridCol w:w="1800"/>
        <w:gridCol w:w="3060"/>
      </w:tblGrid>
      <w:tr w:rsidR="00121E8A" w:rsidRPr="00EA0DE3" w:rsidTr="00F7454C">
        <w:trPr>
          <w:jc w:val="center"/>
        </w:trPr>
        <w:tc>
          <w:tcPr>
            <w:tcW w:w="2976" w:type="dxa"/>
            <w:vAlign w:val="center"/>
          </w:tcPr>
          <w:p w:rsidR="00121E8A" w:rsidRPr="00EA0DE3" w:rsidRDefault="000E09F1" w:rsidP="00121E8A">
            <w:pPr>
              <w:pStyle w:val="Tablehead"/>
            </w:pPr>
            <w:r w:rsidRPr="00EA0DE3">
              <w:t xml:space="preserve">Ширина полосы </w:t>
            </w:r>
            <w:r w:rsidRPr="00EA0DE3">
              <w:br/>
              <w:t xml:space="preserve">измерения </w:t>
            </w:r>
            <w:r w:rsidR="00121E8A" w:rsidRPr="00EA0DE3">
              <w:t>(</w:t>
            </w:r>
            <w:r w:rsidRPr="00EA0DE3">
              <w:t>кГц</w:t>
            </w:r>
            <w:r w:rsidR="00121E8A" w:rsidRPr="00EA0DE3">
              <w:t>)</w:t>
            </w:r>
          </w:p>
        </w:tc>
        <w:tc>
          <w:tcPr>
            <w:tcW w:w="1800" w:type="dxa"/>
            <w:vAlign w:val="center"/>
          </w:tcPr>
          <w:p w:rsidR="00121E8A" w:rsidRPr="00EA0DE3" w:rsidRDefault="000E09F1" w:rsidP="00121E8A">
            <w:pPr>
              <w:pStyle w:val="Tablehead"/>
            </w:pPr>
            <w:r w:rsidRPr="00EA0DE3">
              <w:t>Максимальный уровень</w:t>
            </w:r>
            <w:r w:rsidR="00121E8A" w:rsidRPr="00EA0DE3">
              <w:t xml:space="preserve"> (</w:t>
            </w:r>
            <w:r w:rsidR="00224D58" w:rsidRPr="00EA0DE3">
              <w:t>дБм</w:t>
            </w:r>
            <w:r w:rsidR="00121E8A" w:rsidRPr="00EA0DE3">
              <w:t>)</w:t>
            </w:r>
          </w:p>
        </w:tc>
        <w:tc>
          <w:tcPr>
            <w:tcW w:w="3060" w:type="dxa"/>
            <w:vAlign w:val="center"/>
          </w:tcPr>
          <w:p w:rsidR="00121E8A" w:rsidRPr="00EA0DE3" w:rsidRDefault="000E09F1" w:rsidP="00121E8A">
            <w:pPr>
              <w:pStyle w:val="Tablehead"/>
            </w:pPr>
            <w:r w:rsidRPr="00EA0DE3">
              <w:t>Примечание</w:t>
            </w:r>
          </w:p>
        </w:tc>
      </w:tr>
      <w:tr w:rsidR="00121E8A" w:rsidRPr="00EA0DE3" w:rsidTr="00F7454C">
        <w:trPr>
          <w:jc w:val="center"/>
        </w:trPr>
        <w:tc>
          <w:tcPr>
            <w:tcW w:w="2976" w:type="dxa"/>
          </w:tcPr>
          <w:p w:rsidR="00121E8A" w:rsidRPr="00EA0DE3" w:rsidRDefault="00121E8A" w:rsidP="00D827F9">
            <w:pPr>
              <w:pStyle w:val="StyleTabletextCentered"/>
            </w:pPr>
            <w:r w:rsidRPr="00EA0DE3">
              <w:t>30</w:t>
            </w:r>
          </w:p>
        </w:tc>
        <w:tc>
          <w:tcPr>
            <w:tcW w:w="1800" w:type="dxa"/>
          </w:tcPr>
          <w:p w:rsidR="00121E8A" w:rsidRPr="00EA0DE3" w:rsidRDefault="00121E8A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80</w:t>
            </w:r>
          </w:p>
        </w:tc>
        <w:tc>
          <w:tcPr>
            <w:tcW w:w="3060" w:type="dxa"/>
          </w:tcPr>
          <w:p w:rsidR="00121E8A" w:rsidRPr="00EA0DE3" w:rsidRDefault="000E09F1" w:rsidP="00121E8A">
            <w:pPr>
              <w:pStyle w:val="Tabletext"/>
              <w:jc w:val="left"/>
              <w:rPr>
                <w:b/>
                <w:bCs/>
              </w:rPr>
            </w:pPr>
            <w:r w:rsidRPr="00EA0DE3">
              <w:t>Основная полоса приема</w:t>
            </w:r>
          </w:p>
        </w:tc>
      </w:tr>
      <w:tr w:rsidR="00121E8A" w:rsidRPr="00EA0DE3" w:rsidTr="00F7454C">
        <w:trPr>
          <w:jc w:val="center"/>
        </w:trPr>
        <w:tc>
          <w:tcPr>
            <w:tcW w:w="2976" w:type="dxa"/>
          </w:tcPr>
          <w:p w:rsidR="00121E8A" w:rsidRPr="00EA0DE3" w:rsidRDefault="00121E8A" w:rsidP="00D827F9">
            <w:pPr>
              <w:pStyle w:val="StyleTabletextCentered"/>
            </w:pPr>
            <w:r w:rsidRPr="00EA0DE3">
              <w:t>30</w:t>
            </w:r>
          </w:p>
        </w:tc>
        <w:tc>
          <w:tcPr>
            <w:tcW w:w="1800" w:type="dxa"/>
          </w:tcPr>
          <w:p w:rsidR="00121E8A" w:rsidRPr="00EA0DE3" w:rsidRDefault="00121E8A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60</w:t>
            </w:r>
          </w:p>
        </w:tc>
        <w:tc>
          <w:tcPr>
            <w:tcW w:w="3060" w:type="dxa"/>
          </w:tcPr>
          <w:p w:rsidR="00121E8A" w:rsidRPr="00EA0DE3" w:rsidRDefault="000E09F1" w:rsidP="00121E8A">
            <w:pPr>
              <w:pStyle w:val="Tabletext"/>
              <w:jc w:val="left"/>
            </w:pPr>
            <w:r w:rsidRPr="00EA0DE3">
              <w:t>Основная полоса приема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927C8B" w:rsidRPr="00EA0DE3" w:rsidRDefault="00927C8B" w:rsidP="00927C8B"/>
    <w:p w:rsidR="00927C8B" w:rsidRPr="00EA0DE3" w:rsidRDefault="00927C8B" w:rsidP="00927C8B"/>
    <w:p w:rsidR="00DB4678" w:rsidRPr="00EA0DE3" w:rsidRDefault="00874D4A" w:rsidP="00874D4A">
      <w:pPr>
        <w:pStyle w:val="AnnexNoTitle"/>
        <w:rPr>
          <w:sz w:val="26"/>
          <w:szCs w:val="26"/>
        </w:rPr>
      </w:pPr>
      <w:r w:rsidRPr="00EA0DE3">
        <w:rPr>
          <w:sz w:val="26"/>
          <w:szCs w:val="26"/>
        </w:rPr>
        <w:t>Приложение</w:t>
      </w:r>
      <w:r w:rsidR="00DB4678" w:rsidRPr="00EA0DE3">
        <w:rPr>
          <w:sz w:val="26"/>
          <w:szCs w:val="26"/>
        </w:rPr>
        <w:t> 3</w:t>
      </w:r>
      <w:r w:rsidR="00DB4678" w:rsidRPr="00EA0DE3">
        <w:rPr>
          <w:sz w:val="26"/>
          <w:szCs w:val="26"/>
        </w:rPr>
        <w:br/>
      </w:r>
      <w:r w:rsidR="00DB4678" w:rsidRPr="00EA0DE3">
        <w:rPr>
          <w:sz w:val="26"/>
          <w:szCs w:val="26"/>
        </w:rPr>
        <w:br/>
      </w:r>
      <w:r w:rsidRPr="00EA0DE3">
        <w:rPr>
          <w:sz w:val="26"/>
          <w:szCs w:val="26"/>
        </w:rPr>
        <w:t>Базовые станции IMT-2000 с CDMA и TDD (TDD с UTRA)</w:t>
      </w:r>
    </w:p>
    <w:p w:rsidR="00874D4A" w:rsidRPr="00EA0DE3" w:rsidRDefault="00DB4678" w:rsidP="00BB4BDA">
      <w:pPr>
        <w:pStyle w:val="Heading1"/>
      </w:pPr>
      <w:bookmarkStart w:id="38" w:name="_Toc197312233"/>
      <w:r w:rsidRPr="00EA0DE3">
        <w:t>1</w:t>
      </w:r>
      <w:r w:rsidRPr="00EA0DE3">
        <w:tab/>
      </w:r>
      <w:bookmarkEnd w:id="38"/>
      <w:r w:rsidR="00874D4A" w:rsidRPr="00EA0DE3">
        <w:t>Погрешности измерения</w:t>
      </w:r>
    </w:p>
    <w:p w:rsidR="00DB4678" w:rsidRPr="00EA0DE3" w:rsidRDefault="00874D4A" w:rsidP="000D6807">
      <w:r w:rsidRPr="00EA0DE3">
        <w:t xml:space="preserve">Указанные в настоящем Приложении значения отличаются от указанных в Рекомендации </w:t>
      </w:r>
      <w:r w:rsidRPr="00EA0DE3">
        <w:br/>
        <w:t xml:space="preserve">МСЭ-R M.1457, поскольку в настоящем Приложении значения включают в себя </w:t>
      </w:r>
      <w:r w:rsidR="009D7E3B" w:rsidRPr="00EA0DE3">
        <w:t>допустимые отклонения при испытании</w:t>
      </w:r>
      <w:r w:rsidRPr="00EA0DE3">
        <w:rPr>
          <w:bCs/>
        </w:rPr>
        <w:t xml:space="preserve">, </w:t>
      </w:r>
      <w:r w:rsidRPr="00EA0DE3">
        <w:t>определенные в Рекомендации</w:t>
      </w:r>
      <w:r w:rsidRPr="00EA0DE3">
        <w:rPr>
          <w:bCs/>
        </w:rPr>
        <w:t xml:space="preserve"> </w:t>
      </w:r>
      <w:r w:rsidRPr="00EA0DE3">
        <w:t>МСЭ-R M.1545.</w:t>
      </w:r>
    </w:p>
    <w:p w:rsidR="00DB4678" w:rsidRPr="00EA0DE3" w:rsidRDefault="00DB4678" w:rsidP="00BB4BDA">
      <w:pPr>
        <w:pStyle w:val="Heading1"/>
      </w:pPr>
      <w:bookmarkStart w:id="39" w:name="_Toc197312234"/>
      <w:r w:rsidRPr="00EA0DE3">
        <w:t>2</w:t>
      </w:r>
      <w:r w:rsidRPr="00EA0DE3">
        <w:tab/>
      </w:r>
      <w:bookmarkEnd w:id="39"/>
      <w:r w:rsidR="000D6807" w:rsidRPr="00EA0DE3">
        <w:t>Спектральная маска</w:t>
      </w:r>
    </w:p>
    <w:p w:rsidR="00DB4678" w:rsidRPr="00EA0DE3" w:rsidRDefault="00DB4678" w:rsidP="00BB4BDA">
      <w:pPr>
        <w:pStyle w:val="Heading2"/>
      </w:pPr>
      <w:bookmarkStart w:id="40" w:name="_Toc197312235"/>
      <w:r w:rsidRPr="00EA0DE3">
        <w:t>2.1</w:t>
      </w:r>
      <w:r w:rsidRPr="00EA0DE3">
        <w:tab/>
      </w:r>
      <w:bookmarkEnd w:id="40"/>
      <w:r w:rsidR="000D6807" w:rsidRPr="00EA0DE3">
        <w:t>Вариант TDD со скоростью 3,84 Мэлемент/с</w:t>
      </w:r>
    </w:p>
    <w:p w:rsidR="00DB4678" w:rsidRPr="00EA0DE3" w:rsidRDefault="000D6807" w:rsidP="0084143A">
      <w:r w:rsidRPr="00EA0DE3">
        <w:t>Спектральная маска излучения определяет предел</w:t>
      </w:r>
      <w:r w:rsidR="005366B3" w:rsidRPr="00EA0DE3">
        <w:t>ьный уровень</w:t>
      </w:r>
      <w:r w:rsidRPr="00EA0DE3">
        <w:t xml:space="preserve"> ВП излучений передатчика на частотах сдвига относительно частоты </w:t>
      </w:r>
      <w:r w:rsidR="0084143A" w:rsidRPr="00EA0DE3">
        <w:t xml:space="preserve">присвоенного </w:t>
      </w:r>
      <w:r w:rsidRPr="00EA0DE3">
        <w:t>канала полезного сигнала между 2,5</w:t>
      </w:r>
      <w:r w:rsidR="00304848" w:rsidRPr="00EA0DE3">
        <w:t> МГц</w:t>
      </w:r>
      <w:r w:rsidRPr="00EA0DE3">
        <w:t xml:space="preserve"> и 12,5</w:t>
      </w:r>
      <w:r w:rsidR="00304848" w:rsidRPr="00EA0DE3">
        <w:t> МГц</w:t>
      </w:r>
      <w:r w:rsidRPr="00EA0DE3">
        <w:t>.</w:t>
      </w:r>
    </w:p>
    <w:p w:rsidR="00DB4678" w:rsidRPr="00EA0DE3" w:rsidRDefault="00927C8B" w:rsidP="008001E8">
      <w:r w:rsidRPr="00EA0DE3">
        <w:br w:type="page"/>
      </w:r>
      <w:r w:rsidR="000D6807" w:rsidRPr="00EA0DE3">
        <w:lastRenderedPageBreak/>
        <w:t>Данным требованиям должна удовлетворять БС, осуществляющая передачу на одной РЧ несущей, сконфигурированной в соответствии со спецификациями производителя. Излучения не должны превышать максимальный уровень, указанный в таблицах </w:t>
      </w:r>
      <w:r w:rsidR="0024692A" w:rsidRPr="00EA0DE3">
        <w:t>27</w:t>
      </w:r>
      <w:r w:rsidR="00DB4678" w:rsidRPr="00EA0DE3">
        <w:t>A</w:t>
      </w:r>
      <w:r w:rsidR="000D6807" w:rsidRPr="00EA0DE3">
        <w:t>–</w:t>
      </w:r>
      <w:r w:rsidR="0024692A" w:rsidRPr="00EA0DE3">
        <w:t>30</w:t>
      </w:r>
      <w:r w:rsidR="00DB4678" w:rsidRPr="00EA0DE3">
        <w:t>A</w:t>
      </w:r>
      <w:r w:rsidR="008001E8" w:rsidRPr="00EA0DE3">
        <w:t>,</w:t>
      </w:r>
      <w:r w:rsidR="00DB4678" w:rsidRPr="00EA0DE3">
        <w:t xml:space="preserve"> </w:t>
      </w:r>
      <w:r w:rsidR="000D6807" w:rsidRPr="00EA0DE3">
        <w:t>в диапазоне частот от f_offset с 2,515</w:t>
      </w:r>
      <w:r w:rsidR="00304848" w:rsidRPr="00EA0DE3">
        <w:t> МГц</w:t>
      </w:r>
      <w:r w:rsidR="000D6807" w:rsidRPr="00EA0DE3">
        <w:t xml:space="preserve"> до </w:t>
      </w:r>
      <w:r w:rsidR="000D6807" w:rsidRPr="00EA0DE3">
        <w:sym w:font="Symbol" w:char="F044"/>
      </w:r>
      <w:r w:rsidR="000D6807" w:rsidRPr="00EA0DE3">
        <w:rPr>
          <w:i/>
          <w:iCs/>
        </w:rPr>
        <w:t>f</w:t>
      </w:r>
      <w:r w:rsidR="000D6807" w:rsidRPr="00EA0DE3">
        <w:rPr>
          <w:i/>
          <w:iCs/>
          <w:szCs w:val="22"/>
          <w:vertAlign w:val="subscript"/>
        </w:rPr>
        <w:t>max</w:t>
      </w:r>
      <w:r w:rsidR="000D6807" w:rsidRPr="00EA0DE3">
        <w:t>, начиная с несущей частоты, где:</w:t>
      </w:r>
    </w:p>
    <w:p w:rsidR="00DB4678" w:rsidRPr="00EA0DE3" w:rsidRDefault="00DB4678" w:rsidP="00A75D19">
      <w:pPr>
        <w:pStyle w:val="enumlev1"/>
      </w:pPr>
      <w:r w:rsidRPr="00EA0DE3">
        <w:t>–</w:t>
      </w:r>
      <w:r w:rsidRPr="00EA0DE3">
        <w:tab/>
        <w:t>f</w:t>
      </w:r>
      <w:r w:rsidR="00A75D19" w:rsidRPr="00EA0DE3">
        <w:t xml:space="preserve"> f_offset –</w:t>
      </w:r>
      <w:r w:rsidR="008001E8" w:rsidRPr="00EA0DE3">
        <w:t> </w:t>
      </w:r>
      <w:r w:rsidR="00A75D19" w:rsidRPr="00EA0DE3">
        <w:t>разнос между несущей частотой и центральной частотой измерительного фильтра;</w:t>
      </w:r>
    </w:p>
    <w:p w:rsidR="00DB4678" w:rsidRPr="00EA0DE3" w:rsidRDefault="00DB4678" w:rsidP="008001E8">
      <w:pPr>
        <w:pStyle w:val="enumlev1"/>
      </w:pPr>
      <w:r w:rsidRPr="00EA0DE3">
        <w:sym w:font="Symbol" w:char="F02D"/>
      </w:r>
      <w:r w:rsidRPr="00EA0DE3">
        <w:tab/>
        <w:t>f_offset</w:t>
      </w:r>
      <w:r w:rsidRPr="00EA0DE3">
        <w:rPr>
          <w:vertAlign w:val="subscript"/>
        </w:rPr>
        <w:t>max</w:t>
      </w:r>
      <w:r w:rsidRPr="00EA0DE3">
        <w:t xml:space="preserve"> </w:t>
      </w:r>
      <w:r w:rsidR="00A75D19" w:rsidRPr="00EA0DE3">
        <w:t>равен 12,5</w:t>
      </w:r>
      <w:r w:rsidR="00304848" w:rsidRPr="00EA0DE3">
        <w:t> МГц</w:t>
      </w:r>
      <w:r w:rsidR="00A75D19" w:rsidRPr="00EA0DE3">
        <w:t>, либо величине сдвига к краю полосы передачи универсальной системы подвижной связи (UMTS)</w:t>
      </w:r>
      <w:r w:rsidR="00450B09">
        <w:t>,</w:t>
      </w:r>
      <w:r w:rsidRPr="00EA0DE3">
        <w:t xml:space="preserve"> </w:t>
      </w:r>
      <w:r w:rsidR="00A75D19" w:rsidRPr="00EA0DE3">
        <w:t>в зависимости от того, какая величина больше;</w:t>
      </w:r>
    </w:p>
    <w:p w:rsidR="00DB4678" w:rsidRPr="00EA0DE3" w:rsidRDefault="00DB4678" w:rsidP="00A75D19">
      <w:pPr>
        <w:pStyle w:val="enumlev1"/>
      </w:pPr>
      <w:r w:rsidRPr="00EA0DE3">
        <w:sym w:font="Symbol" w:char="F02D"/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vertAlign w:val="subscript"/>
        </w:rPr>
        <w:t>max</w:t>
      </w:r>
      <w:r w:rsidRPr="00EA0DE3">
        <w:t xml:space="preserve"> </w:t>
      </w:r>
      <w:r w:rsidR="00A75D19" w:rsidRPr="00EA0DE3">
        <w:t>равен</w:t>
      </w:r>
      <w:r w:rsidRPr="00EA0DE3">
        <w:t xml:space="preserve"> f_offset</w:t>
      </w:r>
      <w:r w:rsidRPr="00EA0DE3">
        <w:rPr>
          <w:vertAlign w:val="subscript"/>
        </w:rPr>
        <w:t>max</w:t>
      </w:r>
      <w:r w:rsidRPr="00EA0DE3">
        <w:t xml:space="preserve"> </w:t>
      </w:r>
      <w:r w:rsidR="00A75D19" w:rsidRPr="00EA0DE3">
        <w:t>минус половина ширины полосы измерительного фильтра</w:t>
      </w:r>
      <w:r w:rsidRPr="00EA0DE3">
        <w:t>.</w:t>
      </w:r>
    </w:p>
    <w:p w:rsidR="00DB4678" w:rsidRPr="00EA0DE3" w:rsidRDefault="00A75D19" w:rsidP="00A75D19">
      <w:r w:rsidRPr="00EA0DE3">
        <w:t>Измеряемые излучения спектра не должны превышать максимальный уровень, указанный в таблицах </w:t>
      </w:r>
      <w:r w:rsidR="0024692A" w:rsidRPr="00EA0DE3">
        <w:t>27</w:t>
      </w:r>
      <w:r w:rsidR="00DB4678" w:rsidRPr="00EA0DE3">
        <w:t>A</w:t>
      </w:r>
      <w:r w:rsidRPr="00EA0DE3">
        <w:t>–</w:t>
      </w:r>
      <w:r w:rsidR="0024692A" w:rsidRPr="00EA0DE3">
        <w:t>30</w:t>
      </w:r>
      <w:r w:rsidR="00DB4678" w:rsidRPr="00EA0DE3">
        <w:t xml:space="preserve">A </w:t>
      </w:r>
      <w:r w:rsidRPr="00EA0DE3">
        <w:t>для соответствующей номинальной выходной мощности БС</w:t>
      </w:r>
      <w:r w:rsidR="00DB4678" w:rsidRPr="00EA0DE3">
        <w:t>.</w:t>
      </w:r>
    </w:p>
    <w:p w:rsidR="00DB4678" w:rsidRPr="00EA0DE3" w:rsidRDefault="00107B97" w:rsidP="008001E8">
      <w:pPr>
        <w:pStyle w:val="TableNo"/>
      </w:pPr>
      <w:r w:rsidRPr="00EA0DE3">
        <w:t xml:space="preserve">ТАБЛИЦА </w:t>
      </w:r>
      <w:r w:rsidR="0024692A" w:rsidRPr="00EA0DE3">
        <w:t>27A</w:t>
      </w:r>
    </w:p>
    <w:p w:rsidR="00DB4678" w:rsidRPr="00EA0DE3" w:rsidRDefault="008912A4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</w:t>
      </w:r>
      <w:r w:rsidRPr="00EA0DE3">
        <w:rPr>
          <w:rFonts w:cs="v4.2.0"/>
        </w:rPr>
        <w:t xml:space="preserve"> </w:t>
      </w:r>
      <w:r w:rsidRPr="00EA0DE3">
        <w:rPr>
          <w:rFonts w:cs="v4.2.0"/>
          <w:szCs w:val="22"/>
        </w:rPr>
        <w:t xml:space="preserve">БС </w:t>
      </w:r>
      <w:r w:rsidRPr="00EA0DE3">
        <w:rPr>
          <w:rFonts w:cs="v4.2.0"/>
          <w:i/>
          <w:szCs w:val="22"/>
        </w:rPr>
        <w:t>P</w:t>
      </w:r>
      <w:r w:rsidRPr="00EA0DE3">
        <w:rPr>
          <w:rFonts w:cs="v4.2.0"/>
          <w:szCs w:val="22"/>
        </w:rPr>
        <w:t> </w:t>
      </w:r>
      <w:r w:rsidRPr="00EA0DE3">
        <w:rPr>
          <w:rFonts w:cs="v4.2.0"/>
          <w:szCs w:val="22"/>
        </w:rPr>
        <w:sym w:font="Symbol" w:char="F0B3"/>
      </w:r>
      <w:r w:rsidR="00360721">
        <w:rPr>
          <w:rFonts w:cs="v4.2.0"/>
          <w:szCs w:val="22"/>
        </w:rPr>
        <w:t xml:space="preserve"> 43 </w:t>
      </w:r>
      <w:r w:rsidRPr="00EA0DE3">
        <w:rPr>
          <w:rFonts w:cs="v4.2.0"/>
          <w:szCs w:val="22"/>
        </w:rPr>
        <w:t>дБм</w:t>
      </w:r>
    </w:p>
    <w:tbl>
      <w:tblPr>
        <w:tblW w:w="9634" w:type="dxa"/>
        <w:jc w:val="center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4"/>
        <w:gridCol w:w="2742"/>
        <w:gridCol w:w="3414"/>
        <w:gridCol w:w="1254"/>
      </w:tblGrid>
      <w:tr w:rsidR="008912A4" w:rsidRPr="00EA0DE3" w:rsidTr="00F7454C">
        <w:trPr>
          <w:jc w:val="center"/>
        </w:trPr>
        <w:tc>
          <w:tcPr>
            <w:tcW w:w="2224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42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</w:t>
            </w:r>
            <w:r w:rsidR="008001E8" w:rsidRPr="00EA0DE3">
              <w:t xml:space="preserve"> </w:t>
            </w:r>
            <w:r w:rsidRPr="00EA0DE3">
              <w:t>f_offset</w:t>
            </w:r>
          </w:p>
        </w:tc>
        <w:tc>
          <w:tcPr>
            <w:tcW w:w="3414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54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DB4678" w:rsidRPr="00EA0DE3" w:rsidTr="00F7454C">
        <w:trPr>
          <w:jc w:val="center"/>
        </w:trPr>
        <w:tc>
          <w:tcPr>
            <w:tcW w:w="2224" w:type="dxa"/>
            <w:vAlign w:val="center"/>
          </w:tcPr>
          <w:p w:rsidR="00DB4678" w:rsidRPr="00EA0DE3" w:rsidRDefault="00DB4678" w:rsidP="00EB435A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8A2195" w:rsidRPr="00EA0DE3">
              <w:br/>
            </w:r>
            <w:r w:rsidRPr="00EA0DE3">
              <w:t>&lt; 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341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−12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2224" w:type="dxa"/>
            <w:vAlign w:val="center"/>
          </w:tcPr>
          <w:p w:rsidR="00DB4678" w:rsidRPr="00EA0DE3" w:rsidRDefault="00DB4678" w:rsidP="00EB435A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8A2195" w:rsidRPr="00EA0DE3">
              <w:br/>
            </w:r>
            <w:r w:rsidRPr="00EA0DE3">
              <w:t>&lt; 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3414" w:type="dxa"/>
            <w:tcMar>
              <w:left w:w="28" w:type="dxa"/>
              <w:right w:w="28" w:type="dxa"/>
            </w:tcMar>
            <w:vAlign w:val="center"/>
          </w:tcPr>
          <w:p w:rsidR="00DB4678" w:rsidRPr="00EA0DE3" w:rsidRDefault="00A450E7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80" w:dyaOrig="639">
                <v:shape id="_x0000_i1037" type="#_x0000_t75" style="width:159.6pt;height:31.8pt" o:ole="">
                  <v:imagedata r:id="rId37" o:title=""/>
                </v:shape>
                <o:OLEObject Type="Embed" ProgID="Equation.3" ShapeID="_x0000_i1037" DrawAspect="Content" ObjectID="_1334669536" r:id="rId38"/>
              </w:object>
            </w:r>
          </w:p>
        </w:tc>
        <w:tc>
          <w:tcPr>
            <w:tcW w:w="125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222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(</w:t>
            </w:r>
            <w:r w:rsidR="008912A4" w:rsidRPr="00EA0DE3">
              <w:t>См. </w:t>
            </w:r>
            <w:r w:rsidR="008001E8" w:rsidRPr="00EA0DE3">
              <w:t>П</w:t>
            </w:r>
            <w:r w:rsidR="008912A4" w:rsidRPr="00EA0DE3">
              <w:t>римечание</w:t>
            </w:r>
            <w:r w:rsidR="006E0DD1" w:rsidRPr="00EA0DE3">
              <w:t> </w:t>
            </w:r>
            <w:r w:rsidR="00E31983" w:rsidRPr="00EA0DE3">
              <w:t>1</w:t>
            </w:r>
            <w:r w:rsidRPr="00EA0DE3">
              <w:t>)</w:t>
            </w:r>
          </w:p>
        </w:tc>
        <w:tc>
          <w:tcPr>
            <w:tcW w:w="2742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1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−24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2224" w:type="dxa"/>
            <w:vAlign w:val="center"/>
          </w:tcPr>
          <w:p w:rsidR="00DB4678" w:rsidRPr="00EA0DE3" w:rsidRDefault="00DB4678" w:rsidP="00EB435A">
            <w:pPr>
              <w:pStyle w:val="StyleTabletextCentered"/>
            </w:pPr>
            <w:r w:rsidRPr="00EA0DE3">
              <w:t>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5B26A5"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42" w:type="dxa"/>
            <w:vAlign w:val="center"/>
          </w:tcPr>
          <w:p w:rsidR="00DB4678" w:rsidRPr="004307B9" w:rsidRDefault="00DB4678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4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="005B26A5" w:rsidRPr="004307B9">
              <w:rPr>
                <w:lang w:val="en-US"/>
              </w:rPr>
              <w:br/>
            </w:r>
            <w:r w:rsidRPr="004307B9">
              <w:rPr>
                <w:lang w:val="en-US"/>
              </w:rPr>
              <w:t>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1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−11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4" w:type="dxa"/>
            <w:vAlign w:val="center"/>
          </w:tcPr>
          <w:p w:rsidR="00DB4678" w:rsidRPr="00EA0DE3" w:rsidRDefault="00DB4678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21080E" w:rsidRPr="00EA0DE3" w:rsidRDefault="0021080E" w:rsidP="0021080E">
      <w:pPr>
        <w:pStyle w:val="Tablefin"/>
        <w:rPr>
          <w:lang w:val="ru-RU"/>
        </w:rPr>
      </w:pPr>
    </w:p>
    <w:p w:rsidR="00DB4678" w:rsidRPr="00EA0DE3" w:rsidRDefault="00107B97" w:rsidP="008001E8">
      <w:pPr>
        <w:pStyle w:val="TableNo"/>
      </w:pPr>
      <w:r w:rsidRPr="00EA0DE3">
        <w:t xml:space="preserve">ТАБЛИЦА </w:t>
      </w:r>
      <w:r w:rsidR="002933F1" w:rsidRPr="00EA0DE3">
        <w:t>28A</w:t>
      </w:r>
    </w:p>
    <w:p w:rsidR="00DB4678" w:rsidRPr="00EA0DE3" w:rsidRDefault="008912A4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</w:t>
      </w:r>
      <w:r w:rsidRPr="00EA0DE3">
        <w:rPr>
          <w:rFonts w:cs="v4.2.0"/>
        </w:rPr>
        <w:t xml:space="preserve"> </w:t>
      </w:r>
      <w:r w:rsidRPr="00EA0DE3">
        <w:rPr>
          <w:rFonts w:cs="v4.2.0"/>
          <w:szCs w:val="22"/>
        </w:rPr>
        <w:t xml:space="preserve">БС </w:t>
      </w:r>
      <w:r w:rsidR="00DB4678" w:rsidRPr="00EA0DE3">
        <w:rPr>
          <w:szCs w:val="22"/>
        </w:rPr>
        <w:t>39 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> 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> &lt; 43</w:t>
      </w:r>
      <w:r w:rsidR="00D778E8" w:rsidRPr="00EA0DE3">
        <w:rPr>
          <w:szCs w:val="22"/>
        </w:rPr>
        <w:t> дБм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6"/>
        <w:gridCol w:w="2742"/>
        <w:gridCol w:w="3414"/>
        <w:gridCol w:w="1257"/>
      </w:tblGrid>
      <w:tr w:rsidR="008912A4" w:rsidRPr="00EA0DE3" w:rsidTr="00F7454C">
        <w:trPr>
          <w:jc w:val="center"/>
        </w:trPr>
        <w:tc>
          <w:tcPr>
            <w:tcW w:w="2226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42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14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57" w:type="dxa"/>
            <w:vAlign w:val="center"/>
          </w:tcPr>
          <w:p w:rsidR="008912A4" w:rsidRPr="00EA0DE3" w:rsidRDefault="008912A4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8E36B2" w:rsidRPr="00EA0DE3" w:rsidTr="00F7454C">
        <w:trPr>
          <w:jc w:val="center"/>
        </w:trPr>
        <w:tc>
          <w:tcPr>
            <w:tcW w:w="2226" w:type="dxa"/>
            <w:vAlign w:val="center"/>
          </w:tcPr>
          <w:p w:rsidR="008E36B2" w:rsidRPr="00EA0DE3" w:rsidRDefault="008E36B2" w:rsidP="00EB435A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="008A2195" w:rsidRPr="00EA0DE3">
              <w:rPr>
                <w:i/>
                <w:iCs/>
              </w:rPr>
              <w:br/>
            </w:r>
            <w:r w:rsidRPr="00EA0DE3">
              <w:t>&lt; 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3414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−12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7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E36B2" w:rsidRPr="00EA0DE3" w:rsidTr="00F7454C">
        <w:trPr>
          <w:jc w:val="center"/>
        </w:trPr>
        <w:tc>
          <w:tcPr>
            <w:tcW w:w="2226" w:type="dxa"/>
            <w:vAlign w:val="center"/>
          </w:tcPr>
          <w:p w:rsidR="008E36B2" w:rsidRPr="00EA0DE3" w:rsidRDefault="008E36B2" w:rsidP="00EB435A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="008A2195" w:rsidRPr="00EA0DE3">
              <w:rPr>
                <w:i/>
                <w:iCs/>
              </w:rPr>
              <w:br/>
            </w:r>
            <w:r w:rsidRPr="00EA0DE3">
              <w:t>&lt; 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3414" w:type="dxa"/>
            <w:tcMar>
              <w:left w:w="28" w:type="dxa"/>
              <w:right w:w="28" w:type="dxa"/>
            </w:tcMar>
            <w:vAlign w:val="center"/>
          </w:tcPr>
          <w:p w:rsidR="008E36B2" w:rsidRPr="00EA0DE3" w:rsidRDefault="00A450E7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80" w:dyaOrig="639">
                <v:shape id="_x0000_i1038" type="#_x0000_t75" style="width:159.6pt;height:31.8pt" o:ole="">
                  <v:imagedata r:id="rId39" o:title=""/>
                </v:shape>
                <o:OLEObject Type="Embed" ProgID="Equation.3" ShapeID="_x0000_i1038" DrawAspect="Content" ObjectID="_1334669537" r:id="rId40"/>
              </w:object>
            </w:r>
          </w:p>
        </w:tc>
        <w:tc>
          <w:tcPr>
            <w:tcW w:w="1257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E36B2" w:rsidRPr="00EA0DE3" w:rsidTr="00F7454C">
        <w:trPr>
          <w:jc w:val="center"/>
        </w:trPr>
        <w:tc>
          <w:tcPr>
            <w:tcW w:w="2226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8001E8" w:rsidRPr="00EA0DE3">
              <w:t>П</w:t>
            </w:r>
            <w:r w:rsidR="006E0DD1" w:rsidRPr="00EA0DE3">
              <w:t>римечание </w:t>
            </w:r>
            <w:r w:rsidR="00B70193" w:rsidRPr="00EA0DE3">
              <w:t>1</w:t>
            </w:r>
            <w:r w:rsidRPr="00EA0DE3">
              <w:t>)</w:t>
            </w:r>
          </w:p>
        </w:tc>
        <w:tc>
          <w:tcPr>
            <w:tcW w:w="2742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14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−24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7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E36B2" w:rsidRPr="00EA0DE3" w:rsidTr="00F7454C">
        <w:trPr>
          <w:jc w:val="center"/>
        </w:trPr>
        <w:tc>
          <w:tcPr>
            <w:tcW w:w="2226" w:type="dxa"/>
            <w:vAlign w:val="center"/>
          </w:tcPr>
          <w:p w:rsidR="008E36B2" w:rsidRPr="00EA0DE3" w:rsidRDefault="008E36B2" w:rsidP="00EB435A">
            <w:pPr>
              <w:pStyle w:val="StyleTabletextCentered"/>
            </w:pPr>
            <w:r w:rsidRPr="00EA0DE3">
              <w:t>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8A2195" w:rsidRPr="00EA0DE3">
              <w:br/>
            </w:r>
            <w:r w:rsidRPr="00EA0DE3">
              <w:t>&lt; 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</w:t>
            </w:r>
            <w:r w:rsidR="008A2195" w:rsidRPr="00EA0DE3">
              <w:br/>
            </w:r>
            <w:r w:rsidRPr="00EA0DE3">
              <w:t>&lt; 8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14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−11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57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8E36B2" w:rsidRPr="00EA0DE3" w:rsidTr="00F7454C">
        <w:trPr>
          <w:jc w:val="center"/>
        </w:trPr>
        <w:tc>
          <w:tcPr>
            <w:tcW w:w="2226" w:type="dxa"/>
            <w:vAlign w:val="center"/>
          </w:tcPr>
          <w:p w:rsidR="008E36B2" w:rsidRPr="00EA0DE3" w:rsidRDefault="008E36B2" w:rsidP="00EB435A">
            <w:pPr>
              <w:pStyle w:val="StyleTabletextCentered"/>
            </w:pPr>
            <w:r w:rsidRPr="00EA0DE3">
              <w:t>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="008A2195" w:rsidRPr="00EA0DE3">
              <w:rPr>
                <w:i/>
                <w:iCs/>
              </w:rPr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42" w:type="dxa"/>
            <w:vAlign w:val="center"/>
          </w:tcPr>
          <w:p w:rsidR="008E36B2" w:rsidRPr="004307B9" w:rsidRDefault="008E36B2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14" w:type="dxa"/>
            <w:vAlign w:val="center"/>
          </w:tcPr>
          <w:p w:rsidR="008E36B2" w:rsidRPr="00EA0DE3" w:rsidRDefault="008E36B2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54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7" w:type="dxa"/>
            <w:vAlign w:val="center"/>
          </w:tcPr>
          <w:p w:rsidR="008E36B2" w:rsidRPr="00EA0DE3" w:rsidRDefault="008E36B2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DB4678" w:rsidRPr="00EA0DE3" w:rsidRDefault="00107B97" w:rsidP="00A450E7">
      <w:pPr>
        <w:pStyle w:val="TableNo"/>
      </w:pPr>
      <w:r w:rsidRPr="00EA0DE3">
        <w:lastRenderedPageBreak/>
        <w:t xml:space="preserve">ТАБЛИЦА </w:t>
      </w:r>
      <w:r w:rsidR="00C5598D" w:rsidRPr="00EA0DE3">
        <w:t>2</w:t>
      </w:r>
      <w:r w:rsidR="008A2195" w:rsidRPr="00EA0DE3">
        <w:t>9</w:t>
      </w:r>
      <w:r w:rsidR="00C5598D" w:rsidRPr="00EA0DE3">
        <w:t>A</w:t>
      </w:r>
    </w:p>
    <w:p w:rsidR="008A2195" w:rsidRPr="00EA0DE3" w:rsidRDefault="00B31BAB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 xml:space="preserve">максимальная выходная мощность БС </w:t>
      </w:r>
      <w:r w:rsidR="00DB4678" w:rsidRPr="00EA0DE3">
        <w:rPr>
          <w:szCs w:val="22"/>
        </w:rPr>
        <w:t>31 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> 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> &lt; 39</w:t>
      </w:r>
      <w:r w:rsidR="00D778E8" w:rsidRPr="00EA0DE3">
        <w:rPr>
          <w:szCs w:val="22"/>
        </w:rPr>
        <w:t> дБм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6"/>
        <w:gridCol w:w="2742"/>
        <w:gridCol w:w="3420"/>
        <w:gridCol w:w="1251"/>
      </w:tblGrid>
      <w:tr w:rsidR="00B31BAB" w:rsidRPr="00EA0DE3" w:rsidTr="00F7454C">
        <w:trPr>
          <w:jc w:val="center"/>
        </w:trPr>
        <w:tc>
          <w:tcPr>
            <w:tcW w:w="2226" w:type="dxa"/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42" w:type="dxa"/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20" w:type="dxa"/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t>Максимальный уровень</w:t>
            </w:r>
          </w:p>
        </w:tc>
        <w:tc>
          <w:tcPr>
            <w:tcW w:w="1251" w:type="dxa"/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t>Ширина полосы измерения</w:t>
            </w:r>
          </w:p>
        </w:tc>
      </w:tr>
      <w:tr w:rsidR="008A2195" w:rsidRPr="00EA0DE3" w:rsidTr="00F7454C">
        <w:trPr>
          <w:jc w:val="center"/>
        </w:trPr>
        <w:tc>
          <w:tcPr>
            <w:tcW w:w="2226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51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A2195" w:rsidRPr="00EA0DE3" w:rsidTr="00F7454C">
        <w:trPr>
          <w:jc w:val="center"/>
        </w:trPr>
        <w:tc>
          <w:tcPr>
            <w:tcW w:w="2226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3420" w:type="dxa"/>
            <w:tcMar>
              <w:left w:w="28" w:type="dxa"/>
              <w:right w:w="28" w:type="dxa"/>
            </w:tcMar>
            <w:vAlign w:val="center"/>
          </w:tcPr>
          <w:p w:rsidR="008A2195" w:rsidRPr="00EA0DE3" w:rsidRDefault="00A450E7" w:rsidP="00EB435A">
            <w:pPr>
              <w:pStyle w:val="StyleTabletextCentere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/>
              <w:rPr>
                <w:highlight w:val="yellow"/>
              </w:rPr>
            </w:pPr>
            <w:r w:rsidRPr="00EA0DE3">
              <w:rPr>
                <w:position w:val="-26"/>
              </w:rPr>
              <w:object w:dxaOrig="3360" w:dyaOrig="639">
                <v:shape id="_x0000_i1039" type="#_x0000_t75" style="width:168pt;height:31.8pt" o:ole="">
                  <v:imagedata r:id="rId41" o:title=""/>
                </v:shape>
                <o:OLEObject Type="Embed" ProgID="Equation.3" ShapeID="_x0000_i1039" DrawAspect="Content" ObjectID="_1334669538" r:id="rId42"/>
              </w:object>
            </w:r>
          </w:p>
        </w:tc>
        <w:tc>
          <w:tcPr>
            <w:tcW w:w="1251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A2195" w:rsidRPr="00EA0DE3" w:rsidTr="00F7454C">
        <w:trPr>
          <w:jc w:val="center"/>
        </w:trPr>
        <w:tc>
          <w:tcPr>
            <w:tcW w:w="2226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A450E7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42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63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8A2195" w:rsidRPr="00EA0DE3" w:rsidTr="00F7454C">
        <w:trPr>
          <w:jc w:val="center"/>
        </w:trPr>
        <w:tc>
          <w:tcPr>
            <w:tcW w:w="2226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t>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>&lt; 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 8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50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8A2195" w:rsidRPr="00EA0DE3" w:rsidTr="00F7454C">
        <w:trPr>
          <w:jc w:val="center"/>
        </w:trPr>
        <w:tc>
          <w:tcPr>
            <w:tcW w:w="2226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t>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42" w:type="dxa"/>
            <w:vAlign w:val="center"/>
          </w:tcPr>
          <w:p w:rsidR="008A2195" w:rsidRPr="004307B9" w:rsidRDefault="008A2195" w:rsidP="00EB435A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20" w:type="dxa"/>
            <w:vAlign w:val="center"/>
          </w:tcPr>
          <w:p w:rsidR="008A2195" w:rsidRPr="00EA0DE3" w:rsidRDefault="008A2195" w:rsidP="00EB435A">
            <w:pPr>
              <w:pStyle w:val="StyleTabletextCentered"/>
              <w:spacing w:before="20" w:after="20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54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8A2195" w:rsidRPr="00EA0DE3" w:rsidRDefault="008A2195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A450E7" w:rsidRPr="00EA0DE3" w:rsidRDefault="00A450E7" w:rsidP="00A450E7">
      <w:pPr>
        <w:pStyle w:val="Tablefin"/>
        <w:rPr>
          <w:lang w:val="ru-RU"/>
        </w:rPr>
      </w:pPr>
    </w:p>
    <w:p w:rsidR="00DB4678" w:rsidRPr="00EA0DE3" w:rsidRDefault="00107B97" w:rsidP="00A450E7">
      <w:pPr>
        <w:pStyle w:val="TableNo"/>
      </w:pPr>
      <w:r w:rsidRPr="00EA0DE3">
        <w:t xml:space="preserve">ТАБЛИЦА </w:t>
      </w:r>
      <w:r w:rsidR="001C67C3" w:rsidRPr="00EA0DE3">
        <w:t>30A</w:t>
      </w:r>
    </w:p>
    <w:p w:rsidR="00DB4678" w:rsidRPr="00EA0DE3" w:rsidRDefault="00B31BAB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 xml:space="preserve">максимальная выходная мощность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> &lt; 31</w:t>
      </w:r>
      <w:r w:rsidR="00D778E8" w:rsidRPr="00EA0DE3">
        <w:rPr>
          <w:szCs w:val="22"/>
        </w:rPr>
        <w:t> дБм</w:t>
      </w: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0"/>
        <w:gridCol w:w="2742"/>
        <w:gridCol w:w="3432"/>
        <w:gridCol w:w="1243"/>
      </w:tblGrid>
      <w:tr w:rsidR="00B31BAB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BAB" w:rsidRPr="00EA0DE3" w:rsidRDefault="00B31BAB" w:rsidP="003159CE">
            <w:pPr>
              <w:pStyle w:val="Tablehead"/>
              <w:spacing w:before="20" w:after="20"/>
            </w:pPr>
            <w:r w:rsidRPr="00EA0DE3">
              <w:t>Максимальный уровень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BAB" w:rsidRPr="00EA0DE3" w:rsidRDefault="00B31BAB" w:rsidP="003159C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/>
            </w:pPr>
            <w:r w:rsidRPr="00EA0DE3">
              <w:t>Ширина полосы измерения</w:t>
            </w:r>
          </w:p>
        </w:tc>
      </w:tr>
      <w:tr w:rsidR="00247286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−20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47286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7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2</w:t>
            </w:r>
            <w:r w:rsidR="00002091" w:rsidRPr="00EA0DE3">
              <w:t>,</w:t>
            </w:r>
            <w:r w:rsidRPr="00EA0DE3">
              <w:t>715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7286" w:rsidRPr="00EA0DE3" w:rsidRDefault="00A450E7" w:rsidP="00EB435A">
            <w:pPr>
              <w:pStyle w:val="StyleTabletextCentered"/>
              <w:spacing w:before="20" w:after="20"/>
              <w:rPr>
                <w:highlight w:val="yellow"/>
              </w:rPr>
            </w:pPr>
            <w:r w:rsidRPr="00EA0DE3">
              <w:rPr>
                <w:position w:val="-26"/>
              </w:rPr>
              <w:object w:dxaOrig="3200" w:dyaOrig="639">
                <v:shape id="_x0000_i1040" type="#_x0000_t75" style="width:160.2pt;height:31.8pt" o:ole="">
                  <v:imagedata r:id="rId43" o:title=""/>
                </v:shape>
                <o:OLEObject Type="Embed" ProgID="Equation.3" ShapeID="_x0000_i1040" DrawAspect="Content" ObjectID="_1334669539" r:id="rId44"/>
              </w:objec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47286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A450E7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515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−32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47286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StyleTabletextCentered"/>
              <w:spacing w:before="20" w:after="20"/>
            </w:pPr>
            <w:r w:rsidRPr="00EA0DE3">
              <w:t>3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/>
              <w:jc w:val="center"/>
            </w:pPr>
            <w:r w:rsidRPr="00EA0DE3">
              <w:t>4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="00A450E7" w:rsidRPr="00EA0DE3">
              <w:br/>
            </w:r>
            <w:r w:rsidRPr="00EA0DE3">
              <w:t>&lt; 8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−19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247286" w:rsidRPr="00EA0DE3" w:rsidTr="00F7454C">
        <w:trPr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StyleTabletextCentered"/>
              <w:spacing w:before="20" w:after="20"/>
            </w:pPr>
            <w:r w:rsidRPr="00EA0DE3">
              <w:t>7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4307B9" w:rsidRDefault="00247286" w:rsidP="00EB435A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8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0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−23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86" w:rsidRPr="00EA0DE3" w:rsidRDefault="00247286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2E2EF2" w:rsidRPr="00EA0DE3" w:rsidTr="00F7454C">
        <w:trPr>
          <w:jc w:val="center"/>
        </w:trPr>
        <w:tc>
          <w:tcPr>
            <w:tcW w:w="96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E2EF2" w:rsidRPr="00EA0DE3" w:rsidRDefault="00781D48" w:rsidP="00045F6E">
            <w:pPr>
              <w:pStyle w:val="TableLegendNote"/>
              <w:ind w:left="0" w:right="0"/>
              <w:rPr>
                <w:szCs w:val="22"/>
                <w:lang w:val="ru-RU"/>
              </w:rPr>
            </w:pPr>
            <w:r w:rsidRPr="00EA0DE3">
              <w:rPr>
                <w:szCs w:val="22"/>
                <w:lang w:val="ru-RU"/>
              </w:rPr>
              <w:t>ПРИМЕЧАНИЕ </w:t>
            </w:r>
            <w:r w:rsidR="002E2EF2" w:rsidRPr="00EA0DE3">
              <w:rPr>
                <w:szCs w:val="22"/>
                <w:lang w:val="ru-RU"/>
              </w:rPr>
              <w:t>1</w:t>
            </w:r>
            <w:r w:rsidR="00BD0787" w:rsidRPr="00EA0DE3">
              <w:rPr>
                <w:szCs w:val="22"/>
                <w:lang w:val="ru-RU"/>
              </w:rPr>
              <w:t>.</w:t>
            </w:r>
            <w:r w:rsidR="002E2EF2" w:rsidRPr="00EA0DE3">
              <w:rPr>
                <w:szCs w:val="22"/>
                <w:lang w:val="ru-RU"/>
              </w:rPr>
              <w:t xml:space="preserve"> – </w:t>
            </w:r>
            <w:r w:rsidR="00B31BAB" w:rsidRPr="00EA0DE3">
              <w:rPr>
                <w:szCs w:val="22"/>
                <w:lang w:val="ru-RU"/>
              </w:rPr>
              <w:t>Этот частотный диапазон обеспечивает непрерывность диапазона значений</w:t>
            </w:r>
            <w:r w:rsidR="002E2EF2" w:rsidRPr="00EA0DE3">
              <w:rPr>
                <w:szCs w:val="22"/>
                <w:lang w:val="ru-RU"/>
              </w:rPr>
              <w:t xml:space="preserve"> f_offset.</w:t>
            </w:r>
          </w:p>
        </w:tc>
      </w:tr>
    </w:tbl>
    <w:p w:rsidR="00A450E7" w:rsidRPr="00EA0DE3" w:rsidRDefault="00A450E7" w:rsidP="00A450E7">
      <w:pPr>
        <w:pStyle w:val="Tablefin"/>
        <w:rPr>
          <w:lang w:val="ru-RU"/>
        </w:rPr>
      </w:pPr>
      <w:bookmarkStart w:id="41" w:name="_Toc197312236"/>
    </w:p>
    <w:p w:rsidR="00DB4678" w:rsidRPr="00EA0DE3" w:rsidRDefault="00DB4678" w:rsidP="003159CE">
      <w:pPr>
        <w:pStyle w:val="Heading2"/>
        <w:spacing w:before="240"/>
      </w:pPr>
      <w:r w:rsidRPr="00EA0DE3">
        <w:t>2.2</w:t>
      </w:r>
      <w:r w:rsidRPr="00EA0DE3">
        <w:tab/>
      </w:r>
      <w:r w:rsidR="00B31BAB" w:rsidRPr="00EA0DE3">
        <w:t>Вариант TDD со скоростью</w:t>
      </w:r>
      <w:r w:rsidRPr="00EA0DE3">
        <w:t xml:space="preserve"> 1</w:t>
      </w:r>
      <w:r w:rsidR="00B31BAB" w:rsidRPr="00EA0DE3">
        <w:t>,</w:t>
      </w:r>
      <w:r w:rsidRPr="00EA0DE3">
        <w:t>28 M</w:t>
      </w:r>
      <w:r w:rsidR="00B31BAB" w:rsidRPr="00EA0DE3">
        <w:t>элемент</w:t>
      </w:r>
      <w:r w:rsidRPr="00EA0DE3">
        <w:t>/</w:t>
      </w:r>
      <w:bookmarkEnd w:id="41"/>
      <w:r w:rsidR="00B31BAB" w:rsidRPr="00EA0DE3">
        <w:t>с</w:t>
      </w:r>
      <w:r w:rsidRPr="00EA0DE3">
        <w:t xml:space="preserve"> </w:t>
      </w:r>
    </w:p>
    <w:p w:rsidR="00DB4678" w:rsidRPr="00EA0DE3" w:rsidRDefault="002C179D" w:rsidP="0084143A">
      <w:r w:rsidRPr="00EA0DE3">
        <w:t xml:space="preserve">Спектральная маска излучения определяет предел ВП излучений передатчика на частотах сдвига относительно частоты </w:t>
      </w:r>
      <w:r w:rsidR="0084143A" w:rsidRPr="00EA0DE3">
        <w:t xml:space="preserve">присвоенного </w:t>
      </w:r>
      <w:r w:rsidRPr="00EA0DE3">
        <w:t>канала полезного сигнала между 0,8</w:t>
      </w:r>
      <w:r w:rsidR="00304848" w:rsidRPr="00EA0DE3">
        <w:t> МГц</w:t>
      </w:r>
      <w:r w:rsidRPr="00EA0DE3">
        <w:t xml:space="preserve"> и 4,0</w:t>
      </w:r>
      <w:r w:rsidR="00304848" w:rsidRPr="00EA0DE3">
        <w:t> МГц</w:t>
      </w:r>
      <w:r w:rsidRPr="00EA0DE3">
        <w:t>.</w:t>
      </w:r>
    </w:p>
    <w:p w:rsidR="002C179D" w:rsidRPr="00EA0DE3" w:rsidRDefault="002C179D" w:rsidP="0023739B">
      <w:pPr>
        <w:spacing w:line="254" w:lineRule="exact"/>
      </w:pPr>
      <w:r w:rsidRPr="00EA0DE3">
        <w:t>Данным требованиям должна удовлетворять БС, осуществляющая передачу на одной РЧ несущей, сконфигурированной в соответствии со спецификациями производителя. Излучения не должны превышать максимальный уровень, указанный в таблицах </w:t>
      </w:r>
      <w:r w:rsidR="000A310D" w:rsidRPr="00EA0DE3">
        <w:t>27</w:t>
      </w:r>
      <w:r w:rsidR="00DB4678" w:rsidRPr="00EA0DE3">
        <w:t>B</w:t>
      </w:r>
      <w:r w:rsidRPr="00EA0DE3">
        <w:t>–</w:t>
      </w:r>
      <w:r w:rsidR="000A310D" w:rsidRPr="00EA0DE3">
        <w:t>29</w:t>
      </w:r>
      <w:r w:rsidR="00DB4678" w:rsidRPr="00EA0DE3">
        <w:t xml:space="preserve">B </w:t>
      </w:r>
      <w:r w:rsidRPr="00EA0DE3">
        <w:t xml:space="preserve">в диапазоне частот от f_offset </w:t>
      </w:r>
      <w:r w:rsidR="0023739B" w:rsidRPr="00EA0DE3">
        <w:t>с </w:t>
      </w:r>
      <w:r w:rsidRPr="00EA0DE3">
        <w:t>0,815</w:t>
      </w:r>
      <w:r w:rsidR="00304848" w:rsidRPr="00EA0DE3">
        <w:t> МГц</w:t>
      </w:r>
      <w:r w:rsidRPr="00EA0DE3">
        <w:t xml:space="preserve"> до </w:t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szCs w:val="22"/>
          <w:vertAlign w:val="subscript"/>
        </w:rPr>
        <w:t>max</w:t>
      </w:r>
      <w:r w:rsidRPr="00EA0DE3">
        <w:t>, начиная с несущей частоты, где:</w:t>
      </w:r>
    </w:p>
    <w:p w:rsidR="002C179D" w:rsidRPr="00EA0DE3" w:rsidRDefault="002C179D" w:rsidP="002C179D">
      <w:pPr>
        <w:pStyle w:val="enumlev1"/>
        <w:spacing w:line="254" w:lineRule="exact"/>
      </w:pPr>
      <w:r w:rsidRPr="00EA0DE3">
        <w:t>–</w:t>
      </w:r>
      <w:r w:rsidRPr="00EA0DE3">
        <w:tab/>
        <w:t>f_offset – это разнос между несущей частотой и центральной частотой измерительного фильтра;</w:t>
      </w:r>
    </w:p>
    <w:p w:rsidR="00DB4678" w:rsidRPr="00EA0DE3" w:rsidRDefault="002C179D" w:rsidP="002C179D">
      <w:pPr>
        <w:pStyle w:val="enumlev1"/>
      </w:pPr>
      <w:r w:rsidRPr="00EA0DE3">
        <w:t>–</w:t>
      </w:r>
      <w:r w:rsidRPr="00EA0DE3">
        <w:tab/>
        <w:t>f_offset</w:t>
      </w:r>
      <w:r w:rsidRPr="00EA0DE3">
        <w:rPr>
          <w:szCs w:val="22"/>
          <w:vertAlign w:val="subscript"/>
        </w:rPr>
        <w:t>max</w:t>
      </w:r>
      <w:r w:rsidRPr="00EA0DE3">
        <w:rPr>
          <w:sz w:val="16"/>
          <w:szCs w:val="16"/>
        </w:rPr>
        <w:t xml:space="preserve"> </w:t>
      </w:r>
      <w:r w:rsidRPr="00EA0DE3">
        <w:t>равен 4,0</w:t>
      </w:r>
      <w:r w:rsidR="00304848" w:rsidRPr="00EA0DE3">
        <w:t> МГц</w:t>
      </w:r>
      <w:r w:rsidRPr="00EA0DE3">
        <w:t>, либо величине сдвига к краю полосы передачи универсальной системы подвижной связи (UMTS)</w:t>
      </w:r>
      <w:r w:rsidR="00450B09">
        <w:t>,</w:t>
      </w:r>
      <w:r w:rsidR="00DB4678" w:rsidRPr="00EA0DE3">
        <w:t xml:space="preserve"> </w:t>
      </w:r>
      <w:r w:rsidRPr="00EA0DE3">
        <w:t>в зависимости от того, какая величина больше;</w:t>
      </w:r>
    </w:p>
    <w:p w:rsidR="00412D7A" w:rsidRPr="00EA0DE3" w:rsidRDefault="003159CE" w:rsidP="00412D7A">
      <w:pPr>
        <w:pStyle w:val="enumlev1"/>
        <w:spacing w:line="254" w:lineRule="exact"/>
      </w:pPr>
      <w:r>
        <w:br w:type="page"/>
      </w:r>
      <w:r w:rsidR="00DB4678" w:rsidRPr="00EA0DE3">
        <w:lastRenderedPageBreak/>
        <w:sym w:font="Symbol" w:char="F02D"/>
      </w:r>
      <w:r w:rsidR="00DB4678" w:rsidRPr="00EA0DE3">
        <w:tab/>
      </w:r>
      <w:r w:rsidR="00412D7A" w:rsidRPr="00EA0DE3">
        <w:sym w:font="Symbol" w:char="F044"/>
      </w:r>
      <w:r w:rsidR="00412D7A" w:rsidRPr="00EA0DE3">
        <w:rPr>
          <w:i/>
          <w:iCs/>
        </w:rPr>
        <w:t>f</w:t>
      </w:r>
      <w:r w:rsidR="00412D7A" w:rsidRPr="00EA0DE3">
        <w:rPr>
          <w:i/>
          <w:iCs/>
          <w:szCs w:val="22"/>
          <w:vertAlign w:val="subscript"/>
        </w:rPr>
        <w:t>max</w:t>
      </w:r>
      <w:r w:rsidR="00412D7A" w:rsidRPr="00EA0DE3">
        <w:t xml:space="preserve"> равен f_offset</w:t>
      </w:r>
      <w:r w:rsidR="00412D7A" w:rsidRPr="00EA0DE3">
        <w:rPr>
          <w:szCs w:val="22"/>
          <w:vertAlign w:val="subscript"/>
        </w:rPr>
        <w:t>max</w:t>
      </w:r>
      <w:r w:rsidR="00412D7A" w:rsidRPr="00EA0DE3">
        <w:t xml:space="preserve"> минус половина ширины полосы измерительного фильтра.</w:t>
      </w:r>
    </w:p>
    <w:p w:rsidR="00DB4678" w:rsidRPr="00EA0DE3" w:rsidRDefault="00412D7A" w:rsidP="00412D7A">
      <w:r w:rsidRPr="00EA0DE3">
        <w:t>Измеряемые излучения спектра не должны превышать максимальный уровень, указанный в таблицах </w:t>
      </w:r>
      <w:r w:rsidR="000A310D" w:rsidRPr="00EA0DE3">
        <w:t>27</w:t>
      </w:r>
      <w:r w:rsidR="00DB4678" w:rsidRPr="00EA0DE3">
        <w:t>B</w:t>
      </w:r>
      <w:r w:rsidRPr="00EA0DE3">
        <w:t>–</w:t>
      </w:r>
      <w:r w:rsidR="000A310D" w:rsidRPr="00EA0DE3">
        <w:t>29</w:t>
      </w:r>
      <w:r w:rsidR="00DB4678" w:rsidRPr="00EA0DE3">
        <w:t xml:space="preserve">B </w:t>
      </w:r>
      <w:r w:rsidRPr="00EA0DE3">
        <w:t>для соответствующей номинальной выходной мощности БС.</w:t>
      </w:r>
    </w:p>
    <w:p w:rsidR="00DB4678" w:rsidRPr="00EA0DE3" w:rsidRDefault="00107B97" w:rsidP="0023739B">
      <w:pPr>
        <w:pStyle w:val="TableNo"/>
      </w:pPr>
      <w:r w:rsidRPr="00EA0DE3">
        <w:t xml:space="preserve">ТАБЛИЦА </w:t>
      </w:r>
      <w:r w:rsidR="000A310D" w:rsidRPr="00EA0DE3">
        <w:t>27B</w:t>
      </w:r>
    </w:p>
    <w:p w:rsidR="00DB4678" w:rsidRPr="00EA0DE3" w:rsidRDefault="006930A7" w:rsidP="000A310D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 БС</w:t>
      </w:r>
      <w:r w:rsidRPr="00EA0DE3">
        <w:rPr>
          <w:i/>
          <w:iCs/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</w:t>
      </w:r>
      <w:r w:rsidR="00DB4678" w:rsidRPr="00EA0DE3">
        <w:rPr>
          <w:szCs w:val="22"/>
        </w:rPr>
        <w:sym w:font="Symbol" w:char="F0B3"/>
      </w:r>
      <w:r w:rsidR="00DB4678" w:rsidRPr="00EA0DE3">
        <w:rPr>
          <w:szCs w:val="22"/>
        </w:rPr>
        <w:t xml:space="preserve"> 34</w:t>
      </w:r>
      <w:r w:rsidR="00D778E8" w:rsidRPr="00EA0DE3">
        <w:rPr>
          <w:szCs w:val="22"/>
        </w:rPr>
        <w:t> дБм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6"/>
        <w:gridCol w:w="2742"/>
        <w:gridCol w:w="3432"/>
        <w:gridCol w:w="1239"/>
      </w:tblGrid>
      <w:tr w:rsidR="0023739B" w:rsidRPr="00EA0DE3" w:rsidTr="00F7454C">
        <w:trPr>
          <w:jc w:val="center"/>
        </w:trPr>
        <w:tc>
          <w:tcPr>
            <w:tcW w:w="2226" w:type="dxa"/>
            <w:vAlign w:val="center"/>
          </w:tcPr>
          <w:p w:rsidR="0023739B" w:rsidRPr="00EA0DE3" w:rsidRDefault="0023739B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42" w:type="dxa"/>
            <w:vAlign w:val="center"/>
          </w:tcPr>
          <w:p w:rsidR="0023739B" w:rsidRPr="00EA0DE3" w:rsidRDefault="0023739B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32" w:type="dxa"/>
            <w:vAlign w:val="center"/>
          </w:tcPr>
          <w:p w:rsidR="0023739B" w:rsidRPr="00EA0DE3" w:rsidRDefault="0023739B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39" w:type="dxa"/>
            <w:vAlign w:val="center"/>
          </w:tcPr>
          <w:p w:rsidR="0023739B" w:rsidRPr="00EA0DE3" w:rsidRDefault="0023739B" w:rsidP="00EB435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</w:pPr>
            <w:r w:rsidRPr="00EA0DE3">
              <w:t>Ширина полосы измерения</w:t>
            </w:r>
          </w:p>
        </w:tc>
      </w:tr>
      <w:tr w:rsidR="000A310D" w:rsidRPr="00EA0DE3" w:rsidTr="00F7454C">
        <w:trPr>
          <w:jc w:val="center"/>
        </w:trPr>
        <w:tc>
          <w:tcPr>
            <w:tcW w:w="2226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0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−18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9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6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74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</w:p>
        </w:tc>
        <w:tc>
          <w:tcPr>
            <w:tcW w:w="3432" w:type="dxa"/>
            <w:tcMar>
              <w:left w:w="28" w:type="dxa"/>
              <w:right w:w="28" w:type="dxa"/>
            </w:tcMar>
            <w:vAlign w:val="center"/>
          </w:tcPr>
          <w:p w:rsidR="000A310D" w:rsidRPr="00EA0DE3" w:rsidRDefault="0023739B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40" w:dyaOrig="639">
                <v:shape id="_x0000_i1041" type="#_x0000_t75" style="width:157.2pt;height:31.8pt" o:ole="">
                  <v:imagedata r:id="rId45" o:title=""/>
                </v:shape>
                <o:OLEObject Type="Embed" ProgID="Equation.3" ShapeID="_x0000_i1041" DrawAspect="Content" ObjectID="_1334669540" r:id="rId46"/>
              </w:object>
            </w:r>
          </w:p>
        </w:tc>
        <w:tc>
          <w:tcPr>
            <w:tcW w:w="1239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6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(</w:t>
            </w:r>
            <w:r w:rsidR="0023739B" w:rsidRPr="00EA0DE3">
              <w:t>См. 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4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3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−26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9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6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42" w:type="dxa"/>
            <w:vAlign w:val="center"/>
          </w:tcPr>
          <w:p w:rsidR="000A310D" w:rsidRPr="004307B9" w:rsidRDefault="000A310D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−11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9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0A310D" w:rsidRPr="00EA0DE3" w:rsidRDefault="000A310D" w:rsidP="000A310D">
      <w:pPr>
        <w:pStyle w:val="Tablefin"/>
        <w:rPr>
          <w:lang w:val="ru-RU"/>
        </w:rPr>
      </w:pPr>
    </w:p>
    <w:p w:rsidR="00DB4678" w:rsidRPr="00EA0DE3" w:rsidRDefault="00107B97" w:rsidP="007121C5">
      <w:pPr>
        <w:pStyle w:val="TableNo"/>
      </w:pPr>
      <w:r w:rsidRPr="00EA0DE3">
        <w:t xml:space="preserve">ТАБЛИЦА </w:t>
      </w:r>
      <w:r w:rsidR="00DB4678" w:rsidRPr="00EA0DE3">
        <w:t>2</w:t>
      </w:r>
      <w:r w:rsidR="000A310D" w:rsidRPr="00EA0DE3">
        <w:t>8B</w:t>
      </w:r>
    </w:p>
    <w:p w:rsidR="00DB4678" w:rsidRPr="00EA0DE3" w:rsidRDefault="006930A7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 БС</w:t>
      </w:r>
      <w:r w:rsidRPr="00EA0DE3">
        <w:rPr>
          <w:i/>
          <w:iCs/>
          <w:szCs w:val="22"/>
        </w:rPr>
        <w:t xml:space="preserve"> </w:t>
      </w:r>
      <w:r w:rsidR="00DB4678" w:rsidRPr="00EA0DE3">
        <w:rPr>
          <w:szCs w:val="22"/>
        </w:rPr>
        <w:t xml:space="preserve">26 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34</w:t>
      </w:r>
      <w:r w:rsidR="00D778E8" w:rsidRPr="00EA0DE3">
        <w:rPr>
          <w:szCs w:val="22"/>
        </w:rPr>
        <w:t> дБм</w:t>
      </w:r>
    </w:p>
    <w:tbl>
      <w:tblPr>
        <w:tblW w:w="9639" w:type="dxa"/>
        <w:jc w:val="center"/>
        <w:tblInd w:w="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0"/>
        <w:gridCol w:w="2736"/>
        <w:gridCol w:w="3432"/>
        <w:gridCol w:w="1251"/>
      </w:tblGrid>
      <w:tr w:rsidR="006930A7" w:rsidRPr="00EA0DE3" w:rsidTr="00F7454C">
        <w:trPr>
          <w:jc w:val="center"/>
        </w:trPr>
        <w:tc>
          <w:tcPr>
            <w:tcW w:w="2220" w:type="dxa"/>
            <w:vAlign w:val="center"/>
          </w:tcPr>
          <w:p w:rsidR="006930A7" w:rsidRPr="00EA0DE3" w:rsidRDefault="006930A7" w:rsidP="00EB435A">
            <w:pPr>
              <w:pStyle w:val="Tablehead"/>
              <w:spacing w:line="220" w:lineRule="exact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vAlign w:val="center"/>
          </w:tcPr>
          <w:p w:rsidR="006930A7" w:rsidRPr="00EA0DE3" w:rsidRDefault="006930A7" w:rsidP="00EB435A">
            <w:pPr>
              <w:pStyle w:val="Tablehead"/>
              <w:spacing w:line="220" w:lineRule="exact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32" w:type="dxa"/>
            <w:vAlign w:val="center"/>
          </w:tcPr>
          <w:p w:rsidR="006930A7" w:rsidRPr="00EA0DE3" w:rsidRDefault="006930A7" w:rsidP="00EB435A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1251" w:type="dxa"/>
            <w:vAlign w:val="center"/>
          </w:tcPr>
          <w:p w:rsidR="006930A7" w:rsidRPr="00EA0DE3" w:rsidRDefault="006930A7" w:rsidP="00EB435A">
            <w:pPr>
              <w:pStyle w:val="Tablehead"/>
              <w:spacing w:line="220" w:lineRule="exact"/>
            </w:pPr>
            <w:r w:rsidRPr="00EA0DE3">
              <w:t>Ширина полосы измерения</w:t>
            </w:r>
          </w:p>
        </w:tc>
      </w:tr>
      <w:tr w:rsidR="000A310D" w:rsidRPr="00EA0DE3" w:rsidTr="00F7454C">
        <w:trPr>
          <w:jc w:val="center"/>
        </w:trPr>
        <w:tc>
          <w:tcPr>
            <w:tcW w:w="2220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0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− 52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0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</w:p>
        </w:tc>
        <w:tc>
          <w:tcPr>
            <w:tcW w:w="3432" w:type="dxa"/>
            <w:tcMar>
              <w:left w:w="28" w:type="dxa"/>
              <w:right w:w="28" w:type="dxa"/>
            </w:tcMar>
            <w:vAlign w:val="center"/>
          </w:tcPr>
          <w:p w:rsidR="000A310D" w:rsidRPr="00EA0DE3" w:rsidRDefault="007121C5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340" w:dyaOrig="639">
                <v:shape id="_x0000_i1042" type="#_x0000_t75" style="width:168pt;height:31.8pt" o:ole="">
                  <v:imagedata r:id="rId47" o:title=""/>
                </v:shape>
                <o:OLEObject Type="Embed" ProgID="Equation.3" ShapeID="_x0000_i1042" DrawAspect="Content" ObjectID="_1334669541" r:id="rId48"/>
              </w:object>
            </w:r>
          </w:p>
        </w:tc>
        <w:tc>
          <w:tcPr>
            <w:tcW w:w="1251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0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7121C5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3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− 60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A310D" w:rsidRPr="00EA0DE3" w:rsidTr="00F7454C">
        <w:trPr>
          <w:jc w:val="center"/>
        </w:trPr>
        <w:tc>
          <w:tcPr>
            <w:tcW w:w="2220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> 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vAlign w:val="center"/>
          </w:tcPr>
          <w:p w:rsidR="000A310D" w:rsidRPr="004307B9" w:rsidRDefault="000A310D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32" w:type="dxa"/>
            <w:vAlign w:val="center"/>
          </w:tcPr>
          <w:p w:rsidR="000A310D" w:rsidRPr="00EA0DE3" w:rsidRDefault="000A310D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45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51" w:type="dxa"/>
            <w:vAlign w:val="center"/>
          </w:tcPr>
          <w:p w:rsidR="000A310D" w:rsidRPr="00EA0DE3" w:rsidRDefault="000A310D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0A310D" w:rsidRPr="00EA0DE3" w:rsidRDefault="000A310D" w:rsidP="000A310D">
      <w:pPr>
        <w:pStyle w:val="Tablefin"/>
        <w:rPr>
          <w:lang w:val="ru-RU"/>
        </w:rPr>
      </w:pPr>
    </w:p>
    <w:p w:rsidR="00DB4678" w:rsidRPr="00EA0DE3" w:rsidRDefault="000243CA" w:rsidP="007121C5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2E2EF2" w:rsidRPr="00EA0DE3">
        <w:t>29B</w:t>
      </w:r>
    </w:p>
    <w:p w:rsidR="00DB4678" w:rsidRPr="00EA0DE3" w:rsidRDefault="0023716A" w:rsidP="009A1FDE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Pr="00EA0DE3">
        <w:br/>
        <w:t xml:space="preserve">максимальная выходная мощность БС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26</w:t>
      </w:r>
      <w:r w:rsidR="00D778E8" w:rsidRPr="00EA0DE3">
        <w:rPr>
          <w:szCs w:val="22"/>
        </w:rPr>
        <w:t> дБм</w:t>
      </w:r>
      <w:r w:rsidR="00DB4678" w:rsidRPr="00EA0DE3" w:rsidDel="004A5FF6">
        <w:rPr>
          <w:szCs w:val="22"/>
        </w:rPr>
        <w:t xml:space="preserve"> </w:t>
      </w:r>
    </w:p>
    <w:tbl>
      <w:tblPr>
        <w:tblW w:w="9629" w:type="dxa"/>
        <w:jc w:val="center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5"/>
        <w:gridCol w:w="2736"/>
        <w:gridCol w:w="3432"/>
        <w:gridCol w:w="1246"/>
      </w:tblGrid>
      <w:tr w:rsidR="0023716A" w:rsidRPr="00EA0DE3" w:rsidTr="00F7454C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16A" w:rsidRPr="00EA0DE3" w:rsidRDefault="0023716A" w:rsidP="00EB435A">
            <w:pPr>
              <w:pStyle w:val="Tablehead"/>
              <w:spacing w:line="220" w:lineRule="exact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16A" w:rsidRPr="00EA0DE3" w:rsidRDefault="0023716A" w:rsidP="00EB435A">
            <w:pPr>
              <w:pStyle w:val="Tablehead"/>
              <w:spacing w:line="220" w:lineRule="exact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16A" w:rsidRPr="00EA0DE3" w:rsidRDefault="0023716A" w:rsidP="00EB435A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16A" w:rsidRPr="00EA0DE3" w:rsidRDefault="0023716A" w:rsidP="00EB435A">
            <w:pPr>
              <w:pStyle w:val="Tablehead"/>
              <w:spacing w:line="220" w:lineRule="exact"/>
            </w:pPr>
            <w:r w:rsidRPr="00EA0DE3">
              <w:t>Ширина полосы измерения</w:t>
            </w:r>
          </w:p>
        </w:tc>
      </w:tr>
      <w:tr w:rsidR="002E2EF2" w:rsidRPr="00EA0DE3" w:rsidTr="00F7454C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StyleTabletextCentered"/>
            </w:pPr>
            <w:r w:rsidRPr="00EA0DE3">
              <w:t>0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−26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E2EF2" w:rsidRPr="00EA0DE3" w:rsidTr="00F7454C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E2EF2" w:rsidRPr="00EA0DE3" w:rsidRDefault="007121C5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80" w:dyaOrig="639">
                <v:shape id="_x0000_i1043" type="#_x0000_t75" style="width:159.6pt;height:31.8pt" o:ole="">
                  <v:imagedata r:id="rId49" o:title=""/>
                </v:shape>
                <o:OLEObject Type="Embed" ProgID="Equation.3" ShapeID="_x0000_i1043" DrawAspect="Content" ObjectID="_1334669542" r:id="rId50"/>
              </w:objec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E2EF2" w:rsidRPr="00EA0DE3" w:rsidTr="00F7454C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7121C5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815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2</w:t>
            </w:r>
            <w:r w:rsidR="00002091" w:rsidRPr="00EA0DE3">
              <w:t>,</w:t>
            </w:r>
            <w:r w:rsidRPr="00EA0DE3">
              <w:t>3</w:t>
            </w:r>
            <w:r w:rsidR="00304848" w:rsidRPr="00EA0DE3">
              <w:t> МГц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−34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2E2EF2" w:rsidRPr="00EA0DE3" w:rsidTr="00F7454C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> 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4307B9" w:rsidRDefault="002E2EF2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−19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F2" w:rsidRPr="00EA0DE3" w:rsidRDefault="002E2EF2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2E2EF2" w:rsidRPr="00EA0DE3" w:rsidTr="00F7454C">
        <w:trPr>
          <w:jc w:val="center"/>
        </w:trPr>
        <w:tc>
          <w:tcPr>
            <w:tcW w:w="96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E2EF2" w:rsidRPr="00EA0DE3" w:rsidRDefault="00781D48" w:rsidP="002E2EF2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2E2EF2" w:rsidRPr="00EA0DE3">
              <w:rPr>
                <w:lang w:val="ru-RU"/>
              </w:rPr>
              <w:t>1</w:t>
            </w:r>
            <w:r w:rsidR="0023716A" w:rsidRPr="00EA0DE3">
              <w:rPr>
                <w:lang w:val="ru-RU"/>
              </w:rPr>
              <w:t>.</w:t>
            </w:r>
            <w:r w:rsidR="002E2EF2" w:rsidRPr="00EA0DE3">
              <w:rPr>
                <w:lang w:val="ru-RU"/>
              </w:rPr>
              <w:t xml:space="preserve"> – </w:t>
            </w:r>
            <w:r w:rsidR="0023716A" w:rsidRPr="00EA0DE3">
              <w:rPr>
                <w:lang w:val="ru-RU"/>
              </w:rPr>
              <w:t>Этот частотный диапазон обеспечивает непрерывность диапазона значений f_offset.</w:t>
            </w:r>
          </w:p>
        </w:tc>
      </w:tr>
    </w:tbl>
    <w:p w:rsidR="00DB4678" w:rsidRPr="00EA0DE3" w:rsidRDefault="00DB4678" w:rsidP="007F04F1">
      <w:pPr>
        <w:pStyle w:val="Heading2"/>
      </w:pPr>
      <w:bookmarkStart w:id="42" w:name="_Toc197312237"/>
      <w:r w:rsidRPr="00EA0DE3">
        <w:t>2.3</w:t>
      </w:r>
      <w:r w:rsidRPr="00EA0DE3">
        <w:tab/>
      </w:r>
      <w:r w:rsidR="007F04F1" w:rsidRPr="00EA0DE3">
        <w:t xml:space="preserve">Вариант TDD с </w:t>
      </w:r>
      <w:r w:rsidRPr="00EA0DE3">
        <w:t xml:space="preserve">UTRA </w:t>
      </w:r>
      <w:bookmarkEnd w:id="42"/>
      <w:r w:rsidR="007F04F1" w:rsidRPr="00EA0DE3">
        <w:t>со скоростью 7,68 Мэлемент/с</w:t>
      </w:r>
    </w:p>
    <w:p w:rsidR="007F04F1" w:rsidRPr="00EA0DE3" w:rsidRDefault="007F04F1" w:rsidP="0084143A">
      <w:r w:rsidRPr="00EA0DE3">
        <w:t xml:space="preserve">Спектральная маска излучения определяет предел ВП излучений передатчика на частотах сдвига относительно частоты </w:t>
      </w:r>
      <w:r w:rsidR="0084143A" w:rsidRPr="00EA0DE3">
        <w:t xml:space="preserve">присвоенного </w:t>
      </w:r>
      <w:r w:rsidRPr="00EA0DE3">
        <w:t>канала полезного сигнала между 5</w:t>
      </w:r>
      <w:r w:rsidR="00304848" w:rsidRPr="00EA0DE3">
        <w:t> МГц</w:t>
      </w:r>
      <w:r w:rsidRPr="00EA0DE3">
        <w:t xml:space="preserve"> и 25</w:t>
      </w:r>
      <w:r w:rsidR="00304848" w:rsidRPr="00EA0DE3">
        <w:t> МГц</w:t>
      </w:r>
      <w:r w:rsidRPr="00EA0DE3">
        <w:t>.</w:t>
      </w:r>
    </w:p>
    <w:p w:rsidR="007F04F1" w:rsidRPr="00EA0DE3" w:rsidRDefault="007F04F1" w:rsidP="007121C5">
      <w:r w:rsidRPr="00EA0DE3">
        <w:t>Данным требованиям должна удовлетворять БС, осуществляющая передачу на одной РЧ несущей, сконфигурированной в соответствии со спецификациями производителя. Излучения не должны превышать максимальный уровень, указанный в таблицах </w:t>
      </w:r>
      <w:r w:rsidR="002E2EF2" w:rsidRPr="00EA0DE3">
        <w:t>30</w:t>
      </w:r>
      <w:r w:rsidR="00DB4678" w:rsidRPr="00EA0DE3">
        <w:t>C</w:t>
      </w:r>
      <w:r w:rsidRPr="00EA0DE3">
        <w:t>–</w:t>
      </w:r>
      <w:r w:rsidR="002E2EF2" w:rsidRPr="00EA0DE3">
        <w:t>31</w:t>
      </w:r>
      <w:r w:rsidR="00DB4678" w:rsidRPr="00EA0DE3">
        <w:t xml:space="preserve">C </w:t>
      </w:r>
      <w:r w:rsidRPr="00EA0DE3">
        <w:t>,</w:t>
      </w:r>
      <w:r w:rsidR="007121C5" w:rsidRPr="00EA0DE3">
        <w:t xml:space="preserve"> в диапазоне частот от f_offset</w:t>
      </w:r>
      <w:r w:rsidRPr="00EA0DE3">
        <w:t xml:space="preserve"> </w:t>
      </w:r>
      <w:r w:rsidR="007121C5" w:rsidRPr="00EA0DE3">
        <w:t>с </w:t>
      </w:r>
      <w:r w:rsidRPr="00EA0DE3">
        <w:t>5,015</w:t>
      </w:r>
      <w:r w:rsidR="00304848" w:rsidRPr="00EA0DE3">
        <w:t> МГц</w:t>
      </w:r>
      <w:r w:rsidRPr="00EA0DE3">
        <w:t xml:space="preserve"> до </w:t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szCs w:val="22"/>
          <w:vertAlign w:val="subscript"/>
        </w:rPr>
        <w:t>max</w:t>
      </w:r>
      <w:r w:rsidRPr="00EA0DE3">
        <w:t>, начиная с несущей частоты, где:</w:t>
      </w:r>
    </w:p>
    <w:p w:rsidR="007F04F1" w:rsidRPr="00EA0DE3" w:rsidRDefault="007F04F1" w:rsidP="00486A43">
      <w:pPr>
        <w:pStyle w:val="enumlev1"/>
      </w:pPr>
      <w:r w:rsidRPr="00EA0DE3">
        <w:t>–</w:t>
      </w:r>
      <w:r w:rsidRPr="00EA0DE3">
        <w:tab/>
        <w:t>f_offset – это разнос между несущей частотой и центральной частотой измерительного фильтра</w:t>
      </w:r>
      <w:r w:rsidR="00486A43" w:rsidRPr="00EA0DE3">
        <w:t>;</w:t>
      </w:r>
    </w:p>
    <w:p w:rsidR="007F04F1" w:rsidRPr="00EA0DE3" w:rsidRDefault="007F04F1" w:rsidP="00486A43">
      <w:pPr>
        <w:pStyle w:val="enumlev1"/>
      </w:pPr>
      <w:r w:rsidRPr="00EA0DE3">
        <w:t>–</w:t>
      </w:r>
      <w:r w:rsidRPr="00EA0DE3">
        <w:tab/>
        <w:t>f_offset</w:t>
      </w:r>
      <w:r w:rsidRPr="00EA0DE3">
        <w:rPr>
          <w:szCs w:val="22"/>
          <w:vertAlign w:val="subscript"/>
        </w:rPr>
        <w:t>max</w:t>
      </w:r>
      <w:r w:rsidRPr="00EA0DE3">
        <w:rPr>
          <w:sz w:val="16"/>
          <w:szCs w:val="16"/>
        </w:rPr>
        <w:t xml:space="preserve"> </w:t>
      </w:r>
      <w:r w:rsidRPr="00EA0DE3">
        <w:t>равен 25</w:t>
      </w:r>
      <w:r w:rsidR="00304848" w:rsidRPr="00EA0DE3">
        <w:t> МГц</w:t>
      </w:r>
      <w:r w:rsidRPr="00EA0DE3">
        <w:t xml:space="preserve">, либо величине сдвига к краю полосы передачи универсальной </w:t>
      </w:r>
      <w:r w:rsidR="00567021" w:rsidRPr="00EA0DE3">
        <w:t>системы подвижной связи (UMTS)</w:t>
      </w:r>
      <w:r w:rsidR="00450B09">
        <w:t>,</w:t>
      </w:r>
      <w:r w:rsidRPr="00EA0DE3">
        <w:t xml:space="preserve"> в зависимости от того, какая величина больше</w:t>
      </w:r>
      <w:r w:rsidR="00486A43" w:rsidRPr="00EA0DE3">
        <w:t>;</w:t>
      </w:r>
    </w:p>
    <w:p w:rsidR="007F04F1" w:rsidRPr="00EA0DE3" w:rsidRDefault="007F04F1" w:rsidP="007F04F1">
      <w:pPr>
        <w:pStyle w:val="enumlev1"/>
      </w:pPr>
      <w:r w:rsidRPr="00EA0DE3">
        <w:t>–</w:t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szCs w:val="22"/>
          <w:vertAlign w:val="subscript"/>
        </w:rPr>
        <w:t>max</w:t>
      </w:r>
      <w:r w:rsidRPr="00EA0DE3">
        <w:t xml:space="preserve"> равен f_offset</w:t>
      </w:r>
      <w:r w:rsidRPr="00EA0DE3">
        <w:rPr>
          <w:szCs w:val="22"/>
          <w:vertAlign w:val="subscript"/>
        </w:rPr>
        <w:t>max</w:t>
      </w:r>
      <w:r w:rsidRPr="00EA0DE3">
        <w:t xml:space="preserve"> минус половина ширины полосы измерительного фильтра.</w:t>
      </w:r>
    </w:p>
    <w:p w:rsidR="00DB4678" w:rsidRPr="00EA0DE3" w:rsidRDefault="007F04F1" w:rsidP="007F04F1">
      <w:r w:rsidRPr="00EA0DE3">
        <w:t>Измеряемые излучения спектра не должны превышать максимальный уровень, указанный в таблицах </w:t>
      </w:r>
      <w:r w:rsidR="002E2EF2" w:rsidRPr="00EA0DE3">
        <w:t>27</w:t>
      </w:r>
      <w:r w:rsidR="00DB4678" w:rsidRPr="00EA0DE3">
        <w:t>C</w:t>
      </w:r>
      <w:r w:rsidRPr="00EA0DE3">
        <w:t>–</w:t>
      </w:r>
      <w:r w:rsidR="002E2EF2" w:rsidRPr="00EA0DE3">
        <w:t>29</w:t>
      </w:r>
      <w:r w:rsidR="00DB4678" w:rsidRPr="00EA0DE3">
        <w:t xml:space="preserve">C </w:t>
      </w:r>
      <w:r w:rsidRPr="00EA0DE3">
        <w:t>для соответствующей номинальной выходной мощности БС.</w:t>
      </w:r>
    </w:p>
    <w:p w:rsidR="00DB4678" w:rsidRPr="00EA0DE3" w:rsidRDefault="00107B97" w:rsidP="00567021">
      <w:pPr>
        <w:pStyle w:val="TableNo"/>
      </w:pPr>
      <w:r w:rsidRPr="00EA0DE3">
        <w:t xml:space="preserve">ТАБЛИЦА </w:t>
      </w:r>
      <w:r w:rsidR="00EF6CE7" w:rsidRPr="00EA0DE3">
        <w:t>27C</w:t>
      </w:r>
    </w:p>
    <w:p w:rsidR="00DB4678" w:rsidRPr="00EA0DE3" w:rsidRDefault="00F1586C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 БС</w:t>
      </w:r>
      <w:r w:rsidRPr="00EA0DE3"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</w:t>
      </w:r>
      <w:r w:rsidR="00DB4678" w:rsidRPr="00EA0DE3">
        <w:rPr>
          <w:szCs w:val="22"/>
        </w:rPr>
        <w:sym w:font="Symbol" w:char="F0B3"/>
      </w:r>
      <w:r w:rsidR="00DB4678" w:rsidRPr="00EA0DE3">
        <w:rPr>
          <w:szCs w:val="22"/>
        </w:rPr>
        <w:t xml:space="preserve"> 43</w:t>
      </w:r>
      <w:r w:rsidR="00D778E8" w:rsidRPr="00EA0DE3">
        <w:rPr>
          <w:szCs w:val="22"/>
        </w:rPr>
        <w:t> дБм</w:t>
      </w:r>
      <w:r w:rsidR="00DB4678" w:rsidRPr="00EA0DE3">
        <w:rPr>
          <w:szCs w:val="22"/>
        </w:rPr>
        <w:t xml:space="preserve"> </w:t>
      </w:r>
    </w:p>
    <w:tbl>
      <w:tblPr>
        <w:tblW w:w="9612" w:type="dxa"/>
        <w:jc w:val="center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7"/>
        <w:gridCol w:w="2736"/>
        <w:gridCol w:w="3432"/>
        <w:gridCol w:w="1237"/>
      </w:tblGrid>
      <w:tr w:rsidR="00F1586C" w:rsidRPr="00EA0DE3" w:rsidTr="00F7454C">
        <w:trPr>
          <w:jc w:val="center"/>
        </w:trPr>
        <w:tc>
          <w:tcPr>
            <w:tcW w:w="2207" w:type="dxa"/>
            <w:vAlign w:val="center"/>
          </w:tcPr>
          <w:p w:rsidR="00F1586C" w:rsidRPr="00EA0DE3" w:rsidRDefault="00F1586C" w:rsidP="00EB435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37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vAlign w:val="center"/>
          </w:tcPr>
          <w:p w:rsidR="00F1586C" w:rsidRPr="00EA0DE3" w:rsidRDefault="00F1586C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32" w:type="dxa"/>
            <w:vAlign w:val="center"/>
          </w:tcPr>
          <w:p w:rsidR="00F1586C" w:rsidRPr="00EA0DE3" w:rsidRDefault="00F1586C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37" w:type="dxa"/>
            <w:vAlign w:val="center"/>
          </w:tcPr>
          <w:p w:rsidR="00F1586C" w:rsidRPr="00EA0DE3" w:rsidRDefault="00F1586C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EF6CE7" w:rsidRPr="00EA0DE3" w:rsidTr="00F7454C">
        <w:trPr>
          <w:jc w:val="center"/>
        </w:trPr>
        <w:tc>
          <w:tcPr>
            <w:tcW w:w="2207" w:type="dxa"/>
            <w:vAlign w:val="center"/>
          </w:tcPr>
          <w:p w:rsidR="00EF6CE7" w:rsidRPr="00EA0DE3" w:rsidRDefault="00EF6CE7" w:rsidP="00EB435A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−15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7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EF6CE7" w:rsidRPr="00EA0DE3" w:rsidTr="00F7454C">
        <w:trPr>
          <w:jc w:val="center"/>
        </w:trPr>
        <w:tc>
          <w:tcPr>
            <w:tcW w:w="2207" w:type="dxa"/>
            <w:vAlign w:val="center"/>
          </w:tcPr>
          <w:p w:rsidR="00EF6CE7" w:rsidRPr="00EA0DE3" w:rsidRDefault="00EF6CE7" w:rsidP="00EB435A">
            <w:pPr>
              <w:pStyle w:val="StyleTabletextCentered"/>
            </w:pPr>
            <w:r w:rsidRPr="00EA0DE3">
              <w:t>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6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32" w:type="dxa"/>
            <w:tcMar>
              <w:left w:w="28" w:type="dxa"/>
              <w:right w:w="28" w:type="dxa"/>
            </w:tcMar>
            <w:vAlign w:val="center"/>
          </w:tcPr>
          <w:p w:rsidR="00EF6CE7" w:rsidRPr="00EA0DE3" w:rsidRDefault="00567021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80" w:dyaOrig="639">
                <v:shape id="_x0000_i1044" type="#_x0000_t75" style="width:159.6pt;height:31.8pt" o:ole="">
                  <v:imagedata r:id="rId51" o:title=""/>
                </v:shape>
                <o:OLEObject Type="Embed" ProgID="Equation.3" ShapeID="_x0000_i1044" DrawAspect="Content" ObjectID="_1334669543" r:id="rId52"/>
              </w:object>
            </w:r>
          </w:p>
        </w:tc>
        <w:tc>
          <w:tcPr>
            <w:tcW w:w="1237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EF6CE7" w:rsidRPr="00EA0DE3" w:rsidTr="00F7454C">
        <w:trPr>
          <w:jc w:val="center"/>
        </w:trPr>
        <w:tc>
          <w:tcPr>
            <w:tcW w:w="2207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567021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32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−27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7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EF6CE7" w:rsidRPr="00EA0DE3" w:rsidTr="00F7454C">
        <w:trPr>
          <w:jc w:val="center"/>
        </w:trPr>
        <w:tc>
          <w:tcPr>
            <w:tcW w:w="2207" w:type="dxa"/>
            <w:vAlign w:val="center"/>
          </w:tcPr>
          <w:p w:rsidR="00EF6CE7" w:rsidRPr="00EA0DE3" w:rsidRDefault="00EF6CE7" w:rsidP="00EB435A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vAlign w:val="center"/>
          </w:tcPr>
          <w:p w:rsidR="00EF6CE7" w:rsidRPr="004307B9" w:rsidRDefault="00EF6CE7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32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−14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7" w:type="dxa"/>
            <w:vAlign w:val="center"/>
          </w:tcPr>
          <w:p w:rsidR="00EF6CE7" w:rsidRPr="00EA0DE3" w:rsidRDefault="00EF6CE7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DB4678" w:rsidRPr="00EA0DE3" w:rsidRDefault="00107B97" w:rsidP="00FF6580">
      <w:pPr>
        <w:pStyle w:val="TableNo"/>
      </w:pPr>
      <w:r w:rsidRPr="00EA0DE3">
        <w:lastRenderedPageBreak/>
        <w:t xml:space="preserve">ТАБЛИЦА </w:t>
      </w:r>
      <w:r w:rsidR="00DB4678" w:rsidRPr="00EA0DE3">
        <w:t>2</w:t>
      </w:r>
      <w:r w:rsidR="000963C3" w:rsidRPr="00EA0DE3">
        <w:t>8C</w:t>
      </w:r>
    </w:p>
    <w:p w:rsidR="00DB4678" w:rsidRPr="00EA0DE3" w:rsidRDefault="00024C73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 БС</w:t>
      </w:r>
      <w:r w:rsidRPr="00EA0DE3">
        <w:rPr>
          <w:szCs w:val="22"/>
        </w:rPr>
        <w:t xml:space="preserve"> </w:t>
      </w:r>
      <w:r w:rsidR="00DB4678" w:rsidRPr="00EA0DE3">
        <w:rPr>
          <w:szCs w:val="22"/>
        </w:rPr>
        <w:t xml:space="preserve">39 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43</w:t>
      </w:r>
      <w:r w:rsidR="00D778E8" w:rsidRPr="00EA0DE3">
        <w:rPr>
          <w:szCs w:val="22"/>
        </w:rPr>
        <w:t> дБм</w:t>
      </w:r>
    </w:p>
    <w:tbl>
      <w:tblPr>
        <w:tblW w:w="9622" w:type="dxa"/>
        <w:jc w:val="center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2"/>
        <w:gridCol w:w="2736"/>
        <w:gridCol w:w="3444"/>
        <w:gridCol w:w="1230"/>
      </w:tblGrid>
      <w:tr w:rsidR="00024C73" w:rsidRPr="00EA0DE3" w:rsidTr="00F7454C">
        <w:trPr>
          <w:jc w:val="center"/>
        </w:trPr>
        <w:tc>
          <w:tcPr>
            <w:tcW w:w="2212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44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30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0963C3" w:rsidRPr="00EA0DE3" w:rsidTr="00F7454C">
        <w:trPr>
          <w:jc w:val="center"/>
        </w:trPr>
        <w:tc>
          <w:tcPr>
            <w:tcW w:w="2212" w:type="dxa"/>
            <w:vAlign w:val="center"/>
          </w:tcPr>
          <w:p w:rsidR="000963C3" w:rsidRPr="00EA0DE3" w:rsidRDefault="000963C3" w:rsidP="00EB435A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−15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0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963C3" w:rsidRPr="00EA0DE3" w:rsidTr="00F7454C">
        <w:trPr>
          <w:jc w:val="center"/>
        </w:trPr>
        <w:tc>
          <w:tcPr>
            <w:tcW w:w="2212" w:type="dxa"/>
            <w:vAlign w:val="center"/>
          </w:tcPr>
          <w:p w:rsidR="000963C3" w:rsidRPr="00EA0DE3" w:rsidRDefault="000963C3" w:rsidP="00EB435A">
            <w:pPr>
              <w:pStyle w:val="StyleTabletextCentered"/>
            </w:pPr>
            <w:r w:rsidRPr="00EA0DE3">
              <w:t>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6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44" w:type="dxa"/>
            <w:tcMar>
              <w:left w:w="28" w:type="dxa"/>
              <w:right w:w="28" w:type="dxa"/>
            </w:tcMar>
            <w:vAlign w:val="center"/>
          </w:tcPr>
          <w:p w:rsidR="000963C3" w:rsidRPr="00EA0DE3" w:rsidRDefault="00FF6580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180" w:dyaOrig="639">
                <v:shape id="_x0000_i1045" type="#_x0000_t75" style="width:159.6pt;height:31.8pt" o:ole="">
                  <v:imagedata r:id="rId53" o:title=""/>
                </v:shape>
                <o:OLEObject Type="Embed" ProgID="Equation.3" ShapeID="_x0000_i1045" DrawAspect="Content" ObjectID="_1334669544" r:id="rId54"/>
              </w:object>
            </w:r>
          </w:p>
        </w:tc>
        <w:tc>
          <w:tcPr>
            <w:tcW w:w="1230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963C3" w:rsidRPr="00EA0DE3" w:rsidTr="00F7454C">
        <w:trPr>
          <w:jc w:val="center"/>
        </w:trPr>
        <w:tc>
          <w:tcPr>
            <w:tcW w:w="2212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(</w:t>
            </w:r>
            <w:r w:rsidR="00FF6580" w:rsidRPr="00EA0DE3">
              <w:t>См. 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−27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0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0963C3" w:rsidRPr="00EA0DE3" w:rsidTr="00F7454C">
        <w:trPr>
          <w:jc w:val="center"/>
        </w:trPr>
        <w:tc>
          <w:tcPr>
            <w:tcW w:w="2212" w:type="dxa"/>
            <w:vAlign w:val="center"/>
          </w:tcPr>
          <w:p w:rsidR="000963C3" w:rsidRPr="00EA0DE3" w:rsidRDefault="000963C3" w:rsidP="00EB435A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15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15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−14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30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0963C3" w:rsidRPr="00EA0DE3" w:rsidTr="00F7454C">
        <w:trPr>
          <w:jc w:val="center"/>
        </w:trPr>
        <w:tc>
          <w:tcPr>
            <w:tcW w:w="2212" w:type="dxa"/>
            <w:vAlign w:val="center"/>
          </w:tcPr>
          <w:p w:rsidR="000963C3" w:rsidRPr="00EA0DE3" w:rsidRDefault="000963C3" w:rsidP="00EB435A">
            <w:pPr>
              <w:pStyle w:val="StyleTabletextCentered"/>
            </w:pPr>
            <w:r w:rsidRPr="00EA0DE3">
              <w:t>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vAlign w:val="center"/>
          </w:tcPr>
          <w:p w:rsidR="000963C3" w:rsidRPr="004307B9" w:rsidRDefault="000963C3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15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44" w:type="dxa"/>
            <w:vAlign w:val="center"/>
          </w:tcPr>
          <w:p w:rsidR="000963C3" w:rsidRPr="00EA0DE3" w:rsidRDefault="000963C3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57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30" w:type="dxa"/>
            <w:vAlign w:val="center"/>
          </w:tcPr>
          <w:p w:rsidR="000963C3" w:rsidRPr="00EA0DE3" w:rsidRDefault="000963C3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0963C3" w:rsidRPr="00EA0DE3" w:rsidRDefault="000963C3" w:rsidP="000963C3">
      <w:pPr>
        <w:pStyle w:val="Tablefin"/>
        <w:rPr>
          <w:lang w:val="ru-RU"/>
        </w:rPr>
      </w:pPr>
    </w:p>
    <w:p w:rsidR="00DB4678" w:rsidRPr="00EA0DE3" w:rsidRDefault="00107B97" w:rsidP="00FF6580">
      <w:pPr>
        <w:pStyle w:val="TableNo"/>
      </w:pPr>
      <w:r w:rsidRPr="00EA0DE3">
        <w:t xml:space="preserve">ТАБЛИЦА </w:t>
      </w:r>
      <w:r w:rsidR="002E3C6D" w:rsidRPr="00EA0DE3">
        <w:t>29C</w:t>
      </w:r>
    </w:p>
    <w:p w:rsidR="00DB4678" w:rsidRPr="00EA0DE3" w:rsidRDefault="00024C73" w:rsidP="009A1FDE">
      <w:pPr>
        <w:pStyle w:val="Tabletitle"/>
        <w:rPr>
          <w:szCs w:val="22"/>
        </w:rPr>
      </w:pPr>
      <w:r w:rsidRPr="00EA0DE3">
        <w:rPr>
          <w:rFonts w:cs="v4.2.0"/>
          <w:szCs w:val="22"/>
        </w:rPr>
        <w:t xml:space="preserve">Значения спектральной маски излучения, </w:t>
      </w:r>
      <w:r w:rsidRPr="00EA0DE3">
        <w:rPr>
          <w:rFonts w:cs="v4.2.0"/>
          <w:szCs w:val="22"/>
        </w:rPr>
        <w:br/>
        <w:t>максимальная выходная мощность БС</w:t>
      </w:r>
      <w:r w:rsidR="00DB4678" w:rsidRPr="00EA0DE3">
        <w:rPr>
          <w:szCs w:val="22"/>
        </w:rPr>
        <w:t xml:space="preserve"> 31 </w:t>
      </w:r>
      <w:r w:rsidR="00DB4678" w:rsidRPr="00EA0DE3">
        <w:rPr>
          <w:szCs w:val="22"/>
        </w:rPr>
        <w:sym w:font="Symbol" w:char="F0A3"/>
      </w:r>
      <w:r w:rsidR="00DB4678" w:rsidRPr="00EA0DE3">
        <w:rPr>
          <w:szCs w:val="22"/>
        </w:rPr>
        <w:t xml:space="preserve">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39</w:t>
      </w:r>
      <w:r w:rsidR="00D778E8" w:rsidRPr="00EA0DE3">
        <w:rPr>
          <w:szCs w:val="22"/>
        </w:rPr>
        <w:t> дБм</w:t>
      </w:r>
    </w:p>
    <w:tbl>
      <w:tblPr>
        <w:tblW w:w="9637" w:type="dxa"/>
        <w:jc w:val="center"/>
        <w:tblInd w:w="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9"/>
        <w:gridCol w:w="2736"/>
        <w:gridCol w:w="3444"/>
        <w:gridCol w:w="1238"/>
      </w:tblGrid>
      <w:tr w:rsidR="00024C73" w:rsidRPr="00EA0DE3" w:rsidTr="00F7454C">
        <w:trPr>
          <w:jc w:val="center"/>
        </w:trPr>
        <w:tc>
          <w:tcPr>
            <w:tcW w:w="2219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44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38" w:type="dxa"/>
            <w:vAlign w:val="center"/>
          </w:tcPr>
          <w:p w:rsidR="00024C73" w:rsidRPr="00EA0DE3" w:rsidRDefault="00024C73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A10494" w:rsidRPr="00EA0DE3" w:rsidTr="00F7454C">
        <w:trPr>
          <w:jc w:val="center"/>
        </w:trPr>
        <w:tc>
          <w:tcPr>
            <w:tcW w:w="2219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54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38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A10494" w:rsidRPr="00EA0DE3" w:rsidTr="00F7454C">
        <w:trPr>
          <w:jc w:val="center"/>
        </w:trPr>
        <w:tc>
          <w:tcPr>
            <w:tcW w:w="2219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t>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44" w:type="dxa"/>
            <w:tcMar>
              <w:left w:w="28" w:type="dxa"/>
              <w:right w:w="28" w:type="dxa"/>
            </w:tcMar>
            <w:vAlign w:val="center"/>
          </w:tcPr>
          <w:p w:rsidR="00A10494" w:rsidRPr="00EA0DE3" w:rsidRDefault="00FF6580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379" w:dyaOrig="639">
                <v:shape id="_x0000_i1046" type="#_x0000_t75" style="width:168.6pt;height:31.8pt" o:ole="">
                  <v:imagedata r:id="rId55" o:title=""/>
                </v:shape>
                <o:OLEObject Type="Embed" ProgID="Equation.3" ShapeID="_x0000_i1046" DrawAspect="Content" ObjectID="_1334669545" r:id="rId56"/>
              </w:object>
            </w:r>
          </w:p>
        </w:tc>
        <w:tc>
          <w:tcPr>
            <w:tcW w:w="1238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A10494" w:rsidRPr="00EA0DE3" w:rsidTr="00F7454C">
        <w:trPr>
          <w:jc w:val="center"/>
        </w:trPr>
        <w:tc>
          <w:tcPr>
            <w:tcW w:w="2219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(</w:t>
            </w:r>
            <w:r w:rsidR="00FF6580" w:rsidRPr="00EA0DE3">
              <w:t>См. 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66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38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A10494" w:rsidRPr="00EA0DE3" w:rsidTr="00F7454C">
        <w:trPr>
          <w:jc w:val="center"/>
        </w:trPr>
        <w:tc>
          <w:tcPr>
            <w:tcW w:w="2219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15</w:t>
            </w:r>
            <w:r w:rsidR="00304848" w:rsidRPr="00EA0DE3">
              <w:t> МГц</w:t>
            </w:r>
          </w:p>
        </w:tc>
        <w:tc>
          <w:tcPr>
            <w:tcW w:w="2736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15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53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38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A10494" w:rsidRPr="00EA0DE3" w:rsidTr="00F7454C">
        <w:trPr>
          <w:jc w:val="center"/>
        </w:trPr>
        <w:tc>
          <w:tcPr>
            <w:tcW w:w="2219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t>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vAlign w:val="center"/>
          </w:tcPr>
          <w:p w:rsidR="00A10494" w:rsidRPr="004307B9" w:rsidRDefault="00A10494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15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44" w:type="dxa"/>
            <w:vAlign w:val="center"/>
          </w:tcPr>
          <w:p w:rsidR="00A10494" w:rsidRPr="00EA0DE3" w:rsidRDefault="00A10494" w:rsidP="00EB435A">
            <w:pPr>
              <w:pStyle w:val="StyleTabletextCentered"/>
            </w:pPr>
            <w:r w:rsidRPr="00EA0DE3">
              <w:rPr>
                <w:i/>
                <w:iCs/>
              </w:rPr>
              <w:t>P</w:t>
            </w:r>
            <w:r w:rsidRPr="00EA0DE3">
              <w:t xml:space="preserve"> – 57</w:t>
            </w:r>
            <w:r w:rsidR="00002091" w:rsidRPr="00EA0DE3">
              <w:t>,</w:t>
            </w:r>
            <w:r w:rsidRPr="00EA0DE3">
              <w:t>5</w:t>
            </w:r>
            <w:r w:rsidR="00257086" w:rsidRPr="00EA0DE3">
              <w:t> дБ</w:t>
            </w:r>
          </w:p>
        </w:tc>
        <w:tc>
          <w:tcPr>
            <w:tcW w:w="1238" w:type="dxa"/>
            <w:vAlign w:val="center"/>
          </w:tcPr>
          <w:p w:rsidR="00A10494" w:rsidRPr="00EA0DE3" w:rsidRDefault="00A10494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A10494" w:rsidRPr="00EA0DE3" w:rsidRDefault="00A10494" w:rsidP="00A10494">
      <w:pPr>
        <w:pStyle w:val="Tablefin"/>
        <w:rPr>
          <w:lang w:val="ru-RU"/>
        </w:rPr>
      </w:pPr>
    </w:p>
    <w:p w:rsidR="00DB4678" w:rsidRPr="00EA0DE3" w:rsidRDefault="00635576" w:rsidP="00502DB8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2E3239" w:rsidRPr="00EA0DE3">
        <w:t>30C</w:t>
      </w:r>
    </w:p>
    <w:p w:rsidR="00DB4678" w:rsidRPr="00EA0DE3" w:rsidRDefault="00FE03B6" w:rsidP="009A1FDE">
      <w:pPr>
        <w:pStyle w:val="Tabletitle"/>
        <w:rPr>
          <w:szCs w:val="22"/>
        </w:rPr>
      </w:pPr>
      <w:r w:rsidRPr="00EA0DE3">
        <w:t xml:space="preserve">Значения спектральной маски излучения, </w:t>
      </w:r>
      <w:r w:rsidRPr="00EA0DE3">
        <w:br/>
        <w:t xml:space="preserve">максимальная выходная мощность БС </w:t>
      </w:r>
      <w:r w:rsidR="00DB4678" w:rsidRPr="00EA0DE3">
        <w:rPr>
          <w:i/>
          <w:iCs/>
          <w:szCs w:val="22"/>
        </w:rPr>
        <w:t>P</w:t>
      </w:r>
      <w:r w:rsidR="00DB4678" w:rsidRPr="00EA0DE3">
        <w:rPr>
          <w:szCs w:val="22"/>
        </w:rPr>
        <w:t xml:space="preserve"> &lt; 31</w:t>
      </w:r>
      <w:r w:rsidR="00D778E8" w:rsidRPr="00EA0DE3">
        <w:rPr>
          <w:szCs w:val="22"/>
        </w:rPr>
        <w:t> дБм</w:t>
      </w:r>
    </w:p>
    <w:tbl>
      <w:tblPr>
        <w:tblW w:w="9617" w:type="dxa"/>
        <w:jc w:val="center"/>
        <w:tblInd w:w="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9"/>
        <w:gridCol w:w="2736"/>
        <w:gridCol w:w="3444"/>
        <w:gridCol w:w="1228"/>
      </w:tblGrid>
      <w:tr w:rsidR="00FE03B6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B6" w:rsidRPr="00EA0DE3" w:rsidRDefault="00FE03B6" w:rsidP="00EB435A">
            <w:pPr>
              <w:pStyle w:val="Tablehead"/>
            </w:pPr>
            <w:r w:rsidRPr="00EA0DE3">
              <w:rPr>
                <w:szCs w:val="22"/>
              </w:rPr>
              <w:t xml:space="preserve">Сдвиг частоты относительно точки </w:t>
            </w:r>
            <w:r w:rsidRPr="00EA0DE3">
              <w:rPr>
                <w:szCs w:val="22"/>
              </w:rPr>
              <w:br/>
            </w:r>
            <w:r w:rsidRPr="00EA0DE3">
              <w:t xml:space="preserve">–3 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</w:rPr>
              <w:t>f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B6" w:rsidRPr="00EA0DE3" w:rsidRDefault="00FE03B6" w:rsidP="00EB435A">
            <w:pPr>
              <w:pStyle w:val="Tablehead"/>
            </w:pPr>
            <w:r w:rsidRPr="00EA0DE3">
              <w:rPr>
                <w:szCs w:val="22"/>
              </w:rPr>
              <w:t>Сдвиг частоты относительно центральной частоты измерительного фильтра</w:t>
            </w:r>
            <w:r w:rsidRPr="00EA0DE3">
              <w:t>, f_offset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B6" w:rsidRPr="00EA0DE3" w:rsidRDefault="00FE03B6" w:rsidP="00EB435A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B6" w:rsidRPr="00EA0DE3" w:rsidRDefault="00FE03B6" w:rsidP="00EB435A">
            <w:pPr>
              <w:pStyle w:val="Tablehead"/>
            </w:pPr>
            <w:r w:rsidRPr="00EA0DE3">
              <w:t>Ширина полосы измерения</w:t>
            </w:r>
          </w:p>
        </w:tc>
      </w:tr>
      <w:tr w:rsidR="006E718A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="00FC748B" w:rsidRPr="00EA0DE3">
              <w:rPr>
                <w:i/>
                <w:iCs/>
              </w:rPr>
              <w:t xml:space="preserve"> </w:t>
            </w:r>
            <w:r w:rsidR="00FC748B" w:rsidRPr="00EA0DE3">
              <w:rPr>
                <w:i/>
                <w:iCs/>
              </w:rPr>
              <w:br/>
            </w:r>
            <w:r w:rsidRPr="00EA0DE3">
              <w:t xml:space="preserve"> &lt; 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−23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E718A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StyleTabletextCentered"/>
            </w:pPr>
            <w:r w:rsidRPr="00EA0DE3">
              <w:t>5</w:t>
            </w:r>
            <w:r w:rsidR="00002091" w:rsidRPr="00EA0DE3">
              <w:t>,</w:t>
            </w:r>
            <w:r w:rsidRPr="00EA0DE3">
              <w:t>2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6</w:t>
            </w:r>
            <w:r w:rsidR="00304848" w:rsidRPr="00EA0DE3">
              <w:t> МГц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215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E718A" w:rsidRPr="00EA0DE3" w:rsidRDefault="00502DB8" w:rsidP="00EB435A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200" w:dyaOrig="639">
                <v:shape id="_x0000_i1047" type="#_x0000_t75" style="width:160.2pt;height:31.8pt" o:ole="">
                  <v:imagedata r:id="rId57" o:title=""/>
                </v:shape>
                <o:OLEObject Type="Embed" ProgID="Equation.3" ShapeID="_x0000_i1047" DrawAspect="Content" ObjectID="_1334669546" r:id="rId58"/>
              </w:objec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E718A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(</w:t>
            </w:r>
            <w:r w:rsidR="006E0DD1" w:rsidRPr="00EA0DE3">
              <w:t xml:space="preserve">См. </w:t>
            </w:r>
            <w:r w:rsidR="00502DB8" w:rsidRPr="00EA0DE3">
              <w:t>П</w:t>
            </w:r>
            <w:r w:rsidR="006E0DD1" w:rsidRPr="00EA0DE3">
              <w:t>римечание </w:t>
            </w:r>
            <w:r w:rsidRPr="00EA0DE3">
              <w:t>1)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−35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6E718A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15</w:t>
            </w:r>
            <w:r w:rsidR="00304848" w:rsidRPr="00EA0DE3">
              <w:t> МГц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 15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−22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6E718A" w:rsidRPr="00EA0DE3" w:rsidTr="00F7454C">
        <w:trPr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StyleTabletextCentered"/>
            </w:pPr>
            <w:r w:rsidRPr="00EA0DE3">
              <w:t>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4307B9" w:rsidRDefault="006E718A" w:rsidP="00EB435A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15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&lt; 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−26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8A" w:rsidRPr="00EA0DE3" w:rsidRDefault="006E718A" w:rsidP="00EB435A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C33AD0" w:rsidRPr="00EA0DE3" w:rsidTr="00F7454C">
        <w:trPr>
          <w:jc w:val="center"/>
        </w:trPr>
        <w:tc>
          <w:tcPr>
            <w:tcW w:w="96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33AD0" w:rsidRPr="00EA0DE3" w:rsidRDefault="00781D48" w:rsidP="00C33AD0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C33AD0" w:rsidRPr="00EA0DE3">
              <w:rPr>
                <w:lang w:val="ru-RU"/>
              </w:rPr>
              <w:t xml:space="preserve">– </w:t>
            </w:r>
            <w:r w:rsidR="00FE03B6" w:rsidRPr="00EA0DE3">
              <w:rPr>
                <w:lang w:val="ru-RU"/>
              </w:rPr>
              <w:t>Этот частотный диапазон обеспечивает непрерывность диапазона значений f_offset.</w:t>
            </w:r>
          </w:p>
        </w:tc>
      </w:tr>
    </w:tbl>
    <w:p w:rsidR="006E718A" w:rsidRPr="00EA0DE3" w:rsidRDefault="006E718A" w:rsidP="006E718A">
      <w:pPr>
        <w:pStyle w:val="Tablefin"/>
        <w:rPr>
          <w:lang w:val="ru-RU"/>
        </w:rPr>
      </w:pPr>
    </w:p>
    <w:p w:rsidR="00DB4678" w:rsidRPr="00EA0DE3" w:rsidRDefault="00DB4678" w:rsidP="00502DB8">
      <w:pPr>
        <w:pStyle w:val="Heading2"/>
      </w:pPr>
      <w:bookmarkStart w:id="43" w:name="_Toc197312238"/>
      <w:r w:rsidRPr="00EA0DE3">
        <w:t>2.4</w:t>
      </w:r>
      <w:r w:rsidRPr="00EA0DE3">
        <w:tab/>
      </w:r>
      <w:r w:rsidR="00CC206C" w:rsidRPr="00EA0DE3">
        <w:t xml:space="preserve">Спектральная маска </w:t>
      </w:r>
      <w:r w:rsidRPr="00EA0DE3">
        <w:t>E-UTRA (LTE)</w:t>
      </w:r>
      <w:bookmarkEnd w:id="43"/>
    </w:p>
    <w:p w:rsidR="00DB4678" w:rsidRPr="00EA0DE3" w:rsidRDefault="007F283D" w:rsidP="00635CBC">
      <w:r w:rsidRPr="00EA0DE3">
        <w:t>Предельные уровни</w:t>
      </w:r>
      <w:r w:rsidR="00CC206C" w:rsidRPr="00EA0DE3">
        <w:t xml:space="preserve"> нежелательных излучений в рабочей полосе </w:t>
      </w:r>
      <w:r w:rsidR="00635CBC" w:rsidRPr="00EA0DE3">
        <w:t xml:space="preserve">определены в диапазоне, который начинается на </w:t>
      </w:r>
      <w:r w:rsidR="00DB4678" w:rsidRPr="00EA0DE3">
        <w:t>10</w:t>
      </w:r>
      <w:r w:rsidR="00304848" w:rsidRPr="00EA0DE3">
        <w:t> МГц</w:t>
      </w:r>
      <w:r w:rsidR="00635CBC" w:rsidRPr="00EA0DE3">
        <w:t xml:space="preserve"> ниже самой низкой частоты рабочей полосы передатчика БС и заканчивается на</w:t>
      </w:r>
      <w:r w:rsidR="00DB4678" w:rsidRPr="00EA0DE3">
        <w:t xml:space="preserve"> 10</w:t>
      </w:r>
      <w:r w:rsidR="00304848" w:rsidRPr="00EA0DE3">
        <w:t> МГц</w:t>
      </w:r>
      <w:r w:rsidR="00635CBC" w:rsidRPr="00EA0DE3">
        <w:t xml:space="preserve"> выше самой высокой частоты рабочей полосы передатчика БС</w:t>
      </w:r>
      <w:r w:rsidR="00DB4678" w:rsidRPr="00EA0DE3">
        <w:t xml:space="preserve">. </w:t>
      </w:r>
    </w:p>
    <w:p w:rsidR="00DB4678" w:rsidRPr="00EA0DE3" w:rsidRDefault="00635CBC" w:rsidP="00635CBC">
      <w:r w:rsidRPr="00EA0DE3">
        <w:t>Эти требования должны применяться независимо от типа рассматриваемого передатчика (с одной несущей либо с множеством несущих) и при всех режимах передачи, предусмотренных спецификацией производителя.</w:t>
      </w:r>
      <w:r w:rsidR="00DB4678" w:rsidRPr="00EA0DE3">
        <w:t xml:space="preserve"> </w:t>
      </w:r>
    </w:p>
    <w:p w:rsidR="00DB4678" w:rsidRPr="00EA0DE3" w:rsidRDefault="007F283D" w:rsidP="00515F94">
      <w:r w:rsidRPr="00EA0DE3">
        <w:t>Предельные уровни</w:t>
      </w:r>
      <w:r w:rsidR="00515F94" w:rsidRPr="00EA0DE3">
        <w:t xml:space="preserve"> нежелательных излучений в части рабочей полосы, которая находится в области побочных излучений соответствуют пределам, определенным в Рекомендации МСЭ</w:t>
      </w:r>
      <w:r w:rsidR="00DB4678" w:rsidRPr="00EA0DE3">
        <w:t>-R SM.329.</w:t>
      </w:r>
    </w:p>
    <w:p w:rsidR="00DB4678" w:rsidRPr="00EA0DE3" w:rsidRDefault="00A549BF" w:rsidP="00A549BF">
      <w:r w:rsidRPr="00EA0DE3">
        <w:t>Излучения не должны превышать максимальный уровень, указанный ниже</w:t>
      </w:r>
      <w:r w:rsidR="00DB4678" w:rsidRPr="00EA0DE3">
        <w:t xml:space="preserve">, </w:t>
      </w:r>
      <w:r w:rsidRPr="00EA0DE3">
        <w:t>где</w:t>
      </w:r>
      <w:r w:rsidR="00DB4678" w:rsidRPr="00EA0DE3">
        <w:t>:</w:t>
      </w:r>
    </w:p>
    <w:p w:rsidR="00DB4678" w:rsidRPr="00EA0DE3" w:rsidRDefault="00DB4678" w:rsidP="007B0D25">
      <w:pPr>
        <w:pStyle w:val="enumlev1"/>
      </w:pPr>
      <w:r w:rsidRPr="00EA0DE3">
        <w:t>–</w:t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t xml:space="preserve"> </w:t>
      </w:r>
      <w:r w:rsidR="00A549BF" w:rsidRPr="00EA0DE3">
        <w:t> –</w:t>
      </w:r>
      <w:r w:rsidR="007B0D25" w:rsidRPr="00EA0DE3">
        <w:t xml:space="preserve"> </w:t>
      </w:r>
      <w:r w:rsidR="00A549BF" w:rsidRPr="00EA0DE3">
        <w:t>разнос между пороговой частотой канала и номинальной точкой –3 дБ измерительного фильтра, ближайшей к несущей частоте;</w:t>
      </w:r>
    </w:p>
    <w:p w:rsidR="00DB4678" w:rsidRPr="00EA0DE3" w:rsidRDefault="00DB4678" w:rsidP="007B0D25">
      <w:pPr>
        <w:pStyle w:val="enumlev1"/>
      </w:pPr>
      <w:r w:rsidRPr="00EA0DE3">
        <w:t>–</w:t>
      </w:r>
      <w:r w:rsidRPr="00EA0DE3">
        <w:tab/>
        <w:t>f_offset</w:t>
      </w:r>
      <w:r w:rsidR="00502DB8" w:rsidRPr="00EA0DE3">
        <w:t> – </w:t>
      </w:r>
      <w:r w:rsidR="007B0D25" w:rsidRPr="00EA0DE3">
        <w:t>разнос между пороговой частотой канала и центральной частотой измерительного фильтра</w:t>
      </w:r>
      <w:r w:rsidR="00C674FD" w:rsidRPr="00EA0DE3">
        <w:t>;</w:t>
      </w:r>
    </w:p>
    <w:p w:rsidR="00DB4678" w:rsidRPr="00EA0DE3" w:rsidRDefault="00DB4678" w:rsidP="007459E2">
      <w:pPr>
        <w:pStyle w:val="enumlev1"/>
      </w:pPr>
      <w:r w:rsidRPr="00EA0DE3">
        <w:t>–</w:t>
      </w:r>
      <w:r w:rsidRPr="00EA0DE3">
        <w:tab/>
        <w:t>f_offset</w:t>
      </w:r>
      <w:r w:rsidRPr="00EA0DE3">
        <w:rPr>
          <w:vertAlign w:val="subscript"/>
        </w:rPr>
        <w:t>max</w:t>
      </w:r>
      <w:r w:rsidR="007B0D25" w:rsidRPr="00EA0DE3">
        <w:t xml:space="preserve"> – сдвиг </w:t>
      </w:r>
      <w:r w:rsidR="007459E2" w:rsidRPr="00EA0DE3">
        <w:t>к частоте</w:t>
      </w:r>
      <w:r w:rsidRPr="00EA0DE3">
        <w:t xml:space="preserve"> 10</w:t>
      </w:r>
      <w:r w:rsidR="00304848" w:rsidRPr="00EA0DE3">
        <w:t> МГц</w:t>
      </w:r>
      <w:r w:rsidRPr="00EA0DE3">
        <w:t xml:space="preserve"> </w:t>
      </w:r>
      <w:r w:rsidR="007459E2" w:rsidRPr="00EA0DE3">
        <w:t>за пределами рабочей полосы передатчика БС</w:t>
      </w:r>
      <w:r w:rsidRPr="00EA0DE3">
        <w:t>.</w:t>
      </w:r>
    </w:p>
    <w:p w:rsidR="00DB4678" w:rsidRPr="00EA0DE3" w:rsidRDefault="00DB4678" w:rsidP="00C4233C">
      <w:pPr>
        <w:pStyle w:val="enumlev1"/>
      </w:pPr>
      <w:r w:rsidRPr="00EA0DE3">
        <w:t>–</w:t>
      </w:r>
      <w:r w:rsidRPr="00EA0DE3">
        <w:tab/>
      </w:r>
      <w:r w:rsidRPr="00EA0DE3">
        <w:sym w:font="Symbol" w:char="F044"/>
      </w:r>
      <w:r w:rsidRPr="00EA0DE3">
        <w:rPr>
          <w:i/>
          <w:iCs/>
        </w:rPr>
        <w:t>f</w:t>
      </w:r>
      <w:r w:rsidRPr="00EA0DE3">
        <w:rPr>
          <w:i/>
          <w:iCs/>
          <w:vertAlign w:val="subscript"/>
        </w:rPr>
        <w:t>max</w:t>
      </w:r>
      <w:r w:rsidRPr="00EA0DE3">
        <w:t xml:space="preserve"> </w:t>
      </w:r>
      <w:r w:rsidR="00C4233C" w:rsidRPr="00EA0DE3">
        <w:t>равно</w:t>
      </w:r>
      <w:r w:rsidRPr="00EA0DE3">
        <w:t xml:space="preserve"> f_offset</w:t>
      </w:r>
      <w:r w:rsidRPr="00EA0DE3">
        <w:rPr>
          <w:vertAlign w:val="subscript"/>
        </w:rPr>
        <w:t>max</w:t>
      </w:r>
      <w:r w:rsidRPr="00EA0DE3">
        <w:t xml:space="preserve"> </w:t>
      </w:r>
      <w:r w:rsidR="00C4233C" w:rsidRPr="00EA0DE3">
        <w:t>минус половина ширины полосы измерительного фильтра</w:t>
      </w:r>
      <w:r w:rsidRPr="00EA0DE3">
        <w:t>.</w:t>
      </w:r>
    </w:p>
    <w:p w:rsidR="00DB4678" w:rsidRPr="00EA0DE3" w:rsidRDefault="007459E2" w:rsidP="007459E2">
      <w:r w:rsidRPr="00EA0DE3">
        <w:t xml:space="preserve">В случае многочастотной БС </w:t>
      </w:r>
      <w:r w:rsidR="00DB4678" w:rsidRPr="00EA0DE3">
        <w:t xml:space="preserve">E-UTRA </w:t>
      </w:r>
      <w:r w:rsidRPr="00EA0DE3">
        <w:t>вышеприведенные определения применяются к самому низкому порогу передаваемой несущей частоты и к с самому высокому порогу передаваемой несущей частоты на высшей частоте несущей</w:t>
      </w:r>
      <w:r w:rsidR="00DB4678" w:rsidRPr="00EA0DE3">
        <w:t>.</w:t>
      </w:r>
    </w:p>
    <w:p w:rsidR="00DB4678" w:rsidRPr="00EA0DE3" w:rsidRDefault="007459E2" w:rsidP="007459E2">
      <w:r w:rsidRPr="00EA0DE3">
        <w:t>Должны применяться требования либо п.</w:t>
      </w:r>
      <w:r w:rsidR="00DB4678" w:rsidRPr="00EA0DE3">
        <w:t> 2.4.1</w:t>
      </w:r>
      <w:r w:rsidRPr="00EA0DE3">
        <w:t>, либо п.</w:t>
      </w:r>
      <w:r w:rsidR="00DB4678" w:rsidRPr="00EA0DE3">
        <w:t>2.4.2.</w:t>
      </w:r>
    </w:p>
    <w:p w:rsidR="00DB4678" w:rsidRPr="00EA0DE3" w:rsidRDefault="007459E2" w:rsidP="006661F9">
      <w:r w:rsidRPr="00EA0DE3">
        <w:t>В некоторых районах обязательными могут быть дополнительные предел</w:t>
      </w:r>
      <w:r w:rsidR="006661F9" w:rsidRPr="00EA0DE3">
        <w:t>ьные уровни</w:t>
      </w:r>
      <w:r w:rsidRPr="00EA0DE3">
        <w:t xml:space="preserve"> нежелательных излучений в рабочей полосе, определенные в п.</w:t>
      </w:r>
      <w:r w:rsidR="00DB4678" w:rsidRPr="00EA0DE3">
        <w:t> 2.4.2.1.</w:t>
      </w:r>
    </w:p>
    <w:p w:rsidR="00DB4678" w:rsidRPr="00EA0DE3" w:rsidRDefault="00635576" w:rsidP="00502DB8">
      <w:pPr>
        <w:pStyle w:val="Heading3"/>
      </w:pPr>
      <w:bookmarkStart w:id="44" w:name="_Toc197312239"/>
      <w:r w:rsidRPr="00EA0DE3">
        <w:br w:type="page"/>
      </w:r>
      <w:r w:rsidR="00DB4678" w:rsidRPr="00EA0DE3">
        <w:lastRenderedPageBreak/>
        <w:t>2.4.1</w:t>
      </w:r>
      <w:r w:rsidR="00DB4678" w:rsidRPr="00EA0DE3">
        <w:tab/>
      </w:r>
      <w:r w:rsidR="001900CE" w:rsidRPr="00EA0DE3">
        <w:t xml:space="preserve">Спектральная маска </w:t>
      </w:r>
      <w:r w:rsidR="00DB4678" w:rsidRPr="00EA0DE3">
        <w:t>E-UTRA (</w:t>
      </w:r>
      <w:r w:rsidR="001900CE" w:rsidRPr="00EA0DE3">
        <w:t>категория </w:t>
      </w:r>
      <w:r w:rsidR="00DB4678" w:rsidRPr="00EA0DE3">
        <w:t>A)</w:t>
      </w:r>
      <w:bookmarkEnd w:id="44"/>
    </w:p>
    <w:p w:rsidR="00DB4678" w:rsidRPr="00EA0DE3" w:rsidRDefault="00C32070" w:rsidP="00C32070">
      <w:r w:rsidRPr="00EA0DE3">
        <w:t>Для БС</w:t>
      </w:r>
      <w:r w:rsidR="00DB4678" w:rsidRPr="00EA0DE3">
        <w:t xml:space="preserve"> E-UTRA</w:t>
      </w:r>
      <w:r w:rsidRPr="00EA0DE3">
        <w:t>, работающих в полосах</w:t>
      </w:r>
      <w:r w:rsidR="00DB4678" w:rsidRPr="00EA0DE3">
        <w:t xml:space="preserve"> TDD</w:t>
      </w:r>
      <w:r w:rsidRPr="00EA0DE3">
        <w:t>, излучения не должны превышать максимальные уровни, указанные в таблице </w:t>
      </w:r>
      <w:r w:rsidR="002B2751" w:rsidRPr="00EA0DE3">
        <w:t>27</w:t>
      </w:r>
      <w:r w:rsidR="00DB4678" w:rsidRPr="00EA0DE3">
        <w:t>D:</w:t>
      </w:r>
    </w:p>
    <w:p w:rsidR="00DB4678" w:rsidRPr="00EA0DE3" w:rsidRDefault="00107B97" w:rsidP="00502DB8">
      <w:pPr>
        <w:pStyle w:val="TableNo"/>
      </w:pPr>
      <w:bookmarkStart w:id="45" w:name="_Toc197312242"/>
      <w:r w:rsidRPr="00EA0DE3">
        <w:t xml:space="preserve">ТАБЛИЦА </w:t>
      </w:r>
      <w:r w:rsidR="002B2751" w:rsidRPr="00EA0DE3">
        <w:t>27D</w:t>
      </w:r>
    </w:p>
    <w:p w:rsidR="00DB4678" w:rsidRPr="00EA0DE3" w:rsidRDefault="00DB4678" w:rsidP="00EB7792">
      <w:pPr>
        <w:pStyle w:val="Tabletitle"/>
        <w:rPr>
          <w:szCs w:val="22"/>
        </w:rPr>
      </w:pPr>
      <w:r w:rsidRPr="00EA0DE3">
        <w:rPr>
          <w:szCs w:val="22"/>
        </w:rPr>
        <w:t>a)</w:t>
      </w:r>
      <w:r w:rsidR="002B2751" w:rsidRPr="00EA0DE3">
        <w:rPr>
          <w:szCs w:val="22"/>
        </w:rPr>
        <w:t>  </w:t>
      </w:r>
      <w:r w:rsidR="00EB779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EB779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EB779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EB7792" w:rsidRPr="00EA0DE3">
        <w:rPr>
          <w:szCs w:val="22"/>
        </w:rPr>
        <w:t xml:space="preserve">канала </w:t>
      </w:r>
      <w:r w:rsidRPr="00EA0DE3">
        <w:rPr>
          <w:szCs w:val="22"/>
        </w:rPr>
        <w:t>1</w:t>
      </w:r>
      <w:r w:rsidR="00EB7792" w:rsidRPr="00EA0DE3">
        <w:rPr>
          <w:szCs w:val="22"/>
        </w:rPr>
        <w:t>,</w:t>
      </w:r>
      <w:r w:rsidRPr="00EA0DE3">
        <w:rPr>
          <w:szCs w:val="22"/>
        </w:rPr>
        <w:t>4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2B2751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9599" w:type="dxa"/>
        <w:jc w:val="center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8"/>
        <w:gridCol w:w="2502"/>
        <w:gridCol w:w="3618"/>
        <w:gridCol w:w="1591"/>
      </w:tblGrid>
      <w:tr w:rsidR="00EB7792" w:rsidRPr="00EA0DE3" w:rsidTr="00F7454C">
        <w:trPr>
          <w:jc w:val="center"/>
        </w:trPr>
        <w:tc>
          <w:tcPr>
            <w:tcW w:w="1888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502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618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591" w:type="dxa"/>
            <w:vAlign w:val="center"/>
          </w:tcPr>
          <w:p w:rsidR="00EB7792" w:rsidRPr="00EA0DE3" w:rsidRDefault="00EB7792" w:rsidP="001C7C00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323AA5" w:rsidRPr="00EA0DE3" w:rsidTr="00F7454C">
        <w:trPr>
          <w:jc w:val="center"/>
        </w:trPr>
        <w:tc>
          <w:tcPr>
            <w:tcW w:w="1888" w:type="dxa"/>
            <w:vAlign w:val="center"/>
          </w:tcPr>
          <w:p w:rsidR="00323AA5" w:rsidRPr="00EA0DE3" w:rsidRDefault="00323AA5" w:rsidP="001C7C00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FC748B" w:rsidRPr="00EA0DE3">
              <w:br/>
            </w:r>
            <w:r w:rsidRPr="00EA0DE3"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502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323AA5" w:rsidRPr="00EA0DE3" w:rsidRDefault="001C7C00" w:rsidP="001C7C00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080" w:dyaOrig="639">
                <v:shape id="_x0000_i1048" type="#_x0000_t75" style="width:154.8pt;height:31.8pt" o:ole="">
                  <v:imagedata r:id="rId59" o:title=""/>
                </v:shape>
                <o:OLEObject Type="Embed" ProgID="Equation.3" ShapeID="_x0000_i1048" DrawAspect="Content" ObjectID="_1334669547" r:id="rId60"/>
              </w:object>
            </w:r>
          </w:p>
        </w:tc>
        <w:tc>
          <w:tcPr>
            <w:tcW w:w="1591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323AA5" w:rsidRPr="00EA0DE3" w:rsidTr="00F7454C">
        <w:trPr>
          <w:jc w:val="center"/>
        </w:trPr>
        <w:tc>
          <w:tcPr>
            <w:tcW w:w="1888" w:type="dxa"/>
            <w:vAlign w:val="center"/>
          </w:tcPr>
          <w:p w:rsidR="00323AA5" w:rsidRPr="00EA0DE3" w:rsidRDefault="00323AA5" w:rsidP="001C7C00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502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1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323AA5" w:rsidRPr="00EA0DE3" w:rsidTr="00F7454C">
        <w:trPr>
          <w:jc w:val="center"/>
        </w:trPr>
        <w:tc>
          <w:tcPr>
            <w:tcW w:w="1888" w:type="dxa"/>
            <w:vAlign w:val="center"/>
          </w:tcPr>
          <w:p w:rsidR="00323AA5" w:rsidRPr="00EA0DE3" w:rsidRDefault="00323AA5" w:rsidP="001C7C00">
            <w:pPr>
              <w:pStyle w:val="StyleTabletextCentered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502" w:type="dxa"/>
            <w:vAlign w:val="center"/>
          </w:tcPr>
          <w:p w:rsidR="00323AA5" w:rsidRPr="004307B9" w:rsidRDefault="00323AA5" w:rsidP="001C7C00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2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85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</w:p>
        </w:tc>
        <w:tc>
          <w:tcPr>
            <w:tcW w:w="3618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1" w:type="dxa"/>
            <w:vAlign w:val="center"/>
          </w:tcPr>
          <w:p w:rsidR="00323AA5" w:rsidRPr="00EA0DE3" w:rsidRDefault="00323AA5" w:rsidP="001C7C00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</w:tbl>
    <w:p w:rsidR="00323AA5" w:rsidRPr="00EA0DE3" w:rsidRDefault="00323AA5" w:rsidP="00323AA5">
      <w:pPr>
        <w:pStyle w:val="Tablefin"/>
        <w:rPr>
          <w:lang w:val="ru-RU"/>
        </w:rPr>
      </w:pPr>
    </w:p>
    <w:p w:rsidR="00DB4678" w:rsidRPr="00EA0DE3" w:rsidRDefault="00DB4678" w:rsidP="00EB7792">
      <w:pPr>
        <w:pStyle w:val="Tabletitle"/>
        <w:rPr>
          <w:szCs w:val="22"/>
        </w:rPr>
      </w:pPr>
      <w:r w:rsidRPr="00EA0DE3">
        <w:rPr>
          <w:szCs w:val="22"/>
        </w:rPr>
        <w:t>b)</w:t>
      </w:r>
      <w:r w:rsidR="00734A29" w:rsidRPr="00EA0DE3">
        <w:rPr>
          <w:szCs w:val="22"/>
        </w:rPr>
        <w:t>  </w:t>
      </w:r>
      <w:r w:rsidR="00EB779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EB779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EB779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EB7792" w:rsidRPr="00EA0DE3">
        <w:rPr>
          <w:szCs w:val="22"/>
        </w:rPr>
        <w:t xml:space="preserve">канала </w:t>
      </w:r>
      <w:r w:rsidRPr="00EA0DE3">
        <w:rPr>
          <w:szCs w:val="22"/>
        </w:rPr>
        <w:t>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734A29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7"/>
        <w:gridCol w:w="2537"/>
        <w:gridCol w:w="3618"/>
        <w:gridCol w:w="1584"/>
      </w:tblGrid>
      <w:tr w:rsidR="00EB7792" w:rsidRPr="00EA0DE3" w:rsidTr="00F7454C">
        <w:trPr>
          <w:jc w:val="center"/>
        </w:trPr>
        <w:tc>
          <w:tcPr>
            <w:tcW w:w="1847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537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618" w:type="dxa"/>
            <w:vAlign w:val="center"/>
          </w:tcPr>
          <w:p w:rsidR="00EB7792" w:rsidRPr="00EA0DE3" w:rsidRDefault="00EB7792" w:rsidP="001C7C00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584" w:type="dxa"/>
            <w:vAlign w:val="center"/>
          </w:tcPr>
          <w:p w:rsidR="00EB7792" w:rsidRPr="00EA0DE3" w:rsidRDefault="00EB7792" w:rsidP="001C7C00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A231C0" w:rsidRPr="00EA0DE3" w:rsidTr="00F7454C">
        <w:trPr>
          <w:jc w:val="center"/>
        </w:trPr>
        <w:tc>
          <w:tcPr>
            <w:tcW w:w="1847" w:type="dxa"/>
            <w:vAlign w:val="center"/>
          </w:tcPr>
          <w:p w:rsidR="00A231C0" w:rsidRPr="00EA0DE3" w:rsidRDefault="00A231C0" w:rsidP="001C7C00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FC748B" w:rsidRPr="00EA0DE3">
              <w:br/>
            </w:r>
            <w:r w:rsidRPr="00EA0DE3">
              <w:t>&lt; 3</w:t>
            </w:r>
            <w:r w:rsidR="00304848" w:rsidRPr="00EA0DE3">
              <w:t> МГц</w:t>
            </w:r>
          </w:p>
        </w:tc>
        <w:tc>
          <w:tcPr>
            <w:tcW w:w="2537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A231C0" w:rsidRPr="00EA0DE3" w:rsidRDefault="001C7C00" w:rsidP="001C7C00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3040" w:dyaOrig="639">
                <v:shape id="_x0000_i1049" type="#_x0000_t75" style="width:152.4pt;height:31.8pt" o:ole="">
                  <v:imagedata r:id="rId61" o:title=""/>
                </v:shape>
                <o:OLEObject Type="Embed" ProgID="Equation.3" ShapeID="_x0000_i1049" DrawAspect="Content" ObjectID="_1334669548" r:id="rId62"/>
              </w:object>
            </w:r>
          </w:p>
        </w:tc>
        <w:tc>
          <w:tcPr>
            <w:tcW w:w="1584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A231C0" w:rsidRPr="00EA0DE3" w:rsidTr="00F7454C">
        <w:trPr>
          <w:jc w:val="center"/>
        </w:trPr>
        <w:tc>
          <w:tcPr>
            <w:tcW w:w="1847" w:type="dxa"/>
            <w:vAlign w:val="center"/>
          </w:tcPr>
          <w:p w:rsidR="00A231C0" w:rsidRPr="00EA0DE3" w:rsidRDefault="00A231C0" w:rsidP="001C7C00">
            <w:pPr>
              <w:pStyle w:val="StyleTabletextCentered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FC748B" w:rsidRPr="00EA0DE3">
              <w:br/>
            </w:r>
            <w:r w:rsidRPr="00EA0DE3">
              <w:t>&lt; 6</w:t>
            </w:r>
            <w:r w:rsidR="00304848" w:rsidRPr="00EA0DE3">
              <w:t> МГц</w:t>
            </w:r>
          </w:p>
        </w:tc>
        <w:tc>
          <w:tcPr>
            <w:tcW w:w="2537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84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A231C0" w:rsidRPr="00EA0DE3" w:rsidTr="00F7454C">
        <w:trPr>
          <w:jc w:val="center"/>
        </w:trPr>
        <w:tc>
          <w:tcPr>
            <w:tcW w:w="1847" w:type="dxa"/>
            <w:vAlign w:val="center"/>
          </w:tcPr>
          <w:p w:rsidR="00A231C0" w:rsidRPr="00EA0DE3" w:rsidRDefault="00A231C0" w:rsidP="001C7C00">
            <w:pPr>
              <w:pStyle w:val="StyleTabletextCentered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537" w:type="dxa"/>
            <w:vAlign w:val="center"/>
          </w:tcPr>
          <w:p w:rsidR="00A231C0" w:rsidRPr="004307B9" w:rsidRDefault="00A231C0" w:rsidP="001C7C00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618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84" w:type="dxa"/>
            <w:vAlign w:val="center"/>
          </w:tcPr>
          <w:p w:rsidR="00A231C0" w:rsidRPr="00EA0DE3" w:rsidRDefault="00A231C0" w:rsidP="001C7C00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A231C0" w:rsidRPr="00EA0DE3" w:rsidRDefault="00A231C0" w:rsidP="00A231C0">
      <w:pPr>
        <w:pStyle w:val="Tablefin"/>
        <w:rPr>
          <w:lang w:val="ru-RU"/>
        </w:rPr>
      </w:pPr>
    </w:p>
    <w:p w:rsidR="00DB4678" w:rsidRPr="00EA0DE3" w:rsidRDefault="00DB4678" w:rsidP="00360132">
      <w:pPr>
        <w:pStyle w:val="Tabletitle"/>
        <w:rPr>
          <w:szCs w:val="22"/>
        </w:rPr>
      </w:pPr>
      <w:r w:rsidRPr="00EA0DE3">
        <w:rPr>
          <w:szCs w:val="22"/>
        </w:rPr>
        <w:t>c)</w:t>
      </w:r>
      <w:r w:rsidR="0014438F" w:rsidRPr="00EA0DE3">
        <w:rPr>
          <w:szCs w:val="22"/>
        </w:rPr>
        <w:t>  </w:t>
      </w:r>
      <w:r w:rsidR="00EB779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EB779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EB779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EB7792" w:rsidRPr="00EA0DE3">
        <w:rPr>
          <w:szCs w:val="22"/>
        </w:rPr>
        <w:t xml:space="preserve">канала </w:t>
      </w:r>
      <w:r w:rsidRPr="00EA0DE3">
        <w:rPr>
          <w:szCs w:val="22"/>
        </w:rPr>
        <w:t xml:space="preserve">5, 10, 15 </w:t>
      </w:r>
      <w:r w:rsidR="00360132" w:rsidRPr="00EA0DE3">
        <w:rPr>
          <w:szCs w:val="22"/>
        </w:rPr>
        <w:t>и</w:t>
      </w:r>
      <w:r w:rsidRPr="00EA0DE3">
        <w:rPr>
          <w:szCs w:val="22"/>
        </w:rPr>
        <w:t xml:space="preserve"> 20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14438F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E74C5D" w:rsidRPr="00EA0DE3">
        <w:rPr>
          <w:szCs w:val="22"/>
        </w:rPr>
        <w:t>для категории А</w:t>
      </w:r>
    </w:p>
    <w:tbl>
      <w:tblPr>
        <w:tblW w:w="0" w:type="auto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11"/>
        <w:gridCol w:w="2479"/>
        <w:gridCol w:w="3618"/>
        <w:gridCol w:w="1590"/>
      </w:tblGrid>
      <w:tr w:rsidR="00EB7792" w:rsidRPr="00EA0DE3" w:rsidTr="00F7454C">
        <w:trPr>
          <w:jc w:val="center"/>
        </w:trPr>
        <w:tc>
          <w:tcPr>
            <w:tcW w:w="1911" w:type="dxa"/>
            <w:vAlign w:val="center"/>
          </w:tcPr>
          <w:p w:rsidR="00EB7792" w:rsidRPr="00EA0DE3" w:rsidRDefault="00EB7792" w:rsidP="00257086">
            <w:pPr>
              <w:pStyle w:val="Tablehead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479" w:type="dxa"/>
            <w:vAlign w:val="center"/>
          </w:tcPr>
          <w:p w:rsidR="00EB7792" w:rsidRPr="00EA0DE3" w:rsidRDefault="00EB7792" w:rsidP="00257086">
            <w:pPr>
              <w:pStyle w:val="Tablehead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618" w:type="dxa"/>
            <w:vAlign w:val="center"/>
          </w:tcPr>
          <w:p w:rsidR="00EB7792" w:rsidRPr="00EA0DE3" w:rsidRDefault="00EB7792" w:rsidP="00257086">
            <w:pPr>
              <w:pStyle w:val="Tablehead"/>
            </w:pPr>
            <w:r w:rsidRPr="00EA0DE3">
              <w:t>Минимальное требование</w:t>
            </w:r>
          </w:p>
        </w:tc>
        <w:tc>
          <w:tcPr>
            <w:tcW w:w="1590" w:type="dxa"/>
            <w:vAlign w:val="center"/>
          </w:tcPr>
          <w:p w:rsidR="00EB7792" w:rsidRPr="00EA0DE3" w:rsidRDefault="00EB7792" w:rsidP="00257086">
            <w:pPr>
              <w:pStyle w:val="Tablehead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14438F" w:rsidRPr="00EA0DE3" w:rsidTr="00F7454C">
        <w:trPr>
          <w:jc w:val="center"/>
        </w:trPr>
        <w:tc>
          <w:tcPr>
            <w:tcW w:w="1911" w:type="dxa"/>
          </w:tcPr>
          <w:p w:rsidR="0014438F" w:rsidRPr="00EA0DE3" w:rsidRDefault="0014438F" w:rsidP="00D827F9">
            <w:pPr>
              <w:pStyle w:val="StyleTabletextCentered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5</w:t>
            </w:r>
            <w:r w:rsidR="00304848" w:rsidRPr="00EA0DE3">
              <w:t> МГц</w:t>
            </w:r>
          </w:p>
        </w:tc>
        <w:tc>
          <w:tcPr>
            <w:tcW w:w="2479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14438F" w:rsidRPr="00EA0DE3" w:rsidRDefault="00EB435A" w:rsidP="00D827F9">
            <w:pPr>
              <w:pStyle w:val="StyleTabletextCentered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50" type="#_x0000_t75" style="width:148.2pt;height:31.8pt" o:ole="">
                  <v:imagedata r:id="rId63" o:title=""/>
                </v:shape>
                <o:OLEObject Type="Embed" ProgID="Equation.3" ShapeID="_x0000_i1050" DrawAspect="Content" ObjectID="_1334669549" r:id="rId64"/>
              </w:object>
            </w:r>
          </w:p>
        </w:tc>
        <w:tc>
          <w:tcPr>
            <w:tcW w:w="1590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4438F" w:rsidRPr="00EA0DE3" w:rsidTr="00F7454C">
        <w:trPr>
          <w:jc w:val="center"/>
        </w:trPr>
        <w:tc>
          <w:tcPr>
            <w:tcW w:w="1911" w:type="dxa"/>
          </w:tcPr>
          <w:p w:rsidR="0014438F" w:rsidRPr="00EA0DE3" w:rsidRDefault="0014438F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479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618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0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4438F" w:rsidRPr="00EA0DE3" w:rsidTr="00F7454C">
        <w:trPr>
          <w:jc w:val="center"/>
        </w:trPr>
        <w:tc>
          <w:tcPr>
            <w:tcW w:w="1911" w:type="dxa"/>
          </w:tcPr>
          <w:p w:rsidR="0014438F" w:rsidRPr="00EA0DE3" w:rsidRDefault="0014438F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479" w:type="dxa"/>
          </w:tcPr>
          <w:p w:rsidR="0014438F" w:rsidRPr="004307B9" w:rsidRDefault="0014438F" w:rsidP="0014438F">
            <w:pPr>
              <w:pStyle w:val="Tabletext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618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0" w:type="dxa"/>
          </w:tcPr>
          <w:p w:rsidR="0014438F" w:rsidRPr="00EA0DE3" w:rsidRDefault="0014438F" w:rsidP="0014438F">
            <w:pPr>
              <w:pStyle w:val="Tabletext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14438F" w:rsidRPr="00EA0DE3" w:rsidRDefault="0014438F" w:rsidP="0014438F">
      <w:pPr>
        <w:pStyle w:val="Tablefin"/>
        <w:rPr>
          <w:lang w:val="ru-RU"/>
        </w:rPr>
      </w:pPr>
    </w:p>
    <w:p w:rsidR="00DB4678" w:rsidRPr="00EA0DE3" w:rsidRDefault="00635576" w:rsidP="00EB7792">
      <w:pPr>
        <w:pStyle w:val="Heading3"/>
      </w:pPr>
      <w:r w:rsidRPr="00EA0DE3">
        <w:br w:type="page"/>
      </w:r>
      <w:r w:rsidR="00DB4678" w:rsidRPr="00EA0DE3">
        <w:lastRenderedPageBreak/>
        <w:t>2.4.2</w:t>
      </w:r>
      <w:r w:rsidR="00DB4678" w:rsidRPr="00EA0DE3">
        <w:tab/>
      </w:r>
      <w:r w:rsidR="00EB7792" w:rsidRPr="00EA0DE3">
        <w:t xml:space="preserve">Спектральная маска </w:t>
      </w:r>
      <w:r w:rsidR="00DB4678" w:rsidRPr="00EA0DE3">
        <w:t>E-UTRA (</w:t>
      </w:r>
      <w:r w:rsidR="00EB7792" w:rsidRPr="00EA0DE3">
        <w:t>категория </w:t>
      </w:r>
      <w:r w:rsidR="00DB4678" w:rsidRPr="00EA0DE3">
        <w:t>B)</w:t>
      </w:r>
    </w:p>
    <w:p w:rsidR="00DB4678" w:rsidRPr="00EA0DE3" w:rsidRDefault="00EB7792" w:rsidP="00360132">
      <w:r w:rsidRPr="00EA0DE3">
        <w:t xml:space="preserve">Для </w:t>
      </w:r>
      <w:r w:rsidR="00360132" w:rsidRPr="00EA0DE3">
        <w:t xml:space="preserve">БС </w:t>
      </w:r>
      <w:r w:rsidR="00DB4678" w:rsidRPr="00EA0DE3">
        <w:t>E-UTRA</w:t>
      </w:r>
      <w:r w:rsidR="00360132" w:rsidRPr="00EA0DE3">
        <w:t>, работающих в полосах</w:t>
      </w:r>
      <w:r w:rsidR="00DB4678" w:rsidRPr="00EA0DE3">
        <w:t xml:space="preserve"> </w:t>
      </w:r>
      <w:r w:rsidR="00DB4678" w:rsidRPr="00EA0DE3">
        <w:rPr>
          <w:rFonts w:eastAsia="MS Mincho"/>
        </w:rPr>
        <w:t>33</w:t>
      </w:r>
      <w:r w:rsidR="00DB4678" w:rsidRPr="00EA0DE3">
        <w:t xml:space="preserve">, </w:t>
      </w:r>
      <w:r w:rsidR="00DB4678" w:rsidRPr="00EA0DE3">
        <w:rPr>
          <w:rFonts w:eastAsia="MS Mincho"/>
        </w:rPr>
        <w:t>34</w:t>
      </w:r>
      <w:r w:rsidR="00DB4678" w:rsidRPr="00EA0DE3">
        <w:t xml:space="preserve">, </w:t>
      </w:r>
      <w:r w:rsidR="00DB4678" w:rsidRPr="00EA0DE3">
        <w:rPr>
          <w:rFonts w:eastAsia="MS Mincho"/>
        </w:rPr>
        <w:t>35</w:t>
      </w:r>
      <w:r w:rsidR="00DB4678" w:rsidRPr="00EA0DE3">
        <w:t xml:space="preserve">, </w:t>
      </w:r>
      <w:r w:rsidR="00DB4678" w:rsidRPr="00EA0DE3">
        <w:rPr>
          <w:rFonts w:eastAsia="MS Mincho"/>
        </w:rPr>
        <w:t>36</w:t>
      </w:r>
      <w:r w:rsidR="00DB4678" w:rsidRPr="00EA0DE3">
        <w:t xml:space="preserve">, </w:t>
      </w:r>
      <w:r w:rsidR="00DB4678" w:rsidRPr="00EA0DE3">
        <w:rPr>
          <w:rFonts w:eastAsia="MS Mincho"/>
        </w:rPr>
        <w:t>37</w:t>
      </w:r>
      <w:r w:rsidR="00DB4678" w:rsidRPr="00EA0DE3">
        <w:t xml:space="preserve">, </w:t>
      </w:r>
      <w:r w:rsidR="00DB4678" w:rsidRPr="00EA0DE3">
        <w:rPr>
          <w:rFonts w:eastAsia="MS Mincho"/>
        </w:rPr>
        <w:t>38</w:t>
      </w:r>
      <w:r w:rsidR="00DB4678" w:rsidRPr="00EA0DE3">
        <w:t xml:space="preserve">, 39 </w:t>
      </w:r>
      <w:r w:rsidR="00360132" w:rsidRPr="00EA0DE3">
        <w:t>и</w:t>
      </w:r>
      <w:r w:rsidR="00DB4678" w:rsidRPr="00EA0DE3">
        <w:t xml:space="preserve"> 40, </w:t>
      </w:r>
      <w:r w:rsidR="00360132" w:rsidRPr="00EA0DE3">
        <w:t>излучения не должны превышать максимальные уровни, указанные в таблице </w:t>
      </w:r>
      <w:r w:rsidR="00DB4678" w:rsidRPr="00EA0DE3">
        <w:t>2</w:t>
      </w:r>
      <w:r w:rsidR="0014438F" w:rsidRPr="00EA0DE3">
        <w:t>8</w:t>
      </w:r>
      <w:r w:rsidR="00DB4678" w:rsidRPr="00EA0DE3">
        <w:t>D:</w:t>
      </w:r>
    </w:p>
    <w:p w:rsidR="00DB4678" w:rsidRPr="00EA0DE3" w:rsidRDefault="00107B97" w:rsidP="00F30A70">
      <w:pPr>
        <w:pStyle w:val="StyleTableNoComplex11pt"/>
        <w:rPr>
          <w:lang w:val="ru-RU"/>
        </w:rPr>
      </w:pPr>
      <w:r w:rsidRPr="00EA0DE3">
        <w:rPr>
          <w:lang w:val="ru-RU"/>
        </w:rPr>
        <w:t xml:space="preserve">ТАБЛИЦА </w:t>
      </w:r>
      <w:r w:rsidR="00DB4678" w:rsidRPr="00EA0DE3">
        <w:rPr>
          <w:lang w:val="ru-RU"/>
        </w:rPr>
        <w:t>2</w:t>
      </w:r>
      <w:r w:rsidR="0014438F" w:rsidRPr="00EA0DE3">
        <w:rPr>
          <w:lang w:val="ru-RU"/>
        </w:rPr>
        <w:t>8D</w:t>
      </w:r>
    </w:p>
    <w:p w:rsidR="00DB4678" w:rsidRPr="00EA0DE3" w:rsidRDefault="00DB4678" w:rsidP="00360132">
      <w:pPr>
        <w:pStyle w:val="Tabletitle"/>
        <w:rPr>
          <w:szCs w:val="22"/>
        </w:rPr>
      </w:pPr>
      <w:r w:rsidRPr="00EA0DE3">
        <w:rPr>
          <w:szCs w:val="22"/>
        </w:rPr>
        <w:t>a)</w:t>
      </w:r>
      <w:r w:rsidR="0014438F" w:rsidRPr="00EA0DE3">
        <w:rPr>
          <w:szCs w:val="22"/>
        </w:rPr>
        <w:t>  </w:t>
      </w:r>
      <w:r w:rsidR="0036013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36013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36013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360132" w:rsidRPr="00EA0DE3">
        <w:rPr>
          <w:szCs w:val="22"/>
        </w:rPr>
        <w:t>канала 1,4</w:t>
      </w:r>
      <w:r w:rsidR="00304848" w:rsidRPr="00EA0DE3">
        <w:rPr>
          <w:szCs w:val="22"/>
        </w:rPr>
        <w:t> МГц</w:t>
      </w:r>
      <w:r w:rsidR="00360132" w:rsidRPr="00EA0DE3">
        <w:rPr>
          <w:szCs w:val="22"/>
        </w:rPr>
        <w:t xml:space="preserve"> </w:t>
      </w:r>
      <w:r w:rsidRPr="00EA0DE3">
        <w:rPr>
          <w:szCs w:val="22"/>
        </w:rPr>
        <w:t>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A27C1C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5"/>
        <w:gridCol w:w="2482"/>
        <w:gridCol w:w="3618"/>
        <w:gridCol w:w="1587"/>
      </w:tblGrid>
      <w:tr w:rsidR="00EB7792" w:rsidRPr="00EA0DE3" w:rsidTr="00F7454C">
        <w:trPr>
          <w:jc w:val="center"/>
        </w:trPr>
        <w:tc>
          <w:tcPr>
            <w:tcW w:w="1905" w:type="dxa"/>
            <w:vAlign w:val="center"/>
          </w:tcPr>
          <w:p w:rsidR="00EB7792" w:rsidRPr="00EA0DE3" w:rsidRDefault="00EB7792" w:rsidP="00EB435A">
            <w:pPr>
              <w:pStyle w:val="Tablehead"/>
              <w:spacing w:before="20" w:after="20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482" w:type="dxa"/>
            <w:vAlign w:val="center"/>
          </w:tcPr>
          <w:p w:rsidR="00EB7792" w:rsidRPr="00EA0DE3" w:rsidRDefault="00EB7792" w:rsidP="00EB435A">
            <w:pPr>
              <w:pStyle w:val="Tablehead"/>
              <w:spacing w:before="20" w:after="20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618" w:type="dxa"/>
            <w:vAlign w:val="center"/>
          </w:tcPr>
          <w:p w:rsidR="00EB7792" w:rsidRPr="00EA0DE3" w:rsidRDefault="00EB7792" w:rsidP="00EB435A">
            <w:pPr>
              <w:pStyle w:val="Tablehead"/>
              <w:spacing w:before="20" w:after="20"/>
            </w:pPr>
            <w:r w:rsidRPr="00EA0DE3">
              <w:t>Минимальное требование</w:t>
            </w:r>
          </w:p>
        </w:tc>
        <w:tc>
          <w:tcPr>
            <w:tcW w:w="1587" w:type="dxa"/>
            <w:vAlign w:val="center"/>
          </w:tcPr>
          <w:p w:rsidR="00EB7792" w:rsidRPr="00EA0DE3" w:rsidRDefault="00EB7792" w:rsidP="00EB435A">
            <w:pPr>
              <w:pStyle w:val="Tablehead"/>
              <w:spacing w:before="20" w:after="20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14438F" w:rsidRPr="00EA0DE3" w:rsidTr="00F7454C">
        <w:trPr>
          <w:jc w:val="center"/>
        </w:trPr>
        <w:tc>
          <w:tcPr>
            <w:tcW w:w="1905" w:type="dxa"/>
            <w:vAlign w:val="center"/>
          </w:tcPr>
          <w:p w:rsidR="0014438F" w:rsidRPr="00EA0DE3" w:rsidRDefault="0014438F" w:rsidP="00EB435A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482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&lt; 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14438F" w:rsidRPr="00EA0DE3" w:rsidRDefault="00EB435A" w:rsidP="00EB435A">
            <w:pPr>
              <w:pStyle w:val="StyleTabletextCentered"/>
              <w:spacing w:before="20" w:after="20"/>
              <w:rPr>
                <w:highlight w:val="yellow"/>
              </w:rPr>
            </w:pPr>
            <w:r w:rsidRPr="00EA0DE3">
              <w:rPr>
                <w:position w:val="-26"/>
              </w:rPr>
              <w:object w:dxaOrig="3080" w:dyaOrig="639">
                <v:shape id="_x0000_i1051" type="#_x0000_t75" style="width:154.8pt;height:31.8pt" o:ole="">
                  <v:imagedata r:id="rId65" o:title=""/>
                </v:shape>
                <o:OLEObject Type="Embed" ProgID="Equation.3" ShapeID="_x0000_i1051" DrawAspect="Content" ObjectID="_1334669550" r:id="rId66"/>
              </w:object>
            </w:r>
          </w:p>
        </w:tc>
        <w:tc>
          <w:tcPr>
            <w:tcW w:w="1587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4438F" w:rsidRPr="00EA0DE3" w:rsidTr="00F7454C">
        <w:trPr>
          <w:jc w:val="center"/>
        </w:trPr>
        <w:tc>
          <w:tcPr>
            <w:tcW w:w="1905" w:type="dxa"/>
            <w:vAlign w:val="center"/>
          </w:tcPr>
          <w:p w:rsidR="0014438F" w:rsidRPr="00EA0DE3" w:rsidRDefault="0014438F" w:rsidP="00EB435A">
            <w:pPr>
              <w:pStyle w:val="StyleTabletextCentered"/>
              <w:spacing w:before="20" w:after="20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482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85</w:t>
            </w:r>
            <w:r w:rsidR="00304848" w:rsidRPr="00EA0DE3">
              <w:t> МГц</w:t>
            </w:r>
          </w:p>
        </w:tc>
        <w:tc>
          <w:tcPr>
            <w:tcW w:w="3618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–9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87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14438F" w:rsidRPr="00EA0DE3" w:rsidTr="00F7454C">
        <w:trPr>
          <w:jc w:val="center"/>
        </w:trPr>
        <w:tc>
          <w:tcPr>
            <w:tcW w:w="1905" w:type="dxa"/>
            <w:vAlign w:val="center"/>
          </w:tcPr>
          <w:p w:rsidR="0014438F" w:rsidRPr="00EA0DE3" w:rsidRDefault="0014438F" w:rsidP="00EB435A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482" w:type="dxa"/>
            <w:vAlign w:val="center"/>
          </w:tcPr>
          <w:p w:rsidR="0014438F" w:rsidRPr="004307B9" w:rsidRDefault="0014438F" w:rsidP="00EB435A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618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587" w:type="dxa"/>
            <w:vAlign w:val="center"/>
          </w:tcPr>
          <w:p w:rsidR="0014438F" w:rsidRPr="00EA0DE3" w:rsidRDefault="0014438F" w:rsidP="00EB435A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14438F" w:rsidRPr="00EA0DE3" w:rsidRDefault="0014438F" w:rsidP="00CD02F2">
      <w:pPr>
        <w:pStyle w:val="Tablefin"/>
        <w:rPr>
          <w:lang w:val="ru-RU"/>
        </w:rPr>
      </w:pPr>
    </w:p>
    <w:p w:rsidR="00DB4678" w:rsidRPr="00EA0DE3" w:rsidRDefault="00DB4678" w:rsidP="00360132">
      <w:pPr>
        <w:pStyle w:val="Tabletitle"/>
        <w:rPr>
          <w:szCs w:val="22"/>
        </w:rPr>
      </w:pPr>
      <w:r w:rsidRPr="00EA0DE3">
        <w:rPr>
          <w:szCs w:val="22"/>
        </w:rPr>
        <w:t>b)</w:t>
      </w:r>
      <w:r w:rsidR="00FC748B" w:rsidRPr="00EA0DE3">
        <w:rPr>
          <w:szCs w:val="22"/>
        </w:rPr>
        <w:t>  </w:t>
      </w:r>
      <w:r w:rsidR="0036013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36013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36013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360132" w:rsidRPr="00EA0DE3">
        <w:rPr>
          <w:szCs w:val="22"/>
        </w:rPr>
        <w:t>канала 3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FC748B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880"/>
        <w:gridCol w:w="3420"/>
        <w:gridCol w:w="1387"/>
      </w:tblGrid>
      <w:tr w:rsidR="00EB7792" w:rsidRPr="00EA0DE3" w:rsidTr="00F7454C">
        <w:trPr>
          <w:jc w:val="center"/>
        </w:trPr>
        <w:tc>
          <w:tcPr>
            <w:tcW w:w="2009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880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420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>Минимальное требование</w:t>
            </w:r>
          </w:p>
        </w:tc>
        <w:tc>
          <w:tcPr>
            <w:tcW w:w="1387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FC748B" w:rsidRPr="00EA0DE3" w:rsidTr="00F7454C">
        <w:trPr>
          <w:jc w:val="center"/>
        </w:trPr>
        <w:tc>
          <w:tcPr>
            <w:tcW w:w="2009" w:type="dxa"/>
            <w:vAlign w:val="center"/>
          </w:tcPr>
          <w:p w:rsidR="00FC748B" w:rsidRPr="00EA0DE3" w:rsidRDefault="00FC748B" w:rsidP="00CD02F2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3</w:t>
            </w:r>
            <w:r w:rsidR="00304848" w:rsidRPr="00EA0DE3">
              <w:t> МГц</w:t>
            </w:r>
          </w:p>
        </w:tc>
        <w:tc>
          <w:tcPr>
            <w:tcW w:w="2880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FC748B" w:rsidRPr="00EA0DE3" w:rsidRDefault="00485483" w:rsidP="00CD02F2">
            <w:pPr>
              <w:pStyle w:val="StyleTabletextCentered"/>
              <w:spacing w:before="20" w:after="20"/>
              <w:rPr>
                <w:highlight w:val="yellow"/>
              </w:rPr>
            </w:pPr>
            <w:r w:rsidRPr="00EA0DE3">
              <w:rPr>
                <w:position w:val="-26"/>
              </w:rPr>
              <w:object w:dxaOrig="3040" w:dyaOrig="639">
                <v:shape id="_x0000_i1052" type="#_x0000_t75" style="width:152.4pt;height:31.8pt" o:ole="">
                  <v:imagedata r:id="rId67" o:title=""/>
                </v:shape>
                <o:OLEObject Type="Embed" ProgID="Equation.3" ShapeID="_x0000_i1052" DrawAspect="Content" ObjectID="_1334669551" r:id="rId68"/>
              </w:object>
            </w:r>
          </w:p>
        </w:tc>
        <w:tc>
          <w:tcPr>
            <w:tcW w:w="1387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C748B" w:rsidRPr="00EA0DE3" w:rsidTr="00F7454C">
        <w:trPr>
          <w:jc w:val="center"/>
        </w:trPr>
        <w:tc>
          <w:tcPr>
            <w:tcW w:w="2009" w:type="dxa"/>
            <w:vAlign w:val="center"/>
          </w:tcPr>
          <w:p w:rsidR="00FC748B" w:rsidRPr="00EA0DE3" w:rsidRDefault="00FC748B" w:rsidP="00CD02F2">
            <w:pPr>
              <w:pStyle w:val="StyleTabletextCentered"/>
              <w:spacing w:before="20" w:after="20"/>
            </w:pPr>
            <w:r w:rsidRPr="00EA0DE3">
              <w:t>3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880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3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387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FC748B" w:rsidRPr="00EA0DE3" w:rsidTr="00F7454C">
        <w:trPr>
          <w:jc w:val="center"/>
        </w:trPr>
        <w:tc>
          <w:tcPr>
            <w:tcW w:w="2009" w:type="dxa"/>
            <w:vAlign w:val="center"/>
          </w:tcPr>
          <w:p w:rsidR="00FC748B" w:rsidRPr="00EA0DE3" w:rsidRDefault="00FC748B" w:rsidP="00CD02F2">
            <w:pPr>
              <w:pStyle w:val="StyleTabletextCentered"/>
              <w:spacing w:before="20" w:after="20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880" w:type="dxa"/>
            <w:vAlign w:val="center"/>
          </w:tcPr>
          <w:p w:rsidR="00FC748B" w:rsidRPr="004307B9" w:rsidRDefault="00FC748B" w:rsidP="00CD02F2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20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387" w:type="dxa"/>
            <w:vAlign w:val="center"/>
          </w:tcPr>
          <w:p w:rsidR="00FC748B" w:rsidRPr="00EA0DE3" w:rsidRDefault="00FC748B" w:rsidP="00CD02F2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FC748B" w:rsidRPr="00EA0DE3" w:rsidRDefault="00FC748B" w:rsidP="00FC748B">
      <w:pPr>
        <w:pStyle w:val="Tablefin"/>
        <w:rPr>
          <w:lang w:val="ru-RU"/>
        </w:rPr>
      </w:pPr>
    </w:p>
    <w:p w:rsidR="00DB4678" w:rsidRPr="00EA0DE3" w:rsidRDefault="00DB4678" w:rsidP="00360132">
      <w:pPr>
        <w:pStyle w:val="Tabletitle"/>
        <w:rPr>
          <w:szCs w:val="22"/>
        </w:rPr>
      </w:pPr>
      <w:r w:rsidRPr="00EA0DE3">
        <w:rPr>
          <w:szCs w:val="22"/>
        </w:rPr>
        <w:t>c)</w:t>
      </w:r>
      <w:r w:rsidR="009D5C47" w:rsidRPr="00EA0DE3">
        <w:rPr>
          <w:szCs w:val="22"/>
        </w:rPr>
        <w:t>  </w:t>
      </w:r>
      <w:r w:rsidR="00360132" w:rsidRPr="00EA0DE3">
        <w:rPr>
          <w:szCs w:val="22"/>
        </w:rPr>
        <w:t xml:space="preserve">Общие </w:t>
      </w:r>
      <w:r w:rsidR="007F283D" w:rsidRPr="00EA0DE3">
        <w:rPr>
          <w:szCs w:val="22"/>
        </w:rPr>
        <w:t>предельные уровни</w:t>
      </w:r>
      <w:r w:rsidR="00360132" w:rsidRPr="00EA0DE3">
        <w:rPr>
          <w:szCs w:val="22"/>
        </w:rPr>
        <w:t xml:space="preserve"> нежелательных излучений в рабочих полосах </w:t>
      </w:r>
      <w:r w:rsidR="006A05A2" w:rsidRPr="00EA0DE3">
        <w:rPr>
          <w:szCs w:val="22"/>
        </w:rPr>
        <w:br/>
      </w:r>
      <w:r w:rsidR="00360132" w:rsidRPr="00EA0DE3">
        <w:rPr>
          <w:szCs w:val="22"/>
        </w:rPr>
        <w:t>для ширины полосы</w:t>
      </w:r>
      <w:r w:rsidR="006A05A2" w:rsidRPr="00EA0DE3">
        <w:rPr>
          <w:szCs w:val="22"/>
        </w:rPr>
        <w:t xml:space="preserve"> </w:t>
      </w:r>
      <w:r w:rsidR="00360132" w:rsidRPr="00EA0DE3">
        <w:rPr>
          <w:szCs w:val="22"/>
        </w:rPr>
        <w:t>канала 5, 10, 15 и 20</w:t>
      </w:r>
      <w:r w:rsidR="00304848" w:rsidRPr="00EA0DE3">
        <w:rPr>
          <w:szCs w:val="22"/>
        </w:rPr>
        <w:t> МГц</w:t>
      </w:r>
      <w:r w:rsidR="00360132" w:rsidRPr="00EA0DE3">
        <w:rPr>
          <w:szCs w:val="22"/>
        </w:rPr>
        <w:t xml:space="preserve"> </w:t>
      </w:r>
      <w:r w:rsidRPr="00EA0DE3">
        <w:rPr>
          <w:szCs w:val="22"/>
        </w:rPr>
        <w:t>(</w:t>
      </w:r>
      <w:r w:rsidR="00E74C5D" w:rsidRPr="00EA0DE3">
        <w:rPr>
          <w:szCs w:val="22"/>
        </w:rPr>
        <w:t>полосы E-UTRA</w:t>
      </w:r>
      <w:r w:rsidRPr="00EA0DE3">
        <w:rPr>
          <w:szCs w:val="22"/>
        </w:rPr>
        <w:t xml:space="preserve"> &gt;</w:t>
      </w:r>
      <w:r w:rsidR="009D5C47" w:rsidRPr="00EA0DE3">
        <w:rPr>
          <w:szCs w:val="22"/>
        </w:rPr>
        <w:t xml:space="preserve"> </w:t>
      </w:r>
      <w:r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  <w:r w:rsidRPr="00EA0DE3">
        <w:rPr>
          <w:szCs w:val="22"/>
        </w:rPr>
        <w:t xml:space="preserve">) </w:t>
      </w:r>
      <w:r w:rsidR="00534D12" w:rsidRPr="00EA0DE3">
        <w:rPr>
          <w:szCs w:val="22"/>
        </w:rPr>
        <w:t>для категории </w:t>
      </w:r>
      <w:r w:rsidRPr="00EA0DE3">
        <w:rPr>
          <w:szCs w:val="22"/>
        </w:rPr>
        <w:t>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9"/>
        <w:gridCol w:w="2880"/>
        <w:gridCol w:w="3420"/>
        <w:gridCol w:w="1387"/>
      </w:tblGrid>
      <w:tr w:rsidR="00EB7792" w:rsidRPr="00EA0DE3" w:rsidTr="00F7454C">
        <w:trPr>
          <w:jc w:val="center"/>
        </w:trPr>
        <w:tc>
          <w:tcPr>
            <w:tcW w:w="2009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880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3420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</w:pPr>
            <w:r w:rsidRPr="00EA0DE3">
              <w:t>Минимальное требование</w:t>
            </w:r>
          </w:p>
        </w:tc>
        <w:tc>
          <w:tcPr>
            <w:tcW w:w="1387" w:type="dxa"/>
            <w:vAlign w:val="center"/>
          </w:tcPr>
          <w:p w:rsidR="00EB7792" w:rsidRPr="00EA0DE3" w:rsidRDefault="00EB7792" w:rsidP="00CD02F2">
            <w:pPr>
              <w:pStyle w:val="Tablehead"/>
              <w:spacing w:before="20" w:after="20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9D5C47" w:rsidRPr="00EA0DE3" w:rsidTr="00F7454C">
        <w:trPr>
          <w:jc w:val="center"/>
        </w:trPr>
        <w:tc>
          <w:tcPr>
            <w:tcW w:w="2009" w:type="dxa"/>
            <w:vAlign w:val="center"/>
          </w:tcPr>
          <w:p w:rsidR="009D5C47" w:rsidRPr="00EA0DE3" w:rsidRDefault="009D5C47" w:rsidP="00CD02F2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br/>
              <w:t xml:space="preserve"> &lt; 5</w:t>
            </w:r>
            <w:r w:rsidR="00304848" w:rsidRPr="00EA0DE3">
              <w:t> МГц</w:t>
            </w:r>
          </w:p>
        </w:tc>
        <w:tc>
          <w:tcPr>
            <w:tcW w:w="2880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9D5C47" w:rsidRPr="00EA0DE3" w:rsidRDefault="00485483" w:rsidP="00CD02F2">
            <w:pPr>
              <w:pStyle w:val="StyleTabletextCentered"/>
              <w:spacing w:before="20" w:after="20"/>
              <w:rPr>
                <w:highlight w:val="yellow"/>
              </w:rPr>
            </w:pPr>
            <w:r w:rsidRPr="00EA0DE3">
              <w:rPr>
                <w:position w:val="-26"/>
              </w:rPr>
              <w:object w:dxaOrig="2960" w:dyaOrig="639">
                <v:shape id="_x0000_i1053" type="#_x0000_t75" style="width:148.2pt;height:31.8pt" o:ole="">
                  <v:imagedata r:id="rId69" o:title=""/>
                </v:shape>
                <o:OLEObject Type="Embed" ProgID="Equation.3" ShapeID="_x0000_i1053" DrawAspect="Content" ObjectID="_1334669552" r:id="rId70"/>
              </w:object>
            </w:r>
          </w:p>
        </w:tc>
        <w:tc>
          <w:tcPr>
            <w:tcW w:w="1387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D5C47" w:rsidRPr="00EA0DE3" w:rsidTr="00F7454C">
        <w:trPr>
          <w:jc w:val="center"/>
        </w:trPr>
        <w:tc>
          <w:tcPr>
            <w:tcW w:w="2009" w:type="dxa"/>
            <w:vAlign w:val="center"/>
          </w:tcPr>
          <w:p w:rsidR="009D5C47" w:rsidRPr="00EA0DE3" w:rsidRDefault="009D5C47" w:rsidP="00CD02F2">
            <w:pPr>
              <w:pStyle w:val="StyleTabletextCentered"/>
              <w:spacing w:before="20" w:after="20"/>
            </w:pP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880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5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</w:p>
        </w:tc>
        <w:tc>
          <w:tcPr>
            <w:tcW w:w="3420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387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9D5C47" w:rsidRPr="00EA0DE3" w:rsidTr="00F7454C">
        <w:trPr>
          <w:jc w:val="center"/>
        </w:trPr>
        <w:tc>
          <w:tcPr>
            <w:tcW w:w="2009" w:type="dxa"/>
            <w:vAlign w:val="center"/>
          </w:tcPr>
          <w:p w:rsidR="009D5C47" w:rsidRPr="00EA0DE3" w:rsidRDefault="009D5C47" w:rsidP="00CD02F2">
            <w:pPr>
              <w:pStyle w:val="StyleTabletextCentered"/>
              <w:spacing w:before="20" w:after="20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880" w:type="dxa"/>
            <w:vAlign w:val="center"/>
          </w:tcPr>
          <w:p w:rsidR="009D5C47" w:rsidRPr="004307B9" w:rsidRDefault="009D5C47" w:rsidP="00CD02F2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3420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–15</w:t>
            </w:r>
            <w:r w:rsidR="00D778E8" w:rsidRPr="00EA0DE3">
              <w:t> дБм</w:t>
            </w:r>
          </w:p>
        </w:tc>
        <w:tc>
          <w:tcPr>
            <w:tcW w:w="1387" w:type="dxa"/>
            <w:vAlign w:val="center"/>
          </w:tcPr>
          <w:p w:rsidR="009D5C47" w:rsidRPr="00EA0DE3" w:rsidRDefault="009D5C47" w:rsidP="00CD02F2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9D5C47" w:rsidRPr="00EA0DE3" w:rsidRDefault="009D5C47" w:rsidP="009D5C47">
      <w:pPr>
        <w:pStyle w:val="Tablefin"/>
        <w:rPr>
          <w:lang w:val="ru-RU"/>
        </w:rPr>
      </w:pPr>
    </w:p>
    <w:p w:rsidR="00DB4678" w:rsidRPr="00EA0DE3" w:rsidRDefault="00DB4678" w:rsidP="00360132">
      <w:pPr>
        <w:pStyle w:val="Heading4"/>
      </w:pPr>
      <w:r w:rsidRPr="00EA0DE3">
        <w:t>2.4.2.1</w:t>
      </w:r>
      <w:r w:rsidRPr="00EA0DE3">
        <w:tab/>
      </w:r>
      <w:r w:rsidR="00360132" w:rsidRPr="00EA0DE3">
        <w:t xml:space="preserve">Спектральная маска </w:t>
      </w:r>
      <w:r w:rsidRPr="00EA0DE3">
        <w:t>E-UTRA (</w:t>
      </w:r>
      <w:r w:rsidR="00360132" w:rsidRPr="00EA0DE3">
        <w:t>дополнительные пределы</w:t>
      </w:r>
      <w:r w:rsidRPr="00EA0DE3">
        <w:t>)</w:t>
      </w:r>
    </w:p>
    <w:p w:rsidR="00DB4678" w:rsidRPr="00EA0DE3" w:rsidRDefault="00E37052" w:rsidP="00E37052">
      <w:r w:rsidRPr="00EA0DE3">
        <w:t xml:space="preserve">Следующие требования могут применяться в определенных районах. Для БС </w:t>
      </w:r>
      <w:r w:rsidR="00DB4678" w:rsidRPr="00EA0DE3">
        <w:t>E-UTRA</w:t>
      </w:r>
      <w:r w:rsidRPr="00EA0DE3">
        <w:t>, работающих в полосах </w:t>
      </w:r>
      <w:r w:rsidR="00DB4678" w:rsidRPr="00EA0DE3">
        <w:t xml:space="preserve">35 </w:t>
      </w:r>
      <w:r w:rsidRPr="00EA0DE3">
        <w:t>и </w:t>
      </w:r>
      <w:r w:rsidR="00DB4678" w:rsidRPr="00EA0DE3">
        <w:t xml:space="preserve">36, </w:t>
      </w:r>
      <w:r w:rsidRPr="00EA0DE3">
        <w:t>излучения не должны превышать максимальные уровни, указанные в таблице </w:t>
      </w:r>
      <w:r w:rsidR="009D5C47" w:rsidRPr="00EA0DE3">
        <w:t>29</w:t>
      </w:r>
      <w:r w:rsidR="00DB4678" w:rsidRPr="00EA0DE3">
        <w:t>D.</w:t>
      </w:r>
    </w:p>
    <w:p w:rsidR="00DB4678" w:rsidRPr="00EA0DE3" w:rsidRDefault="00107B97" w:rsidP="00AF132E">
      <w:pPr>
        <w:pStyle w:val="TableNo"/>
      </w:pPr>
      <w:r w:rsidRPr="00EA0DE3">
        <w:lastRenderedPageBreak/>
        <w:t xml:space="preserve">ТАБЛИЦА </w:t>
      </w:r>
      <w:r w:rsidR="00B871A2" w:rsidRPr="00EA0DE3">
        <w:t>29D</w:t>
      </w:r>
    </w:p>
    <w:p w:rsidR="00DB4678" w:rsidRPr="00EA0DE3" w:rsidRDefault="00EF210A" w:rsidP="00EF210A">
      <w:pPr>
        <w:pStyle w:val="Tabletitle"/>
        <w:rPr>
          <w:szCs w:val="22"/>
        </w:rPr>
      </w:pPr>
      <w:r w:rsidRPr="00EA0DE3">
        <w:rPr>
          <w:szCs w:val="22"/>
        </w:rPr>
        <w:t xml:space="preserve">Дополнительные </w:t>
      </w:r>
      <w:r w:rsidR="007F283D" w:rsidRPr="00EA0DE3">
        <w:rPr>
          <w:szCs w:val="22"/>
        </w:rPr>
        <w:t>предельные уровни</w:t>
      </w:r>
      <w:r w:rsidRPr="00EA0DE3">
        <w:rPr>
          <w:szCs w:val="22"/>
        </w:rPr>
        <w:t xml:space="preserve"> нежелательных излучений в рабочих полосах </w:t>
      </w:r>
      <w:r w:rsidRPr="00EA0DE3">
        <w:rPr>
          <w:szCs w:val="22"/>
        </w:rPr>
        <w:br/>
        <w:t>для</w:t>
      </w:r>
      <w:r w:rsidR="00DB4678" w:rsidRPr="00EA0DE3">
        <w:rPr>
          <w:szCs w:val="22"/>
        </w:rPr>
        <w:t xml:space="preserve"> </w:t>
      </w:r>
      <w:r w:rsidR="00E74C5D" w:rsidRPr="00EA0DE3">
        <w:rPr>
          <w:szCs w:val="22"/>
        </w:rPr>
        <w:t>полос E-UTRA</w:t>
      </w:r>
      <w:r w:rsidR="00B871A2" w:rsidRPr="00EA0DE3">
        <w:rPr>
          <w:szCs w:val="22"/>
        </w:rPr>
        <w:t xml:space="preserve"> </w:t>
      </w:r>
      <w:r w:rsidR="00DB4678" w:rsidRPr="00EA0DE3">
        <w:rPr>
          <w:szCs w:val="22"/>
        </w:rPr>
        <w:t>&gt;</w:t>
      </w:r>
      <w:r w:rsidR="00A27C1C" w:rsidRPr="00EA0DE3">
        <w:rPr>
          <w:szCs w:val="22"/>
        </w:rPr>
        <w:t xml:space="preserve"> </w:t>
      </w:r>
      <w:r w:rsidR="00DB4678" w:rsidRPr="00EA0DE3">
        <w:rPr>
          <w:szCs w:val="22"/>
        </w:rPr>
        <w:t>1</w:t>
      </w:r>
      <w:r w:rsidR="00117717" w:rsidRPr="00EA0DE3">
        <w:rPr>
          <w:szCs w:val="22"/>
        </w:rPr>
        <w:t>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8"/>
        <w:gridCol w:w="2226"/>
        <w:gridCol w:w="2926"/>
        <w:gridCol w:w="1560"/>
        <w:gridCol w:w="1599"/>
      </w:tblGrid>
      <w:tr w:rsidR="00EB7792" w:rsidRPr="00EA0DE3" w:rsidTr="00F7454C">
        <w:trPr>
          <w:tblHeader/>
          <w:jc w:val="center"/>
        </w:trPr>
        <w:tc>
          <w:tcPr>
            <w:tcW w:w="1328" w:type="dxa"/>
            <w:vAlign w:val="center"/>
          </w:tcPr>
          <w:p w:rsidR="00EB7792" w:rsidRPr="00EA0DE3" w:rsidRDefault="00EB7792" w:rsidP="00AF132E">
            <w:pPr>
              <w:pStyle w:val="Tablehead"/>
              <w:spacing w:before="20" w:after="20"/>
            </w:pPr>
            <w:r w:rsidRPr="00EA0DE3">
              <w:t>Ширина полосы канала</w:t>
            </w:r>
          </w:p>
        </w:tc>
        <w:tc>
          <w:tcPr>
            <w:tcW w:w="2226" w:type="dxa"/>
            <w:vAlign w:val="center"/>
          </w:tcPr>
          <w:p w:rsidR="00EB7792" w:rsidRPr="00EA0DE3" w:rsidRDefault="00EB7792" w:rsidP="00AF132E">
            <w:pPr>
              <w:pStyle w:val="Tablehead"/>
              <w:spacing w:before="20" w:after="20"/>
            </w:pPr>
            <w:r w:rsidRPr="00EA0DE3">
              <w:t xml:space="preserve">Частотный сдвиг точки –3 дБ измерительного фильтра,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926" w:type="dxa"/>
            <w:vAlign w:val="center"/>
          </w:tcPr>
          <w:p w:rsidR="00EB7792" w:rsidRPr="00EA0DE3" w:rsidRDefault="00EB7792" w:rsidP="00AF132E">
            <w:pPr>
              <w:pStyle w:val="Tablehead"/>
              <w:spacing w:before="20" w:after="20"/>
            </w:pPr>
            <w:r w:rsidRPr="00EA0DE3">
              <w:t>Частотный сдвиг центральной частоты измерительного фильтра, f_offset</w:t>
            </w:r>
          </w:p>
        </w:tc>
        <w:tc>
          <w:tcPr>
            <w:tcW w:w="1560" w:type="dxa"/>
            <w:vAlign w:val="center"/>
          </w:tcPr>
          <w:p w:rsidR="00EB7792" w:rsidRPr="00EA0DE3" w:rsidRDefault="00EB7792" w:rsidP="00AF132E">
            <w:pPr>
              <w:pStyle w:val="Tablehead"/>
              <w:spacing w:before="20" w:after="20"/>
            </w:pPr>
            <w:r w:rsidRPr="00EA0DE3">
              <w:t>Минимальное требование</w:t>
            </w:r>
          </w:p>
        </w:tc>
        <w:tc>
          <w:tcPr>
            <w:tcW w:w="1599" w:type="dxa"/>
            <w:vAlign w:val="center"/>
          </w:tcPr>
          <w:p w:rsidR="00EB7792" w:rsidRPr="00EA0DE3" w:rsidRDefault="00EB7792" w:rsidP="00AF132E">
            <w:pPr>
              <w:pStyle w:val="Tablehead"/>
              <w:spacing w:before="20" w:after="20"/>
              <w:ind w:left="-57"/>
            </w:pPr>
            <w:r w:rsidRPr="00EA0DE3">
              <w:t>Ширина полосы измерения (Примечание 1)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995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–12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</w:t>
            </w:r>
            <w:r w:rsidR="00002091" w:rsidRPr="00EA0DE3">
              <w:t>,</w:t>
            </w:r>
            <w:r w:rsidRPr="00EA0DE3">
              <w:t>3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2</w:t>
            </w:r>
            <w:r w:rsidR="00002091" w:rsidRPr="00EA0DE3">
              <w:t>,</w:t>
            </w:r>
            <w:r w:rsidRPr="00EA0DE3">
              <w:t>8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3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3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3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985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6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6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6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="00742BBD" w:rsidRPr="00EA0DE3">
              <w:sym w:font="Symbol" w:char="F044"/>
            </w:r>
            <w:r w:rsidR="00742BBD" w:rsidRPr="00EA0DE3">
              <w:rPr>
                <w:i/>
                <w:iCs/>
              </w:rPr>
              <w:t>f</w:t>
            </w:r>
            <w:r w:rsidR="00742BBD"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6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742BBD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015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985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30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10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10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="00742BBD" w:rsidRPr="00EA0DE3">
              <w:sym w:font="Symbol" w:char="F044"/>
            </w:r>
            <w:r w:rsidR="00742BBD" w:rsidRPr="00EA0DE3">
              <w:rPr>
                <w:i/>
                <w:iCs/>
              </w:rPr>
              <w:t>f</w:t>
            </w:r>
            <w:r w:rsidR="00742BBD"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10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742BBD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10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20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20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20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="00742BBD" w:rsidRPr="00EA0DE3">
              <w:sym w:font="Symbol" w:char="F044"/>
            </w:r>
            <w:r w:rsidR="00742BBD" w:rsidRPr="00EA0DE3">
              <w:rPr>
                <w:i/>
                <w:iCs/>
              </w:rPr>
              <w:t>f</w:t>
            </w:r>
            <w:r w:rsidR="00742BBD"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20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742BBD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15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30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30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="00742BBD" w:rsidRPr="00EA0DE3">
              <w:sym w:font="Symbol" w:char="F044"/>
            </w:r>
            <w:r w:rsidR="00742BBD" w:rsidRPr="00EA0DE3">
              <w:rPr>
                <w:i/>
                <w:iCs/>
              </w:rPr>
              <w:t>f</w:t>
            </w:r>
            <w:r w:rsidR="00742BBD"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30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742BBD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20</w:t>
            </w:r>
            <w:r w:rsidR="00304848" w:rsidRPr="00EA0DE3">
              <w:t> МГц</w:t>
            </w: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1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0</w:t>
            </w:r>
            <w:r w:rsidR="00002091" w:rsidRPr="00EA0DE3">
              <w:t>,</w:t>
            </w:r>
            <w:r w:rsidRPr="00EA0DE3">
              <w:t>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0</w:t>
            </w:r>
            <w:r w:rsidR="00002091" w:rsidRPr="00EA0DE3">
              <w:t>,</w:t>
            </w:r>
            <w:r w:rsidRPr="00EA0DE3">
              <w:t>95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–14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1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>&lt; 40</w:t>
            </w:r>
            <w:r w:rsidR="00304848" w:rsidRPr="00EA0DE3">
              <w:t> МГц</w:t>
            </w:r>
          </w:p>
        </w:tc>
        <w:tc>
          <w:tcPr>
            <w:tcW w:w="2926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f_offset </w:t>
            </w:r>
            <w:r w:rsidRPr="00EA0DE3">
              <w:br/>
              <w:t>&lt; 40</w:t>
            </w:r>
            <w:r w:rsidR="0000209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560" w:type="dxa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–11</w:t>
            </w:r>
            <w:r w:rsidR="0000209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1599" w:type="dxa"/>
            <w:vMerge w:val="restart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F7454C">
        <w:trPr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:rsidR="00DB4678" w:rsidRPr="00EA0DE3" w:rsidRDefault="00DB4678" w:rsidP="00AF132E">
            <w:pPr>
              <w:pStyle w:val="StyleTabletextCentered"/>
              <w:spacing w:before="20" w:after="20"/>
            </w:pPr>
            <w:r w:rsidRPr="00EA0DE3">
              <w:t>40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br/>
              <w:t xml:space="preserve">&lt; </w:t>
            </w:r>
            <w:r w:rsidR="00742BBD" w:rsidRPr="00EA0DE3">
              <w:sym w:font="Symbol" w:char="F044"/>
            </w:r>
            <w:r w:rsidR="00742BBD" w:rsidRPr="00EA0DE3">
              <w:rPr>
                <w:i/>
                <w:iCs/>
              </w:rPr>
              <w:t>f</w:t>
            </w:r>
            <w:r w:rsidR="00742BBD" w:rsidRPr="00EA0DE3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926" w:type="dxa"/>
            <w:tcBorders>
              <w:bottom w:val="single" w:sz="4" w:space="0" w:color="auto"/>
            </w:tcBorders>
            <w:vAlign w:val="center"/>
          </w:tcPr>
          <w:p w:rsidR="00DB4678" w:rsidRPr="004307B9" w:rsidRDefault="00DB4678" w:rsidP="00AF132E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4307B9">
              <w:rPr>
                <w:lang w:val="en-US"/>
              </w:rPr>
              <w:t>40</w:t>
            </w:r>
            <w:r w:rsidR="00002091" w:rsidRPr="004307B9">
              <w:rPr>
                <w:lang w:val="en-US"/>
              </w:rPr>
              <w:t>,</w:t>
            </w:r>
            <w:r w:rsidRPr="004307B9">
              <w:rPr>
                <w:lang w:val="en-US"/>
              </w:rPr>
              <w:t>5</w:t>
            </w:r>
            <w:r w:rsidR="00304848" w:rsidRPr="004307B9">
              <w:rPr>
                <w:lang w:val="en-US"/>
              </w:rPr>
              <w:t> </w:t>
            </w:r>
            <w:r w:rsidR="00304848" w:rsidRPr="00EA0DE3">
              <w:t>МГц</w:t>
            </w:r>
            <w:r w:rsidRPr="004307B9">
              <w:rPr>
                <w:lang w:val="en-US"/>
              </w:rPr>
              <w:t xml:space="preserve"> </w:t>
            </w:r>
            <w:r w:rsidRPr="00EA0DE3">
              <w:sym w:font="Symbol" w:char="F0A3"/>
            </w:r>
            <w:r w:rsidRPr="004307B9">
              <w:rPr>
                <w:lang w:val="en-US"/>
              </w:rPr>
              <w:t xml:space="preserve"> f_offset </w:t>
            </w:r>
            <w:r w:rsidRPr="004307B9">
              <w:rPr>
                <w:lang w:val="en-US"/>
              </w:rPr>
              <w:br/>
              <w:t>&lt; f_offset</w:t>
            </w:r>
            <w:r w:rsidR="00742BBD" w:rsidRPr="004307B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  <w:r w:rsidRPr="00EA0DE3">
              <w:t>–13</w:t>
            </w:r>
            <w:r w:rsidR="00D778E8" w:rsidRPr="00EA0DE3">
              <w:t> дБм</w:t>
            </w:r>
          </w:p>
        </w:tc>
        <w:tc>
          <w:tcPr>
            <w:tcW w:w="1599" w:type="dxa"/>
            <w:vMerge/>
            <w:tcBorders>
              <w:bottom w:val="single" w:sz="4" w:space="0" w:color="auto"/>
            </w:tcBorders>
            <w:vAlign w:val="center"/>
          </w:tcPr>
          <w:p w:rsidR="00DB4678" w:rsidRPr="00EA0DE3" w:rsidRDefault="00DB4678" w:rsidP="00AF132E">
            <w:pPr>
              <w:pStyle w:val="Tabletext"/>
              <w:spacing w:before="20" w:after="20"/>
              <w:jc w:val="center"/>
            </w:pPr>
          </w:p>
        </w:tc>
      </w:tr>
      <w:tr w:rsidR="00FD53FA" w:rsidRPr="00EA0DE3" w:rsidTr="00F7454C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3FA" w:rsidRPr="00EA0DE3" w:rsidRDefault="00781D48" w:rsidP="00AF132E">
            <w:pPr>
              <w:pStyle w:val="Tabletext"/>
              <w:spacing w:before="120" w:after="20"/>
            </w:pPr>
            <w:r w:rsidRPr="00EA0DE3">
              <w:t>ПРИМЕЧАНИЕ </w:t>
            </w:r>
            <w:r w:rsidR="00BD0787" w:rsidRPr="00EA0DE3">
              <w:t>1. </w:t>
            </w:r>
            <w:r w:rsidR="00FD53FA" w:rsidRPr="00EA0DE3">
              <w:t xml:space="preserve">– </w:t>
            </w:r>
            <w:r w:rsidR="00EF210A" w:rsidRPr="00EA0DE3">
              <w:t>Общим правилом для требований, изложенных в п. </w:t>
            </w:r>
            <w:r w:rsidR="00045F6E">
              <w:rPr>
                <w:rFonts w:eastAsia="MS Mincho"/>
              </w:rPr>
              <w:t>2.4</w:t>
            </w:r>
            <w:r w:rsidR="00EF210A" w:rsidRPr="00EA0DE3">
              <w:rPr>
                <w:rFonts w:eastAsia="MS Mincho"/>
              </w:rPr>
              <w:t>, является следующее</w:t>
            </w:r>
            <w:r w:rsidR="00EF210A" w:rsidRPr="00EA0DE3">
              <w:t>: ширина полосы, по которой определяется разрешение измерительного оборудования</w:t>
            </w:r>
            <w:r w:rsidR="00AF132E" w:rsidRPr="00EA0DE3">
              <w:t>,</w:t>
            </w:r>
            <w:r w:rsidR="00EF210A" w:rsidRPr="00EA0DE3">
              <w:t xml:space="preserve"> должна быть такой же, как ширина полосы измерения. Вместе с тем, для улучшения точности измерения, чувствительности и эффективности ширина полосы разрешения может быть меньше ширины полосы измерения. Если ширина полосы разрешения меньше ширины полосы измерения, результат должен интегрироваться по ширине полосы измерения, с тем чтобы получить эквивалентную ширину полосы шумов в ширине полосы измерения.</w:t>
            </w:r>
          </w:p>
        </w:tc>
      </w:tr>
    </w:tbl>
    <w:p w:rsidR="00DB4678" w:rsidRPr="00EA0DE3" w:rsidRDefault="00DB4678" w:rsidP="00742BBD">
      <w:pPr>
        <w:pStyle w:val="Heading1"/>
      </w:pPr>
      <w:r w:rsidRPr="00EA0DE3">
        <w:lastRenderedPageBreak/>
        <w:t>3</w:t>
      </w:r>
      <w:r w:rsidRPr="00EA0DE3">
        <w:tab/>
        <w:t>ACLR</w:t>
      </w:r>
      <w:bookmarkEnd w:id="45"/>
      <w:r w:rsidRPr="00EA0DE3">
        <w:t xml:space="preserve"> </w:t>
      </w:r>
    </w:p>
    <w:p w:rsidR="00DB4678" w:rsidRPr="00EA0DE3" w:rsidRDefault="00DB4678" w:rsidP="006B00E6">
      <w:r w:rsidRPr="00EA0DE3">
        <w:t>ACLR</w:t>
      </w:r>
      <w:r w:rsidR="00AF132E" w:rsidRPr="00EA0DE3">
        <w:t> </w:t>
      </w:r>
      <w:r w:rsidR="006B00E6" w:rsidRPr="00EA0DE3">
        <w:sym w:font="Symbol" w:char="F02D"/>
      </w:r>
      <w:r w:rsidR="006B00E6" w:rsidRPr="00EA0DE3">
        <w:t xml:space="preserve"> это отношение передаваемой мощности к мощности, измеренной после фильтра приемника в соседнем(их) канале(ах).</w:t>
      </w:r>
    </w:p>
    <w:p w:rsidR="00DB4678" w:rsidRPr="00EA0DE3" w:rsidRDefault="00DB4678" w:rsidP="00742BBD">
      <w:pPr>
        <w:pStyle w:val="Heading2"/>
      </w:pPr>
      <w:bookmarkStart w:id="46" w:name="_Toc197312243"/>
      <w:r w:rsidRPr="00EA0DE3">
        <w:t>3.1</w:t>
      </w:r>
      <w:r w:rsidRPr="00EA0DE3">
        <w:tab/>
        <w:t xml:space="preserve">ACLR </w:t>
      </w:r>
      <w:r w:rsidR="00700C89" w:rsidRPr="00EA0DE3">
        <w:t>для</w:t>
      </w:r>
      <w:r w:rsidRPr="00EA0DE3">
        <w:t xml:space="preserve"> UTRA</w:t>
      </w:r>
      <w:bookmarkEnd w:id="46"/>
    </w:p>
    <w:p w:rsidR="00DB4678" w:rsidRPr="00EA0DE3" w:rsidRDefault="00AF132E" w:rsidP="00AF132E">
      <w:pPr>
        <w:rPr>
          <w:rFonts w:eastAsia="MS P??"/>
        </w:rPr>
      </w:pPr>
      <w:r w:rsidRPr="00EA0DE3">
        <w:t>Для UTRA о</w:t>
      </w:r>
      <w:r w:rsidR="00A40A8B" w:rsidRPr="00EA0DE3">
        <w:t>бе мощности – передаваемая и принимаемая – измеряются с помощью согласованного фильтра (квадратный корень из приподнятого косинуса и коэффициент спада 0,22), где ширина полосы мощности шумов равна скорости передачи элементов. Эти требования должны применяться независимо от типа рассматриваемого передатчика (с одной несущей либо с множеством несущих). Они применяются при всех режимах передачи, предусмотренных спецификацией производителя.</w:t>
      </w:r>
    </w:p>
    <w:p w:rsidR="00AF132E" w:rsidRPr="00EA0DE3" w:rsidRDefault="00480641" w:rsidP="00AF132E">
      <w:pPr>
        <w:rPr>
          <w:rFonts w:eastAsia="MS P??"/>
        </w:rPr>
      </w:pPr>
      <w:r w:rsidRPr="00EA0DE3">
        <w:rPr>
          <w:rFonts w:cs="v4.2.0"/>
        </w:rPr>
        <w:t xml:space="preserve">Значение отношения ACLR </w:t>
      </w:r>
      <w:r w:rsidRPr="00EA0DE3">
        <w:t>БС с одной несущей или БС с множеством несущих с соседними частотами несущих</w:t>
      </w:r>
      <w:r w:rsidRPr="00EA0DE3">
        <w:rPr>
          <w:rFonts w:cs="v4.2.0"/>
        </w:rPr>
        <w:t xml:space="preserve"> должно быть выше значения, указанного в таблицах</w:t>
      </w:r>
      <w:r w:rsidRPr="00EA0DE3">
        <w:rPr>
          <w:rFonts w:eastAsia="MS P??"/>
        </w:rPr>
        <w:t xml:space="preserve"> </w:t>
      </w:r>
      <w:r w:rsidR="00742BBD" w:rsidRPr="00EA0DE3">
        <w:rPr>
          <w:rFonts w:eastAsia="MS P??"/>
        </w:rPr>
        <w:t>31</w:t>
      </w:r>
      <w:r w:rsidR="00DB4678" w:rsidRPr="00EA0DE3">
        <w:rPr>
          <w:rFonts w:eastAsia="MS P??"/>
        </w:rPr>
        <w:t>Aa)</w:t>
      </w:r>
      <w:r w:rsidRPr="00EA0DE3">
        <w:rPr>
          <w:rFonts w:eastAsia="MS P??"/>
        </w:rPr>
        <w:t>–</w:t>
      </w:r>
      <w:r w:rsidR="00742BBD" w:rsidRPr="00EA0DE3">
        <w:rPr>
          <w:rFonts w:eastAsia="MS P??"/>
        </w:rPr>
        <w:t>31</w:t>
      </w:r>
      <w:r w:rsidR="00DB4678" w:rsidRPr="00EA0DE3">
        <w:rPr>
          <w:rFonts w:eastAsia="MS P??"/>
        </w:rPr>
        <w:t>Ac).</w:t>
      </w:r>
      <w:r w:rsidR="00AF132E" w:rsidRPr="00EA0DE3">
        <w:rPr>
          <w:rFonts w:eastAsia="MS P??"/>
        </w:rPr>
        <w:t xml:space="preserve"> </w:t>
      </w:r>
    </w:p>
    <w:p w:rsidR="00DB4678" w:rsidRPr="00EA0DE3" w:rsidRDefault="00107B97" w:rsidP="00AF132E">
      <w:pPr>
        <w:pStyle w:val="TableNo"/>
      </w:pPr>
      <w:r w:rsidRPr="00EA0DE3">
        <w:t xml:space="preserve">ТАБЛИЦА </w:t>
      </w:r>
      <w:r w:rsidR="003D4CBD" w:rsidRPr="00EA0DE3">
        <w:t>31</w:t>
      </w:r>
      <w:r w:rsidR="00DB4678" w:rsidRPr="00EA0DE3">
        <w:t>A</w:t>
      </w:r>
    </w:p>
    <w:p w:rsidR="00DB4678" w:rsidRPr="00EA0DE3" w:rsidRDefault="00DB4678" w:rsidP="00480641">
      <w:pPr>
        <w:pStyle w:val="Tabletitle"/>
        <w:rPr>
          <w:szCs w:val="22"/>
        </w:rPr>
      </w:pPr>
      <w:r w:rsidRPr="00EA0DE3">
        <w:rPr>
          <w:szCs w:val="22"/>
        </w:rPr>
        <w:t>a)  </w:t>
      </w:r>
      <w:r w:rsidR="00480641" w:rsidRPr="00EA0DE3">
        <w:rPr>
          <w:szCs w:val="22"/>
        </w:rPr>
        <w:t>Пределы ACLR БС для варианта TDD со скоростью 3,84 Мэлемент/с</w:t>
      </w: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5"/>
        <w:gridCol w:w="2552"/>
      </w:tblGrid>
      <w:tr w:rsidR="00480641" w:rsidRPr="00EA0DE3" w:rsidTr="00746B5C">
        <w:trPr>
          <w:jc w:val="center"/>
        </w:trPr>
        <w:tc>
          <w:tcPr>
            <w:tcW w:w="5595" w:type="dxa"/>
            <w:vAlign w:val="center"/>
          </w:tcPr>
          <w:p w:rsidR="00480641" w:rsidRPr="00EA0DE3" w:rsidRDefault="00480641" w:rsidP="00AF132E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Сдвиг соседнего канала БС ниже первой или выше последней используемой несущей частоты</w:t>
            </w:r>
            <w:r w:rsidRPr="00EA0DE3">
              <w:rPr>
                <w:szCs w:val="22"/>
              </w:rPr>
              <w:br/>
              <w:t>(МГц)</w:t>
            </w:r>
          </w:p>
        </w:tc>
        <w:tc>
          <w:tcPr>
            <w:tcW w:w="2552" w:type="dxa"/>
            <w:vAlign w:val="center"/>
          </w:tcPr>
          <w:p w:rsidR="00480641" w:rsidRPr="00EA0DE3" w:rsidRDefault="00480641" w:rsidP="00AF132E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Предел ACLR</w:t>
            </w:r>
            <w:r w:rsidRPr="00EA0DE3">
              <w:rPr>
                <w:szCs w:val="22"/>
              </w:rPr>
              <w:br/>
              <w:t>(дБ)</w:t>
            </w:r>
          </w:p>
        </w:tc>
      </w:tr>
      <w:tr w:rsidR="00DB4678" w:rsidRPr="00EA0DE3" w:rsidTr="00746B5C">
        <w:trPr>
          <w:jc w:val="center"/>
        </w:trPr>
        <w:tc>
          <w:tcPr>
            <w:tcW w:w="5595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5</w:t>
            </w:r>
          </w:p>
        </w:tc>
        <w:tc>
          <w:tcPr>
            <w:tcW w:w="2552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44</w:t>
            </w:r>
            <w:r w:rsidR="00002091" w:rsidRPr="00EA0DE3">
              <w:t>,</w:t>
            </w:r>
            <w:r w:rsidRPr="00EA0DE3">
              <w:t>2</w:t>
            </w:r>
          </w:p>
        </w:tc>
      </w:tr>
      <w:tr w:rsidR="00DB4678" w:rsidRPr="00EA0DE3" w:rsidTr="00746B5C">
        <w:trPr>
          <w:jc w:val="center"/>
        </w:trPr>
        <w:tc>
          <w:tcPr>
            <w:tcW w:w="5595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10</w:t>
            </w:r>
          </w:p>
        </w:tc>
        <w:tc>
          <w:tcPr>
            <w:tcW w:w="2552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54</w:t>
            </w:r>
            <w:r w:rsidR="00002091" w:rsidRPr="00EA0DE3">
              <w:t>,</w:t>
            </w:r>
            <w:r w:rsidRPr="00EA0DE3">
              <w:t>2</w:t>
            </w:r>
          </w:p>
        </w:tc>
      </w:tr>
    </w:tbl>
    <w:p w:rsidR="00DB4678" w:rsidRPr="00EA0DE3" w:rsidRDefault="00DB4678" w:rsidP="00AF132E">
      <w:pPr>
        <w:pStyle w:val="Tablefin"/>
        <w:rPr>
          <w:lang w:val="ru-RU"/>
        </w:rPr>
      </w:pPr>
    </w:p>
    <w:p w:rsidR="00DB4678" w:rsidRPr="00EA0DE3" w:rsidRDefault="00DB4678" w:rsidP="00480641">
      <w:pPr>
        <w:pStyle w:val="Tabletitle"/>
        <w:rPr>
          <w:szCs w:val="22"/>
        </w:rPr>
      </w:pPr>
      <w:r w:rsidRPr="00EA0DE3">
        <w:rPr>
          <w:szCs w:val="22"/>
        </w:rPr>
        <w:t>b)  </w:t>
      </w:r>
      <w:r w:rsidR="00480641" w:rsidRPr="00EA0DE3">
        <w:rPr>
          <w:szCs w:val="22"/>
        </w:rPr>
        <w:t>Пределы ACLR БС для варианта TDD со скоростью 1,28 Мэлемент/с</w:t>
      </w:r>
    </w:p>
    <w:tbl>
      <w:tblPr>
        <w:tblW w:w="0" w:type="auto"/>
        <w:jc w:val="center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1"/>
        <w:gridCol w:w="2552"/>
      </w:tblGrid>
      <w:tr w:rsidR="00480641" w:rsidRPr="00EA0DE3" w:rsidTr="00746B5C">
        <w:trPr>
          <w:jc w:val="center"/>
        </w:trPr>
        <w:tc>
          <w:tcPr>
            <w:tcW w:w="5601" w:type="dxa"/>
            <w:vAlign w:val="center"/>
          </w:tcPr>
          <w:p w:rsidR="00480641" w:rsidRPr="00EA0DE3" w:rsidRDefault="00480641" w:rsidP="00AF132E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Сдвиг соседнего канала БС ниже первой или выше последней используемой несущей частоты</w:t>
            </w:r>
            <w:r w:rsidRPr="00EA0DE3">
              <w:rPr>
                <w:szCs w:val="22"/>
              </w:rPr>
              <w:br/>
              <w:t>(МГц)</w:t>
            </w:r>
          </w:p>
        </w:tc>
        <w:tc>
          <w:tcPr>
            <w:tcW w:w="2552" w:type="dxa"/>
            <w:vAlign w:val="center"/>
          </w:tcPr>
          <w:p w:rsidR="00480641" w:rsidRPr="00EA0DE3" w:rsidRDefault="00480641" w:rsidP="00AF132E">
            <w:pPr>
              <w:pStyle w:val="Tablehead"/>
              <w:rPr>
                <w:szCs w:val="22"/>
              </w:rPr>
            </w:pPr>
            <w:r w:rsidRPr="00EA0DE3">
              <w:rPr>
                <w:szCs w:val="22"/>
              </w:rPr>
              <w:t>Предел ACLR</w:t>
            </w:r>
            <w:r w:rsidRPr="00EA0DE3">
              <w:rPr>
                <w:szCs w:val="22"/>
              </w:rPr>
              <w:br/>
              <w:t>(дБ)</w:t>
            </w:r>
          </w:p>
        </w:tc>
      </w:tr>
      <w:tr w:rsidR="00DB4678" w:rsidRPr="00EA0DE3" w:rsidTr="00746B5C">
        <w:trPr>
          <w:jc w:val="center"/>
        </w:trPr>
        <w:tc>
          <w:tcPr>
            <w:tcW w:w="5601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1</w:t>
            </w:r>
            <w:r w:rsidR="00002091" w:rsidRPr="00EA0DE3">
              <w:t>,</w:t>
            </w:r>
            <w:r w:rsidRPr="00EA0DE3">
              <w:t>6</w:t>
            </w:r>
          </w:p>
        </w:tc>
        <w:tc>
          <w:tcPr>
            <w:tcW w:w="2552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39</w:t>
            </w:r>
            <w:r w:rsidR="00002091" w:rsidRPr="00EA0DE3">
              <w:t>,</w:t>
            </w:r>
            <w:r w:rsidRPr="00EA0DE3">
              <w:t>2</w:t>
            </w:r>
          </w:p>
        </w:tc>
      </w:tr>
      <w:tr w:rsidR="00DB4678" w:rsidRPr="00EA0DE3" w:rsidTr="00746B5C">
        <w:trPr>
          <w:jc w:val="center"/>
        </w:trPr>
        <w:tc>
          <w:tcPr>
            <w:tcW w:w="5601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3</w:t>
            </w:r>
            <w:r w:rsidR="00002091" w:rsidRPr="00EA0DE3">
              <w:t>,</w:t>
            </w:r>
            <w:r w:rsidRPr="00EA0DE3">
              <w:t>2</w:t>
            </w:r>
          </w:p>
        </w:tc>
        <w:tc>
          <w:tcPr>
            <w:tcW w:w="2552" w:type="dxa"/>
            <w:vAlign w:val="center"/>
          </w:tcPr>
          <w:p w:rsidR="00DB4678" w:rsidRPr="00EA0DE3" w:rsidRDefault="00DB4678" w:rsidP="00AF132E">
            <w:pPr>
              <w:pStyle w:val="StyleTabletextCentered"/>
            </w:pPr>
            <w:r w:rsidRPr="00EA0DE3">
              <w:t>44</w:t>
            </w:r>
            <w:r w:rsidR="00002091" w:rsidRPr="00EA0DE3">
              <w:t>,</w:t>
            </w:r>
            <w:r w:rsidRPr="00EA0DE3">
              <w:t>2</w:t>
            </w:r>
          </w:p>
        </w:tc>
      </w:tr>
    </w:tbl>
    <w:p w:rsidR="003D4CBD" w:rsidRPr="00EA0DE3" w:rsidRDefault="003D4CBD" w:rsidP="003D4CBD">
      <w:pPr>
        <w:pStyle w:val="Tablefin"/>
        <w:rPr>
          <w:lang w:val="ru-RU"/>
        </w:rPr>
      </w:pPr>
    </w:p>
    <w:p w:rsidR="00DB4678" w:rsidRPr="00EA0DE3" w:rsidRDefault="00DB4678" w:rsidP="00480641">
      <w:pPr>
        <w:pStyle w:val="Tabletitle"/>
        <w:rPr>
          <w:szCs w:val="22"/>
        </w:rPr>
      </w:pPr>
      <w:r w:rsidRPr="00EA0DE3">
        <w:rPr>
          <w:szCs w:val="22"/>
        </w:rPr>
        <w:t>c)  </w:t>
      </w:r>
      <w:r w:rsidR="00480641" w:rsidRPr="00EA0DE3">
        <w:rPr>
          <w:szCs w:val="22"/>
        </w:rPr>
        <w:t>Пределы ACLR БС для варианта TDD со скоростью 7,68 Мэлемент/с</w:t>
      </w:r>
    </w:p>
    <w:tbl>
      <w:tblPr>
        <w:tblW w:w="8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5"/>
        <w:gridCol w:w="3330"/>
        <w:gridCol w:w="1168"/>
      </w:tblGrid>
      <w:tr w:rsidR="00480641" w:rsidRPr="00EA0DE3" w:rsidTr="00746B5C">
        <w:trPr>
          <w:jc w:val="center"/>
        </w:trPr>
        <w:tc>
          <w:tcPr>
            <w:tcW w:w="3655" w:type="dxa"/>
            <w:vAlign w:val="center"/>
          </w:tcPr>
          <w:p w:rsidR="00480641" w:rsidRPr="00EA0DE3" w:rsidRDefault="00480641" w:rsidP="00AF132E">
            <w:pPr>
              <w:pStyle w:val="Tablehead"/>
            </w:pPr>
            <w:r w:rsidRPr="00EA0DE3">
              <w:rPr>
                <w:szCs w:val="22"/>
              </w:rPr>
              <w:t>Сдвиг соседнего канала БС ниже первой или выше последней используемой несущей частоты</w:t>
            </w:r>
            <w:r w:rsidR="00AF132E" w:rsidRPr="00EA0DE3">
              <w:rPr>
                <w:szCs w:val="22"/>
              </w:rPr>
              <w:t xml:space="preserve"> </w:t>
            </w:r>
            <w:r w:rsidRPr="00EA0DE3">
              <w:rPr>
                <w:szCs w:val="22"/>
              </w:rPr>
              <w:t>(МГц)</w:t>
            </w:r>
          </w:p>
        </w:tc>
        <w:tc>
          <w:tcPr>
            <w:tcW w:w="3330" w:type="dxa"/>
            <w:vAlign w:val="center"/>
          </w:tcPr>
          <w:p w:rsidR="00480641" w:rsidRPr="00EA0DE3" w:rsidRDefault="00480641" w:rsidP="00257086">
            <w:pPr>
              <w:pStyle w:val="Tablehead"/>
            </w:pPr>
            <w:r w:rsidRPr="00EA0DE3">
              <w:rPr>
                <w:rFonts w:cs="v4.2.0"/>
              </w:rPr>
              <w:t xml:space="preserve">Скорость передачи элементов для измерительного фильтра RRC </w:t>
            </w:r>
            <w:r w:rsidRPr="00EA0DE3">
              <w:rPr>
                <w:rFonts w:cs="v4.2.0"/>
              </w:rPr>
              <w:br/>
              <w:t>(Мэлемент/с)</w:t>
            </w:r>
          </w:p>
        </w:tc>
        <w:tc>
          <w:tcPr>
            <w:tcW w:w="1168" w:type="dxa"/>
            <w:vAlign w:val="center"/>
          </w:tcPr>
          <w:p w:rsidR="00480641" w:rsidRPr="00EA0DE3" w:rsidRDefault="00480641" w:rsidP="00257086">
            <w:pPr>
              <w:pStyle w:val="Tablehead"/>
            </w:pPr>
            <w:r w:rsidRPr="00EA0DE3">
              <w:rPr>
                <w:szCs w:val="22"/>
              </w:rPr>
              <w:t>Предел ACLR</w:t>
            </w:r>
            <w:r w:rsidRPr="00EA0DE3">
              <w:rPr>
                <w:szCs w:val="22"/>
              </w:rPr>
              <w:br/>
              <w:t>(дБ)</w:t>
            </w:r>
          </w:p>
        </w:tc>
      </w:tr>
      <w:tr w:rsidR="00DB4678" w:rsidRPr="00EA0DE3" w:rsidTr="00746B5C">
        <w:trPr>
          <w:jc w:val="center"/>
        </w:trPr>
        <w:tc>
          <w:tcPr>
            <w:tcW w:w="365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  <w:r w:rsidR="00002091" w:rsidRPr="00EA0DE3">
              <w:t>,</w:t>
            </w:r>
            <w:r w:rsidRPr="00EA0DE3">
              <w:t>5</w:t>
            </w:r>
          </w:p>
        </w:tc>
        <w:tc>
          <w:tcPr>
            <w:tcW w:w="333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002091" w:rsidRPr="00EA0DE3">
              <w:t>,</w:t>
            </w:r>
            <w:r w:rsidRPr="00EA0DE3">
              <w:t>84</w:t>
            </w:r>
          </w:p>
        </w:tc>
        <w:tc>
          <w:tcPr>
            <w:tcW w:w="11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44</w:t>
            </w:r>
            <w:r w:rsidR="00002091" w:rsidRPr="00EA0DE3">
              <w:t>,</w:t>
            </w:r>
            <w:r w:rsidRPr="00EA0DE3">
              <w:t>2</w:t>
            </w:r>
          </w:p>
        </w:tc>
      </w:tr>
      <w:tr w:rsidR="00DB4678" w:rsidRPr="00EA0DE3" w:rsidTr="00746B5C">
        <w:trPr>
          <w:jc w:val="center"/>
        </w:trPr>
        <w:tc>
          <w:tcPr>
            <w:tcW w:w="365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12</w:t>
            </w:r>
            <w:r w:rsidR="00002091" w:rsidRPr="00EA0DE3">
              <w:t>,</w:t>
            </w:r>
            <w:r w:rsidRPr="00EA0DE3">
              <w:t>5</w:t>
            </w:r>
          </w:p>
        </w:tc>
        <w:tc>
          <w:tcPr>
            <w:tcW w:w="333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002091" w:rsidRPr="00EA0DE3">
              <w:t>,</w:t>
            </w:r>
            <w:r w:rsidRPr="00EA0DE3">
              <w:t>84</w:t>
            </w:r>
          </w:p>
        </w:tc>
        <w:tc>
          <w:tcPr>
            <w:tcW w:w="11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54</w:t>
            </w:r>
            <w:r w:rsidR="00002091" w:rsidRPr="00EA0DE3">
              <w:t>,</w:t>
            </w:r>
            <w:r w:rsidRPr="00EA0DE3">
              <w:t>2</w:t>
            </w:r>
          </w:p>
        </w:tc>
      </w:tr>
      <w:tr w:rsidR="00DB4678" w:rsidRPr="00EA0DE3" w:rsidTr="00746B5C">
        <w:trPr>
          <w:jc w:val="center"/>
        </w:trPr>
        <w:tc>
          <w:tcPr>
            <w:tcW w:w="365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002091" w:rsidRPr="00EA0DE3">
              <w:t>,</w:t>
            </w:r>
            <w:r w:rsidRPr="00EA0DE3">
              <w:t>0</w:t>
            </w:r>
          </w:p>
        </w:tc>
        <w:tc>
          <w:tcPr>
            <w:tcW w:w="333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  <w:r w:rsidR="00002091" w:rsidRPr="00EA0DE3">
              <w:t>,</w:t>
            </w:r>
            <w:r w:rsidRPr="00EA0DE3">
              <w:t>68</w:t>
            </w:r>
          </w:p>
        </w:tc>
        <w:tc>
          <w:tcPr>
            <w:tcW w:w="11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44</w:t>
            </w:r>
            <w:r w:rsidR="00002091" w:rsidRPr="00EA0DE3">
              <w:t>,</w:t>
            </w:r>
            <w:r w:rsidRPr="00EA0DE3">
              <w:t>2</w:t>
            </w:r>
          </w:p>
        </w:tc>
      </w:tr>
      <w:tr w:rsidR="00DB4678" w:rsidRPr="00EA0DE3" w:rsidTr="00746B5C">
        <w:trPr>
          <w:jc w:val="center"/>
        </w:trPr>
        <w:tc>
          <w:tcPr>
            <w:tcW w:w="365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20</w:t>
            </w:r>
            <w:r w:rsidR="00002091" w:rsidRPr="00EA0DE3">
              <w:t>,</w:t>
            </w:r>
            <w:r w:rsidRPr="00EA0DE3">
              <w:t>0</w:t>
            </w:r>
          </w:p>
        </w:tc>
        <w:tc>
          <w:tcPr>
            <w:tcW w:w="333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  <w:r w:rsidR="00002091" w:rsidRPr="00EA0DE3">
              <w:t>,</w:t>
            </w:r>
            <w:r w:rsidRPr="00EA0DE3">
              <w:t>68</w:t>
            </w:r>
          </w:p>
        </w:tc>
        <w:tc>
          <w:tcPr>
            <w:tcW w:w="116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54</w:t>
            </w:r>
            <w:r w:rsidR="00002091" w:rsidRPr="00EA0DE3">
              <w:t>,</w:t>
            </w:r>
            <w:r w:rsidRPr="00EA0DE3">
              <w:t>2</w:t>
            </w:r>
          </w:p>
        </w:tc>
      </w:tr>
    </w:tbl>
    <w:p w:rsidR="00F263BB" w:rsidRPr="00EA0DE3" w:rsidRDefault="00F263BB" w:rsidP="00F263BB">
      <w:pPr>
        <w:pStyle w:val="Tablefin"/>
        <w:rPr>
          <w:lang w:val="ru-RU"/>
        </w:rPr>
      </w:pPr>
    </w:p>
    <w:p w:rsidR="00DB4678" w:rsidRPr="00EA0DE3" w:rsidRDefault="00480641" w:rsidP="00480641">
      <w:r w:rsidRPr="00EA0DE3">
        <w:t>Если БС использует несколько несмежных одиночных несущих или несколько несмежных групп смежных одиночных несущих, то требование выше должно применяться отдельно к одиночным несущим или к группе одиночных несущих.</w:t>
      </w:r>
    </w:p>
    <w:p w:rsidR="00DB4678" w:rsidRPr="004307B9" w:rsidRDefault="00635576" w:rsidP="00257086">
      <w:pPr>
        <w:pStyle w:val="Heading2"/>
        <w:rPr>
          <w:lang w:val="es-ES"/>
        </w:rPr>
      </w:pPr>
      <w:bookmarkStart w:id="47" w:name="_Toc197312244"/>
      <w:r w:rsidRPr="009C31CC">
        <w:rPr>
          <w:lang w:val="es-ES"/>
        </w:rPr>
        <w:br w:type="page"/>
      </w:r>
      <w:r w:rsidR="00DB4678" w:rsidRPr="004307B9">
        <w:rPr>
          <w:lang w:val="es-ES"/>
        </w:rPr>
        <w:lastRenderedPageBreak/>
        <w:t>3.2</w:t>
      </w:r>
      <w:r w:rsidR="00DB4678" w:rsidRPr="004307B9">
        <w:rPr>
          <w:lang w:val="es-ES"/>
        </w:rPr>
        <w:tab/>
        <w:t xml:space="preserve">ACLR </w:t>
      </w:r>
      <w:r w:rsidR="00257086" w:rsidRPr="00EA0DE3">
        <w:t>для</w:t>
      </w:r>
      <w:r w:rsidR="00DB4678" w:rsidRPr="004307B9">
        <w:rPr>
          <w:lang w:val="es-ES"/>
        </w:rPr>
        <w:t xml:space="preserve"> E-UTRA (LTE)</w:t>
      </w:r>
      <w:bookmarkEnd w:id="47"/>
    </w:p>
    <w:p w:rsidR="00DB4678" w:rsidRPr="00EA0DE3" w:rsidRDefault="002374F5" w:rsidP="000736DE">
      <w:r w:rsidRPr="00EA0DE3">
        <w:t>ACLR определяется с применением фильтра с прямоугольной характеристикой и шириной полосы, аналогичной конфигурации ширины полосы передачи передаваемого сигнала (BW</w:t>
      </w:r>
      <w:r w:rsidRPr="00EA0DE3">
        <w:rPr>
          <w:i/>
          <w:iCs/>
          <w:vertAlign w:val="subscript"/>
        </w:rPr>
        <w:t>config</w:t>
      </w:r>
      <w:r w:rsidRPr="00EA0DE3">
        <w:t xml:space="preserve">), </w:t>
      </w:r>
      <w:r w:rsidR="00365BAF" w:rsidRPr="00EA0DE3">
        <w:t>сконцентрировааного на частоте</w:t>
      </w:r>
      <w:r w:rsidRPr="00EA0DE3">
        <w:t xml:space="preserve"> присвоенного канала, и фильтра с центром на частоте соседнего канала согласно нижеследующим таблицам. Конфигурация ширины полосы передачи определена в таблице </w:t>
      </w:r>
      <w:r w:rsidR="00F263BB" w:rsidRPr="00EA0DE3">
        <w:t>31</w:t>
      </w:r>
      <w:r w:rsidR="00DB4678" w:rsidRPr="00EA0DE3">
        <w:t>B.</w:t>
      </w:r>
    </w:p>
    <w:p w:rsidR="00DB4678" w:rsidRPr="00EA0DE3" w:rsidRDefault="00107B97" w:rsidP="00AF169A">
      <w:pPr>
        <w:pStyle w:val="TableNo"/>
      </w:pPr>
      <w:r w:rsidRPr="00EA0DE3">
        <w:t xml:space="preserve">ТАБЛИЦА </w:t>
      </w:r>
      <w:r w:rsidR="00F263BB" w:rsidRPr="00EA0DE3">
        <w:t>31B</w:t>
      </w:r>
    </w:p>
    <w:p w:rsidR="00DB4678" w:rsidRPr="00EA0DE3" w:rsidRDefault="002374F5" w:rsidP="00F263BB">
      <w:pPr>
        <w:pStyle w:val="Tabletitle"/>
      </w:pPr>
      <w:r w:rsidRPr="00EA0DE3">
        <w:t xml:space="preserve">Конфигурация ширины полосы передачи линии вниз </w:t>
      </w:r>
      <w:r w:rsidR="00DB4678" w:rsidRPr="00EA0DE3">
        <w:t>BW</w:t>
      </w:r>
      <w:r w:rsidR="000736DE" w:rsidRPr="00EA0DE3">
        <w:rPr>
          <w:i/>
          <w:iCs/>
          <w:vertAlign w:val="subscript"/>
        </w:rPr>
        <w:t>c</w:t>
      </w:r>
      <w:r w:rsidR="00DB4678" w:rsidRPr="00EA0DE3">
        <w:rPr>
          <w:i/>
          <w:iCs/>
          <w:vertAlign w:val="subscript"/>
        </w:rPr>
        <w:t>onfig</w:t>
      </w:r>
      <w:r w:rsidR="00DB4678" w:rsidRPr="00EA0DE3">
        <w:t xml:space="preserve"> </w:t>
      </w:r>
    </w:p>
    <w:tbl>
      <w:tblPr>
        <w:tblW w:w="7291" w:type="dxa"/>
        <w:jc w:val="center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4"/>
        <w:gridCol w:w="784"/>
        <w:gridCol w:w="739"/>
        <w:gridCol w:w="711"/>
        <w:gridCol w:w="711"/>
        <w:gridCol w:w="821"/>
        <w:gridCol w:w="821"/>
      </w:tblGrid>
      <w:tr w:rsidR="00F263BB" w:rsidRPr="00EA0DE3" w:rsidTr="00746B5C">
        <w:trPr>
          <w:trHeight w:val="578"/>
          <w:jc w:val="center"/>
        </w:trPr>
        <w:tc>
          <w:tcPr>
            <w:tcW w:w="2704" w:type="dxa"/>
            <w:vAlign w:val="center"/>
          </w:tcPr>
          <w:p w:rsidR="00F263BB" w:rsidRPr="00EA0DE3" w:rsidRDefault="0098762D" w:rsidP="00AF169A">
            <w:pPr>
              <w:pStyle w:val="Tabletext"/>
              <w:spacing w:before="20" w:after="20"/>
              <w:jc w:val="left"/>
              <w:rPr>
                <w:b/>
                <w:bCs/>
              </w:rPr>
            </w:pPr>
            <w:r w:rsidRPr="00EA0DE3">
              <w:rPr>
                <w:b/>
                <w:bCs/>
              </w:rPr>
              <w:t>Ширина полосы канала</w:t>
            </w:r>
            <w:r w:rsidR="000736DE" w:rsidRPr="00EA0DE3">
              <w:rPr>
                <w:b/>
                <w:bCs/>
              </w:rPr>
              <w:t xml:space="preserve"> BW</w:t>
            </w:r>
            <w:r w:rsidR="000736DE" w:rsidRPr="00EA0DE3">
              <w:rPr>
                <w:b/>
                <w:bCs/>
                <w:i/>
                <w:iCs/>
                <w:vertAlign w:val="subscript"/>
              </w:rPr>
              <w:t>c</w:t>
            </w:r>
            <w:r w:rsidR="00F263BB" w:rsidRPr="00EA0DE3">
              <w:rPr>
                <w:b/>
                <w:bCs/>
                <w:i/>
                <w:iCs/>
                <w:vertAlign w:val="subscript"/>
              </w:rPr>
              <w:t>hannel</w:t>
            </w:r>
            <w:r w:rsidR="00F263BB" w:rsidRPr="00EA0DE3">
              <w:rPr>
                <w:b/>
                <w:bCs/>
              </w:rPr>
              <w:t xml:space="preserve"> </w:t>
            </w:r>
            <w:r w:rsidR="000736DE" w:rsidRPr="00EA0DE3">
              <w:rPr>
                <w:b/>
                <w:bCs/>
              </w:rPr>
              <w:t>(</w:t>
            </w:r>
            <w:r w:rsidR="00EC0010" w:rsidRPr="00EA0DE3">
              <w:rPr>
                <w:b/>
                <w:bCs/>
              </w:rPr>
              <w:t>МГц</w:t>
            </w:r>
            <w:r w:rsidR="000736DE" w:rsidRPr="00EA0DE3">
              <w:rPr>
                <w:b/>
                <w:bCs/>
              </w:rPr>
              <w:t>)</w:t>
            </w:r>
          </w:p>
        </w:tc>
        <w:tc>
          <w:tcPr>
            <w:tcW w:w="784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</w:t>
            </w:r>
            <w:r w:rsidR="002E72B1" w:rsidRPr="00EA0DE3">
              <w:t>,</w:t>
            </w:r>
            <w:r w:rsidRPr="00EA0DE3">
              <w:t>4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3</w:t>
            </w:r>
          </w:p>
        </w:tc>
        <w:tc>
          <w:tcPr>
            <w:tcW w:w="71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5</w:t>
            </w:r>
          </w:p>
        </w:tc>
        <w:tc>
          <w:tcPr>
            <w:tcW w:w="71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10</w:t>
            </w:r>
          </w:p>
        </w:tc>
        <w:tc>
          <w:tcPr>
            <w:tcW w:w="82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15</w:t>
            </w:r>
          </w:p>
        </w:tc>
        <w:tc>
          <w:tcPr>
            <w:tcW w:w="82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20</w:t>
            </w:r>
          </w:p>
        </w:tc>
      </w:tr>
      <w:tr w:rsidR="00F263BB" w:rsidRPr="00EA0DE3" w:rsidTr="00746B5C">
        <w:trPr>
          <w:trHeight w:val="590"/>
          <w:jc w:val="center"/>
        </w:trPr>
        <w:tc>
          <w:tcPr>
            <w:tcW w:w="2704" w:type="dxa"/>
            <w:vAlign w:val="center"/>
          </w:tcPr>
          <w:p w:rsidR="00F263BB" w:rsidRPr="00EA0DE3" w:rsidRDefault="002374F5" w:rsidP="00AF169A">
            <w:pPr>
              <w:pStyle w:val="Tabletext"/>
              <w:spacing w:before="20" w:after="20"/>
              <w:jc w:val="left"/>
              <w:rPr>
                <w:b/>
                <w:bCs/>
              </w:rPr>
            </w:pPr>
            <w:r w:rsidRPr="00EA0DE3">
              <w:rPr>
                <w:b/>
                <w:bCs/>
              </w:rPr>
              <w:t>Конфигурация ширины полосы передачи</w:t>
            </w:r>
            <w:r w:rsidR="00F263BB" w:rsidRPr="00EA0DE3">
              <w:rPr>
                <w:b/>
                <w:bCs/>
              </w:rPr>
              <w:t xml:space="preserve"> (BW</w:t>
            </w:r>
            <w:r w:rsidR="000736DE" w:rsidRPr="00EA0DE3">
              <w:rPr>
                <w:b/>
                <w:bCs/>
                <w:i/>
                <w:iCs/>
                <w:vertAlign w:val="subscript"/>
              </w:rPr>
              <w:t>c</w:t>
            </w:r>
            <w:r w:rsidR="00F263BB" w:rsidRPr="00EA0DE3">
              <w:rPr>
                <w:b/>
                <w:bCs/>
                <w:i/>
                <w:iCs/>
                <w:vertAlign w:val="subscript"/>
              </w:rPr>
              <w:t>onfig</w:t>
            </w:r>
            <w:r w:rsidR="00F263BB" w:rsidRPr="00EA0DE3">
              <w:rPr>
                <w:b/>
                <w:bCs/>
              </w:rPr>
              <w:t>) (</w:t>
            </w:r>
            <w:r w:rsidR="00EC0010" w:rsidRPr="00EA0DE3">
              <w:rPr>
                <w:b/>
                <w:bCs/>
              </w:rPr>
              <w:t>МГц</w:t>
            </w:r>
            <w:r w:rsidR="00F263BB" w:rsidRPr="00EA0DE3">
              <w:rPr>
                <w:b/>
                <w:bCs/>
              </w:rPr>
              <w:t>)</w:t>
            </w:r>
          </w:p>
        </w:tc>
        <w:tc>
          <w:tcPr>
            <w:tcW w:w="784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</w:t>
            </w:r>
            <w:r w:rsidR="002E72B1" w:rsidRPr="00EA0DE3">
              <w:t>,</w:t>
            </w:r>
            <w:r w:rsidRPr="00EA0DE3">
              <w:t>095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2</w:t>
            </w:r>
            <w:r w:rsidR="002E72B1" w:rsidRPr="00EA0DE3">
              <w:t>,</w:t>
            </w:r>
            <w:r w:rsidRPr="00EA0DE3">
              <w:t>715</w:t>
            </w:r>
          </w:p>
        </w:tc>
        <w:tc>
          <w:tcPr>
            <w:tcW w:w="71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4</w:t>
            </w:r>
            <w:r w:rsidR="002E72B1" w:rsidRPr="00EA0DE3">
              <w:t>,</w:t>
            </w:r>
            <w:r w:rsidRPr="00EA0DE3">
              <w:t>515</w:t>
            </w:r>
          </w:p>
        </w:tc>
        <w:tc>
          <w:tcPr>
            <w:tcW w:w="71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9</w:t>
            </w:r>
            <w:r w:rsidR="002E72B1" w:rsidRPr="00EA0DE3">
              <w:t>,</w:t>
            </w:r>
            <w:r w:rsidRPr="00EA0DE3">
              <w:t>015</w:t>
            </w:r>
          </w:p>
        </w:tc>
        <w:tc>
          <w:tcPr>
            <w:tcW w:w="82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13</w:t>
            </w:r>
            <w:r w:rsidR="002E72B1" w:rsidRPr="00EA0DE3">
              <w:t>,</w:t>
            </w:r>
            <w:r w:rsidRPr="00EA0DE3">
              <w:t>515</w:t>
            </w:r>
          </w:p>
        </w:tc>
        <w:tc>
          <w:tcPr>
            <w:tcW w:w="821" w:type="dxa"/>
            <w:vAlign w:val="center"/>
          </w:tcPr>
          <w:p w:rsidR="00F263BB" w:rsidRPr="00EA0DE3" w:rsidRDefault="00F263BB" w:rsidP="00AF169A">
            <w:pPr>
              <w:pStyle w:val="StyleTabletextCentered"/>
              <w:spacing w:before="20" w:after="20"/>
            </w:pPr>
            <w:r w:rsidRPr="00EA0DE3">
              <w:t>18</w:t>
            </w:r>
            <w:r w:rsidR="002E72B1" w:rsidRPr="00EA0DE3">
              <w:t>,</w:t>
            </w:r>
            <w:r w:rsidRPr="00EA0DE3">
              <w:t>015</w:t>
            </w:r>
          </w:p>
        </w:tc>
      </w:tr>
    </w:tbl>
    <w:p w:rsidR="00AF169A" w:rsidRPr="00EA0DE3" w:rsidRDefault="00AF169A" w:rsidP="00AF169A">
      <w:pPr>
        <w:pStyle w:val="Tablefin"/>
        <w:rPr>
          <w:lang w:val="ru-RU"/>
        </w:rPr>
      </w:pPr>
    </w:p>
    <w:p w:rsidR="002374F5" w:rsidRPr="00EA0DE3" w:rsidRDefault="002374F5" w:rsidP="002374F5">
      <w:r w:rsidRPr="00EA0DE3">
        <w:t>Для категории А применяются либо пределы ACLR, указанные в таблице ниже, либо абсолютный предел –13 дБм/МГц, в зависимости от того, какой из них является менее строгим.</w:t>
      </w:r>
    </w:p>
    <w:p w:rsidR="002374F5" w:rsidRPr="00EA0DE3" w:rsidRDefault="002374F5" w:rsidP="002374F5">
      <w:r w:rsidRPr="00EA0DE3">
        <w:t>Для категории В применяются либо пределы ACLR, указанные в таблице ниже, либо абсолютный предел –15 дБм/МГц, в зависимости от того, какой из них является менее строгим.</w:t>
      </w:r>
    </w:p>
    <w:p w:rsidR="00DB4678" w:rsidRPr="00EA0DE3" w:rsidRDefault="002374F5" w:rsidP="002374F5">
      <w:r w:rsidRPr="00EA0DE3">
        <w:t>Для работы в непарном спектре коэффициент ACLR должен быть выше значения, указанного в таблице </w:t>
      </w:r>
      <w:r w:rsidR="00594138" w:rsidRPr="00EA0DE3">
        <w:t>31</w:t>
      </w:r>
      <w:r w:rsidR="00DB4678" w:rsidRPr="00EA0DE3">
        <w:t>C.</w:t>
      </w:r>
    </w:p>
    <w:p w:rsidR="00DB4678" w:rsidRPr="00EA0DE3" w:rsidRDefault="00107B97" w:rsidP="00AF169A">
      <w:pPr>
        <w:pStyle w:val="TableNo"/>
      </w:pPr>
      <w:r w:rsidRPr="00EA0DE3">
        <w:t xml:space="preserve">ТАБЛИЦА </w:t>
      </w:r>
      <w:r w:rsidR="006E5067" w:rsidRPr="00EA0DE3">
        <w:t>31C</w:t>
      </w:r>
    </w:p>
    <w:p w:rsidR="00DB4678" w:rsidRPr="00EA0DE3" w:rsidRDefault="00DB4678" w:rsidP="002374F5">
      <w:pPr>
        <w:pStyle w:val="Tabletitle"/>
        <w:rPr>
          <w:szCs w:val="22"/>
        </w:rPr>
      </w:pPr>
      <w:r w:rsidRPr="00EA0DE3">
        <w:rPr>
          <w:szCs w:val="22"/>
        </w:rPr>
        <w:t>ACLR</w:t>
      </w:r>
      <w:r w:rsidR="002374F5" w:rsidRPr="00EA0DE3">
        <w:rPr>
          <w:szCs w:val="22"/>
        </w:rPr>
        <w:t xml:space="preserve"> базовой станции в непарном спектре при синхронной работе</w:t>
      </w:r>
      <w:r w:rsidRPr="00EA0DE3">
        <w:rPr>
          <w:szCs w:val="22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4"/>
        <w:gridCol w:w="2580"/>
        <w:gridCol w:w="1944"/>
        <w:gridCol w:w="2538"/>
        <w:gridCol w:w="783"/>
      </w:tblGrid>
      <w:tr w:rsidR="00225B13" w:rsidRPr="00EA0DE3" w:rsidTr="00746B5C">
        <w:trPr>
          <w:cantSplit/>
          <w:jc w:val="center"/>
        </w:trPr>
        <w:tc>
          <w:tcPr>
            <w:tcW w:w="1794" w:type="dxa"/>
            <w:vAlign w:val="center"/>
          </w:tcPr>
          <w:p w:rsidR="002374F5" w:rsidRPr="00EA0DE3" w:rsidRDefault="002374F5" w:rsidP="006C6B07">
            <w:pPr>
              <w:pStyle w:val="Tablehead"/>
              <w:spacing w:beforeLines="20" w:after="0"/>
            </w:pPr>
            <w:r w:rsidRPr="00EA0DE3">
              <w:t>Ширина полосы канала передачи сигнала E-UTRA BW</w:t>
            </w:r>
            <w:r w:rsidRPr="00EA0DE3">
              <w:rPr>
                <w:i/>
                <w:iCs/>
                <w:vertAlign w:val="subscript"/>
              </w:rPr>
              <w:t>channel</w:t>
            </w:r>
            <w:r w:rsidRPr="00EA0DE3">
              <w:br/>
              <w:t xml:space="preserve">(МГц) </w:t>
            </w:r>
          </w:p>
        </w:tc>
        <w:tc>
          <w:tcPr>
            <w:tcW w:w="2580" w:type="dxa"/>
            <w:tcMar>
              <w:left w:w="57" w:type="dxa"/>
              <w:right w:w="57" w:type="dxa"/>
            </w:tcMar>
            <w:vAlign w:val="center"/>
          </w:tcPr>
          <w:p w:rsidR="002374F5" w:rsidRPr="00EA0DE3" w:rsidRDefault="002374F5" w:rsidP="006C6B07">
            <w:pPr>
              <w:pStyle w:val="Tablehead"/>
              <w:spacing w:beforeLines="20" w:after="0"/>
            </w:pPr>
            <w:r w:rsidRPr="00EA0DE3">
              <w:t>Сдвиг центральной частоты соседнего канала БС ниже первой или выше последней передаваемой центральной частоты несущей</w:t>
            </w:r>
          </w:p>
        </w:tc>
        <w:tc>
          <w:tcPr>
            <w:tcW w:w="1944" w:type="dxa"/>
            <w:vAlign w:val="center"/>
          </w:tcPr>
          <w:p w:rsidR="002374F5" w:rsidRPr="00EA0DE3" w:rsidRDefault="002374F5" w:rsidP="006C6B07">
            <w:pPr>
              <w:pStyle w:val="Tablehead"/>
              <w:spacing w:beforeLines="20" w:after="0"/>
            </w:pPr>
            <w:r w:rsidRPr="00EA0DE3">
              <w:t>Принятая несу</w:t>
            </w:r>
            <w:r w:rsidR="00225B13" w:rsidRPr="00EA0DE3">
              <w:t>щая частота соседнего канала (в </w:t>
            </w:r>
            <w:r w:rsidRPr="00EA0DE3">
              <w:t>информаци</w:t>
            </w:r>
            <w:r w:rsidR="00225B13" w:rsidRPr="00EA0DE3">
              <w:t>-</w:t>
            </w:r>
            <w:r w:rsidRPr="00EA0DE3">
              <w:t>онных целях)</w:t>
            </w:r>
          </w:p>
        </w:tc>
        <w:tc>
          <w:tcPr>
            <w:tcW w:w="2538" w:type="dxa"/>
            <w:vAlign w:val="center"/>
          </w:tcPr>
          <w:p w:rsidR="002374F5" w:rsidRPr="00EA0DE3" w:rsidRDefault="002374F5" w:rsidP="006C6B07">
            <w:pPr>
              <w:pStyle w:val="Tablehead"/>
              <w:spacing w:beforeLines="20" w:after="0"/>
            </w:pPr>
            <w:r w:rsidRPr="00EA0DE3">
              <w:t>Фильтр на частоте соседнего канала и соответствующая ширина полосы фильтра</w:t>
            </w:r>
          </w:p>
        </w:tc>
        <w:tc>
          <w:tcPr>
            <w:tcW w:w="783" w:type="dxa"/>
            <w:vAlign w:val="center"/>
          </w:tcPr>
          <w:p w:rsidR="002374F5" w:rsidRPr="00EA0DE3" w:rsidRDefault="002374F5" w:rsidP="00225B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</w:pPr>
            <w:r w:rsidRPr="00EA0DE3">
              <w:t xml:space="preserve">Предел ACLR 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vMerge w:val="restart"/>
          </w:tcPr>
          <w:p w:rsidR="00DB4678" w:rsidRPr="00EA0DE3" w:rsidRDefault="00AF169A" w:rsidP="00AF169A">
            <w:pPr>
              <w:pStyle w:val="Tabletext"/>
              <w:spacing w:beforeLines="20" w:after="0"/>
              <w:jc w:val="center"/>
            </w:pPr>
            <w:r w:rsidRPr="00EA0DE3">
              <w:t>1,</w:t>
            </w:r>
            <w:r w:rsidR="00DB4678" w:rsidRPr="00EA0DE3">
              <w:t>4</w:t>
            </w:r>
            <w:r w:rsidRPr="00EA0DE3">
              <w:t>;</w:t>
            </w:r>
            <w:r w:rsidR="00DB4678" w:rsidRPr="00EA0DE3">
              <w:t xml:space="preserve"> 3</w:t>
            </w:r>
            <w:r w:rsidRPr="00EA0DE3">
              <w:t>,</w:t>
            </w:r>
            <w:r w:rsidR="00DB4678" w:rsidRPr="00EA0DE3">
              <w:t>0</w:t>
            </w:r>
          </w:p>
        </w:tc>
        <w:tc>
          <w:tcPr>
            <w:tcW w:w="2580" w:type="dxa"/>
          </w:tcPr>
          <w:p w:rsidR="00DB4678" w:rsidRPr="00EA0DE3" w:rsidRDefault="00DB4678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045F6E">
              <w:rPr>
                <w:i/>
                <w:iCs/>
                <w:vertAlign w:val="subscript"/>
              </w:rPr>
              <w:t>c</w:t>
            </w:r>
            <w:r w:rsidRPr="00045F6E">
              <w:rPr>
                <w:i/>
                <w:iCs/>
                <w:vertAlign w:val="subscript"/>
              </w:rPr>
              <w:t>hannel</w:t>
            </w:r>
          </w:p>
        </w:tc>
        <w:tc>
          <w:tcPr>
            <w:tcW w:w="1944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 xml:space="preserve">E-UTRA </w:t>
            </w:r>
            <w:r w:rsidR="00225B13" w:rsidRPr="00EA0DE3">
              <w:br/>
            </w:r>
            <w:r w:rsidR="000D2EDC" w:rsidRPr="00EA0DE3">
              <w:t>с той же</w:t>
            </w:r>
            <w:r w:rsidRPr="00EA0DE3">
              <w:t xml:space="preserve"> BW</w:t>
            </w:r>
          </w:p>
        </w:tc>
        <w:tc>
          <w:tcPr>
            <w:tcW w:w="2538" w:type="dxa"/>
          </w:tcPr>
          <w:p w:rsidR="00DB4678" w:rsidRPr="00EA0DE3" w:rsidRDefault="000D2EDC" w:rsidP="006C6B07">
            <w:pPr>
              <w:pStyle w:val="StyleTabletextCentered"/>
              <w:spacing w:beforeLines="20" w:after="0"/>
            </w:pPr>
            <w:r w:rsidRPr="00EA0DE3">
              <w:t xml:space="preserve">С прямоугольной характеристикой </w:t>
            </w:r>
            <w:r w:rsidR="00DB4678" w:rsidRPr="00EA0DE3">
              <w:t>(BW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="00DB4678" w:rsidRPr="00EA0DE3">
              <w:rPr>
                <w:i/>
                <w:iCs/>
                <w:vertAlign w:val="subscript"/>
              </w:rPr>
              <w:t>onfig</w:t>
            </w:r>
            <w:r w:rsidR="00DB4678" w:rsidRPr="00EA0DE3">
              <w:t>)</w:t>
            </w:r>
          </w:p>
        </w:tc>
        <w:tc>
          <w:tcPr>
            <w:tcW w:w="783" w:type="dxa"/>
          </w:tcPr>
          <w:p w:rsidR="00DB4678" w:rsidRPr="00EA0DE3" w:rsidRDefault="00DB4678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vMerge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DB4678" w:rsidRPr="00EA0DE3" w:rsidRDefault="00DB4678" w:rsidP="006C6B07">
            <w:pPr>
              <w:pStyle w:val="StyleTabletextCentered"/>
              <w:spacing w:beforeLines="20" w:after="0"/>
            </w:pPr>
            <w:r w:rsidRPr="00EA0DE3">
              <w:t xml:space="preserve">2 </w:t>
            </w:r>
            <w:r w:rsidR="006E5067" w:rsidRPr="00EA0DE3">
              <w:t>×</w:t>
            </w:r>
            <w:r w:rsidRPr="00EA0DE3">
              <w:t xml:space="preserve"> BW</w:t>
            </w:r>
            <w:r w:rsidR="000736DE" w:rsidRPr="00045F6E">
              <w:rPr>
                <w:i/>
                <w:iCs/>
                <w:vertAlign w:val="subscript"/>
              </w:rPr>
              <w:t>channel</w:t>
            </w:r>
          </w:p>
        </w:tc>
        <w:tc>
          <w:tcPr>
            <w:tcW w:w="1944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 xml:space="preserve">E-UTRA </w:t>
            </w:r>
            <w:r w:rsidR="00225B13" w:rsidRPr="00EA0DE3">
              <w:br/>
            </w:r>
            <w:r w:rsidR="000D2EDC" w:rsidRPr="00EA0DE3">
              <w:t>с той же</w:t>
            </w:r>
            <w:r w:rsidRPr="00EA0DE3">
              <w:t xml:space="preserve"> BW</w:t>
            </w:r>
          </w:p>
        </w:tc>
        <w:tc>
          <w:tcPr>
            <w:tcW w:w="2538" w:type="dxa"/>
          </w:tcPr>
          <w:p w:rsidR="00DB4678" w:rsidRPr="00EA0DE3" w:rsidRDefault="000D2EDC" w:rsidP="006C6B07">
            <w:pPr>
              <w:pStyle w:val="StyleTabletextCentered"/>
              <w:spacing w:beforeLines="20" w:after="0"/>
            </w:pPr>
            <w:r w:rsidRPr="00EA0DE3">
              <w:t xml:space="preserve">С прямоугольной характеристикой </w:t>
            </w:r>
            <w:r w:rsidR="00DB4678" w:rsidRPr="00EA0DE3">
              <w:t>(BW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="00DB4678" w:rsidRPr="00EA0DE3">
              <w:rPr>
                <w:i/>
                <w:iCs/>
                <w:vertAlign w:val="subscript"/>
              </w:rPr>
              <w:t>onfig</w:t>
            </w:r>
            <w:r w:rsidR="00DB4678" w:rsidRPr="00EA0DE3">
              <w:t>)</w:t>
            </w:r>
          </w:p>
        </w:tc>
        <w:tc>
          <w:tcPr>
            <w:tcW w:w="783" w:type="dxa"/>
          </w:tcPr>
          <w:p w:rsidR="00DB4678" w:rsidRPr="00EA0DE3" w:rsidRDefault="00DB4678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vMerge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DB4678" w:rsidRPr="00EA0DE3" w:rsidRDefault="00DB4678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channel</w:t>
            </w:r>
            <w:r w:rsidRPr="00EA0DE3">
              <w:t>/</w:t>
            </w:r>
            <w:r w:rsidRPr="00EA0DE3">
              <w:br/>
              <w:t>2 + 0</w:t>
            </w:r>
            <w:r w:rsidR="002E72B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1944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>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>RRC (1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> Mэлемент/с</w:t>
            </w:r>
            <w:r w:rsidRPr="00EA0DE3">
              <w:t>)</w:t>
            </w:r>
          </w:p>
        </w:tc>
        <w:tc>
          <w:tcPr>
            <w:tcW w:w="783" w:type="dxa"/>
          </w:tcPr>
          <w:p w:rsidR="00DB4678" w:rsidRPr="00EA0DE3" w:rsidRDefault="00DB4678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vMerge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DB4678" w:rsidRPr="00EA0DE3" w:rsidRDefault="00DB4678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channel</w:t>
            </w:r>
            <w:r w:rsidRPr="00EA0DE3">
              <w:t>/</w:t>
            </w:r>
            <w:r w:rsidRPr="00EA0DE3">
              <w:br/>
              <w:t>2 + 2</w:t>
            </w:r>
            <w:r w:rsidR="002E72B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1944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>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</w:tcPr>
          <w:p w:rsidR="00DB4678" w:rsidRPr="00EA0DE3" w:rsidRDefault="00DB4678" w:rsidP="006C6B07">
            <w:pPr>
              <w:pStyle w:val="Tabletext"/>
              <w:spacing w:beforeLines="20" w:after="0"/>
              <w:jc w:val="center"/>
            </w:pPr>
            <w:r w:rsidRPr="00EA0DE3">
              <w:t>RRC (1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> Mэлемент/с</w:t>
            </w:r>
            <w:r w:rsidRPr="00EA0DE3">
              <w:t>)</w:t>
            </w:r>
          </w:p>
        </w:tc>
        <w:tc>
          <w:tcPr>
            <w:tcW w:w="783" w:type="dxa"/>
          </w:tcPr>
          <w:p w:rsidR="00DB4678" w:rsidRPr="00EA0DE3" w:rsidRDefault="00DB4678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shd w:val="clear" w:color="auto" w:fill="auto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5, 10, 15, 20</w:t>
            </w:r>
          </w:p>
        </w:tc>
        <w:tc>
          <w:tcPr>
            <w:tcW w:w="2580" w:type="dxa"/>
          </w:tcPr>
          <w:p w:rsidR="00C12DAF" w:rsidRPr="00EA0DE3" w:rsidRDefault="00C12DAF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045F6E">
              <w:rPr>
                <w:i/>
                <w:iCs/>
                <w:vertAlign w:val="subscript"/>
              </w:rPr>
              <w:t>channel</w:t>
            </w:r>
          </w:p>
        </w:tc>
        <w:tc>
          <w:tcPr>
            <w:tcW w:w="1944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 xml:space="preserve">E-UTRA </w:t>
            </w:r>
            <w:r w:rsidR="00225B13" w:rsidRPr="00EA0DE3">
              <w:br/>
            </w:r>
            <w:r w:rsidR="000D2EDC" w:rsidRPr="00EA0DE3">
              <w:t>с той же</w:t>
            </w:r>
            <w:r w:rsidRPr="00EA0DE3">
              <w:t xml:space="preserve"> BW</w:t>
            </w:r>
          </w:p>
        </w:tc>
        <w:tc>
          <w:tcPr>
            <w:tcW w:w="2538" w:type="dxa"/>
          </w:tcPr>
          <w:p w:rsidR="00C12DAF" w:rsidRPr="00EA0DE3" w:rsidRDefault="000D2EDC" w:rsidP="006C6B07">
            <w:pPr>
              <w:pStyle w:val="StyleTabletextCentered"/>
              <w:spacing w:beforeLines="20" w:after="0"/>
            </w:pPr>
            <w:r w:rsidRPr="00EA0DE3">
              <w:t xml:space="preserve">С прямоугольной характеристикой </w:t>
            </w:r>
            <w:r w:rsidR="00C12DAF" w:rsidRPr="00EA0DE3">
              <w:t>(BW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="00C12DAF" w:rsidRPr="00EA0DE3">
              <w:rPr>
                <w:i/>
                <w:iCs/>
                <w:vertAlign w:val="subscript"/>
              </w:rPr>
              <w:t>onfig</w:t>
            </w:r>
            <w:r w:rsidR="00C12DAF" w:rsidRPr="00EA0DE3">
              <w:t>)</w:t>
            </w:r>
          </w:p>
        </w:tc>
        <w:tc>
          <w:tcPr>
            <w:tcW w:w="783" w:type="dxa"/>
          </w:tcPr>
          <w:p w:rsidR="00C12DAF" w:rsidRPr="00EA0DE3" w:rsidRDefault="00C12DAF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shd w:val="clear" w:color="auto" w:fill="auto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C12DAF" w:rsidRPr="00EA0DE3" w:rsidRDefault="00C12DAF" w:rsidP="006C6B07">
            <w:pPr>
              <w:pStyle w:val="StyleTabletextCentered"/>
              <w:spacing w:beforeLines="20" w:after="0"/>
            </w:pPr>
            <w:r w:rsidRPr="00EA0DE3">
              <w:t>2 × BW</w:t>
            </w:r>
            <w:r w:rsidR="000736DE" w:rsidRPr="00045F6E">
              <w:rPr>
                <w:i/>
                <w:iCs/>
                <w:vertAlign w:val="subscript"/>
              </w:rPr>
              <w:t>channel</w:t>
            </w:r>
          </w:p>
        </w:tc>
        <w:tc>
          <w:tcPr>
            <w:tcW w:w="1944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 xml:space="preserve">E-UTRA </w:t>
            </w:r>
            <w:r w:rsidR="00225B13" w:rsidRPr="00EA0DE3">
              <w:br/>
            </w:r>
            <w:r w:rsidR="000D2EDC" w:rsidRPr="00EA0DE3">
              <w:t>с той же</w:t>
            </w:r>
            <w:r w:rsidRPr="00EA0DE3">
              <w:t xml:space="preserve"> BW</w:t>
            </w:r>
          </w:p>
        </w:tc>
        <w:tc>
          <w:tcPr>
            <w:tcW w:w="2538" w:type="dxa"/>
          </w:tcPr>
          <w:p w:rsidR="00C12DAF" w:rsidRPr="00EA0DE3" w:rsidRDefault="000D2EDC" w:rsidP="006C6B07">
            <w:pPr>
              <w:pStyle w:val="StyleTabletextCentered"/>
              <w:spacing w:beforeLines="20" w:after="0"/>
            </w:pPr>
            <w:r w:rsidRPr="00EA0DE3">
              <w:t xml:space="preserve">С прямоугольной характеристикой </w:t>
            </w:r>
            <w:r w:rsidR="00C12DAF" w:rsidRPr="00EA0DE3">
              <w:t>(BW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="00C12DAF" w:rsidRPr="00EA0DE3">
              <w:rPr>
                <w:i/>
                <w:iCs/>
                <w:vertAlign w:val="subscript"/>
              </w:rPr>
              <w:t>onfig</w:t>
            </w:r>
            <w:r w:rsidR="00C12DAF" w:rsidRPr="00EA0DE3">
              <w:t>)</w:t>
            </w:r>
          </w:p>
        </w:tc>
        <w:tc>
          <w:tcPr>
            <w:tcW w:w="783" w:type="dxa"/>
          </w:tcPr>
          <w:p w:rsidR="00C12DAF" w:rsidRPr="00EA0DE3" w:rsidRDefault="00C12DAF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shd w:val="clear" w:color="auto" w:fill="auto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C12DAF" w:rsidRPr="00EA0DE3" w:rsidRDefault="00C12DAF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channel</w:t>
            </w:r>
            <w:r w:rsidRPr="00EA0DE3">
              <w:t>/</w:t>
            </w:r>
            <w:r w:rsidRPr="00EA0DE3">
              <w:br/>
              <w:t>2 + 0</w:t>
            </w:r>
            <w:r w:rsidR="002E72B1" w:rsidRPr="00EA0DE3">
              <w:t>,</w:t>
            </w:r>
            <w:r w:rsidRPr="00EA0DE3">
              <w:t>8</w:t>
            </w:r>
            <w:r w:rsidR="00304848" w:rsidRPr="00EA0DE3">
              <w:t> МГц</w:t>
            </w:r>
          </w:p>
        </w:tc>
        <w:tc>
          <w:tcPr>
            <w:tcW w:w="1944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RRC (1</w:t>
            </w:r>
            <w:r w:rsidR="002E72B1" w:rsidRPr="00EA0DE3">
              <w:t>,</w:t>
            </w:r>
            <w:r w:rsidRPr="00EA0DE3">
              <w:t>28</w:t>
            </w:r>
            <w:r w:rsidR="00D531E1" w:rsidRPr="00EA0DE3">
              <w:t> Mэлемент/с</w:t>
            </w:r>
            <w:r w:rsidRPr="00EA0DE3">
              <w:t>)</w:t>
            </w:r>
          </w:p>
        </w:tc>
        <w:tc>
          <w:tcPr>
            <w:tcW w:w="783" w:type="dxa"/>
          </w:tcPr>
          <w:p w:rsidR="00C12DAF" w:rsidRPr="00EA0DE3" w:rsidRDefault="00C12DAF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shd w:val="clear" w:color="auto" w:fill="auto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C12DAF" w:rsidRPr="00EA0DE3" w:rsidRDefault="00C12DAF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channel</w:t>
            </w:r>
            <w:r w:rsidRPr="00EA0DE3">
              <w:t>/</w:t>
            </w:r>
            <w:r w:rsidRPr="00EA0DE3">
              <w:br/>
              <w:t>2 + 2</w:t>
            </w:r>
            <w:r w:rsidR="002E72B1" w:rsidRPr="00EA0DE3">
              <w:t>,</w:t>
            </w:r>
            <w:r w:rsidRPr="00EA0DE3">
              <w:t>4</w:t>
            </w:r>
            <w:r w:rsidR="00304848" w:rsidRPr="00EA0DE3">
              <w:t> МГц</w:t>
            </w:r>
          </w:p>
        </w:tc>
        <w:tc>
          <w:tcPr>
            <w:tcW w:w="1944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1</w:t>
            </w:r>
            <w:r w:rsidR="002E72B1" w:rsidRPr="00EA0DE3">
              <w:t>,</w:t>
            </w:r>
            <w:r w:rsidRPr="00EA0DE3">
              <w:t>28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RRC (1</w:t>
            </w:r>
            <w:r w:rsidR="002E72B1" w:rsidRPr="00EA0DE3">
              <w:t>,</w:t>
            </w:r>
            <w:r w:rsidRPr="00EA0DE3">
              <w:t>28</w:t>
            </w:r>
            <w:r w:rsidR="00D531E1" w:rsidRPr="00EA0DE3">
              <w:t> Mэлемент/с</w:t>
            </w:r>
            <w:r w:rsidRPr="00EA0DE3">
              <w:t>)</w:t>
            </w:r>
          </w:p>
        </w:tc>
        <w:tc>
          <w:tcPr>
            <w:tcW w:w="783" w:type="dxa"/>
          </w:tcPr>
          <w:p w:rsidR="00C12DAF" w:rsidRPr="00EA0DE3" w:rsidRDefault="00C12DAF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225B13" w:rsidRPr="00EA0DE3" w:rsidTr="00746B5C">
        <w:trPr>
          <w:cantSplit/>
          <w:jc w:val="center"/>
        </w:trPr>
        <w:tc>
          <w:tcPr>
            <w:tcW w:w="1794" w:type="dxa"/>
            <w:shd w:val="clear" w:color="auto" w:fill="auto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</w:p>
        </w:tc>
        <w:tc>
          <w:tcPr>
            <w:tcW w:w="2580" w:type="dxa"/>
          </w:tcPr>
          <w:p w:rsidR="00C12DAF" w:rsidRPr="00EA0DE3" w:rsidRDefault="00C12DAF" w:rsidP="006C6B07">
            <w:pPr>
              <w:pStyle w:val="StyleTabletextCentered"/>
              <w:spacing w:beforeLines="20" w:after="0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channel</w:t>
            </w:r>
            <w:r w:rsidRPr="00EA0DE3">
              <w:t>/</w:t>
            </w:r>
            <w:r w:rsidRPr="00EA0DE3">
              <w:br/>
              <w:t>2 + 2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944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3</w:t>
            </w:r>
            <w:r w:rsidR="002E72B1" w:rsidRPr="00EA0DE3">
              <w:t>,</w:t>
            </w:r>
            <w:r w:rsidRPr="00EA0DE3">
              <w:t>84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</w:tcPr>
          <w:p w:rsidR="00C12DAF" w:rsidRPr="00EA0DE3" w:rsidRDefault="00C12DAF" w:rsidP="006C6B07">
            <w:pPr>
              <w:pStyle w:val="Tabletext"/>
              <w:spacing w:beforeLines="20" w:after="0"/>
              <w:jc w:val="center"/>
            </w:pPr>
            <w:r w:rsidRPr="00EA0DE3">
              <w:t>RRC (3</w:t>
            </w:r>
            <w:r w:rsidR="002E72B1" w:rsidRPr="00EA0DE3">
              <w:t>,</w:t>
            </w:r>
            <w:r w:rsidRPr="00EA0DE3">
              <w:t>84</w:t>
            </w:r>
            <w:r w:rsidR="00D531E1" w:rsidRPr="00EA0DE3">
              <w:t> Mэлемент/с</w:t>
            </w:r>
            <w:r w:rsidRPr="00EA0DE3">
              <w:t>)</w:t>
            </w:r>
          </w:p>
        </w:tc>
        <w:tc>
          <w:tcPr>
            <w:tcW w:w="783" w:type="dxa"/>
          </w:tcPr>
          <w:p w:rsidR="00C12DAF" w:rsidRPr="00EA0DE3" w:rsidRDefault="00C12DAF" w:rsidP="00225B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66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</w:tbl>
    <w:p w:rsidR="00C12DAF" w:rsidRPr="00EA0DE3" w:rsidRDefault="00C12DAF" w:rsidP="00D531E1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31C (</w:t>
      </w:r>
      <w:r w:rsidR="0027659B" w:rsidRPr="00EA0DE3">
        <w:rPr>
          <w:i/>
          <w:iCs/>
        </w:rPr>
        <w:t>окончание</w:t>
      </w:r>
      <w:r w:rsidRPr="00EA0DE3">
        <w:t>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94"/>
        <w:gridCol w:w="2580"/>
        <w:gridCol w:w="1944"/>
        <w:gridCol w:w="2538"/>
        <w:gridCol w:w="783"/>
      </w:tblGrid>
      <w:tr w:rsidR="005F64C1" w:rsidRPr="00EA0DE3" w:rsidTr="00746B5C">
        <w:trPr>
          <w:cantSplit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C1" w:rsidRPr="00EA0DE3" w:rsidRDefault="005F64C1" w:rsidP="00D401D2">
            <w:pPr>
              <w:pStyle w:val="Tablehead"/>
              <w:spacing w:beforeLines="20" w:after="0"/>
            </w:pPr>
            <w:r w:rsidRPr="00EA0DE3">
              <w:t>Ширина полосы канала передачи сигнала E-UTRA BW</w:t>
            </w:r>
            <w:r w:rsidRPr="00EA0DE3">
              <w:rPr>
                <w:i/>
                <w:iCs/>
                <w:vertAlign w:val="subscript"/>
              </w:rPr>
              <w:t>channel</w:t>
            </w:r>
            <w:r w:rsidRPr="00EA0DE3">
              <w:br/>
              <w:t xml:space="preserve">(МГц)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64C1" w:rsidRPr="00EA0DE3" w:rsidRDefault="005F64C1" w:rsidP="00D401D2">
            <w:pPr>
              <w:pStyle w:val="Tablehead"/>
              <w:spacing w:beforeLines="20" w:after="0"/>
            </w:pPr>
            <w:r w:rsidRPr="00EA0DE3">
              <w:t>Сдвиг центральной частоты соседнего канала БС ниже первой или выше последней передаваемой центральной частоты несущей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C1" w:rsidRPr="00EA0DE3" w:rsidRDefault="005F64C1" w:rsidP="00D401D2">
            <w:pPr>
              <w:pStyle w:val="Tablehead"/>
              <w:spacing w:beforeLines="20" w:after="0"/>
            </w:pPr>
            <w:r w:rsidRPr="00EA0DE3">
              <w:t>Принятая несущая частота соседнего канала (в информаци</w:t>
            </w:r>
            <w:r w:rsidR="0007377F">
              <w:t>-</w:t>
            </w:r>
            <w:r w:rsidRPr="00EA0DE3">
              <w:t>онных целях)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C1" w:rsidRPr="00EA0DE3" w:rsidRDefault="005F64C1" w:rsidP="00D401D2">
            <w:pPr>
              <w:pStyle w:val="Tablehead"/>
              <w:spacing w:beforeLines="20" w:after="0"/>
            </w:pPr>
            <w:r w:rsidRPr="00EA0DE3">
              <w:t>Фильтр на частоте соседнего канала и соответствующая ширина полосы фильтра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C1" w:rsidRPr="00EA0DE3" w:rsidRDefault="005F64C1" w:rsidP="00045F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Lines="20" w:after="0"/>
              <w:ind w:left="-57" w:right="-57"/>
            </w:pPr>
            <w:r w:rsidRPr="00EA0DE3">
              <w:t xml:space="preserve">Предел ACLR </w:t>
            </w:r>
          </w:p>
        </w:tc>
      </w:tr>
      <w:tr w:rsidR="00C12DAF" w:rsidRPr="00EA0DE3" w:rsidTr="00746B5C">
        <w:trPr>
          <w:cantSplit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5, 10, 15, 20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D827F9">
            <w:pPr>
              <w:pStyle w:val="StyleTabletextCentered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Pr="00EA0DE3">
              <w:rPr>
                <w:i/>
                <w:iCs/>
                <w:vertAlign w:val="subscript"/>
              </w:rPr>
              <w:t>hannel</w:t>
            </w:r>
            <w:r w:rsidRPr="00EA0DE3">
              <w:t>/</w:t>
            </w:r>
            <w:r w:rsidRPr="00EA0DE3">
              <w:br/>
              <w:t>2 + 7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3</w:t>
            </w:r>
            <w:r w:rsidR="002E72B1" w:rsidRPr="00EA0DE3">
              <w:t>,</w:t>
            </w:r>
            <w:r w:rsidRPr="00EA0DE3">
              <w:t>84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RRC (3</w:t>
            </w:r>
            <w:r w:rsidR="002E72B1" w:rsidRPr="00EA0DE3">
              <w:t>,</w:t>
            </w:r>
            <w:r w:rsidRPr="00EA0DE3">
              <w:t>84</w:t>
            </w:r>
            <w:r w:rsidR="00045F6E">
              <w:t> Mэлемент/с</w:t>
            </w:r>
            <w:r w:rsidRPr="00EA0DE3">
              <w:t>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045F6E">
            <w:pPr>
              <w:pStyle w:val="Tabletext"/>
              <w:ind w:left="-57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C12DAF" w:rsidRPr="00EA0DE3" w:rsidTr="00746B5C">
        <w:trPr>
          <w:cantSplit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AF" w:rsidRPr="00EA0DE3" w:rsidRDefault="00C12DAF" w:rsidP="006E5067">
            <w:pPr>
              <w:pStyle w:val="Tabletext"/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D827F9">
            <w:pPr>
              <w:pStyle w:val="StyleTabletextCentered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Pr="00EA0DE3">
              <w:rPr>
                <w:i/>
                <w:iCs/>
                <w:vertAlign w:val="subscript"/>
              </w:rPr>
              <w:t>hannel</w:t>
            </w:r>
            <w:r w:rsidRPr="00EA0DE3">
              <w:t>/</w:t>
            </w:r>
            <w:r w:rsidRPr="00EA0DE3">
              <w:br/>
              <w:t>2 + 5</w:t>
            </w:r>
            <w:r w:rsidR="00304848" w:rsidRPr="00EA0DE3">
              <w:t> МГц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7</w:t>
            </w:r>
            <w:r w:rsidR="002E72B1" w:rsidRPr="00EA0DE3">
              <w:t>,</w:t>
            </w:r>
            <w:r w:rsidRPr="00EA0DE3">
              <w:t>68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RRC (7</w:t>
            </w:r>
            <w:r w:rsidR="002E72B1" w:rsidRPr="00EA0DE3">
              <w:t>,</w:t>
            </w:r>
            <w:r w:rsidRPr="00EA0DE3">
              <w:t>68</w:t>
            </w:r>
            <w:r w:rsidR="00045F6E">
              <w:t> Mэлемент/с</w:t>
            </w:r>
            <w:r w:rsidRPr="00EA0DE3">
              <w:t>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045F6E">
            <w:pPr>
              <w:pStyle w:val="Tabletext"/>
              <w:ind w:left="-57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C12DAF" w:rsidRPr="00EA0DE3" w:rsidTr="00746B5C">
        <w:trPr>
          <w:cantSplit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AF" w:rsidRPr="00EA0DE3" w:rsidRDefault="00C12DAF" w:rsidP="006E5067">
            <w:pPr>
              <w:pStyle w:val="Tabletext"/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D827F9">
            <w:pPr>
              <w:pStyle w:val="StyleTabletextCentered"/>
            </w:pPr>
            <w:r w:rsidRPr="00EA0DE3">
              <w:t>BW</w:t>
            </w:r>
            <w:r w:rsidR="000736DE" w:rsidRPr="00EA0DE3">
              <w:rPr>
                <w:i/>
                <w:iCs/>
                <w:vertAlign w:val="subscript"/>
              </w:rPr>
              <w:t>c</w:t>
            </w:r>
            <w:r w:rsidRPr="00EA0DE3">
              <w:rPr>
                <w:i/>
                <w:iCs/>
                <w:vertAlign w:val="subscript"/>
              </w:rPr>
              <w:t>hannel</w:t>
            </w:r>
            <w:r w:rsidRPr="00EA0DE3">
              <w:t>/</w:t>
            </w:r>
            <w:r w:rsidRPr="00EA0DE3">
              <w:br/>
              <w:t>2 + 15</w:t>
            </w:r>
            <w:r w:rsidR="00304848" w:rsidRPr="00EA0DE3">
              <w:t> МГц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7</w:t>
            </w:r>
            <w:r w:rsidR="002E72B1" w:rsidRPr="00EA0DE3">
              <w:t>,</w:t>
            </w:r>
            <w:r w:rsidRPr="00EA0DE3">
              <w:t>68</w:t>
            </w:r>
            <w:r w:rsidR="00257086" w:rsidRPr="00EA0DE3">
              <w:t xml:space="preserve"> Mэлемент/с </w:t>
            </w:r>
            <w:r w:rsidRPr="00EA0DE3">
              <w:t>UTRA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6E5067">
            <w:pPr>
              <w:pStyle w:val="Tabletext"/>
              <w:jc w:val="center"/>
            </w:pPr>
            <w:r w:rsidRPr="00EA0DE3">
              <w:t>RRC (7</w:t>
            </w:r>
            <w:r w:rsidR="002E72B1" w:rsidRPr="00EA0DE3">
              <w:t>,</w:t>
            </w:r>
            <w:r w:rsidRPr="00EA0DE3">
              <w:t>68</w:t>
            </w:r>
            <w:r w:rsidR="00045F6E">
              <w:t> Mэлемент/с</w:t>
            </w:r>
            <w:r w:rsidRPr="00EA0DE3">
              <w:t>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DAF" w:rsidRPr="00EA0DE3" w:rsidRDefault="00C12DAF" w:rsidP="00045F6E">
            <w:pPr>
              <w:pStyle w:val="Tabletext"/>
              <w:ind w:left="-57" w:right="-57"/>
              <w:jc w:val="center"/>
            </w:pPr>
            <w:r w:rsidRPr="00EA0DE3">
              <w:t>44</w:t>
            </w:r>
            <w:r w:rsidR="002E72B1" w:rsidRPr="00EA0DE3">
              <w:t>,</w:t>
            </w:r>
            <w:r w:rsidRPr="00EA0DE3">
              <w:t>2</w:t>
            </w:r>
            <w:r w:rsidR="00257086" w:rsidRPr="00EA0DE3">
              <w:t> дБ</w:t>
            </w:r>
          </w:p>
        </w:tc>
      </w:tr>
      <w:tr w:rsidR="00DB4678" w:rsidRPr="00EA0DE3" w:rsidTr="00746B5C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4678" w:rsidRPr="00EA0DE3" w:rsidRDefault="00781D48" w:rsidP="00045F6E">
            <w:pPr>
              <w:pStyle w:val="TableLegendNote"/>
              <w:ind w:left="0" w:right="0"/>
              <w:rPr>
                <w:rFonts w:eastAsia="MS Mincho"/>
                <w:lang w:val="ru-RU"/>
              </w:rPr>
            </w:pPr>
            <w:r w:rsidRPr="00EA0DE3">
              <w:rPr>
                <w:rFonts w:eastAsia="MS Mincho"/>
                <w:lang w:val="ru-RU"/>
              </w:rPr>
              <w:t>ПРИМЕЧАНИЕ </w:t>
            </w:r>
            <w:r w:rsidR="00BD0787" w:rsidRPr="00EA0DE3">
              <w:rPr>
                <w:rFonts w:eastAsia="MS Mincho"/>
                <w:lang w:val="ru-RU"/>
              </w:rPr>
              <w:t>1. </w:t>
            </w:r>
            <w:r w:rsidR="00DB4678" w:rsidRPr="00EA0DE3">
              <w:rPr>
                <w:rFonts w:eastAsia="MS Mincho"/>
                <w:lang w:val="ru-RU"/>
              </w:rPr>
              <w:t xml:space="preserve">– </w:t>
            </w:r>
            <w:r w:rsidR="000D2EDC" w:rsidRPr="00EA0DE3">
              <w:rPr>
                <w:lang w:val="ru-RU"/>
              </w:rPr>
              <w:t>BW</w:t>
            </w:r>
            <w:r w:rsidR="000D2EDC" w:rsidRPr="00EA0DE3">
              <w:rPr>
                <w:i/>
                <w:iCs/>
                <w:vertAlign w:val="subscript"/>
                <w:lang w:val="ru-RU"/>
              </w:rPr>
              <w:t>channel </w:t>
            </w:r>
            <w:r w:rsidR="000D2EDC" w:rsidRPr="00EA0DE3">
              <w:rPr>
                <w:lang w:val="ru-RU"/>
              </w:rPr>
              <w:t>1 и BW</w:t>
            </w:r>
            <w:r w:rsidR="000D2EDC" w:rsidRPr="00EA0DE3">
              <w:rPr>
                <w:i/>
                <w:iCs/>
                <w:vertAlign w:val="subscript"/>
                <w:lang w:val="ru-RU"/>
              </w:rPr>
              <w:t>config </w:t>
            </w:r>
            <w:r w:rsidR="000D2EDC" w:rsidRPr="00EA0DE3">
              <w:rPr>
                <w:lang w:val="ru-RU"/>
              </w:rPr>
              <w:t xml:space="preserve">– это ширина полосы канала и конфигурация ширины полосы передачи передаваемого </w:t>
            </w:r>
            <w:r w:rsidR="00360721">
              <w:rPr>
                <w:lang w:val="ru-RU"/>
              </w:rPr>
              <w:t>сигнала</w:t>
            </w:r>
            <w:r w:rsidR="000D2EDC" w:rsidRPr="00EA0DE3">
              <w:rPr>
                <w:lang w:val="ru-RU"/>
              </w:rPr>
              <w:t xml:space="preserve"> E-UTRA на частоте присвоенного канала.</w:t>
            </w:r>
          </w:p>
          <w:p w:rsidR="00DB4678" w:rsidRPr="00EA0DE3" w:rsidRDefault="00781D48" w:rsidP="005039B2">
            <w:pPr>
              <w:pStyle w:val="TableLegendNote"/>
              <w:ind w:left="0" w:right="0"/>
              <w:rPr>
                <w:lang w:val="ru-RU"/>
              </w:rPr>
            </w:pPr>
            <w:r w:rsidRPr="00EA0DE3">
              <w:rPr>
                <w:rFonts w:eastAsia="MS Mincho"/>
                <w:lang w:val="ru-RU"/>
              </w:rPr>
              <w:t>ПРИМЕЧАНИЕ </w:t>
            </w:r>
            <w:r w:rsidR="00BD0787" w:rsidRPr="00EA0DE3">
              <w:rPr>
                <w:rFonts w:eastAsia="MS Mincho"/>
                <w:lang w:val="ru-RU"/>
              </w:rPr>
              <w:t>2. </w:t>
            </w:r>
            <w:r w:rsidR="00DB4678" w:rsidRPr="00EA0DE3">
              <w:rPr>
                <w:rFonts w:eastAsia="MS Mincho"/>
                <w:lang w:val="ru-RU"/>
              </w:rPr>
              <w:t xml:space="preserve">– </w:t>
            </w:r>
            <w:r w:rsidR="00CD0E95" w:rsidRPr="00EA0DE3">
              <w:rPr>
                <w:rFonts w:eastAsia="MS Mincho"/>
                <w:lang w:val="ru-RU"/>
              </w:rPr>
              <w:t>RRC фильтр должен быть эквивалентным фильтру</w:t>
            </w:r>
            <w:r w:rsidR="005039B2" w:rsidRPr="005039B2">
              <w:rPr>
                <w:rFonts w:eastAsia="MS Mincho"/>
                <w:lang w:val="ru-RU"/>
              </w:rPr>
              <w:t xml:space="preserve"> </w:t>
            </w:r>
            <w:r w:rsidR="005039B2">
              <w:rPr>
                <w:rFonts w:eastAsia="MS Mincho"/>
                <w:lang w:val="ru-RU"/>
              </w:rPr>
              <w:t>формирования импульсов в тракте передачи</w:t>
            </w:r>
            <w:r w:rsidR="006C6B07" w:rsidRPr="00EA0DE3">
              <w:rPr>
                <w:rFonts w:eastAsia="MS Mincho"/>
                <w:lang w:val="ru-RU"/>
              </w:rPr>
              <w:t>, определенному в спецификации</w:t>
            </w:r>
            <w:r w:rsidR="00DB4678" w:rsidRPr="00EA0DE3">
              <w:rPr>
                <w:rFonts w:eastAsia="MS Mincho"/>
                <w:lang w:val="ru-RU"/>
              </w:rPr>
              <w:t xml:space="preserve"> 3GPP</w:t>
            </w:r>
            <w:r w:rsidR="006C6B07" w:rsidRPr="00EA0DE3">
              <w:rPr>
                <w:rFonts w:eastAsia="MS Mincho"/>
                <w:lang w:val="ru-RU"/>
              </w:rPr>
              <w:t>, со скоростью передачи элементов, указанной в таблице </w:t>
            </w:r>
            <w:r w:rsidR="006E5067" w:rsidRPr="00EA0DE3">
              <w:rPr>
                <w:rFonts w:eastAsia="MS Mincho"/>
                <w:lang w:val="ru-RU"/>
              </w:rPr>
              <w:t>31C</w:t>
            </w:r>
            <w:r w:rsidR="00DB4678" w:rsidRPr="00EA0DE3">
              <w:rPr>
                <w:rFonts w:eastAsia="MS Mincho"/>
                <w:lang w:val="ru-RU"/>
              </w:rPr>
              <w:t>.</w:t>
            </w:r>
          </w:p>
        </w:tc>
      </w:tr>
    </w:tbl>
    <w:p w:rsidR="00937E15" w:rsidRPr="00EA0DE3" w:rsidRDefault="00937E15" w:rsidP="00937E15">
      <w:pPr>
        <w:pStyle w:val="Tablefin"/>
        <w:rPr>
          <w:lang w:val="ru-RU"/>
        </w:rPr>
      </w:pPr>
      <w:bookmarkStart w:id="48" w:name="_Toc197312245"/>
    </w:p>
    <w:p w:rsidR="00DB4678" w:rsidRPr="00EA0DE3" w:rsidRDefault="00DB4678" w:rsidP="00D531E1">
      <w:pPr>
        <w:pStyle w:val="Heading1"/>
      </w:pPr>
      <w:r w:rsidRPr="00EA0DE3">
        <w:t>4</w:t>
      </w:r>
      <w:r w:rsidRPr="00EA0DE3">
        <w:tab/>
      </w:r>
      <w:bookmarkEnd w:id="48"/>
      <w:r w:rsidR="00FB4727" w:rsidRPr="00EA0DE3">
        <w:t>Побочные излучения передатчика (произ</w:t>
      </w:r>
      <w:r w:rsidR="00E731EC" w:rsidRPr="00EA0DE3">
        <w:t>водимые</w:t>
      </w:r>
      <w:r w:rsidR="00FB4727" w:rsidRPr="00EA0DE3">
        <w:t>)</w:t>
      </w:r>
    </w:p>
    <w:p w:rsidR="00FB4727" w:rsidRPr="00EA0DE3" w:rsidRDefault="00FB4727" w:rsidP="00FB4727">
      <w:r w:rsidRPr="00EA0DE3">
        <w:t>Производимые побочные излучения измеряются на выходном РЧ порту БС.</w:t>
      </w:r>
    </w:p>
    <w:p w:rsidR="00FB4727" w:rsidRPr="00EA0DE3" w:rsidRDefault="00FB4727" w:rsidP="00FB4727">
      <w:r w:rsidRPr="00EA0DE3">
        <w:t>Если не предусмотрено иное, все требования определяются как средняя мощность.</w:t>
      </w:r>
    </w:p>
    <w:p w:rsidR="00FB4727" w:rsidRPr="00EA0DE3" w:rsidRDefault="00FB4727" w:rsidP="00FB4727">
      <w:r w:rsidRPr="00EA0DE3">
        <w:t>Данные требования должны применяться к БС, предназначенным для универсальных применений.</w:t>
      </w:r>
    </w:p>
    <w:p w:rsidR="00FB4727" w:rsidRPr="00EA0DE3" w:rsidRDefault="00FB4727" w:rsidP="00FB4727">
      <w:r w:rsidRPr="00EA0DE3">
        <w:t>Данные требования должны применяться независимо от типа рассматриваемого передатчика (с одной несущей или с несколькими несущими). Они применяются для всех режимов передачи, предусмотренных спецификацией производителя.</w:t>
      </w:r>
    </w:p>
    <w:p w:rsidR="00FB4727" w:rsidRPr="00EA0DE3" w:rsidRDefault="00D818E9" w:rsidP="00FB4727">
      <w:r w:rsidRPr="00EA0DE3">
        <w:t>Для варианта TDD с UTRA со скоростью 3,84 Мэлемент/с каждое требование (за исключением случая сосуществования с PHS) применяется на частотах в рамках установленных диапазонов частот, которые более чем на 12,5 МГц ниже первой используемой несущей частоты или более чем на 12,5 МГц выше последней используемой несущей частоты.</w:t>
      </w:r>
    </w:p>
    <w:p w:rsidR="00FB4727" w:rsidRPr="00EA0DE3" w:rsidRDefault="00D818E9" w:rsidP="00FB4727">
      <w:r w:rsidRPr="00EA0DE3">
        <w:t>Для варианта TDD с UTRA со скоростью 1,28 Мэлемент/с каждое требование применяется на частотах в рамках установленных диапазонов частот, которые более чем на 4 МГц ниже первой используемой несущей частоты или более чем на 4 МГц выше последней используемой несущей частоты.</w:t>
      </w:r>
    </w:p>
    <w:p w:rsidR="00DB4678" w:rsidRPr="00EA0DE3" w:rsidRDefault="001E4B85" w:rsidP="00FB4727">
      <w:r w:rsidRPr="00EA0DE3">
        <w:t>Для варианта TDD с UTRA со скоростью 7,68 Мэлемент/с каждое требование (за исключением случая сосуществования с PHS) применяется на частотах в рамках установленных диапазонов частот, которые более чем на 25 МГц ниже первой используемой несущей частоты или более чем на 25 МГц выше последней используемой несущей частоты.</w:t>
      </w:r>
    </w:p>
    <w:p w:rsidR="00DB4678" w:rsidRPr="00EA0DE3" w:rsidRDefault="00FB4727" w:rsidP="00FB4727">
      <w:r w:rsidRPr="00EA0DE3">
        <w:t>Для</w:t>
      </w:r>
      <w:r w:rsidR="00DB4678" w:rsidRPr="00EA0DE3">
        <w:t xml:space="preserve"> E-UTRA (LTE)</w:t>
      </w:r>
      <w:r w:rsidRPr="00EA0DE3">
        <w:t xml:space="preserve"> требование применяется на частотах в рамках установленных диапазонов частот</w:t>
      </w:r>
      <w:r w:rsidR="00DB4678" w:rsidRPr="00EA0DE3">
        <w:t>,</w:t>
      </w:r>
      <w:r w:rsidRPr="00EA0DE3">
        <w:t xml:space="preserve"> за исключением диапазона частоты, который начинается на 10</w:t>
      </w:r>
      <w:r w:rsidR="00304848" w:rsidRPr="00EA0DE3">
        <w:t> МГц</w:t>
      </w:r>
      <w:r w:rsidRPr="00EA0DE3">
        <w:t xml:space="preserve"> ниже самой низкой частот</w:t>
      </w:r>
      <w:r w:rsidR="00D531E1" w:rsidRPr="00EA0DE3">
        <w:t>ы рабочей полосы передатчика БС</w:t>
      </w:r>
      <w:r w:rsidRPr="00EA0DE3">
        <w:t xml:space="preserve"> и заканчивается на 10</w:t>
      </w:r>
      <w:r w:rsidR="00304848" w:rsidRPr="00EA0DE3">
        <w:t> МГц</w:t>
      </w:r>
      <w:r w:rsidRPr="00EA0DE3">
        <w:t xml:space="preserve"> выше самой высокой частоты рабочей полосы передатчика БС.</w:t>
      </w:r>
      <w:r w:rsidR="00DB4678" w:rsidRPr="00EA0DE3">
        <w:t xml:space="preserve"> </w:t>
      </w:r>
    </w:p>
    <w:p w:rsidR="00DB4678" w:rsidRPr="00EA0DE3" w:rsidRDefault="00FB4727" w:rsidP="00937E15">
      <w:r w:rsidRPr="00EA0DE3">
        <w:t xml:space="preserve">В областях, где применяются установленные в Рекомендации МСЭ-R SM.329 </w:t>
      </w:r>
      <w:r w:rsidR="007F283D" w:rsidRPr="00EA0DE3">
        <w:t>предельные уровни</w:t>
      </w:r>
      <w:r w:rsidRPr="00EA0DE3">
        <w:t xml:space="preserve"> побочных излучений категории А, мощность любого побочного излучения не должна превышать максимальные уровни, представленных в таблице </w:t>
      </w:r>
      <w:r w:rsidR="00937E15" w:rsidRPr="00EA0DE3">
        <w:t>32</w:t>
      </w:r>
      <w:r w:rsidR="00DB4678" w:rsidRPr="00EA0DE3">
        <w:t>A.</w:t>
      </w:r>
    </w:p>
    <w:p w:rsidR="00DB4678" w:rsidRPr="00EA0DE3" w:rsidRDefault="00107B97" w:rsidP="00AB41C2">
      <w:pPr>
        <w:pStyle w:val="TableNo"/>
      </w:pPr>
      <w:r w:rsidRPr="00EA0DE3">
        <w:lastRenderedPageBreak/>
        <w:t xml:space="preserve">ТАБЛИЦА </w:t>
      </w:r>
      <w:r w:rsidR="00937E15" w:rsidRPr="00EA0DE3">
        <w:t>32A</w:t>
      </w:r>
    </w:p>
    <w:p w:rsidR="00E27315" w:rsidRPr="00EA0DE3" w:rsidRDefault="007F5D68" w:rsidP="00E27315">
      <w:pPr>
        <w:pStyle w:val="Tabletitle"/>
      </w:pPr>
      <w:r w:rsidRPr="00EA0DE3">
        <w:t xml:space="preserve">Обязательные </w:t>
      </w:r>
      <w:r w:rsidR="007F283D" w:rsidRPr="00EA0DE3">
        <w:t>предельные уровни</w:t>
      </w:r>
      <w:r w:rsidRPr="00EA0DE3">
        <w:t xml:space="preserve"> побочных излучений БС, категория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14"/>
        <w:gridCol w:w="1698"/>
        <w:gridCol w:w="1871"/>
        <w:gridCol w:w="4156"/>
      </w:tblGrid>
      <w:tr w:rsidR="007F5D68" w:rsidRPr="00EA0DE3" w:rsidTr="00746B5C">
        <w:trPr>
          <w:cantSplit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Полоса частот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Максимальный уровень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Примечания</w:t>
            </w:r>
          </w:p>
        </w:tc>
      </w:tr>
      <w:tr w:rsidR="007F5D68" w:rsidRPr="00EA0DE3" w:rsidTr="00746B5C">
        <w:trPr>
          <w:cantSplit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9</w:t>
            </w:r>
            <w:r w:rsidR="00AB41C2" w:rsidRPr="00EA0DE3">
              <w:sym w:font="Symbol" w:char="F02D"/>
            </w:r>
            <w:r w:rsidRPr="00EA0DE3">
              <w:t>150 кГц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sym w:font="Symbol" w:char="F02D"/>
            </w:r>
            <w:r w:rsidRPr="00EA0DE3">
              <w:t>13 дБм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 кГц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text"/>
              <w:spacing w:line="220" w:lineRule="exact"/>
              <w:jc w:val="left"/>
            </w:pPr>
            <w:r w:rsidRPr="00EA0DE3">
              <w:t>Такая же ширина полосы, как и в п. 4.1 Рекомендации МСЭ-R SM.329</w:t>
            </w:r>
          </w:p>
        </w:tc>
      </w:tr>
      <w:tr w:rsidR="007F5D68" w:rsidRPr="00EA0DE3" w:rsidTr="00746B5C">
        <w:trPr>
          <w:cantSplit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150 кГц</w:t>
            </w:r>
            <w:r w:rsidR="0007377F">
              <w:t xml:space="preserve"> </w:t>
            </w:r>
            <w:r w:rsidR="00AB41C2" w:rsidRPr="00EA0DE3">
              <w:sym w:font="Symbol" w:char="F02D"/>
            </w:r>
            <w:r w:rsidR="0007377F">
              <w:t xml:space="preserve"> </w:t>
            </w:r>
            <w:r w:rsidRPr="00EA0DE3">
              <w:t>30</w:t>
            </w:r>
            <w:r w:rsidR="00304848" w:rsidRPr="00EA0DE3">
              <w:t> МГц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No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10 кГц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text"/>
              <w:spacing w:line="220" w:lineRule="exact"/>
              <w:jc w:val="left"/>
            </w:pPr>
            <w:r w:rsidRPr="00EA0DE3">
              <w:t>Такая же ширина полосы, как и в п. 4.1 Рекомендации МСЭ-R SM.329</w:t>
            </w:r>
          </w:p>
        </w:tc>
      </w:tr>
      <w:tr w:rsidR="007F5D68" w:rsidRPr="00EA0DE3" w:rsidTr="00746B5C">
        <w:trPr>
          <w:cantSplit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="0007377F">
              <w:t xml:space="preserve"> </w:t>
            </w:r>
            <w:r w:rsidR="00AB41C2" w:rsidRPr="00EA0DE3">
              <w:sym w:font="Symbol" w:char="F02D"/>
            </w:r>
            <w:r w:rsidR="0007377F">
              <w:t xml:space="preserve"> </w:t>
            </w:r>
            <w:r w:rsidRPr="00EA0DE3">
              <w:t>1 ГГц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No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100 кГц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text"/>
              <w:spacing w:line="220" w:lineRule="exact"/>
              <w:jc w:val="left"/>
            </w:pPr>
            <w:r w:rsidRPr="00EA0DE3">
              <w:t>Такая же ширина полосы, как и в п. 4.1 Рекомендации МСЭ-R SM.329</w:t>
            </w:r>
          </w:p>
        </w:tc>
      </w:tr>
      <w:tr w:rsidR="007F5D68" w:rsidRPr="00EA0DE3" w:rsidTr="00746B5C">
        <w:trPr>
          <w:cantSplit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</w:t>
            </w:r>
            <w:r w:rsidR="00AB41C2" w:rsidRPr="00EA0DE3">
              <w:sym w:font="Symbol" w:char="F02D"/>
            </w:r>
            <w:r w:rsidR="00AB41C2" w:rsidRPr="00EA0DE3">
              <w:t>12,</w:t>
            </w:r>
            <w:r w:rsidRPr="00EA0DE3">
              <w:t>75 ГГц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No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68" w:rsidRPr="00EA0DE3" w:rsidRDefault="007F5D68" w:rsidP="00AB41C2">
            <w:pPr>
              <w:pStyle w:val="Tabletext"/>
              <w:spacing w:line="220" w:lineRule="exact"/>
              <w:jc w:val="left"/>
            </w:pPr>
            <w:r w:rsidRPr="00EA0DE3">
              <w:t>Такая же верхняя частота, как в таблице 1 п. 2.5 Рекомендации МСЭ-R SM.329</w:t>
            </w:r>
          </w:p>
        </w:tc>
      </w:tr>
      <w:tr w:rsidR="005B39D6" w:rsidRPr="00EA0DE3" w:rsidTr="00746B5C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B39D6" w:rsidRPr="00EA0DE3" w:rsidRDefault="00781D48" w:rsidP="00AB41C2">
            <w:pPr>
              <w:pStyle w:val="TableLegendNote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0" w:right="0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5B39D6" w:rsidRPr="00EA0DE3">
              <w:rPr>
                <w:lang w:val="ru-RU"/>
              </w:rPr>
              <w:t>– </w:t>
            </w:r>
            <w:r w:rsidR="007F5D68" w:rsidRPr="00EA0DE3">
              <w:rPr>
                <w:lang w:val="ru-RU"/>
              </w:rPr>
              <w:t xml:space="preserve">Требования, представленные в настоящей таблице, применяются к вариантам TDD со скоростями </w:t>
            </w:r>
            <w:r w:rsidR="005B39D6" w:rsidRPr="00EA0DE3">
              <w:rPr>
                <w:lang w:val="ru-RU"/>
              </w:rPr>
              <w:t>3</w:t>
            </w:r>
            <w:r w:rsidR="008F3F4C" w:rsidRPr="00EA0DE3">
              <w:rPr>
                <w:lang w:val="ru-RU"/>
              </w:rPr>
              <w:t>,</w:t>
            </w:r>
            <w:r w:rsidR="005B39D6" w:rsidRPr="00EA0DE3">
              <w:rPr>
                <w:lang w:val="ru-RU"/>
              </w:rPr>
              <w:t>84</w:t>
            </w:r>
            <w:r w:rsidR="00257086" w:rsidRPr="00EA0DE3">
              <w:rPr>
                <w:lang w:val="ru-RU"/>
              </w:rPr>
              <w:t> Mэлемент/с</w:t>
            </w:r>
            <w:r w:rsidR="005B39D6" w:rsidRPr="00EA0DE3">
              <w:rPr>
                <w:lang w:val="ru-RU"/>
              </w:rPr>
              <w:t>, 1</w:t>
            </w:r>
            <w:r w:rsidR="008F3F4C" w:rsidRPr="00EA0DE3">
              <w:rPr>
                <w:lang w:val="ru-RU"/>
              </w:rPr>
              <w:t>,</w:t>
            </w:r>
            <w:r w:rsidR="005B39D6" w:rsidRPr="00EA0DE3">
              <w:rPr>
                <w:lang w:val="ru-RU"/>
              </w:rPr>
              <w:t>28</w:t>
            </w:r>
            <w:r w:rsidR="00257086" w:rsidRPr="00EA0DE3">
              <w:rPr>
                <w:lang w:val="ru-RU"/>
              </w:rPr>
              <w:t> Mэлемент/с</w:t>
            </w:r>
            <w:r w:rsidR="005B39D6" w:rsidRPr="00EA0DE3">
              <w:rPr>
                <w:lang w:val="ru-RU"/>
              </w:rPr>
              <w:t>, 7</w:t>
            </w:r>
            <w:r w:rsidR="008F3F4C" w:rsidRPr="00EA0DE3">
              <w:rPr>
                <w:lang w:val="ru-RU"/>
              </w:rPr>
              <w:t>,</w:t>
            </w:r>
            <w:r w:rsidR="005B39D6" w:rsidRPr="00EA0DE3">
              <w:rPr>
                <w:lang w:val="ru-RU"/>
              </w:rPr>
              <w:t>68</w:t>
            </w:r>
            <w:r w:rsidR="00257086" w:rsidRPr="00EA0DE3">
              <w:rPr>
                <w:lang w:val="ru-RU"/>
              </w:rPr>
              <w:t xml:space="preserve"> Mэлемент/с </w:t>
            </w:r>
            <w:r w:rsidR="007F5D68" w:rsidRPr="00EA0DE3">
              <w:rPr>
                <w:lang w:val="ru-RU"/>
              </w:rPr>
              <w:t>и</w:t>
            </w:r>
            <w:r w:rsidR="005B39D6" w:rsidRPr="00EA0DE3">
              <w:rPr>
                <w:lang w:val="ru-RU"/>
              </w:rPr>
              <w:t xml:space="preserve"> E-UTRA(LTE).</w:t>
            </w:r>
          </w:p>
        </w:tc>
      </w:tr>
    </w:tbl>
    <w:p w:rsidR="00E27315" w:rsidRPr="00EA0DE3" w:rsidRDefault="00E27315" w:rsidP="00E27315">
      <w:pPr>
        <w:pStyle w:val="Tablefin"/>
        <w:rPr>
          <w:lang w:val="ru-RU"/>
        </w:rPr>
      </w:pPr>
    </w:p>
    <w:p w:rsidR="00DB4678" w:rsidRPr="00EA0DE3" w:rsidRDefault="00355A8F" w:rsidP="00355A8F">
      <w:r w:rsidRPr="00EA0DE3">
        <w:t xml:space="preserve">В областях, где применяются установленные в Рекомендации МСЭ-R SM.329 </w:t>
      </w:r>
      <w:r w:rsidR="007F283D" w:rsidRPr="00EA0DE3">
        <w:t>предельные уровни</w:t>
      </w:r>
      <w:r w:rsidRPr="00EA0DE3">
        <w:t xml:space="preserve"> побочных излучений категории В, мощность любого побочного излучения не должна превышать максимальных уровней, представленных в таблицах </w:t>
      </w:r>
      <w:r w:rsidR="00E27315" w:rsidRPr="00EA0DE3">
        <w:t>32</w:t>
      </w:r>
      <w:r w:rsidR="00DB4678" w:rsidRPr="00EA0DE3">
        <w:t>B</w:t>
      </w:r>
      <w:r w:rsidRPr="00EA0DE3">
        <w:t>–</w:t>
      </w:r>
      <w:r w:rsidR="00E27315" w:rsidRPr="00EA0DE3">
        <w:t>32</w:t>
      </w:r>
      <w:r w:rsidR="00DB4678" w:rsidRPr="00EA0DE3">
        <w:t>E.</w:t>
      </w: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A72925" w:rsidRPr="00EA0DE3">
        <w:t>32B</w:t>
      </w:r>
    </w:p>
    <w:p w:rsidR="00DB4678" w:rsidRPr="00EA0DE3" w:rsidRDefault="007F283D" w:rsidP="009D2260">
      <w:pPr>
        <w:pStyle w:val="Tabletitle"/>
      </w:pPr>
      <w:r w:rsidRPr="00EA0DE3">
        <w:t>Предельные уровни</w:t>
      </w:r>
      <w:r w:rsidR="009D2260" w:rsidRPr="00EA0DE3">
        <w:t xml:space="preserve"> побочных излучений БС </w:t>
      </w:r>
      <w:r w:rsidR="009D2260" w:rsidRPr="00EA0DE3">
        <w:rPr>
          <w:rFonts w:eastAsia="MS P??"/>
        </w:rPr>
        <w:t xml:space="preserve">для варианта </w:t>
      </w:r>
      <w:r w:rsidR="00DB4678" w:rsidRPr="00EA0DE3">
        <w:t xml:space="preserve">UTRA </w:t>
      </w:r>
      <w:r w:rsidR="009D2260" w:rsidRPr="00EA0DE3">
        <w:rPr>
          <w:rFonts w:eastAsia="MS P??"/>
        </w:rPr>
        <w:t xml:space="preserve">со скоростью </w:t>
      </w:r>
      <w:r w:rsidR="00DB4678" w:rsidRPr="00EA0DE3">
        <w:t>3</w:t>
      </w:r>
      <w:r w:rsidR="009D2260" w:rsidRPr="00EA0DE3">
        <w:t>,</w:t>
      </w:r>
      <w:r w:rsidR="00DB4678" w:rsidRPr="00EA0DE3">
        <w:t>84</w:t>
      </w:r>
      <w:r w:rsidR="00257086" w:rsidRPr="00EA0DE3">
        <w:t> Mэлемент/с</w:t>
      </w:r>
      <w:r w:rsidR="00DB4678" w:rsidRPr="00EA0DE3">
        <w:t xml:space="preserve">, </w:t>
      </w:r>
      <w:r w:rsidR="009D2260" w:rsidRPr="00EA0DE3">
        <w:t>категория </w:t>
      </w:r>
      <w:r w:rsidR="00DB4678" w:rsidRPr="00EA0DE3"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2160"/>
        <w:gridCol w:w="2160"/>
        <w:gridCol w:w="1719"/>
      </w:tblGrid>
      <w:tr w:rsidR="009D2260" w:rsidRPr="00EA0DE3" w:rsidTr="00746B5C">
        <w:trPr>
          <w:jc w:val="center"/>
        </w:trPr>
        <w:tc>
          <w:tcPr>
            <w:tcW w:w="3600" w:type="dxa"/>
            <w:vAlign w:val="center"/>
          </w:tcPr>
          <w:p w:rsidR="009D2260" w:rsidRPr="00EA0DE3" w:rsidRDefault="009D2260" w:rsidP="00D308AB">
            <w:pPr>
              <w:pStyle w:val="Tablehead"/>
              <w:spacing w:line="220" w:lineRule="exact"/>
            </w:pPr>
            <w:r w:rsidRPr="00EA0DE3">
              <w:t>Полоса частот</w:t>
            </w:r>
          </w:p>
        </w:tc>
        <w:tc>
          <w:tcPr>
            <w:tcW w:w="2160" w:type="dxa"/>
            <w:vAlign w:val="center"/>
          </w:tcPr>
          <w:p w:rsidR="009D2260" w:rsidRPr="00EA0DE3" w:rsidRDefault="009D2260" w:rsidP="00D308AB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2160" w:type="dxa"/>
            <w:vAlign w:val="center"/>
          </w:tcPr>
          <w:p w:rsidR="009D2260" w:rsidRPr="00EA0DE3" w:rsidRDefault="009D2260" w:rsidP="00D308AB">
            <w:pPr>
              <w:pStyle w:val="Tablehead"/>
              <w:spacing w:line="220" w:lineRule="exact"/>
            </w:pPr>
            <w:r w:rsidRPr="00EA0DE3">
              <w:t xml:space="preserve">Ширина полосы </w:t>
            </w:r>
            <w:r w:rsidRPr="00EA0DE3">
              <w:br/>
              <w:t>измерения</w:t>
            </w:r>
          </w:p>
        </w:tc>
        <w:tc>
          <w:tcPr>
            <w:tcW w:w="1719" w:type="dxa"/>
            <w:vAlign w:val="center"/>
          </w:tcPr>
          <w:p w:rsidR="009D2260" w:rsidRPr="00EA0DE3" w:rsidRDefault="009D2260" w:rsidP="00D308AB">
            <w:pPr>
              <w:pStyle w:val="Tablehead"/>
              <w:spacing w:line="220" w:lineRule="exact"/>
            </w:pPr>
            <w:r w:rsidRPr="00EA0DE3">
              <w:t>Примечания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DB4678" w:rsidP="00A72925">
            <w:pPr>
              <w:pStyle w:val="Tabletext"/>
              <w:jc w:val="left"/>
            </w:pPr>
            <w:r w:rsidRPr="00EA0DE3">
              <w:t>9 ↔ 150</w:t>
            </w:r>
            <w:r w:rsidR="00D778E8" w:rsidRPr="00EA0DE3">
              <w:t> кГц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DB4678" w:rsidP="00A72925">
            <w:pPr>
              <w:pStyle w:val="Tabletext"/>
              <w:jc w:val="left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↔ 30</w:t>
            </w:r>
            <w:r w:rsidR="00304848" w:rsidRPr="00EA0DE3">
              <w:t> МГц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DB4678" w:rsidP="00A72925">
            <w:pPr>
              <w:pStyle w:val="Tabletext"/>
              <w:jc w:val="lef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↔ 1</w:t>
            </w:r>
            <w:r w:rsidR="00117717" w:rsidRPr="00EA0DE3">
              <w:t> ГГц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DB4678" w:rsidP="008F5743">
            <w:pPr>
              <w:pStyle w:val="Tabletext"/>
              <w:jc w:val="left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↔ Fl – 10</w:t>
            </w:r>
            <w:r w:rsidR="00304848" w:rsidRPr="00EA0DE3">
              <w:t> МГц</w:t>
            </w:r>
            <w:r w:rsidRPr="00EA0DE3">
              <w:t xml:space="preserve"> 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5F0B48" w:rsidP="00A72925">
            <w:pPr>
              <w:pStyle w:val="Tabletext"/>
              <w:jc w:val="left"/>
            </w:pPr>
            <w:r w:rsidRPr="00EA0DE3">
              <w:t>Fl</w:t>
            </w:r>
            <w:r w:rsidR="00DB4678" w:rsidRPr="00EA0DE3">
              <w:t xml:space="preserve"> – 10</w:t>
            </w:r>
            <w:r w:rsidR="00304848" w:rsidRPr="00EA0DE3">
              <w:t> МГц</w:t>
            </w:r>
            <w:r w:rsidR="00DB4678" w:rsidRPr="00EA0DE3">
              <w:t xml:space="preserve"> ↔ Fu + 10</w:t>
            </w:r>
            <w:r w:rsidR="00304848" w:rsidRPr="00EA0DE3">
              <w:t> МГц</w:t>
            </w:r>
            <w:r w:rsidR="00DB4678" w:rsidRPr="00EA0DE3">
              <w:t xml:space="preserve"> 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15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Mar>
              <w:left w:w="108" w:type="dxa"/>
              <w:right w:w="108" w:type="dxa"/>
            </w:tcMar>
          </w:tcPr>
          <w:p w:rsidR="00DB4678" w:rsidRPr="00EA0DE3" w:rsidRDefault="00DB4678" w:rsidP="00A72925">
            <w:pPr>
              <w:pStyle w:val="Tabletext"/>
              <w:jc w:val="left"/>
            </w:pPr>
            <w:r w:rsidRPr="00EA0DE3">
              <w:t>Fu + 10</w:t>
            </w:r>
            <w:r w:rsidR="00304848" w:rsidRPr="00EA0DE3">
              <w:t> МГц</w:t>
            </w:r>
            <w:r w:rsidRPr="00EA0DE3">
              <w:t xml:space="preserve"> ↔ 12</w:t>
            </w:r>
            <w:r w:rsidR="00FD00E3" w:rsidRPr="00EA0DE3">
              <w:t>,</w:t>
            </w:r>
            <w:r w:rsidRPr="00EA0DE3">
              <w:t>5</w:t>
            </w:r>
            <w:r w:rsidR="00117717" w:rsidRPr="00EA0DE3">
              <w:t> ГГц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Mar>
              <w:left w:w="108" w:type="dxa"/>
              <w:right w:w="108" w:type="dxa"/>
            </w:tcMar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(3)</w:t>
            </w:r>
          </w:p>
        </w:tc>
      </w:tr>
    </w:tbl>
    <w:p w:rsidR="007B7AC7" w:rsidRPr="00EA0DE3" w:rsidRDefault="007B7AC7" w:rsidP="007B7AC7">
      <w:pPr>
        <w:pStyle w:val="Tablefin"/>
        <w:rPr>
          <w:lang w:val="ru-RU"/>
        </w:rPr>
      </w:pP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A515C2" w:rsidRPr="00EA0DE3">
        <w:t>32C</w:t>
      </w:r>
    </w:p>
    <w:p w:rsidR="00DB4678" w:rsidRPr="00EA0DE3" w:rsidRDefault="007F283D" w:rsidP="009D2260">
      <w:pPr>
        <w:pStyle w:val="Tabletitle"/>
      </w:pPr>
      <w:r w:rsidRPr="00EA0DE3">
        <w:t>Предельные уровни</w:t>
      </w:r>
      <w:r w:rsidR="009D2260" w:rsidRPr="00EA0DE3">
        <w:t xml:space="preserve"> побочных излучений БС </w:t>
      </w:r>
      <w:r w:rsidR="009D2260" w:rsidRPr="00EA0DE3">
        <w:rPr>
          <w:rFonts w:eastAsia="MS P??"/>
        </w:rPr>
        <w:t xml:space="preserve">для варианта </w:t>
      </w:r>
      <w:r w:rsidR="00DB4678" w:rsidRPr="00EA0DE3">
        <w:t xml:space="preserve">UTRA </w:t>
      </w:r>
      <w:r w:rsidR="009D2260" w:rsidRPr="00EA0DE3">
        <w:rPr>
          <w:rFonts w:eastAsia="MS P??"/>
        </w:rPr>
        <w:t>со скоростью</w:t>
      </w:r>
      <w:r w:rsidR="009D2260" w:rsidRPr="00EA0DE3">
        <w:t xml:space="preserve"> </w:t>
      </w:r>
      <w:r w:rsidR="00DB4678" w:rsidRPr="00EA0DE3">
        <w:t>1</w:t>
      </w:r>
      <w:r w:rsidR="009D2260" w:rsidRPr="00EA0DE3">
        <w:t>,</w:t>
      </w:r>
      <w:r w:rsidR="00DB4678" w:rsidRPr="00EA0DE3">
        <w:t>28</w:t>
      </w:r>
      <w:r w:rsidR="00257086" w:rsidRPr="00EA0DE3">
        <w:t> Mэлемент/с</w:t>
      </w:r>
      <w:r w:rsidR="009D2260" w:rsidRPr="00EA0DE3">
        <w:t>, категория 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2160"/>
        <w:gridCol w:w="2160"/>
        <w:gridCol w:w="1719"/>
      </w:tblGrid>
      <w:tr w:rsidR="00B17D71" w:rsidRPr="00EA0DE3" w:rsidTr="00746B5C">
        <w:trPr>
          <w:jc w:val="center"/>
        </w:trPr>
        <w:tc>
          <w:tcPr>
            <w:tcW w:w="3600" w:type="dxa"/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Полоса частот</w:t>
            </w:r>
          </w:p>
        </w:tc>
        <w:tc>
          <w:tcPr>
            <w:tcW w:w="2160" w:type="dxa"/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2160" w:type="dxa"/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 xml:space="preserve">Ширина полосы </w:t>
            </w:r>
            <w:r w:rsidRPr="00EA0DE3">
              <w:br/>
              <w:t>измерения</w:t>
            </w:r>
          </w:p>
        </w:tc>
        <w:tc>
          <w:tcPr>
            <w:tcW w:w="1719" w:type="dxa"/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Примечания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DB4678" w:rsidP="00A515C2">
            <w:pPr>
              <w:pStyle w:val="Tabletext"/>
            </w:pPr>
            <w:r w:rsidRPr="00EA0DE3">
              <w:t>9 ↔ 150</w:t>
            </w:r>
            <w:r w:rsidR="00D778E8" w:rsidRPr="00EA0DE3">
              <w:t> кГц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DB4678" w:rsidP="00A515C2">
            <w:pPr>
              <w:pStyle w:val="Tabletext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↔ 30</w:t>
            </w:r>
            <w:r w:rsidR="00304848" w:rsidRPr="00EA0DE3">
              <w:t> МГц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DB4678" w:rsidP="00A515C2">
            <w:pPr>
              <w:pStyle w:val="Tabletex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↔ 1</w:t>
            </w:r>
            <w:r w:rsidR="00117717" w:rsidRPr="00EA0DE3">
              <w:t> ГГц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DB4678" w:rsidP="00A515C2">
            <w:pPr>
              <w:pStyle w:val="Tabletext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↔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Pr="00EA0DE3">
              <w:t xml:space="preserve"> – 10</w:t>
            </w:r>
            <w:r w:rsidR="00304848" w:rsidRPr="00EA0DE3">
              <w:t> МГц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A515C2" w:rsidP="00A515C2">
            <w:pPr>
              <w:pStyle w:val="Tabletex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="00DB4678" w:rsidRPr="00EA0DE3">
              <w:t xml:space="preserve"> –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F0AB"/>
            </w:r>
            <w:r w:rsidR="00DB4678" w:rsidRPr="00EA0DE3">
              <w:t xml:space="preserve">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</w:t>
            </w:r>
            <w:r w:rsidR="00DB4678" w:rsidRPr="00EA0DE3">
              <w:t>+ 10</w:t>
            </w:r>
            <w:r w:rsidR="00304848" w:rsidRPr="00EA0DE3">
              <w:t> МГц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15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</w:tcPr>
          <w:p w:rsidR="00DB4678" w:rsidRPr="00EA0DE3" w:rsidRDefault="00A515C2" w:rsidP="00A515C2">
            <w:pPr>
              <w:pStyle w:val="Tabletex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</w:t>
            </w:r>
            <w:r w:rsidR="00DB4678" w:rsidRPr="00EA0DE3">
              <w:t>+ 10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00AB"/>
            </w:r>
            <w:r w:rsidR="00DB4678" w:rsidRPr="00EA0DE3">
              <w:t xml:space="preserve"> 12</w:t>
            </w:r>
            <w:r w:rsidR="00FD00E3" w:rsidRPr="00EA0DE3">
              <w:t>,</w:t>
            </w:r>
            <w:r w:rsidR="00DB4678" w:rsidRPr="00EA0DE3">
              <w:t>75</w:t>
            </w:r>
            <w:r w:rsidR="00117717" w:rsidRPr="00EA0DE3">
              <w:t> ГГц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(3)</w:t>
            </w:r>
          </w:p>
        </w:tc>
      </w:tr>
    </w:tbl>
    <w:p w:rsidR="00A515C2" w:rsidRPr="00EA0DE3" w:rsidRDefault="00A515C2" w:rsidP="00A515C2">
      <w:pPr>
        <w:pStyle w:val="Tablefin"/>
        <w:rPr>
          <w:lang w:val="ru-RU"/>
        </w:rPr>
      </w:pPr>
    </w:p>
    <w:p w:rsidR="00DB4678" w:rsidRPr="00EA0DE3" w:rsidRDefault="00107B97" w:rsidP="001C0CE8">
      <w:pPr>
        <w:pStyle w:val="TableNo"/>
      </w:pPr>
      <w:r w:rsidRPr="00EA0DE3">
        <w:lastRenderedPageBreak/>
        <w:t xml:space="preserve">ТАБЛИЦА </w:t>
      </w:r>
      <w:r w:rsidR="000352EA" w:rsidRPr="00EA0DE3">
        <w:t>32D</w:t>
      </w:r>
    </w:p>
    <w:p w:rsidR="00DB4678" w:rsidRPr="00EA0DE3" w:rsidRDefault="007F283D" w:rsidP="00B17D71">
      <w:pPr>
        <w:pStyle w:val="Tabletitle"/>
      </w:pPr>
      <w:r w:rsidRPr="00EA0DE3">
        <w:t>Предельные уровни</w:t>
      </w:r>
      <w:r w:rsidR="00B17D71" w:rsidRPr="00EA0DE3">
        <w:t xml:space="preserve"> побочных излучений БС </w:t>
      </w:r>
      <w:r w:rsidR="00B17D71" w:rsidRPr="00EA0DE3">
        <w:rPr>
          <w:rFonts w:eastAsia="MS P??"/>
        </w:rPr>
        <w:t xml:space="preserve">для варианта </w:t>
      </w:r>
      <w:r w:rsidR="00B17D71" w:rsidRPr="00EA0DE3">
        <w:t xml:space="preserve">UTRA </w:t>
      </w:r>
      <w:r w:rsidR="00B17D71" w:rsidRPr="00EA0DE3">
        <w:rPr>
          <w:rFonts w:eastAsia="MS P??"/>
        </w:rPr>
        <w:t>со скоростью</w:t>
      </w:r>
      <w:r w:rsidR="00B17D71" w:rsidRPr="00EA0DE3">
        <w:t xml:space="preserve"> </w:t>
      </w:r>
      <w:r w:rsidR="00DB4678" w:rsidRPr="00EA0DE3">
        <w:t>7</w:t>
      </w:r>
      <w:r w:rsidR="00B17D71" w:rsidRPr="00EA0DE3">
        <w:t>,</w:t>
      </w:r>
      <w:r w:rsidR="00DB4678" w:rsidRPr="00EA0DE3">
        <w:t>68</w:t>
      </w:r>
      <w:r w:rsidR="00257086" w:rsidRPr="00EA0DE3">
        <w:t> Mэлемент/с</w:t>
      </w:r>
      <w:r w:rsidR="00B17D71" w:rsidRPr="00EA0DE3">
        <w:t>, категория 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2160"/>
        <w:gridCol w:w="2160"/>
        <w:gridCol w:w="1719"/>
      </w:tblGrid>
      <w:tr w:rsidR="00B17D71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Полоса частот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 xml:space="preserve">Ширина полосы </w:t>
            </w:r>
            <w:r w:rsidRPr="00EA0DE3">
              <w:br/>
              <w:t>измерения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71" w:rsidRPr="00EA0DE3" w:rsidRDefault="00B17D71" w:rsidP="00D308AB">
            <w:pPr>
              <w:pStyle w:val="Tablehead"/>
              <w:spacing w:line="220" w:lineRule="exact"/>
            </w:pPr>
            <w:r w:rsidRPr="00EA0DE3">
              <w:t>Примечания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352EA">
            <w:pPr>
              <w:pStyle w:val="Tabletext"/>
            </w:pPr>
            <w:r w:rsidRPr="00EA0DE3">
              <w:t>9 ↔ 150</w:t>
            </w:r>
            <w:r w:rsidR="00D778E8" w:rsidRPr="00EA0DE3">
              <w:t> кГц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352EA">
            <w:pPr>
              <w:pStyle w:val="Tabletext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↔ 30</w:t>
            </w:r>
            <w:r w:rsidR="00304848" w:rsidRPr="00EA0DE3">
              <w:t> МГц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352EA">
            <w:pPr>
              <w:pStyle w:val="Tabletex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↔ 1</w:t>
            </w:r>
            <w:r w:rsidR="00117717" w:rsidRPr="00EA0DE3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352EA">
            <w:pPr>
              <w:pStyle w:val="Tabletext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↔ </w:t>
            </w:r>
            <w:r w:rsidR="000352EA" w:rsidRPr="00EA0DE3">
              <w:rPr>
                <w:i/>
                <w:iCs/>
              </w:rPr>
              <w:t>F</w:t>
            </w:r>
            <w:r w:rsidR="000352EA" w:rsidRPr="00EA0DE3">
              <w:rPr>
                <w:i/>
                <w:iCs/>
                <w:vertAlign w:val="subscript"/>
              </w:rPr>
              <w:t>low</w:t>
            </w:r>
            <w:r w:rsidR="000352EA" w:rsidRPr="00EA0DE3">
              <w:t xml:space="preserve"> </w:t>
            </w:r>
            <w:r w:rsidRPr="00EA0DE3">
              <w:t>– 10</w:t>
            </w:r>
            <w:r w:rsidR="00304848" w:rsidRPr="00EA0DE3">
              <w:t> МГц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0352EA" w:rsidP="000352EA">
            <w:pPr>
              <w:pStyle w:val="Tabletex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Pr="00EA0DE3">
              <w:t xml:space="preserve"> </w:t>
            </w:r>
            <w:r w:rsidR="00DB4678" w:rsidRPr="00EA0DE3">
              <w:t>–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F0AB"/>
            </w:r>
            <w:r w:rsidR="00DB4678"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</w:t>
            </w:r>
            <w:r w:rsidR="00DB4678" w:rsidRPr="00EA0DE3">
              <w:t>+ 10</w:t>
            </w:r>
            <w:r w:rsidR="00304848" w:rsidRPr="00EA0DE3">
              <w:t> МГц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15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0352EA" w:rsidP="000352EA">
            <w:pPr>
              <w:pStyle w:val="Tabletext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Pr="00EA0DE3">
              <w:t xml:space="preserve"> </w:t>
            </w:r>
            <w:r w:rsidR="00DB4678" w:rsidRPr="00EA0DE3">
              <w:t>+ 10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00AB"/>
            </w:r>
            <w:r w:rsidR="001C0CE8" w:rsidRPr="00EA0DE3">
              <w:t xml:space="preserve"> 12,</w:t>
            </w:r>
            <w:r w:rsidR="00DB4678" w:rsidRPr="00EA0DE3">
              <w:t>75</w:t>
            </w:r>
            <w:r w:rsidR="00117717" w:rsidRPr="00EA0DE3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(3)</w:t>
            </w:r>
          </w:p>
        </w:tc>
      </w:tr>
      <w:tr w:rsidR="00DB4678" w:rsidRPr="00EA0DE3" w:rsidTr="00746B5C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bottom w:w="85" w:type="dxa"/>
              <w:right w:w="0" w:type="dxa"/>
            </w:tcMar>
          </w:tcPr>
          <w:p w:rsidR="00DB4678" w:rsidRPr="00EA0DE3" w:rsidRDefault="00DB4678" w:rsidP="0007377F">
            <w:pPr>
              <w:pStyle w:val="Tablelegend"/>
              <w:ind w:left="369" w:right="0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B17D71" w:rsidRPr="00EA0DE3">
              <w:t>Такая же ширина полосы, как и в п. 4.1 Рекомендации МСЭ-R SM.329.</w:t>
            </w:r>
          </w:p>
          <w:p w:rsidR="00DB4678" w:rsidRPr="00EA0DE3" w:rsidRDefault="00DB4678" w:rsidP="0007377F">
            <w:pPr>
              <w:pStyle w:val="Tablelegend"/>
              <w:ind w:left="369" w:right="0"/>
            </w:pPr>
            <w:r w:rsidRPr="00EA0DE3">
              <w:rPr>
                <w:vertAlign w:val="superscript"/>
              </w:rPr>
              <w:t>(2)</w:t>
            </w:r>
            <w:r w:rsidRPr="00EA0DE3">
              <w:tab/>
            </w:r>
            <w:r w:rsidR="00B17D71" w:rsidRPr="00EA0DE3">
              <w:t>Спецификация в соответствии с п. 4.3 Рекомендации МСЭ-R SM.329 и Приложением 7 к ней.</w:t>
            </w:r>
          </w:p>
          <w:p w:rsidR="00DB4678" w:rsidRPr="00EA0DE3" w:rsidRDefault="00DB4678" w:rsidP="0007377F">
            <w:pPr>
              <w:pStyle w:val="Tablelegend"/>
              <w:ind w:left="369" w:right="0"/>
            </w:pPr>
            <w:r w:rsidRPr="00EA0DE3">
              <w:rPr>
                <w:vertAlign w:val="superscript"/>
              </w:rPr>
              <w:t>(3)</w:t>
            </w:r>
            <w:r w:rsidRPr="00EA0DE3">
              <w:tab/>
            </w:r>
            <w:r w:rsidR="00B17D71" w:rsidRPr="00EA0DE3">
              <w:t>Спецификация в соответствии с п. 4.3 Рекомендации МСЭ-R SM.329 и Приложением 7 к ней.</w:t>
            </w:r>
            <w:r w:rsidRPr="00EA0DE3">
              <w:t xml:space="preserve"> </w:t>
            </w:r>
            <w:r w:rsidR="00B17D71" w:rsidRPr="00EA0DE3">
              <w:t>Такая же верхняя частота, как в таблице 1 п. 2.5 Рекомендации МСЭ-R SM.329</w:t>
            </w:r>
            <w:r w:rsidR="001C0CE8" w:rsidRPr="00EA0DE3">
              <w:t>.</w:t>
            </w:r>
          </w:p>
          <w:p w:rsidR="00DB4678" w:rsidRPr="00EA0DE3" w:rsidRDefault="000352EA" w:rsidP="0007377F">
            <w:pPr>
              <w:pStyle w:val="Tablelegend"/>
              <w:ind w:left="369" w:right="0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low</w:t>
            </w:r>
            <w:r w:rsidR="00DB4678" w:rsidRPr="00EA0DE3">
              <w:t>:</w:t>
            </w:r>
            <w:r w:rsidR="00DB4678" w:rsidRPr="00EA0DE3">
              <w:tab/>
            </w:r>
            <w:r w:rsidR="00B17D71" w:rsidRPr="00EA0DE3">
              <w:tab/>
              <w:t>Самая нижняя частота линии вниз рабочей полосы.</w:t>
            </w:r>
          </w:p>
          <w:p w:rsidR="00DB4678" w:rsidRPr="00EA0DE3" w:rsidRDefault="000352EA" w:rsidP="0007377F">
            <w:pPr>
              <w:pStyle w:val="Tablelegend"/>
              <w:ind w:left="369" w:right="0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high</w:t>
            </w:r>
            <w:r w:rsidR="00DB4678" w:rsidRPr="00EA0DE3">
              <w:t>:</w:t>
            </w:r>
            <w:r w:rsidR="00DB4678" w:rsidRPr="00EA0DE3">
              <w:tab/>
            </w:r>
            <w:r w:rsidR="00B17D71" w:rsidRPr="00EA0DE3">
              <w:t>Самая верхняя частота линии вниз рабочей полосы</w:t>
            </w:r>
            <w:r w:rsidR="00A55ACD" w:rsidRPr="00EA0DE3">
              <w:t>.</w:t>
            </w:r>
          </w:p>
        </w:tc>
      </w:tr>
    </w:tbl>
    <w:p w:rsidR="000306C0" w:rsidRPr="00EA0DE3" w:rsidRDefault="000306C0" w:rsidP="000306C0">
      <w:pPr>
        <w:pStyle w:val="Tablefin"/>
        <w:rPr>
          <w:lang w:val="ru-RU"/>
        </w:rPr>
      </w:pP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1C4B9A" w:rsidRPr="00EA0DE3">
        <w:t>32E</w:t>
      </w:r>
    </w:p>
    <w:p w:rsidR="00DB4678" w:rsidRPr="00EA0DE3" w:rsidRDefault="007F283D" w:rsidP="005C2C8E">
      <w:pPr>
        <w:pStyle w:val="Tabletitle"/>
      </w:pPr>
      <w:r w:rsidRPr="00EA0DE3">
        <w:t>Предельные уровни</w:t>
      </w:r>
      <w:r w:rsidR="005C2C8E" w:rsidRPr="00EA0DE3">
        <w:t xml:space="preserve"> побочных </w:t>
      </w:r>
      <w:r w:rsidR="001E4B85" w:rsidRPr="00EA0DE3">
        <w:t>излучений</w:t>
      </w:r>
      <w:r w:rsidR="005C2C8E" w:rsidRPr="00EA0DE3">
        <w:t xml:space="preserve"> БС для варианта </w:t>
      </w:r>
      <w:r w:rsidR="00DB4678" w:rsidRPr="00EA0DE3">
        <w:t xml:space="preserve">E-UTRA, </w:t>
      </w:r>
      <w:r w:rsidR="005C2C8E" w:rsidRPr="00EA0DE3">
        <w:t>категория</w:t>
      </w:r>
      <w:r w:rsidR="00DB4678" w:rsidRPr="00EA0DE3">
        <w:t xml:space="preserve"> 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00"/>
        <w:gridCol w:w="2160"/>
        <w:gridCol w:w="2160"/>
        <w:gridCol w:w="1719"/>
      </w:tblGrid>
      <w:tr w:rsidR="00054F4C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F4C" w:rsidRPr="00EA0DE3" w:rsidRDefault="00054F4C" w:rsidP="00D401D2">
            <w:pPr>
              <w:pStyle w:val="Tablehead"/>
            </w:pPr>
            <w:r w:rsidRPr="00EA0DE3">
              <w:t>Полоса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F4C" w:rsidRPr="00EA0DE3" w:rsidRDefault="00054F4C" w:rsidP="00D401D2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F4C" w:rsidRPr="00EA0DE3" w:rsidRDefault="00054F4C" w:rsidP="00D401D2">
            <w:pPr>
              <w:pStyle w:val="Tablehead"/>
            </w:pPr>
            <w:r w:rsidRPr="00EA0DE3">
              <w:t>Ширина полосы измерения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F4C" w:rsidRPr="00EA0DE3" w:rsidRDefault="00054F4C" w:rsidP="00D401D2">
            <w:pPr>
              <w:pStyle w:val="Tablehead"/>
            </w:pPr>
            <w:r w:rsidRPr="00EA0DE3">
              <w:t>Примечание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1C4B9A">
            <w:pPr>
              <w:pStyle w:val="Tabletext"/>
            </w:pPr>
            <w:r w:rsidRPr="00EA0DE3">
              <w:t xml:space="preserve">9 </w:t>
            </w:r>
            <w:r w:rsidRPr="00EA0DE3">
              <w:sym w:font="Symbol" w:char="00AB"/>
            </w:r>
            <w:r w:rsidRPr="00EA0DE3">
              <w:t xml:space="preserve"> 150</w:t>
            </w:r>
            <w:r w:rsidR="00D778E8" w:rsidRPr="00EA0DE3">
              <w:t> кГц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1C4B9A">
            <w:pPr>
              <w:pStyle w:val="Tabletext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00AB"/>
            </w:r>
            <w:r w:rsidRPr="00EA0DE3">
              <w:t xml:space="preserve"> 30</w:t>
            </w:r>
            <w:r w:rsidR="00304848" w:rsidRPr="00EA0DE3">
              <w:t> МГц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1C4B9A">
            <w:pPr>
              <w:pStyle w:val="Tabletext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00AB"/>
            </w:r>
            <w:r w:rsidRPr="00EA0DE3">
              <w:t xml:space="preserve"> 1</w:t>
            </w:r>
            <w:r w:rsidR="00117717" w:rsidRPr="00EA0DE3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36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</w:tr>
      <w:tr w:rsidR="00DB4678" w:rsidRPr="00EA0DE3" w:rsidTr="00746B5C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1C4B9A">
            <w:pPr>
              <w:pStyle w:val="Tabletext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00AB"/>
            </w:r>
            <w:r w:rsidR="001C0CE8" w:rsidRPr="00EA0DE3">
              <w:t xml:space="preserve"> 12,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30</w:t>
            </w:r>
            <w:r w:rsidR="00D778E8" w:rsidRPr="00EA0DE3">
              <w:t> дБм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AE3ADD" w:rsidRPr="00EA0DE3" w:rsidTr="00746B5C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3ADD" w:rsidRPr="00EA0DE3" w:rsidRDefault="00AE3ADD" w:rsidP="00AE3ADD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5C2C8E" w:rsidRPr="00EA0DE3">
              <w:t>Такая же ширина полосы, как в п. 4.1 Рекомендации МСЭ-R SM.329.</w:t>
            </w:r>
          </w:p>
          <w:p w:rsidR="00AE3ADD" w:rsidRPr="00EA0DE3" w:rsidRDefault="00AE3ADD" w:rsidP="00AE3ADD">
            <w:pPr>
              <w:pStyle w:val="Tablelegen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  <w:r w:rsidRPr="00EA0DE3">
              <w:tab/>
            </w:r>
            <w:r w:rsidR="005C2C8E" w:rsidRPr="00EA0DE3">
              <w:t>Такая же ширина полосы, как в п. 4.1 Рекомендации МСЭ-R SM.329. Верхняя частота такая же, как в таблице 1 п. 2.5 Рекомендации МСЭ-R SM.329</w:t>
            </w:r>
            <w:r w:rsidRPr="00EA0DE3">
              <w:t>.</w:t>
            </w:r>
          </w:p>
        </w:tc>
      </w:tr>
    </w:tbl>
    <w:p w:rsidR="00DB4678" w:rsidRPr="00EA0DE3" w:rsidRDefault="00DB4678" w:rsidP="00AE3ADD">
      <w:pPr>
        <w:pStyle w:val="Tablefin"/>
        <w:rPr>
          <w:lang w:val="ru-RU"/>
        </w:rPr>
      </w:pPr>
    </w:p>
    <w:p w:rsidR="00DB4678" w:rsidRPr="00EA0DE3" w:rsidRDefault="00DB4678" w:rsidP="001C0CE8">
      <w:pPr>
        <w:pStyle w:val="Heading2"/>
      </w:pPr>
      <w:bookmarkStart w:id="49" w:name="_Toc197312246"/>
      <w:r w:rsidRPr="00EA0DE3">
        <w:t>4.1</w:t>
      </w:r>
      <w:r w:rsidRPr="00EA0DE3">
        <w:tab/>
      </w:r>
      <w:bookmarkEnd w:id="49"/>
      <w:r w:rsidR="00D61F42" w:rsidRPr="00EA0DE3">
        <w:t>Сосуществование с GSM900</w:t>
      </w:r>
    </w:p>
    <w:p w:rsidR="00DB4678" w:rsidRPr="00EA0DE3" w:rsidRDefault="00D61F42" w:rsidP="00DB4678">
      <w:r w:rsidRPr="00EA0DE3">
        <w:t xml:space="preserve">Данное требование может применяться к защите приемников ПС GSM900 и БПС GSM900 в географических областях, в которых развернуты </w:t>
      </w:r>
      <w:r w:rsidR="00155750" w:rsidRPr="00EA0DE3">
        <w:t xml:space="preserve">системы </w:t>
      </w:r>
      <w:r w:rsidRPr="00EA0DE3">
        <w:t>GSM900 и UTRA</w:t>
      </w:r>
      <w:r w:rsidR="00155750" w:rsidRPr="00EA0DE3">
        <w:t>.</w:t>
      </w: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F72722" w:rsidRPr="00EA0DE3">
        <w:t>33A</w:t>
      </w:r>
    </w:p>
    <w:p w:rsidR="00DB4678" w:rsidRPr="00EA0DE3" w:rsidRDefault="007F283D" w:rsidP="00D61F42">
      <w:pPr>
        <w:pStyle w:val="Tabletitle"/>
      </w:pPr>
      <w:r w:rsidRPr="00EA0DE3">
        <w:t>Предельные уровни</w:t>
      </w:r>
      <w:r w:rsidR="00D61F42" w:rsidRPr="00EA0DE3">
        <w:t xml:space="preserve"> побочных излучений БС для UTRA в географических областях </w:t>
      </w:r>
      <w:r w:rsidR="00D61F42" w:rsidRPr="00EA0DE3">
        <w:br/>
        <w:t>покрытия приемников ПС GSM900 и БПС GSM900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09"/>
        <w:gridCol w:w="2410"/>
        <w:gridCol w:w="3101"/>
        <w:gridCol w:w="1719"/>
      </w:tblGrid>
      <w:tr w:rsidR="00D61F42" w:rsidRPr="00EA0DE3" w:rsidTr="00746B5C">
        <w:trPr>
          <w:jc w:val="center"/>
        </w:trPr>
        <w:tc>
          <w:tcPr>
            <w:tcW w:w="2409" w:type="dxa"/>
            <w:vAlign w:val="center"/>
          </w:tcPr>
          <w:p w:rsidR="00D61F42" w:rsidRPr="00EA0DE3" w:rsidRDefault="00D61F42" w:rsidP="00D308AB">
            <w:pPr>
              <w:pStyle w:val="Tablehead"/>
            </w:pPr>
            <w:r w:rsidRPr="00EA0DE3">
              <w:t>Полоса</w:t>
            </w:r>
          </w:p>
        </w:tc>
        <w:tc>
          <w:tcPr>
            <w:tcW w:w="2410" w:type="dxa"/>
            <w:vAlign w:val="center"/>
          </w:tcPr>
          <w:p w:rsidR="00D61F42" w:rsidRPr="00EA0DE3" w:rsidRDefault="00D61F42" w:rsidP="00D308AB">
            <w:pPr>
              <w:pStyle w:val="Tablehead"/>
            </w:pPr>
            <w:r w:rsidRPr="00EA0DE3">
              <w:t>Максимальный уровень</w:t>
            </w:r>
          </w:p>
        </w:tc>
        <w:tc>
          <w:tcPr>
            <w:tcW w:w="3101" w:type="dxa"/>
            <w:vAlign w:val="center"/>
          </w:tcPr>
          <w:p w:rsidR="00D61F42" w:rsidRPr="00EA0DE3" w:rsidRDefault="00D61F42" w:rsidP="00D308AB">
            <w:pPr>
              <w:pStyle w:val="Tablehead"/>
            </w:pPr>
            <w:r w:rsidRPr="00EA0DE3">
              <w:t>Ширина полосы измерения</w:t>
            </w:r>
          </w:p>
        </w:tc>
        <w:tc>
          <w:tcPr>
            <w:tcW w:w="1719" w:type="dxa"/>
            <w:vAlign w:val="center"/>
          </w:tcPr>
          <w:p w:rsidR="00D61F42" w:rsidRPr="00EA0DE3" w:rsidRDefault="00D61F42" w:rsidP="00D308AB">
            <w:pPr>
              <w:pStyle w:val="Tablehead"/>
            </w:pPr>
            <w:r w:rsidRPr="00EA0DE3">
              <w:t>Примечание</w:t>
            </w:r>
          </w:p>
        </w:tc>
      </w:tr>
      <w:tr w:rsidR="00DB4678" w:rsidRPr="00EA0DE3" w:rsidTr="00746B5C">
        <w:trPr>
          <w:jc w:val="center"/>
        </w:trPr>
        <w:tc>
          <w:tcPr>
            <w:tcW w:w="2409" w:type="dxa"/>
            <w:vAlign w:val="center"/>
          </w:tcPr>
          <w:p w:rsidR="00DB4678" w:rsidRPr="00EA0DE3" w:rsidRDefault="00DB4678" w:rsidP="001C0CE8">
            <w:pPr>
              <w:pStyle w:val="StyleTabletextCentered"/>
            </w:pPr>
            <w:r w:rsidRPr="00EA0DE3">
              <w:t>876</w:t>
            </w:r>
            <w:r w:rsidR="001C0CE8" w:rsidRPr="00EA0DE3">
              <w:sym w:font="Symbol" w:char="F02D"/>
            </w:r>
            <w:r w:rsidRPr="00EA0DE3">
              <w:t>915</w:t>
            </w:r>
            <w:r w:rsidR="00304848" w:rsidRPr="00EA0DE3">
              <w:t> МГц</w:t>
            </w:r>
          </w:p>
        </w:tc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−61</w:t>
            </w:r>
            <w:r w:rsidR="00D778E8" w:rsidRPr="00EA0DE3">
              <w:t> дБм</w:t>
            </w:r>
          </w:p>
        </w:tc>
        <w:tc>
          <w:tcPr>
            <w:tcW w:w="310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vAlign w:val="center"/>
          </w:tcPr>
          <w:p w:rsidR="00DB4678" w:rsidRPr="00EA0DE3" w:rsidRDefault="00DB4678" w:rsidP="00F72722">
            <w:pPr>
              <w:pStyle w:val="Tabletext"/>
              <w:jc w:val="center"/>
            </w:pPr>
          </w:p>
        </w:tc>
      </w:tr>
      <w:tr w:rsidR="00DB4678" w:rsidRPr="00EA0DE3" w:rsidTr="00746B5C">
        <w:trPr>
          <w:jc w:val="center"/>
        </w:trPr>
        <w:tc>
          <w:tcPr>
            <w:tcW w:w="2409" w:type="dxa"/>
            <w:vAlign w:val="center"/>
          </w:tcPr>
          <w:p w:rsidR="00DB4678" w:rsidRPr="00EA0DE3" w:rsidRDefault="00DB4678" w:rsidP="001C0CE8">
            <w:pPr>
              <w:pStyle w:val="StyleTabletextCentered"/>
            </w:pPr>
            <w:r w:rsidRPr="00EA0DE3">
              <w:t>921</w:t>
            </w:r>
            <w:r w:rsidR="001C0CE8" w:rsidRPr="00EA0DE3">
              <w:sym w:font="Symbol" w:char="F02D"/>
            </w:r>
            <w:r w:rsidRPr="00EA0DE3">
              <w:t>960</w:t>
            </w:r>
            <w:r w:rsidR="00304848" w:rsidRPr="00EA0DE3">
              <w:t> МГц</w:t>
            </w:r>
          </w:p>
        </w:tc>
        <w:tc>
          <w:tcPr>
            <w:tcW w:w="241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−57</w:t>
            </w:r>
            <w:r w:rsidR="00D778E8" w:rsidRPr="00EA0DE3">
              <w:t> дБм</w:t>
            </w:r>
          </w:p>
        </w:tc>
        <w:tc>
          <w:tcPr>
            <w:tcW w:w="3101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vAlign w:val="center"/>
          </w:tcPr>
          <w:p w:rsidR="00DB4678" w:rsidRPr="00EA0DE3" w:rsidRDefault="00DB4678" w:rsidP="00F72722">
            <w:pPr>
              <w:pStyle w:val="Tabletext"/>
              <w:jc w:val="center"/>
            </w:pPr>
          </w:p>
        </w:tc>
      </w:tr>
    </w:tbl>
    <w:p w:rsidR="00F72722" w:rsidRPr="00EA0DE3" w:rsidRDefault="00F72722" w:rsidP="00F72722">
      <w:pPr>
        <w:pStyle w:val="Tablefin"/>
        <w:rPr>
          <w:lang w:val="ru-RU"/>
        </w:rPr>
      </w:pPr>
      <w:bookmarkStart w:id="50" w:name="_Toc197312247"/>
    </w:p>
    <w:p w:rsidR="00DB4678" w:rsidRPr="00EA0DE3" w:rsidRDefault="00DB4678" w:rsidP="001C0CE8">
      <w:pPr>
        <w:pStyle w:val="Heading2"/>
      </w:pPr>
      <w:r w:rsidRPr="00EA0DE3">
        <w:lastRenderedPageBreak/>
        <w:t>4.2</w:t>
      </w:r>
      <w:r w:rsidRPr="00EA0DE3">
        <w:tab/>
      </w:r>
      <w:bookmarkEnd w:id="50"/>
      <w:r w:rsidR="000D0415" w:rsidRPr="00EA0DE3">
        <w:t>Сосуществование с DCS1800</w:t>
      </w:r>
    </w:p>
    <w:p w:rsidR="00DB4678" w:rsidRPr="00EA0DE3" w:rsidRDefault="000D0415" w:rsidP="00DB4678">
      <w:r w:rsidRPr="00EA0DE3">
        <w:t>Данное требование может применяться к защите приемников ПС DCS1800 и БПС DCS1800 в географических областях, в которых развернуты DCS1800 и UTRA</w:t>
      </w:r>
      <w:r w:rsidR="00DB4678" w:rsidRPr="00EA0DE3">
        <w:t>.</w:t>
      </w: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F72722" w:rsidRPr="00EA0DE3">
        <w:t>33B</w:t>
      </w:r>
    </w:p>
    <w:p w:rsidR="00DB4678" w:rsidRPr="00EA0DE3" w:rsidRDefault="007F283D" w:rsidP="00AD555C">
      <w:pPr>
        <w:pStyle w:val="Tabletitle"/>
      </w:pPr>
      <w:r w:rsidRPr="00EA0DE3">
        <w:t>Предельные уровни</w:t>
      </w:r>
      <w:r w:rsidR="00AD555C" w:rsidRPr="00EA0DE3">
        <w:t xml:space="preserve"> побочных излучений БС для БС с </w:t>
      </w:r>
      <w:r w:rsidR="00DB4678" w:rsidRPr="00EA0DE3">
        <w:t xml:space="preserve">UTRA </w:t>
      </w:r>
      <w:r w:rsidR="00AD555C" w:rsidRPr="00EA0DE3">
        <w:t xml:space="preserve">в географических областях </w:t>
      </w:r>
      <w:r w:rsidR="00AD555C" w:rsidRPr="00EA0DE3">
        <w:br/>
        <w:t>покрытия приемников ПС DCS1800 и БПС DCS1800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0"/>
        <w:gridCol w:w="2410"/>
        <w:gridCol w:w="3100"/>
        <w:gridCol w:w="1719"/>
      </w:tblGrid>
      <w:tr w:rsidR="0050100D" w:rsidRPr="00EA0DE3" w:rsidTr="00746B5C">
        <w:trPr>
          <w:jc w:val="center"/>
        </w:trPr>
        <w:tc>
          <w:tcPr>
            <w:tcW w:w="2410" w:type="dxa"/>
            <w:vAlign w:val="center"/>
          </w:tcPr>
          <w:p w:rsidR="0050100D" w:rsidRPr="00EA0DE3" w:rsidRDefault="0050100D" w:rsidP="00585563">
            <w:pPr>
              <w:pStyle w:val="StyleTableheadBefore1ptAfter1ptLinespacingExac"/>
            </w:pPr>
            <w:r w:rsidRPr="00EA0DE3">
              <w:t>Полоса частот</w:t>
            </w:r>
          </w:p>
        </w:tc>
        <w:tc>
          <w:tcPr>
            <w:tcW w:w="2410" w:type="dxa"/>
            <w:vAlign w:val="center"/>
          </w:tcPr>
          <w:p w:rsidR="0050100D" w:rsidRPr="00EA0DE3" w:rsidRDefault="0050100D" w:rsidP="00585563">
            <w:pPr>
              <w:pStyle w:val="StyleTableheadBefore1ptAfter1ptLinespacingExac"/>
            </w:pPr>
            <w:r w:rsidRPr="00EA0DE3">
              <w:t>Максимальный уровень</w:t>
            </w:r>
          </w:p>
        </w:tc>
        <w:tc>
          <w:tcPr>
            <w:tcW w:w="3100" w:type="dxa"/>
            <w:vAlign w:val="center"/>
          </w:tcPr>
          <w:p w:rsidR="0050100D" w:rsidRPr="00EA0DE3" w:rsidRDefault="0050100D" w:rsidP="00585563">
            <w:pPr>
              <w:pStyle w:val="StyleTableheadBefore1ptAfter1ptLinespacingExac"/>
            </w:pPr>
            <w:r w:rsidRPr="00EA0DE3">
              <w:t>Ширина полосы измерения</w:t>
            </w:r>
          </w:p>
        </w:tc>
        <w:tc>
          <w:tcPr>
            <w:tcW w:w="1719" w:type="dxa"/>
            <w:vAlign w:val="center"/>
          </w:tcPr>
          <w:p w:rsidR="0050100D" w:rsidRPr="00EA0DE3" w:rsidRDefault="0050100D" w:rsidP="00585563">
            <w:pPr>
              <w:pStyle w:val="StyleTableheadBefore1ptAfter1ptLinespacingExac"/>
            </w:pPr>
            <w:r w:rsidRPr="00EA0DE3">
              <w:t>Примечание</w:t>
            </w:r>
          </w:p>
        </w:tc>
      </w:tr>
      <w:tr w:rsidR="00DB4678" w:rsidRPr="00EA0DE3" w:rsidTr="00746B5C">
        <w:trPr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1C0CE8">
            <w:pPr>
              <w:pStyle w:val="StyleTabletextCentered"/>
              <w:spacing w:before="20" w:after="20"/>
            </w:pPr>
            <w:r w:rsidRPr="00EA0DE3">
              <w:t>1 710</w:t>
            </w:r>
            <w:r w:rsidR="001C0CE8" w:rsidRPr="00EA0DE3">
              <w:sym w:font="Symbol" w:char="F02D"/>
            </w:r>
            <w:r w:rsidRPr="00EA0DE3">
              <w:t>1 785</w:t>
            </w:r>
            <w:r w:rsidR="00304848" w:rsidRPr="00EA0DE3">
              <w:t> МГц</w:t>
            </w:r>
          </w:p>
        </w:tc>
        <w:tc>
          <w:tcPr>
            <w:tcW w:w="2410" w:type="dxa"/>
            <w:vAlign w:val="center"/>
          </w:tcPr>
          <w:p w:rsidR="00DB4678" w:rsidRPr="00EA0DE3" w:rsidRDefault="00DB4678" w:rsidP="00CF2A3F">
            <w:pPr>
              <w:pStyle w:val="StyleTabletextCentered"/>
              <w:spacing w:before="20" w:after="20"/>
            </w:pPr>
            <w:r w:rsidRPr="00EA0DE3">
              <w:t>−61</w:t>
            </w:r>
            <w:r w:rsidR="00D778E8" w:rsidRPr="00EA0DE3">
              <w:t> дБм</w:t>
            </w:r>
          </w:p>
        </w:tc>
        <w:tc>
          <w:tcPr>
            <w:tcW w:w="3100" w:type="dxa"/>
            <w:vAlign w:val="center"/>
          </w:tcPr>
          <w:p w:rsidR="00DB4678" w:rsidRPr="00EA0DE3" w:rsidRDefault="00DB4678" w:rsidP="00CF2A3F">
            <w:pPr>
              <w:pStyle w:val="StyleTabletextCentered"/>
              <w:spacing w:before="20" w:after="20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vAlign w:val="center"/>
          </w:tcPr>
          <w:p w:rsidR="00DB4678" w:rsidRPr="00EA0DE3" w:rsidRDefault="00DB4678" w:rsidP="00CF2A3F">
            <w:pPr>
              <w:pStyle w:val="Tabletext"/>
              <w:spacing w:before="20" w:after="20"/>
              <w:jc w:val="center"/>
            </w:pPr>
          </w:p>
        </w:tc>
      </w:tr>
      <w:tr w:rsidR="00DB4678" w:rsidRPr="00EA0DE3" w:rsidTr="00746B5C">
        <w:trPr>
          <w:jc w:val="center"/>
        </w:trPr>
        <w:tc>
          <w:tcPr>
            <w:tcW w:w="2410" w:type="dxa"/>
            <w:vAlign w:val="center"/>
          </w:tcPr>
          <w:p w:rsidR="00DB4678" w:rsidRPr="00EA0DE3" w:rsidRDefault="00DB4678" w:rsidP="001C0CE8">
            <w:pPr>
              <w:pStyle w:val="StyleTabletextCentered"/>
              <w:spacing w:before="20" w:after="20"/>
            </w:pPr>
            <w:r w:rsidRPr="00EA0DE3">
              <w:t>1 805</w:t>
            </w:r>
            <w:r w:rsidR="001C0CE8" w:rsidRPr="00EA0DE3">
              <w:sym w:font="Symbol" w:char="F02D"/>
            </w:r>
            <w:r w:rsidRPr="00EA0DE3">
              <w:t>1 880</w:t>
            </w:r>
            <w:r w:rsidR="00304848" w:rsidRPr="00EA0DE3">
              <w:t> МГц</w:t>
            </w:r>
          </w:p>
        </w:tc>
        <w:tc>
          <w:tcPr>
            <w:tcW w:w="2410" w:type="dxa"/>
            <w:vAlign w:val="center"/>
          </w:tcPr>
          <w:p w:rsidR="00DB4678" w:rsidRPr="00EA0DE3" w:rsidRDefault="00DB4678" w:rsidP="00CF2A3F">
            <w:pPr>
              <w:pStyle w:val="StyleTabletextCentered"/>
              <w:spacing w:before="20" w:after="20"/>
            </w:pPr>
            <w:r w:rsidRPr="00EA0DE3">
              <w:t>−47</w:t>
            </w:r>
            <w:r w:rsidR="00D778E8" w:rsidRPr="00EA0DE3">
              <w:t> дБм</w:t>
            </w:r>
          </w:p>
        </w:tc>
        <w:tc>
          <w:tcPr>
            <w:tcW w:w="3100" w:type="dxa"/>
            <w:vAlign w:val="center"/>
          </w:tcPr>
          <w:p w:rsidR="00DB4678" w:rsidRPr="00EA0DE3" w:rsidRDefault="00DB4678" w:rsidP="00CF2A3F">
            <w:pPr>
              <w:pStyle w:val="StyleTabletextCentered"/>
              <w:spacing w:before="20" w:after="20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719" w:type="dxa"/>
            <w:vAlign w:val="center"/>
          </w:tcPr>
          <w:p w:rsidR="00DB4678" w:rsidRPr="00EA0DE3" w:rsidRDefault="00DB4678" w:rsidP="00CF2A3F">
            <w:pPr>
              <w:pStyle w:val="Tabletext"/>
              <w:spacing w:before="20" w:after="20"/>
              <w:jc w:val="center"/>
            </w:pPr>
          </w:p>
        </w:tc>
      </w:tr>
    </w:tbl>
    <w:p w:rsidR="00DB4678" w:rsidRPr="00EA0DE3" w:rsidRDefault="00DB4678" w:rsidP="001C0CE8">
      <w:pPr>
        <w:pStyle w:val="Heading2"/>
      </w:pPr>
      <w:bookmarkStart w:id="51" w:name="_Toc197312248"/>
      <w:r w:rsidRPr="00EA0DE3">
        <w:t>4.3</w:t>
      </w:r>
      <w:r w:rsidRPr="00EA0DE3">
        <w:tab/>
      </w:r>
      <w:bookmarkEnd w:id="51"/>
      <w:r w:rsidR="0050100D" w:rsidRPr="00EA0DE3">
        <w:t>Сосуществование с системами FDD с UTRA</w:t>
      </w:r>
    </w:p>
    <w:p w:rsidR="00DB4678" w:rsidRPr="00EA0DE3" w:rsidRDefault="0050100D" w:rsidP="0050100D">
      <w:r w:rsidRPr="00EA0DE3">
        <w:t>Это требование может применяться к географическим областям, в которых развернуты системы TDD с UTRA и FDD с UTRA, которые работают в полосах, указанных в таблице </w:t>
      </w:r>
      <w:r w:rsidR="00FE0D42" w:rsidRPr="00EA0DE3">
        <w:t>33</w:t>
      </w:r>
      <w:r w:rsidR="00DB4678" w:rsidRPr="00EA0DE3">
        <w:t>C.</w:t>
      </w:r>
    </w:p>
    <w:p w:rsidR="00DB4678" w:rsidRPr="00EA0DE3" w:rsidRDefault="00501172" w:rsidP="00501172">
      <w:r w:rsidRPr="00EA0DE3">
        <w:t>Для базовых станций с TDD, которые используют несущие частоты в пределах полосы 2010</w:t>
      </w:r>
      <w:r w:rsidRPr="00EA0DE3">
        <w:sym w:font="Symbol" w:char="F02D"/>
      </w:r>
      <w:r w:rsidRPr="00EA0DE3">
        <w:t>2025</w:t>
      </w:r>
      <w:r w:rsidR="00304848" w:rsidRPr="00EA0DE3">
        <w:t> МГц</w:t>
      </w:r>
      <w:r w:rsidR="001C0CE8" w:rsidRPr="00EA0DE3">
        <w:t>,</w:t>
      </w:r>
      <w:r w:rsidRPr="00EA0DE3">
        <w:t xml:space="preserve"> требования применяются на всех частотах в пределах полос частот, указанных в таблице 33С. </w:t>
      </w:r>
      <w:r w:rsidR="001E4B85" w:rsidRPr="00EA0DE3">
        <w:t xml:space="preserve">Для базовых станций варианта TDD со скоростью 3,84 Мэлемент/с, которые используют несущую частоту в полосе 1900–1920 МГц, требование применяется на частотах в пределах указанного диапазона частот, которые на 12,5 МГц выше последней используемой несущей в полосе частот 1900–1920 МГц. Для базовых станций варианта TDD со скоростью 1,28 Мэлемент/с, которые используют несущую частоту в полосе 1900–1920 МГц, требование применяется на частотах в пределах указанного диапазона частот, которые на 4 МГц выше последней используемой несущей в полосе частот 1900–1920 МГц. </w:t>
      </w:r>
      <w:r w:rsidRPr="00EA0DE3">
        <w:t>Для базовых станций варианта TDD со скоростью 7,68 </w:t>
      </w:r>
      <w:r w:rsidR="001E4B85" w:rsidRPr="00EA0DE3">
        <w:t>Мэлемент</w:t>
      </w:r>
      <w:r w:rsidRPr="00EA0DE3">
        <w:t>/с, которые используют несущую частоту в полосе 1900–1920</w:t>
      </w:r>
      <w:r w:rsidR="00304848" w:rsidRPr="00EA0DE3">
        <w:t> МГц</w:t>
      </w:r>
      <w:r w:rsidRPr="00EA0DE3">
        <w:t>, требование применяется на частотах в пределах указанного диапазона частот, которые на 25</w:t>
      </w:r>
      <w:r w:rsidR="00304848" w:rsidRPr="00EA0DE3">
        <w:t> МГц</w:t>
      </w:r>
      <w:r w:rsidRPr="00EA0DE3">
        <w:t xml:space="preserve"> выше последней используемой несущей в полосе частот 1900–1920</w:t>
      </w:r>
      <w:r w:rsidR="00304848" w:rsidRPr="00EA0DE3">
        <w:t> МГц</w:t>
      </w:r>
      <w:r w:rsidRPr="00EA0DE3">
        <w:t>.</w:t>
      </w:r>
    </w:p>
    <w:p w:rsidR="00DB4678" w:rsidRPr="00EA0DE3" w:rsidRDefault="00CF2A3F" w:rsidP="00FE0D42">
      <w:r w:rsidRPr="00EA0DE3">
        <w:t>Мощность любого побочного излучения не должна превышать значений, приведенных в таблице </w:t>
      </w:r>
      <w:r w:rsidR="00FE0D42" w:rsidRPr="00EA0DE3">
        <w:t>33</w:t>
      </w:r>
      <w:r w:rsidR="00DB4678" w:rsidRPr="00EA0DE3">
        <w:t>C.</w:t>
      </w:r>
    </w:p>
    <w:p w:rsidR="00DB4678" w:rsidRPr="00EA0DE3" w:rsidRDefault="00107B97" w:rsidP="001C0CE8">
      <w:pPr>
        <w:pStyle w:val="TableNo"/>
      </w:pPr>
      <w:r w:rsidRPr="00EA0DE3">
        <w:t xml:space="preserve">ТАБЛИЦА </w:t>
      </w:r>
      <w:r w:rsidR="00ED565A" w:rsidRPr="00EA0DE3">
        <w:t>33C</w:t>
      </w:r>
    </w:p>
    <w:p w:rsidR="00DB4678" w:rsidRPr="00EA0DE3" w:rsidRDefault="007F283D" w:rsidP="00FD53FA">
      <w:pPr>
        <w:pStyle w:val="Tabletitle"/>
        <w:rPr>
          <w:szCs w:val="22"/>
        </w:rPr>
      </w:pPr>
      <w:r w:rsidRPr="00EA0DE3">
        <w:t>Предельные уровни</w:t>
      </w:r>
      <w:r w:rsidR="00CF2A3F" w:rsidRPr="00EA0DE3">
        <w:t xml:space="preserve"> побочных излучений БС для БС в географических областях </w:t>
      </w:r>
      <w:r w:rsidR="00CF2A3F" w:rsidRPr="00EA0DE3">
        <w:br/>
        <w:t>покрытия системы FDD с UTRA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870"/>
        <w:gridCol w:w="2452"/>
        <w:gridCol w:w="1568"/>
        <w:gridCol w:w="1689"/>
        <w:gridCol w:w="2174"/>
      </w:tblGrid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head"/>
              <w:tabs>
                <w:tab w:val="clear" w:pos="1985"/>
              </w:tabs>
              <w:spacing w:before="20" w:after="20" w:line="180" w:lineRule="exac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Класс БС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head"/>
              <w:spacing w:before="20" w:after="20" w:line="180" w:lineRule="exac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Полоса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head"/>
              <w:tabs>
                <w:tab w:val="clear" w:pos="1418"/>
              </w:tabs>
              <w:spacing w:before="20" w:after="20" w:line="180" w:lineRule="exact"/>
              <w:ind w:left="-28" w:right="-28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Максимальный уровень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head"/>
              <w:spacing w:before="20" w:after="20" w:line="180" w:lineRule="exact"/>
              <w:ind w:left="-57" w:right="-57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Ширина полосы измерения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head"/>
              <w:spacing w:before="20" w:after="20" w:line="180" w:lineRule="exac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  <w:lang w:eastAsia="ja-JP"/>
              </w:rPr>
              <w:t>Примечание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1 920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1 980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−43 дБм</w:t>
            </w:r>
            <w:r w:rsidRPr="00EA0DE3">
              <w:rPr>
                <w:rFonts w:asciiTheme="majorBidi" w:hAnsiTheme="majorBidi" w:cstheme="majorBidi"/>
                <w:sz w:val="20"/>
                <w:vertAlign w:val="superscript"/>
              </w:rPr>
              <w:t>(1)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3,84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2 110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2 170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−52 дБм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2 500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2 570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−43 дБм</w:t>
            </w:r>
            <w:r w:rsidRPr="00EA0DE3">
              <w:rPr>
                <w:rFonts w:asciiTheme="majorBidi" w:hAnsiTheme="majorBidi" w:cstheme="majorBidi"/>
                <w:sz w:val="20"/>
                <w:vertAlign w:val="superscript"/>
              </w:rPr>
              <w:t>(2)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3,84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2 620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2 690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−52 дБм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legend"/>
              <w:spacing w:before="20" w:after="2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815</w:t>
            </w:r>
            <w:r w:rsidR="001C0CE8" w:rsidRPr="00EA0DE3">
              <w:rPr>
                <w:rFonts w:asciiTheme="majorBidi" w:hAnsiTheme="majorBidi" w:cstheme="majorBidi"/>
              </w:rPr>
              <w:sym w:font="Symbol" w:char="F02D"/>
            </w:r>
            <w:r w:rsidRPr="00EA0DE3">
              <w:rPr>
                <w:rFonts w:asciiTheme="majorBidi" w:hAnsiTheme="majorBidi" w:cstheme="majorBidi"/>
              </w:rPr>
              <w:t>850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tabs>
                <w:tab w:val="clear" w:pos="1418"/>
              </w:tabs>
              <w:spacing w:before="20" w:after="20"/>
              <w:ind w:left="-28" w:right="-28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−43 дБм</w:t>
            </w:r>
            <w:r w:rsidRPr="00EA0DE3">
              <w:rPr>
                <w:rFonts w:asciiTheme="majorBidi" w:hAnsiTheme="majorBidi" w:cstheme="majorBidi"/>
                <w:vertAlign w:val="superscript"/>
              </w:rPr>
              <w:t>(3)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spacing w:before="20" w:after="20"/>
              <w:ind w:left="-57" w:right="-57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3,84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Применимо в Японии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legend"/>
              <w:spacing w:before="20" w:after="2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860</w:t>
            </w:r>
            <w:r w:rsidR="001C0CE8" w:rsidRPr="00EA0DE3">
              <w:rPr>
                <w:rFonts w:asciiTheme="majorBidi" w:hAnsiTheme="majorBidi" w:cstheme="majorBidi"/>
              </w:rPr>
              <w:sym w:font="Symbol" w:char="F02D"/>
            </w:r>
            <w:r w:rsidRPr="00EA0DE3">
              <w:rPr>
                <w:rFonts w:asciiTheme="majorBidi" w:hAnsiTheme="majorBidi" w:cstheme="majorBidi"/>
              </w:rPr>
              <w:t>895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tabs>
                <w:tab w:val="clear" w:pos="1418"/>
              </w:tabs>
              <w:spacing w:before="20" w:after="20"/>
              <w:ind w:left="-28" w:right="-28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−52 дБм</w:t>
            </w:r>
            <w:r w:rsidRPr="00EA0DE3">
              <w:rPr>
                <w:rFonts w:asciiTheme="majorBidi" w:hAnsiTheme="majorBidi" w:cstheme="majorBidi"/>
                <w:vertAlign w:val="superscript"/>
              </w:rPr>
              <w:t>(3)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spacing w:before="20" w:after="20"/>
              <w:ind w:left="-57" w:right="-57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Применимо в Японии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  <w:sz w:val="20"/>
                <w:lang w:eastAsia="ja-JP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1C0CE8" w:rsidP="009A514F">
            <w:pPr>
              <w:pStyle w:val="Tablelegend"/>
              <w:spacing w:before="20" w:after="2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1 427,</w:t>
            </w:r>
            <w:r w:rsidR="00CF2A3F" w:rsidRPr="00EA0DE3">
              <w:rPr>
                <w:rFonts w:asciiTheme="majorBidi" w:hAnsiTheme="majorBidi" w:cstheme="majorBidi"/>
              </w:rPr>
              <w:t>9</w:t>
            </w:r>
            <w:r w:rsidRPr="00EA0DE3">
              <w:rPr>
                <w:rFonts w:asciiTheme="majorBidi" w:hAnsiTheme="majorBidi" w:cstheme="majorBidi"/>
              </w:rPr>
              <w:sym w:font="Symbol" w:char="F02D"/>
            </w:r>
            <w:r w:rsidR="00CF2A3F" w:rsidRPr="00EA0DE3">
              <w:rPr>
                <w:rFonts w:asciiTheme="majorBidi" w:hAnsiTheme="majorBidi" w:cstheme="majorBidi"/>
              </w:rPr>
              <w:t>1 452</w:t>
            </w:r>
            <w:r w:rsidRPr="00EA0DE3">
              <w:rPr>
                <w:rFonts w:asciiTheme="majorBidi" w:hAnsiTheme="majorBidi" w:cstheme="majorBidi"/>
              </w:rPr>
              <w:t>,</w:t>
            </w:r>
            <w:r w:rsidR="00CF2A3F" w:rsidRPr="00EA0DE3">
              <w:rPr>
                <w:rFonts w:asciiTheme="majorBidi" w:hAnsiTheme="majorBidi" w:cstheme="majorBidi"/>
              </w:rPr>
              <w:t>9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tabs>
                <w:tab w:val="clear" w:pos="1418"/>
              </w:tabs>
              <w:spacing w:before="20" w:after="20"/>
              <w:ind w:left="-28" w:right="-28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−43 дБм</w:t>
            </w:r>
            <w:r w:rsidRPr="00EA0DE3">
              <w:rPr>
                <w:rFonts w:asciiTheme="majorBidi" w:hAnsiTheme="majorBidi" w:cstheme="majorBidi"/>
                <w:vertAlign w:val="superscript"/>
              </w:rPr>
              <w:t>(3)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spacing w:before="20" w:after="20"/>
              <w:ind w:left="-57" w:right="-57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3,84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Применимо в Японии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  <w:sz w:val="20"/>
                <w:lang w:eastAsia="ja-JP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9A514F">
            <w:pPr>
              <w:pStyle w:val="Tablelegend"/>
              <w:spacing w:before="20" w:after="2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1 475</w:t>
            </w:r>
            <w:r w:rsidR="001C0CE8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9</w:t>
            </w:r>
            <w:r w:rsidR="001C0CE8" w:rsidRPr="00EA0DE3">
              <w:rPr>
                <w:rFonts w:asciiTheme="majorBidi" w:hAnsiTheme="majorBidi" w:cstheme="majorBidi"/>
              </w:rPr>
              <w:sym w:font="Symbol" w:char="F02D"/>
            </w:r>
            <w:r w:rsidRPr="00EA0DE3">
              <w:rPr>
                <w:rFonts w:asciiTheme="majorBidi" w:hAnsiTheme="majorBidi" w:cstheme="majorBidi"/>
              </w:rPr>
              <w:t>1 500</w:t>
            </w:r>
            <w:r w:rsidR="001C0CE8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9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tabs>
                <w:tab w:val="clear" w:pos="1418"/>
              </w:tabs>
              <w:spacing w:before="20" w:after="20"/>
              <w:ind w:left="-28" w:right="-28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−52 дБм</w:t>
            </w:r>
            <w:r w:rsidRPr="00EA0DE3">
              <w:rPr>
                <w:rFonts w:asciiTheme="majorBidi" w:hAnsiTheme="majorBidi" w:cstheme="majorBidi"/>
                <w:vertAlign w:val="superscript"/>
              </w:rPr>
              <w:t>(4)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legend"/>
              <w:spacing w:before="20" w:after="20"/>
              <w:ind w:left="-57" w:right="-57" w:firstLine="0"/>
              <w:jc w:val="center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</w:t>
            </w:r>
            <w:r w:rsidR="00304848" w:rsidRPr="00EA0DE3">
              <w:rPr>
                <w:rFonts w:asciiTheme="majorBidi" w:hAnsiTheme="majorBidi" w:cstheme="majorBidi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Применимо в Японии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1 749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t>,</w:t>
            </w:r>
            <w:r w:rsidRPr="00EA0DE3">
              <w:rPr>
                <w:rFonts w:asciiTheme="majorBidi" w:hAnsiTheme="majorBidi" w:cstheme="majorBidi"/>
                <w:sz w:val="20"/>
              </w:rPr>
              <w:t>9</w:t>
            </w:r>
            <w:r w:rsidR="002176D6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1 784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t>,</w:t>
            </w:r>
            <w:r w:rsidRPr="00EA0DE3">
              <w:rPr>
                <w:rFonts w:asciiTheme="majorBidi" w:hAnsiTheme="majorBidi" w:cstheme="majorBidi"/>
                <w:sz w:val="20"/>
              </w:rPr>
              <w:t>9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−43 дБм</w:t>
            </w:r>
            <w:r w:rsidRPr="00EA0DE3">
              <w:rPr>
                <w:rFonts w:asciiTheme="majorBidi" w:hAnsiTheme="majorBidi" w:cstheme="majorBidi"/>
                <w:sz w:val="20"/>
                <w:vertAlign w:val="superscript"/>
              </w:rPr>
              <w:t>(3)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3,84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Применимо в Японии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3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text"/>
              <w:tabs>
                <w:tab w:val="clear" w:pos="1985"/>
              </w:tabs>
              <w:spacing w:before="20" w:after="20" w:line="180" w:lineRule="exact"/>
              <w:jc w:val="left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БС, обслуживающая крупную область</w:t>
            </w:r>
          </w:p>
        </w:tc>
        <w:tc>
          <w:tcPr>
            <w:tcW w:w="2484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9A514F">
            <w:pPr>
              <w:pStyle w:val="TableNo"/>
              <w:spacing w:before="20" w:after="20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1 844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t>,</w:t>
            </w:r>
            <w:r w:rsidRPr="00EA0DE3">
              <w:rPr>
                <w:rFonts w:asciiTheme="majorBidi" w:hAnsiTheme="majorBidi" w:cstheme="majorBidi"/>
                <w:sz w:val="20"/>
              </w:rPr>
              <w:t>9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sym w:font="Symbol" w:char="F02D"/>
            </w:r>
            <w:r w:rsidRPr="00EA0DE3">
              <w:rPr>
                <w:rFonts w:asciiTheme="majorBidi" w:hAnsiTheme="majorBidi" w:cstheme="majorBidi"/>
                <w:sz w:val="20"/>
              </w:rPr>
              <w:t>1 879</w:t>
            </w:r>
            <w:r w:rsidR="001C0CE8" w:rsidRPr="00EA0DE3">
              <w:rPr>
                <w:rFonts w:asciiTheme="majorBidi" w:hAnsiTheme="majorBidi" w:cstheme="majorBidi"/>
                <w:sz w:val="20"/>
              </w:rPr>
              <w:t>,</w:t>
            </w:r>
            <w:r w:rsidRPr="00EA0DE3">
              <w:rPr>
                <w:rFonts w:asciiTheme="majorBidi" w:hAnsiTheme="majorBidi" w:cstheme="majorBidi"/>
                <w:sz w:val="20"/>
              </w:rPr>
              <w:t>9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−52 дБм</w:t>
            </w:r>
            <w:r w:rsidRPr="00EA0DE3">
              <w:rPr>
                <w:rFonts w:asciiTheme="majorBidi" w:hAnsiTheme="majorBidi" w:cstheme="majorBidi"/>
                <w:sz w:val="20"/>
                <w:vertAlign w:val="superscript"/>
              </w:rPr>
              <w:t>(3)</w:t>
            </w:r>
          </w:p>
        </w:tc>
        <w:tc>
          <w:tcPr>
            <w:tcW w:w="1710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355575">
            <w:pPr>
              <w:pStyle w:val="TableNo"/>
              <w:tabs>
                <w:tab w:val="left" w:pos="1701"/>
              </w:tabs>
              <w:spacing w:before="20" w:after="20"/>
              <w:ind w:left="-57" w:right="-57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1</w:t>
            </w:r>
            <w:r w:rsidR="00304848" w:rsidRPr="00EA0DE3">
              <w:rPr>
                <w:rFonts w:asciiTheme="majorBidi" w:hAnsiTheme="majorBidi" w:cstheme="majorBidi"/>
                <w:sz w:val="20"/>
              </w:rPr>
              <w:t> МГц</w:t>
            </w:r>
          </w:p>
        </w:tc>
        <w:tc>
          <w:tcPr>
            <w:tcW w:w="2202" w:type="dxa"/>
            <w:tcMar>
              <w:left w:w="57" w:type="dxa"/>
              <w:right w:w="57" w:type="dxa"/>
            </w:tcMar>
            <w:vAlign w:val="center"/>
          </w:tcPr>
          <w:p w:rsidR="00CF2A3F" w:rsidRPr="00EA0DE3" w:rsidRDefault="00CF2A3F" w:rsidP="0047051E">
            <w:pPr>
              <w:pStyle w:val="TableNo"/>
              <w:tabs>
                <w:tab w:val="clear" w:pos="1985"/>
              </w:tabs>
              <w:spacing w:before="20" w:after="20"/>
              <w:jc w:val="left"/>
              <w:rPr>
                <w:rFonts w:asciiTheme="majorBidi" w:hAnsiTheme="majorBidi" w:cstheme="majorBidi"/>
                <w:sz w:val="20"/>
              </w:rPr>
            </w:pPr>
            <w:r w:rsidRPr="00EA0DE3">
              <w:rPr>
                <w:rFonts w:asciiTheme="majorBidi" w:hAnsiTheme="majorBidi" w:cstheme="majorBidi"/>
                <w:sz w:val="20"/>
              </w:rPr>
              <w:t>Применимо в Японии</w:t>
            </w:r>
          </w:p>
        </w:tc>
      </w:tr>
    </w:tbl>
    <w:p w:rsidR="00C12DAF" w:rsidRPr="00EA0DE3" w:rsidRDefault="00C12DAF" w:rsidP="002A6FBB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smartTag w:uri="urn:schemas-microsoft-com:office:smarttags" w:element="metricconverter">
        <w:smartTagPr>
          <w:attr w:name="ProductID" w:val="33C"/>
        </w:smartTagPr>
        <w:r w:rsidRPr="00EA0DE3">
          <w:t>33C</w:t>
        </w:r>
      </w:smartTag>
      <w:r w:rsidRPr="00EA0DE3">
        <w:t xml:space="preserve"> (</w:t>
      </w:r>
      <w:r w:rsidR="00155750" w:rsidRPr="00EA0DE3">
        <w:rPr>
          <w:i/>
          <w:iCs/>
        </w:rPr>
        <w:t>окончание</w:t>
      </w:r>
      <w:r w:rsidRPr="00EA0DE3">
        <w:t>)</w:t>
      </w:r>
    </w:p>
    <w:tbl>
      <w:tblPr>
        <w:tblW w:w="974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1857"/>
        <w:gridCol w:w="2438"/>
        <w:gridCol w:w="1615"/>
        <w:gridCol w:w="1674"/>
        <w:gridCol w:w="2165"/>
      </w:tblGrid>
      <w:tr w:rsidR="00CF2A3F" w:rsidRPr="00EA0DE3" w:rsidTr="00355575">
        <w:trPr>
          <w:cantSplit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 w:line="180" w:lineRule="exact"/>
              <w:ind w:left="-65" w:right="-48"/>
            </w:pPr>
            <w:r w:rsidRPr="00EA0DE3">
              <w:t>Класс БС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head"/>
              <w:spacing w:before="20" w:after="20" w:line="180" w:lineRule="exact"/>
            </w:pPr>
            <w:r w:rsidRPr="00EA0DE3">
              <w:t>Полоса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head"/>
              <w:tabs>
                <w:tab w:val="clear" w:pos="1134"/>
                <w:tab w:val="clear" w:pos="1418"/>
              </w:tabs>
              <w:spacing w:before="20" w:after="20" w:line="180" w:lineRule="exact"/>
              <w:ind w:left="-28" w:right="-28"/>
            </w:pPr>
            <w:r w:rsidRPr="00EA0DE3">
              <w:t>Максимальный уровень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head"/>
              <w:tabs>
                <w:tab w:val="clear" w:pos="1418"/>
              </w:tabs>
              <w:spacing w:before="20" w:after="20" w:line="180" w:lineRule="exact"/>
              <w:ind w:left="-57" w:right="-57"/>
            </w:pPr>
            <w:r w:rsidRPr="00EA0DE3">
              <w:t>Ширина полосы измерения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head"/>
              <w:spacing w:before="20" w:after="20" w:line="180" w:lineRule="exact"/>
            </w:pPr>
            <w:r w:rsidRPr="00EA0DE3">
              <w:rPr>
                <w:lang w:eastAsia="ja-JP"/>
              </w:rPr>
              <w:t>Примечание</w:t>
            </w:r>
          </w:p>
        </w:tc>
      </w:tr>
      <w:tr w:rsidR="00CF2A3F" w:rsidRPr="00EA0DE3" w:rsidTr="00355575">
        <w:trPr>
          <w:cantSplit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 w:line="180" w:lineRule="exact"/>
              <w:ind w:left="-65" w:right="-48"/>
              <w:jc w:val="center"/>
            </w:pPr>
            <w:r w:rsidRPr="00EA0DE3">
              <w:t>БС, обслуживающая локальную область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  <w:r w:rsidRPr="00EA0DE3">
              <w:rPr>
                <w:sz w:val="20"/>
              </w:rPr>
              <w:t>1 920</w:t>
            </w:r>
            <w:r w:rsidR="002A6FBB" w:rsidRPr="00EA0DE3">
              <w:rPr>
                <w:sz w:val="20"/>
              </w:rPr>
              <w:sym w:font="Symbol" w:char="F02D"/>
            </w:r>
            <w:r w:rsidRPr="00EA0DE3">
              <w:rPr>
                <w:sz w:val="20"/>
              </w:rPr>
              <w:t>1 980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sz w:val="20"/>
              </w:rPr>
            </w:pPr>
            <w:r w:rsidRPr="00EA0DE3">
              <w:rPr>
                <w:sz w:val="20"/>
              </w:rPr>
              <w:t>−40 дБм</w:t>
            </w:r>
            <w:r w:rsidRPr="00EA0DE3">
              <w:rPr>
                <w:sz w:val="20"/>
                <w:vertAlign w:val="superscript"/>
              </w:rPr>
              <w:t>(1)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4A43F6" w:rsidP="00355575">
            <w:pPr>
              <w:pStyle w:val="TableNo"/>
              <w:spacing w:before="20" w:after="20"/>
              <w:ind w:left="-57" w:right="-57"/>
              <w:rPr>
                <w:sz w:val="20"/>
              </w:rPr>
            </w:pPr>
            <w:r w:rsidRPr="00EA0DE3">
              <w:rPr>
                <w:sz w:val="20"/>
              </w:rPr>
              <w:t>3,</w:t>
            </w:r>
            <w:r w:rsidR="00CF2A3F" w:rsidRPr="00EA0DE3">
              <w:rPr>
                <w:sz w:val="20"/>
              </w:rPr>
              <w:t>84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 w:line="180" w:lineRule="exact"/>
              <w:ind w:left="-65" w:right="-48"/>
              <w:jc w:val="center"/>
            </w:pPr>
            <w:r w:rsidRPr="00EA0DE3">
              <w:t>БС, обслуживающая локальную область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  <w:r w:rsidRPr="00EA0DE3">
              <w:rPr>
                <w:sz w:val="20"/>
              </w:rPr>
              <w:t>2 110</w:t>
            </w:r>
            <w:r w:rsidR="002A6FBB" w:rsidRPr="00EA0DE3">
              <w:rPr>
                <w:sz w:val="20"/>
              </w:rPr>
              <w:sym w:font="Symbol" w:char="F02D"/>
            </w:r>
            <w:r w:rsidRPr="00EA0DE3">
              <w:rPr>
                <w:sz w:val="20"/>
              </w:rPr>
              <w:t>2 170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sz w:val="20"/>
              </w:rPr>
            </w:pPr>
            <w:r w:rsidRPr="00EA0DE3">
              <w:rPr>
                <w:sz w:val="20"/>
              </w:rPr>
              <w:t>−52 дБм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57" w:right="-57"/>
              <w:rPr>
                <w:sz w:val="20"/>
              </w:rPr>
            </w:pPr>
            <w:r w:rsidRPr="00EA0DE3">
              <w:rPr>
                <w:sz w:val="20"/>
              </w:rPr>
              <w:t>1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 w:line="180" w:lineRule="exact"/>
              <w:ind w:left="-65" w:right="-48"/>
              <w:jc w:val="center"/>
            </w:pPr>
            <w:r w:rsidRPr="00EA0DE3">
              <w:t>БС, обслуживающая локальную область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  <w:r w:rsidRPr="00EA0DE3">
              <w:rPr>
                <w:sz w:val="20"/>
              </w:rPr>
              <w:t>2 500</w:t>
            </w:r>
            <w:r w:rsidR="002A6FBB" w:rsidRPr="00EA0DE3">
              <w:rPr>
                <w:sz w:val="20"/>
              </w:rPr>
              <w:sym w:font="Symbol" w:char="F02D"/>
            </w:r>
            <w:r w:rsidRPr="00EA0DE3">
              <w:rPr>
                <w:sz w:val="20"/>
              </w:rPr>
              <w:t>2 570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sz w:val="20"/>
              </w:rPr>
            </w:pPr>
            <w:r w:rsidRPr="00EA0DE3">
              <w:rPr>
                <w:sz w:val="20"/>
              </w:rPr>
              <w:t>−40 дБм</w:t>
            </w:r>
            <w:r w:rsidRPr="00EA0DE3">
              <w:rPr>
                <w:sz w:val="20"/>
                <w:vertAlign w:val="superscript"/>
              </w:rPr>
              <w:t>(2)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4A43F6" w:rsidP="00355575">
            <w:pPr>
              <w:pStyle w:val="TableNo"/>
              <w:spacing w:before="20" w:after="20"/>
              <w:ind w:left="-57" w:right="-57"/>
              <w:rPr>
                <w:sz w:val="20"/>
              </w:rPr>
            </w:pPr>
            <w:r w:rsidRPr="00EA0DE3">
              <w:rPr>
                <w:sz w:val="20"/>
              </w:rPr>
              <w:t>3,</w:t>
            </w:r>
            <w:r w:rsidR="00CF2A3F" w:rsidRPr="00EA0DE3">
              <w:rPr>
                <w:sz w:val="20"/>
              </w:rPr>
              <w:t>84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</w:p>
        </w:tc>
      </w:tr>
      <w:tr w:rsidR="00CF2A3F" w:rsidRPr="00EA0DE3" w:rsidTr="00355575">
        <w:trPr>
          <w:cantSplit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0" w:after="20" w:line="180" w:lineRule="exact"/>
              <w:ind w:left="-65" w:right="-48"/>
              <w:jc w:val="center"/>
            </w:pPr>
            <w:r w:rsidRPr="00EA0DE3">
              <w:t>БС, обслуживающая локальную область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  <w:r w:rsidRPr="00EA0DE3">
              <w:rPr>
                <w:sz w:val="20"/>
              </w:rPr>
              <w:t>2 620</w:t>
            </w:r>
            <w:r w:rsidR="002A6FBB" w:rsidRPr="00EA0DE3">
              <w:rPr>
                <w:sz w:val="20"/>
              </w:rPr>
              <w:sym w:font="Symbol" w:char="F02D"/>
            </w:r>
            <w:r w:rsidRPr="00EA0DE3">
              <w:rPr>
                <w:sz w:val="20"/>
              </w:rPr>
              <w:t>2 690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28" w:right="-28"/>
              <w:rPr>
                <w:sz w:val="20"/>
              </w:rPr>
            </w:pPr>
            <w:r w:rsidRPr="00EA0DE3">
              <w:rPr>
                <w:sz w:val="20"/>
              </w:rPr>
              <w:t>−52 дБм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355575">
            <w:pPr>
              <w:pStyle w:val="TableNo"/>
              <w:spacing w:before="20" w:after="20"/>
              <w:ind w:left="-57" w:right="-57"/>
              <w:rPr>
                <w:sz w:val="20"/>
              </w:rPr>
            </w:pPr>
            <w:r w:rsidRPr="00EA0DE3">
              <w:rPr>
                <w:sz w:val="20"/>
              </w:rPr>
              <w:t>1</w:t>
            </w:r>
            <w:r w:rsidR="00304848" w:rsidRPr="00EA0DE3">
              <w:rPr>
                <w:sz w:val="20"/>
              </w:rPr>
              <w:t> МГц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A3F" w:rsidRPr="00EA0DE3" w:rsidRDefault="00CF2A3F" w:rsidP="004A43F6">
            <w:pPr>
              <w:pStyle w:val="TableNo"/>
              <w:spacing w:before="20" w:after="20"/>
              <w:rPr>
                <w:sz w:val="20"/>
              </w:rPr>
            </w:pPr>
          </w:p>
        </w:tc>
      </w:tr>
      <w:tr w:rsidR="00DB4678" w:rsidRPr="00EA0DE3" w:rsidTr="00355575">
        <w:trPr>
          <w:cantSplit/>
          <w:jc w:val="center"/>
        </w:trPr>
        <w:tc>
          <w:tcPr>
            <w:tcW w:w="164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DB4678" w:rsidP="00ED565A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72204C" w:rsidRPr="00EA0DE3">
              <w:t>Для базовых станций варианта TDD со скоростью 3,84 </w:t>
            </w:r>
            <w:r w:rsidR="001E4B85" w:rsidRPr="00EA0DE3">
              <w:t>Мэлемент</w:t>
            </w:r>
            <w:r w:rsidR="0072204C" w:rsidRPr="00EA0DE3">
              <w:t>/с, которые применяют несущую частоту в полосе 1900–1920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низкой центральной частоте измерения, составляющей 1922,6</w:t>
            </w:r>
            <w:r w:rsidR="00304848" w:rsidRPr="00EA0DE3">
              <w:t> МГц</w:t>
            </w:r>
            <w:r w:rsidR="0072204C" w:rsidRPr="00EA0DE3">
              <w:t xml:space="preserve"> или расположенной на 15</w:t>
            </w:r>
            <w:r w:rsidR="00304848" w:rsidRPr="00EA0DE3">
              <w:t> МГц</w:t>
            </w:r>
            <w:r w:rsidR="0072204C" w:rsidRPr="00EA0DE3">
              <w:t xml:space="preserve"> выше самой верхней используемой несущей TDD, в зависимости от того, какая выше. Для базовых станций варианта TDD со скоростью 1,28 </w:t>
            </w:r>
            <w:r w:rsidR="001E4B85" w:rsidRPr="00EA0DE3">
              <w:t>Мэлемент</w:t>
            </w:r>
            <w:r w:rsidR="0072204C" w:rsidRPr="00EA0DE3">
              <w:t>/с, которые применяют несущую частоту в полосе 1900</w:t>
            </w:r>
            <w:r w:rsidR="0072204C" w:rsidRPr="00EA0DE3">
              <w:sym w:font="Symbol" w:char="F02D"/>
            </w:r>
            <w:r w:rsidR="0072204C" w:rsidRPr="00EA0DE3">
              <w:t>1920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низкой центральной частоте измерения, составляющей 1922,6</w:t>
            </w:r>
            <w:r w:rsidR="00304848" w:rsidRPr="00EA0DE3">
              <w:t> МГц</w:t>
            </w:r>
            <w:r w:rsidR="0072204C" w:rsidRPr="00EA0DE3">
              <w:t xml:space="preserve"> или расположенной на 6,6</w:t>
            </w:r>
            <w:r w:rsidR="00304848" w:rsidRPr="00EA0DE3">
              <w:t> МГц</w:t>
            </w:r>
            <w:r w:rsidR="0072204C" w:rsidRPr="00EA0DE3">
              <w:t xml:space="preserve"> выше самой верхней используемой несущей TDD, в зависимости от того, какая выше. Для базовых станций варианта TDD со скоростью 7,68 </w:t>
            </w:r>
            <w:r w:rsidR="001E4B85" w:rsidRPr="00EA0DE3">
              <w:t>Мэлемент</w:t>
            </w:r>
            <w:r w:rsidR="0072204C" w:rsidRPr="00EA0DE3">
              <w:t>/с, которые применяют несущую частоту в полосе 1900–1920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низкой центральной частоте измерения, составляющей 1922,6</w:t>
            </w:r>
            <w:r w:rsidR="00304848" w:rsidRPr="00EA0DE3">
              <w:t> МГц</w:t>
            </w:r>
            <w:r w:rsidR="0072204C" w:rsidRPr="00EA0DE3">
              <w:t xml:space="preserve"> или расположенной на 30</w:t>
            </w:r>
            <w:r w:rsidR="00304848" w:rsidRPr="00EA0DE3">
              <w:t> МГц</w:t>
            </w:r>
            <w:r w:rsidR="0072204C" w:rsidRPr="00EA0DE3">
              <w:t xml:space="preserve"> выше самой верхней используемой несущей TDD, в зависимости от того, какая выше.</w:t>
            </w:r>
          </w:p>
          <w:p w:rsidR="00DB4678" w:rsidRPr="00EA0DE3" w:rsidRDefault="00DB4678" w:rsidP="00ED565A">
            <w:pPr>
              <w:pStyle w:val="Tablelegend"/>
            </w:pPr>
            <w:r w:rsidRPr="00EA0DE3">
              <w:rPr>
                <w:vertAlign w:val="superscript"/>
              </w:rPr>
              <w:t>(2)</w:t>
            </w:r>
            <w:r w:rsidRPr="00EA0DE3">
              <w:tab/>
            </w:r>
            <w:r w:rsidR="0072204C" w:rsidRPr="00EA0DE3">
              <w:t>Для базовых станций варианта TDD со скоростью 3,84 </w:t>
            </w:r>
            <w:r w:rsidR="001E4B85" w:rsidRPr="00EA0DE3">
              <w:t>Мэлемент</w:t>
            </w:r>
            <w:r w:rsidR="0072204C" w:rsidRPr="00EA0DE3">
              <w:t>/с, которые применяют несущие частоты в полосе 2570–2620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высокой центральной частоте измерения, составляющей 2567,5</w:t>
            </w:r>
            <w:r w:rsidR="00304848" w:rsidRPr="00EA0DE3">
              <w:t> МГц</w:t>
            </w:r>
            <w:r w:rsidR="0072204C" w:rsidRPr="00EA0DE3">
              <w:t xml:space="preserve"> или расположенной на 15</w:t>
            </w:r>
            <w:r w:rsidR="00304848" w:rsidRPr="00EA0DE3">
              <w:t> МГц</w:t>
            </w:r>
            <w:r w:rsidR="0072204C" w:rsidRPr="00EA0DE3">
              <w:t xml:space="preserve"> ниже самой низкой используемой несущей TDD, в зависимости от того, какая ниже. Для базовых станций варианта TDD со скоростью 1,28 </w:t>
            </w:r>
            <w:r w:rsidR="001E4B85" w:rsidRPr="00EA0DE3">
              <w:t>Мэлемент</w:t>
            </w:r>
            <w:r w:rsidR="0072204C" w:rsidRPr="00EA0DE3">
              <w:t>/с, которые применяют несущие частоты в полосе 2570</w:t>
            </w:r>
            <w:r w:rsidR="0072204C" w:rsidRPr="00EA0DE3">
              <w:sym w:font="Symbol" w:char="F02D"/>
            </w:r>
            <w:r w:rsidR="0072204C" w:rsidRPr="00EA0DE3">
              <w:t>2620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высокой центральной частоте измерения, составляющей 2567,5</w:t>
            </w:r>
            <w:r w:rsidR="00304848" w:rsidRPr="00EA0DE3">
              <w:t> МГц</w:t>
            </w:r>
            <w:r w:rsidR="0072204C" w:rsidRPr="00EA0DE3">
              <w:t xml:space="preserve"> или расположенной на 6,6</w:t>
            </w:r>
            <w:r w:rsidR="00304848" w:rsidRPr="00EA0DE3">
              <w:t> МГц</w:t>
            </w:r>
            <w:r w:rsidR="0072204C" w:rsidRPr="00EA0DE3">
              <w:t xml:space="preserve"> ниже самой низкой используемой несущей TDD, в зависимости от того, какая ниже. Для базовых станций варианта TDD со скоростью 7,68 </w:t>
            </w:r>
            <w:r w:rsidR="001E4B85" w:rsidRPr="00EA0DE3">
              <w:t>Мэлемент</w:t>
            </w:r>
            <w:r w:rsidR="0072204C" w:rsidRPr="00EA0DE3">
              <w:t>/с, которые применяют несущие частоты в полосе 2570</w:t>
            </w:r>
            <w:r w:rsidR="0072204C" w:rsidRPr="00EA0DE3">
              <w:sym w:font="Symbol" w:char="F02D"/>
            </w:r>
            <w:r w:rsidR="0072204C" w:rsidRPr="00EA0DE3">
              <w:t>2620</w:t>
            </w:r>
            <w:r w:rsidR="00304848" w:rsidRPr="00EA0DE3">
              <w:t> МГц</w:t>
            </w:r>
            <w:r w:rsidR="0072204C" w:rsidRPr="00EA0DE3">
              <w:t>, требованием должна быть средняя мощность, измеренная с использованием фильтра RRC, при самой высокой центральной частоте измерения, составляющей 2567,5</w:t>
            </w:r>
            <w:r w:rsidR="00304848" w:rsidRPr="00EA0DE3">
              <w:t> МГц</w:t>
            </w:r>
            <w:r w:rsidR="0072204C" w:rsidRPr="00EA0DE3">
              <w:t xml:space="preserve"> или расположенной на 30</w:t>
            </w:r>
            <w:r w:rsidR="00304848" w:rsidRPr="00EA0DE3">
              <w:t> МГц</w:t>
            </w:r>
            <w:r w:rsidR="0072204C" w:rsidRPr="00EA0DE3">
              <w:t xml:space="preserve"> ниже самой низкой используемой несущей TDD, в зависимости от того, какая ниже.</w:t>
            </w:r>
          </w:p>
          <w:p w:rsidR="00ED565A" w:rsidRPr="00EA0DE3" w:rsidRDefault="00ED565A" w:rsidP="00ED565A">
            <w:pPr>
              <w:pStyle w:val="Tablelegend"/>
            </w:pPr>
            <w:r w:rsidRPr="00EA0DE3">
              <w:rPr>
                <w:vertAlign w:val="superscript"/>
              </w:rPr>
              <w:t>(3)</w:t>
            </w:r>
            <w:r w:rsidRPr="00EA0DE3">
              <w:tab/>
            </w:r>
            <w:r w:rsidR="0072204C" w:rsidRPr="00EA0DE3">
              <w:t>Это применимо только в Японии для вариантов TDD со скоростями 3,84 </w:t>
            </w:r>
            <w:r w:rsidR="001E4B85" w:rsidRPr="00EA0DE3">
              <w:t>Мэлемент</w:t>
            </w:r>
            <w:r w:rsidR="0072204C" w:rsidRPr="00EA0DE3">
              <w:t>/с и 7,68 </w:t>
            </w:r>
            <w:r w:rsidR="001E4B85" w:rsidRPr="00EA0DE3">
              <w:t>Мэлемент</w:t>
            </w:r>
            <w:r w:rsidR="0072204C" w:rsidRPr="00EA0DE3">
              <w:t>/с, работающих в полосе 2010–2025</w:t>
            </w:r>
            <w:r w:rsidR="00304848" w:rsidRPr="00EA0DE3">
              <w:t> МГц</w:t>
            </w:r>
            <w:r w:rsidR="0072204C" w:rsidRPr="00EA0DE3">
              <w:t>.</w:t>
            </w:r>
          </w:p>
          <w:p w:rsidR="00ED565A" w:rsidRPr="00EA0DE3" w:rsidRDefault="00ED565A" w:rsidP="00ED565A">
            <w:pPr>
              <w:pStyle w:val="Tablelegend"/>
            </w:pPr>
            <w:r w:rsidRPr="00EA0DE3">
              <w:rPr>
                <w:vertAlign w:val="superscript"/>
              </w:rPr>
              <w:t>(4)</w:t>
            </w:r>
            <w:r w:rsidRPr="00EA0DE3">
              <w:tab/>
            </w:r>
            <w:r w:rsidR="0072204C" w:rsidRPr="00EA0DE3">
              <w:t>Это применимо только к варианту TDD со скоростью 7,68 </w:t>
            </w:r>
            <w:r w:rsidR="001E4B85" w:rsidRPr="00EA0DE3">
              <w:t>Мэлемент</w:t>
            </w:r>
            <w:r w:rsidR="0072204C" w:rsidRPr="00EA0DE3">
              <w:t>/с, работающему в полосе 2010–2025</w:t>
            </w:r>
            <w:r w:rsidR="00304848" w:rsidRPr="00EA0DE3">
              <w:t> МГц</w:t>
            </w:r>
            <w:r w:rsidR="0072204C" w:rsidRPr="00EA0DE3">
              <w:t>.</w:t>
            </w:r>
          </w:p>
        </w:tc>
      </w:tr>
    </w:tbl>
    <w:p w:rsidR="00131499" w:rsidRPr="00EA0DE3" w:rsidRDefault="00131499" w:rsidP="001049FF">
      <w:pPr>
        <w:pStyle w:val="Tablefin"/>
        <w:rPr>
          <w:lang w:val="ru-RU"/>
        </w:rPr>
      </w:pPr>
    </w:p>
    <w:p w:rsidR="00DB4678" w:rsidRPr="00EA0DE3" w:rsidRDefault="00D308AB" w:rsidP="00D308AB">
      <w:r w:rsidRPr="00EA0DE3">
        <w:t>Требования к БС, обслуживающей крупную область, которые приведены в таблице 33С, основаны на переходном затухании, равном 67 дБ, между базовыми станциями с TDD и FDD. Требования к БС, обслуживающей крупную область, которые приведены в таблице 33С, основаны на переходном затухании, равном 70 дБ, между базовыми станциями с TDD и FDD, обслуживающими крупную область.</w:t>
      </w:r>
    </w:p>
    <w:p w:rsidR="00DB4678" w:rsidRPr="00EA0DE3" w:rsidRDefault="00DB4678" w:rsidP="000B6B4F">
      <w:pPr>
        <w:pStyle w:val="Heading2"/>
      </w:pPr>
      <w:bookmarkStart w:id="52" w:name="_Toc197312249"/>
      <w:r w:rsidRPr="00EA0DE3">
        <w:t>4.4</w:t>
      </w:r>
      <w:r w:rsidRPr="00EA0DE3">
        <w:tab/>
      </w:r>
      <w:bookmarkEnd w:id="52"/>
      <w:r w:rsidR="000B6B4F" w:rsidRPr="00EA0DE3">
        <w:t>Сосуществование с PHS</w:t>
      </w:r>
    </w:p>
    <w:p w:rsidR="00DB4678" w:rsidRPr="00EA0DE3" w:rsidRDefault="000B6B4F" w:rsidP="001049FF">
      <w:r w:rsidRPr="00EA0DE3">
        <w:t>Это требование может применяться для защиты PHS в географических областях, где развернуты системы PHS, FDD с UTRA или FDD с Е-UTRA.</w:t>
      </w:r>
      <w:r w:rsidR="00E53998" w:rsidRPr="00EA0DE3">
        <w:t xml:space="preserve"> В отношении</w:t>
      </w:r>
      <w:r w:rsidR="001049FF" w:rsidRPr="00EA0DE3">
        <w:t xml:space="preserve"> варианта TDD со скоростью 3,84 </w:t>
      </w:r>
      <w:r w:rsidR="001E4B85" w:rsidRPr="00EA0DE3">
        <w:t>Мэлемент</w:t>
      </w:r>
      <w:r w:rsidR="00E53998" w:rsidRPr="00EA0DE3">
        <w:t>/с данное требование применяется также на определенных частотах, расположенных между частотой на 12,5</w:t>
      </w:r>
      <w:r w:rsidR="00304848" w:rsidRPr="00EA0DE3">
        <w:t> МГц</w:t>
      </w:r>
      <w:r w:rsidR="00E53998" w:rsidRPr="00EA0DE3">
        <w:t xml:space="preserve"> ниже первой используемой несущей частоты и частотой на 12,5</w:t>
      </w:r>
      <w:r w:rsidR="00304848" w:rsidRPr="00EA0DE3">
        <w:t> МГц</w:t>
      </w:r>
      <w:r w:rsidR="00E53998" w:rsidRPr="00EA0DE3">
        <w:t xml:space="preserve"> выше последней используемой несущей частоты. В отношении</w:t>
      </w:r>
      <w:r w:rsidR="001049FF" w:rsidRPr="00EA0DE3">
        <w:t xml:space="preserve"> варианта TDD со скоростью 7,68 </w:t>
      </w:r>
      <w:r w:rsidR="001E4B85" w:rsidRPr="00EA0DE3">
        <w:t>Мэлемент</w:t>
      </w:r>
      <w:r w:rsidR="00E53998" w:rsidRPr="00EA0DE3">
        <w:t>/с данное требование применяется также на определенных частотах, расположенных между частотой, которая на 25</w:t>
      </w:r>
      <w:r w:rsidR="00304848" w:rsidRPr="00EA0DE3">
        <w:t> МГц</w:t>
      </w:r>
      <w:r w:rsidR="00E53998" w:rsidRPr="00EA0DE3">
        <w:t xml:space="preserve"> ниже первой используемой несущей частоты, и частотой, которая на 25</w:t>
      </w:r>
      <w:r w:rsidR="00304848" w:rsidRPr="00EA0DE3">
        <w:t> МГц</w:t>
      </w:r>
      <w:r w:rsidR="00E53998" w:rsidRPr="00EA0DE3">
        <w:t xml:space="preserve"> выше последней используемой несущей частоты.</w:t>
      </w:r>
      <w:r w:rsidR="00DB4678" w:rsidRPr="00EA0DE3">
        <w:t xml:space="preserve"> </w:t>
      </w:r>
      <w:r w:rsidR="00E53998" w:rsidRPr="00EA0DE3">
        <w:t xml:space="preserve">В отношении варианта TDD с </w:t>
      </w:r>
      <w:r w:rsidR="00DB4678" w:rsidRPr="00EA0DE3">
        <w:lastRenderedPageBreak/>
        <w:t>E</w:t>
      </w:r>
      <w:r w:rsidR="00ED565A" w:rsidRPr="00EA0DE3">
        <w:noBreakHyphen/>
      </w:r>
      <w:r w:rsidR="00DB4678" w:rsidRPr="00EA0DE3">
        <w:t xml:space="preserve">UTRA </w:t>
      </w:r>
      <w:r w:rsidR="00E53998" w:rsidRPr="00EA0DE3">
        <w:t xml:space="preserve">это требование применяется также к определенным частотам, </w:t>
      </w:r>
      <w:r w:rsidR="001049FF" w:rsidRPr="00EA0DE3">
        <w:t>расположенным</w:t>
      </w:r>
      <w:r w:rsidR="00E64F02" w:rsidRPr="00EA0DE3">
        <w:t xml:space="preserve"> между частотой, которая на</w:t>
      </w:r>
      <w:r w:rsidR="00E53998" w:rsidRPr="00EA0DE3">
        <w:t xml:space="preserve"> </w:t>
      </w:r>
      <w:r w:rsidR="00DB4678" w:rsidRPr="00EA0DE3">
        <w:t>10</w:t>
      </w:r>
      <w:r w:rsidR="00304848" w:rsidRPr="00EA0DE3">
        <w:t> МГц</w:t>
      </w:r>
      <w:r w:rsidR="00DB4678" w:rsidRPr="00EA0DE3">
        <w:t xml:space="preserve"> </w:t>
      </w:r>
      <w:r w:rsidR="00E53998" w:rsidRPr="00EA0DE3">
        <w:t>ниже самой низкой частоты рабочей полосы передатчика БС</w:t>
      </w:r>
      <w:r w:rsidR="00E64F02" w:rsidRPr="00EA0DE3">
        <w:t>,</w:t>
      </w:r>
      <w:r w:rsidR="00E53998" w:rsidRPr="00EA0DE3">
        <w:t xml:space="preserve"> и </w:t>
      </w:r>
      <w:r w:rsidR="00E64F02" w:rsidRPr="00EA0DE3">
        <w:t xml:space="preserve">частотой, которая </w:t>
      </w:r>
      <w:r w:rsidR="00E53998" w:rsidRPr="00EA0DE3">
        <w:t xml:space="preserve">на </w:t>
      </w:r>
      <w:r w:rsidR="00DB4678" w:rsidRPr="00EA0DE3">
        <w:t>10</w:t>
      </w:r>
      <w:r w:rsidR="00304848" w:rsidRPr="00EA0DE3">
        <w:t> МГц</w:t>
      </w:r>
      <w:r w:rsidR="00DB4678" w:rsidRPr="00EA0DE3">
        <w:t xml:space="preserve"> </w:t>
      </w:r>
      <w:r w:rsidR="00E53998" w:rsidRPr="00EA0DE3">
        <w:t>выше самой высокой частоты рабочей полосы передатчика БС</w:t>
      </w:r>
      <w:r w:rsidR="00DB4678" w:rsidRPr="00EA0DE3">
        <w:t>.</w:t>
      </w:r>
    </w:p>
    <w:p w:rsidR="00DB4678" w:rsidRPr="00EA0DE3" w:rsidRDefault="00E64F02" w:rsidP="00E64F02">
      <w:r w:rsidRPr="00EA0DE3">
        <w:t>Мощность любого побочного излучения не должна превышать значений, приведенных в таблице </w:t>
      </w:r>
      <w:r w:rsidR="00ED565A" w:rsidRPr="00EA0DE3">
        <w:t>33</w:t>
      </w:r>
      <w:r w:rsidR="00DB4678" w:rsidRPr="00EA0DE3">
        <w:t>D.</w:t>
      </w:r>
    </w:p>
    <w:p w:rsidR="00DB4678" w:rsidRPr="00EA0DE3" w:rsidRDefault="00107B97" w:rsidP="00756EF9">
      <w:pPr>
        <w:pStyle w:val="TableNo"/>
        <w:spacing w:before="240"/>
      </w:pPr>
      <w:r w:rsidRPr="00EA0DE3">
        <w:t>ТАБЛИЦ</w:t>
      </w:r>
      <w:r w:rsidR="001E0147" w:rsidRPr="00EA0DE3">
        <w:t xml:space="preserve"> </w:t>
      </w:r>
      <w:r w:rsidRPr="00EA0DE3">
        <w:t xml:space="preserve">А </w:t>
      </w:r>
      <w:r w:rsidR="00885E8A" w:rsidRPr="00EA0DE3">
        <w:t>33D</w:t>
      </w:r>
    </w:p>
    <w:p w:rsidR="00DB4678" w:rsidRPr="00EA0DE3" w:rsidRDefault="007F283D" w:rsidP="001E0147">
      <w:pPr>
        <w:pStyle w:val="Tabletitle"/>
      </w:pPr>
      <w:r w:rsidRPr="00EA0DE3">
        <w:t>Предельные уровни</w:t>
      </w:r>
      <w:r w:rsidR="001E0147" w:rsidRPr="00EA0DE3">
        <w:t xml:space="preserve"> побочных излучений БС для БС с </w:t>
      </w:r>
      <w:r w:rsidR="00DB4678" w:rsidRPr="00EA0DE3">
        <w:t xml:space="preserve">UTRA </w:t>
      </w:r>
      <w:r w:rsidR="001E0147" w:rsidRPr="00EA0DE3">
        <w:br/>
      </w:r>
      <w:r w:rsidR="00DB4678" w:rsidRPr="00EA0DE3">
        <w:t>(</w:t>
      </w:r>
      <w:r w:rsidR="001E0147" w:rsidRPr="00EA0DE3">
        <w:t xml:space="preserve">варианты TDD со скоростью </w:t>
      </w:r>
      <w:r w:rsidR="00DB4678" w:rsidRPr="00EA0DE3">
        <w:t>3</w:t>
      </w:r>
      <w:r w:rsidR="001E0147" w:rsidRPr="00EA0DE3">
        <w:t>,</w:t>
      </w:r>
      <w:r w:rsidR="00DB4678" w:rsidRPr="00EA0DE3">
        <w:t>84</w:t>
      </w:r>
      <w:r w:rsidR="00257086" w:rsidRPr="00EA0DE3">
        <w:t xml:space="preserve"> Mэлемент/с </w:t>
      </w:r>
      <w:r w:rsidR="001E0147" w:rsidRPr="00EA0DE3">
        <w:t>и</w:t>
      </w:r>
      <w:r w:rsidR="00DB4678" w:rsidRPr="00EA0DE3">
        <w:t xml:space="preserve"> 7</w:t>
      </w:r>
      <w:r w:rsidR="001E0147" w:rsidRPr="00EA0DE3">
        <w:t>,</w:t>
      </w:r>
      <w:r w:rsidR="00DB4678" w:rsidRPr="00EA0DE3">
        <w:t>68</w:t>
      </w:r>
      <w:r w:rsidR="00257086" w:rsidRPr="00EA0DE3">
        <w:t> Mэлемент/с</w:t>
      </w:r>
      <w:r w:rsidR="001E0147" w:rsidRPr="00EA0DE3">
        <w:t>)</w:t>
      </w:r>
      <w:r w:rsidR="00257086" w:rsidRPr="00EA0DE3">
        <w:t xml:space="preserve"> </w:t>
      </w:r>
      <w:r w:rsidR="00885E8A" w:rsidRPr="00EA0DE3">
        <w:br/>
      </w:r>
      <w:r w:rsidR="001E0147" w:rsidRPr="00EA0DE3">
        <w:t>и БС с</w:t>
      </w:r>
      <w:r w:rsidR="00DB4678" w:rsidRPr="00EA0DE3">
        <w:rPr>
          <w:rFonts w:eastAsia="MS Mincho"/>
        </w:rPr>
        <w:t xml:space="preserve"> E-UTRA </w:t>
      </w:r>
      <w:r w:rsidR="001E0147" w:rsidRPr="00EA0DE3">
        <w:t>в географических областях покрытия системы PHS</w:t>
      </w:r>
      <w:r w:rsidR="00DB4678" w:rsidRPr="00EA0DE3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340"/>
        <w:gridCol w:w="1884"/>
        <w:gridCol w:w="1722"/>
        <w:gridCol w:w="3693"/>
      </w:tblGrid>
      <w:tr w:rsidR="001E0147" w:rsidRPr="00EA0DE3" w:rsidTr="002E2681">
        <w:trPr>
          <w:cantSplit/>
          <w:jc w:val="center"/>
        </w:trPr>
        <w:tc>
          <w:tcPr>
            <w:tcW w:w="2340" w:type="dxa"/>
            <w:vAlign w:val="center"/>
          </w:tcPr>
          <w:p w:rsidR="001E0147" w:rsidRPr="00EA0DE3" w:rsidRDefault="001E0147" w:rsidP="00671D66">
            <w:pPr>
              <w:pStyle w:val="Tablehead"/>
              <w:spacing w:line="20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884" w:type="dxa"/>
            <w:vAlign w:val="center"/>
          </w:tcPr>
          <w:p w:rsidR="001E0147" w:rsidRPr="00EA0DE3" w:rsidRDefault="001E0147" w:rsidP="00671D66">
            <w:pPr>
              <w:pStyle w:val="Tablehead"/>
              <w:spacing w:line="20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722" w:type="dxa"/>
            <w:vAlign w:val="center"/>
          </w:tcPr>
          <w:p w:rsidR="001E0147" w:rsidRPr="00EA0DE3" w:rsidRDefault="001E0147" w:rsidP="00671D66">
            <w:pPr>
              <w:pStyle w:val="Tablehead"/>
              <w:spacing w:line="20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3693" w:type="dxa"/>
            <w:vAlign w:val="center"/>
          </w:tcPr>
          <w:p w:rsidR="001E0147" w:rsidRPr="00EA0DE3" w:rsidRDefault="001E0147" w:rsidP="00671D66">
            <w:pPr>
              <w:pStyle w:val="Tablehead"/>
              <w:spacing w:line="20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E2681">
        <w:trPr>
          <w:cantSplit/>
          <w:jc w:val="center"/>
        </w:trPr>
        <w:tc>
          <w:tcPr>
            <w:tcW w:w="2340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1 884</w:t>
            </w:r>
            <w:r w:rsidR="001E0147" w:rsidRPr="00EA0DE3">
              <w:t>,</w:t>
            </w:r>
            <w:r w:rsidRPr="00EA0DE3">
              <w:t>5</w:t>
            </w:r>
            <w:r w:rsidR="001E0147" w:rsidRPr="00EA0DE3">
              <w:t>–</w:t>
            </w:r>
            <w:r w:rsidRPr="00EA0DE3">
              <w:t>1 919</w:t>
            </w:r>
            <w:r w:rsidR="001E0147" w:rsidRPr="00EA0DE3">
              <w:t>,</w:t>
            </w:r>
            <w:r w:rsidRPr="00EA0DE3">
              <w:t>6</w:t>
            </w:r>
            <w:r w:rsidR="00304848" w:rsidRPr="00EA0DE3">
              <w:t> МГц</w:t>
            </w:r>
          </w:p>
        </w:tc>
        <w:tc>
          <w:tcPr>
            <w:tcW w:w="1884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−41</w:t>
            </w:r>
            <w:r w:rsidR="00D778E8" w:rsidRPr="00EA0DE3">
              <w:t> дБм</w:t>
            </w:r>
          </w:p>
        </w:tc>
        <w:tc>
          <w:tcPr>
            <w:tcW w:w="1722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300</w:t>
            </w:r>
            <w:r w:rsidR="00D778E8" w:rsidRPr="00EA0DE3">
              <w:t> кГц</w:t>
            </w:r>
          </w:p>
        </w:tc>
        <w:tc>
          <w:tcPr>
            <w:tcW w:w="3693" w:type="dxa"/>
            <w:vAlign w:val="center"/>
          </w:tcPr>
          <w:p w:rsidR="00DB4678" w:rsidRPr="00EA0DE3" w:rsidRDefault="001E0147" w:rsidP="0084492A">
            <w:pPr>
              <w:pStyle w:val="StyleTabletextCentered"/>
            </w:pPr>
            <w:r w:rsidRPr="00EA0DE3">
              <w:rPr>
                <w:rFonts w:eastAsia="Batang"/>
              </w:rPr>
              <w:t xml:space="preserve">Применяется к передаче в полосе </w:t>
            </w:r>
            <w:r w:rsidRPr="00EA0DE3">
              <w:rPr>
                <w:rFonts w:eastAsia="Batang"/>
              </w:rPr>
              <w:br/>
            </w:r>
            <w:r w:rsidR="00DB4678" w:rsidRPr="00EA0DE3">
              <w:t>2 010</w:t>
            </w:r>
            <w:r w:rsidR="0084492A" w:rsidRPr="00EA0DE3">
              <w:sym w:font="Symbol" w:char="F02D"/>
            </w:r>
            <w:r w:rsidR="00DB4678" w:rsidRPr="00EA0DE3">
              <w:t>2 025</w:t>
            </w:r>
            <w:r w:rsidR="00304848" w:rsidRPr="00EA0DE3">
              <w:t> МГц</w:t>
            </w:r>
          </w:p>
        </w:tc>
      </w:tr>
    </w:tbl>
    <w:p w:rsidR="00DB4678" w:rsidRPr="00EA0DE3" w:rsidRDefault="00DB4678" w:rsidP="00553E3E">
      <w:pPr>
        <w:pStyle w:val="Heading1"/>
      </w:pPr>
      <w:bookmarkStart w:id="53" w:name="_Toc197312250"/>
      <w:r w:rsidRPr="00EA0DE3">
        <w:t>5</w:t>
      </w:r>
      <w:r w:rsidRPr="00EA0DE3">
        <w:tab/>
      </w:r>
      <w:bookmarkEnd w:id="53"/>
      <w:r w:rsidR="00925674" w:rsidRPr="00EA0DE3">
        <w:t>Побочные излучения приемника</w:t>
      </w:r>
    </w:p>
    <w:p w:rsidR="00925674" w:rsidRPr="00EA0DE3" w:rsidRDefault="00925674" w:rsidP="00925674">
      <w:pPr>
        <w:spacing w:line="240" w:lineRule="exact"/>
      </w:pPr>
      <w:r w:rsidRPr="00EA0DE3">
        <w:t>Данные требования применяются ко всем БС с раздельными антенными портами для приемника и передатчика. Испытания должны производиться, когда передатчик и приемник включены и при этом к порту передатчика подключена нагрузка.</w:t>
      </w:r>
    </w:p>
    <w:p w:rsidR="00925674" w:rsidRPr="00EA0DE3" w:rsidRDefault="00925674" w:rsidP="00925674">
      <w:pPr>
        <w:spacing w:line="240" w:lineRule="exact"/>
      </w:pPr>
      <w:r w:rsidRPr="00EA0DE3">
        <w:t>Если БС оснащена только одним разъемом антенны и для передатчика и для приемника, то для такого порта должны применяться требования к побочным излучениям передатчика, и необходимость производить данное испытание отсутствует.</w:t>
      </w:r>
    </w:p>
    <w:p w:rsidR="00925674" w:rsidRPr="00EA0DE3" w:rsidRDefault="00925674" w:rsidP="00925674">
      <w:pPr>
        <w:spacing w:line="240" w:lineRule="exact"/>
      </w:pPr>
      <w:r w:rsidRPr="00EA0DE3">
        <w:t>Содержащиеся в настоящем пункте требования должны применяться к БС, предназначенным для универсальных приложений.</w:t>
      </w:r>
    </w:p>
    <w:p w:rsidR="00DB4678" w:rsidRPr="00EA0DE3" w:rsidRDefault="00925674" w:rsidP="00553E3E">
      <w:r w:rsidRPr="00EA0DE3">
        <w:t>Мощность любого побочного излучения не должна превышать значений, представленных в таблицах ниже.</w:t>
      </w:r>
    </w:p>
    <w:p w:rsidR="00DB4678" w:rsidRPr="00EA0DE3" w:rsidRDefault="00925674" w:rsidP="00925674">
      <w:r w:rsidRPr="00EA0DE3">
        <w:rPr>
          <w:rFonts w:eastAsia="MS Mincho"/>
        </w:rPr>
        <w:t>Для</w:t>
      </w:r>
      <w:r w:rsidR="00DB4678" w:rsidRPr="00EA0DE3">
        <w:rPr>
          <w:rFonts w:eastAsia="MS Mincho"/>
        </w:rPr>
        <w:t xml:space="preserve"> E-UTRA</w:t>
      </w:r>
      <w:r w:rsidRPr="00EA0DE3">
        <w:rPr>
          <w:rFonts w:eastAsia="MS Mincho"/>
        </w:rPr>
        <w:t xml:space="preserve"> в дополнение к требованиям</w:t>
      </w:r>
      <w:r w:rsidR="00DB4678" w:rsidRPr="00EA0DE3">
        <w:rPr>
          <w:rFonts w:eastAsia="MS Mincho"/>
        </w:rPr>
        <w:t>,</w:t>
      </w:r>
      <w:r w:rsidRPr="00EA0DE3">
        <w:rPr>
          <w:rFonts w:eastAsia="MS Mincho"/>
        </w:rPr>
        <w:t xml:space="preserve"> приведенным в таблице</w:t>
      </w:r>
      <w:r w:rsidR="00DB4678" w:rsidRPr="00EA0DE3">
        <w:t> </w:t>
      </w:r>
      <w:r w:rsidR="00907764" w:rsidRPr="00EA0DE3">
        <w:rPr>
          <w:rFonts w:eastAsia="MS Mincho"/>
        </w:rPr>
        <w:t>34</w:t>
      </w:r>
      <w:r w:rsidR="00DB4678" w:rsidRPr="00EA0DE3">
        <w:rPr>
          <w:rFonts w:eastAsia="MS Mincho"/>
        </w:rPr>
        <w:t>F</w:t>
      </w:r>
      <w:r w:rsidR="00DB4678" w:rsidRPr="00EA0DE3">
        <w:t xml:space="preserve">, </w:t>
      </w:r>
      <w:r w:rsidRPr="00EA0DE3">
        <w:t xml:space="preserve">мощность любого побочного излучения не должны превышать </w:t>
      </w:r>
      <w:r w:rsidR="000B7F93" w:rsidRPr="00EA0DE3">
        <w:t>предельных уровней</w:t>
      </w:r>
      <w:r w:rsidRPr="00EA0DE3">
        <w:t xml:space="preserve">, определенных для сосуществования с другими системами в той же географической </w:t>
      </w:r>
      <w:r w:rsidR="001E4B85" w:rsidRPr="00EA0DE3">
        <w:t>области в</w:t>
      </w:r>
      <w:r w:rsidRPr="00EA0DE3">
        <w:t xml:space="preserve"> п. </w:t>
      </w:r>
      <w:r w:rsidR="00DB4678" w:rsidRPr="00EA0DE3">
        <w:rPr>
          <w:rFonts w:eastAsia="MS Mincho"/>
        </w:rPr>
        <w:t>4.4.</w:t>
      </w:r>
    </w:p>
    <w:p w:rsidR="00DB4678" w:rsidRPr="00EA0DE3" w:rsidRDefault="00DB4678" w:rsidP="00756954">
      <w:pPr>
        <w:pStyle w:val="Heading2"/>
      </w:pPr>
      <w:bookmarkStart w:id="54" w:name="_Toc197312251"/>
      <w:r w:rsidRPr="00EA0DE3">
        <w:t>5.1</w:t>
      </w:r>
      <w:r w:rsidRPr="00EA0DE3">
        <w:tab/>
      </w:r>
      <w:r w:rsidR="00756954" w:rsidRPr="00EA0DE3">
        <w:t xml:space="preserve">Вариант TDD со скоростью </w:t>
      </w:r>
      <w:r w:rsidRPr="00EA0DE3">
        <w:t>3</w:t>
      </w:r>
      <w:r w:rsidR="00756954" w:rsidRPr="00EA0DE3">
        <w:t>,</w:t>
      </w:r>
      <w:r w:rsidRPr="00EA0DE3">
        <w:t>84</w:t>
      </w:r>
      <w:r w:rsidR="00257086" w:rsidRPr="00EA0DE3">
        <w:t xml:space="preserve"> Mэлемент/с </w:t>
      </w:r>
      <w:bookmarkEnd w:id="54"/>
    </w:p>
    <w:p w:rsidR="00DB4678" w:rsidRPr="00EA0DE3" w:rsidRDefault="00107B97" w:rsidP="00756EF9">
      <w:pPr>
        <w:pStyle w:val="TableNo"/>
        <w:spacing w:before="240"/>
      </w:pPr>
      <w:r w:rsidRPr="00EA0DE3">
        <w:t xml:space="preserve">ТАБЛИЦА </w:t>
      </w:r>
      <w:r w:rsidR="000B4473" w:rsidRPr="00EA0DE3">
        <w:t>34</w:t>
      </w:r>
      <w:r w:rsidR="00DB4678" w:rsidRPr="00EA0DE3">
        <w:t>A</w:t>
      </w:r>
    </w:p>
    <w:p w:rsidR="00DB4678" w:rsidRPr="00EA0DE3" w:rsidRDefault="00756954" w:rsidP="000B4473">
      <w:pPr>
        <w:pStyle w:val="Tabletitle"/>
      </w:pPr>
      <w:r w:rsidRPr="00EA0DE3">
        <w:t>Требования к побочным излучениям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8"/>
        <w:gridCol w:w="1518"/>
        <w:gridCol w:w="1674"/>
        <w:gridCol w:w="4029"/>
      </w:tblGrid>
      <w:tr w:rsidR="00756954" w:rsidRPr="00EA0DE3" w:rsidTr="002E2681">
        <w:trPr>
          <w:jc w:val="center"/>
        </w:trPr>
        <w:tc>
          <w:tcPr>
            <w:tcW w:w="2418" w:type="dxa"/>
            <w:vAlign w:val="center"/>
          </w:tcPr>
          <w:p w:rsidR="00756954" w:rsidRPr="00EA0DE3" w:rsidRDefault="00756954" w:rsidP="00553E3E">
            <w:pPr>
              <w:pStyle w:val="Tablehead"/>
              <w:spacing w:line="19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756954" w:rsidRPr="00EA0DE3" w:rsidRDefault="00756954" w:rsidP="00553E3E">
            <w:pPr>
              <w:pStyle w:val="Tablehead"/>
              <w:spacing w:line="19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756954" w:rsidRPr="00EA0DE3" w:rsidRDefault="00756954" w:rsidP="00553E3E">
            <w:pPr>
              <w:pStyle w:val="Tablehead"/>
              <w:spacing w:line="19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9" w:type="dxa"/>
            <w:vAlign w:val="center"/>
          </w:tcPr>
          <w:p w:rsidR="00756954" w:rsidRPr="00EA0DE3" w:rsidRDefault="00756954" w:rsidP="00553E3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9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E2681">
        <w:trPr>
          <w:jc w:val="center"/>
        </w:trPr>
        <w:tc>
          <w:tcPr>
            <w:tcW w:w="2418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30</w:t>
            </w:r>
            <w:r w:rsidR="00304848" w:rsidRPr="00EA0DE3">
              <w:t> МГц</w:t>
            </w:r>
            <w:r w:rsidR="002E2681">
              <w:t xml:space="preserve"> </w:t>
            </w:r>
            <w:r w:rsidR="00756954" w:rsidRPr="00EA0DE3">
              <w:t>–</w:t>
            </w:r>
            <w:r w:rsidR="002E2681">
              <w:t xml:space="preserve"> </w:t>
            </w:r>
            <w:r w:rsidRPr="00EA0DE3">
              <w:t>1</w:t>
            </w:r>
            <w:r w:rsidR="00117717" w:rsidRPr="00EA0DE3">
              <w:t> ГГц</w:t>
            </w:r>
          </w:p>
        </w:tc>
        <w:tc>
          <w:tcPr>
            <w:tcW w:w="1518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−57</w:t>
            </w:r>
            <w:r w:rsidR="00D778E8" w:rsidRPr="00EA0DE3">
              <w:t> дБм</w:t>
            </w:r>
          </w:p>
        </w:tc>
        <w:tc>
          <w:tcPr>
            <w:tcW w:w="1674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4029" w:type="dxa"/>
          </w:tcPr>
          <w:p w:rsidR="00DB4678" w:rsidRPr="00EA0DE3" w:rsidRDefault="00DB4678" w:rsidP="00553E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85" w:right="-85"/>
            </w:pPr>
          </w:p>
        </w:tc>
      </w:tr>
      <w:tr w:rsidR="00756954" w:rsidRPr="00EA0DE3" w:rsidTr="002E2681">
        <w:trPr>
          <w:jc w:val="center"/>
        </w:trPr>
        <w:tc>
          <w:tcPr>
            <w:tcW w:w="24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1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="002176D6">
              <w:t>1,9 ГГц</w:t>
            </w:r>
            <w:r w:rsidRPr="00EA0DE3">
              <w:br/>
              <w:t>1,98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="002176D6">
              <w:t>2,01 ГГц</w:t>
            </w:r>
            <w:r w:rsidRPr="00EA0DE3">
              <w:br/>
              <w:t>2,025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2,5 ГГц</w:t>
            </w:r>
          </w:p>
        </w:tc>
        <w:tc>
          <w:tcPr>
            <w:tcW w:w="15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−47 дБм</w:t>
            </w:r>
          </w:p>
        </w:tc>
        <w:tc>
          <w:tcPr>
            <w:tcW w:w="1674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756954" w:rsidRPr="00EA0DE3" w:rsidRDefault="00756954" w:rsidP="00553E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9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  <w:tr w:rsidR="00756954" w:rsidRPr="00EA0DE3" w:rsidTr="002E2681">
        <w:trPr>
          <w:jc w:val="center"/>
        </w:trPr>
        <w:tc>
          <w:tcPr>
            <w:tcW w:w="24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1,9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="002176D6">
              <w:t>1,98 ГГц</w:t>
            </w:r>
            <w:r w:rsidRPr="00EA0DE3">
              <w:br/>
              <w:t>2,01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="002176D6">
              <w:t>2,025 ГГц</w:t>
            </w:r>
            <w:r w:rsidRPr="00EA0DE3">
              <w:br/>
              <w:t>2,5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2,62 ГГц</w:t>
            </w:r>
          </w:p>
        </w:tc>
        <w:tc>
          <w:tcPr>
            <w:tcW w:w="15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−78 дБм</w:t>
            </w:r>
          </w:p>
        </w:tc>
        <w:tc>
          <w:tcPr>
            <w:tcW w:w="1674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3,84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756954" w:rsidRPr="00EA0DE3" w:rsidRDefault="00756954" w:rsidP="00553E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9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  <w:tr w:rsidR="00756954" w:rsidRPr="00EA0DE3" w:rsidTr="002E2681">
        <w:trPr>
          <w:jc w:val="center"/>
        </w:trPr>
        <w:tc>
          <w:tcPr>
            <w:tcW w:w="24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2,62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12,75 ГГц</w:t>
            </w:r>
          </w:p>
        </w:tc>
        <w:tc>
          <w:tcPr>
            <w:tcW w:w="1518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−47 дБм</w:t>
            </w:r>
          </w:p>
        </w:tc>
        <w:tc>
          <w:tcPr>
            <w:tcW w:w="1674" w:type="dxa"/>
          </w:tcPr>
          <w:p w:rsidR="00756954" w:rsidRPr="00EA0DE3" w:rsidRDefault="00756954" w:rsidP="00553E3E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756954" w:rsidRPr="00EA0DE3" w:rsidRDefault="00756954" w:rsidP="00553E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9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DB4678" w:rsidRPr="00EA0DE3" w:rsidRDefault="00107B97" w:rsidP="00553E3E">
      <w:pPr>
        <w:pStyle w:val="TableNo"/>
      </w:pPr>
      <w:r w:rsidRPr="00EA0DE3">
        <w:lastRenderedPageBreak/>
        <w:t xml:space="preserve">ТАБЛИЦА </w:t>
      </w:r>
      <w:r w:rsidR="000B4473" w:rsidRPr="00EA0DE3">
        <w:t>34B</w:t>
      </w:r>
    </w:p>
    <w:p w:rsidR="00DB4678" w:rsidRPr="00EA0DE3" w:rsidRDefault="00756954" w:rsidP="00756954">
      <w:pPr>
        <w:pStyle w:val="Tabletitle"/>
      </w:pPr>
      <w:r w:rsidRPr="00EA0DE3">
        <w:t>Дополнительные требования к побочным излучениям приемника</w:t>
      </w:r>
    </w:p>
    <w:tbl>
      <w:tblPr>
        <w:tblW w:w="9636" w:type="dxa"/>
        <w:jc w:val="center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7"/>
        <w:gridCol w:w="1518"/>
        <w:gridCol w:w="1674"/>
        <w:gridCol w:w="4027"/>
      </w:tblGrid>
      <w:tr w:rsidR="00756954" w:rsidRPr="00EA0DE3" w:rsidTr="002E2681">
        <w:trPr>
          <w:jc w:val="center"/>
        </w:trPr>
        <w:tc>
          <w:tcPr>
            <w:tcW w:w="2417" w:type="dxa"/>
            <w:vAlign w:val="center"/>
          </w:tcPr>
          <w:p w:rsidR="00756954" w:rsidRPr="00EA0DE3" w:rsidRDefault="00756954" w:rsidP="00553E3E">
            <w:pPr>
              <w:pStyle w:val="Tablefin"/>
              <w:ind w:left="-85" w:right="-85"/>
              <w:jc w:val="center"/>
              <w:rPr>
                <w:b/>
                <w:bCs/>
                <w:lang w:val="ru-RU"/>
              </w:rPr>
            </w:pPr>
            <w:r w:rsidRPr="00EA0DE3">
              <w:rPr>
                <w:b/>
                <w:bCs/>
                <w:lang w:val="ru-RU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756954" w:rsidRPr="00EA0DE3" w:rsidRDefault="00756954" w:rsidP="00553E3E">
            <w:pPr>
              <w:pStyle w:val="Tablefin"/>
              <w:ind w:left="-85" w:right="-85"/>
              <w:jc w:val="center"/>
              <w:rPr>
                <w:b/>
                <w:bCs/>
                <w:lang w:val="ru-RU"/>
              </w:rPr>
            </w:pPr>
            <w:r w:rsidRPr="00EA0DE3">
              <w:rPr>
                <w:b/>
                <w:bCs/>
                <w:lang w:val="ru-RU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756954" w:rsidRPr="00EA0DE3" w:rsidRDefault="00756954" w:rsidP="00553E3E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7" w:type="dxa"/>
            <w:vAlign w:val="center"/>
          </w:tcPr>
          <w:p w:rsidR="00756954" w:rsidRPr="00EA0DE3" w:rsidRDefault="00756954" w:rsidP="00553E3E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E2681">
        <w:trPr>
          <w:jc w:val="center"/>
        </w:trPr>
        <w:tc>
          <w:tcPr>
            <w:tcW w:w="2417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815</w:t>
            </w:r>
            <w:r w:rsidR="00304848" w:rsidRPr="00EA0DE3">
              <w:t> МГц</w:t>
            </w:r>
            <w:r w:rsidR="002E2681">
              <w:t xml:space="preserve"> </w:t>
            </w:r>
            <w:r w:rsidR="00CC69E8" w:rsidRPr="00EA0DE3">
              <w:t>–</w:t>
            </w:r>
            <w:r w:rsidR="002E2681">
              <w:t xml:space="preserve"> </w:t>
            </w:r>
            <w:r w:rsidRPr="00EA0DE3">
              <w:t>850</w:t>
            </w:r>
            <w:r w:rsidR="00304848" w:rsidRPr="00EA0DE3">
              <w:t> МГц</w:t>
            </w:r>
            <w:r w:rsidRPr="00EA0DE3">
              <w:br/>
              <w:t>1 749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  <w:r w:rsidR="002E2681">
              <w:t xml:space="preserve"> </w:t>
            </w:r>
            <w:r w:rsidR="00CC69E8" w:rsidRPr="00EA0DE3">
              <w:t>–</w:t>
            </w:r>
            <w:r w:rsidR="002E2681">
              <w:t xml:space="preserve"> </w:t>
            </w:r>
            <w:r w:rsidRPr="00EA0DE3">
              <w:t>1 784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</w:p>
        </w:tc>
        <w:tc>
          <w:tcPr>
            <w:tcW w:w="1518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−78</w:t>
            </w:r>
            <w:r w:rsidR="00D778E8" w:rsidRPr="00EA0DE3">
              <w:t> дБм</w:t>
            </w:r>
          </w:p>
        </w:tc>
        <w:tc>
          <w:tcPr>
            <w:tcW w:w="1674" w:type="dxa"/>
          </w:tcPr>
          <w:p w:rsidR="00DB4678" w:rsidRPr="00EA0DE3" w:rsidRDefault="00DB4678" w:rsidP="00553E3E">
            <w:pPr>
              <w:pStyle w:val="StyleTabletextCentered"/>
              <w:ind w:left="-85" w:right="-85"/>
            </w:pPr>
            <w:r w:rsidRPr="00EA0DE3">
              <w:t>3</w:t>
            </w:r>
            <w:r w:rsidR="002E72B1" w:rsidRPr="00EA0DE3">
              <w:t>,</w:t>
            </w:r>
            <w:r w:rsidRPr="00EA0DE3">
              <w:t>84</w:t>
            </w:r>
            <w:r w:rsidR="00304848" w:rsidRPr="00EA0DE3">
              <w:t> МГц</w:t>
            </w:r>
          </w:p>
        </w:tc>
        <w:tc>
          <w:tcPr>
            <w:tcW w:w="4027" w:type="dxa"/>
          </w:tcPr>
          <w:p w:rsidR="00756954" w:rsidRPr="00EA0DE3" w:rsidRDefault="00756954" w:rsidP="00553E3E">
            <w:pPr>
              <w:pStyle w:val="Tabletext"/>
              <w:spacing w:line="200" w:lineRule="exact"/>
              <w:ind w:left="-85" w:right="-85"/>
              <w:rPr>
                <w:rFonts w:eastAsia="??"/>
                <w:lang w:eastAsia="ja-JP"/>
              </w:rPr>
            </w:pPr>
            <w:r w:rsidRPr="00EA0DE3">
              <w:rPr>
                <w:rFonts w:eastAsia="??"/>
                <w:lang w:eastAsia="ja-JP"/>
              </w:rPr>
              <w:t>Применимо в Японии.</w:t>
            </w:r>
          </w:p>
          <w:p w:rsidR="00DB4678" w:rsidRPr="00EA0DE3" w:rsidRDefault="00756954" w:rsidP="00553E3E">
            <w:pPr>
              <w:pStyle w:val="Tabletext"/>
              <w:ind w:left="-85" w:right="-85"/>
              <w:jc w:val="left"/>
              <w:rPr>
                <w:rFonts w:eastAsia="??"/>
              </w:rPr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12,5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0B4473" w:rsidRPr="00EA0DE3" w:rsidRDefault="000B4473" w:rsidP="000B4473">
      <w:pPr>
        <w:pStyle w:val="Tablefin"/>
        <w:rPr>
          <w:lang w:val="ru-RU"/>
        </w:rPr>
      </w:pPr>
      <w:bookmarkStart w:id="55" w:name="_Toc197312252"/>
    </w:p>
    <w:p w:rsidR="00DB4678" w:rsidRPr="00EA0DE3" w:rsidRDefault="00DB4678" w:rsidP="002242E6">
      <w:pPr>
        <w:pStyle w:val="Heading2"/>
      </w:pPr>
      <w:r w:rsidRPr="00EA0DE3">
        <w:t>5.2</w:t>
      </w:r>
      <w:r w:rsidRPr="00EA0DE3">
        <w:tab/>
      </w:r>
      <w:r w:rsidR="002242E6" w:rsidRPr="00EA0DE3">
        <w:t xml:space="preserve">Вариант TDD с UTRA со скоростью </w:t>
      </w:r>
      <w:r w:rsidRPr="00EA0DE3">
        <w:t>1</w:t>
      </w:r>
      <w:r w:rsidR="002242E6" w:rsidRPr="00EA0DE3">
        <w:t>,</w:t>
      </w:r>
      <w:r w:rsidRPr="00EA0DE3">
        <w:t>28</w:t>
      </w:r>
      <w:r w:rsidR="00257086" w:rsidRPr="00EA0DE3">
        <w:t> Mэлемент/с</w:t>
      </w:r>
      <w:bookmarkEnd w:id="55"/>
    </w:p>
    <w:p w:rsidR="00DB4678" w:rsidRPr="00EA0DE3" w:rsidRDefault="00107B97" w:rsidP="00184B09">
      <w:pPr>
        <w:pStyle w:val="TableNo"/>
      </w:pPr>
      <w:r w:rsidRPr="00EA0DE3">
        <w:t xml:space="preserve">ТАБЛИЦА </w:t>
      </w:r>
      <w:r w:rsidR="000B4473" w:rsidRPr="00EA0DE3">
        <w:t>34C</w:t>
      </w:r>
    </w:p>
    <w:p w:rsidR="00DB4678" w:rsidRPr="00EA0DE3" w:rsidRDefault="002242E6" w:rsidP="000B4473">
      <w:pPr>
        <w:pStyle w:val="Tabletitle"/>
      </w:pPr>
      <w:r w:rsidRPr="00EA0DE3">
        <w:t>Требования к побочным излучениям приемника</w:t>
      </w:r>
    </w:p>
    <w:tbl>
      <w:tblPr>
        <w:tblW w:w="9644" w:type="dxa"/>
        <w:jc w:val="center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1"/>
        <w:gridCol w:w="1518"/>
        <w:gridCol w:w="1674"/>
        <w:gridCol w:w="4031"/>
      </w:tblGrid>
      <w:tr w:rsidR="002242E6" w:rsidRPr="00EA0DE3" w:rsidTr="002E2681">
        <w:trPr>
          <w:jc w:val="center"/>
        </w:trPr>
        <w:tc>
          <w:tcPr>
            <w:tcW w:w="2421" w:type="dxa"/>
            <w:vAlign w:val="center"/>
          </w:tcPr>
          <w:p w:rsidR="002242E6" w:rsidRPr="00EA0DE3" w:rsidRDefault="002242E6" w:rsidP="0081156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2242E6" w:rsidRPr="00EA0DE3" w:rsidRDefault="002242E6" w:rsidP="0081156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2242E6" w:rsidRPr="00EA0DE3" w:rsidRDefault="002242E6" w:rsidP="0081156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31" w:type="dxa"/>
            <w:vAlign w:val="center"/>
          </w:tcPr>
          <w:p w:rsidR="002242E6" w:rsidRPr="00EA0DE3" w:rsidRDefault="002242E6" w:rsidP="0081156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E2681">
        <w:trPr>
          <w:jc w:val="center"/>
        </w:trPr>
        <w:tc>
          <w:tcPr>
            <w:tcW w:w="2421" w:type="dxa"/>
          </w:tcPr>
          <w:p w:rsidR="00DB4678" w:rsidRPr="00EA0DE3" w:rsidRDefault="00DB4678" w:rsidP="00811567">
            <w:pPr>
              <w:pStyle w:val="StyleTabletextCentered"/>
              <w:ind w:left="-85" w:right="-85"/>
            </w:pPr>
            <w:r w:rsidRPr="00EA0DE3">
              <w:t>30</w:t>
            </w:r>
            <w:r w:rsidR="00304848" w:rsidRPr="00EA0DE3">
              <w:t> МГц</w:t>
            </w:r>
            <w:r w:rsidR="002E2681">
              <w:t xml:space="preserve"> </w:t>
            </w:r>
            <w:r w:rsidR="002242E6" w:rsidRPr="00EA0DE3">
              <w:t>–</w:t>
            </w:r>
            <w:r w:rsidR="002E2681">
              <w:t xml:space="preserve"> </w:t>
            </w:r>
            <w:r w:rsidRPr="00EA0DE3">
              <w:t>1</w:t>
            </w:r>
            <w:r w:rsidR="00117717" w:rsidRPr="00EA0DE3">
              <w:t> ГГц</w:t>
            </w:r>
          </w:p>
        </w:tc>
        <w:tc>
          <w:tcPr>
            <w:tcW w:w="1518" w:type="dxa"/>
          </w:tcPr>
          <w:p w:rsidR="00DB4678" w:rsidRPr="00EA0DE3" w:rsidRDefault="00DB4678" w:rsidP="00811567">
            <w:pPr>
              <w:pStyle w:val="StyleTabletextCentered"/>
              <w:ind w:left="-85" w:right="-85"/>
            </w:pPr>
            <w:r w:rsidRPr="00EA0DE3">
              <w:t>−57</w:t>
            </w:r>
            <w:r w:rsidR="00D778E8" w:rsidRPr="00EA0DE3">
              <w:t> дБм</w:t>
            </w:r>
          </w:p>
        </w:tc>
        <w:tc>
          <w:tcPr>
            <w:tcW w:w="1674" w:type="dxa"/>
          </w:tcPr>
          <w:p w:rsidR="00DB4678" w:rsidRPr="00EA0DE3" w:rsidRDefault="00DB4678" w:rsidP="00811567">
            <w:pPr>
              <w:pStyle w:val="StyleTabletextCentered"/>
              <w:ind w:left="-85" w:right="-85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4031" w:type="dxa"/>
          </w:tcPr>
          <w:p w:rsidR="00DB4678" w:rsidRPr="00EA0DE3" w:rsidRDefault="00DB4678" w:rsidP="00811567">
            <w:pPr>
              <w:pStyle w:val="Tabletext"/>
              <w:ind w:left="-85" w:right="-85"/>
              <w:jc w:val="left"/>
            </w:pPr>
          </w:p>
        </w:tc>
      </w:tr>
      <w:tr w:rsidR="002242E6" w:rsidRPr="00EA0DE3" w:rsidTr="002E2681">
        <w:trPr>
          <w:jc w:val="center"/>
        </w:trPr>
        <w:tc>
          <w:tcPr>
            <w:tcW w:w="2421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1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1,9 ГГц</w:t>
            </w:r>
            <w:r w:rsidRPr="00EA0DE3">
              <w:br/>
              <w:t>1,98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2,01 ГГц</w:t>
            </w:r>
            <w:r w:rsidR="002E2681">
              <w:br/>
            </w:r>
            <w:r w:rsidRPr="00EA0DE3">
              <w:t>2,025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2,3 ГГц</w:t>
            </w:r>
            <w:r w:rsidRPr="00EA0DE3">
              <w:br/>
              <w:t>2,4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2,50 ГГц</w:t>
            </w:r>
          </w:p>
        </w:tc>
        <w:tc>
          <w:tcPr>
            <w:tcW w:w="1518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−47 дБм</w:t>
            </w:r>
          </w:p>
        </w:tc>
        <w:tc>
          <w:tcPr>
            <w:tcW w:w="1674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31" w:type="dxa"/>
          </w:tcPr>
          <w:p w:rsidR="002242E6" w:rsidRPr="00EA0DE3" w:rsidRDefault="002242E6" w:rsidP="00811567">
            <w:pPr>
              <w:pStyle w:val="Tabletext"/>
              <w:spacing w:line="20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  <w:tr w:rsidR="002242E6" w:rsidRPr="00EA0DE3" w:rsidTr="002E2681">
        <w:trPr>
          <w:jc w:val="center"/>
        </w:trPr>
        <w:tc>
          <w:tcPr>
            <w:tcW w:w="2421" w:type="dxa"/>
          </w:tcPr>
          <w:p w:rsidR="002242E6" w:rsidRPr="00EA0DE3" w:rsidRDefault="002242E6" w:rsidP="002E2681">
            <w:pPr>
              <w:pStyle w:val="StyleTabletextCentered"/>
              <w:ind w:left="-85" w:right="-85"/>
            </w:pPr>
            <w:r w:rsidRPr="00EA0DE3">
              <w:t>1,9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1,98 ГГц</w:t>
            </w:r>
            <w:r w:rsidRPr="00EA0DE3">
              <w:br/>
              <w:t>2,01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2,025 ГГц</w:t>
            </w:r>
            <w:r w:rsidRPr="00EA0DE3">
              <w:br/>
              <w:t xml:space="preserve">2,3 ГГц </w:t>
            </w:r>
            <w:r w:rsidR="002E2681">
              <w:sym w:font="Symbol" w:char="F02D"/>
            </w:r>
            <w:r w:rsidR="002E2681">
              <w:t xml:space="preserve"> 2,4 ГГц</w:t>
            </w:r>
            <w:r w:rsidR="00B24FDB" w:rsidRPr="00EA0DE3">
              <w:br/>
            </w:r>
            <w:r w:rsidRPr="00EA0DE3">
              <w:t>2,5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2,62 ГГц</w:t>
            </w:r>
          </w:p>
        </w:tc>
        <w:tc>
          <w:tcPr>
            <w:tcW w:w="1518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−83 дБм</w:t>
            </w:r>
          </w:p>
        </w:tc>
        <w:tc>
          <w:tcPr>
            <w:tcW w:w="1674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1,28</w:t>
            </w:r>
            <w:r w:rsidR="00304848" w:rsidRPr="00EA0DE3">
              <w:t> МГц</w:t>
            </w:r>
          </w:p>
        </w:tc>
        <w:tc>
          <w:tcPr>
            <w:tcW w:w="4031" w:type="dxa"/>
          </w:tcPr>
          <w:p w:rsidR="002242E6" w:rsidRPr="00EA0DE3" w:rsidRDefault="002242E6" w:rsidP="00811567">
            <w:pPr>
              <w:pStyle w:val="Tabletext"/>
              <w:spacing w:line="20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  <w:tr w:rsidR="002242E6" w:rsidRPr="00EA0DE3" w:rsidTr="002E2681">
        <w:trPr>
          <w:jc w:val="center"/>
        </w:trPr>
        <w:tc>
          <w:tcPr>
            <w:tcW w:w="2421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2,62 ГГц</w:t>
            </w:r>
            <w:r w:rsidR="002E2681">
              <w:t xml:space="preserve"> </w:t>
            </w:r>
            <w:r w:rsidRPr="00EA0DE3">
              <w:t>–</w:t>
            </w:r>
            <w:r w:rsidR="002E2681">
              <w:t xml:space="preserve"> </w:t>
            </w:r>
            <w:r w:rsidRPr="00EA0DE3">
              <w:t>12,75 ГГц</w:t>
            </w:r>
          </w:p>
        </w:tc>
        <w:tc>
          <w:tcPr>
            <w:tcW w:w="1518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−47 дБм</w:t>
            </w:r>
          </w:p>
        </w:tc>
        <w:tc>
          <w:tcPr>
            <w:tcW w:w="1674" w:type="dxa"/>
          </w:tcPr>
          <w:p w:rsidR="002242E6" w:rsidRPr="00EA0DE3" w:rsidRDefault="002242E6" w:rsidP="00811567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31" w:type="dxa"/>
          </w:tcPr>
          <w:p w:rsidR="002242E6" w:rsidRPr="00EA0DE3" w:rsidRDefault="002242E6" w:rsidP="00811567">
            <w:pPr>
              <w:pStyle w:val="Tabletext"/>
              <w:spacing w:line="20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4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0B4473" w:rsidRPr="00EA0DE3" w:rsidRDefault="000B4473" w:rsidP="000B4473">
      <w:pPr>
        <w:pStyle w:val="Tablefin"/>
        <w:rPr>
          <w:lang w:val="ru-RU"/>
        </w:rPr>
      </w:pPr>
      <w:bookmarkStart w:id="56" w:name="_Toc197312253"/>
    </w:p>
    <w:p w:rsidR="00DB4678" w:rsidRPr="00EA0DE3" w:rsidRDefault="00DB4678" w:rsidP="009C1503">
      <w:pPr>
        <w:pStyle w:val="Heading2"/>
      </w:pPr>
      <w:r w:rsidRPr="00EA0DE3">
        <w:t>5.3</w:t>
      </w:r>
      <w:r w:rsidRPr="00EA0DE3">
        <w:tab/>
      </w:r>
      <w:r w:rsidR="009C1503" w:rsidRPr="00EA0DE3">
        <w:rPr>
          <w:szCs w:val="22"/>
        </w:rPr>
        <w:t xml:space="preserve">Вариант TDD с UTRA со скоростью 7,68 </w:t>
      </w:r>
      <w:r w:rsidR="00257086" w:rsidRPr="00EA0DE3">
        <w:t>Mэлемент/с</w:t>
      </w:r>
      <w:bookmarkEnd w:id="56"/>
    </w:p>
    <w:p w:rsidR="00DB4678" w:rsidRPr="00EA0DE3" w:rsidRDefault="00107B97" w:rsidP="00AE4B47">
      <w:pPr>
        <w:pStyle w:val="TableNo"/>
      </w:pPr>
      <w:r w:rsidRPr="00EA0DE3">
        <w:t xml:space="preserve">ТАБЛИЦА </w:t>
      </w:r>
      <w:r w:rsidR="000B4473" w:rsidRPr="00EA0DE3">
        <w:t>34D</w:t>
      </w:r>
    </w:p>
    <w:p w:rsidR="00DB4678" w:rsidRPr="00EA0DE3" w:rsidRDefault="009C1503" w:rsidP="000B4473">
      <w:pPr>
        <w:pStyle w:val="Tabletitle"/>
      </w:pPr>
      <w:r w:rsidRPr="00EA0DE3">
        <w:t>Требования к побочным излучениям приемника</w:t>
      </w:r>
    </w:p>
    <w:tbl>
      <w:tblPr>
        <w:tblW w:w="9637" w:type="dxa"/>
        <w:jc w:val="center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7"/>
        <w:gridCol w:w="1518"/>
        <w:gridCol w:w="1674"/>
        <w:gridCol w:w="4028"/>
      </w:tblGrid>
      <w:tr w:rsidR="009C1503" w:rsidRPr="00EA0DE3" w:rsidTr="002E2681">
        <w:trPr>
          <w:jc w:val="center"/>
        </w:trPr>
        <w:tc>
          <w:tcPr>
            <w:tcW w:w="2417" w:type="dxa"/>
            <w:vAlign w:val="center"/>
          </w:tcPr>
          <w:p w:rsidR="009C1503" w:rsidRPr="00EA0DE3" w:rsidRDefault="009C1503" w:rsidP="00AE4B4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9C1503" w:rsidRPr="00EA0DE3" w:rsidRDefault="009C1503" w:rsidP="00AE4B4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9C1503" w:rsidRPr="00EA0DE3" w:rsidRDefault="009C1503" w:rsidP="00AE4B4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8" w:type="dxa"/>
            <w:vAlign w:val="center"/>
          </w:tcPr>
          <w:p w:rsidR="009C1503" w:rsidRPr="00EA0DE3" w:rsidRDefault="009C1503" w:rsidP="00AE4B47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E2681">
        <w:trPr>
          <w:trHeight w:val="256"/>
          <w:jc w:val="center"/>
        </w:trPr>
        <w:tc>
          <w:tcPr>
            <w:tcW w:w="2417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30</w:t>
            </w:r>
            <w:r w:rsidR="00304848" w:rsidRPr="00EA0DE3">
              <w:t> МГц</w:t>
            </w:r>
            <w:r w:rsidR="002E2681">
              <w:t xml:space="preserve"> </w:t>
            </w:r>
            <w:r w:rsidR="009C1503" w:rsidRPr="00EA0DE3">
              <w:t>–</w:t>
            </w:r>
            <w:r w:rsidR="002E2681">
              <w:t xml:space="preserve"> </w:t>
            </w:r>
            <w:r w:rsidRPr="00EA0DE3">
              <w:t>1</w:t>
            </w:r>
            <w:r w:rsidR="00117717" w:rsidRPr="00EA0DE3">
              <w:t> ГГц</w:t>
            </w:r>
          </w:p>
        </w:tc>
        <w:tc>
          <w:tcPr>
            <w:tcW w:w="1518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−57</w:t>
            </w:r>
            <w:r w:rsidR="00D778E8" w:rsidRPr="00EA0DE3">
              <w:t> дБм</w:t>
            </w:r>
          </w:p>
        </w:tc>
        <w:tc>
          <w:tcPr>
            <w:tcW w:w="1674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4028" w:type="dxa"/>
            <w:vAlign w:val="center"/>
          </w:tcPr>
          <w:p w:rsidR="00DB4678" w:rsidRPr="00EA0DE3" w:rsidRDefault="00DB4678" w:rsidP="00AE4B47">
            <w:pPr>
              <w:pStyle w:val="Tabletext"/>
              <w:ind w:left="-85" w:right="-85"/>
              <w:jc w:val="left"/>
            </w:pPr>
          </w:p>
        </w:tc>
      </w:tr>
      <w:tr w:rsidR="00DB4678" w:rsidRPr="00EA0DE3" w:rsidTr="002E2681">
        <w:trPr>
          <w:jc w:val="center"/>
        </w:trPr>
        <w:tc>
          <w:tcPr>
            <w:tcW w:w="2417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1</w:t>
            </w:r>
            <w:r w:rsidR="00117717" w:rsidRPr="00EA0DE3">
              <w:t> ГГц</w:t>
            </w:r>
            <w:r w:rsidR="002E2681">
              <w:t xml:space="preserve"> </w:t>
            </w:r>
            <w:r w:rsidR="009C1503" w:rsidRPr="00EA0DE3">
              <w:t>–</w:t>
            </w:r>
            <w:r w:rsidR="002E2681">
              <w:t xml:space="preserve"> </w:t>
            </w:r>
            <w:r w:rsidRPr="00EA0DE3">
              <w:t>1</w:t>
            </w:r>
            <w:r w:rsidR="002E72B1" w:rsidRPr="00EA0DE3">
              <w:t>,</w:t>
            </w:r>
            <w:r w:rsidRPr="00EA0DE3">
              <w:t>9</w:t>
            </w:r>
            <w:r w:rsidR="00117717" w:rsidRPr="00EA0DE3">
              <w:t> ГГц</w:t>
            </w:r>
            <w:r w:rsidRPr="00EA0DE3">
              <w:br/>
              <w:t>1</w:t>
            </w:r>
            <w:r w:rsidR="002E72B1" w:rsidRPr="00EA0DE3">
              <w:t>,</w:t>
            </w:r>
            <w:r w:rsidRPr="00EA0DE3">
              <w:t>98</w:t>
            </w:r>
            <w:r w:rsidR="00117717" w:rsidRPr="00EA0DE3">
              <w:t> ГГц</w:t>
            </w:r>
            <w:r w:rsidR="002E2681">
              <w:t xml:space="preserve"> </w:t>
            </w:r>
            <w:r w:rsidR="009C1503" w:rsidRPr="00EA0DE3">
              <w:t>–</w:t>
            </w:r>
            <w:r w:rsidR="002E2681">
              <w:t xml:space="preserve"> </w:t>
            </w:r>
            <w:r w:rsidRPr="00EA0DE3">
              <w:t>2</w:t>
            </w:r>
            <w:r w:rsidR="002E72B1" w:rsidRPr="00EA0DE3">
              <w:t>,</w:t>
            </w:r>
            <w:r w:rsidRPr="00EA0DE3">
              <w:t>01</w:t>
            </w:r>
            <w:r w:rsidR="00117717" w:rsidRPr="00EA0DE3">
              <w:t> ГГц</w:t>
            </w:r>
            <w:r w:rsidRPr="00EA0DE3">
              <w:br/>
              <w:t>2</w:t>
            </w:r>
            <w:r w:rsidR="002E72B1" w:rsidRPr="00EA0DE3">
              <w:t>,</w:t>
            </w:r>
            <w:r w:rsidRPr="00EA0DE3">
              <w:t>025</w:t>
            </w:r>
            <w:r w:rsidR="00117717" w:rsidRPr="00EA0DE3">
              <w:t> ГГц</w:t>
            </w:r>
            <w:r w:rsidR="002E2681">
              <w:t xml:space="preserve"> </w:t>
            </w:r>
            <w:r w:rsidR="009C1503" w:rsidRPr="00EA0DE3">
              <w:t>–</w:t>
            </w:r>
            <w:r w:rsidR="002E2681">
              <w:t xml:space="preserve"> </w:t>
            </w:r>
            <w:r w:rsidRPr="00EA0DE3">
              <w:t>2</w:t>
            </w:r>
            <w:r w:rsidR="002E72B1" w:rsidRPr="00EA0DE3">
              <w:t>,</w:t>
            </w:r>
            <w:r w:rsidRPr="00EA0DE3">
              <w:t>5</w:t>
            </w:r>
            <w:r w:rsidR="00117717" w:rsidRPr="00EA0DE3">
              <w:t> ГГц</w:t>
            </w:r>
          </w:p>
        </w:tc>
        <w:tc>
          <w:tcPr>
            <w:tcW w:w="1518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−47</w:t>
            </w:r>
            <w:r w:rsidR="00D778E8" w:rsidRPr="00EA0DE3">
              <w:t> дБм</w:t>
            </w:r>
          </w:p>
        </w:tc>
        <w:tc>
          <w:tcPr>
            <w:tcW w:w="1674" w:type="dxa"/>
            <w:vAlign w:val="center"/>
          </w:tcPr>
          <w:p w:rsidR="00DB4678" w:rsidRPr="00EA0DE3" w:rsidRDefault="00DB4678" w:rsidP="00AE4B47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28" w:type="dxa"/>
            <w:vAlign w:val="center"/>
          </w:tcPr>
          <w:p w:rsidR="00DB4678" w:rsidRPr="00EA0DE3" w:rsidRDefault="009C1503" w:rsidP="00AE4B47">
            <w:pPr>
              <w:pStyle w:val="Tabletex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F30A70" w:rsidRPr="00EA0DE3" w:rsidRDefault="00F30A70" w:rsidP="00F30A70">
      <w:pPr>
        <w:pStyle w:val="Tablefin"/>
        <w:rPr>
          <w:lang w:val="ru-RU"/>
        </w:rPr>
      </w:pPr>
    </w:p>
    <w:p w:rsidR="00131499" w:rsidRPr="00EA0DE3" w:rsidRDefault="00131499" w:rsidP="00F30A70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34D (</w:t>
      </w:r>
      <w:r w:rsidR="00A7135D" w:rsidRPr="00EA0DE3">
        <w:rPr>
          <w:i/>
          <w:iCs/>
        </w:rPr>
        <w:t>окончание</w:t>
      </w:r>
      <w:r w:rsidRPr="00EA0DE3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8"/>
        <w:gridCol w:w="1518"/>
        <w:gridCol w:w="1674"/>
        <w:gridCol w:w="4029"/>
      </w:tblGrid>
      <w:tr w:rsidR="00DC7777" w:rsidRPr="00EA0DE3" w:rsidTr="00222FC6">
        <w:trPr>
          <w:jc w:val="center"/>
        </w:trPr>
        <w:tc>
          <w:tcPr>
            <w:tcW w:w="2418" w:type="dxa"/>
            <w:vAlign w:val="center"/>
          </w:tcPr>
          <w:p w:rsidR="00DC7777" w:rsidRPr="00EA0DE3" w:rsidRDefault="00DC7777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DC7777" w:rsidRPr="00EA0DE3" w:rsidRDefault="00DC7777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DC7777" w:rsidRPr="00EA0DE3" w:rsidRDefault="00DC7777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9" w:type="dxa"/>
            <w:vAlign w:val="center"/>
          </w:tcPr>
          <w:p w:rsidR="00DC7777" w:rsidRPr="00EA0DE3" w:rsidRDefault="00DC7777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9C1503" w:rsidRPr="00EA0DE3" w:rsidTr="00222FC6">
        <w:trPr>
          <w:jc w:val="center"/>
        </w:trPr>
        <w:tc>
          <w:tcPr>
            <w:tcW w:w="2418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1,9 ГГц</w:t>
            </w:r>
            <w:r w:rsidR="00222FC6">
              <w:t xml:space="preserve"> </w:t>
            </w:r>
            <w:r w:rsidR="00F30A70" w:rsidRPr="00EA0DE3">
              <w:sym w:font="Symbol" w:char="F02D"/>
            </w:r>
            <w:r w:rsidR="00222FC6">
              <w:t xml:space="preserve"> 1,98 ГГц</w:t>
            </w:r>
            <w:r w:rsidRPr="00EA0DE3">
              <w:br/>
              <w:t>2,01 ГГц</w:t>
            </w:r>
            <w:r w:rsidR="00222FC6">
              <w:t xml:space="preserve"> </w:t>
            </w:r>
            <w:r w:rsidR="00F30A70" w:rsidRPr="00EA0DE3">
              <w:sym w:font="Symbol" w:char="F02D"/>
            </w:r>
            <w:r w:rsidR="00222FC6">
              <w:t xml:space="preserve"> </w:t>
            </w:r>
            <w:r w:rsidRPr="00EA0DE3">
              <w:t>2,025 ГГц</w:t>
            </w:r>
            <w:r w:rsidRPr="00EA0DE3">
              <w:br/>
              <w:t>2,5 ГГц</w:t>
            </w:r>
            <w:r w:rsidR="00222FC6">
              <w:t xml:space="preserve"> </w:t>
            </w:r>
            <w:r w:rsidR="00F30A70" w:rsidRPr="00EA0DE3">
              <w:sym w:font="Symbol" w:char="F02D"/>
            </w:r>
            <w:r w:rsidR="00222FC6">
              <w:t xml:space="preserve"> </w:t>
            </w:r>
            <w:r w:rsidRPr="00EA0DE3">
              <w:t>2,62 ГГц</w:t>
            </w:r>
          </w:p>
        </w:tc>
        <w:tc>
          <w:tcPr>
            <w:tcW w:w="1518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−75 дБм</w:t>
            </w:r>
          </w:p>
        </w:tc>
        <w:tc>
          <w:tcPr>
            <w:tcW w:w="1674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7,68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9C1503" w:rsidRPr="00EA0DE3" w:rsidRDefault="009C1503" w:rsidP="00F30A70">
            <w:pPr>
              <w:pStyle w:val="Tabletext"/>
              <w:spacing w:line="20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  <w:tr w:rsidR="009C1503" w:rsidRPr="00EA0DE3" w:rsidTr="00222FC6">
        <w:trPr>
          <w:jc w:val="center"/>
        </w:trPr>
        <w:tc>
          <w:tcPr>
            <w:tcW w:w="2418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2,62 ГГц</w:t>
            </w:r>
            <w:r w:rsidR="00222FC6">
              <w:t xml:space="preserve"> </w:t>
            </w:r>
            <w:r w:rsidR="00F30A70" w:rsidRPr="00EA0DE3">
              <w:sym w:font="Symbol" w:char="F02D"/>
            </w:r>
            <w:r w:rsidR="00222FC6">
              <w:t xml:space="preserve"> </w:t>
            </w:r>
            <w:r w:rsidRPr="00EA0DE3">
              <w:t>12,75 ГГц</w:t>
            </w:r>
          </w:p>
        </w:tc>
        <w:tc>
          <w:tcPr>
            <w:tcW w:w="1518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−47 дБм</w:t>
            </w:r>
          </w:p>
        </w:tc>
        <w:tc>
          <w:tcPr>
            <w:tcW w:w="1674" w:type="dxa"/>
          </w:tcPr>
          <w:p w:rsidR="009C1503" w:rsidRPr="00EA0DE3" w:rsidRDefault="009C1503" w:rsidP="00F30A70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9C1503" w:rsidRPr="00EA0DE3" w:rsidRDefault="009C1503" w:rsidP="00F30A70">
            <w:pPr>
              <w:pStyle w:val="Tabletext"/>
              <w:spacing w:line="200" w:lineRule="exact"/>
              <w:ind w:left="-85" w:right="-85"/>
              <w:jc w:val="left"/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0B4473" w:rsidRPr="00EA0DE3" w:rsidRDefault="000B4473" w:rsidP="000B4473">
      <w:pPr>
        <w:pStyle w:val="Tablefin"/>
        <w:rPr>
          <w:lang w:val="ru-RU"/>
        </w:rPr>
      </w:pPr>
    </w:p>
    <w:p w:rsidR="00DB4678" w:rsidRPr="00EA0DE3" w:rsidRDefault="00107B97" w:rsidP="00F30A70">
      <w:pPr>
        <w:pStyle w:val="TableNo"/>
      </w:pPr>
      <w:r w:rsidRPr="00EA0DE3">
        <w:t xml:space="preserve">ТАБЛИЦА </w:t>
      </w:r>
      <w:r w:rsidR="000B4473" w:rsidRPr="00EA0DE3">
        <w:t>34E</w:t>
      </w:r>
    </w:p>
    <w:p w:rsidR="00DB4678" w:rsidRPr="00EA0DE3" w:rsidRDefault="00B46402" w:rsidP="000B4473">
      <w:pPr>
        <w:pStyle w:val="Tabletitle"/>
      </w:pPr>
      <w:r w:rsidRPr="00EA0DE3">
        <w:t>Дополнительные требования к побочным излучениям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18"/>
        <w:gridCol w:w="1518"/>
        <w:gridCol w:w="1674"/>
        <w:gridCol w:w="4029"/>
      </w:tblGrid>
      <w:tr w:rsidR="00B46402" w:rsidRPr="00EA0DE3" w:rsidTr="00222FC6">
        <w:trPr>
          <w:jc w:val="center"/>
        </w:trPr>
        <w:tc>
          <w:tcPr>
            <w:tcW w:w="2418" w:type="dxa"/>
            <w:vAlign w:val="center"/>
          </w:tcPr>
          <w:p w:rsidR="00B46402" w:rsidRPr="00EA0DE3" w:rsidRDefault="00B46402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vAlign w:val="center"/>
          </w:tcPr>
          <w:p w:rsidR="00B46402" w:rsidRPr="00EA0DE3" w:rsidRDefault="00B46402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vAlign w:val="center"/>
          </w:tcPr>
          <w:p w:rsidR="00B46402" w:rsidRPr="00EA0DE3" w:rsidRDefault="00B46402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9" w:type="dxa"/>
            <w:vAlign w:val="center"/>
          </w:tcPr>
          <w:p w:rsidR="00B46402" w:rsidRPr="00EA0DE3" w:rsidRDefault="00B46402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22FC6">
        <w:trPr>
          <w:jc w:val="center"/>
        </w:trPr>
        <w:tc>
          <w:tcPr>
            <w:tcW w:w="2418" w:type="dxa"/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815</w:t>
            </w:r>
            <w:r w:rsidR="00304848" w:rsidRPr="00EA0DE3">
              <w:t> МГц</w:t>
            </w:r>
            <w:r w:rsidR="00222FC6">
              <w:t xml:space="preserve"> </w:t>
            </w:r>
            <w:r w:rsidR="00B46402" w:rsidRPr="00EA0DE3">
              <w:t>–</w:t>
            </w:r>
            <w:r w:rsidR="00222FC6">
              <w:t xml:space="preserve"> </w:t>
            </w:r>
            <w:r w:rsidRPr="00EA0DE3">
              <w:t>850</w:t>
            </w:r>
            <w:r w:rsidR="00304848" w:rsidRPr="00EA0DE3">
              <w:t> МГц</w:t>
            </w:r>
            <w:r w:rsidRPr="00EA0DE3">
              <w:br/>
              <w:t>1 427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  <w:r w:rsidR="00222FC6">
              <w:t xml:space="preserve"> </w:t>
            </w:r>
            <w:r w:rsidR="00B46402" w:rsidRPr="00EA0DE3">
              <w:t>–</w:t>
            </w:r>
            <w:r w:rsidR="00222FC6">
              <w:t xml:space="preserve"> </w:t>
            </w:r>
            <w:r w:rsidRPr="00EA0DE3">
              <w:t>1 452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  <w:r w:rsidRPr="00EA0DE3">
              <w:br/>
              <w:t>1 749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  <w:r w:rsidR="00222FC6">
              <w:t xml:space="preserve"> </w:t>
            </w:r>
            <w:r w:rsidR="00B46402" w:rsidRPr="00EA0DE3">
              <w:t>–</w:t>
            </w:r>
            <w:r w:rsidR="00222FC6">
              <w:t xml:space="preserve"> </w:t>
            </w:r>
            <w:r w:rsidRPr="00EA0DE3">
              <w:t>1 784</w:t>
            </w:r>
            <w:r w:rsidR="002E72B1" w:rsidRPr="00EA0DE3">
              <w:t>,</w:t>
            </w:r>
            <w:r w:rsidRPr="00EA0DE3">
              <w:t>9</w:t>
            </w:r>
            <w:r w:rsidR="00304848" w:rsidRPr="00EA0DE3">
              <w:t> МГц</w:t>
            </w:r>
          </w:p>
        </w:tc>
        <w:tc>
          <w:tcPr>
            <w:tcW w:w="1518" w:type="dxa"/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−78</w:t>
            </w:r>
            <w:r w:rsidR="00D778E8" w:rsidRPr="00EA0DE3">
              <w:t> дБм</w:t>
            </w:r>
          </w:p>
        </w:tc>
        <w:tc>
          <w:tcPr>
            <w:tcW w:w="1674" w:type="dxa"/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3</w:t>
            </w:r>
            <w:r w:rsidR="002E72B1" w:rsidRPr="00EA0DE3">
              <w:t>,</w:t>
            </w:r>
            <w:r w:rsidRPr="00EA0DE3">
              <w:t>84</w:t>
            </w:r>
            <w:r w:rsidR="00304848" w:rsidRPr="00EA0DE3">
              <w:t> МГц</w:t>
            </w:r>
          </w:p>
        </w:tc>
        <w:tc>
          <w:tcPr>
            <w:tcW w:w="4029" w:type="dxa"/>
          </w:tcPr>
          <w:p w:rsidR="00B46402" w:rsidRPr="00EA0DE3" w:rsidRDefault="00B46402" w:rsidP="00F30A70">
            <w:pPr>
              <w:pStyle w:val="Tabletext"/>
              <w:spacing w:line="200" w:lineRule="exact"/>
              <w:ind w:left="-85" w:right="-85"/>
              <w:rPr>
                <w:rFonts w:eastAsia="??"/>
              </w:rPr>
            </w:pPr>
            <w:r w:rsidRPr="00EA0DE3">
              <w:rPr>
                <w:rFonts w:eastAsia="??"/>
                <w:lang w:eastAsia="ja-JP"/>
              </w:rPr>
              <w:t>Применимо в Японии</w:t>
            </w:r>
            <w:r w:rsidRPr="00EA0DE3">
              <w:rPr>
                <w:rFonts w:eastAsia="??"/>
              </w:rPr>
              <w:t>.</w:t>
            </w:r>
          </w:p>
          <w:p w:rsidR="00DB4678" w:rsidRPr="00EA0DE3" w:rsidRDefault="00B46402" w:rsidP="00F30A70">
            <w:pPr>
              <w:pStyle w:val="Tabletext"/>
              <w:ind w:left="-85" w:right="-85"/>
              <w:rPr>
                <w:rFonts w:eastAsia="??"/>
              </w:rPr>
            </w:pPr>
            <w:r w:rsidRPr="00EA0DE3">
              <w:rPr>
                <w:rFonts w:eastAsia="??"/>
              </w:rPr>
              <w:t>За исключением частот, расположенных между</w:t>
            </w:r>
            <w:r w:rsidRPr="00EA0DE3">
              <w:t xml:space="preserve">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ниже первой несущей частоты и частотой на 25</w:t>
            </w:r>
            <w:r w:rsidR="00304848" w:rsidRPr="00EA0DE3">
              <w:t> МГц</w:t>
            </w:r>
            <w:r w:rsidRPr="00EA0DE3">
              <w:rPr>
                <w:lang w:eastAsia="ja-JP"/>
              </w:rPr>
              <w:t xml:space="preserve"> </w:t>
            </w:r>
            <w:r w:rsidRPr="00EA0DE3">
              <w:t>выше последней несущей частоты, используемой БС</w:t>
            </w:r>
          </w:p>
        </w:tc>
      </w:tr>
    </w:tbl>
    <w:p w:rsidR="000B4473" w:rsidRPr="00EA0DE3" w:rsidRDefault="000B4473" w:rsidP="000B4473">
      <w:pPr>
        <w:pStyle w:val="Tablefin"/>
        <w:rPr>
          <w:lang w:val="ru-RU"/>
        </w:rPr>
      </w:pPr>
      <w:bookmarkStart w:id="57" w:name="_Toc197312254"/>
      <w:bookmarkStart w:id="58" w:name="_Toc121025303"/>
    </w:p>
    <w:p w:rsidR="00DB4678" w:rsidRPr="00EA0DE3" w:rsidRDefault="00DB4678" w:rsidP="00F30A70">
      <w:pPr>
        <w:pStyle w:val="Heading2"/>
      </w:pPr>
      <w:r w:rsidRPr="00EA0DE3">
        <w:t>5.4</w:t>
      </w:r>
      <w:r w:rsidRPr="00EA0DE3">
        <w:tab/>
      </w:r>
      <w:r w:rsidR="00E67BDC" w:rsidRPr="00EA0DE3">
        <w:t xml:space="preserve">Вариант TDD с </w:t>
      </w:r>
      <w:r w:rsidRPr="00EA0DE3">
        <w:t>E-UTRA</w:t>
      </w:r>
      <w:bookmarkEnd w:id="57"/>
    </w:p>
    <w:p w:rsidR="00DB4678" w:rsidRPr="00EA0DE3" w:rsidRDefault="00107B97" w:rsidP="00F30A70">
      <w:pPr>
        <w:pStyle w:val="TableNo"/>
      </w:pPr>
      <w:r w:rsidRPr="00EA0DE3">
        <w:t xml:space="preserve">ТАБЛИЦА </w:t>
      </w:r>
      <w:r w:rsidR="000B4473" w:rsidRPr="00EA0DE3">
        <w:t>34F</w:t>
      </w:r>
    </w:p>
    <w:p w:rsidR="00DB4678" w:rsidRPr="00EA0DE3" w:rsidRDefault="00DC7777" w:rsidP="000B4473">
      <w:pPr>
        <w:pStyle w:val="Tabletitle"/>
      </w:pPr>
      <w:r w:rsidRPr="00EA0DE3">
        <w:t>Предельные уровни побочных излучений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18"/>
        <w:gridCol w:w="1518"/>
        <w:gridCol w:w="1674"/>
        <w:gridCol w:w="4029"/>
      </w:tblGrid>
      <w:tr w:rsidR="00E67BDC" w:rsidRPr="00EA0DE3" w:rsidTr="00222FC6">
        <w:trPr>
          <w:jc w:val="center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DC" w:rsidRPr="00EA0DE3" w:rsidRDefault="00E67BDC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Полоса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DC" w:rsidRPr="00EA0DE3" w:rsidRDefault="00E67BDC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Максимальный уровень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DC" w:rsidRPr="00EA0DE3" w:rsidRDefault="00E67BDC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Ширина полосы измерения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DC" w:rsidRPr="00EA0DE3" w:rsidRDefault="00E67BDC" w:rsidP="00F30A70">
            <w:pPr>
              <w:pStyle w:val="Tablehead"/>
              <w:spacing w:line="200" w:lineRule="exact"/>
              <w:ind w:left="-85" w:right="-85"/>
              <w:rPr>
                <w:rFonts w:eastAsia="Batang"/>
              </w:rPr>
            </w:pPr>
            <w:r w:rsidRPr="00EA0DE3">
              <w:rPr>
                <w:rFonts w:eastAsia="Batang"/>
              </w:rPr>
              <w:t>Примечание</w:t>
            </w:r>
          </w:p>
        </w:tc>
      </w:tr>
      <w:tr w:rsidR="00DB4678" w:rsidRPr="00EA0DE3" w:rsidTr="00222FC6">
        <w:trPr>
          <w:jc w:val="center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30</w:t>
            </w:r>
            <w:r w:rsidR="00304848" w:rsidRPr="00EA0DE3">
              <w:t> МГц</w:t>
            </w:r>
            <w:r w:rsidR="00222FC6">
              <w:t xml:space="preserve"> </w:t>
            </w:r>
            <w:r w:rsidR="00E67BDC" w:rsidRPr="00EA0DE3">
              <w:t>–</w:t>
            </w:r>
            <w:r w:rsidR="00222FC6">
              <w:t xml:space="preserve"> </w:t>
            </w:r>
            <w:r w:rsidRPr="00EA0DE3">
              <w:t>1</w:t>
            </w:r>
            <w:r w:rsidR="00117717" w:rsidRPr="00EA0DE3">
              <w:t> ГГц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sym w:font="Symbol" w:char="F02D"/>
            </w:r>
            <w:r w:rsidRPr="00EA0DE3">
              <w:t>57</w:t>
            </w:r>
            <w:r w:rsidR="00D778E8" w:rsidRPr="00EA0DE3">
              <w:t> дБм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678" w:rsidRPr="00EA0DE3" w:rsidRDefault="00DB4678" w:rsidP="00F30A70">
            <w:pPr>
              <w:pStyle w:val="Tabletext"/>
              <w:ind w:left="-85" w:right="-85"/>
            </w:pPr>
          </w:p>
        </w:tc>
      </w:tr>
      <w:tr w:rsidR="00DB4678" w:rsidRPr="00EA0DE3" w:rsidTr="00222FC6">
        <w:trPr>
          <w:jc w:val="center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1</w:t>
            </w:r>
            <w:r w:rsidR="00117717" w:rsidRPr="00EA0DE3">
              <w:t> ГГц</w:t>
            </w:r>
            <w:r w:rsidR="00222FC6">
              <w:t xml:space="preserve"> </w:t>
            </w:r>
            <w:r w:rsidR="00E67BDC" w:rsidRPr="00EA0DE3">
              <w:t>–</w:t>
            </w:r>
            <w:r w:rsidR="00222FC6">
              <w:t xml:space="preserve"> </w:t>
            </w:r>
            <w:r w:rsidRPr="00EA0DE3">
              <w:t>12</w:t>
            </w:r>
            <w:r w:rsidR="002E72B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sym w:font="Symbol" w:char="F02D"/>
            </w:r>
            <w:r w:rsidRPr="00EA0DE3">
              <w:t>47</w:t>
            </w:r>
            <w:r w:rsidR="00D778E8" w:rsidRPr="00EA0DE3">
              <w:t> дБм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StyleTabletextCentered"/>
              <w:ind w:left="-85" w:right="-85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30A70">
            <w:pPr>
              <w:pStyle w:val="Tabletext"/>
              <w:ind w:left="-85" w:right="-85"/>
            </w:pPr>
          </w:p>
        </w:tc>
      </w:tr>
      <w:tr w:rsidR="00DB4678" w:rsidRPr="00EA0DE3" w:rsidTr="00222FC6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Del="00602473" w:rsidRDefault="00781D48" w:rsidP="00F30A70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 xml:space="preserve">– </w:t>
            </w:r>
            <w:r w:rsidR="00E67BDC" w:rsidRPr="00EA0DE3">
              <w:rPr>
                <w:lang w:val="ru-RU"/>
              </w:rPr>
              <w:t>Для E-UTRA из этого требования может быть исключен диапазон частот, расположенных между частотой, которая на 2,5</w:t>
            </w:r>
            <w:r w:rsidR="00F30A70" w:rsidRPr="00EA0DE3">
              <w:rPr>
                <w:lang w:val="ru-RU"/>
              </w:rPr>
              <w:t> </w:t>
            </w:r>
            <w:r w:rsidR="00E67BDC" w:rsidRPr="00EA0DE3">
              <w:rPr>
                <w:lang w:val="ru-RU"/>
              </w:rPr>
              <w:t>*</w:t>
            </w:r>
            <w:r w:rsidR="00F30A70" w:rsidRPr="00EA0DE3">
              <w:rPr>
                <w:lang w:val="ru-RU"/>
              </w:rPr>
              <w:t> </w:t>
            </w:r>
            <w:r w:rsidR="00E67BDC" w:rsidRPr="00EA0DE3">
              <w:rPr>
                <w:lang w:val="ru-RU"/>
              </w:rPr>
              <w:t>BWChannel ниже первой несущей частоты, и частотой, которая на 2,5</w:t>
            </w:r>
            <w:r w:rsidR="00F30A70" w:rsidRPr="00EA0DE3">
              <w:rPr>
                <w:lang w:val="ru-RU"/>
              </w:rPr>
              <w:t> </w:t>
            </w:r>
            <w:r w:rsidR="00E67BDC" w:rsidRPr="00EA0DE3">
              <w:rPr>
                <w:lang w:val="ru-RU"/>
              </w:rPr>
              <w:t>*</w:t>
            </w:r>
            <w:r w:rsidR="00F30A70" w:rsidRPr="00EA0DE3">
              <w:rPr>
                <w:lang w:val="ru-RU"/>
              </w:rPr>
              <w:t> </w:t>
            </w:r>
            <w:r w:rsidR="00E67BDC" w:rsidRPr="00EA0DE3">
              <w:rPr>
                <w:lang w:val="ru-RU"/>
              </w:rPr>
              <w:t>BW</w:t>
            </w:r>
            <w:r w:rsidR="00E67BDC" w:rsidRPr="00EA0DE3">
              <w:rPr>
                <w:i/>
                <w:iCs/>
                <w:vertAlign w:val="subscript"/>
                <w:lang w:val="ru-RU"/>
              </w:rPr>
              <w:t>channel</w:t>
            </w:r>
            <w:r w:rsidR="00E67BDC" w:rsidRPr="00EA0DE3">
              <w:rPr>
                <w:lang w:val="ru-RU"/>
              </w:rPr>
              <w:t xml:space="preserve"> выше последней несущей частоты, передаваемой БС, где BW</w:t>
            </w:r>
            <w:r w:rsidR="00E67BDC" w:rsidRPr="00EA0DE3">
              <w:rPr>
                <w:i/>
                <w:iCs/>
                <w:vertAlign w:val="subscript"/>
                <w:lang w:val="ru-RU"/>
              </w:rPr>
              <w:t>channel</w:t>
            </w:r>
            <w:r w:rsidR="00E67BDC" w:rsidRPr="00EA0DE3">
              <w:rPr>
                <w:lang w:val="ru-RU"/>
              </w:rPr>
              <w:t> – ширина полосы канала. Вместе с тем, не должны исключаться из этого требования частоты, превышающие частоту на 10</w:t>
            </w:r>
            <w:r w:rsidR="00304848" w:rsidRPr="00EA0DE3">
              <w:rPr>
                <w:lang w:val="ru-RU"/>
              </w:rPr>
              <w:t> МГц</w:t>
            </w:r>
            <w:r w:rsidR="00E67BDC" w:rsidRPr="00EA0DE3">
              <w:rPr>
                <w:lang w:val="ru-RU"/>
              </w:rPr>
              <w:t xml:space="preserve"> ниже самой низкой частоты рабочей полосы передатчика БС или превышающие частоту на 10</w:t>
            </w:r>
            <w:r w:rsidR="00304848" w:rsidRPr="00EA0DE3">
              <w:rPr>
                <w:lang w:val="ru-RU"/>
              </w:rPr>
              <w:t> МГц</w:t>
            </w:r>
            <w:r w:rsidR="00E67BDC" w:rsidRPr="00EA0DE3">
              <w:rPr>
                <w:lang w:val="ru-RU"/>
              </w:rPr>
              <w:t xml:space="preserve"> выше самой высокой частоты рабочей полосы частот передатчика БС</w:t>
            </w:r>
            <w:r w:rsidR="00D401D2" w:rsidRPr="00EA0DE3">
              <w:rPr>
                <w:lang w:val="ru-RU"/>
              </w:rPr>
              <w:t>.</w:t>
            </w:r>
          </w:p>
        </w:tc>
      </w:tr>
      <w:bookmarkEnd w:id="58"/>
    </w:tbl>
    <w:p w:rsidR="00DB4678" w:rsidRPr="00EA0DE3" w:rsidRDefault="00131499" w:rsidP="002E0140">
      <w:pPr>
        <w:pStyle w:val="AnnexNoTitle"/>
        <w:rPr>
          <w:sz w:val="26"/>
          <w:szCs w:val="26"/>
        </w:rPr>
      </w:pPr>
      <w:r w:rsidRPr="00EA0DE3">
        <w:br w:type="page"/>
      </w:r>
      <w:r w:rsidR="002E0140" w:rsidRPr="00EA0DE3">
        <w:rPr>
          <w:sz w:val="26"/>
          <w:szCs w:val="26"/>
        </w:rPr>
        <w:lastRenderedPageBreak/>
        <w:t xml:space="preserve">Приложение </w:t>
      </w:r>
      <w:r w:rsidR="00DB4678" w:rsidRPr="00EA0DE3">
        <w:rPr>
          <w:sz w:val="26"/>
          <w:szCs w:val="26"/>
        </w:rPr>
        <w:t xml:space="preserve">4 </w:t>
      </w:r>
      <w:r w:rsidR="00DB4678" w:rsidRPr="00EA0DE3">
        <w:rPr>
          <w:sz w:val="26"/>
          <w:szCs w:val="26"/>
        </w:rPr>
        <w:br/>
      </w:r>
      <w:r w:rsidR="00DB4678" w:rsidRPr="00EA0DE3">
        <w:rPr>
          <w:sz w:val="26"/>
          <w:szCs w:val="26"/>
        </w:rPr>
        <w:br/>
      </w:r>
      <w:r w:rsidR="002E0140" w:rsidRPr="00EA0DE3">
        <w:rPr>
          <w:sz w:val="26"/>
          <w:szCs w:val="26"/>
        </w:rPr>
        <w:t>Подвижные станции TDMA и одной несущей (UWC-136)</w:t>
      </w:r>
    </w:p>
    <w:p w:rsidR="00DB4678" w:rsidRPr="00EA0DE3" w:rsidRDefault="00585563" w:rsidP="002E0140">
      <w:pPr>
        <w:pStyle w:val="PartNo"/>
        <w:jc w:val="center"/>
        <w:rPr>
          <w:b/>
          <w:bCs/>
          <w:sz w:val="26"/>
          <w:szCs w:val="26"/>
        </w:rPr>
      </w:pPr>
      <w:r w:rsidRPr="00EA0DE3">
        <w:rPr>
          <w:sz w:val="26"/>
          <w:szCs w:val="26"/>
        </w:rPr>
        <w:t>ЧАСТЬ</w:t>
      </w:r>
      <w:r w:rsidR="0085641F" w:rsidRPr="00EA0DE3">
        <w:rPr>
          <w:sz w:val="26"/>
          <w:szCs w:val="26"/>
        </w:rPr>
        <w:t xml:space="preserve"> A</w:t>
      </w:r>
      <w:r w:rsidR="00131499" w:rsidRPr="00EA0DE3">
        <w:rPr>
          <w:sz w:val="26"/>
          <w:szCs w:val="26"/>
        </w:rPr>
        <w:br/>
      </w:r>
      <w:r w:rsidR="00131499" w:rsidRPr="00EA0DE3">
        <w:rPr>
          <w:sz w:val="26"/>
          <w:szCs w:val="26"/>
        </w:rPr>
        <w:br/>
      </w:r>
      <w:r w:rsidR="002E0140" w:rsidRPr="00EA0DE3">
        <w:rPr>
          <w:b/>
          <w:bCs/>
          <w:sz w:val="26"/>
          <w:szCs w:val="26"/>
        </w:rPr>
        <w:t xml:space="preserve">Требования к соответствию </w:t>
      </w:r>
      <w:r w:rsidR="00DB4678" w:rsidRPr="00EA0DE3">
        <w:rPr>
          <w:b/>
          <w:bCs/>
          <w:sz w:val="26"/>
          <w:szCs w:val="26"/>
        </w:rPr>
        <w:t>(30</w:t>
      </w:r>
      <w:r w:rsidR="00D778E8" w:rsidRPr="00EA0DE3">
        <w:rPr>
          <w:b/>
          <w:bCs/>
          <w:sz w:val="26"/>
          <w:szCs w:val="26"/>
        </w:rPr>
        <w:t> кГц</w:t>
      </w:r>
      <w:r w:rsidR="00DB4678" w:rsidRPr="00EA0DE3">
        <w:rPr>
          <w:b/>
          <w:bCs/>
          <w:sz w:val="26"/>
          <w:szCs w:val="26"/>
        </w:rPr>
        <w:t>)</w:t>
      </w:r>
    </w:p>
    <w:p w:rsidR="00DB4678" w:rsidRPr="00EA0DE3" w:rsidRDefault="00DB4678" w:rsidP="00F30A70">
      <w:pPr>
        <w:pStyle w:val="Heading1"/>
      </w:pPr>
      <w:r w:rsidRPr="00EA0DE3">
        <w:t>1</w:t>
      </w:r>
      <w:r w:rsidRPr="00EA0DE3">
        <w:tab/>
      </w:r>
      <w:r w:rsidR="00671D66" w:rsidRPr="00EA0DE3">
        <w:t>Спектральная маска</w:t>
      </w:r>
    </w:p>
    <w:p w:rsidR="00DB4678" w:rsidRPr="00EA0DE3" w:rsidRDefault="00585563" w:rsidP="00DB4678">
      <w:r w:rsidRPr="00EA0DE3">
        <w:t>Спектральное шумоподавление представляет собой ограничение энергии боковой полосы за пределами активного канала передачи. Данный РЧ спектр возникает в результате линейного изменения мощности, модуляции и всех источников шума. Изначально спектр формируется под воздействием событий, происходящих в разное время: цифровая модуляция и линейное изменение мощности (переходный процесс при коммутации). РЧ спектр, возникающий в результате этих двух событий, определяется по отдельности</w:t>
      </w:r>
    </w:p>
    <w:p w:rsidR="00671D66" w:rsidRPr="00EA0DE3" w:rsidRDefault="00671D66" w:rsidP="0090215A">
      <w:r w:rsidRPr="00EA0DE3">
        <w:t xml:space="preserve">Мощность в соседнем и первом либо втором </w:t>
      </w:r>
      <w:r w:rsidR="00F158E9" w:rsidRPr="00EA0DE3">
        <w:t>обходных</w:t>
      </w:r>
      <w:r w:rsidRPr="00EA0DE3">
        <w:t xml:space="preserve"> каналах составляет ту часть средней выходной мощности передатчика, возникающей из модуляции и шума, которая попадает в пределы установленной полосы пропускания, центр которой находится в соседнем </w:t>
      </w:r>
      <w:r w:rsidR="0090215A" w:rsidRPr="00EA0DE3">
        <w:t xml:space="preserve">или первом либо </w:t>
      </w:r>
      <w:r w:rsidRPr="00EA0DE3">
        <w:t xml:space="preserve">втором </w:t>
      </w:r>
      <w:r w:rsidR="00F158E9" w:rsidRPr="00EA0DE3">
        <w:t>обходных</w:t>
      </w:r>
      <w:r w:rsidRPr="00EA0DE3">
        <w:t xml:space="preserve"> каналах.</w:t>
      </w:r>
    </w:p>
    <w:p w:rsidR="00DB4678" w:rsidRPr="00EA0DE3" w:rsidRDefault="00671D66" w:rsidP="00671D66">
      <w:r w:rsidRPr="00EA0DE3">
        <w:t>Мощность излучения не должна превышать пределов, указанных в таблице </w:t>
      </w:r>
      <w:r w:rsidR="0085641F" w:rsidRPr="00EA0DE3">
        <w:t>35</w:t>
      </w:r>
      <w:r w:rsidR="00DB4678" w:rsidRPr="00EA0DE3">
        <w:t>.</w:t>
      </w:r>
    </w:p>
    <w:p w:rsidR="00DB4678" w:rsidRPr="00EA0DE3" w:rsidRDefault="00107B97" w:rsidP="0090215A">
      <w:pPr>
        <w:pStyle w:val="TableNo"/>
      </w:pPr>
      <w:r w:rsidRPr="00EA0DE3">
        <w:t xml:space="preserve">ТАБЛИЦА </w:t>
      </w:r>
      <w:r w:rsidR="0085641F" w:rsidRPr="00EA0DE3">
        <w:t>35</w:t>
      </w:r>
    </w:p>
    <w:p w:rsidR="00DB4678" w:rsidRPr="00EA0DE3" w:rsidRDefault="00671D66" w:rsidP="0085641F">
      <w:pPr>
        <w:pStyle w:val="Tabletitle"/>
      </w:pPr>
      <w:r w:rsidRPr="00EA0DE3">
        <w:t xml:space="preserve">Требования к мощности соседнего и </w:t>
      </w:r>
      <w:r w:rsidR="00A236C7" w:rsidRPr="00EA0DE3">
        <w:t>обходного</w:t>
      </w:r>
      <w:r w:rsidRPr="00EA0DE3">
        <w:t xml:space="preserve"> канал</w:t>
      </w:r>
      <w:r w:rsidR="00A236C7" w:rsidRPr="00EA0DE3">
        <w:t>ов</w:t>
      </w:r>
    </w:p>
    <w:tbl>
      <w:tblPr>
        <w:tblW w:w="9372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6"/>
        <w:gridCol w:w="4686"/>
      </w:tblGrid>
      <w:tr w:rsidR="00671D66" w:rsidRPr="00EA0DE3" w:rsidTr="00965FD9">
        <w:trPr>
          <w:trHeight w:val="283"/>
          <w:jc w:val="center"/>
        </w:trPr>
        <w:tc>
          <w:tcPr>
            <w:tcW w:w="4686" w:type="dxa"/>
            <w:vAlign w:val="center"/>
          </w:tcPr>
          <w:p w:rsidR="00671D66" w:rsidRPr="00EA0DE3" w:rsidRDefault="00671D66" w:rsidP="00965FD9">
            <w:pPr>
              <w:pStyle w:val="StyleTableheadBefore1ptAfter1ptLinespacingExac"/>
            </w:pPr>
            <w:r w:rsidRPr="00EA0DE3">
              <w:t>Канал</w:t>
            </w:r>
          </w:p>
        </w:tc>
        <w:tc>
          <w:tcPr>
            <w:tcW w:w="4686" w:type="dxa"/>
            <w:vAlign w:val="center"/>
          </w:tcPr>
          <w:p w:rsidR="00671D66" w:rsidRPr="00EA0DE3" w:rsidRDefault="00671D66" w:rsidP="00965FD9">
            <w:pPr>
              <w:pStyle w:val="StyleTableheadBefore1ptAfter1ptLinespacingExac"/>
            </w:pPr>
            <w:r w:rsidRPr="00EA0DE3">
              <w:t>Максимальный уровень</w:t>
            </w:r>
          </w:p>
        </w:tc>
      </w:tr>
      <w:tr w:rsidR="00671D66" w:rsidRPr="00EA0DE3" w:rsidTr="00965FD9">
        <w:trPr>
          <w:jc w:val="center"/>
        </w:trPr>
        <w:tc>
          <w:tcPr>
            <w:tcW w:w="4686" w:type="dxa"/>
          </w:tcPr>
          <w:p w:rsidR="00671D66" w:rsidRPr="00EA0DE3" w:rsidRDefault="007817C3" w:rsidP="00965FD9">
            <w:pPr>
              <w:pStyle w:val="TableNo"/>
              <w:spacing w:before="20" w:after="0" w:line="220" w:lineRule="exact"/>
              <w:jc w:val="left"/>
              <w:rPr>
                <w:sz w:val="20"/>
              </w:rPr>
            </w:pPr>
            <w:r w:rsidRPr="00EA0DE3">
              <w:rPr>
                <w:sz w:val="20"/>
              </w:rPr>
              <w:t xml:space="preserve">В каждом соседнем канале, сосредоточенном в полосе </w:t>
            </w:r>
            <w:r w:rsidRPr="00EA0DE3">
              <w:rPr>
                <w:sz w:val="20"/>
              </w:rPr>
              <w:sym w:font="Symbol" w:char="F0B1"/>
            </w:r>
            <w:r w:rsidRPr="00EA0DE3">
              <w:rPr>
                <w:sz w:val="20"/>
              </w:rPr>
              <w:t>30 кГц относительно центральной частоты</w:t>
            </w:r>
          </w:p>
        </w:tc>
        <w:tc>
          <w:tcPr>
            <w:tcW w:w="4686" w:type="dxa"/>
          </w:tcPr>
          <w:p w:rsidR="00671D66" w:rsidRPr="00EA0DE3" w:rsidRDefault="00585563" w:rsidP="00965FD9">
            <w:pPr>
              <w:pStyle w:val="Tabletext"/>
              <w:spacing w:before="20" w:after="0" w:line="220" w:lineRule="exact"/>
              <w:jc w:val="left"/>
            </w:pPr>
            <w:r w:rsidRPr="00EA0DE3">
              <w:t xml:space="preserve">На </w:t>
            </w:r>
            <w:r w:rsidR="00671D66" w:rsidRPr="00EA0DE3">
              <w:t>26 дБ ниже средней выходной мощности</w:t>
            </w:r>
          </w:p>
        </w:tc>
      </w:tr>
      <w:tr w:rsidR="00671D66" w:rsidRPr="00EA0DE3" w:rsidTr="00965FD9">
        <w:trPr>
          <w:jc w:val="center"/>
        </w:trPr>
        <w:tc>
          <w:tcPr>
            <w:tcW w:w="4686" w:type="dxa"/>
          </w:tcPr>
          <w:p w:rsidR="00671D66" w:rsidRPr="00EA0DE3" w:rsidRDefault="00671D66" w:rsidP="00965FD9">
            <w:pPr>
              <w:pStyle w:val="TableNo"/>
              <w:spacing w:before="20" w:after="0" w:line="220" w:lineRule="exact"/>
              <w:jc w:val="left"/>
              <w:rPr>
                <w:sz w:val="20"/>
              </w:rPr>
            </w:pPr>
            <w:r w:rsidRPr="00EA0DE3">
              <w:rPr>
                <w:sz w:val="20"/>
              </w:rPr>
              <w:t xml:space="preserve">В каждом </w:t>
            </w:r>
            <w:r w:rsidR="001F30ED" w:rsidRPr="00EA0DE3">
              <w:rPr>
                <w:sz w:val="20"/>
              </w:rPr>
              <w:t>обходном</w:t>
            </w:r>
            <w:r w:rsidRPr="00EA0DE3">
              <w:rPr>
                <w:sz w:val="20"/>
              </w:rPr>
              <w:t xml:space="preserve"> канале, </w:t>
            </w:r>
            <w:r w:rsidR="001F30ED" w:rsidRPr="00EA0DE3">
              <w:rPr>
                <w:sz w:val="20"/>
              </w:rPr>
              <w:t xml:space="preserve">сосредоточенном в полосе </w:t>
            </w:r>
            <w:r w:rsidR="001F30ED" w:rsidRPr="00EA0DE3">
              <w:rPr>
                <w:sz w:val="20"/>
              </w:rPr>
              <w:sym w:font="Symbol" w:char="F0B1"/>
            </w:r>
            <w:r w:rsidR="001F30ED" w:rsidRPr="00EA0DE3">
              <w:rPr>
                <w:sz w:val="20"/>
              </w:rPr>
              <w:t>30 кГц относительно центральной частоты</w:t>
            </w:r>
          </w:p>
        </w:tc>
        <w:tc>
          <w:tcPr>
            <w:tcW w:w="4686" w:type="dxa"/>
          </w:tcPr>
          <w:p w:rsidR="00671D66" w:rsidRPr="00EA0DE3" w:rsidRDefault="00585563" w:rsidP="00965FD9">
            <w:pPr>
              <w:pStyle w:val="Tabletext"/>
              <w:spacing w:before="20" w:after="0" w:line="220" w:lineRule="exact"/>
              <w:jc w:val="left"/>
            </w:pPr>
            <w:r w:rsidRPr="00EA0DE3">
              <w:t xml:space="preserve">На </w:t>
            </w:r>
            <w:r w:rsidR="00671D66" w:rsidRPr="00EA0DE3">
              <w:t>45 дБ ниже средней выходной мощности</w:t>
            </w:r>
          </w:p>
        </w:tc>
      </w:tr>
      <w:tr w:rsidR="00671D66" w:rsidRPr="00EA0DE3" w:rsidTr="00965FD9">
        <w:trPr>
          <w:jc w:val="center"/>
        </w:trPr>
        <w:tc>
          <w:tcPr>
            <w:tcW w:w="4686" w:type="dxa"/>
          </w:tcPr>
          <w:p w:rsidR="00671D66" w:rsidRPr="00EA0DE3" w:rsidRDefault="00671D66" w:rsidP="00965FD9">
            <w:pPr>
              <w:pStyle w:val="Tabletext"/>
              <w:spacing w:before="20" w:after="0" w:line="220" w:lineRule="exact"/>
              <w:jc w:val="left"/>
            </w:pPr>
            <w:r w:rsidRPr="00EA0DE3">
              <w:t xml:space="preserve">В каждом </w:t>
            </w:r>
            <w:r w:rsidR="001F30ED" w:rsidRPr="00EA0DE3">
              <w:t>втором обходном</w:t>
            </w:r>
            <w:r w:rsidRPr="00EA0DE3">
              <w:t xml:space="preserve"> канале, </w:t>
            </w:r>
            <w:r w:rsidR="001F30ED" w:rsidRPr="00EA0DE3">
              <w:t xml:space="preserve">сосредоточенном в полосе </w:t>
            </w:r>
            <w:r w:rsidR="001F30ED" w:rsidRPr="00EA0DE3">
              <w:sym w:font="Symbol" w:char="F0B1"/>
            </w:r>
            <w:r w:rsidR="001F30ED" w:rsidRPr="00EA0DE3">
              <w:t>30 кГц относительно центральной частоты</w:t>
            </w:r>
          </w:p>
        </w:tc>
        <w:tc>
          <w:tcPr>
            <w:tcW w:w="4686" w:type="dxa"/>
          </w:tcPr>
          <w:p w:rsidR="00671D66" w:rsidRPr="00EA0DE3" w:rsidRDefault="00585563" w:rsidP="00965FD9">
            <w:pPr>
              <w:pStyle w:val="TableNo"/>
              <w:spacing w:before="20" w:after="0" w:line="220" w:lineRule="exact"/>
              <w:jc w:val="left"/>
              <w:rPr>
                <w:sz w:val="20"/>
              </w:rPr>
            </w:pPr>
            <w:r w:rsidRPr="00EA0DE3">
              <w:rPr>
                <w:sz w:val="20"/>
              </w:rPr>
              <w:t xml:space="preserve">На </w:t>
            </w:r>
            <w:r w:rsidR="00671D66" w:rsidRPr="00EA0DE3">
              <w:rPr>
                <w:sz w:val="20"/>
              </w:rPr>
              <w:t xml:space="preserve">45 дБ ниже </w:t>
            </w:r>
            <w:r w:rsidR="0090215A" w:rsidRPr="00EA0DE3">
              <w:rPr>
                <w:sz w:val="20"/>
              </w:rPr>
              <w:t xml:space="preserve">средней выходной мощности либо </w:t>
            </w:r>
            <w:r w:rsidR="0090215A" w:rsidRPr="00EA0DE3">
              <w:rPr>
                <w:sz w:val="20"/>
              </w:rPr>
              <w:sym w:font="Symbol" w:char="F02D"/>
            </w:r>
            <w:r w:rsidR="00671D66" w:rsidRPr="00EA0DE3">
              <w:rPr>
                <w:sz w:val="20"/>
              </w:rPr>
              <w:t>13 дБм, измеряемых в полосе частот 30 кГц, в зависимости от того, какая мощность ниже</w:t>
            </w:r>
          </w:p>
        </w:tc>
      </w:tr>
    </w:tbl>
    <w:p w:rsidR="0085641F" w:rsidRPr="00EA0DE3" w:rsidRDefault="0085641F" w:rsidP="0085641F">
      <w:pPr>
        <w:pStyle w:val="Tablefin"/>
        <w:rPr>
          <w:lang w:val="ru-RU"/>
        </w:rPr>
      </w:pPr>
      <w:bookmarkStart w:id="59" w:name="_Toc501431077"/>
      <w:bookmarkStart w:id="60" w:name="_Toc501432371"/>
      <w:bookmarkStart w:id="61" w:name="_Toc506547754"/>
      <w:bookmarkStart w:id="62" w:name="_Toc506548449"/>
      <w:bookmarkStart w:id="63" w:name="_Toc506549094"/>
      <w:bookmarkStart w:id="64" w:name="_Toc506549451"/>
    </w:p>
    <w:bookmarkEnd w:id="59"/>
    <w:bookmarkEnd w:id="60"/>
    <w:bookmarkEnd w:id="61"/>
    <w:bookmarkEnd w:id="62"/>
    <w:bookmarkEnd w:id="63"/>
    <w:bookmarkEnd w:id="64"/>
    <w:p w:rsidR="00DB4678" w:rsidRPr="00EA0DE3" w:rsidRDefault="006A2362" w:rsidP="0090215A">
      <w:r w:rsidRPr="00EA0DE3">
        <w:t>М</w:t>
      </w:r>
      <w:r w:rsidR="00585563" w:rsidRPr="00EA0DE3">
        <w:t>ощность</w:t>
      </w:r>
      <w:r w:rsidRPr="00EA0DE3">
        <w:t xml:space="preserve"> внеполосных </w:t>
      </w:r>
      <w:r w:rsidR="007A2D8C" w:rsidRPr="00EA0DE3">
        <w:t>изучений</w:t>
      </w:r>
      <w:r w:rsidR="00585563" w:rsidRPr="00EA0DE3">
        <w:t xml:space="preserve">, возникающая </w:t>
      </w:r>
      <w:r w:rsidRPr="00EA0DE3">
        <w:t>вследствие</w:t>
      </w:r>
      <w:r w:rsidR="00585563" w:rsidRPr="00EA0DE3">
        <w:t xml:space="preserve"> переходно</w:t>
      </w:r>
      <w:r w:rsidRPr="00EA0DE3">
        <w:t>го</w:t>
      </w:r>
      <w:r w:rsidR="00585563" w:rsidRPr="00EA0DE3">
        <w:t xml:space="preserve"> процесс</w:t>
      </w:r>
      <w:r w:rsidRPr="00EA0DE3">
        <w:t>а</w:t>
      </w:r>
      <w:r w:rsidR="00585563" w:rsidRPr="00EA0DE3">
        <w:t xml:space="preserve"> при коммутации, представляет собой пиковую мощность спектра, появляющегося при линейном нарастании и спаде мощности передатчика, который попадает в определенные полосы частот за пределами активного канала передачи.</w:t>
      </w:r>
    </w:p>
    <w:p w:rsidR="00DB4678" w:rsidRPr="00EA0DE3" w:rsidRDefault="00671D66" w:rsidP="00671D66">
      <w:r w:rsidRPr="00EA0DE3">
        <w:t>Пиковая мощность излучения не должна превышать пределов, определенных в таблице</w:t>
      </w:r>
      <w:r w:rsidR="00DB4678" w:rsidRPr="00EA0DE3">
        <w:t> </w:t>
      </w:r>
      <w:r w:rsidR="0085641F" w:rsidRPr="00EA0DE3">
        <w:t>36</w:t>
      </w:r>
      <w:r w:rsidR="00DB4678" w:rsidRPr="00EA0DE3">
        <w:t>.</w:t>
      </w:r>
    </w:p>
    <w:p w:rsidR="00DB4678" w:rsidRPr="00EA0DE3" w:rsidRDefault="00107B97" w:rsidP="0090215A">
      <w:pPr>
        <w:pStyle w:val="TableNo"/>
      </w:pPr>
      <w:r w:rsidRPr="00EA0DE3">
        <w:t xml:space="preserve">ТАБЛИЦА </w:t>
      </w:r>
      <w:r w:rsidR="001357E3" w:rsidRPr="00EA0DE3">
        <w:t>36</w:t>
      </w:r>
    </w:p>
    <w:p w:rsidR="00DB4678" w:rsidRPr="00EA0DE3" w:rsidRDefault="00B955CA" w:rsidP="001357E3">
      <w:pPr>
        <w:pStyle w:val="Tabletitle"/>
      </w:pPr>
      <w:r w:rsidRPr="00EA0DE3">
        <w:t>Требования к переходным процессам при коммутации</w:t>
      </w:r>
    </w:p>
    <w:tbl>
      <w:tblPr>
        <w:tblW w:w="9453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6"/>
        <w:gridCol w:w="4727"/>
      </w:tblGrid>
      <w:tr w:rsidR="00B955CA" w:rsidRPr="00EA0DE3" w:rsidTr="00965FD9">
        <w:trPr>
          <w:trHeight w:val="283"/>
          <w:jc w:val="center"/>
        </w:trPr>
        <w:tc>
          <w:tcPr>
            <w:tcW w:w="4726" w:type="dxa"/>
          </w:tcPr>
          <w:p w:rsidR="00B955CA" w:rsidRPr="00EA0DE3" w:rsidRDefault="00B955CA" w:rsidP="00965FD9">
            <w:pPr>
              <w:pStyle w:val="StyleTableheadBefore1ptAfter1ptLinespacingExac"/>
            </w:pPr>
            <w:r w:rsidRPr="00EA0DE3">
              <w:t>Канал</w:t>
            </w:r>
          </w:p>
        </w:tc>
        <w:tc>
          <w:tcPr>
            <w:tcW w:w="4727" w:type="dxa"/>
          </w:tcPr>
          <w:p w:rsidR="00B955CA" w:rsidRPr="00EA0DE3" w:rsidRDefault="00B955CA" w:rsidP="00965FD9">
            <w:pPr>
              <w:pStyle w:val="Tablehead"/>
              <w:spacing w:before="20" w:after="20" w:line="220" w:lineRule="exact"/>
            </w:pPr>
            <w:r w:rsidRPr="00EA0DE3">
              <w:t>Максимальный уровень</w:t>
            </w:r>
          </w:p>
        </w:tc>
      </w:tr>
      <w:tr w:rsidR="00CC3D37" w:rsidRPr="00EA0DE3" w:rsidTr="0090215A">
        <w:trPr>
          <w:jc w:val="center"/>
        </w:trPr>
        <w:tc>
          <w:tcPr>
            <w:tcW w:w="4726" w:type="dxa"/>
          </w:tcPr>
          <w:p w:rsidR="00CC3D37" w:rsidRPr="00EA0DE3" w:rsidRDefault="00CC3D37" w:rsidP="00F71078">
            <w:pPr>
              <w:pStyle w:val="Tabletext"/>
              <w:spacing w:before="20" w:after="0"/>
              <w:jc w:val="left"/>
            </w:pPr>
            <w:r w:rsidRPr="00EA0DE3">
              <w:t xml:space="preserve">В каждом соседнем канале, сосредоточенном в полосе </w:t>
            </w:r>
            <w:r w:rsidRPr="00EA0DE3">
              <w:sym w:font="Symbol" w:char="F0B1"/>
            </w:r>
            <w:r w:rsidRPr="00EA0DE3">
              <w:t>30 кГц относительно центральной частоты</w:t>
            </w:r>
          </w:p>
        </w:tc>
        <w:tc>
          <w:tcPr>
            <w:tcW w:w="4727" w:type="dxa"/>
          </w:tcPr>
          <w:p w:rsidR="00CC3D37" w:rsidRPr="00EA0DE3" w:rsidRDefault="00CC3D37" w:rsidP="00F71078">
            <w:pPr>
              <w:pStyle w:val="TableNo"/>
              <w:spacing w:before="20" w:after="0"/>
              <w:jc w:val="left"/>
              <w:rPr>
                <w:sz w:val="20"/>
              </w:rPr>
            </w:pPr>
            <w:r w:rsidRPr="00EA0DE3">
              <w:rPr>
                <w:sz w:val="20"/>
              </w:rPr>
              <w:t>На 26 дБ ниже эталонного значения пиковой выходной мощности</w:t>
            </w:r>
          </w:p>
        </w:tc>
      </w:tr>
      <w:tr w:rsidR="00CC3D37" w:rsidRPr="00EA0DE3" w:rsidTr="0090215A">
        <w:trPr>
          <w:jc w:val="center"/>
        </w:trPr>
        <w:tc>
          <w:tcPr>
            <w:tcW w:w="4726" w:type="dxa"/>
          </w:tcPr>
          <w:p w:rsidR="00CC3D37" w:rsidRPr="00EA0DE3" w:rsidRDefault="00CC3D37" w:rsidP="00F71078">
            <w:pPr>
              <w:pStyle w:val="Tabletext"/>
              <w:spacing w:before="20" w:after="0"/>
              <w:jc w:val="left"/>
            </w:pPr>
            <w:r w:rsidRPr="00EA0DE3">
              <w:t xml:space="preserve">В каждом обходном канале,  сосредоточенном в полосе </w:t>
            </w:r>
            <w:r w:rsidRPr="00EA0DE3">
              <w:sym w:font="Symbol" w:char="F0B1"/>
            </w:r>
            <w:r w:rsidRPr="00EA0DE3">
              <w:t>60 кГц относительно центральной частоты</w:t>
            </w:r>
          </w:p>
        </w:tc>
        <w:tc>
          <w:tcPr>
            <w:tcW w:w="4727" w:type="dxa"/>
          </w:tcPr>
          <w:p w:rsidR="00CC3D37" w:rsidRPr="00EA0DE3" w:rsidRDefault="00CC3D37" w:rsidP="00F71078">
            <w:pPr>
              <w:pStyle w:val="TableNo"/>
              <w:spacing w:before="20" w:after="0"/>
              <w:jc w:val="left"/>
              <w:rPr>
                <w:sz w:val="20"/>
              </w:rPr>
            </w:pPr>
            <w:r w:rsidRPr="00EA0DE3">
              <w:rPr>
                <w:sz w:val="20"/>
              </w:rPr>
              <w:t xml:space="preserve">На 45 дБ ниже эталонного значения пиковой выходной мощности </w:t>
            </w:r>
          </w:p>
        </w:tc>
      </w:tr>
      <w:tr w:rsidR="00CC3D37" w:rsidRPr="00EA0DE3" w:rsidTr="0090215A">
        <w:trPr>
          <w:jc w:val="center"/>
        </w:trPr>
        <w:tc>
          <w:tcPr>
            <w:tcW w:w="4726" w:type="dxa"/>
          </w:tcPr>
          <w:p w:rsidR="00CC3D37" w:rsidRPr="00EA0DE3" w:rsidRDefault="00CC3D37" w:rsidP="00F71078">
            <w:pPr>
              <w:pStyle w:val="Tabletext"/>
              <w:spacing w:before="20" w:after="0"/>
              <w:jc w:val="left"/>
            </w:pPr>
            <w:r w:rsidRPr="00EA0DE3">
              <w:t xml:space="preserve">В каждом втором обходном канале, сосредоточенном в полосе </w:t>
            </w:r>
            <w:r w:rsidRPr="00EA0DE3">
              <w:sym w:font="Symbol" w:char="F0B1"/>
            </w:r>
            <w:r w:rsidRPr="00EA0DE3">
              <w:t>90 кГц относительно центральной частоты</w:t>
            </w:r>
          </w:p>
        </w:tc>
        <w:tc>
          <w:tcPr>
            <w:tcW w:w="4727" w:type="dxa"/>
          </w:tcPr>
          <w:p w:rsidR="00CC3D37" w:rsidRPr="00EA0DE3" w:rsidRDefault="00CC3D37" w:rsidP="0090215A">
            <w:pPr>
              <w:pStyle w:val="TableNo"/>
              <w:spacing w:before="20" w:after="0"/>
              <w:jc w:val="left"/>
              <w:rPr>
                <w:sz w:val="20"/>
              </w:rPr>
            </w:pPr>
            <w:r w:rsidRPr="00EA0DE3">
              <w:rPr>
                <w:sz w:val="20"/>
              </w:rPr>
              <w:t xml:space="preserve">На 45 дБ ниже эталонного значения пиковой выходной мощности либо </w:t>
            </w:r>
            <w:r w:rsidR="0090215A" w:rsidRPr="00EA0DE3">
              <w:rPr>
                <w:sz w:val="20"/>
              </w:rPr>
              <w:sym w:font="Symbol" w:char="F02D"/>
            </w:r>
            <w:r w:rsidRPr="00EA0DE3">
              <w:rPr>
                <w:sz w:val="20"/>
              </w:rPr>
              <w:t xml:space="preserve">13 дБм, измеряемых в полосе шириной 30 кГц, в зависимости от того, какая мощность ниже </w:t>
            </w:r>
          </w:p>
        </w:tc>
      </w:tr>
    </w:tbl>
    <w:p w:rsidR="00DB4678" w:rsidRPr="00EA0DE3" w:rsidRDefault="00DB4678" w:rsidP="0090215A">
      <w:pPr>
        <w:pStyle w:val="Heading1"/>
      </w:pPr>
      <w:r w:rsidRPr="00EA0DE3">
        <w:lastRenderedPageBreak/>
        <w:t>2</w:t>
      </w:r>
      <w:r w:rsidRPr="00EA0DE3">
        <w:tab/>
      </w:r>
      <w:r w:rsidR="000E5AF7" w:rsidRPr="00EA0DE3">
        <w:t>Побочные излучения передатчика (</w:t>
      </w:r>
      <w:r w:rsidR="00160D8E" w:rsidRPr="00EA0DE3">
        <w:t>производимые</w:t>
      </w:r>
      <w:r w:rsidR="000E5AF7" w:rsidRPr="00EA0DE3">
        <w:t>)</w:t>
      </w:r>
    </w:p>
    <w:p w:rsidR="00DB4678" w:rsidRPr="00EA0DE3" w:rsidRDefault="000E5AF7" w:rsidP="00DB4678">
      <w:r w:rsidRPr="00EA0DE3">
        <w:t>Мощность любого побочного излучения не должна превышать пределов, указанных в таблице</w:t>
      </w:r>
      <w:r w:rsidR="00DB4678" w:rsidRPr="00EA0DE3">
        <w:t> 3</w:t>
      </w:r>
      <w:r w:rsidR="001357E3" w:rsidRPr="00EA0DE3">
        <w:t>7</w:t>
      </w:r>
      <w:r w:rsidR="00DB4678" w:rsidRPr="00EA0DE3">
        <w:t xml:space="preserve">. </w:t>
      </w:r>
    </w:p>
    <w:p w:rsidR="00DB4678" w:rsidRPr="00EA0DE3" w:rsidRDefault="00107B97" w:rsidP="0090215A">
      <w:pPr>
        <w:pStyle w:val="TableNo"/>
      </w:pPr>
      <w:r w:rsidRPr="00EA0DE3">
        <w:t xml:space="preserve">ТАБЛИЦА </w:t>
      </w:r>
      <w:r w:rsidR="00DB4678" w:rsidRPr="00EA0DE3">
        <w:t>3</w:t>
      </w:r>
      <w:r w:rsidR="001357E3" w:rsidRPr="00EA0DE3">
        <w:t>7</w:t>
      </w:r>
    </w:p>
    <w:p w:rsidR="00DB4678" w:rsidRPr="00EA0DE3" w:rsidRDefault="007F283D" w:rsidP="00F54527">
      <w:pPr>
        <w:pStyle w:val="Tabletitle"/>
      </w:pPr>
      <w:r w:rsidRPr="00EA0DE3">
        <w:t>Предельные уровни</w:t>
      </w:r>
      <w:r w:rsidR="00F54527" w:rsidRPr="00EA0DE3">
        <w:t xml:space="preserve"> побочных излучений ПС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1911"/>
        <w:gridCol w:w="1911"/>
        <w:gridCol w:w="1460"/>
      </w:tblGrid>
      <w:tr w:rsidR="004E08F1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F1" w:rsidRPr="00EA0DE3" w:rsidRDefault="004E08F1" w:rsidP="004E08F1">
            <w:pPr>
              <w:pStyle w:val="Tablehead"/>
            </w:pPr>
            <w:r w:rsidRPr="00EA0DE3">
              <w:t xml:space="preserve">Полоса ( </w:t>
            </w:r>
            <w:r w:rsidRPr="00EA0DE3">
              <w:rPr>
                <w:i/>
                <w:iCs/>
              </w:rPr>
              <w:t xml:space="preserve">f </w:t>
            </w:r>
            <w:r w:rsidRPr="00EA0DE3">
              <w:t xml:space="preserve">) </w:t>
            </w:r>
            <w:r w:rsidRPr="00EA0DE3">
              <w:rPr>
                <w:vertAlign w:val="superscript"/>
              </w:rPr>
              <w:t>(1)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F1" w:rsidRPr="00EA0DE3" w:rsidRDefault="004E08F1" w:rsidP="004E08F1">
            <w:pPr>
              <w:pStyle w:val="Tablehead"/>
            </w:pPr>
            <w:r w:rsidRPr="00EA0DE3">
              <w:t xml:space="preserve">Максимальный уровень </w:t>
            </w:r>
            <w:r w:rsidRPr="00EA0DE3">
              <w:br/>
              <w:t>(дБм)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F1" w:rsidRPr="00EA0DE3" w:rsidRDefault="004E08F1" w:rsidP="004E08F1">
            <w:pPr>
              <w:pStyle w:val="Tablehead"/>
            </w:pPr>
            <w:r w:rsidRPr="00EA0DE3">
              <w:t>Ширина полосы измерения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F1" w:rsidRPr="00EA0DE3" w:rsidRDefault="004E08F1" w:rsidP="004E08F1">
            <w:pPr>
              <w:pStyle w:val="Tablehead"/>
            </w:pPr>
            <w:r w:rsidRPr="00EA0DE3">
              <w:t>Примечание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150</w:t>
            </w:r>
            <w:r w:rsidR="00D778E8" w:rsidRPr="00EA0DE3">
              <w:t> кГц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30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1 000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1 000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1 920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1 920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1 980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D778E8" w:rsidRPr="00EA0DE3">
              <w:t> кГц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(3)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1 980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2 110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2 110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2 170</w:t>
            </w:r>
            <w:r w:rsidR="00304848" w:rsidRPr="00EA0DE3">
              <w:t> МГц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–70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D778E8" w:rsidRPr="00EA0DE3">
              <w:t> кГц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(4)</w:t>
            </w:r>
          </w:p>
        </w:tc>
      </w:tr>
      <w:tr w:rsidR="00DB4678" w:rsidRPr="00EA0DE3" w:rsidTr="00B7199F">
        <w:trPr>
          <w:jc w:val="center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90215A">
            <w:pPr>
              <w:pStyle w:val="StyleTabletextCentered"/>
            </w:pPr>
            <w:r w:rsidRPr="00EA0DE3">
              <w:t>2 170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12</w:t>
            </w:r>
            <w:r w:rsidR="0090215A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862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DB4678" w:rsidP="00E65C70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E65C70" w:rsidRPr="00EA0DE3">
              <w:t>– частота побочного излучения.</w:t>
            </w:r>
          </w:p>
          <w:p w:rsidR="00DB4678" w:rsidRPr="00EA0DE3" w:rsidRDefault="00DB4678" w:rsidP="001357E3">
            <w:pPr>
              <w:pStyle w:val="Tablelegend"/>
            </w:pPr>
            <w:r w:rsidRPr="00EA0DE3">
              <w:rPr>
                <w:vertAlign w:val="superscript"/>
              </w:rPr>
              <w:t>(2)</w:t>
            </w:r>
            <w:r w:rsidRPr="00EA0DE3">
              <w:tab/>
            </w:r>
            <w:r w:rsidR="00E65C70" w:rsidRPr="00EA0DE3">
              <w:t>В соответствии с применимыми положениями Рекомендации МСЭ-R SM.329</w:t>
            </w:r>
            <w:r w:rsidRPr="00EA0DE3">
              <w:t>.</w:t>
            </w:r>
          </w:p>
          <w:p w:rsidR="00DB4678" w:rsidRPr="00EA0DE3" w:rsidRDefault="00DB4678" w:rsidP="001357E3">
            <w:pPr>
              <w:pStyle w:val="Tablelegend"/>
            </w:pPr>
            <w:r w:rsidRPr="00EA0DE3">
              <w:rPr>
                <w:vertAlign w:val="superscript"/>
              </w:rPr>
              <w:t>(3)</w:t>
            </w:r>
            <w:r w:rsidRPr="00EA0DE3">
              <w:tab/>
            </w:r>
            <w:r w:rsidR="00E65C70" w:rsidRPr="00EA0DE3">
              <w:t>Полоса передачи ПС</w:t>
            </w:r>
            <w:r w:rsidRPr="00EA0DE3">
              <w:t>.</w:t>
            </w:r>
          </w:p>
          <w:p w:rsidR="00DB4678" w:rsidRPr="00EA0DE3" w:rsidRDefault="00DB4678" w:rsidP="001357E3">
            <w:pPr>
              <w:pStyle w:val="Tablelegend"/>
            </w:pPr>
            <w:r w:rsidRPr="00EA0DE3">
              <w:rPr>
                <w:vertAlign w:val="superscript"/>
              </w:rPr>
              <w:t>(4)</w:t>
            </w:r>
            <w:r w:rsidRPr="00EA0DE3">
              <w:tab/>
            </w:r>
            <w:r w:rsidR="00E65C70" w:rsidRPr="00EA0DE3">
              <w:t>Полоса приема ПС</w:t>
            </w:r>
            <w:r w:rsidRPr="00EA0DE3">
              <w:t>.</w:t>
            </w:r>
          </w:p>
        </w:tc>
      </w:tr>
    </w:tbl>
    <w:p w:rsidR="001357E3" w:rsidRPr="00EA0DE3" w:rsidRDefault="001357E3" w:rsidP="001357E3">
      <w:pPr>
        <w:pStyle w:val="Tablefin"/>
        <w:rPr>
          <w:lang w:val="ru-RU"/>
        </w:rPr>
      </w:pPr>
      <w:bookmarkStart w:id="65" w:name="_Toc506548457"/>
      <w:bookmarkStart w:id="66" w:name="_Toc506549102"/>
      <w:bookmarkStart w:id="67" w:name="_Toc506549459"/>
    </w:p>
    <w:p w:rsidR="00DB4678" w:rsidRPr="00EA0DE3" w:rsidRDefault="00DB4678" w:rsidP="0090215A">
      <w:pPr>
        <w:pStyle w:val="Heading2"/>
      </w:pPr>
      <w:r w:rsidRPr="00EA0DE3">
        <w:t>2.1</w:t>
      </w:r>
      <w:r w:rsidRPr="00EA0DE3">
        <w:tab/>
      </w:r>
      <w:bookmarkEnd w:id="65"/>
      <w:bookmarkEnd w:id="66"/>
      <w:bookmarkEnd w:id="67"/>
      <w:r w:rsidR="00DE63CF" w:rsidRPr="00EA0DE3">
        <w:t>Сосуществование</w:t>
      </w:r>
      <w:r w:rsidR="00E65C70" w:rsidRPr="00EA0DE3">
        <w:t xml:space="preserve"> со службами в соседних полосах частот</w:t>
      </w:r>
    </w:p>
    <w:p w:rsidR="00DB4678" w:rsidRPr="00EA0DE3" w:rsidRDefault="00E65C70" w:rsidP="00DB4678">
      <w:r w:rsidRPr="00EA0DE3">
        <w:t>Данное требование предусмотрено для защиты приемников, действующих в соседних полосах относительно полосы передачи ПС 1920–1980</w:t>
      </w:r>
      <w:r w:rsidR="00304848" w:rsidRPr="00EA0DE3">
        <w:t> МГц</w:t>
      </w:r>
      <w:r w:rsidRPr="00EA0DE3">
        <w:t>: GSM 900, R-GSM и UTRA TDD.</w:t>
      </w:r>
    </w:p>
    <w:p w:rsidR="00DB4678" w:rsidRPr="00EA0DE3" w:rsidRDefault="00781D48" w:rsidP="00E65C70">
      <w:pPr>
        <w:pStyle w:val="Note"/>
      </w:pPr>
      <w:r w:rsidRPr="00EA0DE3">
        <w:t>ПРИМЕЧАНИЕ </w:t>
      </w:r>
      <w:r w:rsidR="00BD0787" w:rsidRPr="00EA0DE3">
        <w:t>1. </w:t>
      </w:r>
      <w:r w:rsidR="00DB4678" w:rsidRPr="00EA0DE3">
        <w:t xml:space="preserve">– </w:t>
      </w:r>
      <w:r w:rsidR="00E65C70" w:rsidRPr="00EA0DE3">
        <w:t>В FDD с UTRA используется та же полоса частот совместно с UWC-136</w:t>
      </w:r>
      <w:r w:rsidR="00DB4678" w:rsidRPr="00EA0DE3">
        <w:t>.</w:t>
      </w:r>
    </w:p>
    <w:p w:rsidR="00DB4678" w:rsidRPr="00EA0DE3" w:rsidRDefault="00E65C70" w:rsidP="00E65C70">
      <w:r w:rsidRPr="00EA0DE3">
        <w:t xml:space="preserve">Мощность любого побочного излучения не должна превышать пределов, указанных в таблице </w:t>
      </w:r>
      <w:r w:rsidR="001357E3" w:rsidRPr="00EA0DE3">
        <w:t>38</w:t>
      </w:r>
      <w:r w:rsidR="00DB4678" w:rsidRPr="00EA0DE3">
        <w:t>.</w:t>
      </w:r>
    </w:p>
    <w:p w:rsidR="00DB4678" w:rsidRPr="00EA0DE3" w:rsidRDefault="00107B97" w:rsidP="0090215A">
      <w:pPr>
        <w:pStyle w:val="TableNo"/>
      </w:pPr>
      <w:r w:rsidRPr="00EA0DE3">
        <w:t xml:space="preserve">ТАБЛИЦА </w:t>
      </w:r>
      <w:r w:rsidR="0006758E" w:rsidRPr="00EA0DE3">
        <w:t>38</w:t>
      </w:r>
    </w:p>
    <w:p w:rsidR="00DB4678" w:rsidRPr="00EA0DE3" w:rsidRDefault="00E65C70" w:rsidP="0006758E">
      <w:pPr>
        <w:pStyle w:val="Tabletitle"/>
      </w:pPr>
      <w:r w:rsidRPr="00EA0DE3">
        <w:t>Дополнительные требования к побочным излучениям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8"/>
        <w:gridCol w:w="3250"/>
        <w:gridCol w:w="2322"/>
        <w:gridCol w:w="1879"/>
      </w:tblGrid>
      <w:tr w:rsidR="00E65C70" w:rsidRPr="00EA0DE3" w:rsidTr="00B7199F">
        <w:trPr>
          <w:cantSplit/>
          <w:jc w:val="center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E65C70">
            <w:pPr>
              <w:pStyle w:val="Tablehead"/>
              <w:spacing w:before="40" w:after="40"/>
            </w:pPr>
            <w:r w:rsidRPr="00EA0DE3">
              <w:t>Служба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E65C70">
            <w:pPr>
              <w:pStyle w:val="Tablehead"/>
              <w:spacing w:before="40" w:after="40"/>
            </w:pPr>
            <w:r w:rsidRPr="00EA0DE3">
              <w:t xml:space="preserve">Полоса частот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70" w:rsidRPr="00EA0DE3" w:rsidRDefault="00E65C70" w:rsidP="00E65C70">
            <w:pPr>
              <w:pStyle w:val="Tablehead"/>
              <w:spacing w:before="40" w:after="40"/>
            </w:pPr>
            <w:r w:rsidRPr="00EA0DE3">
              <w:t xml:space="preserve">Ширина полосы измерения </w:t>
            </w:r>
            <w:r w:rsidRPr="00EA0DE3">
              <w:br/>
              <w:t>(кГц)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E65C70">
            <w:pPr>
              <w:pStyle w:val="Tablehead"/>
              <w:spacing w:before="40" w:after="40"/>
            </w:pPr>
            <w:r w:rsidRPr="00EA0DE3">
              <w:t>Предел</w:t>
            </w:r>
            <w:r w:rsidRPr="00EA0DE3">
              <w:br/>
              <w:t>(дБм)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R-GSM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921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925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–60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R-GSM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925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935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–67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GSM 900/R-GSM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935 &lt;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960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–79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DCS 1800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1 805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1 880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–71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UTRA TDD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1 900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1 920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–62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UTRA TDD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2 010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2 025</w:t>
            </w:r>
            <w:r w:rsidR="00304848" w:rsidRPr="00EA0DE3">
              <w:t> МГц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–62</w:t>
            </w:r>
          </w:p>
        </w:tc>
      </w:tr>
      <w:tr w:rsidR="00DB4678" w:rsidRPr="00EA0DE3" w:rsidTr="00B7199F">
        <w:trPr>
          <w:cantSplit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DB4678" w:rsidRPr="00EA0DE3" w:rsidRDefault="00781D48" w:rsidP="0006758E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>– </w:t>
            </w:r>
            <w:r w:rsidR="00E65C70" w:rsidRPr="00EA0DE3">
              <w:rPr>
                <w:lang w:val="ru-RU"/>
              </w:rPr>
              <w:t>Измерения выполняются на частотах, кратных 200 кГц. В виде исключения допускается до пяти измерений с уровнем до –36 дБм в полосах GSM 900, DCS 1800 и UTRA, а также до трех измерений с уровнем до –36 дБм в полосах GSM 400.</w:t>
            </w:r>
          </w:p>
        </w:tc>
      </w:tr>
    </w:tbl>
    <w:p w:rsidR="0090215A" w:rsidRPr="00EA0DE3" w:rsidRDefault="0090215A" w:rsidP="0090215A">
      <w:pPr>
        <w:pStyle w:val="Tablefin"/>
        <w:rPr>
          <w:lang w:val="ru-RU"/>
        </w:rPr>
      </w:pPr>
      <w:bookmarkStart w:id="68" w:name="_Toc508086832"/>
    </w:p>
    <w:p w:rsidR="00DB4678" w:rsidRPr="00EA0DE3" w:rsidRDefault="00DB4678" w:rsidP="00E65C70">
      <w:pPr>
        <w:pStyle w:val="Heading1"/>
      </w:pPr>
      <w:r w:rsidRPr="00EA0DE3">
        <w:lastRenderedPageBreak/>
        <w:t>3</w:t>
      </w:r>
      <w:r w:rsidRPr="00EA0DE3">
        <w:tab/>
      </w:r>
      <w:r w:rsidR="00E65C70" w:rsidRPr="00EA0DE3">
        <w:t>Побочные излучения приемника (нерабочий режим)</w:t>
      </w:r>
    </w:p>
    <w:bookmarkEnd w:id="68"/>
    <w:p w:rsidR="00DB4678" w:rsidRPr="00EA0DE3" w:rsidRDefault="00E65C70" w:rsidP="00E65C70">
      <w:r w:rsidRPr="00EA0DE3">
        <w:t>Мощность любых побочных излучений не должна превышать пределов, указанных в таблице </w:t>
      </w:r>
      <w:r w:rsidR="00C92A9C" w:rsidRPr="00EA0DE3">
        <w:t>39</w:t>
      </w:r>
      <w:r w:rsidR="00DB4678" w:rsidRPr="00EA0DE3">
        <w:t>.</w:t>
      </w:r>
    </w:p>
    <w:p w:rsidR="00DB4678" w:rsidRPr="00EA0DE3" w:rsidRDefault="00107B97" w:rsidP="00F30A70">
      <w:pPr>
        <w:pStyle w:val="StyleTableNoComplex11pt"/>
        <w:rPr>
          <w:lang w:val="ru-RU"/>
        </w:rPr>
      </w:pPr>
      <w:r w:rsidRPr="00EA0DE3">
        <w:rPr>
          <w:lang w:val="ru-RU"/>
        </w:rPr>
        <w:t xml:space="preserve">ТАБЛИЦА </w:t>
      </w:r>
      <w:r w:rsidR="00C92A9C" w:rsidRPr="00EA0DE3">
        <w:rPr>
          <w:lang w:val="ru-RU"/>
        </w:rPr>
        <w:t>39</w:t>
      </w:r>
    </w:p>
    <w:p w:rsidR="00DB4678" w:rsidRPr="00EA0DE3" w:rsidRDefault="00E65C70" w:rsidP="00E65C70">
      <w:pPr>
        <w:pStyle w:val="Tabletitle"/>
      </w:pPr>
      <w:r w:rsidRPr="00EA0DE3">
        <w:t>Общие требования к побочным излучениям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4"/>
        <w:gridCol w:w="1977"/>
        <w:gridCol w:w="1551"/>
        <w:gridCol w:w="3407"/>
      </w:tblGrid>
      <w:tr w:rsidR="00E65C70" w:rsidRPr="00EA0DE3" w:rsidTr="00B7199F">
        <w:trPr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DE64A6">
            <w:pPr>
              <w:pStyle w:val="Tablehead"/>
              <w:spacing w:line="220" w:lineRule="exact"/>
            </w:pPr>
            <w:r w:rsidRPr="00EA0DE3">
              <w:t>Полоса частот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DE64A6">
            <w:pPr>
              <w:pStyle w:val="Tablehead"/>
              <w:spacing w:line="220" w:lineRule="exact"/>
            </w:pPr>
            <w:r w:rsidRPr="00EA0DE3">
              <w:t>Ширина полосы измерения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DE64A6">
            <w:pPr>
              <w:pStyle w:val="Tablehead"/>
              <w:spacing w:line="220" w:lineRule="exact"/>
            </w:pPr>
            <w:r w:rsidRPr="00EA0DE3">
              <w:t>Максимальный уровень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C70" w:rsidRPr="00EA0DE3" w:rsidRDefault="00E65C70" w:rsidP="00DE64A6">
            <w:pPr>
              <w:pStyle w:val="Tablehead"/>
              <w:spacing w:line="220" w:lineRule="exact"/>
            </w:pPr>
            <w:r w:rsidRPr="00EA0DE3">
              <w:t>Примечание</w:t>
            </w:r>
          </w:p>
        </w:tc>
      </w:tr>
      <w:tr w:rsidR="00DB4678" w:rsidRPr="00EA0DE3" w:rsidTr="00B7199F">
        <w:trPr>
          <w:trHeight w:val="170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C92A9C">
            <w:pPr>
              <w:pStyle w:val="Tabletext"/>
            </w:pPr>
          </w:p>
        </w:tc>
      </w:tr>
      <w:tr w:rsidR="00DB4678" w:rsidRPr="00EA0DE3" w:rsidTr="00B7199F">
        <w:trPr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B7199F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12</w:t>
            </w:r>
            <w:r w:rsidR="00B7199F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 47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E65C70" w:rsidP="00C92A9C">
            <w:pPr>
              <w:pStyle w:val="Tabletext"/>
              <w:jc w:val="left"/>
            </w:pPr>
            <w:r w:rsidRPr="00EA0DE3">
              <w:t>За исключением частот, указанным в таблице, ниже, для которых применяются дополнительные требования к побочному излучению приемника</w:t>
            </w:r>
            <w:r w:rsidR="002176D6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</w:p>
        </w:tc>
      </w:tr>
      <w:tr w:rsidR="00DB4678" w:rsidRPr="00EA0DE3" w:rsidTr="00B7199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DB4678" w:rsidP="00B7199F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E65C70" w:rsidRPr="00EA0DE3">
              <w:rPr>
                <w:i/>
                <w:iCs/>
              </w:rPr>
              <w:t>Редакционное примечание</w:t>
            </w:r>
            <w:r w:rsidR="00B7199F">
              <w:t>.</w:t>
            </w:r>
            <w:r w:rsidR="00E65C70" w:rsidRPr="00EA0DE3">
              <w:t xml:space="preserve"> – В согласованном стандарте </w:t>
            </w:r>
            <w:r w:rsidR="004A69BB" w:rsidRPr="00EA0DE3">
              <w:t xml:space="preserve">TFES </w:t>
            </w:r>
            <w:r w:rsidR="00E65C70" w:rsidRPr="00EA0DE3">
              <w:t xml:space="preserve">v1.0.2 не определено никакого дополнительного побочного излучения приемника; тем не менее, ожидается, что в Рекомендацию будет добавлена таблица той же формы, что и для других технологий </w:t>
            </w:r>
            <w:r w:rsidRPr="00EA0DE3">
              <w:t>(</w:t>
            </w:r>
            <w:r w:rsidR="00E65C70" w:rsidRPr="00EA0DE3">
              <w:t>см. Приложения </w:t>
            </w:r>
            <w:r w:rsidRPr="00EA0DE3">
              <w:t xml:space="preserve">1, 2 </w:t>
            </w:r>
            <w:r w:rsidR="00E65C70" w:rsidRPr="00EA0DE3">
              <w:t>и </w:t>
            </w:r>
            <w:r w:rsidRPr="00EA0DE3">
              <w:t>3).</w:t>
            </w:r>
          </w:p>
        </w:tc>
      </w:tr>
    </w:tbl>
    <w:p w:rsidR="00C92A9C" w:rsidRPr="00EA0DE3" w:rsidRDefault="00C92A9C" w:rsidP="00C92A9C">
      <w:pPr>
        <w:pStyle w:val="Tablefin"/>
        <w:rPr>
          <w:lang w:val="ru-RU"/>
        </w:rPr>
      </w:pPr>
    </w:p>
    <w:p w:rsidR="008E7413" w:rsidRPr="00EA0DE3" w:rsidRDefault="008E7413" w:rsidP="008E7413"/>
    <w:p w:rsidR="00DB4678" w:rsidRPr="003159CE" w:rsidRDefault="00E65C70" w:rsidP="008E7413">
      <w:pPr>
        <w:pStyle w:val="PartNo"/>
        <w:jc w:val="center"/>
        <w:rPr>
          <w:b/>
          <w:bCs/>
          <w:sz w:val="26"/>
          <w:szCs w:val="26"/>
        </w:rPr>
      </w:pPr>
      <w:r w:rsidRPr="00EA0DE3">
        <w:rPr>
          <w:sz w:val="26"/>
          <w:szCs w:val="26"/>
        </w:rPr>
        <w:t>ЧАСТЬ</w:t>
      </w:r>
      <w:r w:rsidR="00C92A9C" w:rsidRPr="00EA0DE3">
        <w:rPr>
          <w:sz w:val="26"/>
          <w:szCs w:val="26"/>
        </w:rPr>
        <w:t xml:space="preserve"> </w:t>
      </w:r>
      <w:r w:rsidR="00DB4678" w:rsidRPr="00EA0DE3">
        <w:rPr>
          <w:sz w:val="26"/>
          <w:szCs w:val="26"/>
        </w:rPr>
        <w:t>B</w:t>
      </w:r>
      <w:r w:rsidR="008E7413" w:rsidRPr="00EA0DE3">
        <w:rPr>
          <w:sz w:val="26"/>
          <w:szCs w:val="26"/>
        </w:rPr>
        <w:br/>
      </w:r>
      <w:r w:rsidR="008E7413" w:rsidRPr="00EA0DE3">
        <w:rPr>
          <w:sz w:val="26"/>
          <w:szCs w:val="26"/>
        </w:rPr>
        <w:br/>
      </w:r>
      <w:r w:rsidR="00031A62" w:rsidRPr="003159CE">
        <w:rPr>
          <w:b/>
          <w:bCs/>
          <w:sz w:val="26"/>
          <w:szCs w:val="26"/>
        </w:rPr>
        <w:t xml:space="preserve">Требования соответствия </w:t>
      </w:r>
      <w:r w:rsidR="00DB4678" w:rsidRPr="003159CE">
        <w:rPr>
          <w:b/>
          <w:bCs/>
          <w:sz w:val="26"/>
          <w:szCs w:val="26"/>
        </w:rPr>
        <w:t>(200</w:t>
      </w:r>
      <w:r w:rsidR="00D778E8" w:rsidRPr="003159CE">
        <w:rPr>
          <w:b/>
          <w:bCs/>
          <w:sz w:val="26"/>
          <w:szCs w:val="26"/>
        </w:rPr>
        <w:t> кГц</w:t>
      </w:r>
      <w:r w:rsidR="00DB4678" w:rsidRPr="003159CE">
        <w:rPr>
          <w:b/>
          <w:bCs/>
          <w:sz w:val="26"/>
          <w:szCs w:val="26"/>
        </w:rPr>
        <w:t>)</w:t>
      </w:r>
    </w:p>
    <w:p w:rsidR="00DB4678" w:rsidRPr="00EA0DE3" w:rsidRDefault="00E65C70" w:rsidP="00822C5C">
      <w:pPr>
        <w:pStyle w:val="Normalaftertitle"/>
      </w:pPr>
      <w:r w:rsidRPr="00EA0DE3">
        <w:t>Канал 200 кГц обеспечивает предоставление услуги пакетной передачи данных. В канале используются два вида модуляции</w:t>
      </w:r>
      <w:r w:rsidR="00822C5C" w:rsidRPr="00EA0DE3">
        <w:t>:</w:t>
      </w:r>
      <w:r w:rsidRPr="00EA0DE3">
        <w:t xml:space="preserve"> </w:t>
      </w:r>
      <w:r w:rsidR="00822C5C" w:rsidRPr="00EA0DE3">
        <w:t>восьмиуровневая фазовая манипуляция (8 ФМн) и гауссова манипуляция с минимальным сдвигом (GMSK)</w:t>
      </w:r>
      <w:r w:rsidR="00DB4678" w:rsidRPr="00EA0DE3">
        <w:t>.</w:t>
      </w:r>
    </w:p>
    <w:p w:rsidR="00DB4678" w:rsidRPr="00EA0DE3" w:rsidRDefault="00DB4678" w:rsidP="00031A62">
      <w:pPr>
        <w:pStyle w:val="Heading1"/>
      </w:pPr>
      <w:r w:rsidRPr="00EA0DE3">
        <w:t>1</w:t>
      </w:r>
      <w:r w:rsidRPr="00EA0DE3">
        <w:tab/>
      </w:r>
      <w:r w:rsidR="00031A62" w:rsidRPr="00EA0DE3">
        <w:t>Спектральная маска</w:t>
      </w:r>
    </w:p>
    <w:p w:rsidR="00040F71" w:rsidRPr="00EA0DE3" w:rsidRDefault="00040F71" w:rsidP="00040F71">
      <w:r w:rsidRPr="00EA0DE3">
        <w:t>Выходной спектр РЧ определяется взаимосвязью между сдвигом частоты относительно несущей и мощностью, измеренной в полосе определенной ширины и за определенное время, которая создается ПС под воздействием модуляции и линейного изменения мощности.</w:t>
      </w:r>
    </w:p>
    <w:p w:rsidR="00040F71" w:rsidRPr="00EA0DE3" w:rsidRDefault="00040F71" w:rsidP="00040F71">
      <w:r w:rsidRPr="00EA0DE3">
        <w:t>Содержащиеся в данном пункте спецификации применяются к режимам скачкообразной и нескачкообразной перестройки частоты.</w:t>
      </w:r>
    </w:p>
    <w:p w:rsidR="00DB4678" w:rsidRPr="00EA0DE3" w:rsidRDefault="00040F71" w:rsidP="00040F71">
      <w:r w:rsidRPr="00EA0DE3">
        <w:t>Вследствие пакетного характера сигнала выходной спектр РЧ является результатом двух явлений: процесса модуляции, а также линейного нарастания и спада мощности (переходные процессы при коммутации).</w:t>
      </w:r>
    </w:p>
    <w:p w:rsidR="00DB4678" w:rsidRPr="00EA0DE3" w:rsidRDefault="00DB4678" w:rsidP="00B44668">
      <w:pPr>
        <w:pStyle w:val="enumlev1"/>
      </w:pPr>
      <w:r w:rsidRPr="00EA0DE3">
        <w:t>–</w:t>
      </w:r>
      <w:r w:rsidRPr="00EA0DE3">
        <w:tab/>
      </w:r>
      <w:r w:rsidR="00040F71" w:rsidRPr="00EA0DE3">
        <w:t>Уровень выходного спектра РЧ, обусловленного модуляцией типа GMSK и 8 ФМн, не должен превышать значени</w:t>
      </w:r>
      <w:r w:rsidR="00B44668" w:rsidRPr="00EA0DE3">
        <w:t>й</w:t>
      </w:r>
      <w:r w:rsidR="00040F71" w:rsidRPr="00EA0DE3">
        <w:t>, приведенны</w:t>
      </w:r>
      <w:r w:rsidR="00B44668" w:rsidRPr="00EA0DE3">
        <w:t>х</w:t>
      </w:r>
      <w:r w:rsidR="00040F71" w:rsidRPr="00EA0DE3">
        <w:t xml:space="preserve"> в таблицах </w:t>
      </w:r>
      <w:r w:rsidR="00C92A9C" w:rsidRPr="00EA0DE3">
        <w:t>40</w:t>
      </w:r>
      <w:r w:rsidRPr="00EA0DE3">
        <w:t xml:space="preserve"> </w:t>
      </w:r>
      <w:r w:rsidR="00040F71" w:rsidRPr="00EA0DE3">
        <w:t>и </w:t>
      </w:r>
      <w:r w:rsidR="00C92A9C" w:rsidRPr="00EA0DE3">
        <w:t>41</w:t>
      </w:r>
      <w:r w:rsidRPr="00EA0DE3">
        <w:t>.</w:t>
      </w:r>
    </w:p>
    <w:p w:rsidR="00DB4678" w:rsidRPr="00EA0DE3" w:rsidRDefault="00DB4678" w:rsidP="00B44668">
      <w:pPr>
        <w:pStyle w:val="enumlev1"/>
      </w:pPr>
      <w:r w:rsidRPr="00EA0DE3">
        <w:t>–</w:t>
      </w:r>
      <w:r w:rsidRPr="00EA0DE3">
        <w:tab/>
      </w:r>
      <w:r w:rsidR="00AC2E6B" w:rsidRPr="00EA0DE3">
        <w:t>Уровень выходного спектра РЧ, обусловленного переходными процессами при коммутации, не должен превышать значений, приведенны</w:t>
      </w:r>
      <w:r w:rsidR="00B44668" w:rsidRPr="00EA0DE3">
        <w:t>х</w:t>
      </w:r>
      <w:r w:rsidR="00AC2E6B" w:rsidRPr="00EA0DE3">
        <w:t xml:space="preserve"> в таблице </w:t>
      </w:r>
      <w:r w:rsidR="00170EDA" w:rsidRPr="00EA0DE3">
        <w:t>42</w:t>
      </w:r>
      <w:r w:rsidRPr="00EA0DE3">
        <w:t>.</w:t>
      </w:r>
    </w:p>
    <w:p w:rsidR="00DB4678" w:rsidRPr="00EA0DE3" w:rsidRDefault="00DB4678" w:rsidP="004D3434">
      <w:pPr>
        <w:pStyle w:val="enumlev1"/>
      </w:pPr>
      <w:r w:rsidRPr="00EA0DE3">
        <w:t>–</w:t>
      </w:r>
      <w:r w:rsidRPr="00EA0DE3">
        <w:tab/>
      </w:r>
      <w:r w:rsidR="004D3434" w:rsidRPr="00EA0DE3">
        <w:t>Излучаемая мощность не должна превышать –71 дБм в полосе частот 2110–2170</w:t>
      </w:r>
      <w:r w:rsidR="00304848" w:rsidRPr="00EA0DE3">
        <w:t> МГц</w:t>
      </w:r>
      <w:r w:rsidRPr="00EA0DE3">
        <w:t>.</w:t>
      </w:r>
    </w:p>
    <w:p w:rsidR="00DB4678" w:rsidRPr="00EA0DE3" w:rsidRDefault="00DB4678" w:rsidP="007A0C00">
      <w:pPr>
        <w:pStyle w:val="Heading1"/>
      </w:pPr>
      <w:bookmarkStart w:id="69" w:name="_Toc506548476"/>
      <w:bookmarkStart w:id="70" w:name="_Toc506549121"/>
      <w:bookmarkStart w:id="71" w:name="_Toc506549478"/>
      <w:r w:rsidRPr="00EA0DE3">
        <w:t>2</w:t>
      </w:r>
      <w:r w:rsidRPr="00EA0DE3">
        <w:tab/>
      </w:r>
      <w:bookmarkEnd w:id="69"/>
      <w:bookmarkEnd w:id="70"/>
      <w:bookmarkEnd w:id="71"/>
      <w:r w:rsidR="007A0C00" w:rsidRPr="00EA0DE3">
        <w:t>Спектр, обусловленный модуляцией и широкополосным шумом</w:t>
      </w:r>
    </w:p>
    <w:p w:rsidR="00B37D49" w:rsidRPr="00EA0DE3" w:rsidRDefault="00B37D49" w:rsidP="00B7199F">
      <w:pPr>
        <w:spacing w:line="230" w:lineRule="exact"/>
      </w:pPr>
      <w:r w:rsidRPr="00EA0DE3">
        <w:t>Выходной спектр модуляции по РЧ определен в таблицах </w:t>
      </w:r>
      <w:r w:rsidR="00B7199F">
        <w:t>4</w:t>
      </w:r>
      <w:r w:rsidRPr="00EA0DE3">
        <w:t>0–</w:t>
      </w:r>
      <w:r w:rsidR="00B7199F">
        <w:t>41</w:t>
      </w:r>
      <w:r w:rsidRPr="00EA0DE3">
        <w:t>. Эта спецификация применяется ко всем РЧ каналам, поддерживаемым данным оборудованием.</w:t>
      </w:r>
    </w:p>
    <w:p w:rsidR="00DB4678" w:rsidRPr="00EA0DE3" w:rsidRDefault="00B37D49" w:rsidP="00B37D49">
      <w:r w:rsidRPr="00EA0DE3">
        <w:rPr>
          <w:szCs w:val="22"/>
        </w:rPr>
        <w:t xml:space="preserve">Настоящая </w:t>
      </w:r>
      <w:r w:rsidRPr="00EA0DE3">
        <w:t>спецификация</w:t>
      </w:r>
      <w:r w:rsidRPr="00EA0DE3">
        <w:rPr>
          <w:szCs w:val="22"/>
        </w:rPr>
        <w:t xml:space="preserve"> применяется ко всей соответствующей полосе частот передачи и до 2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 в </w:t>
      </w:r>
      <w:r w:rsidR="00430A8D" w:rsidRPr="00EA0DE3">
        <w:rPr>
          <w:szCs w:val="22"/>
        </w:rPr>
        <w:t>обе</w:t>
      </w:r>
      <w:r w:rsidRPr="00EA0DE3">
        <w:rPr>
          <w:szCs w:val="22"/>
        </w:rPr>
        <w:t xml:space="preserve"> стороны.</w:t>
      </w:r>
    </w:p>
    <w:p w:rsidR="00DB4678" w:rsidRPr="00EA0DE3" w:rsidRDefault="00B37D49" w:rsidP="00B37D49">
      <w:r w:rsidRPr="00EA0DE3">
        <w:lastRenderedPageBreak/>
        <w:t>Эти пределы должны соблюдаться при следующих условиях измерений:</w:t>
      </w:r>
    </w:p>
    <w:p w:rsidR="00DB4678" w:rsidRPr="00EA0DE3" w:rsidRDefault="00DB4678" w:rsidP="00430A8D">
      <w:pPr>
        <w:pStyle w:val="enumlev1"/>
      </w:pPr>
      <w:r w:rsidRPr="00EA0DE3">
        <w:t>–</w:t>
      </w:r>
      <w:r w:rsidRPr="00EA0DE3">
        <w:tab/>
      </w:r>
      <w:r w:rsidR="00B37D49" w:rsidRPr="00EA0DE3">
        <w:t>Сканирование нулевой частоты, ширина полосы пропускания фильтра и ширина полосы пропускания видеосигнала составляют от 30 кГц до 1800 кГц от несущей и 100 кГц на 1800 кГц и выше относительно несущей, с усреднением, осуществляемым в отношении от 50% до 90% полезной части передаваемых пакетных сигналов, за исключением средней части, и затем усредненные, по меньшей мере, по 200 подобны</w:t>
      </w:r>
      <w:r w:rsidR="00430A8D" w:rsidRPr="00EA0DE3">
        <w:t>м</w:t>
      </w:r>
      <w:r w:rsidR="00B37D49" w:rsidRPr="00EA0DE3">
        <w:t xml:space="preserve"> измерениям пакетных сигналов. Выше 1800 кГц от несущей принимаются только измерения, выполненные на частотах, кратных 200 кГц с усреднением по</w:t>
      </w:r>
      <w:r w:rsidR="00B37D49" w:rsidRPr="00EA0DE3">
        <w:rPr>
          <w:bCs/>
        </w:rPr>
        <w:t xml:space="preserve"> </w:t>
      </w:r>
      <w:r w:rsidR="00B37D49" w:rsidRPr="00EA0DE3">
        <w:t>50 пакетным сигналам.</w:t>
      </w:r>
    </w:p>
    <w:p w:rsidR="00DB4678" w:rsidRPr="00EA0DE3" w:rsidRDefault="00DB4678" w:rsidP="00B37D49">
      <w:pPr>
        <w:pStyle w:val="enumlev1"/>
      </w:pPr>
      <w:r w:rsidRPr="00EA0DE3">
        <w:t>–</w:t>
      </w:r>
      <w:r w:rsidRPr="00EA0DE3">
        <w:tab/>
      </w:r>
      <w:r w:rsidR="00B37D49" w:rsidRPr="00EA0DE3">
        <w:t>Когда испытания проводятся в режиме скачкообразной перестройки частоты, при усреднении должны учитываться только пакетные сигналы, передающиеся тогда, когда несущая при скачкообразной перестройке частоты соответствует номинальной несущей измерения. Таким образом, пределы применяются к результатам измерения для любых частот со скачкообразной перестройкой</w:t>
      </w:r>
    </w:p>
    <w:p w:rsidR="00DB4678" w:rsidRPr="00EA0DE3" w:rsidRDefault="00343FD1" w:rsidP="005A00EE">
      <w:r w:rsidRPr="00EA0DE3">
        <w:t>Значения в таблице 40 (по вертикали</w:t>
      </w:r>
      <w:r w:rsidR="005A00EE" w:rsidRPr="00EA0DE3">
        <w:t> –</w:t>
      </w:r>
      <w:r w:rsidRPr="00EA0DE3">
        <w:t xml:space="preserve"> значения уровня мощности (дБм) и по горизонтали</w:t>
      </w:r>
      <w:r w:rsidR="005A00EE" w:rsidRPr="00EA0DE3">
        <w:t> –</w:t>
      </w:r>
      <w:r w:rsidRPr="00EA0DE3">
        <w:t xml:space="preserve"> значения сдвига частоты относительно несущей (кГц)) являются, таким образом, максимально допустимым уровнем (дБ), относящимся к измерению в полосе 30 кГц на несущей</w:t>
      </w:r>
      <w:r w:rsidR="00DB4678" w:rsidRPr="00EA0DE3">
        <w:t>.</w:t>
      </w:r>
    </w:p>
    <w:p w:rsidR="00DB4678" w:rsidRPr="00EA0DE3" w:rsidRDefault="00781D48" w:rsidP="00280438">
      <w:pPr>
        <w:pStyle w:val="Note"/>
      </w:pPr>
      <w:r w:rsidRPr="00EA0DE3">
        <w:t>ПРИМЕЧАНИЕ </w:t>
      </w:r>
      <w:r w:rsidR="00BD0787" w:rsidRPr="00EA0DE3">
        <w:t>1. </w:t>
      </w:r>
      <w:r w:rsidR="00DB4678" w:rsidRPr="00EA0DE3">
        <w:t xml:space="preserve">– </w:t>
      </w:r>
      <w:r w:rsidR="00280438" w:rsidRPr="00EA0DE3">
        <w:t xml:space="preserve">Этот метод спецификации был выбран для удобства и быстроты испытаний. Тем не </w:t>
      </w:r>
      <w:r w:rsidR="00430A8D" w:rsidRPr="00EA0DE3">
        <w:t>менее,</w:t>
      </w:r>
      <w:r w:rsidR="00280438" w:rsidRPr="00EA0DE3">
        <w:t xml:space="preserve"> он требует аккуратной интерпретации в том случае, если существует необходимость преобразовать содержащиеся в представленных ниже таблицах цифры в значения спектральной плотности, когда в качестве соответствующего эталона используется только часть мощности несущей и, кроме того, на разных частотных сдвигах относительно несущей применяется различная ширина полосы измерения. </w:t>
      </w:r>
    </w:p>
    <w:p w:rsidR="00DB4678" w:rsidRPr="00EA0DE3" w:rsidRDefault="00107B97" w:rsidP="00430A8D">
      <w:pPr>
        <w:pStyle w:val="TableNo"/>
      </w:pPr>
      <w:r w:rsidRPr="00EA0DE3">
        <w:t xml:space="preserve">ТАБЛИЦА </w:t>
      </w:r>
      <w:r w:rsidR="00C92A9C" w:rsidRPr="00EA0DE3">
        <w:t>40</w:t>
      </w:r>
    </w:p>
    <w:p w:rsidR="00DB4678" w:rsidRPr="00EA0DE3" w:rsidRDefault="003819C1" w:rsidP="00C92A9C">
      <w:pPr>
        <w:pStyle w:val="Tabletitle"/>
      </w:pPr>
      <w:r w:rsidRPr="00EA0DE3">
        <w:t>Относительный максимальный уровень, обусловленный модуляцией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4"/>
        <w:gridCol w:w="814"/>
        <w:gridCol w:w="704"/>
        <w:gridCol w:w="828"/>
        <w:gridCol w:w="691"/>
        <w:gridCol w:w="1100"/>
        <w:gridCol w:w="1100"/>
        <w:gridCol w:w="963"/>
        <w:gridCol w:w="1915"/>
      </w:tblGrid>
      <w:tr w:rsidR="00343FD1" w:rsidRPr="00EA0DE3" w:rsidTr="00B7199F">
        <w:trPr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D1" w:rsidRPr="00EA0DE3" w:rsidRDefault="00343FD1" w:rsidP="00343FD1">
            <w:pPr>
              <w:pStyle w:val="Tablehea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Мощность несущей (дБм)</w:t>
            </w:r>
          </w:p>
        </w:tc>
        <w:tc>
          <w:tcPr>
            <w:tcW w:w="8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D1" w:rsidRPr="00EA0DE3" w:rsidRDefault="00343FD1" w:rsidP="00343FD1">
            <w:pPr>
              <w:pStyle w:val="Tablehea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 xml:space="preserve">Сдвиг частоты </w:t>
            </w:r>
            <w:r w:rsidRPr="00EA0DE3">
              <w:rPr>
                <w:rFonts w:asciiTheme="majorBidi" w:hAnsiTheme="majorBidi" w:cstheme="majorBidi"/>
              </w:rPr>
              <w:br/>
              <w:t>(кГц)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C92A9C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400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B3"/>
            </w:r>
            <w:r w:rsidRPr="00EA0DE3">
              <w:rPr>
                <w:rFonts w:asciiTheme="majorBidi" w:hAnsiTheme="majorBidi" w:cstheme="majorBidi"/>
              </w:rPr>
              <w:t xml:space="preserve"> </w:t>
            </w:r>
            <w:r w:rsidR="00DB4678" w:rsidRPr="00EA0DE3">
              <w:rPr>
                <w:rFonts w:asciiTheme="majorBidi" w:hAnsiTheme="majorBidi" w:cstheme="majorBidi"/>
              </w:rPr>
              <w:t>600</w:t>
            </w:r>
            <w:r w:rsidR="00DB4678" w:rsidRPr="00EA0DE3">
              <w:rPr>
                <w:rFonts w:asciiTheme="majorBidi" w:hAnsiTheme="majorBidi" w:cstheme="majorBidi"/>
              </w:rPr>
              <w:br/>
            </w:r>
            <w:r w:rsidRPr="00EA0DE3">
              <w:rPr>
                <w:rFonts w:asciiTheme="majorBidi" w:hAnsiTheme="majorBidi" w:cstheme="majorBidi"/>
              </w:rPr>
              <w:t xml:space="preserve">&lt; </w:t>
            </w:r>
            <w:r w:rsidR="00DB4678" w:rsidRPr="00EA0DE3">
              <w:rPr>
                <w:rFonts w:asciiTheme="majorBidi" w:hAnsiTheme="majorBidi" w:cstheme="majorBidi"/>
              </w:rPr>
              <w:t>1 200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B3"/>
            </w:r>
            <w:r w:rsidRPr="00EA0DE3">
              <w:rPr>
                <w:rFonts w:asciiTheme="majorBidi" w:hAnsiTheme="majorBidi" w:cstheme="majorBidi"/>
              </w:rPr>
              <w:t xml:space="preserve"> </w:t>
            </w:r>
            <w:r w:rsidR="00DB4678" w:rsidRPr="00EA0DE3">
              <w:rPr>
                <w:rFonts w:asciiTheme="majorBidi" w:hAnsiTheme="majorBidi" w:cstheme="majorBidi"/>
              </w:rPr>
              <w:t>1 200</w:t>
            </w:r>
            <w:r w:rsidR="00DB4678" w:rsidRPr="00EA0DE3">
              <w:rPr>
                <w:rFonts w:asciiTheme="majorBidi" w:hAnsiTheme="majorBidi" w:cstheme="majorBidi"/>
              </w:rPr>
              <w:br/>
            </w:r>
            <w:r w:rsidRPr="00EA0DE3">
              <w:rPr>
                <w:rFonts w:asciiTheme="majorBidi" w:hAnsiTheme="majorBidi" w:cstheme="majorBidi"/>
              </w:rPr>
              <w:t>&lt;</w:t>
            </w:r>
            <w:r w:rsidR="00DB4678" w:rsidRPr="00EA0DE3">
              <w:rPr>
                <w:rFonts w:asciiTheme="majorBidi" w:hAnsiTheme="majorBidi" w:cstheme="majorBidi"/>
              </w:rPr>
              <w:t>1 800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B3"/>
            </w:r>
            <w:r w:rsidRPr="00EA0DE3">
              <w:rPr>
                <w:rFonts w:asciiTheme="majorBidi" w:hAnsiTheme="majorBidi" w:cstheme="majorBidi"/>
              </w:rPr>
              <w:t xml:space="preserve"> </w:t>
            </w:r>
            <w:r w:rsidR="00DB4678" w:rsidRPr="00EA0DE3">
              <w:rPr>
                <w:rFonts w:asciiTheme="majorBidi" w:hAnsiTheme="majorBidi" w:cstheme="majorBidi"/>
              </w:rPr>
              <w:t>1 800</w:t>
            </w:r>
            <w:r w:rsidR="00DB4678" w:rsidRPr="00EA0DE3">
              <w:rPr>
                <w:rFonts w:asciiTheme="majorBidi" w:hAnsiTheme="majorBidi" w:cstheme="majorBidi"/>
              </w:rPr>
              <w:br/>
            </w:r>
            <w:r w:rsidRPr="00EA0DE3">
              <w:rPr>
                <w:rFonts w:asciiTheme="majorBidi" w:hAnsiTheme="majorBidi" w:cstheme="majorBidi"/>
              </w:rPr>
              <w:t>&lt; 6</w:t>
            </w:r>
            <w:r w:rsidR="00DB4678" w:rsidRPr="00EA0DE3">
              <w:rPr>
                <w:rFonts w:asciiTheme="majorBidi" w:hAnsiTheme="majorBidi" w:cstheme="majorBidi"/>
              </w:rPr>
              <w:t> 000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B3"/>
            </w:r>
            <w:r w:rsidRPr="00EA0DE3">
              <w:rPr>
                <w:rFonts w:asciiTheme="majorBidi" w:hAnsiTheme="majorBidi" w:cstheme="majorBidi"/>
              </w:rPr>
              <w:t xml:space="preserve"> </w:t>
            </w:r>
            <w:r w:rsidR="00DB4678" w:rsidRPr="00EA0DE3">
              <w:rPr>
                <w:rFonts w:asciiTheme="majorBidi" w:hAnsiTheme="majorBidi" w:cstheme="majorBidi"/>
              </w:rPr>
              <w:t>6 000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B3"/>
            </w:r>
            <w:r w:rsidRPr="00EA0DE3">
              <w:rPr>
                <w:rFonts w:asciiTheme="majorBidi" w:hAnsiTheme="majorBidi" w:cstheme="majorBidi"/>
              </w:rPr>
              <w:t xml:space="preserve"> </w:t>
            </w:r>
            <w:r w:rsidR="00DB4678" w:rsidRPr="00EA0DE3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–76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–75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  <w:r w:rsidR="00430A8D" w:rsidRPr="00EA0DE3">
              <w:rPr>
                <w:rFonts w:asciiTheme="majorBidi" w:hAnsiTheme="majorBidi" w:cstheme="majorBidi"/>
                <w:vertAlign w:val="superscript"/>
              </w:rPr>
              <w:t>(</w:t>
            </w:r>
            <w:r w:rsidRPr="00EA0DE3">
              <w:rPr>
                <w:rFonts w:asciiTheme="majorBidi" w:hAnsiTheme="majorBidi" w:cstheme="majorBidi"/>
                <w:vertAlign w:val="superscript"/>
              </w:rPr>
              <w:t>1)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–73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  <w:r w:rsidR="00430A8D" w:rsidRPr="00EA0DE3">
              <w:rPr>
                <w:rFonts w:asciiTheme="majorBidi" w:hAnsiTheme="majorBidi" w:cstheme="majorBidi"/>
                <w:vertAlign w:val="superscript"/>
              </w:rPr>
              <w:t>(</w:t>
            </w:r>
            <w:r w:rsidR="00C92A9C" w:rsidRPr="00EA0DE3">
              <w:rPr>
                <w:rFonts w:asciiTheme="majorBidi" w:hAnsiTheme="majorBidi" w:cstheme="majorBidi"/>
                <w:vertAlign w:val="superscript"/>
              </w:rPr>
              <w:t>1)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–71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  <w:r w:rsidR="00430A8D" w:rsidRPr="00EA0DE3">
              <w:rPr>
                <w:rFonts w:asciiTheme="majorBidi" w:hAnsiTheme="majorBidi" w:cstheme="majorBidi"/>
                <w:vertAlign w:val="superscript"/>
              </w:rPr>
              <w:t>(</w:t>
            </w:r>
            <w:r w:rsidR="00C92A9C" w:rsidRPr="00EA0DE3">
              <w:rPr>
                <w:rFonts w:asciiTheme="majorBidi" w:hAnsiTheme="majorBidi" w:cstheme="majorBidi"/>
                <w:vertAlign w:val="superscript"/>
              </w:rPr>
              <w:t>1)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–69</w:t>
            </w:r>
          </w:p>
        </w:tc>
      </w:tr>
      <w:tr w:rsidR="00DB4678" w:rsidRPr="00EA0DE3" w:rsidTr="00B7199F">
        <w:trPr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sym w:font="Symbol" w:char="F0A3"/>
            </w:r>
            <w:r w:rsidRPr="00EA0DE3">
              <w:rPr>
                <w:rFonts w:asciiTheme="majorBidi" w:hAnsiTheme="majorBidi" w:cstheme="majorBidi"/>
              </w:rPr>
              <w:t xml:space="preserve"> 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C92A9C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+0</w:t>
            </w:r>
            <w:r w:rsidR="002E72B1" w:rsidRPr="00EA0DE3">
              <w:rPr>
                <w:rFonts w:asciiTheme="majorBidi" w:hAnsiTheme="majorBidi" w:cstheme="majorBidi"/>
              </w:rPr>
              <w:t>,</w:t>
            </w:r>
            <w:r w:rsidRPr="00EA0DE3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  <w:r w:rsidR="00430A8D" w:rsidRPr="00EA0DE3">
              <w:rPr>
                <w:rFonts w:asciiTheme="majorBidi" w:hAnsiTheme="majorBidi" w:cstheme="majorBidi"/>
                <w:vertAlign w:val="superscript"/>
              </w:rPr>
              <w:t>(</w:t>
            </w:r>
            <w:r w:rsidR="00C92A9C" w:rsidRPr="00EA0DE3">
              <w:rPr>
                <w:rFonts w:asciiTheme="majorBidi" w:hAnsiTheme="majorBidi" w:cstheme="majorBidi"/>
                <w:vertAlign w:val="superscript"/>
              </w:rPr>
              <w:t>1)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–59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</w:rPr>
              <w:t>–67</w:t>
            </w:r>
          </w:p>
        </w:tc>
      </w:tr>
      <w:tr w:rsidR="00DB4678" w:rsidRPr="00EA0DE3" w:rsidTr="00B7199F">
        <w:trPr>
          <w:jc w:val="center"/>
        </w:trPr>
        <w:tc>
          <w:tcPr>
            <w:tcW w:w="87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430A8D" w:rsidP="00C92A9C">
            <w:pPr>
              <w:pStyle w:val="Tablelegend"/>
              <w:rPr>
                <w:rFonts w:asciiTheme="majorBidi" w:hAnsiTheme="majorBidi" w:cstheme="majorBidi"/>
              </w:rPr>
            </w:pPr>
            <w:r w:rsidRPr="00EA0DE3">
              <w:rPr>
                <w:rFonts w:asciiTheme="majorBidi" w:hAnsiTheme="majorBidi" w:cstheme="majorBidi"/>
                <w:vertAlign w:val="superscript"/>
              </w:rPr>
              <w:t>(</w:t>
            </w:r>
            <w:r w:rsidR="00DB4678" w:rsidRPr="00EA0DE3">
              <w:rPr>
                <w:rFonts w:asciiTheme="majorBidi" w:hAnsiTheme="majorBidi" w:cstheme="majorBidi"/>
                <w:vertAlign w:val="superscript"/>
              </w:rPr>
              <w:t>1)</w:t>
            </w:r>
            <w:r w:rsidR="00DB4678" w:rsidRPr="00EA0DE3">
              <w:rPr>
                <w:rFonts w:asciiTheme="majorBidi" w:hAnsiTheme="majorBidi" w:cstheme="majorBidi"/>
              </w:rPr>
              <w:tab/>
            </w:r>
            <w:r w:rsidR="00343FD1" w:rsidRPr="00EA0DE3">
              <w:rPr>
                <w:rFonts w:asciiTheme="majorBidi" w:hAnsiTheme="majorBidi" w:cstheme="majorBidi"/>
              </w:rPr>
              <w:t>Требование к модуляции 8-PSK для оборудования, поддерживающего да</w:t>
            </w:r>
            <w:r w:rsidRPr="00EA0DE3">
              <w:rPr>
                <w:rFonts w:asciiTheme="majorBidi" w:hAnsiTheme="majorBidi" w:cstheme="majorBidi"/>
              </w:rPr>
              <w:t xml:space="preserve">нный вид модуляции, составляет </w:t>
            </w:r>
            <w:r w:rsidRPr="00EA0DE3">
              <w:rPr>
                <w:rFonts w:asciiTheme="majorBidi" w:hAnsiTheme="majorBidi" w:cstheme="majorBidi"/>
              </w:rPr>
              <w:sym w:font="Symbol" w:char="F02D"/>
            </w:r>
            <w:r w:rsidR="00343FD1" w:rsidRPr="00EA0DE3">
              <w:rPr>
                <w:rFonts w:asciiTheme="majorBidi" w:hAnsiTheme="majorBidi" w:cstheme="majorBidi"/>
              </w:rPr>
              <w:t>54 дБ.</w:t>
            </w:r>
          </w:p>
        </w:tc>
      </w:tr>
    </w:tbl>
    <w:p w:rsidR="00C92A9C" w:rsidRPr="00EA0DE3" w:rsidRDefault="00C92A9C" w:rsidP="00C92A9C">
      <w:pPr>
        <w:pStyle w:val="Tablefin"/>
        <w:rPr>
          <w:lang w:val="ru-RU"/>
        </w:rPr>
      </w:pPr>
    </w:p>
    <w:p w:rsidR="00DB4678" w:rsidRPr="00EA0DE3" w:rsidRDefault="00F151F4" w:rsidP="00F151F4">
      <w:r w:rsidRPr="00EA0DE3">
        <w:t>Должны применяться следующие исключения при использовании тех же условий измерения, как и указанные выше</w:t>
      </w:r>
      <w:r w:rsidR="00DB4678" w:rsidRPr="00EA0DE3">
        <w:t>:</w:t>
      </w:r>
    </w:p>
    <w:p w:rsidR="00DB4678" w:rsidRPr="00EA0DE3" w:rsidRDefault="00DB4678" w:rsidP="00430A8D">
      <w:pPr>
        <w:pStyle w:val="enumlev1"/>
      </w:pPr>
      <w:r w:rsidRPr="00EA0DE3">
        <w:t>–</w:t>
      </w:r>
      <w:r w:rsidRPr="00EA0DE3">
        <w:tab/>
      </w:r>
      <w:r w:rsidR="004F0A54" w:rsidRPr="00EA0DE3">
        <w:t>В совме</w:t>
      </w:r>
      <w:r w:rsidR="00430A8D" w:rsidRPr="00EA0DE3">
        <w:t>щенном диапазоне частот 600 кГц</w:t>
      </w:r>
      <w:r w:rsidR="002176D6">
        <w:t xml:space="preserve"> </w:t>
      </w:r>
      <w:r w:rsidR="004F0A54" w:rsidRPr="00EA0DE3">
        <w:t>−</w:t>
      </w:r>
      <w:r w:rsidR="002176D6">
        <w:t xml:space="preserve"> </w:t>
      </w:r>
      <w:r w:rsidR="004F0A54" w:rsidRPr="00EA0DE3">
        <w:t>6</w:t>
      </w:r>
      <w:r w:rsidR="00304848" w:rsidRPr="00EA0DE3">
        <w:t> МГц</w:t>
      </w:r>
      <w:r w:rsidR="004F0A54" w:rsidRPr="00EA0DE3">
        <w:t xml:space="preserve"> выше и ниже несущей, в полосах числом до трех шириной 200 кГц с центром в частоте, кратной 200 кГц, допускаются исключения в виде значений до </w:t>
      </w:r>
      <w:r w:rsidR="00430A8D" w:rsidRPr="00EA0DE3">
        <w:sym w:font="Symbol" w:char="F02D"/>
      </w:r>
      <w:r w:rsidR="004F0A54" w:rsidRPr="00EA0DE3">
        <w:t>36 дБм.</w:t>
      </w:r>
    </w:p>
    <w:p w:rsidR="00DB4678" w:rsidRPr="00EA0DE3" w:rsidRDefault="00DB4678" w:rsidP="004F0A54">
      <w:pPr>
        <w:pStyle w:val="enumlev1"/>
      </w:pPr>
      <w:r w:rsidRPr="00EA0DE3">
        <w:t>–</w:t>
      </w:r>
      <w:r w:rsidRPr="00EA0DE3">
        <w:tab/>
      </w:r>
      <w:r w:rsidR="004F0A54" w:rsidRPr="00EA0DE3">
        <w:t>Выше сдвига на 6</w:t>
      </w:r>
      <w:r w:rsidR="00304848" w:rsidRPr="00EA0DE3">
        <w:t> МГц</w:t>
      </w:r>
      <w:r w:rsidR="004F0A54" w:rsidRPr="00EA0DE3">
        <w:t xml:space="preserve"> от несущей в полосах числом до 12 шириной 200 кГц с центром в частоте, кратной 200 кГц, допускаются исключения в виде значений до </w:t>
      </w:r>
      <w:r w:rsidR="00430A8D" w:rsidRPr="00EA0DE3">
        <w:sym w:font="Symbol" w:char="F02D"/>
      </w:r>
      <w:r w:rsidR="004F0A54" w:rsidRPr="00EA0DE3">
        <w:t>36 дБм.</w:t>
      </w:r>
    </w:p>
    <w:p w:rsidR="00DB4678" w:rsidRPr="00EA0DE3" w:rsidRDefault="004F0A54" w:rsidP="00272FCF">
      <w:r w:rsidRPr="00EA0DE3">
        <w:t>Если при использовании тех же условий измерения, что и указанные выше, содержащиеся в таблице </w:t>
      </w:r>
      <w:r w:rsidR="00C92A9C" w:rsidRPr="00EA0DE3">
        <w:t>40</w:t>
      </w:r>
      <w:r w:rsidR="00DB4678" w:rsidRPr="00EA0DE3">
        <w:t xml:space="preserve"> </w:t>
      </w:r>
      <w:r w:rsidRPr="00EA0DE3">
        <w:t xml:space="preserve">требования </w:t>
      </w:r>
      <w:r w:rsidR="00272FCF" w:rsidRPr="00EA0DE3">
        <w:t>обусловливают более низкие</w:t>
      </w:r>
      <w:r w:rsidRPr="00EA0DE3">
        <w:t xml:space="preserve"> </w:t>
      </w:r>
      <w:r w:rsidR="00272FCF" w:rsidRPr="00EA0DE3">
        <w:t>пределы мощности по сравнению с</w:t>
      </w:r>
      <w:r w:rsidRPr="00EA0DE3">
        <w:t xml:space="preserve"> представленны</w:t>
      </w:r>
      <w:r w:rsidR="00272FCF" w:rsidRPr="00EA0DE3">
        <w:t>ми</w:t>
      </w:r>
      <w:r w:rsidRPr="00EA0DE3">
        <w:t xml:space="preserve"> в таблице </w:t>
      </w:r>
      <w:r w:rsidR="00C92A9C" w:rsidRPr="00EA0DE3">
        <w:t>41</w:t>
      </w:r>
      <w:r w:rsidR="00DB4678" w:rsidRPr="00EA0DE3">
        <w:t xml:space="preserve">, </w:t>
      </w:r>
      <w:r w:rsidRPr="00EA0DE3">
        <w:t>то должны применяться последние.</w:t>
      </w:r>
    </w:p>
    <w:p w:rsidR="00DB4678" w:rsidRPr="00EA0DE3" w:rsidRDefault="00107B97" w:rsidP="00430A8D">
      <w:pPr>
        <w:pStyle w:val="TableNo"/>
      </w:pPr>
      <w:r w:rsidRPr="00EA0DE3">
        <w:lastRenderedPageBreak/>
        <w:t xml:space="preserve">ТАБЛИЦА </w:t>
      </w:r>
      <w:r w:rsidR="00C92A9C" w:rsidRPr="00EA0DE3">
        <w:t>41</w:t>
      </w:r>
    </w:p>
    <w:p w:rsidR="00DB4678" w:rsidRPr="00EA0DE3" w:rsidRDefault="00272FCF" w:rsidP="00C92A9C">
      <w:pPr>
        <w:pStyle w:val="Tabletitle"/>
      </w:pPr>
      <w:r w:rsidRPr="00EA0DE3">
        <w:t>Абсолютный максимальный уровень, обусловленный модуляцией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62"/>
        <w:gridCol w:w="2175"/>
      </w:tblGrid>
      <w:tr w:rsidR="00272FCF" w:rsidRPr="00EA0DE3" w:rsidTr="00B7199F">
        <w:trPr>
          <w:jc w:val="center"/>
        </w:trPr>
        <w:tc>
          <w:tcPr>
            <w:tcW w:w="4062" w:type="dxa"/>
          </w:tcPr>
          <w:p w:rsidR="00272FCF" w:rsidRPr="00EA0DE3" w:rsidRDefault="00272FCF" w:rsidP="00272FCF">
            <w:pPr>
              <w:pStyle w:val="Tablehead"/>
            </w:pPr>
            <w:r w:rsidRPr="00EA0DE3">
              <w:t>Сдвиг частоты относительно несущей (кГц)</w:t>
            </w:r>
          </w:p>
        </w:tc>
        <w:tc>
          <w:tcPr>
            <w:tcW w:w="2175" w:type="dxa"/>
            <w:vAlign w:val="center"/>
          </w:tcPr>
          <w:p w:rsidR="00272FCF" w:rsidRPr="00EA0DE3" w:rsidRDefault="00272FCF" w:rsidP="00272FCF">
            <w:pPr>
              <w:pStyle w:val="Tablehead"/>
            </w:pPr>
            <w:r w:rsidRPr="00EA0DE3">
              <w:t>Уровень</w:t>
            </w:r>
            <w:r w:rsidRPr="00EA0DE3">
              <w:br/>
              <w:t>(дБм)</w:t>
            </w:r>
          </w:p>
        </w:tc>
      </w:tr>
      <w:tr w:rsidR="00DB4678" w:rsidRPr="00EA0DE3" w:rsidTr="00B7199F">
        <w:trPr>
          <w:jc w:val="center"/>
        </w:trPr>
        <w:tc>
          <w:tcPr>
            <w:tcW w:w="4062" w:type="dxa"/>
          </w:tcPr>
          <w:p w:rsidR="00DB4678" w:rsidRPr="00EA0DE3" w:rsidRDefault="00C92A9C" w:rsidP="00D827F9">
            <w:pPr>
              <w:pStyle w:val="StyleTabletextCentered"/>
            </w:pPr>
            <w:r w:rsidRPr="00EA0DE3">
              <w:t xml:space="preserve">&lt; </w:t>
            </w:r>
            <w:r w:rsidR="00DB4678" w:rsidRPr="00EA0DE3">
              <w:t>600</w:t>
            </w:r>
          </w:p>
        </w:tc>
        <w:tc>
          <w:tcPr>
            <w:tcW w:w="21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</w:tr>
      <w:tr w:rsidR="00DB4678" w:rsidRPr="00EA0DE3" w:rsidTr="00B7199F">
        <w:trPr>
          <w:jc w:val="center"/>
        </w:trPr>
        <w:tc>
          <w:tcPr>
            <w:tcW w:w="4062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B3"/>
            </w:r>
            <w:r w:rsidRPr="00EA0DE3">
              <w:t xml:space="preserve"> 600,</w:t>
            </w:r>
            <w:r w:rsidR="00C92A9C" w:rsidRPr="00EA0DE3">
              <w:t xml:space="preserve"> &lt;</w:t>
            </w:r>
            <w:r w:rsidRPr="00EA0DE3">
              <w:t xml:space="preserve"> 1 800</w:t>
            </w:r>
          </w:p>
        </w:tc>
        <w:tc>
          <w:tcPr>
            <w:tcW w:w="21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–56</w:t>
            </w:r>
          </w:p>
        </w:tc>
      </w:tr>
      <w:tr w:rsidR="00DB4678" w:rsidRPr="00EA0DE3" w:rsidTr="00B7199F">
        <w:trPr>
          <w:jc w:val="center"/>
        </w:trPr>
        <w:tc>
          <w:tcPr>
            <w:tcW w:w="4062" w:type="dxa"/>
          </w:tcPr>
          <w:p w:rsidR="00DB4678" w:rsidRPr="00EA0DE3" w:rsidRDefault="00C92A9C" w:rsidP="00D827F9">
            <w:pPr>
              <w:pStyle w:val="StyleTabletextCentered"/>
            </w:pPr>
            <w:r w:rsidRPr="00EA0DE3">
              <w:sym w:font="Symbol" w:char="F0B3"/>
            </w:r>
            <w:r w:rsidRPr="00EA0DE3">
              <w:t xml:space="preserve"> </w:t>
            </w:r>
            <w:r w:rsidR="00DB4678" w:rsidRPr="00EA0DE3">
              <w:t>1 800</w:t>
            </w:r>
          </w:p>
        </w:tc>
        <w:tc>
          <w:tcPr>
            <w:tcW w:w="21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–51</w:t>
            </w:r>
          </w:p>
        </w:tc>
      </w:tr>
    </w:tbl>
    <w:p w:rsidR="00DB4678" w:rsidRPr="00EA0DE3" w:rsidRDefault="00DB4678" w:rsidP="00272FCF">
      <w:pPr>
        <w:pStyle w:val="Heading1"/>
      </w:pPr>
      <w:bookmarkStart w:id="72" w:name="_Toc506548477"/>
      <w:bookmarkStart w:id="73" w:name="_Toc506549122"/>
      <w:bookmarkStart w:id="74" w:name="_Toc506549479"/>
      <w:r w:rsidRPr="00EA0DE3">
        <w:t>3</w:t>
      </w:r>
      <w:r w:rsidRPr="00EA0DE3">
        <w:tab/>
      </w:r>
      <w:bookmarkEnd w:id="72"/>
      <w:bookmarkEnd w:id="73"/>
      <w:bookmarkEnd w:id="74"/>
      <w:r w:rsidR="00272FCF" w:rsidRPr="00EA0DE3">
        <w:t>Спектр, обусловленный переходными процессами при коммутации</w:t>
      </w:r>
    </w:p>
    <w:p w:rsidR="00DB4678" w:rsidRPr="00EA0DE3" w:rsidRDefault="00272FCF" w:rsidP="00272FCF">
      <w:r w:rsidRPr="00EA0DE3">
        <w:t xml:space="preserve">Эти явления также измеряются в аспекте временных характеристик, а в спецификации предполагаются следующие условия измерения: сканирование нулевой частоты, ширина полосы пропускания фильтра 30 кГц, удержание пика, ширина полосы пропускания видеосигнала 100 кГц. Эти </w:t>
      </w:r>
      <w:r w:rsidR="00073978" w:rsidRPr="00EA0DE3">
        <w:t>предельные уровни</w:t>
      </w:r>
      <w:r w:rsidRPr="00EA0DE3">
        <w:t xml:space="preserve"> определены в таблице </w:t>
      </w:r>
      <w:r w:rsidR="00C92A9C" w:rsidRPr="00EA0DE3">
        <w:t>42</w:t>
      </w:r>
      <w:r w:rsidR="00DB4678" w:rsidRPr="00EA0DE3">
        <w:t xml:space="preserve">. </w:t>
      </w:r>
    </w:p>
    <w:p w:rsidR="00DB4678" w:rsidRPr="00EA0DE3" w:rsidRDefault="00107B97" w:rsidP="00430A8D">
      <w:pPr>
        <w:pStyle w:val="TableNo"/>
      </w:pPr>
      <w:r w:rsidRPr="00EA0DE3">
        <w:t xml:space="preserve">ТАБЛИЦА </w:t>
      </w:r>
      <w:r w:rsidR="00C92A9C" w:rsidRPr="00EA0DE3">
        <w:t>42</w:t>
      </w:r>
    </w:p>
    <w:p w:rsidR="00DB4678" w:rsidRPr="00EA0DE3" w:rsidRDefault="00296F00" w:rsidP="000621AD">
      <w:pPr>
        <w:pStyle w:val="Tabletitle"/>
      </w:pPr>
      <w:r w:rsidRPr="00EA0DE3">
        <w:t>Максимальные уровни, обусловленные переходными процессами при коммутации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12"/>
        <w:gridCol w:w="1373"/>
        <w:gridCol w:w="1374"/>
        <w:gridCol w:w="1374"/>
        <w:gridCol w:w="2106"/>
      </w:tblGrid>
      <w:tr w:rsidR="00296F00" w:rsidRPr="00EA0DE3" w:rsidTr="00B7199F">
        <w:trPr>
          <w:jc w:val="center"/>
        </w:trPr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F00" w:rsidRPr="00EA0DE3" w:rsidRDefault="00296F00" w:rsidP="00296F00">
            <w:pPr>
              <w:pStyle w:val="Tablehead"/>
            </w:pPr>
            <w:r w:rsidRPr="00EA0DE3">
              <w:t>Уровень мощности несущей</w:t>
            </w:r>
            <w:r w:rsidRPr="00EA0DE3">
              <w:br/>
              <w:t>(дБм)</w:t>
            </w:r>
          </w:p>
        </w:tc>
        <w:tc>
          <w:tcPr>
            <w:tcW w:w="6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F00" w:rsidRPr="00EA0DE3" w:rsidRDefault="00296F00" w:rsidP="00296F00">
            <w:pPr>
              <w:pStyle w:val="Tablehead"/>
            </w:pPr>
            <w:r w:rsidRPr="00EA0DE3">
              <w:t xml:space="preserve">Максимальный уровень, измеренный при различных </w:t>
            </w:r>
            <w:r w:rsidR="00204022" w:rsidRPr="00EA0DE3">
              <w:br/>
            </w:r>
            <w:r w:rsidRPr="00EA0DE3">
              <w:t xml:space="preserve">сдвигах частот </w:t>
            </w:r>
          </w:p>
        </w:tc>
      </w:tr>
      <w:tr w:rsidR="00DB4678" w:rsidRPr="00EA0DE3" w:rsidTr="00B7199F">
        <w:trPr>
          <w:jc w:val="center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head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head"/>
            </w:pPr>
            <w:r w:rsidRPr="00EA0DE3">
              <w:t>400</w:t>
            </w:r>
            <w:r w:rsidR="00D778E8" w:rsidRPr="00EA0DE3">
              <w:t> кГц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head"/>
            </w:pPr>
            <w:r w:rsidRPr="00EA0DE3">
              <w:t>600</w:t>
            </w:r>
            <w:r w:rsidR="00D778E8" w:rsidRPr="00EA0DE3">
              <w:t> кГц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head"/>
            </w:pPr>
            <w:r w:rsidRPr="00EA0DE3">
              <w:t>1 200</w:t>
            </w:r>
            <w:r w:rsidR="00D778E8" w:rsidRPr="00EA0DE3">
              <w:t> кГц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head"/>
            </w:pPr>
            <w:r w:rsidRPr="00EA0DE3">
              <w:t>1 800</w:t>
            </w:r>
            <w:r w:rsidR="00D778E8" w:rsidRPr="00EA0DE3">
              <w:t> кГц</w:t>
            </w:r>
          </w:p>
        </w:tc>
      </w:tr>
      <w:tr w:rsidR="00DB4678" w:rsidRPr="00EA0DE3" w:rsidTr="00B7199F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–21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–26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–32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</w:p>
        </w:tc>
      </w:tr>
      <w:tr w:rsidR="00DB4678" w:rsidRPr="00EA0DE3" w:rsidTr="00B7199F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A3"/>
            </w:r>
            <w:r w:rsidRPr="00EA0DE3">
              <w:t xml:space="preserve"> 37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–23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–26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–32</w:t>
            </w:r>
            <w:r w:rsidR="00D778E8" w:rsidRPr="00EA0DE3">
              <w:t> дБм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</w:p>
        </w:tc>
      </w:tr>
      <w:tr w:rsidR="000621AD" w:rsidRPr="00EA0DE3" w:rsidTr="00B7199F">
        <w:trPr>
          <w:jc w:val="center"/>
        </w:trPr>
        <w:tc>
          <w:tcPr>
            <w:tcW w:w="850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21AD" w:rsidRPr="00EA0DE3" w:rsidRDefault="00781D48" w:rsidP="000621AD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0621AD" w:rsidRPr="00EA0DE3">
              <w:rPr>
                <w:lang w:val="ru-RU"/>
              </w:rPr>
              <w:t>– </w:t>
            </w:r>
            <w:r w:rsidR="00031A62" w:rsidRPr="00EA0DE3">
              <w:rPr>
                <w:lang w:val="ru-RU"/>
              </w:rPr>
              <w:t>Смягчение требования при уровне мощности 39 дБм согласуется со спектральными характеристиками модулированных сигналов, при этом сигнал системы UWC-136 200 кГц создает незначительную дополнительную помеху аналоговой системе</w:t>
            </w:r>
            <w:r w:rsidR="000621AD" w:rsidRPr="00EA0DE3">
              <w:rPr>
                <w:lang w:val="ru-RU"/>
              </w:rPr>
              <w:t>.</w:t>
            </w:r>
          </w:p>
          <w:p w:rsidR="000621AD" w:rsidRPr="00EA0DE3" w:rsidRDefault="00781D48" w:rsidP="00430A8D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2. </w:t>
            </w:r>
            <w:r w:rsidR="000621AD" w:rsidRPr="00EA0DE3">
              <w:rPr>
                <w:lang w:val="ru-RU"/>
              </w:rPr>
              <w:t>– </w:t>
            </w:r>
            <w:r w:rsidR="00AF21BF" w:rsidRPr="00EA0DE3">
              <w:rPr>
                <w:lang w:val="ru-RU"/>
              </w:rPr>
              <w:t>Согласно оценке, динамика ближней и дальней зоны по данной спецификации составляет 58 дБ для ПС, работающих с уровнем мощности 8 Вт, или 49 дБ для ПС, работающих с уровнем мощности 1</w:t>
            </w:r>
            <w:r w:rsidR="00430A8D" w:rsidRPr="00EA0DE3">
              <w:rPr>
                <w:lang w:val="ru-RU"/>
              </w:rPr>
              <w:t> </w:t>
            </w:r>
            <w:r w:rsidR="00AF21BF" w:rsidRPr="00EA0DE3">
              <w:rPr>
                <w:lang w:val="ru-RU"/>
              </w:rPr>
              <w:t>Вт. Таким образом, динамика ближней и дальней зоны последовательно снижа</w:t>
            </w:r>
            <w:r w:rsidR="00430A8D" w:rsidRPr="00EA0DE3">
              <w:rPr>
                <w:lang w:val="ru-RU"/>
              </w:rPr>
              <w:t>ется на 2 дБ по уровню мощности:</w:t>
            </w:r>
            <w:r w:rsidR="00AF21BF" w:rsidRPr="00EA0DE3">
              <w:rPr>
                <w:lang w:val="ru-RU"/>
              </w:rPr>
              <w:t xml:space="preserve"> до 32 дБ для ПС, работающих в ячейках с максимально допустимой выходной мощностью 20 мВт, или до 29 дБ для ПС, работающих с уровнем 10 мВт</w:t>
            </w:r>
            <w:r w:rsidR="000621AD" w:rsidRPr="00EA0DE3">
              <w:rPr>
                <w:lang w:val="ru-RU"/>
              </w:rPr>
              <w:t>.</w:t>
            </w:r>
          </w:p>
          <w:p w:rsidR="000621AD" w:rsidRPr="00EA0DE3" w:rsidRDefault="00781D48" w:rsidP="000621AD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3. </w:t>
            </w:r>
            <w:r w:rsidR="000621AD" w:rsidRPr="00EA0DE3">
              <w:rPr>
                <w:lang w:val="ru-RU"/>
              </w:rPr>
              <w:t>– </w:t>
            </w:r>
            <w:r w:rsidR="00AF21BF" w:rsidRPr="00EA0DE3">
              <w:rPr>
                <w:lang w:val="ru-RU"/>
              </w:rPr>
              <w:t>Было оценено возможное ухудшение качества вследствие утечки мощности при переходных процессах при коммутации в начале или в конце пакета, которое оказалось приемлемым с точки зрения значения КОБ, обусловленного помехой на совпадающей частоте</w:t>
            </w:r>
            <w:r w:rsidR="000621AD" w:rsidRPr="00EA0DE3">
              <w:rPr>
                <w:lang w:val="ru-RU"/>
              </w:rPr>
              <w:t xml:space="preserve">, </w:t>
            </w:r>
            <w:r w:rsidR="000621AD" w:rsidRPr="00EA0DE3">
              <w:rPr>
                <w:i/>
                <w:iCs/>
                <w:lang w:val="ru-RU"/>
              </w:rPr>
              <w:t>C</w:t>
            </w:r>
            <w:r w:rsidR="000621AD" w:rsidRPr="00EA0DE3">
              <w:rPr>
                <w:lang w:val="ru-RU"/>
              </w:rPr>
              <w:t>/</w:t>
            </w:r>
            <w:r w:rsidR="000621AD" w:rsidRPr="00EA0DE3">
              <w:rPr>
                <w:i/>
                <w:iCs/>
                <w:lang w:val="ru-RU"/>
              </w:rPr>
              <w:t>I</w:t>
            </w:r>
            <w:r w:rsidR="000621AD" w:rsidRPr="00EA0DE3">
              <w:rPr>
                <w:lang w:val="ru-RU"/>
              </w:rPr>
              <w:t>.</w:t>
            </w:r>
          </w:p>
        </w:tc>
      </w:tr>
    </w:tbl>
    <w:p w:rsidR="00DB4678" w:rsidRPr="00EA0DE3" w:rsidRDefault="00DB4678" w:rsidP="00482854">
      <w:pPr>
        <w:pStyle w:val="Heading1"/>
      </w:pPr>
      <w:r w:rsidRPr="00EA0DE3">
        <w:t>4</w:t>
      </w:r>
      <w:r w:rsidRPr="00EA0DE3">
        <w:tab/>
      </w:r>
      <w:r w:rsidR="00482854" w:rsidRPr="00EA0DE3">
        <w:t>Побочные излучения передатчика (производимые)</w:t>
      </w:r>
    </w:p>
    <w:p w:rsidR="00DB4678" w:rsidRPr="00EA0DE3" w:rsidRDefault="00482854" w:rsidP="00854AE8">
      <w:r w:rsidRPr="00EA0DE3">
        <w:t xml:space="preserve">Мощность любого побочного излучения не должна превышать </w:t>
      </w:r>
      <w:r w:rsidR="00854AE8" w:rsidRPr="00EA0DE3">
        <w:t>предельных значений</w:t>
      </w:r>
      <w:r w:rsidRPr="00EA0DE3">
        <w:t>, указанных в таблице </w:t>
      </w:r>
      <w:r w:rsidR="000621AD" w:rsidRPr="00EA0DE3">
        <w:t>43</w:t>
      </w:r>
      <w:r w:rsidR="00DB4678" w:rsidRPr="00EA0DE3">
        <w:t>.</w:t>
      </w:r>
    </w:p>
    <w:p w:rsidR="00DB4678" w:rsidRPr="00EA0DE3" w:rsidRDefault="00107B97" w:rsidP="00430A8D">
      <w:pPr>
        <w:pStyle w:val="TableNo"/>
      </w:pPr>
      <w:r w:rsidRPr="00EA0DE3">
        <w:t xml:space="preserve">ТАБЛИЦА </w:t>
      </w:r>
      <w:r w:rsidR="000621AD" w:rsidRPr="00EA0DE3">
        <w:t>43</w:t>
      </w:r>
    </w:p>
    <w:p w:rsidR="00DB4678" w:rsidRPr="00EA0DE3" w:rsidRDefault="00482854" w:rsidP="000621AD">
      <w:pPr>
        <w:pStyle w:val="Tabletitle"/>
      </w:pPr>
      <w:r w:rsidRPr="00EA0DE3">
        <w:t>Предельные уровня побочных излучений ПС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9"/>
        <w:gridCol w:w="2164"/>
        <w:gridCol w:w="2164"/>
        <w:gridCol w:w="1522"/>
      </w:tblGrid>
      <w:tr w:rsidR="00482854" w:rsidRPr="00EA0DE3" w:rsidTr="00B7199F">
        <w:trPr>
          <w:jc w:val="center"/>
        </w:trPr>
        <w:tc>
          <w:tcPr>
            <w:tcW w:w="3789" w:type="dxa"/>
            <w:vAlign w:val="center"/>
          </w:tcPr>
          <w:p w:rsidR="00482854" w:rsidRPr="00EA0DE3" w:rsidRDefault="00482854" w:rsidP="00482854">
            <w:pPr>
              <w:pStyle w:val="Tablehead"/>
              <w:widowControl w:val="0"/>
            </w:pPr>
            <w:r w:rsidRPr="00EA0DE3">
              <w:t xml:space="preserve">Полоса ( </w:t>
            </w:r>
            <w:r w:rsidRPr="00EA0DE3">
              <w:rPr>
                <w:i/>
                <w:iCs/>
              </w:rPr>
              <w:t xml:space="preserve">f </w:t>
            </w:r>
            <w:r w:rsidRPr="00EA0DE3">
              <w:t>)</w:t>
            </w:r>
            <w:r w:rsidR="00B7199F" w:rsidRPr="00B7199F">
              <w:rPr>
                <w:b w:val="0"/>
                <w:bCs/>
                <w:vertAlign w:val="superscript"/>
              </w:rPr>
              <w:t>(</w:t>
            </w:r>
            <w:r w:rsidRPr="00B7199F">
              <w:rPr>
                <w:b w:val="0"/>
                <w:bCs/>
                <w:vertAlign w:val="superscript"/>
              </w:rPr>
              <w:t>1)</w:t>
            </w:r>
          </w:p>
        </w:tc>
        <w:tc>
          <w:tcPr>
            <w:tcW w:w="2164" w:type="dxa"/>
            <w:vAlign w:val="center"/>
          </w:tcPr>
          <w:p w:rsidR="00482854" w:rsidRPr="00EA0DE3" w:rsidRDefault="00482854" w:rsidP="00482854">
            <w:pPr>
              <w:pStyle w:val="Tablehead"/>
              <w:widowControl w:val="0"/>
            </w:pPr>
            <w:r w:rsidRPr="00EA0DE3">
              <w:t>Ширина полосы измерения</w:t>
            </w:r>
          </w:p>
        </w:tc>
        <w:tc>
          <w:tcPr>
            <w:tcW w:w="2164" w:type="dxa"/>
          </w:tcPr>
          <w:p w:rsidR="00482854" w:rsidRPr="00EA0DE3" w:rsidRDefault="00482854" w:rsidP="00482854">
            <w:pPr>
              <w:pStyle w:val="Tablehead"/>
              <w:widowControl w:val="0"/>
            </w:pPr>
            <w:r w:rsidRPr="00EA0DE3">
              <w:t>Максимальный уровень</w:t>
            </w:r>
            <w:r w:rsidRPr="00EA0DE3">
              <w:br/>
              <w:t>(дБм)</w:t>
            </w:r>
          </w:p>
        </w:tc>
        <w:tc>
          <w:tcPr>
            <w:tcW w:w="1522" w:type="dxa"/>
            <w:vAlign w:val="center"/>
          </w:tcPr>
          <w:p w:rsidR="00482854" w:rsidRPr="00EA0DE3" w:rsidRDefault="00482854" w:rsidP="00482854">
            <w:pPr>
              <w:pStyle w:val="Tablehead"/>
              <w:widowControl w:val="0"/>
            </w:pPr>
            <w:r w:rsidRPr="00EA0DE3">
              <w:t>Примечание</w:t>
            </w:r>
          </w:p>
        </w:tc>
      </w:tr>
      <w:tr w:rsidR="00DB4678" w:rsidRPr="00EA0DE3" w:rsidTr="00B7199F">
        <w:trPr>
          <w:jc w:val="center"/>
        </w:trPr>
        <w:tc>
          <w:tcPr>
            <w:tcW w:w="37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150</w:t>
            </w:r>
            <w:r w:rsidR="00D778E8" w:rsidRPr="00EA0DE3">
              <w:t> кГц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522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7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30</w:t>
            </w:r>
            <w:r w:rsidR="00304848" w:rsidRPr="00EA0DE3">
              <w:t> МГц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522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7199F">
        <w:trPr>
          <w:jc w:val="center"/>
        </w:trPr>
        <w:tc>
          <w:tcPr>
            <w:tcW w:w="378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1 000</w:t>
            </w:r>
            <w:r w:rsidR="00304848" w:rsidRPr="00EA0DE3">
              <w:t> МГц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16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522" w:type="dxa"/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</w:tbl>
    <w:p w:rsidR="00443D5F" w:rsidRPr="00EA0DE3" w:rsidRDefault="00443D5F" w:rsidP="00920EEA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43 (</w:t>
      </w:r>
      <w:r w:rsidR="00482854" w:rsidRPr="00EA0DE3">
        <w:rPr>
          <w:i/>
          <w:iCs/>
        </w:rPr>
        <w:t>окончание</w:t>
      </w:r>
      <w:r w:rsidRPr="00EA0DE3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9"/>
        <w:gridCol w:w="2164"/>
        <w:gridCol w:w="2164"/>
        <w:gridCol w:w="1522"/>
      </w:tblGrid>
      <w:tr w:rsidR="00482854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54" w:rsidRPr="00EA0DE3" w:rsidRDefault="00482854" w:rsidP="00434271">
            <w:pPr>
              <w:pStyle w:val="Tablehead"/>
              <w:widowControl w:val="0"/>
            </w:pPr>
            <w:r w:rsidRPr="00EA0DE3">
              <w:t xml:space="preserve">Полоса ( </w:t>
            </w:r>
            <w:r w:rsidRPr="00EA0DE3">
              <w:rPr>
                <w:i/>
                <w:iCs/>
              </w:rPr>
              <w:t xml:space="preserve">f </w:t>
            </w:r>
            <w:r w:rsidRPr="00EA0DE3">
              <w:t>)</w:t>
            </w:r>
            <w:r w:rsidR="00B7199F" w:rsidRPr="00B7199F">
              <w:rPr>
                <w:b w:val="0"/>
                <w:bCs/>
                <w:vertAlign w:val="superscript"/>
              </w:rPr>
              <w:t>(</w:t>
            </w:r>
            <w:r w:rsidRPr="00B7199F">
              <w:rPr>
                <w:b w:val="0"/>
                <w:bCs/>
                <w:vertAlign w:val="superscript"/>
              </w:rPr>
              <w:t>1)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54" w:rsidRPr="00EA0DE3" w:rsidRDefault="00482854" w:rsidP="00434271">
            <w:pPr>
              <w:pStyle w:val="Tablehead"/>
              <w:widowControl w:val="0"/>
            </w:pPr>
            <w:r w:rsidRPr="00EA0DE3">
              <w:t>Ширина полосы измерения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854" w:rsidRPr="00EA0DE3" w:rsidRDefault="00482854" w:rsidP="00434271">
            <w:pPr>
              <w:pStyle w:val="Tablehead"/>
              <w:widowControl w:val="0"/>
            </w:pPr>
            <w:r w:rsidRPr="00EA0DE3">
              <w:t>Максимальный уровень</w:t>
            </w:r>
            <w:r w:rsidRPr="00EA0DE3">
              <w:br/>
              <w:t>(дБм)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54" w:rsidRPr="00EA0DE3" w:rsidRDefault="00482854" w:rsidP="00434271">
            <w:pPr>
              <w:pStyle w:val="Tablehead"/>
              <w:widowControl w:val="0"/>
            </w:pPr>
            <w:r w:rsidRPr="00EA0DE3">
              <w:t>Примечание</w:t>
            </w:r>
          </w:p>
        </w:tc>
      </w:tr>
      <w:tr w:rsidR="00DB4678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1 000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1 920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1 920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1 980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(3)</w:t>
            </w:r>
          </w:p>
        </w:tc>
      </w:tr>
      <w:tr w:rsidR="00DB4678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1 980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2 110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2 110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2 170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(4)</w:t>
            </w:r>
          </w:p>
        </w:tc>
      </w:tr>
      <w:tr w:rsidR="00DB4678" w:rsidRPr="00EA0DE3" w:rsidTr="009D16A8">
        <w:trPr>
          <w:jc w:val="center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2 170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3C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="00920EEA" w:rsidRPr="00EA0DE3">
              <w:t xml:space="preserve"> 12,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9D16A8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920EEA" w:rsidP="000621AD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  <w:r w:rsidR="00DB4678" w:rsidRPr="00EA0DE3">
              <w:tab/>
            </w:r>
            <w:r w:rsidR="00482854" w:rsidRPr="00EA0DE3">
              <w:rPr>
                <w:i/>
                <w:iCs/>
              </w:rPr>
              <w:t xml:space="preserve">f </w:t>
            </w:r>
            <w:r w:rsidR="00482854" w:rsidRPr="00EA0DE3">
              <w:t>– частота побочного излучения</w:t>
            </w:r>
            <w:r w:rsidR="00DB4678" w:rsidRPr="00EA0DE3">
              <w:t>.</w:t>
            </w:r>
          </w:p>
          <w:p w:rsidR="00DB4678" w:rsidRPr="00EA0DE3" w:rsidRDefault="00920EEA" w:rsidP="00920EEA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2)</w:t>
            </w:r>
            <w:r w:rsidR="00DB4678" w:rsidRPr="00EA0DE3">
              <w:tab/>
            </w:r>
            <w:r w:rsidR="00482854" w:rsidRPr="00EA0DE3">
              <w:t>В соответствии с применимыми положениями Рекомендации МСЭ</w:t>
            </w:r>
            <w:r w:rsidRPr="00EA0DE3">
              <w:t>-</w:t>
            </w:r>
            <w:r w:rsidR="00482854" w:rsidRPr="00EA0DE3">
              <w:t xml:space="preserve">R </w:t>
            </w:r>
            <w:r w:rsidR="00DB4678" w:rsidRPr="00EA0DE3">
              <w:t>SM.329.</w:t>
            </w:r>
          </w:p>
          <w:p w:rsidR="00DB4678" w:rsidRPr="00EA0DE3" w:rsidRDefault="00920EEA" w:rsidP="000621AD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3)</w:t>
            </w:r>
            <w:r w:rsidR="00DB4678" w:rsidRPr="00EA0DE3">
              <w:tab/>
            </w:r>
            <w:r w:rsidR="00482854" w:rsidRPr="00EA0DE3">
              <w:t>Полоса передачи ПС</w:t>
            </w:r>
            <w:r w:rsidR="00DB4678" w:rsidRPr="00EA0DE3">
              <w:t>.</w:t>
            </w:r>
          </w:p>
          <w:p w:rsidR="00DB4678" w:rsidRPr="00EA0DE3" w:rsidRDefault="00920EEA" w:rsidP="000621AD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4)</w:t>
            </w:r>
            <w:r w:rsidR="00DB4678" w:rsidRPr="00EA0DE3">
              <w:tab/>
            </w:r>
            <w:r w:rsidR="00482854" w:rsidRPr="00EA0DE3">
              <w:t>Полоса приема ПС</w:t>
            </w:r>
            <w:r w:rsidR="00DB4678" w:rsidRPr="00EA0DE3">
              <w:t>.</w:t>
            </w:r>
          </w:p>
        </w:tc>
      </w:tr>
    </w:tbl>
    <w:p w:rsidR="000621AD" w:rsidRPr="00EA0DE3" w:rsidRDefault="000621AD" w:rsidP="000621AD">
      <w:pPr>
        <w:pStyle w:val="Tablefin"/>
        <w:rPr>
          <w:lang w:val="ru-RU"/>
        </w:rPr>
      </w:pPr>
    </w:p>
    <w:p w:rsidR="00DB4678" w:rsidRPr="00EA0DE3" w:rsidRDefault="00DB4678" w:rsidP="00920EEA">
      <w:pPr>
        <w:pStyle w:val="Heading1"/>
      </w:pPr>
      <w:r w:rsidRPr="00EA0DE3">
        <w:t>5</w:t>
      </w:r>
      <w:r w:rsidRPr="00EA0DE3">
        <w:tab/>
      </w:r>
      <w:r w:rsidR="00DE63CF" w:rsidRPr="00EA0DE3">
        <w:t>Сосуществование</w:t>
      </w:r>
      <w:r w:rsidR="005805E0" w:rsidRPr="00EA0DE3">
        <w:t xml:space="preserve"> со службами в соседних полосах частот</w:t>
      </w:r>
    </w:p>
    <w:p w:rsidR="00DB4678" w:rsidRPr="00EA0DE3" w:rsidRDefault="005805E0" w:rsidP="00DB4678">
      <w:r w:rsidRPr="00EA0DE3">
        <w:t>Данное требование предусмотрено для защиты приемников, работающих в соседних полосах относительно полосы передачи ПС 1920–1980</w:t>
      </w:r>
      <w:r w:rsidR="00304848" w:rsidRPr="00EA0DE3">
        <w:t> МГц</w:t>
      </w:r>
      <w:r w:rsidRPr="00EA0DE3">
        <w:t>: GSM 900, R-GSM и UTRA TDD</w:t>
      </w:r>
      <w:r w:rsidR="00DB4678" w:rsidRPr="00EA0DE3">
        <w:t>.</w:t>
      </w:r>
    </w:p>
    <w:p w:rsidR="00DB4678" w:rsidRPr="00EA0DE3" w:rsidRDefault="005805E0" w:rsidP="000621AD">
      <w:r w:rsidRPr="00EA0DE3">
        <w:t xml:space="preserve">Мощность любого побочного излучения не должна превышать </w:t>
      </w:r>
      <w:r w:rsidR="00854AE8" w:rsidRPr="00EA0DE3">
        <w:t>предельных значений</w:t>
      </w:r>
      <w:r w:rsidRPr="00EA0DE3">
        <w:t>, указанных в таблице</w:t>
      </w:r>
      <w:r w:rsidR="00DB4678" w:rsidRPr="00EA0DE3">
        <w:t> </w:t>
      </w:r>
      <w:r w:rsidR="000621AD" w:rsidRPr="00EA0DE3">
        <w:t>44</w:t>
      </w:r>
      <w:r w:rsidR="00DB4678" w:rsidRPr="00EA0DE3">
        <w:t>.</w:t>
      </w:r>
    </w:p>
    <w:p w:rsidR="00DB4678" w:rsidRPr="00EA0DE3" w:rsidRDefault="00107B97" w:rsidP="00920EEA">
      <w:pPr>
        <w:pStyle w:val="TableNo"/>
      </w:pPr>
      <w:r w:rsidRPr="00EA0DE3">
        <w:t xml:space="preserve">ТАБЛИЦА </w:t>
      </w:r>
      <w:r w:rsidR="000621AD" w:rsidRPr="00EA0DE3">
        <w:t>44</w:t>
      </w:r>
    </w:p>
    <w:p w:rsidR="00DB4678" w:rsidRPr="00EA0DE3" w:rsidRDefault="00DC4D58" w:rsidP="000621AD">
      <w:pPr>
        <w:pStyle w:val="Tabletitle"/>
      </w:pPr>
      <w:r w:rsidRPr="00EA0DE3">
        <w:t>Дополнительные требования к побочным излучениям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1"/>
        <w:gridCol w:w="2901"/>
        <w:gridCol w:w="1944"/>
        <w:gridCol w:w="2633"/>
      </w:tblGrid>
      <w:tr w:rsidR="00DC4D58" w:rsidRPr="00EA0DE3" w:rsidTr="009D16A8">
        <w:trPr>
          <w:cantSplit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D58" w:rsidRPr="00EA0DE3" w:rsidRDefault="00DC4D58" w:rsidP="00DC4D58">
            <w:pPr>
              <w:pStyle w:val="Tablehead"/>
            </w:pPr>
            <w:r w:rsidRPr="00EA0DE3">
              <w:t>Служба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D58" w:rsidRPr="00EA0DE3" w:rsidRDefault="00DC4D58" w:rsidP="00DC4D58">
            <w:pPr>
              <w:pStyle w:val="Tablehead"/>
            </w:pPr>
            <w:r w:rsidRPr="00EA0DE3">
              <w:t xml:space="preserve">Полоса частот 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58" w:rsidRPr="00EA0DE3" w:rsidRDefault="00DC4D58" w:rsidP="00DC4D58">
            <w:pPr>
              <w:pStyle w:val="Tablehead"/>
            </w:pPr>
            <w:r w:rsidRPr="00EA0DE3">
              <w:t>Ширина полосы измерения</w:t>
            </w:r>
            <w:r w:rsidRPr="00EA0DE3">
              <w:br/>
              <w:t>(кГц)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D58" w:rsidRPr="00EA0DE3" w:rsidRDefault="00DC4D58" w:rsidP="00DC4D58">
            <w:pPr>
              <w:pStyle w:val="Tablehead"/>
            </w:pPr>
            <w:r w:rsidRPr="00EA0DE3">
              <w:t>Минимальное требование</w:t>
            </w:r>
            <w:r w:rsidRPr="00EA0DE3">
              <w:br/>
              <w:t>(дБм)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R-GSM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921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925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–60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R-GSM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925 </w:t>
            </w:r>
            <w:r w:rsidR="000621AD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935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–67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GSM 900/R-GSM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935 </w:t>
            </w:r>
            <w:r w:rsidR="000621AD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960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–79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DCS 1800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1 805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1 880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–71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UTRA TDD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1 900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1 920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–62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UTRA TDD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2 010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2 025</w:t>
            </w:r>
            <w:r w:rsidR="00304848" w:rsidRPr="00EA0DE3">
              <w:t> МГц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–62</w:t>
            </w:r>
          </w:p>
        </w:tc>
      </w:tr>
      <w:tr w:rsidR="00DB4678" w:rsidRPr="00EA0DE3" w:rsidTr="009D16A8">
        <w:trPr>
          <w:cantSplit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DB4678" w:rsidRPr="00EA0DE3" w:rsidRDefault="00781D48" w:rsidP="00920EEA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920EEA" w:rsidRPr="00EA0DE3">
              <w:rPr>
                <w:lang w:val="ru-RU"/>
              </w:rPr>
              <w:t xml:space="preserve">– </w:t>
            </w:r>
            <w:r w:rsidR="00DC4D58" w:rsidRPr="00EA0DE3">
              <w:rPr>
                <w:szCs w:val="22"/>
                <w:lang w:val="ru-RU"/>
              </w:rPr>
              <w:t xml:space="preserve">Измерения выполняются на частотах, кратных 200 кГц. В виде исключения допускается до пяти измерений с уровнем до </w:t>
            </w:r>
            <w:r w:rsidR="00920EEA" w:rsidRPr="00EA0DE3">
              <w:rPr>
                <w:szCs w:val="22"/>
                <w:lang w:val="ru-RU"/>
              </w:rPr>
              <w:sym w:font="Symbol" w:char="F02D"/>
            </w:r>
            <w:r w:rsidR="00DC4D58" w:rsidRPr="00EA0DE3">
              <w:rPr>
                <w:szCs w:val="22"/>
                <w:lang w:val="ru-RU"/>
              </w:rPr>
              <w:t xml:space="preserve">36 дБм в полосах </w:t>
            </w:r>
            <w:r w:rsidR="00DC4D58" w:rsidRPr="00EA0DE3">
              <w:rPr>
                <w:lang w:val="ru-RU"/>
              </w:rPr>
              <w:t xml:space="preserve">GSM 900, DCS 1800 и UTRA, а также до трех измерений с уровнем до </w:t>
            </w:r>
            <w:r w:rsidR="00920EEA" w:rsidRPr="00EA0DE3">
              <w:rPr>
                <w:lang w:val="ru-RU"/>
              </w:rPr>
              <w:sym w:font="Symbol" w:char="F02D"/>
            </w:r>
            <w:r w:rsidR="00DC4D58" w:rsidRPr="00EA0DE3">
              <w:rPr>
                <w:lang w:val="ru-RU"/>
              </w:rPr>
              <w:t>36 дБм в полосах GSM 400</w:t>
            </w:r>
            <w:r w:rsidR="00DB4678" w:rsidRPr="00EA0DE3">
              <w:rPr>
                <w:lang w:val="ru-RU"/>
              </w:rPr>
              <w:t>.</w:t>
            </w:r>
          </w:p>
        </w:tc>
      </w:tr>
    </w:tbl>
    <w:p w:rsidR="000621AD" w:rsidRPr="00EA0DE3" w:rsidRDefault="000621AD" w:rsidP="000621AD">
      <w:pPr>
        <w:pStyle w:val="Tablefin"/>
        <w:rPr>
          <w:lang w:val="ru-RU"/>
        </w:rPr>
      </w:pPr>
      <w:bookmarkStart w:id="75" w:name="_Toc508086872"/>
    </w:p>
    <w:p w:rsidR="00DB4678" w:rsidRPr="00EA0DE3" w:rsidRDefault="00DB4678" w:rsidP="00920EEA">
      <w:pPr>
        <w:pStyle w:val="Heading1"/>
      </w:pPr>
      <w:r w:rsidRPr="00EA0DE3">
        <w:t>6</w:t>
      </w:r>
      <w:r w:rsidRPr="00EA0DE3">
        <w:tab/>
      </w:r>
      <w:r w:rsidR="00DC4D58" w:rsidRPr="00EA0DE3">
        <w:t>Побочные излучения приемника (нерабочий режим)</w:t>
      </w:r>
    </w:p>
    <w:bookmarkEnd w:id="75"/>
    <w:p w:rsidR="00DB4678" w:rsidRPr="00EA0DE3" w:rsidRDefault="00DC4D58" w:rsidP="000621AD">
      <w:r w:rsidRPr="00EA0DE3">
        <w:t xml:space="preserve">Мощность любых побочных излучений не должна превышать </w:t>
      </w:r>
      <w:r w:rsidR="00854AE8" w:rsidRPr="00EA0DE3">
        <w:t>предельных значений</w:t>
      </w:r>
      <w:r w:rsidRPr="00EA0DE3">
        <w:t>, указанных в таблице </w:t>
      </w:r>
      <w:r w:rsidR="000621AD" w:rsidRPr="00EA0DE3">
        <w:t>45</w:t>
      </w:r>
      <w:r w:rsidR="00DB4678" w:rsidRPr="00EA0DE3">
        <w:t>.</w:t>
      </w:r>
    </w:p>
    <w:p w:rsidR="00DB4678" w:rsidRPr="00EA0DE3" w:rsidRDefault="00107B97" w:rsidP="00920EEA">
      <w:pPr>
        <w:pStyle w:val="TableNo"/>
      </w:pPr>
      <w:r w:rsidRPr="00EA0DE3">
        <w:lastRenderedPageBreak/>
        <w:t xml:space="preserve">ТАБЛИЦА </w:t>
      </w:r>
      <w:r w:rsidR="000621AD" w:rsidRPr="00EA0DE3">
        <w:t>45</w:t>
      </w:r>
    </w:p>
    <w:p w:rsidR="00DB4678" w:rsidRPr="00EA0DE3" w:rsidRDefault="00251986" w:rsidP="00251986">
      <w:pPr>
        <w:pStyle w:val="Tabletitle"/>
      </w:pPr>
      <w:r w:rsidRPr="00EA0DE3">
        <w:t>Общие требования к побочным излучениям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8"/>
        <w:gridCol w:w="1875"/>
        <w:gridCol w:w="1875"/>
        <w:gridCol w:w="3861"/>
      </w:tblGrid>
      <w:tr w:rsidR="00920EEA" w:rsidRPr="00EA0DE3" w:rsidTr="009D16A8">
        <w:trPr>
          <w:jc w:val="center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986" w:rsidRPr="00EA0DE3" w:rsidRDefault="00251986" w:rsidP="00251986">
            <w:pPr>
              <w:pStyle w:val="Tablehead"/>
            </w:pPr>
            <w:r w:rsidRPr="00EA0DE3">
              <w:t>Полоса частот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986" w:rsidRPr="00EA0DE3" w:rsidRDefault="00251986" w:rsidP="00251986">
            <w:pPr>
              <w:pStyle w:val="Tablehead"/>
            </w:pPr>
            <w:r w:rsidRPr="00EA0DE3">
              <w:t xml:space="preserve">Ширина полосы измерения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986" w:rsidRPr="00EA0DE3" w:rsidRDefault="00251986" w:rsidP="00251986">
            <w:pPr>
              <w:pStyle w:val="Tablehead"/>
            </w:pPr>
            <w:r w:rsidRPr="00EA0DE3">
              <w:t>Максимальный уровень</w:t>
            </w:r>
            <w:r w:rsidRPr="00EA0DE3">
              <w:br/>
              <w:t>(дБм)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986" w:rsidRPr="00EA0DE3" w:rsidRDefault="00251986" w:rsidP="00251986">
            <w:pPr>
              <w:pStyle w:val="Tablehead"/>
            </w:pPr>
            <w:r w:rsidRPr="00EA0DE3">
              <w:t>Примечание</w:t>
            </w:r>
          </w:p>
        </w:tc>
      </w:tr>
      <w:tr w:rsidR="00920EEA" w:rsidRPr="00EA0DE3" w:rsidTr="009D16A8">
        <w:trPr>
          <w:trHeight w:val="170"/>
          <w:jc w:val="center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0621AD" w:rsidRPr="00EA0DE3">
              <w:t>&lt;</w:t>
            </w:r>
            <w:r w:rsidRPr="00EA0DE3">
              <w:t xml:space="preserve"> 1</w:t>
            </w:r>
            <w:r w:rsidR="00117717" w:rsidRPr="00EA0DE3">
              <w:t> ГГц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0621AD">
            <w:pPr>
              <w:pStyle w:val="Tabletext"/>
              <w:jc w:val="center"/>
            </w:pPr>
          </w:p>
        </w:tc>
      </w:tr>
      <w:tr w:rsidR="00920EEA" w:rsidRPr="00EA0DE3" w:rsidTr="009D16A8">
        <w:trPr>
          <w:jc w:val="center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12</w:t>
            </w:r>
            <w:r w:rsidR="002E72B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–47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251986" w:rsidP="000621AD">
            <w:pPr>
              <w:pStyle w:val="Tabletext"/>
              <w:jc w:val="left"/>
            </w:pPr>
            <w:r w:rsidRPr="00EA0DE3">
              <w:t>За исключением частот, упомянутых в таблице, ниже, для которых применяются дополнительные требования к побочному излучению приемника</w:t>
            </w:r>
            <w:r w:rsidRPr="00EA0DE3">
              <w:rPr>
                <w:vertAlign w:val="superscript"/>
              </w:rPr>
              <w:t xml:space="preserve"> </w:t>
            </w:r>
            <w:r w:rsidR="009D16A8" w:rsidRPr="009D16A8">
              <w:rPr>
                <w:vertAlign w:val="superscript"/>
              </w:rPr>
              <w:t>(</w:t>
            </w:r>
            <w:r w:rsidR="00DB4678" w:rsidRPr="009D16A8">
              <w:rPr>
                <w:vertAlign w:val="superscript"/>
              </w:rPr>
              <w:t>1)</w:t>
            </w:r>
          </w:p>
        </w:tc>
      </w:tr>
      <w:tr w:rsidR="00DB4678" w:rsidRPr="00EA0DE3" w:rsidTr="009D16A8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DB4678" w:rsidP="009D16A8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251986" w:rsidRPr="00EA0DE3">
              <w:rPr>
                <w:i/>
                <w:iCs/>
              </w:rPr>
              <w:t>Редакционное примечание</w:t>
            </w:r>
            <w:r w:rsidR="00251986" w:rsidRPr="00EA0DE3">
              <w:t xml:space="preserve">. – В согласованном стандарте </w:t>
            </w:r>
            <w:r w:rsidR="000546A2" w:rsidRPr="00EA0DE3">
              <w:t xml:space="preserve">TFES </w:t>
            </w:r>
            <w:r w:rsidR="00251986" w:rsidRPr="00EA0DE3">
              <w:t xml:space="preserve">v1.0.2 не определено никакого дополнительного побочного излучения приемника; тем не </w:t>
            </w:r>
            <w:r w:rsidR="007A0411" w:rsidRPr="00EA0DE3">
              <w:t>менее,</w:t>
            </w:r>
            <w:r w:rsidR="00251986" w:rsidRPr="00EA0DE3">
              <w:t xml:space="preserve"> ожидается, что в Рекомендацию будет добавлена таблица той же формы, что и для других технологий (см. </w:t>
            </w:r>
            <w:r w:rsidR="007A0411" w:rsidRPr="00EA0DE3">
              <w:t>П</w:t>
            </w:r>
            <w:r w:rsidR="00251986" w:rsidRPr="00EA0DE3">
              <w:t>риложения </w:t>
            </w:r>
            <w:r w:rsidRPr="00EA0DE3">
              <w:t xml:space="preserve">1, 2 </w:t>
            </w:r>
            <w:r w:rsidR="00251986" w:rsidRPr="00EA0DE3">
              <w:t>и </w:t>
            </w:r>
            <w:r w:rsidRPr="00EA0DE3">
              <w:t>3).</w:t>
            </w:r>
          </w:p>
        </w:tc>
      </w:tr>
    </w:tbl>
    <w:p w:rsidR="00DB4678" w:rsidRPr="00EA0DE3" w:rsidRDefault="00A11316" w:rsidP="00C05676">
      <w:pPr>
        <w:pStyle w:val="AnnexNoTitle"/>
        <w:rPr>
          <w:sz w:val="26"/>
          <w:szCs w:val="26"/>
        </w:rPr>
      </w:pPr>
      <w:r w:rsidRPr="00EA0DE3">
        <w:rPr>
          <w:sz w:val="26"/>
          <w:szCs w:val="26"/>
        </w:rPr>
        <w:t>Приложение </w:t>
      </w:r>
      <w:r w:rsidR="00DB4678" w:rsidRPr="00EA0DE3">
        <w:rPr>
          <w:sz w:val="26"/>
          <w:szCs w:val="26"/>
        </w:rPr>
        <w:t>5</w:t>
      </w:r>
      <w:r w:rsidR="00DB4678" w:rsidRPr="00EA0DE3">
        <w:rPr>
          <w:sz w:val="26"/>
          <w:szCs w:val="26"/>
        </w:rPr>
        <w:br/>
      </w:r>
      <w:r w:rsidR="00DB4678" w:rsidRPr="00EA0DE3">
        <w:rPr>
          <w:sz w:val="26"/>
          <w:szCs w:val="26"/>
        </w:rPr>
        <w:br/>
      </w:r>
      <w:r w:rsidR="00C05676" w:rsidRPr="00EA0DE3">
        <w:rPr>
          <w:sz w:val="26"/>
          <w:szCs w:val="26"/>
        </w:rPr>
        <w:t xml:space="preserve">Подвижные станции FDMA/TDMA (улучшенная цифровая </w:t>
      </w:r>
      <w:r w:rsidR="007A0411" w:rsidRPr="00EA0DE3">
        <w:rPr>
          <w:sz w:val="26"/>
          <w:szCs w:val="26"/>
        </w:rPr>
        <w:br/>
      </w:r>
      <w:r w:rsidR="00C05676" w:rsidRPr="00EA0DE3">
        <w:rPr>
          <w:sz w:val="26"/>
          <w:szCs w:val="26"/>
        </w:rPr>
        <w:t>беспроводная электросвязь (DECT))</w:t>
      </w:r>
    </w:p>
    <w:p w:rsidR="00DB4678" w:rsidRPr="00EA0DE3" w:rsidRDefault="00DB4678" w:rsidP="003659AC">
      <w:pPr>
        <w:pStyle w:val="Heading1"/>
      </w:pPr>
      <w:r w:rsidRPr="00EA0DE3">
        <w:t>1</w:t>
      </w:r>
      <w:r w:rsidRPr="00EA0DE3">
        <w:tab/>
      </w:r>
      <w:r w:rsidR="003659AC" w:rsidRPr="00EA0DE3">
        <w:t>Спектральная маска</w:t>
      </w:r>
    </w:p>
    <w:p w:rsidR="00DB4678" w:rsidRPr="00EA0DE3" w:rsidRDefault="003659AC" w:rsidP="00DB4678">
      <w:r w:rsidRPr="00EA0DE3">
        <w:t>Если в испытываемом оборудовании (ИО) используется разнесение антенн, ИО должно быть способно обходить режим с разнесением в указанных ниже испытаниях</w:t>
      </w:r>
      <w:r w:rsidR="00DB4678" w:rsidRPr="00EA0DE3">
        <w:t>.</w:t>
      </w:r>
    </w:p>
    <w:p w:rsidR="00DB4678" w:rsidRPr="00EA0DE3" w:rsidRDefault="00DB4678" w:rsidP="003659AC">
      <w:pPr>
        <w:pStyle w:val="Heading1"/>
      </w:pPr>
      <w:r w:rsidRPr="00EA0DE3">
        <w:t>2</w:t>
      </w:r>
      <w:r w:rsidRPr="00EA0DE3">
        <w:tab/>
      </w:r>
      <w:r w:rsidR="003659AC" w:rsidRPr="00EA0DE3">
        <w:t>Излучения, обусловленные модуляцией</w:t>
      </w:r>
    </w:p>
    <w:p w:rsidR="00DB4678" w:rsidRPr="00EA0DE3" w:rsidRDefault="003659AC" w:rsidP="00DB4678">
      <w:r w:rsidRPr="00EA0DE3">
        <w:t>Нежелательное(ые) излучение(я), обусловленное(ые) модуляцией, представляет(ют) собой мощность, измеренную на любом РЧ канале DECT, не являющемся каналом передачи ИО, интегрированную по полосе шириной 1</w:t>
      </w:r>
      <w:r w:rsidR="00304848" w:rsidRPr="00EA0DE3">
        <w:t> МГц</w:t>
      </w:r>
      <w:r w:rsidR="00DB4678" w:rsidRPr="00EA0DE3">
        <w:t>.</w:t>
      </w:r>
    </w:p>
    <w:p w:rsidR="00DB4678" w:rsidRPr="00EA0DE3" w:rsidRDefault="003659AC" w:rsidP="000621AD">
      <w:r w:rsidRPr="00EA0DE3">
        <w:t>При передачах по физическому каналу Ra (K, L, M, N) в последовательных кадрах мощность в физическом канале Ra (K, L, Y, N) должна быть меньше значений, представленных в таблице </w:t>
      </w:r>
      <w:r w:rsidR="000621AD" w:rsidRPr="00EA0DE3">
        <w:t>46</w:t>
      </w:r>
      <w:r w:rsidR="00DB4678" w:rsidRPr="00EA0DE3">
        <w:t>.</w:t>
      </w:r>
    </w:p>
    <w:p w:rsidR="00DB4678" w:rsidRPr="00EA0DE3" w:rsidRDefault="00107B97" w:rsidP="007A0411">
      <w:pPr>
        <w:pStyle w:val="TableNo"/>
      </w:pPr>
      <w:r w:rsidRPr="00EA0DE3">
        <w:t xml:space="preserve">ТАБЛИЦА </w:t>
      </w:r>
      <w:r w:rsidR="000621AD" w:rsidRPr="00EA0DE3">
        <w:t>46</w:t>
      </w:r>
    </w:p>
    <w:p w:rsidR="00DB4678" w:rsidRPr="00EA0DE3" w:rsidRDefault="00453A2B" w:rsidP="000621AD">
      <w:pPr>
        <w:pStyle w:val="Tabletitle"/>
      </w:pPr>
      <w:r w:rsidRPr="00EA0DE3">
        <w:t>Излучения, обусловленные модуляцией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069"/>
        <w:gridCol w:w="3070"/>
        <w:gridCol w:w="3500"/>
      </w:tblGrid>
      <w:tr w:rsidR="00453A2B" w:rsidRPr="00EA0DE3" w:rsidTr="00B62E14">
        <w:trPr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A2B" w:rsidRPr="00EA0DE3" w:rsidRDefault="00453A2B" w:rsidP="00453A2B">
            <w:pPr>
              <w:pStyle w:val="Tablehead"/>
            </w:pPr>
            <w:r w:rsidRPr="00EA0DE3">
              <w:t>Излучения</w:t>
            </w:r>
            <w:r w:rsidRPr="00EA0DE3">
              <w:br/>
              <w:t>на РЧ канале "</w:t>
            </w:r>
            <w:r w:rsidRPr="00EA0DE3">
              <w:rPr>
                <w:i/>
                <w:iCs/>
              </w:rPr>
              <w:t>Y</w:t>
            </w:r>
            <w:r w:rsidRPr="00EA0DE3">
              <w:rPr>
                <w:rFonts w:ascii="Tms Rmn" w:hAnsi="Tms Rmn"/>
                <w:i/>
                <w:iCs/>
              </w:rPr>
              <w:t> </w:t>
            </w:r>
            <w:r w:rsidRPr="00EA0DE3">
              <w:t>"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A2B" w:rsidRPr="00EA0DE3" w:rsidRDefault="00453A2B" w:rsidP="00453A2B">
            <w:pPr>
              <w:pStyle w:val="Tablehead"/>
            </w:pPr>
            <w:r w:rsidRPr="00EA0DE3">
              <w:t xml:space="preserve">Ширина полосы измерения 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A2B" w:rsidRPr="00EA0DE3" w:rsidRDefault="00453A2B" w:rsidP="00453A2B">
            <w:pPr>
              <w:pStyle w:val="Tablehead"/>
            </w:pPr>
            <w:r w:rsidRPr="00EA0DE3">
              <w:t>Максимальный уровень мощности</w:t>
            </w:r>
          </w:p>
        </w:tc>
      </w:tr>
      <w:tr w:rsidR="00DB4678" w:rsidRPr="00EA0DE3" w:rsidTr="00B62E14">
        <w:trPr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</w:t>
            </w:r>
            <w:r w:rsidR="000621AD" w:rsidRPr="00EA0DE3">
              <w:t>=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</w:t>
            </w:r>
            <w:r w:rsidR="000621AD" w:rsidRPr="00EA0DE3">
              <w:t>±</w:t>
            </w:r>
            <w:r w:rsidRPr="00EA0DE3">
              <w:t> 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7A0411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160</w:t>
            </w:r>
            <w:r w:rsidR="00213495" w:rsidRPr="00EA0DE3">
              <w:t> мкВт</w:t>
            </w:r>
            <w:r w:rsidRPr="00EA0DE3">
              <w:t xml:space="preserve"> (–8</w:t>
            </w:r>
            <w:r w:rsidR="00D778E8" w:rsidRPr="00EA0DE3">
              <w:t> дБм</w:t>
            </w:r>
            <w:r w:rsidRPr="00EA0DE3">
              <w:t>)</w:t>
            </w:r>
          </w:p>
        </w:tc>
      </w:tr>
      <w:tr w:rsidR="007A0411" w:rsidRPr="00EA0DE3" w:rsidTr="00B62E14">
        <w:trPr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=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± 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7A0411">
            <w:pPr>
              <w:jc w:val="center"/>
              <w:rPr>
                <w:sz w:val="20"/>
                <w:vertAlign w:val="superscript"/>
              </w:rPr>
            </w:pPr>
            <w:r w:rsidRPr="00EA0DE3">
              <w:rPr>
                <w:sz w:val="20"/>
                <w:vertAlign w:val="superscript"/>
              </w:rPr>
              <w:t>(1)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t>1 мкВт (–30 дБм)</w:t>
            </w:r>
          </w:p>
        </w:tc>
      </w:tr>
      <w:tr w:rsidR="007A0411" w:rsidRPr="00EA0DE3" w:rsidTr="00B62E14">
        <w:trPr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=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± 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7A0411">
            <w:pPr>
              <w:jc w:val="center"/>
              <w:rPr>
                <w:sz w:val="20"/>
                <w:vertAlign w:val="superscript"/>
              </w:rPr>
            </w:pPr>
            <w:r w:rsidRPr="00EA0DE3">
              <w:rPr>
                <w:sz w:val="20"/>
                <w:vertAlign w:val="superscript"/>
              </w:rPr>
              <w:t>(1)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t>80 нВт (–41 дБм)</w:t>
            </w:r>
          </w:p>
        </w:tc>
      </w:tr>
      <w:tr w:rsidR="007A0411" w:rsidRPr="00EA0DE3" w:rsidTr="00B62E14">
        <w:trPr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= любой другой канал DECT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7A0411">
            <w:pPr>
              <w:jc w:val="center"/>
              <w:rPr>
                <w:sz w:val="20"/>
                <w:vertAlign w:val="superscript"/>
              </w:rPr>
            </w:pPr>
            <w:r w:rsidRPr="00EA0DE3">
              <w:rPr>
                <w:sz w:val="20"/>
                <w:vertAlign w:val="superscript"/>
              </w:rPr>
              <w:t>(1)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11" w:rsidRPr="00EA0DE3" w:rsidRDefault="007A0411" w:rsidP="00D827F9">
            <w:pPr>
              <w:pStyle w:val="StyleTabletextCentered"/>
            </w:pPr>
            <w:r w:rsidRPr="00EA0DE3">
              <w:t>40 нВт (–44 дБм)</w:t>
            </w:r>
            <w:r w:rsidRPr="00EA0DE3">
              <w:rPr>
                <w:vertAlign w:val="superscript"/>
              </w:rPr>
              <w:t>(2)</w:t>
            </w:r>
          </w:p>
        </w:tc>
      </w:tr>
      <w:tr w:rsidR="00DB4678" w:rsidRPr="00EA0DE3" w:rsidTr="00B62E1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7A0411" w:rsidP="000621AD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  <w:r w:rsidR="00DB4678" w:rsidRPr="00EA0DE3">
              <w:tab/>
            </w:r>
            <w:r w:rsidR="00453A2B" w:rsidRPr="00EA0DE3">
              <w:t xml:space="preserve">Мощность на РЧ канале </w:t>
            </w:r>
            <w:r w:rsidR="00453A2B" w:rsidRPr="00EA0DE3">
              <w:rPr>
                <w:i/>
                <w:iCs/>
              </w:rPr>
              <w:t>Y</w:t>
            </w:r>
            <w:r w:rsidR="00453A2B" w:rsidRPr="00EA0DE3">
              <w:t xml:space="preserve"> определяется путем интегрирования по полосе шириной 1</w:t>
            </w:r>
            <w:r w:rsidR="00304848" w:rsidRPr="00EA0DE3">
              <w:t> МГц</w:t>
            </w:r>
            <w:r w:rsidR="00453A2B" w:rsidRPr="00EA0DE3">
              <w:t xml:space="preserve"> с центром в номинальной центральной частоте </w:t>
            </w:r>
            <w:r w:rsidR="00453A2B" w:rsidRPr="00EA0DE3">
              <w:rPr>
                <w:i/>
                <w:iCs/>
              </w:rPr>
              <w:t>F</w:t>
            </w:r>
            <w:r w:rsidR="00453A2B" w:rsidRPr="00EA0DE3">
              <w:rPr>
                <w:i/>
                <w:iCs/>
                <w:vertAlign w:val="subscript"/>
              </w:rPr>
              <w:t>y</w:t>
            </w:r>
            <w:r w:rsidR="00453A2B" w:rsidRPr="00EA0DE3">
              <w:t>, усредненной по меньшей мере по 60%, но не более чем по 80% физического пакета, начиная до того момента, как передано 25% физического пакета, но после синхрослова</w:t>
            </w:r>
            <w:r w:rsidR="00DB4678" w:rsidRPr="00EA0DE3">
              <w:t>.</w:t>
            </w:r>
          </w:p>
          <w:p w:rsidR="00DB4678" w:rsidRPr="00EA0DE3" w:rsidRDefault="007A0411" w:rsidP="007A0411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2)</w:t>
            </w:r>
            <w:r w:rsidR="00DB4678" w:rsidRPr="00EA0DE3">
              <w:tab/>
            </w:r>
            <w:r w:rsidR="00453A2B" w:rsidRPr="00EA0DE3">
              <w:t xml:space="preserve">Для </w:t>
            </w:r>
            <w:r w:rsidR="00453A2B" w:rsidRPr="00EA0DE3">
              <w:rPr>
                <w:i/>
                <w:iCs/>
              </w:rPr>
              <w:t>Y</w:t>
            </w:r>
            <w:r w:rsidR="00453A2B" w:rsidRPr="00EA0DE3">
              <w:t> </w:t>
            </w:r>
            <w:r w:rsidR="00453A2B" w:rsidRPr="00EA0DE3">
              <w:rPr>
                <w:rFonts w:ascii="Symbol" w:hAnsi="Symbol"/>
              </w:rPr>
              <w:t></w:t>
            </w:r>
            <w:r w:rsidR="00453A2B" w:rsidRPr="00EA0DE3">
              <w:t xml:space="preserve"> "любой другой канал DECT", максимальный уровень мощности должен быть меньше  40 нВт (</w:t>
            </w:r>
            <w:r w:rsidRPr="00EA0DE3">
              <w:sym w:font="Symbol" w:char="F02D"/>
            </w:r>
            <w:r w:rsidR="00453A2B" w:rsidRPr="00EA0DE3">
              <w:t>44 дБм), за исключением одного случая сигнала в 500 нВт (</w:t>
            </w:r>
            <w:r w:rsidRPr="00EA0DE3">
              <w:sym w:font="Symbol" w:char="F02D"/>
            </w:r>
            <w:r w:rsidR="00453A2B" w:rsidRPr="00EA0DE3">
              <w:t>33 дБм).</w:t>
            </w:r>
          </w:p>
        </w:tc>
      </w:tr>
    </w:tbl>
    <w:p w:rsidR="00DB4678" w:rsidRPr="00EA0DE3" w:rsidRDefault="00DB4678" w:rsidP="00975252">
      <w:pPr>
        <w:pStyle w:val="Heading1"/>
      </w:pPr>
      <w:r w:rsidRPr="00EA0DE3">
        <w:lastRenderedPageBreak/>
        <w:t>3</w:t>
      </w:r>
      <w:r w:rsidRPr="00EA0DE3">
        <w:tab/>
      </w:r>
      <w:r w:rsidR="00975252" w:rsidRPr="00EA0DE3">
        <w:t>Излучения, обусловленные переходными процессами</w:t>
      </w:r>
    </w:p>
    <w:p w:rsidR="00DB4678" w:rsidRPr="00EA0DE3" w:rsidRDefault="00975252" w:rsidP="00DB4678">
      <w:r w:rsidRPr="00EA0DE3">
        <w:t>Уровень мощности всех продуктов модуляции (включая составляющие амплитудной модуляции (АМ), связанные с включением и выключением модулируемой РЧ несущей) в РЧ канале DECT, возникших в результате передачи по другому РЧ каналу DECT</w:t>
      </w:r>
      <w:r w:rsidR="00DB4678" w:rsidRPr="00EA0DE3">
        <w:t>.</w:t>
      </w:r>
    </w:p>
    <w:p w:rsidR="00DB4678" w:rsidRPr="00EA0DE3" w:rsidRDefault="00975252" w:rsidP="008139E9">
      <w:r w:rsidRPr="00EA0DE3">
        <w:t xml:space="preserve">Уровень мощности всех продуктов модуляции (включая продукты АМ, связанные с включением и выключением модулируемой РЧ несущей), возникающие в результате передачи по РЧ каналу </w:t>
      </w:r>
      <w:r w:rsidRPr="00EA0DE3">
        <w:rPr>
          <w:i/>
          <w:iCs/>
        </w:rPr>
        <w:t>M</w:t>
      </w:r>
      <w:r w:rsidRPr="00EA0DE3">
        <w:t>, измеряемые с использованием метод</w:t>
      </w:r>
      <w:r w:rsidR="008139E9" w:rsidRPr="00EA0DE3">
        <w:t>а</w:t>
      </w:r>
      <w:r w:rsidRPr="00EA0DE3">
        <w:t xml:space="preserve"> удержания пика, не должны превышать значений, представленных в таблице </w:t>
      </w:r>
      <w:r w:rsidR="006835AC" w:rsidRPr="00EA0DE3">
        <w:t>47</w:t>
      </w:r>
      <w:r w:rsidR="00DB4678" w:rsidRPr="00EA0DE3">
        <w:t>.</w:t>
      </w:r>
    </w:p>
    <w:p w:rsidR="00DB4678" w:rsidRPr="00EA0DE3" w:rsidRDefault="00107B97" w:rsidP="0056751E">
      <w:pPr>
        <w:pStyle w:val="TableNo"/>
      </w:pPr>
      <w:r w:rsidRPr="00EA0DE3">
        <w:t xml:space="preserve">ТАБЛИЦА </w:t>
      </w:r>
      <w:r w:rsidR="006835AC" w:rsidRPr="00EA0DE3">
        <w:t>47</w:t>
      </w:r>
    </w:p>
    <w:p w:rsidR="00DB4678" w:rsidRPr="00EA0DE3" w:rsidRDefault="00975252" w:rsidP="006835AC">
      <w:pPr>
        <w:pStyle w:val="Tabletitle"/>
      </w:pPr>
      <w:r w:rsidRPr="00EA0DE3">
        <w:t>Излучения, обусловленные переходными процессами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070"/>
        <w:gridCol w:w="3071"/>
        <w:gridCol w:w="3498"/>
      </w:tblGrid>
      <w:tr w:rsidR="00975252" w:rsidRPr="00EA0DE3" w:rsidTr="00B62E14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52" w:rsidRPr="00EA0DE3" w:rsidRDefault="00975252" w:rsidP="00975252">
            <w:pPr>
              <w:pStyle w:val="Tablehead"/>
            </w:pPr>
            <w:r w:rsidRPr="00EA0DE3">
              <w:t>Излучения на РЧ канале "</w:t>
            </w:r>
            <w:r w:rsidRPr="00EA0DE3">
              <w:rPr>
                <w:i/>
                <w:iCs/>
              </w:rPr>
              <w:t>Y</w:t>
            </w:r>
            <w:r w:rsidRPr="00EA0DE3">
              <w:rPr>
                <w:rFonts w:ascii="Tms Rmn" w:hAnsi="Tms Rmn"/>
                <w:i/>
                <w:iCs/>
              </w:rPr>
              <w:t> </w:t>
            </w:r>
            <w:r w:rsidRPr="00EA0DE3"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252" w:rsidRPr="00EA0DE3" w:rsidRDefault="00975252" w:rsidP="00975252">
            <w:pPr>
              <w:pStyle w:val="Tablehead"/>
            </w:pPr>
            <w:r w:rsidRPr="00EA0DE3">
              <w:t>Ширина полосы измерения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252" w:rsidRPr="00EA0DE3" w:rsidRDefault="00975252" w:rsidP="00975252">
            <w:pPr>
              <w:pStyle w:val="Tablehead"/>
            </w:pPr>
            <w:r w:rsidRPr="00EA0DE3">
              <w:t xml:space="preserve">Максимальный уровень мощности </w:t>
            </w:r>
          </w:p>
        </w:tc>
      </w:tr>
      <w:tr w:rsidR="00DB4678" w:rsidRPr="00EA0DE3" w:rsidTr="00B62E14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</w:t>
            </w:r>
            <w:r w:rsidR="006835AC" w:rsidRPr="00EA0DE3">
              <w:t>=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</w:t>
            </w:r>
            <w:r w:rsidR="006835AC" w:rsidRPr="00EA0DE3">
              <w:t>±</w:t>
            </w:r>
            <w:r w:rsidRPr="00EA0DE3">
              <w:t> 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250</w:t>
            </w:r>
            <w:r w:rsidR="00213495" w:rsidRPr="00EA0DE3">
              <w:t> мкВт</w:t>
            </w:r>
            <w:r w:rsidRPr="00EA0DE3">
              <w:t xml:space="preserve"> (–6</w:t>
            </w:r>
            <w:r w:rsidR="00D778E8" w:rsidRPr="00EA0DE3">
              <w:t> дБм</w:t>
            </w:r>
            <w:r w:rsidRPr="00EA0DE3">
              <w:t>)</w:t>
            </w:r>
          </w:p>
        </w:tc>
      </w:tr>
      <w:tr w:rsidR="00DB4678" w:rsidRPr="00EA0DE3" w:rsidTr="00B62E14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</w:t>
            </w:r>
            <w:r w:rsidR="006835AC" w:rsidRPr="00EA0DE3">
              <w:t>=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</w:t>
            </w:r>
            <w:r w:rsidR="006835AC" w:rsidRPr="00EA0DE3">
              <w:t>±</w:t>
            </w:r>
            <w:r w:rsidRPr="00EA0DE3">
              <w:t> 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40</w:t>
            </w:r>
            <w:r w:rsidR="00213495" w:rsidRPr="00EA0DE3">
              <w:t> мкВт</w:t>
            </w:r>
            <w:r w:rsidRPr="00EA0DE3">
              <w:t xml:space="preserve"> (–14</w:t>
            </w:r>
            <w:r w:rsidR="00D778E8" w:rsidRPr="00EA0DE3">
              <w:t> дБм</w:t>
            </w:r>
            <w:r w:rsidRPr="00EA0DE3">
              <w:t>)</w:t>
            </w:r>
          </w:p>
        </w:tc>
      </w:tr>
      <w:tr w:rsidR="00DB4678" w:rsidRPr="00EA0DE3" w:rsidTr="00B62E14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</w:t>
            </w:r>
            <w:r w:rsidR="006835AC" w:rsidRPr="00EA0DE3">
              <w:t xml:space="preserve">= </w:t>
            </w:r>
            <w:r w:rsidRPr="00EA0DE3">
              <w:rPr>
                <w:i/>
                <w:iCs/>
              </w:rPr>
              <w:t>M</w:t>
            </w:r>
            <w:r w:rsidRPr="00EA0DE3">
              <w:t xml:space="preserve"> </w:t>
            </w:r>
            <w:r w:rsidR="006835AC" w:rsidRPr="00EA0DE3">
              <w:t>±</w:t>
            </w:r>
            <w:r w:rsidRPr="00EA0DE3">
              <w:t> 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213495" w:rsidRPr="00EA0DE3">
              <w:t> мкВт</w:t>
            </w:r>
            <w:r w:rsidRPr="00EA0DE3">
              <w:t xml:space="preserve"> (–24</w:t>
            </w:r>
            <w:r w:rsidR="00D778E8" w:rsidRPr="00EA0DE3">
              <w:t> дБм</w:t>
            </w:r>
            <w:r w:rsidRPr="00EA0DE3">
              <w:t>)</w:t>
            </w:r>
          </w:p>
        </w:tc>
      </w:tr>
      <w:tr w:rsidR="00DB4678" w:rsidRPr="00EA0DE3" w:rsidTr="00B62E14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Y</w:t>
            </w:r>
            <w:r w:rsidRPr="00EA0DE3">
              <w:t xml:space="preserve"> </w:t>
            </w:r>
            <w:r w:rsidR="006835AC" w:rsidRPr="00EA0DE3">
              <w:t>=</w:t>
            </w:r>
            <w:r w:rsidRPr="00EA0DE3">
              <w:t xml:space="preserve"> </w:t>
            </w:r>
            <w:r w:rsidR="00975252" w:rsidRPr="00EA0DE3">
              <w:t>любой другой канал DECT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  <w:rPr>
                <w:vertAlign w:val="superscript"/>
              </w:rPr>
            </w:pPr>
            <w:r w:rsidRPr="00EA0DE3">
              <w:rPr>
                <w:vertAlign w:val="superscript"/>
              </w:rPr>
              <w:t>(1)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213495" w:rsidRPr="00EA0DE3">
              <w:t> мкВт</w:t>
            </w:r>
            <w:r w:rsidRPr="00EA0DE3">
              <w:t xml:space="preserve"> (–30</w:t>
            </w:r>
            <w:r w:rsidR="00D778E8" w:rsidRPr="00EA0DE3">
              <w:t> дБм</w:t>
            </w:r>
            <w:r w:rsidRPr="00EA0DE3">
              <w:t>)</w:t>
            </w:r>
          </w:p>
        </w:tc>
      </w:tr>
      <w:tr w:rsidR="00DB4678" w:rsidRPr="00EA0DE3" w:rsidTr="00B62E1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DB4678" w:rsidP="00B62E14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975252" w:rsidRPr="00EA0DE3">
              <w:t>Ширина полосы измерения должна составлять 100 кГц, а мощность должна быть интегрирована по полосе шириной в 1</w:t>
            </w:r>
            <w:r w:rsidR="00304848" w:rsidRPr="00EA0DE3">
              <w:t> МГц</w:t>
            </w:r>
            <w:r w:rsidR="00975252" w:rsidRPr="00EA0DE3">
              <w:t xml:space="preserve"> с центром в частоте сигнала DECT, </w:t>
            </w:r>
            <w:r w:rsidR="00975252" w:rsidRPr="00EA0DE3">
              <w:rPr>
                <w:i/>
                <w:iCs/>
              </w:rPr>
              <w:t>F</w:t>
            </w:r>
            <w:r w:rsidR="00B62E14">
              <w:rPr>
                <w:i/>
                <w:iCs/>
                <w:vertAlign w:val="subscript"/>
                <w:lang w:val="en-US"/>
              </w:rPr>
              <w:t>Y</w:t>
            </w:r>
            <w:r w:rsidR="0056751E" w:rsidRPr="00EA0DE3">
              <w:t>.</w:t>
            </w:r>
          </w:p>
        </w:tc>
      </w:tr>
    </w:tbl>
    <w:p w:rsidR="006835AC" w:rsidRPr="00EA0DE3" w:rsidRDefault="006835AC" w:rsidP="006835AC">
      <w:pPr>
        <w:pStyle w:val="Tablefin"/>
        <w:rPr>
          <w:lang w:val="ru-RU"/>
        </w:rPr>
      </w:pPr>
    </w:p>
    <w:p w:rsidR="00DB4678" w:rsidRPr="00EA0DE3" w:rsidRDefault="00DB4678" w:rsidP="00614B5B">
      <w:pPr>
        <w:pStyle w:val="Heading1"/>
      </w:pPr>
      <w:r w:rsidRPr="00EA0DE3">
        <w:t>4</w:t>
      </w:r>
      <w:r w:rsidRPr="00EA0DE3">
        <w:tab/>
      </w:r>
      <w:r w:rsidR="00614B5B" w:rsidRPr="00EA0DE3">
        <w:t>Побочные излучения передатчика (производимые)</w:t>
      </w:r>
    </w:p>
    <w:p w:rsidR="00DB4678" w:rsidRPr="00EA0DE3" w:rsidRDefault="00DB4678" w:rsidP="00614B5B">
      <w:pPr>
        <w:pStyle w:val="Heading2"/>
      </w:pPr>
      <w:r w:rsidRPr="00EA0DE3">
        <w:t>4.1</w:t>
      </w:r>
      <w:r w:rsidRPr="00EA0DE3">
        <w:tab/>
      </w:r>
      <w:r w:rsidR="00614B5B" w:rsidRPr="00EA0DE3">
        <w:t>Побочные излучения при распределенном канале передачи</w:t>
      </w:r>
    </w:p>
    <w:p w:rsidR="00DB4678" w:rsidRPr="00EA0DE3" w:rsidRDefault="00854AE8" w:rsidP="0056751E">
      <w:r w:rsidRPr="00EA0DE3">
        <w:t>Побочные излучения в случае, когда конечная радиоточка имеет распределенный физический канал, должны соответствовать требованиям таблицы </w:t>
      </w:r>
      <w:r w:rsidR="006835AC" w:rsidRPr="00EA0DE3">
        <w:t>48</w:t>
      </w:r>
      <w:r w:rsidR="00DB4678" w:rsidRPr="00EA0DE3">
        <w:t xml:space="preserve">. </w:t>
      </w:r>
      <w:r w:rsidRPr="00EA0DE3">
        <w:t>Содержащиеся в таблице </w:t>
      </w:r>
      <w:r w:rsidR="006835AC" w:rsidRPr="00EA0DE3">
        <w:t>48</w:t>
      </w:r>
      <w:r w:rsidR="00DB4678" w:rsidRPr="00EA0DE3">
        <w:t xml:space="preserve"> </w:t>
      </w:r>
      <w:r w:rsidRPr="00EA0DE3">
        <w:t>требования применяются исключительно к частотам, которые отстоят более чем на 12,5</w:t>
      </w:r>
      <w:r w:rsidR="00304848" w:rsidRPr="00EA0DE3">
        <w:t> МГц</w:t>
      </w:r>
      <w:r w:rsidRPr="00EA0DE3">
        <w:t xml:space="preserve"> от центральной несущей частоты, </w:t>
      </w:r>
      <w:r w:rsidRPr="00EA0DE3">
        <w:rPr>
          <w:i/>
          <w:iCs/>
        </w:rPr>
        <w:t>f</w:t>
      </w:r>
      <w:r w:rsidRPr="00EA0DE3">
        <w:rPr>
          <w:i/>
          <w:iCs/>
          <w:vertAlign w:val="subscript"/>
        </w:rPr>
        <w:t>c</w:t>
      </w:r>
      <w:r w:rsidR="00DB4678" w:rsidRPr="00EA0DE3">
        <w:t>.</w:t>
      </w:r>
    </w:p>
    <w:p w:rsidR="00DB4678" w:rsidRPr="00EA0DE3" w:rsidRDefault="00107B97" w:rsidP="0056751E">
      <w:pPr>
        <w:pStyle w:val="TableNo"/>
      </w:pPr>
      <w:r w:rsidRPr="00EA0DE3">
        <w:t xml:space="preserve">ТАБЛИЦА </w:t>
      </w:r>
      <w:r w:rsidR="006835AC" w:rsidRPr="00EA0DE3">
        <w:t>48</w:t>
      </w:r>
    </w:p>
    <w:p w:rsidR="00DB4678" w:rsidRPr="00EA0DE3" w:rsidRDefault="00854AE8" w:rsidP="006835AC">
      <w:pPr>
        <w:pStyle w:val="Tabletitle"/>
      </w:pPr>
      <w:r w:rsidRPr="00EA0DE3">
        <w:t>Требования к побочным излучениям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3666"/>
        <w:gridCol w:w="3138"/>
      </w:tblGrid>
      <w:tr w:rsidR="00854AE8" w:rsidRPr="00EA0DE3" w:rsidTr="00076057">
        <w:trPr>
          <w:trHeight w:val="255"/>
          <w:jc w:val="center"/>
        </w:trPr>
        <w:tc>
          <w:tcPr>
            <w:tcW w:w="3666" w:type="dxa"/>
            <w:vAlign w:val="center"/>
          </w:tcPr>
          <w:p w:rsidR="00854AE8" w:rsidRPr="00EA0DE3" w:rsidRDefault="00854AE8" w:rsidP="0056751E">
            <w:pPr>
              <w:pStyle w:val="Tablehead"/>
            </w:pPr>
            <w:r w:rsidRPr="00EA0DE3">
              <w:t>Частота</w:t>
            </w:r>
          </w:p>
        </w:tc>
        <w:tc>
          <w:tcPr>
            <w:tcW w:w="3138" w:type="dxa"/>
            <w:vAlign w:val="center"/>
          </w:tcPr>
          <w:p w:rsidR="00854AE8" w:rsidRPr="00EA0DE3" w:rsidRDefault="00854AE8" w:rsidP="0056751E">
            <w:pPr>
              <w:pStyle w:val="Tablehead"/>
            </w:pPr>
            <w:r w:rsidRPr="00EA0DE3">
              <w:t>Минимальное требование / Эталонная ширина полосы</w:t>
            </w:r>
          </w:p>
        </w:tc>
      </w:tr>
      <w:tr w:rsidR="00DB4678" w:rsidRPr="00EA0DE3" w:rsidTr="00076057">
        <w:trPr>
          <w:trHeight w:val="255"/>
          <w:jc w:val="center"/>
        </w:trPr>
        <w:tc>
          <w:tcPr>
            <w:tcW w:w="3666" w:type="dxa"/>
            <w:vAlign w:val="center"/>
          </w:tcPr>
          <w:p w:rsidR="00DB4678" w:rsidRPr="00EA0DE3" w:rsidRDefault="00DB4678" w:rsidP="0056751E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835AC" w:rsidRPr="00EA0DE3">
              <w:t>&lt;</w:t>
            </w:r>
            <w:r w:rsidRPr="00EA0DE3">
              <w:t xml:space="preserve"> 1 000</w:t>
            </w:r>
            <w:r w:rsidR="00304848" w:rsidRPr="00EA0DE3">
              <w:t> МГц</w:t>
            </w:r>
          </w:p>
        </w:tc>
        <w:tc>
          <w:tcPr>
            <w:tcW w:w="3138" w:type="dxa"/>
            <w:vAlign w:val="center"/>
          </w:tcPr>
          <w:p w:rsidR="00DB4678" w:rsidRPr="00EA0DE3" w:rsidRDefault="00DB4678" w:rsidP="0056751E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  <w:r w:rsidRPr="00EA0DE3">
              <w:t>/100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trHeight w:val="255"/>
          <w:jc w:val="center"/>
        </w:trPr>
        <w:tc>
          <w:tcPr>
            <w:tcW w:w="3666" w:type="dxa"/>
            <w:vAlign w:val="center"/>
          </w:tcPr>
          <w:p w:rsidR="00DB4678" w:rsidRPr="00EA0DE3" w:rsidRDefault="00DB4678" w:rsidP="0056751E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835AC" w:rsidRPr="00EA0DE3">
              <w:t>&lt;</w:t>
            </w:r>
            <w:r w:rsidRPr="00EA0DE3">
              <w:t xml:space="preserve"> 12</w:t>
            </w:r>
            <w:r w:rsidR="002E72B1" w:rsidRPr="00EA0DE3">
              <w:t>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3138" w:type="dxa"/>
            <w:vAlign w:val="center"/>
          </w:tcPr>
          <w:p w:rsidR="00DB4678" w:rsidRPr="00EA0DE3" w:rsidRDefault="00DB4678" w:rsidP="0056751E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  <w:r w:rsidRPr="00EA0DE3">
              <w:t>/1</w:t>
            </w:r>
            <w:r w:rsidR="00304848" w:rsidRPr="00EA0DE3">
              <w:t> МГц</w:t>
            </w:r>
          </w:p>
        </w:tc>
      </w:tr>
      <w:tr w:rsidR="00DB4678" w:rsidRPr="00EA0DE3" w:rsidTr="00076057">
        <w:trPr>
          <w:trHeight w:val="255"/>
          <w:jc w:val="center"/>
        </w:trPr>
        <w:tc>
          <w:tcPr>
            <w:tcW w:w="3666" w:type="dxa"/>
            <w:vAlign w:val="center"/>
          </w:tcPr>
          <w:p w:rsidR="00DB4678" w:rsidRPr="00EA0DE3" w:rsidRDefault="00DB4678" w:rsidP="0056751E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c</w:t>
            </w:r>
            <w:r w:rsidRPr="00EA0DE3">
              <w:t xml:space="preserve"> – 12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="006835AC" w:rsidRPr="00EA0DE3">
              <w:t>&lt;</w:t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835AC" w:rsidRPr="00EA0DE3">
              <w:t>&lt;</w:t>
            </w:r>
            <w:r w:rsidRPr="00EA0DE3">
              <w:t xml:space="preserve"> </w:t>
            </w:r>
            <w:r w:rsidR="006835AC" w:rsidRPr="00EA0DE3">
              <w:rPr>
                <w:i/>
                <w:iCs/>
              </w:rPr>
              <w:t>f</w:t>
            </w:r>
            <w:r w:rsidR="006835AC" w:rsidRPr="00EA0DE3">
              <w:rPr>
                <w:i/>
                <w:iCs/>
                <w:vertAlign w:val="subscript"/>
              </w:rPr>
              <w:t>c</w:t>
            </w:r>
            <w:r w:rsidR="006835AC" w:rsidRPr="00EA0DE3">
              <w:t xml:space="preserve"> + </w:t>
            </w:r>
            <w:r w:rsidRPr="00EA0DE3">
              <w:t>12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138" w:type="dxa"/>
            <w:vAlign w:val="center"/>
          </w:tcPr>
          <w:p w:rsidR="00DB4678" w:rsidRPr="00EA0DE3" w:rsidRDefault="00854AE8" w:rsidP="0056751E">
            <w:pPr>
              <w:pStyle w:val="StyleTabletextCentered"/>
            </w:pPr>
            <w:r w:rsidRPr="00EA0DE3">
              <w:t>Не определено</w:t>
            </w:r>
          </w:p>
        </w:tc>
      </w:tr>
    </w:tbl>
    <w:p w:rsidR="006835AC" w:rsidRPr="00EA0DE3" w:rsidRDefault="006835AC" w:rsidP="006835AC">
      <w:pPr>
        <w:pStyle w:val="Tablefin"/>
        <w:rPr>
          <w:lang w:val="ru-RU"/>
        </w:rPr>
      </w:pPr>
    </w:p>
    <w:p w:rsidR="00DB4678" w:rsidRPr="00EA0DE3" w:rsidRDefault="00854AE8" w:rsidP="00DB4678">
      <w:r w:rsidRPr="00EA0DE3">
        <w:t>Измерения не должны проводиться для передач по РЧ каналу, расположенному рядом с ближайшим краем полосы, для сдвигов частоты до 2</w:t>
      </w:r>
      <w:r w:rsidR="00304848" w:rsidRPr="00EA0DE3">
        <w:t> МГц</w:t>
      </w:r>
      <w:r w:rsidR="00DB4678" w:rsidRPr="00EA0DE3">
        <w:t>.</w:t>
      </w:r>
    </w:p>
    <w:p w:rsidR="00DB4678" w:rsidRPr="00EA0DE3" w:rsidRDefault="00DB4678" w:rsidP="00854AE8">
      <w:pPr>
        <w:pStyle w:val="Heading1"/>
      </w:pPr>
      <w:r w:rsidRPr="00EA0DE3">
        <w:t>5</w:t>
      </w:r>
      <w:r w:rsidRPr="00EA0DE3">
        <w:tab/>
      </w:r>
      <w:r w:rsidR="00854AE8" w:rsidRPr="00EA0DE3">
        <w:t>Побочные излучения приемника (нерабочий режим)</w:t>
      </w:r>
    </w:p>
    <w:p w:rsidR="00DB4678" w:rsidRPr="00EA0DE3" w:rsidRDefault="00DB4678" w:rsidP="00854AE8">
      <w:pPr>
        <w:pStyle w:val="Heading2"/>
      </w:pPr>
      <w:r w:rsidRPr="00EA0DE3">
        <w:t>5.1</w:t>
      </w:r>
      <w:r w:rsidRPr="00EA0DE3">
        <w:tab/>
      </w:r>
      <w:r w:rsidR="00854AE8" w:rsidRPr="00EA0DE3">
        <w:t>Побочные излучения в случае, когда ИО не имеет распределенного канала передачи</w:t>
      </w:r>
    </w:p>
    <w:p w:rsidR="00DB4678" w:rsidRPr="00EA0DE3" w:rsidRDefault="00854AE8" w:rsidP="00854AE8">
      <w:r w:rsidRPr="00EA0DE3">
        <w:t>Уровень мощности любого побоч</w:t>
      </w:r>
      <w:r w:rsidR="0056751E" w:rsidRPr="00EA0DE3">
        <w:t xml:space="preserve">ного излучения в случае, когда </w:t>
      </w:r>
      <w:r w:rsidRPr="00EA0DE3">
        <w:t>конечная радиоточка не имеет распределенного канала передачи, не должен превышать предельных значений, указанных в таблице </w:t>
      </w:r>
      <w:r w:rsidR="00DB4678" w:rsidRPr="00EA0DE3">
        <w:t>4</w:t>
      </w:r>
      <w:r w:rsidR="006835AC" w:rsidRPr="00EA0DE3">
        <w:t>9</w:t>
      </w:r>
      <w:r w:rsidR="00DB4678" w:rsidRPr="00EA0DE3">
        <w:t>.</w:t>
      </w:r>
    </w:p>
    <w:p w:rsidR="00DB4678" w:rsidRPr="00EA0DE3" w:rsidRDefault="00107B97" w:rsidP="0056751E">
      <w:pPr>
        <w:pStyle w:val="TableNo"/>
      </w:pPr>
      <w:r w:rsidRPr="00EA0DE3">
        <w:lastRenderedPageBreak/>
        <w:t xml:space="preserve">ТАБЛИЦА </w:t>
      </w:r>
      <w:r w:rsidR="00DB4678" w:rsidRPr="00EA0DE3">
        <w:t>4</w:t>
      </w:r>
      <w:r w:rsidR="006835AC" w:rsidRPr="00EA0DE3">
        <w:t>9</w:t>
      </w:r>
    </w:p>
    <w:p w:rsidR="00DB4678" w:rsidRPr="00EA0DE3" w:rsidRDefault="003738D0" w:rsidP="006835AC">
      <w:pPr>
        <w:pStyle w:val="Tabletitle"/>
      </w:pPr>
      <w:r w:rsidRPr="00EA0DE3">
        <w:t>Побочные излучения приемника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3"/>
        <w:gridCol w:w="1985"/>
        <w:gridCol w:w="1701"/>
        <w:gridCol w:w="3278"/>
      </w:tblGrid>
      <w:tr w:rsidR="003738D0" w:rsidRPr="00EA0DE3" w:rsidTr="00076057">
        <w:trPr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D0" w:rsidRPr="00EA0DE3" w:rsidRDefault="003738D0" w:rsidP="003738D0">
            <w:pPr>
              <w:pStyle w:val="Tablehead"/>
            </w:pPr>
            <w:r w:rsidRPr="00EA0DE3">
              <w:t xml:space="preserve">Полоса частот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D0" w:rsidRPr="00EA0DE3" w:rsidRDefault="003738D0" w:rsidP="003738D0">
            <w:pPr>
              <w:pStyle w:val="Tablehead"/>
            </w:pPr>
            <w:r w:rsidRPr="00EA0DE3">
              <w:t xml:space="preserve">Ширина полосы измерения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D0" w:rsidRPr="00EA0DE3" w:rsidRDefault="003738D0" w:rsidP="003738D0">
            <w:pPr>
              <w:pStyle w:val="Tablehead"/>
            </w:pPr>
            <w:r w:rsidRPr="00EA0DE3">
              <w:t xml:space="preserve">Максимальный уровень </w:t>
            </w:r>
            <w:r w:rsidRPr="00EA0DE3">
              <w:br/>
              <w:t>(дБм)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D0" w:rsidRPr="00EA0DE3" w:rsidRDefault="003738D0" w:rsidP="003738D0">
            <w:pPr>
              <w:pStyle w:val="Tablehead"/>
            </w:pPr>
            <w:r w:rsidRPr="00EA0DE3">
              <w:t xml:space="preserve">Примечание </w:t>
            </w:r>
          </w:p>
        </w:tc>
      </w:tr>
      <w:tr w:rsidR="00DB4678" w:rsidRPr="00EA0DE3" w:rsidTr="00076057">
        <w:trPr>
          <w:trHeight w:val="17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6835AC" w:rsidRPr="00EA0DE3">
              <w:t>&lt;</w:t>
            </w:r>
            <w:r w:rsidRPr="00EA0DE3">
              <w:t xml:space="preserve"> 1</w:t>
            </w:r>
            <w:r w:rsidR="00117717" w:rsidRPr="00EA0DE3">
              <w:t> ГГц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  <w:r w:rsidR="0056751E" w:rsidRPr="00EA0DE3">
              <w:rPr>
                <w:vertAlign w:val="superscript"/>
              </w:rPr>
              <w:t>(</w:t>
            </w:r>
            <w:r w:rsidRPr="00EA0DE3">
              <w:rPr>
                <w:vertAlign w:val="superscript"/>
              </w:rPr>
              <w:t>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6835AC">
            <w:pPr>
              <w:pStyle w:val="Tabletext"/>
              <w:jc w:val="center"/>
            </w:pPr>
          </w:p>
        </w:tc>
      </w:tr>
      <w:tr w:rsidR="00DB4678" w:rsidRPr="00EA0DE3" w:rsidTr="00076057">
        <w:trPr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A3"/>
            </w:r>
            <w:r w:rsidR="0056751E" w:rsidRPr="00EA0DE3">
              <w:t xml:space="preserve"> 12,</w:t>
            </w:r>
            <w:r w:rsidRPr="00EA0DE3">
              <w:t>75</w:t>
            </w:r>
            <w:r w:rsidR="00117717" w:rsidRPr="00EA0DE3">
              <w:t> ГГц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  <w:r w:rsidR="0056751E" w:rsidRPr="00EA0DE3">
              <w:rPr>
                <w:vertAlign w:val="superscript"/>
              </w:rPr>
              <w:t>(</w:t>
            </w:r>
            <w:r w:rsidR="003738D0" w:rsidRPr="00EA0DE3">
              <w:rPr>
                <w:vertAlign w:val="superscript"/>
              </w:rPr>
              <w:t>1</w:t>
            </w:r>
            <w:r w:rsidRPr="00EA0DE3">
              <w:rPr>
                <w:vertAlign w:val="superscript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3738D0" w:rsidP="006835AC">
            <w:pPr>
              <w:pStyle w:val="Tabletext"/>
              <w:jc w:val="left"/>
            </w:pPr>
            <w:r w:rsidRPr="00EA0DE3">
              <w:t>За исключением частот в пределах полосы DECT, указанных в таблице </w:t>
            </w:r>
            <w:r w:rsidR="00DB4678" w:rsidRPr="00EA0DE3">
              <w:t>5</w:t>
            </w:r>
            <w:r w:rsidR="006835AC" w:rsidRPr="00EA0DE3">
              <w:t>0</w:t>
            </w:r>
          </w:p>
        </w:tc>
      </w:tr>
      <w:tr w:rsidR="00DB4678" w:rsidRPr="00EA0DE3" w:rsidTr="00076057">
        <w:trPr>
          <w:jc w:val="center"/>
        </w:trPr>
        <w:tc>
          <w:tcPr>
            <w:tcW w:w="95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56751E" w:rsidP="006835AC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  <w:r w:rsidR="00DB4678" w:rsidRPr="00EA0DE3">
              <w:tab/>
            </w:r>
            <w:r w:rsidR="003738D0" w:rsidRPr="00EA0DE3">
              <w:t>Мощность должна измеряться с использованием метод</w:t>
            </w:r>
            <w:r w:rsidR="008139E9" w:rsidRPr="00EA0DE3">
              <w:t>а</w:t>
            </w:r>
            <w:r w:rsidR="003738D0" w:rsidRPr="00EA0DE3">
              <w:t xml:space="preserve"> удержания пика</w:t>
            </w:r>
            <w:r w:rsidR="00DB4678" w:rsidRPr="00EA0DE3">
              <w:t>.</w:t>
            </w:r>
          </w:p>
        </w:tc>
      </w:tr>
    </w:tbl>
    <w:p w:rsidR="006835AC" w:rsidRPr="00EA0DE3" w:rsidRDefault="006835AC" w:rsidP="006835AC">
      <w:pPr>
        <w:pStyle w:val="Tablefin"/>
        <w:rPr>
          <w:lang w:val="ru-RU"/>
        </w:rPr>
      </w:pPr>
    </w:p>
    <w:p w:rsidR="00DB4678" w:rsidRPr="00EA0DE3" w:rsidRDefault="00DB4678" w:rsidP="008139E9">
      <w:pPr>
        <w:pStyle w:val="Heading2"/>
      </w:pPr>
      <w:r w:rsidRPr="00EA0DE3">
        <w:t>5.2</w:t>
      </w:r>
      <w:r w:rsidRPr="00EA0DE3">
        <w:tab/>
      </w:r>
      <w:r w:rsidR="008139E9" w:rsidRPr="00EA0DE3">
        <w:t>В полосе частот DECT</w:t>
      </w:r>
    </w:p>
    <w:p w:rsidR="00DB4678" w:rsidRPr="00EA0DE3" w:rsidRDefault="008139E9" w:rsidP="00DB4678">
      <w:r w:rsidRPr="00EA0DE3">
        <w:t>Уровень мощности любого побочного излучения приемника в пределах полосы частот DECT не должен превышать ограничения, указанного в таблице </w:t>
      </w:r>
      <w:r w:rsidR="00DB4678" w:rsidRPr="00EA0DE3">
        <w:t>5</w:t>
      </w:r>
      <w:r w:rsidR="006835AC" w:rsidRPr="00EA0DE3">
        <w:t>0</w:t>
      </w:r>
      <w:r w:rsidR="00DB4678" w:rsidRPr="00EA0DE3">
        <w:t>.</w:t>
      </w:r>
    </w:p>
    <w:p w:rsidR="00DB4678" w:rsidRPr="00EA0DE3" w:rsidRDefault="0056751E" w:rsidP="0056751E">
      <w:pPr>
        <w:pStyle w:val="TableNo"/>
      </w:pPr>
      <w:r w:rsidRPr="00EA0DE3">
        <w:t>ТАБЛИЦА</w:t>
      </w:r>
      <w:r w:rsidR="00107B97" w:rsidRPr="00EA0DE3">
        <w:t xml:space="preserve"> </w:t>
      </w:r>
      <w:r w:rsidR="00DB4678" w:rsidRPr="00EA0DE3">
        <w:t>5</w:t>
      </w:r>
      <w:r w:rsidR="006835AC" w:rsidRPr="00EA0DE3">
        <w:t>0</w:t>
      </w:r>
    </w:p>
    <w:p w:rsidR="00DB4678" w:rsidRPr="00EA0DE3" w:rsidRDefault="004F4EE5" w:rsidP="006835AC">
      <w:pPr>
        <w:pStyle w:val="Tabletitle"/>
      </w:pPr>
      <w:r w:rsidRPr="00EA0DE3">
        <w:t>Побочные излучения приемника в пределах полосы DECT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81"/>
        <w:gridCol w:w="2164"/>
        <w:gridCol w:w="3760"/>
      </w:tblGrid>
      <w:tr w:rsidR="004F4EE5" w:rsidRPr="00EA0DE3" w:rsidTr="00076057">
        <w:trPr>
          <w:cantSplit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E5" w:rsidRPr="00EA0DE3" w:rsidRDefault="004F4EE5" w:rsidP="004F4EE5">
            <w:pPr>
              <w:pStyle w:val="Tablehead"/>
            </w:pPr>
            <w:r w:rsidRPr="00EA0DE3">
              <w:t>Полоса частот</w:t>
            </w:r>
            <w:r w:rsidRPr="00EA0DE3">
              <w:br/>
              <w:t>(МГц)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E5" w:rsidRPr="00EA0DE3" w:rsidRDefault="004F4EE5" w:rsidP="004F4EE5">
            <w:pPr>
              <w:pStyle w:val="Tablehead"/>
            </w:pPr>
            <w:r w:rsidRPr="00EA0DE3">
              <w:t>Ширина полосы измерения</w:t>
            </w:r>
            <w:r w:rsidRPr="00EA0DE3">
              <w:br/>
              <w:t>(МГц)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E5" w:rsidRPr="00EA0DE3" w:rsidRDefault="004F4EE5" w:rsidP="004F4EE5">
            <w:pPr>
              <w:pStyle w:val="Tablehead"/>
            </w:pPr>
            <w:r w:rsidRPr="00EA0DE3">
              <w:t>Максимальный уровень</w:t>
            </w:r>
            <w:r w:rsidRPr="00EA0DE3">
              <w:br/>
              <w:t>(дБм)</w:t>
            </w:r>
          </w:p>
        </w:tc>
      </w:tr>
      <w:tr w:rsidR="00DB4678" w:rsidRPr="00EA0DE3" w:rsidTr="00076057">
        <w:trPr>
          <w:cantSplit/>
          <w:trHeight w:val="170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1 900</w:t>
            </w:r>
            <w:r w:rsidR="004F4EE5" w:rsidRPr="00EA0DE3">
              <w:t>–</w:t>
            </w:r>
            <w:r w:rsidRPr="00EA0DE3">
              <w:t xml:space="preserve">1 920 </w:t>
            </w:r>
            <w:r w:rsidRPr="00EA0DE3">
              <w:br/>
              <w:t>2 010</w:t>
            </w:r>
            <w:r w:rsidR="004F4EE5" w:rsidRPr="00EA0DE3">
              <w:t>–</w:t>
            </w:r>
            <w:r w:rsidRPr="00EA0DE3">
              <w:t>2 025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–57</w:t>
            </w:r>
            <w:r w:rsidR="0056751E" w:rsidRPr="00EA0DE3">
              <w:rPr>
                <w:vertAlign w:val="superscript"/>
              </w:rPr>
              <w:t>(</w:t>
            </w:r>
            <w:r w:rsidRPr="00EA0DE3">
              <w:rPr>
                <w:vertAlign w:val="superscript"/>
              </w:rPr>
              <w:t>1)</w:t>
            </w:r>
          </w:p>
        </w:tc>
      </w:tr>
      <w:tr w:rsidR="00DB4678" w:rsidRPr="00EA0DE3" w:rsidTr="00076057">
        <w:trPr>
          <w:cantSplit/>
          <w:jc w:val="center"/>
        </w:trPr>
        <w:tc>
          <w:tcPr>
            <w:tcW w:w="83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56751E" w:rsidP="006835AC">
            <w:pPr>
              <w:pStyle w:val="Tablelegend"/>
            </w:pPr>
            <w:r w:rsidRPr="00EA0DE3">
              <w:rPr>
                <w:vertAlign w:val="superscript"/>
              </w:rPr>
              <w:t>(</w:t>
            </w:r>
            <w:r w:rsidR="00DB4678" w:rsidRPr="00EA0DE3">
              <w:rPr>
                <w:vertAlign w:val="superscript"/>
              </w:rPr>
              <w:t>1)</w:t>
            </w:r>
            <w:r w:rsidR="00DB4678" w:rsidRPr="00EA0DE3">
              <w:tab/>
            </w:r>
            <w:r w:rsidR="004F4EE5" w:rsidRPr="00EA0DE3">
              <w:t>Допускаются следующие исключения</w:t>
            </w:r>
            <w:r w:rsidR="00DB4678" w:rsidRPr="00EA0DE3">
              <w:t>:</w:t>
            </w:r>
          </w:p>
          <w:p w:rsidR="00DB4678" w:rsidRPr="00EA0DE3" w:rsidRDefault="006835AC" w:rsidP="004F4EE5">
            <w:pPr>
              <w:pStyle w:val="Tablelegend"/>
              <w:spacing w:before="0"/>
              <w:ind w:left="482" w:hanging="567"/>
            </w:pPr>
            <w:r w:rsidRPr="00EA0DE3">
              <w:tab/>
            </w:r>
            <w:r w:rsidR="00DB4678" w:rsidRPr="00EA0DE3">
              <w:t>–</w:t>
            </w:r>
            <w:r w:rsidR="00DB4678" w:rsidRPr="00EA0DE3">
              <w:tab/>
            </w:r>
            <w:r w:rsidR="004F4EE5" w:rsidRPr="00EA0DE3">
              <w:t>в одной полосе шириной 1</w:t>
            </w:r>
            <w:r w:rsidR="00304848" w:rsidRPr="00EA0DE3">
              <w:t> МГц</w:t>
            </w:r>
            <w:r w:rsidR="004F4EE5" w:rsidRPr="00EA0DE3">
              <w:t xml:space="preserve"> максимально допустимая эффективная излучаемая мощность (э.и.м.) должна быть меньше 20 нВт</w:t>
            </w:r>
            <w:r w:rsidR="00DB4678" w:rsidRPr="00EA0DE3">
              <w:t>;</w:t>
            </w:r>
          </w:p>
          <w:p w:rsidR="00DB4678" w:rsidRPr="00EA0DE3" w:rsidRDefault="006835AC" w:rsidP="0056751E">
            <w:pPr>
              <w:pStyle w:val="Tablelegend"/>
              <w:spacing w:before="0"/>
              <w:ind w:left="482" w:hanging="567"/>
            </w:pPr>
            <w:r w:rsidRPr="00EA0DE3">
              <w:tab/>
            </w:r>
            <w:r w:rsidR="00DB4678" w:rsidRPr="00EA0DE3">
              <w:t>–</w:t>
            </w:r>
            <w:r w:rsidR="00DB4678" w:rsidRPr="00EA0DE3">
              <w:tab/>
            </w:r>
            <w:r w:rsidR="004F4EE5" w:rsidRPr="00EA0DE3">
              <w:t>в полосах числом не более двух с шириной 30 кГц максимальная э.и.м. должна быть меньше 250 нВт</w:t>
            </w:r>
            <w:r w:rsidR="00DB4678" w:rsidRPr="00EA0DE3">
              <w:t>.</w:t>
            </w:r>
          </w:p>
        </w:tc>
      </w:tr>
    </w:tbl>
    <w:p w:rsidR="00DB4678" w:rsidRPr="00EA0DE3" w:rsidRDefault="00DB4678" w:rsidP="006835AC">
      <w:pPr>
        <w:pStyle w:val="Tablefin"/>
        <w:rPr>
          <w:lang w:val="ru-RU"/>
        </w:rPr>
      </w:pPr>
    </w:p>
    <w:p w:rsidR="00DB4678" w:rsidRPr="00EA0DE3" w:rsidRDefault="004B02BE" w:rsidP="00577B63">
      <w:pPr>
        <w:pStyle w:val="AnnexNoTitle"/>
        <w:rPr>
          <w:sz w:val="26"/>
          <w:szCs w:val="26"/>
        </w:rPr>
      </w:pPr>
      <w:r w:rsidRPr="00EA0DE3">
        <w:rPr>
          <w:sz w:val="26"/>
          <w:szCs w:val="26"/>
        </w:rPr>
        <w:t>Приложение</w:t>
      </w:r>
      <w:r w:rsidR="00DB4678" w:rsidRPr="00EA0DE3">
        <w:rPr>
          <w:sz w:val="26"/>
          <w:szCs w:val="26"/>
        </w:rPr>
        <w:t> 6</w:t>
      </w:r>
      <w:r w:rsidR="00DB4678" w:rsidRPr="00EA0DE3">
        <w:rPr>
          <w:sz w:val="26"/>
          <w:szCs w:val="26"/>
        </w:rPr>
        <w:br/>
      </w:r>
      <w:r w:rsidR="00DB4678" w:rsidRPr="00EA0DE3">
        <w:rPr>
          <w:sz w:val="26"/>
          <w:szCs w:val="26"/>
        </w:rPr>
        <w:br/>
      </w:r>
      <w:r w:rsidRPr="00EA0DE3">
        <w:rPr>
          <w:sz w:val="26"/>
          <w:szCs w:val="26"/>
        </w:rPr>
        <w:t>Подвижные станции IMT-2000 OFDMA TDD WMAN</w:t>
      </w:r>
    </w:p>
    <w:p w:rsidR="00DB4678" w:rsidRPr="00EA0DE3" w:rsidRDefault="00DB4678" w:rsidP="004B02BE">
      <w:pPr>
        <w:pStyle w:val="Heading1"/>
      </w:pPr>
      <w:r w:rsidRPr="00EA0DE3">
        <w:t>1</w:t>
      </w:r>
      <w:r w:rsidRPr="00EA0DE3">
        <w:tab/>
      </w:r>
      <w:r w:rsidR="004B02BE" w:rsidRPr="00EA0DE3">
        <w:t>Введение</w:t>
      </w:r>
    </w:p>
    <w:p w:rsidR="00DB4678" w:rsidRPr="00EA0DE3" w:rsidRDefault="004B02BE" w:rsidP="00577B63">
      <w:r w:rsidRPr="00EA0DE3">
        <w:t xml:space="preserve">В настоящем Приложении определяются </w:t>
      </w:r>
      <w:r w:rsidR="00577B63" w:rsidRPr="00EA0DE3">
        <w:t>предельные уровни</w:t>
      </w:r>
      <w:r w:rsidRPr="00EA0DE3">
        <w:t xml:space="preserve"> нежелательных излучений для базовых станций IMT</w:t>
      </w:r>
      <w:r w:rsidRPr="00EA0DE3">
        <w:noBreakHyphen/>
        <w:t>2000 технологии OFDMA TDD WMAN</w:t>
      </w:r>
      <w:r w:rsidR="00DB4678" w:rsidRPr="00EA0DE3">
        <w:t xml:space="preserve">. </w:t>
      </w:r>
    </w:p>
    <w:p w:rsidR="00DB4678" w:rsidRPr="00EA0DE3" w:rsidRDefault="004B02BE" w:rsidP="004B02BE">
      <w:r w:rsidRPr="00EA0DE3">
        <w:t xml:space="preserve">Базовые станции </w:t>
      </w:r>
      <w:r w:rsidR="00DB4678" w:rsidRPr="00EA0DE3">
        <w:t xml:space="preserve">OFDMA TDD WMAN </w:t>
      </w:r>
      <w:r w:rsidRPr="00EA0DE3">
        <w:t xml:space="preserve">должны соответствовать всем применимым к ним национальным и/или региональным правилам и регуляторным положениям. Все такие регуляторные положения имеют </w:t>
      </w:r>
      <w:r w:rsidR="00D818E9" w:rsidRPr="00EA0DE3">
        <w:t>преимущественную</w:t>
      </w:r>
      <w:r w:rsidRPr="00EA0DE3">
        <w:t xml:space="preserve"> силу перед предельными значениями, определенными в Приложении 6</w:t>
      </w:r>
      <w:r w:rsidR="00DB4678" w:rsidRPr="00EA0DE3">
        <w:t>.</w:t>
      </w:r>
    </w:p>
    <w:p w:rsidR="00DB4678" w:rsidRPr="00EA0DE3" w:rsidRDefault="00DB4678" w:rsidP="00577B63">
      <w:pPr>
        <w:pStyle w:val="Heading1"/>
      </w:pPr>
      <w:r w:rsidRPr="00EA0DE3">
        <w:lastRenderedPageBreak/>
        <w:t>2</w:t>
      </w:r>
      <w:r w:rsidRPr="00EA0DE3">
        <w:tab/>
      </w:r>
      <w:r w:rsidR="00577B63" w:rsidRPr="00EA0DE3">
        <w:t>Спектральная маска излучения</w:t>
      </w:r>
    </w:p>
    <w:p w:rsidR="00DB4678" w:rsidRPr="00EA0DE3" w:rsidRDefault="00DB4678" w:rsidP="00EA0DE3">
      <w:pPr>
        <w:pStyle w:val="Heading2"/>
      </w:pPr>
      <w:r w:rsidRPr="00EA0DE3">
        <w:t>2.1</w:t>
      </w:r>
      <w:r w:rsidRPr="00EA0DE3">
        <w:tab/>
      </w:r>
      <w:r w:rsidR="00577B63" w:rsidRPr="00EA0DE3">
        <w:t>Спектральная маска излучения для оборудования, работающего в полосе</w:t>
      </w:r>
      <w:r w:rsidR="00577B63" w:rsidRPr="00EA0DE3">
        <w:rPr>
          <w:b w:val="0"/>
          <w:bCs/>
        </w:rPr>
        <w:t xml:space="preserve"> </w:t>
      </w:r>
      <w:r w:rsidR="00577B63" w:rsidRPr="00EA0DE3">
        <w:t>2</w:t>
      </w:r>
      <w:r w:rsidRPr="00EA0DE3">
        <w:t>300</w:t>
      </w:r>
      <w:r w:rsidR="00EA0DE3">
        <w:sym w:font="Symbol" w:char="F02D"/>
      </w:r>
      <w:r w:rsidR="00577B63" w:rsidRPr="00EA0DE3">
        <w:t>2</w:t>
      </w:r>
      <w:r w:rsidRPr="00EA0DE3">
        <w:t>400</w:t>
      </w:r>
      <w:r w:rsidR="00304848" w:rsidRPr="00EA0DE3">
        <w:t> МГц</w:t>
      </w:r>
    </w:p>
    <w:p w:rsidR="00DB4678" w:rsidRPr="00EA0DE3" w:rsidRDefault="00212539" w:rsidP="00212539">
      <w:r w:rsidRPr="00EA0DE3">
        <w:t>Спектральная маска излучений базовых станций применяется к частотам, которые отстоят от центральной частоты базовой станции на величину от 2,5</w:t>
      </w:r>
      <w:r w:rsidR="00304848" w:rsidRPr="00EA0DE3">
        <w:t> МГц</w:t>
      </w:r>
      <w:r w:rsidRPr="00EA0DE3">
        <w:t xml:space="preserve"> до 12,5</w:t>
      </w:r>
      <w:r w:rsidR="00304848" w:rsidRPr="00EA0DE3">
        <w:t> МГц</w:t>
      </w:r>
      <w:r w:rsidRPr="00EA0DE3">
        <w:t xml:space="preserve"> для несущей 5</w:t>
      </w:r>
      <w:r w:rsidR="00304848" w:rsidRPr="00EA0DE3">
        <w:t> МГц</w:t>
      </w:r>
      <w:r w:rsidRPr="00EA0DE3">
        <w:t>, а также от 5</w:t>
      </w:r>
      <w:r w:rsidR="00304848" w:rsidRPr="00EA0DE3">
        <w:t> МГц</w:t>
      </w:r>
      <w:r w:rsidRPr="00EA0DE3">
        <w:t xml:space="preserve"> до 25</w:t>
      </w:r>
      <w:r w:rsidR="00304848" w:rsidRPr="00EA0DE3">
        <w:t> МГц</w:t>
      </w:r>
      <w:r w:rsidRPr="00EA0DE3">
        <w:t xml:space="preserve"> для несущей 10</w:t>
      </w:r>
      <w:r w:rsidR="00304848" w:rsidRPr="00EA0DE3">
        <w:t> МГц</w:t>
      </w:r>
      <w:r w:rsidR="00DB4678" w:rsidRPr="00EA0DE3">
        <w:t xml:space="preserve">. </w:t>
      </w:r>
      <w:r w:rsidRPr="00EA0DE3">
        <w:t xml:space="preserve">Величина </w:t>
      </w:r>
      <w:r w:rsidRPr="00EA0DE3">
        <w:rPr>
          <w:rFonts w:ascii="Symbol" w:hAnsi="Symbol"/>
        </w:rPr>
        <w:t></w:t>
      </w:r>
      <w:r w:rsidRPr="00EA0DE3">
        <w:rPr>
          <w:i/>
        </w:rPr>
        <w:t>f</w:t>
      </w:r>
      <w:r w:rsidRPr="00EA0DE3">
        <w:t xml:space="preserve"> определяется как сдвиг частоты в</w:t>
      </w:r>
      <w:r w:rsidR="00304848" w:rsidRPr="00EA0DE3">
        <w:t> МГц</w:t>
      </w:r>
      <w:r w:rsidRPr="00EA0DE3">
        <w:t xml:space="preserve"> от центральной частоты канала</w:t>
      </w:r>
      <w:r w:rsidR="00DB4678" w:rsidRPr="00EA0DE3">
        <w:t>.</w:t>
      </w: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D6170D" w:rsidRPr="00EA0DE3">
        <w:t>5</w:t>
      </w:r>
      <w:r w:rsidR="00DB4678" w:rsidRPr="00EA0DE3">
        <w:t xml:space="preserve">1 </w:t>
      </w:r>
    </w:p>
    <w:p w:rsidR="00DB4678" w:rsidRPr="00EA0DE3" w:rsidRDefault="00FB7FE7" w:rsidP="00FB7FE7">
      <w:pPr>
        <w:pStyle w:val="Tabletitle"/>
      </w:pPr>
      <w:r w:rsidRPr="00EA0DE3">
        <w:t xml:space="preserve">Спектральная маска излучения для несущей </w:t>
      </w:r>
      <w:r w:rsidR="00DB4678" w:rsidRPr="00EA0DE3">
        <w:t>5</w:t>
      </w:r>
      <w:r w:rsidR="00304848" w:rsidRPr="00EA0DE3">
        <w:t> МГц</w:t>
      </w:r>
      <w:r w:rsidR="00DB4678" w:rsidRPr="00EA0DE3"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2"/>
        <w:gridCol w:w="3041"/>
        <w:gridCol w:w="2609"/>
      </w:tblGrid>
      <w:tr w:rsidR="00FB7FE7" w:rsidRPr="00EA0DE3" w:rsidTr="00076057">
        <w:trPr>
          <w:jc w:val="center"/>
        </w:trPr>
        <w:tc>
          <w:tcPr>
            <w:tcW w:w="1886" w:type="pct"/>
            <w:vAlign w:val="center"/>
          </w:tcPr>
          <w:p w:rsidR="00FB7FE7" w:rsidRPr="00EA0DE3" w:rsidRDefault="00351C9B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1676" w:type="pct"/>
            <w:vAlign w:val="center"/>
          </w:tcPr>
          <w:p w:rsidR="00FB7FE7" w:rsidRPr="00EA0DE3" w:rsidRDefault="00FB7FE7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1438" w:type="pct"/>
            <w:vAlign w:val="center"/>
          </w:tcPr>
          <w:p w:rsidR="00FB7FE7" w:rsidRPr="00EA0DE3" w:rsidRDefault="00FB7FE7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1886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2E72B1" w:rsidRPr="00EA0DE3">
              <w:t>,</w:t>
            </w: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02143" w:rsidRPr="00EA0DE3">
              <w:t>&lt;</w:t>
            </w:r>
            <w:r w:rsidRPr="00EA0DE3">
              <w:t xml:space="preserve"> 3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676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1438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1886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2E72B1" w:rsidRPr="00EA0DE3">
              <w:t>,</w:t>
            </w: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1676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1438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C02143" w:rsidRPr="00EA0DE3" w:rsidRDefault="00C02143" w:rsidP="00C02143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C02143" w:rsidRPr="00EA0DE3">
        <w:t>5</w:t>
      </w:r>
      <w:r w:rsidR="00DB4678" w:rsidRPr="00EA0DE3">
        <w:t>2</w:t>
      </w:r>
    </w:p>
    <w:p w:rsidR="00DB4678" w:rsidRPr="00EA0DE3" w:rsidRDefault="00351C9B" w:rsidP="00351C9B">
      <w:pPr>
        <w:pStyle w:val="Tabletitle"/>
      </w:pPr>
      <w:r w:rsidRPr="00EA0DE3">
        <w:t xml:space="preserve">Спектральная маска излучения для несущей </w:t>
      </w:r>
      <w:r w:rsidR="00DB4678" w:rsidRPr="00EA0DE3">
        <w:t>10</w:t>
      </w:r>
      <w:r w:rsidR="00304848" w:rsidRPr="00EA0DE3">
        <w:t> МГц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7"/>
        <w:gridCol w:w="2880"/>
        <w:gridCol w:w="2695"/>
      </w:tblGrid>
      <w:tr w:rsidR="00351C9B" w:rsidRPr="00EA0DE3" w:rsidTr="00076057">
        <w:trPr>
          <w:jc w:val="center"/>
        </w:trPr>
        <w:tc>
          <w:tcPr>
            <w:tcW w:w="1927" w:type="pct"/>
            <w:vAlign w:val="center"/>
          </w:tcPr>
          <w:p w:rsidR="00351C9B" w:rsidRPr="00EA0DE3" w:rsidRDefault="00351C9B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1587" w:type="pct"/>
            <w:vAlign w:val="center"/>
          </w:tcPr>
          <w:p w:rsidR="00351C9B" w:rsidRPr="00EA0DE3" w:rsidRDefault="00351C9B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1485" w:type="pct"/>
            <w:vAlign w:val="center"/>
          </w:tcPr>
          <w:p w:rsidR="00351C9B" w:rsidRPr="00EA0DE3" w:rsidRDefault="00351C9B" w:rsidP="00434271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1927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02143" w:rsidRPr="00EA0DE3">
              <w:t>&lt;</w:t>
            </w:r>
            <w:r w:rsidRPr="00EA0DE3">
              <w:t xml:space="preserve"> 6</w:t>
            </w:r>
            <w:r w:rsidR="00304848" w:rsidRPr="00EA0DE3">
              <w:t> МГц</w:t>
            </w:r>
          </w:p>
        </w:tc>
        <w:tc>
          <w:tcPr>
            <w:tcW w:w="1587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1485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1927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6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25</w:t>
            </w:r>
            <w:r w:rsidR="00304848" w:rsidRPr="00EA0DE3">
              <w:t> МГц</w:t>
            </w:r>
          </w:p>
        </w:tc>
        <w:tc>
          <w:tcPr>
            <w:tcW w:w="1587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1485" w:type="pct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C02143" w:rsidRPr="00EA0DE3" w:rsidRDefault="00C02143" w:rsidP="00C02143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C02143" w:rsidRPr="00EA0DE3">
        <w:t>5</w:t>
      </w:r>
      <w:r w:rsidR="00DB4678" w:rsidRPr="00EA0DE3">
        <w:t>3</w:t>
      </w:r>
    </w:p>
    <w:p w:rsidR="00DB4678" w:rsidRPr="00EA0DE3" w:rsidRDefault="00160D8E" w:rsidP="00160D8E">
      <w:pPr>
        <w:pStyle w:val="Tabletitle"/>
      </w:pPr>
      <w:r w:rsidRPr="00EA0DE3">
        <w:t xml:space="preserve">Спектральная маска излучения для несущей </w:t>
      </w:r>
      <w:r w:rsidR="00DB4678" w:rsidRPr="00EA0DE3">
        <w:t>8</w:t>
      </w:r>
      <w:r w:rsidRPr="00EA0DE3">
        <w:t>,</w:t>
      </w:r>
      <w:r w:rsidR="00DB4678" w:rsidRPr="00EA0DE3">
        <w:t>75</w:t>
      </w:r>
      <w:r w:rsidR="00304848" w:rsidRPr="00EA0DE3">
        <w:t> МГц</w:t>
      </w:r>
    </w:p>
    <w:p w:rsidR="00DB4678" w:rsidRPr="00EA0DE3" w:rsidRDefault="00DB4678" w:rsidP="00C02143">
      <w:pPr>
        <w:pStyle w:val="Tabletitle"/>
      </w:pPr>
      <w:r w:rsidRPr="00EA0DE3">
        <w:t>a)</w:t>
      </w:r>
      <w:r w:rsidR="00C02143" w:rsidRPr="00EA0DE3">
        <w:t> </w:t>
      </w:r>
      <w:r w:rsidRPr="00EA0DE3">
        <w:t> P</w:t>
      </w:r>
      <w:r w:rsidRPr="00EA0DE3">
        <w:rPr>
          <w:i/>
          <w:iCs/>
          <w:vertAlign w:val="subscript"/>
        </w:rPr>
        <w:t>tx</w:t>
      </w:r>
      <w:r w:rsidRPr="00EA0DE3">
        <w:t xml:space="preserve"> ≥ 40</w:t>
      </w:r>
      <w:r w:rsidR="00D778E8" w:rsidRPr="00EA0DE3">
        <w:t> дБм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23"/>
        <w:gridCol w:w="3024"/>
        <w:gridCol w:w="3025"/>
      </w:tblGrid>
      <w:tr w:rsidR="00160D8E" w:rsidRPr="00EA0DE3" w:rsidTr="00076057">
        <w:trPr>
          <w:jc w:val="center"/>
        </w:trPr>
        <w:tc>
          <w:tcPr>
            <w:tcW w:w="3023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3024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3025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3023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2E72B1" w:rsidRPr="00EA0DE3">
              <w:t>,</w:t>
            </w:r>
            <w:r w:rsidRPr="00EA0DE3">
              <w:t xml:space="preserve">77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02143" w:rsidRPr="00EA0DE3">
              <w:t>&lt;</w:t>
            </w:r>
            <w:r w:rsidRPr="00EA0DE3">
              <w:t xml:space="preserve">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–56</w:t>
            </w:r>
            <w:r w:rsidR="002E72B1" w:rsidRPr="00EA0DE3">
              <w:t>,</w:t>
            </w:r>
            <w:r w:rsidRPr="00EA0DE3">
              <w:t>9</w:t>
            </w:r>
            <w:r w:rsidR="00213495" w:rsidRPr="00EA0DE3">
              <w:t> </w:t>
            </w:r>
            <w:r w:rsidR="00160D8E" w:rsidRPr="00EA0DE3">
              <w:t>дБн</w:t>
            </w:r>
          </w:p>
        </w:tc>
        <w:tc>
          <w:tcPr>
            <w:tcW w:w="302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3023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170EDA" w:rsidRPr="00EA0DE3">
              <w:t xml:space="preserve"> </w:t>
            </w:r>
            <w:r w:rsidRPr="00EA0DE3">
              <w:t>&gt;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302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C02143" w:rsidRPr="00EA0DE3" w:rsidRDefault="00C02143" w:rsidP="00C02143">
      <w:pPr>
        <w:pStyle w:val="Tablefin"/>
        <w:rPr>
          <w:lang w:val="ru-RU"/>
        </w:rPr>
      </w:pPr>
    </w:p>
    <w:p w:rsidR="00DB4678" w:rsidRPr="00EA0DE3" w:rsidRDefault="00DB4678" w:rsidP="002A1589">
      <w:pPr>
        <w:pStyle w:val="Tabletitle"/>
      </w:pPr>
      <w:r w:rsidRPr="00EA0DE3">
        <w:t>b)</w:t>
      </w:r>
      <w:r w:rsidR="002A1589" w:rsidRPr="00EA0DE3">
        <w:t> </w:t>
      </w:r>
      <w:r w:rsidRPr="00EA0DE3">
        <w:t> 29</w:t>
      </w:r>
      <w:r w:rsidR="00D778E8" w:rsidRPr="00EA0DE3">
        <w:t> дБм</w:t>
      </w:r>
      <w:r w:rsidRPr="00EA0DE3">
        <w:t xml:space="preserve"> ≤</w:t>
      </w:r>
      <w:r w:rsidR="00C02143" w:rsidRPr="00EA0DE3">
        <w:t xml:space="preserve"> </w:t>
      </w:r>
      <w:r w:rsidRPr="00EA0DE3">
        <w:t>P</w:t>
      </w:r>
      <w:r w:rsidRPr="00EA0DE3">
        <w:rPr>
          <w:i/>
          <w:iCs/>
          <w:vertAlign w:val="subscript"/>
        </w:rPr>
        <w:t>tx</w:t>
      </w:r>
      <w:r w:rsidRPr="00EA0DE3">
        <w:t xml:space="preserve"> &lt; 40</w:t>
      </w:r>
      <w:r w:rsidR="00D778E8" w:rsidRPr="00EA0DE3">
        <w:t> дБм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23"/>
        <w:gridCol w:w="3024"/>
        <w:gridCol w:w="3025"/>
      </w:tblGrid>
      <w:tr w:rsidR="00160D8E" w:rsidRPr="00EA0DE3" w:rsidTr="00076057">
        <w:trPr>
          <w:jc w:val="center"/>
        </w:trPr>
        <w:tc>
          <w:tcPr>
            <w:tcW w:w="3023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3024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3025" w:type="dxa"/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3023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2E72B1" w:rsidRPr="00EA0DE3">
              <w:t>,</w:t>
            </w:r>
            <w:r w:rsidRPr="00EA0DE3">
              <w:t xml:space="preserve">77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02143" w:rsidRPr="00EA0DE3">
              <w:t>&lt;</w:t>
            </w:r>
            <w:r w:rsidRPr="00EA0DE3">
              <w:t xml:space="preserve">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–53</w:t>
            </w:r>
            <w:r w:rsidR="002E72B1" w:rsidRPr="00EA0DE3">
              <w:t>,</w:t>
            </w:r>
            <w:r w:rsidRPr="00EA0DE3">
              <w:t>9</w:t>
            </w:r>
            <w:r w:rsidR="00213495" w:rsidRPr="00EA0DE3">
              <w:t> </w:t>
            </w:r>
            <w:r w:rsidR="00160D8E" w:rsidRPr="00EA0DE3">
              <w:t>дБн</w:t>
            </w:r>
          </w:p>
        </w:tc>
        <w:tc>
          <w:tcPr>
            <w:tcW w:w="302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3023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170EDA" w:rsidRPr="00EA0DE3">
              <w:t xml:space="preserve"> </w:t>
            </w:r>
            <w:r w:rsidRPr="00EA0DE3">
              <w:t>&gt;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302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DB4678" w:rsidRPr="00EA0DE3" w:rsidRDefault="00DB4678" w:rsidP="00C02143">
      <w:pPr>
        <w:pStyle w:val="Tablefin"/>
        <w:rPr>
          <w:lang w:val="ru-RU"/>
        </w:rPr>
      </w:pPr>
    </w:p>
    <w:p w:rsidR="00443D5F" w:rsidRPr="00EA0DE3" w:rsidRDefault="00443D5F" w:rsidP="00EA0DE3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Pr="00EA0DE3">
        <w:t>53 (</w:t>
      </w:r>
      <w:r w:rsidR="00160D8E" w:rsidRPr="00EA0DE3">
        <w:rPr>
          <w:i/>
          <w:iCs/>
        </w:rPr>
        <w:t>окончание</w:t>
      </w:r>
      <w:r w:rsidRPr="00EA0DE3">
        <w:t>)</w:t>
      </w:r>
    </w:p>
    <w:p w:rsidR="00DB4678" w:rsidRPr="00EA0DE3" w:rsidRDefault="00DB4678" w:rsidP="00C02143">
      <w:pPr>
        <w:pStyle w:val="Tabletitle"/>
      </w:pPr>
      <w:r w:rsidRPr="00EA0DE3">
        <w:t>c)  P</w:t>
      </w:r>
      <w:r w:rsidRPr="00EA0DE3">
        <w:rPr>
          <w:i/>
          <w:iCs/>
          <w:vertAlign w:val="subscript"/>
        </w:rPr>
        <w:t>tx</w:t>
      </w:r>
      <w:r w:rsidRPr="00EA0DE3">
        <w:t xml:space="preserve"> &lt; 29</w:t>
      </w:r>
      <w:r w:rsidR="00D778E8" w:rsidRPr="00EA0DE3">
        <w:t> дБм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24"/>
        <w:gridCol w:w="3024"/>
        <w:gridCol w:w="3024"/>
      </w:tblGrid>
      <w:tr w:rsidR="00160D8E" w:rsidRPr="00EA0DE3" w:rsidTr="00076057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D8E" w:rsidRPr="00EA0DE3" w:rsidRDefault="00160D8E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4</w:t>
            </w:r>
            <w:r w:rsidR="002E72B1" w:rsidRPr="00EA0DE3">
              <w:t>,</w:t>
            </w:r>
            <w:r w:rsidRPr="00EA0DE3">
              <w:t xml:space="preserve">77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C02143" w:rsidRPr="00EA0DE3">
              <w:t>&lt;</w:t>
            </w:r>
            <w:r w:rsidRPr="00EA0DE3">
              <w:t xml:space="preserve">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–14</w:t>
            </w:r>
            <w:r w:rsidR="002E72B1" w:rsidRPr="00EA0DE3">
              <w:t>,</w:t>
            </w:r>
            <w:r w:rsidRPr="00EA0DE3">
              <w:t>5</w:t>
            </w:r>
            <w:r w:rsidR="00D778E8" w:rsidRPr="00EA0DE3">
              <w:t> дБм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076057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170EDA" w:rsidRPr="00EA0DE3">
              <w:t xml:space="preserve"> </w:t>
            </w:r>
            <w:r w:rsidRPr="00EA0DE3">
              <w:t>&gt;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C02143" w:rsidRPr="00EA0DE3" w:rsidTr="00076057">
        <w:trPr>
          <w:jc w:val="center"/>
        </w:trPr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2143" w:rsidRPr="00EA0DE3" w:rsidRDefault="00781D48" w:rsidP="00EA0DE3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C02143" w:rsidRPr="00EA0DE3">
              <w:rPr>
                <w:lang w:val="ru-RU"/>
              </w:rPr>
              <w:t xml:space="preserve">– </w:t>
            </w:r>
            <w:r w:rsidR="00D818E9" w:rsidRPr="00EA0DE3">
              <w:rPr>
                <w:lang w:val="ru-RU"/>
              </w:rPr>
              <w:t xml:space="preserve">Определение дБн согласно Рекомендации МСЭ-R SM.329-10: </w:t>
            </w:r>
            <w:r w:rsidR="00EA0DE3">
              <w:rPr>
                <w:lang w:val="ru-RU"/>
              </w:rPr>
              <w:t>д</w:t>
            </w:r>
            <w:r w:rsidR="00997FCC" w:rsidRPr="00EA0DE3">
              <w:rPr>
                <w:lang w:val="ru-RU"/>
              </w:rPr>
              <w:t xml:space="preserve">ецибелы относительно </w:t>
            </w:r>
            <w:r w:rsidR="00EA0DE3" w:rsidRPr="00EA0DE3">
              <w:rPr>
                <w:lang w:val="ru-RU"/>
              </w:rPr>
              <w:t xml:space="preserve">мощности </w:t>
            </w:r>
            <w:r w:rsidR="00997FCC" w:rsidRPr="00EA0DE3">
              <w:rPr>
                <w:lang w:val="ru-RU"/>
              </w:rPr>
              <w:t xml:space="preserve">немодулированной несущей </w:t>
            </w:r>
            <w:r w:rsidR="00D818E9" w:rsidRPr="00EA0DE3">
              <w:rPr>
                <w:lang w:val="ru-RU"/>
              </w:rPr>
              <w:t>из</w:t>
            </w:r>
            <w:r w:rsidR="00EA0DE3">
              <w:rPr>
                <w:lang w:val="ru-RU"/>
              </w:rPr>
              <w:t>л</w:t>
            </w:r>
            <w:r w:rsidR="00D818E9" w:rsidRPr="00EA0DE3">
              <w:rPr>
                <w:lang w:val="ru-RU"/>
              </w:rPr>
              <w:t>учений</w:t>
            </w:r>
            <w:r w:rsidR="00997FCC" w:rsidRPr="00EA0DE3">
              <w:rPr>
                <w:lang w:val="ru-RU"/>
              </w:rPr>
              <w:t xml:space="preserve">. В тех случаях, когда в излучении отсутствует несущая, например в </w:t>
            </w:r>
            <w:r w:rsidR="00D818E9" w:rsidRPr="00EA0DE3">
              <w:rPr>
                <w:lang w:val="ru-RU"/>
              </w:rPr>
              <w:t>некоторых цифровых</w:t>
            </w:r>
            <w:r w:rsidR="00997FCC" w:rsidRPr="00EA0DE3">
              <w:rPr>
                <w:lang w:val="ru-RU"/>
              </w:rPr>
              <w:t xml:space="preserve"> схемах модуляции, где несущую невозможно измерить, эталонный уровень, эквивалентный значению в дБн, – это децибелы относительно средней мощности </w:t>
            </w:r>
            <w:r w:rsidR="00C02143" w:rsidRPr="00EA0DE3">
              <w:rPr>
                <w:lang w:val="ru-RU"/>
              </w:rPr>
              <w:t>P.</w:t>
            </w:r>
          </w:p>
        </w:tc>
      </w:tr>
    </w:tbl>
    <w:p w:rsidR="00C02143" w:rsidRPr="00EA0DE3" w:rsidRDefault="00C02143" w:rsidP="00C02143">
      <w:pPr>
        <w:pStyle w:val="Tablefin"/>
        <w:rPr>
          <w:lang w:val="ru-RU"/>
        </w:rPr>
      </w:pPr>
    </w:p>
    <w:p w:rsidR="00DB4678" w:rsidRPr="00EA0DE3" w:rsidRDefault="00DB4678" w:rsidP="00EA0DE3">
      <w:pPr>
        <w:pStyle w:val="Heading2"/>
      </w:pPr>
      <w:r w:rsidRPr="00EA0DE3">
        <w:t>2.2</w:t>
      </w:r>
      <w:r w:rsidRPr="00EA0DE3">
        <w:tab/>
      </w:r>
      <w:r w:rsidR="00265C18" w:rsidRPr="00EA0DE3">
        <w:rPr>
          <w:szCs w:val="22"/>
        </w:rPr>
        <w:t>Спектральная маска излучения для оборудования, работающего в полосе</w:t>
      </w:r>
      <w:r w:rsidRPr="00EA0DE3">
        <w:t xml:space="preserve"> 2500</w:t>
      </w:r>
      <w:r w:rsidR="00EA0DE3">
        <w:sym w:font="Symbol" w:char="F02D"/>
      </w:r>
      <w:r w:rsidRPr="00EA0DE3">
        <w:t>2690</w:t>
      </w:r>
      <w:r w:rsidR="00304848" w:rsidRPr="00EA0DE3">
        <w:t> МГц</w:t>
      </w:r>
    </w:p>
    <w:p w:rsidR="00DB4678" w:rsidRPr="00EA0DE3" w:rsidRDefault="00C44C71" w:rsidP="00170EDA">
      <w:r w:rsidRPr="00EA0DE3">
        <w:t>Спектральная маска излучений базовых станций применяется к частотам, которые отстоят от центральной частоты базовой станции на величину от 2,5</w:t>
      </w:r>
      <w:r w:rsidR="00304848" w:rsidRPr="00EA0DE3">
        <w:t> МГц</w:t>
      </w:r>
      <w:r w:rsidRPr="00EA0DE3">
        <w:t xml:space="preserve"> до 12,5</w:t>
      </w:r>
      <w:r w:rsidR="00304848" w:rsidRPr="00EA0DE3">
        <w:t> МГц</w:t>
      </w:r>
      <w:r w:rsidRPr="00EA0DE3">
        <w:t xml:space="preserve"> для несущей 5</w:t>
      </w:r>
      <w:r w:rsidR="00304848" w:rsidRPr="00EA0DE3">
        <w:t> МГц</w:t>
      </w:r>
      <w:r w:rsidRPr="00EA0DE3">
        <w:t>, а также от 5</w:t>
      </w:r>
      <w:r w:rsidR="00304848" w:rsidRPr="00EA0DE3">
        <w:t> МГц</w:t>
      </w:r>
      <w:r w:rsidRPr="00EA0DE3">
        <w:t xml:space="preserve"> до 25</w:t>
      </w:r>
      <w:r w:rsidR="00304848" w:rsidRPr="00EA0DE3">
        <w:t> МГц</w:t>
      </w:r>
      <w:r w:rsidRPr="00EA0DE3">
        <w:t xml:space="preserve"> для несущей 10</w:t>
      </w:r>
      <w:r w:rsidR="00304848" w:rsidRPr="00EA0DE3">
        <w:t> МГц</w:t>
      </w:r>
      <w:r w:rsidRPr="00EA0DE3">
        <w:t xml:space="preserve">. Величина </w:t>
      </w:r>
      <w:r w:rsidRPr="00EA0DE3">
        <w:rPr>
          <w:rFonts w:ascii="Symbol" w:hAnsi="Symbol"/>
        </w:rPr>
        <w:t></w:t>
      </w:r>
      <w:r w:rsidRPr="00EA0DE3">
        <w:rPr>
          <w:i/>
        </w:rPr>
        <w:t>f</w:t>
      </w:r>
      <w:r w:rsidRPr="00EA0DE3">
        <w:t xml:space="preserve"> определяется как сдвиг частоты в</w:t>
      </w:r>
      <w:r w:rsidR="00304848" w:rsidRPr="00EA0DE3">
        <w:t> МГц</w:t>
      </w:r>
      <w:r w:rsidRPr="00EA0DE3">
        <w:t xml:space="preserve"> от центральной частоты канала</w:t>
      </w:r>
      <w:r w:rsidR="00DB4678" w:rsidRPr="00EA0DE3">
        <w:t>.</w:t>
      </w: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C02143" w:rsidRPr="00EA0DE3">
        <w:t>5</w:t>
      </w:r>
      <w:r w:rsidR="00DB4678" w:rsidRPr="00EA0DE3">
        <w:t>4</w:t>
      </w:r>
    </w:p>
    <w:p w:rsidR="00DB4678" w:rsidRPr="00EA0DE3" w:rsidRDefault="00265C18" w:rsidP="00C02143">
      <w:pPr>
        <w:pStyle w:val="Tabletitle"/>
      </w:pPr>
      <w:r w:rsidRPr="00EA0DE3">
        <w:rPr>
          <w:szCs w:val="22"/>
        </w:rPr>
        <w:t>Спектральная маска излучения для несущей 5</w:t>
      </w:r>
      <w:r w:rsidR="00304848" w:rsidRPr="00EA0DE3">
        <w:rPr>
          <w:szCs w:val="22"/>
        </w:rPr>
        <w:t> МГц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28"/>
        <w:gridCol w:w="2469"/>
        <w:gridCol w:w="2875"/>
      </w:tblGrid>
      <w:tr w:rsidR="00265C18" w:rsidRPr="00EA0DE3" w:rsidTr="00076057">
        <w:trPr>
          <w:jc w:val="center"/>
        </w:trPr>
        <w:tc>
          <w:tcPr>
            <w:tcW w:w="3728" w:type="dxa"/>
            <w:vAlign w:val="center"/>
          </w:tcPr>
          <w:p w:rsidR="00265C18" w:rsidRPr="00EA0DE3" w:rsidRDefault="00265C18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2469" w:type="dxa"/>
            <w:vAlign w:val="center"/>
          </w:tcPr>
          <w:p w:rsidR="00265C18" w:rsidRPr="00EA0DE3" w:rsidRDefault="00265C18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2875" w:type="dxa"/>
            <w:vAlign w:val="center"/>
          </w:tcPr>
          <w:p w:rsidR="00265C18" w:rsidRPr="00EA0DE3" w:rsidRDefault="00265C18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372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2E72B1" w:rsidRPr="00EA0DE3">
              <w:t>,</w:t>
            </w: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423594" w:rsidRPr="00EA0DE3">
              <w:t>&lt;</w:t>
            </w:r>
            <w:r w:rsidRPr="00EA0DE3">
              <w:t xml:space="preserve"> 3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46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28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3728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  <w:r w:rsidR="002E72B1" w:rsidRPr="00EA0DE3">
              <w:t>,</w:t>
            </w: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246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28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423594" w:rsidRPr="00EA0DE3" w:rsidRDefault="00423594" w:rsidP="00423594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DB4678" w:rsidRPr="00EA0DE3">
        <w:t>5</w:t>
      </w:r>
      <w:r w:rsidR="00423594" w:rsidRPr="00EA0DE3">
        <w:t>5</w:t>
      </w:r>
    </w:p>
    <w:p w:rsidR="00DB4678" w:rsidRPr="00EA0DE3" w:rsidRDefault="00C44C71" w:rsidP="00C44C71">
      <w:pPr>
        <w:pStyle w:val="Tabletitle"/>
      </w:pPr>
      <w:r w:rsidRPr="00EA0DE3">
        <w:rPr>
          <w:szCs w:val="22"/>
        </w:rPr>
        <w:t xml:space="preserve">Спектральная маска излучения для несущей </w:t>
      </w:r>
      <w:r w:rsidR="00DB4678" w:rsidRPr="00EA0DE3">
        <w:t>10</w:t>
      </w:r>
      <w:r w:rsidR="00304848" w:rsidRPr="00EA0DE3">
        <w:t> МГц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77"/>
        <w:gridCol w:w="2520"/>
        <w:gridCol w:w="2875"/>
      </w:tblGrid>
      <w:tr w:rsidR="00C44C71" w:rsidRPr="00EA0DE3" w:rsidTr="00076057">
        <w:trPr>
          <w:jc w:val="center"/>
        </w:trPr>
        <w:tc>
          <w:tcPr>
            <w:tcW w:w="3677" w:type="dxa"/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2520" w:type="dxa"/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2875" w:type="dxa"/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3677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="00423594" w:rsidRPr="00EA0DE3">
              <w:t>&lt;</w:t>
            </w:r>
            <w:r w:rsidRPr="00EA0DE3">
              <w:t xml:space="preserve"> 6</w:t>
            </w:r>
            <w:r w:rsidR="00304848" w:rsidRPr="00EA0DE3">
              <w:t> МГц</w:t>
            </w:r>
          </w:p>
        </w:tc>
        <w:tc>
          <w:tcPr>
            <w:tcW w:w="252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28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</w:tr>
      <w:tr w:rsidR="00DB4678" w:rsidRPr="00EA0DE3" w:rsidTr="00076057">
        <w:trPr>
          <w:jc w:val="center"/>
        </w:trPr>
        <w:tc>
          <w:tcPr>
            <w:tcW w:w="3677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6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25</w:t>
            </w:r>
            <w:r w:rsidR="00304848" w:rsidRPr="00EA0DE3">
              <w:t> МГц</w:t>
            </w:r>
          </w:p>
        </w:tc>
        <w:tc>
          <w:tcPr>
            <w:tcW w:w="2520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</w:t>
            </w:r>
            <w:r w:rsidR="00D778E8" w:rsidRPr="00EA0DE3">
              <w:t> дБм</w:t>
            </w:r>
          </w:p>
        </w:tc>
        <w:tc>
          <w:tcPr>
            <w:tcW w:w="2875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</w:tbl>
    <w:p w:rsidR="00423594" w:rsidRPr="00EA0DE3" w:rsidRDefault="00423594" w:rsidP="00423594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423594" w:rsidRPr="00EA0DE3">
        <w:t>5</w:t>
      </w:r>
      <w:r w:rsidR="00DB4678" w:rsidRPr="00EA0DE3">
        <w:t>6</w:t>
      </w:r>
    </w:p>
    <w:p w:rsidR="00DB4678" w:rsidRPr="00EA0DE3" w:rsidRDefault="007D0E0B" w:rsidP="00423594">
      <w:pPr>
        <w:pStyle w:val="Tabletitle"/>
      </w:pPr>
      <w:r w:rsidRPr="00EA0DE3">
        <w:rPr>
          <w:lang w:eastAsia="ja-JP"/>
        </w:rPr>
        <w:t xml:space="preserve">Утечка </w:t>
      </w:r>
      <w:r w:rsidR="00D818E9" w:rsidRPr="00EA0DE3">
        <w:rPr>
          <w:lang w:eastAsia="ja-JP"/>
        </w:rPr>
        <w:t>мощности</w:t>
      </w:r>
      <w:r w:rsidRPr="00EA0DE3">
        <w:rPr>
          <w:lang w:eastAsia="ja-JP"/>
        </w:rPr>
        <w:t xml:space="preserve"> в</w:t>
      </w:r>
      <w:r w:rsidR="00C44C71" w:rsidRPr="00EA0DE3">
        <w:rPr>
          <w:lang w:eastAsia="ja-JP"/>
        </w:rPr>
        <w:t xml:space="preserve"> соседн</w:t>
      </w:r>
      <w:r w:rsidRPr="00EA0DE3">
        <w:rPr>
          <w:lang w:eastAsia="ja-JP"/>
        </w:rPr>
        <w:t>ий</w:t>
      </w:r>
      <w:r w:rsidR="00C44C71" w:rsidRPr="00EA0DE3">
        <w:rPr>
          <w:lang w:eastAsia="ja-JP"/>
        </w:rPr>
        <w:t xml:space="preserve"> канал (Япония)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79"/>
        <w:gridCol w:w="3396"/>
        <w:gridCol w:w="3397"/>
      </w:tblGrid>
      <w:tr w:rsidR="00C44C71" w:rsidRPr="00EA0DE3" w:rsidTr="00076057">
        <w:trPr>
          <w:jc w:val="center"/>
        </w:trPr>
        <w:tc>
          <w:tcPr>
            <w:tcW w:w="2279" w:type="dxa"/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  <w:lang w:eastAsia="ja-JP"/>
              </w:rPr>
            </w:pPr>
            <w:r w:rsidRPr="00EA0DE3">
              <w:rPr>
                <w:szCs w:val="22"/>
                <w:lang w:eastAsia="ja-JP"/>
              </w:rPr>
              <w:t>Ширина канала</w:t>
            </w:r>
          </w:p>
        </w:tc>
        <w:tc>
          <w:tcPr>
            <w:tcW w:w="3396" w:type="dxa"/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Частотный диапазон измерения</w:t>
            </w:r>
            <w:r w:rsidRPr="00EA0DE3">
              <w:rPr>
                <w:szCs w:val="22"/>
                <w:lang w:eastAsia="ja-JP"/>
              </w:rPr>
              <w:t xml:space="preserve"> </w:t>
            </w:r>
            <w:r w:rsidRPr="00EA0DE3">
              <w:rPr>
                <w:szCs w:val="22"/>
                <w:lang w:eastAsia="ja-JP"/>
              </w:rPr>
              <w:br/>
              <w:t>(МГц)</w:t>
            </w:r>
          </w:p>
        </w:tc>
        <w:tc>
          <w:tcPr>
            <w:tcW w:w="3397" w:type="dxa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  <w:lang w:eastAsia="ja-JP"/>
              </w:rPr>
              <w:t xml:space="preserve">Допустимая </w:t>
            </w:r>
            <w:r w:rsidR="007D0E0B" w:rsidRPr="00EA0DE3">
              <w:rPr>
                <w:szCs w:val="22"/>
                <w:lang w:eastAsia="ja-JP"/>
              </w:rPr>
              <w:t xml:space="preserve">утечка </w:t>
            </w:r>
            <w:r w:rsidRPr="00EA0DE3">
              <w:rPr>
                <w:szCs w:val="22"/>
                <w:lang w:eastAsia="ja-JP"/>
              </w:rPr>
              <w:t>мощност</w:t>
            </w:r>
            <w:r w:rsidR="007D0E0B" w:rsidRPr="00EA0DE3">
              <w:rPr>
                <w:szCs w:val="22"/>
                <w:lang w:eastAsia="ja-JP"/>
              </w:rPr>
              <w:t xml:space="preserve">и в </w:t>
            </w:r>
            <w:r w:rsidRPr="00EA0DE3">
              <w:rPr>
                <w:szCs w:val="22"/>
                <w:lang w:eastAsia="ja-JP"/>
              </w:rPr>
              <w:t>соседн</w:t>
            </w:r>
            <w:r w:rsidR="007D0E0B" w:rsidRPr="00EA0DE3">
              <w:rPr>
                <w:szCs w:val="22"/>
                <w:lang w:eastAsia="ja-JP"/>
              </w:rPr>
              <w:t>ий</w:t>
            </w:r>
            <w:r w:rsidRPr="00EA0DE3">
              <w:rPr>
                <w:szCs w:val="22"/>
                <w:lang w:eastAsia="ja-JP"/>
              </w:rPr>
              <w:t xml:space="preserve"> канал</w:t>
            </w:r>
            <w:r w:rsidRPr="00EA0DE3">
              <w:rPr>
                <w:szCs w:val="22"/>
              </w:rPr>
              <w:br/>
              <w:t>(дБм)</w:t>
            </w:r>
          </w:p>
        </w:tc>
      </w:tr>
      <w:tr w:rsidR="00DB4678" w:rsidRPr="00EA0DE3" w:rsidTr="00076057">
        <w:trPr>
          <w:trHeight w:val="70"/>
          <w:jc w:val="center"/>
        </w:trPr>
        <w:tc>
          <w:tcPr>
            <w:tcW w:w="2279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3396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</w:t>
            </w:r>
            <w:r w:rsidR="002E72B1" w:rsidRPr="00EA0DE3">
              <w:t>,</w:t>
            </w:r>
            <w:r w:rsidRPr="00EA0DE3">
              <w:t xml:space="preserve">6 &lt;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7</w:t>
            </w:r>
            <w:r w:rsidR="002E72B1" w:rsidRPr="00EA0DE3">
              <w:t>,</w:t>
            </w:r>
            <w:r w:rsidRPr="00EA0DE3">
              <w:t>4</w:t>
            </w:r>
          </w:p>
        </w:tc>
        <w:tc>
          <w:tcPr>
            <w:tcW w:w="3397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</w:p>
        </w:tc>
      </w:tr>
      <w:tr w:rsidR="00DB4678" w:rsidRPr="00EA0DE3" w:rsidTr="00076057">
        <w:trPr>
          <w:jc w:val="center"/>
        </w:trPr>
        <w:tc>
          <w:tcPr>
            <w:tcW w:w="2279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304848" w:rsidRPr="00EA0DE3">
              <w:t> МГц</w:t>
            </w:r>
          </w:p>
        </w:tc>
        <w:tc>
          <w:tcPr>
            <w:tcW w:w="3396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5</w:t>
            </w:r>
            <w:r w:rsidR="002E72B1" w:rsidRPr="00EA0DE3">
              <w:t>,</w:t>
            </w:r>
            <w:r w:rsidRPr="00EA0DE3">
              <w:t xml:space="preserve">25 &lt;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14</w:t>
            </w:r>
            <w:r w:rsidR="002E72B1" w:rsidRPr="00EA0DE3">
              <w:t>,</w:t>
            </w:r>
            <w:r w:rsidRPr="00EA0DE3">
              <w:t>75</w:t>
            </w:r>
          </w:p>
        </w:tc>
        <w:tc>
          <w:tcPr>
            <w:tcW w:w="3397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</w:t>
            </w:r>
          </w:p>
        </w:tc>
      </w:tr>
    </w:tbl>
    <w:p w:rsidR="00423594" w:rsidRPr="00EA0DE3" w:rsidRDefault="00423594" w:rsidP="00423594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lastRenderedPageBreak/>
        <w:t xml:space="preserve">ТАБЛИЦА </w:t>
      </w:r>
      <w:r w:rsidR="00423594" w:rsidRPr="00EA0DE3">
        <w:t>5</w:t>
      </w:r>
      <w:r w:rsidR="00DB4678" w:rsidRPr="00EA0DE3">
        <w:t>7</w:t>
      </w:r>
    </w:p>
    <w:p w:rsidR="00DB4678" w:rsidRPr="00EA0DE3" w:rsidRDefault="00C44C71" w:rsidP="00C44C71">
      <w:pPr>
        <w:pStyle w:val="Tabletitle"/>
      </w:pPr>
      <w:r w:rsidRPr="00EA0DE3">
        <w:rPr>
          <w:szCs w:val="22"/>
        </w:rPr>
        <w:t>Спектральная маска излучения для несущей 5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 xml:space="preserve"> – </w:t>
      </w:r>
      <w:r w:rsidRPr="00EA0DE3">
        <w:rPr>
          <w:szCs w:val="22"/>
          <w:lang w:eastAsia="ja-JP"/>
        </w:rPr>
        <w:t>Япония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4571"/>
        <w:gridCol w:w="1699"/>
      </w:tblGrid>
      <w:tr w:rsidR="00C44C71" w:rsidRPr="00EA0DE3" w:rsidTr="00076057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C71" w:rsidRPr="00EA0DE3" w:rsidRDefault="00C44C7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7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12</w:t>
            </w:r>
            <w:r w:rsidR="002E72B1" w:rsidRPr="00EA0DE3">
              <w:t>,</w:t>
            </w:r>
            <w:r w:rsidRPr="00EA0DE3">
              <w:t>25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15</w:t>
            </w:r>
            <w:r w:rsidRPr="00EA0DE3">
              <w:sym w:font="Symbol" w:char="F02D"/>
            </w:r>
            <w:r w:rsidRPr="00EA0DE3">
              <w:t>1</w:t>
            </w:r>
            <w:r w:rsidR="002E72B1" w:rsidRPr="00EA0DE3">
              <w:t>,</w:t>
            </w:r>
            <w:r w:rsidRPr="00EA0DE3">
              <w:t>4 × (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</w:t>
            </w:r>
            <w:r w:rsidRPr="00EA0DE3">
              <w:sym w:font="Symbol" w:char="F02D"/>
            </w:r>
            <w:r w:rsidRPr="00EA0DE3">
              <w:t>7</w:t>
            </w:r>
            <w:r w:rsidR="002E72B1" w:rsidRPr="00EA0DE3">
              <w:t>,</w:t>
            </w:r>
            <w:r w:rsidRPr="00EA0DE3">
              <w:t>5)</w:t>
            </w:r>
            <w:r w:rsidR="00D778E8" w:rsidRPr="00EA0DE3">
              <w:t> дБм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076057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12</w:t>
            </w:r>
            <w:r w:rsidR="002E72B1" w:rsidRPr="00EA0DE3">
              <w:t>,</w:t>
            </w:r>
            <w:r w:rsidRPr="00EA0DE3">
              <w:t xml:space="preserve">25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22</w:t>
            </w:r>
            <w:r w:rsidR="002E72B1" w:rsidRPr="00EA0DE3">
              <w:t>,</w:t>
            </w:r>
            <w:r w:rsidRPr="00EA0DE3">
              <w:t>5</w:t>
            </w:r>
            <w:r w:rsidR="00304848" w:rsidRPr="00EA0DE3">
              <w:t> МГц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22</w:t>
            </w:r>
            <w:r w:rsidR="00D778E8" w:rsidRPr="00EA0DE3">
              <w:t> дБм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076057">
        <w:trPr>
          <w:jc w:val="center"/>
        </w:trPr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781D48" w:rsidP="00423594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 xml:space="preserve">– </w:t>
            </w:r>
            <w:r w:rsidR="00C44C71" w:rsidRPr="00EA0DE3">
              <w:rPr>
                <w:lang w:val="ru-RU" w:eastAsia="ja-JP"/>
              </w:rPr>
              <w:t xml:space="preserve">Значение </w:t>
            </w:r>
            <w:r w:rsidR="007D0E0B" w:rsidRPr="00EA0DE3">
              <w:rPr>
                <w:lang w:val="ru-RU" w:eastAsia="ja-JP"/>
              </w:rPr>
              <w:t xml:space="preserve">утечки </w:t>
            </w:r>
            <w:r w:rsidR="00C44C71" w:rsidRPr="00EA0DE3">
              <w:rPr>
                <w:lang w:val="ru-RU" w:eastAsia="ja-JP"/>
              </w:rPr>
              <w:t xml:space="preserve">мощности </w:t>
            </w:r>
            <w:r w:rsidR="007D0E0B" w:rsidRPr="00EA0DE3">
              <w:rPr>
                <w:lang w:val="ru-RU" w:eastAsia="ja-JP"/>
              </w:rPr>
              <w:t>в</w:t>
            </w:r>
            <w:r w:rsidR="00C44C71" w:rsidRPr="00EA0DE3">
              <w:rPr>
                <w:lang w:val="ru-RU" w:eastAsia="ja-JP"/>
              </w:rPr>
              <w:t xml:space="preserve"> соседн</w:t>
            </w:r>
            <w:r w:rsidR="007D0E0B" w:rsidRPr="00EA0DE3">
              <w:rPr>
                <w:lang w:val="ru-RU" w:eastAsia="ja-JP"/>
              </w:rPr>
              <w:t>ий</w:t>
            </w:r>
            <w:r w:rsidR="00C44C71" w:rsidRPr="00EA0DE3">
              <w:rPr>
                <w:lang w:val="ru-RU" w:eastAsia="ja-JP"/>
              </w:rPr>
              <w:t xml:space="preserve"> канал для канала шириной 5</w:t>
            </w:r>
            <w:r w:rsidR="00304848" w:rsidRPr="00EA0DE3">
              <w:rPr>
                <w:lang w:val="ru-RU" w:eastAsia="ja-JP"/>
              </w:rPr>
              <w:t> МГц</w:t>
            </w:r>
            <w:r w:rsidR="00C44C71" w:rsidRPr="00EA0DE3">
              <w:rPr>
                <w:lang w:val="ru-RU" w:eastAsia="ja-JP"/>
              </w:rPr>
              <w:t xml:space="preserve"> от 2,6</w:t>
            </w:r>
            <w:r w:rsidR="00304848" w:rsidRPr="00EA0DE3">
              <w:rPr>
                <w:lang w:val="ru-RU" w:eastAsia="ja-JP"/>
              </w:rPr>
              <w:t> МГц</w:t>
            </w:r>
            <w:r w:rsidR="00C44C71" w:rsidRPr="00EA0DE3">
              <w:rPr>
                <w:lang w:val="ru-RU" w:eastAsia="ja-JP"/>
              </w:rPr>
              <w:t xml:space="preserve"> до 7,4</w:t>
            </w:r>
            <w:r w:rsidR="00304848" w:rsidRPr="00EA0DE3">
              <w:rPr>
                <w:lang w:val="ru-RU" w:eastAsia="ja-JP"/>
              </w:rPr>
              <w:t> МГц</w:t>
            </w:r>
            <w:r w:rsidR="00C44C71" w:rsidRPr="00EA0DE3">
              <w:rPr>
                <w:lang w:val="ru-RU" w:eastAsia="ja-JP"/>
              </w:rPr>
              <w:t xml:space="preserve"> представлено в таблице </w:t>
            </w:r>
            <w:r w:rsidR="00423594" w:rsidRPr="00EA0DE3">
              <w:rPr>
                <w:lang w:val="ru-RU"/>
              </w:rPr>
              <w:t>5</w:t>
            </w:r>
            <w:r w:rsidR="00DB4678" w:rsidRPr="00EA0DE3">
              <w:rPr>
                <w:lang w:val="ru-RU"/>
              </w:rPr>
              <w:t>6.</w:t>
            </w:r>
          </w:p>
        </w:tc>
      </w:tr>
    </w:tbl>
    <w:p w:rsidR="00423594" w:rsidRPr="00EA0DE3" w:rsidRDefault="00423594" w:rsidP="00423594">
      <w:pPr>
        <w:pStyle w:val="Tablefin"/>
        <w:rPr>
          <w:lang w:val="ru-RU"/>
        </w:rPr>
      </w:pPr>
    </w:p>
    <w:p w:rsidR="00DB4678" w:rsidRPr="00EA0DE3" w:rsidRDefault="00107B97" w:rsidP="00EA0DE3">
      <w:pPr>
        <w:pStyle w:val="TableNo"/>
      </w:pPr>
      <w:r w:rsidRPr="00EA0DE3">
        <w:t xml:space="preserve">ТАБЛИЦА </w:t>
      </w:r>
      <w:r w:rsidR="00423594" w:rsidRPr="00EA0DE3">
        <w:t>5</w:t>
      </w:r>
      <w:r w:rsidR="00DB4678" w:rsidRPr="00EA0DE3">
        <w:t>8</w:t>
      </w:r>
    </w:p>
    <w:p w:rsidR="00DB4678" w:rsidRPr="00EA0DE3" w:rsidRDefault="00C44C71" w:rsidP="00C44C71">
      <w:pPr>
        <w:pStyle w:val="Tabletitle"/>
      </w:pPr>
      <w:r w:rsidRPr="00EA0DE3">
        <w:rPr>
          <w:szCs w:val="22"/>
        </w:rPr>
        <w:t>Спектральная маска для несущей 10</w:t>
      </w:r>
      <w:r w:rsidR="00304848" w:rsidRPr="00EA0DE3">
        <w:rPr>
          <w:szCs w:val="22"/>
        </w:rPr>
        <w:t> МГц</w:t>
      </w:r>
      <w:r w:rsidRPr="00EA0DE3">
        <w:rPr>
          <w:szCs w:val="22"/>
        </w:rPr>
        <w:t> – Японии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0"/>
        <w:gridCol w:w="4838"/>
        <w:gridCol w:w="1814"/>
      </w:tblGrid>
      <w:tr w:rsidR="001B5B41" w:rsidRPr="00EA0DE3" w:rsidTr="00076057">
        <w:trPr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1" w:rsidRPr="00EA0DE3" w:rsidRDefault="001B5B4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t xml:space="preserve">Сдвиг относительно </w:t>
            </w:r>
            <w:r w:rsidRPr="00EA0DE3">
              <w:br/>
              <w:t>центральной частоты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1" w:rsidRPr="00EA0DE3" w:rsidRDefault="001B5B4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rFonts w:cs="v4.2.0"/>
                <w:szCs w:val="22"/>
              </w:rPr>
              <w:t>Допустимый уровень излучения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1" w:rsidRPr="00EA0DE3" w:rsidRDefault="001B5B41" w:rsidP="00304848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 xml:space="preserve">Ширина полосы </w:t>
            </w:r>
            <w:r w:rsidRPr="00EA0DE3">
              <w:rPr>
                <w:szCs w:val="22"/>
              </w:rPr>
              <w:br/>
              <w:t>измерения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 xml:space="preserve">15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sym w:font="Symbol" w:char="F044"/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25</w:t>
            </w:r>
            <w:r w:rsidR="00304848" w:rsidRPr="00EA0DE3">
              <w:t> МГц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22</w:t>
            </w:r>
            <w:r w:rsidR="00D778E8" w:rsidRPr="00EA0DE3">
              <w:t> дБм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</w:tr>
      <w:tr w:rsidR="00DB4678" w:rsidRPr="00EA0DE3" w:rsidTr="00076057">
        <w:trPr>
          <w:jc w:val="center"/>
        </w:trPr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4678" w:rsidRPr="00EA0DE3" w:rsidRDefault="00781D48" w:rsidP="00423594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DB4678" w:rsidRPr="00EA0DE3">
              <w:rPr>
                <w:lang w:val="ru-RU"/>
              </w:rPr>
              <w:t xml:space="preserve">– </w:t>
            </w:r>
            <w:r w:rsidR="001B5B41" w:rsidRPr="00EA0DE3">
              <w:rPr>
                <w:lang w:val="ru-RU" w:eastAsia="ja-JP"/>
              </w:rPr>
              <w:t xml:space="preserve">Значение </w:t>
            </w:r>
            <w:r w:rsidR="007D0E0B" w:rsidRPr="00EA0DE3">
              <w:rPr>
                <w:lang w:val="ru-RU" w:eastAsia="ja-JP"/>
              </w:rPr>
              <w:t>утечки мощности в соседний канал</w:t>
            </w:r>
            <w:r w:rsidR="001B5B41" w:rsidRPr="00EA0DE3">
              <w:rPr>
                <w:lang w:val="ru-RU" w:eastAsia="ja-JP"/>
              </w:rPr>
              <w:t xml:space="preserve"> для канала шириной 10</w:t>
            </w:r>
            <w:r w:rsidR="00304848" w:rsidRPr="00EA0DE3">
              <w:rPr>
                <w:lang w:val="ru-RU" w:eastAsia="ja-JP"/>
              </w:rPr>
              <w:t> МГц</w:t>
            </w:r>
            <w:r w:rsidR="001B5B41" w:rsidRPr="00EA0DE3">
              <w:rPr>
                <w:lang w:val="ru-RU" w:eastAsia="ja-JP"/>
              </w:rPr>
              <w:t xml:space="preserve"> от 5,25</w:t>
            </w:r>
            <w:r w:rsidR="00304848" w:rsidRPr="00EA0DE3">
              <w:rPr>
                <w:lang w:val="ru-RU" w:eastAsia="ja-JP"/>
              </w:rPr>
              <w:t> МГц</w:t>
            </w:r>
            <w:r w:rsidR="001B5B41" w:rsidRPr="00EA0DE3">
              <w:rPr>
                <w:lang w:val="ru-RU" w:eastAsia="ja-JP"/>
              </w:rPr>
              <w:t xml:space="preserve"> до 14,75</w:t>
            </w:r>
            <w:r w:rsidR="00304848" w:rsidRPr="00EA0DE3">
              <w:rPr>
                <w:lang w:val="ru-RU" w:eastAsia="ja-JP"/>
              </w:rPr>
              <w:t> МГц</w:t>
            </w:r>
            <w:r w:rsidR="001B5B41" w:rsidRPr="00EA0DE3">
              <w:rPr>
                <w:lang w:val="ru-RU" w:eastAsia="ja-JP"/>
              </w:rPr>
              <w:t xml:space="preserve"> представлено в таблице </w:t>
            </w:r>
            <w:r w:rsidR="00423594" w:rsidRPr="00EA0DE3">
              <w:rPr>
                <w:lang w:val="ru-RU"/>
              </w:rPr>
              <w:t>5</w:t>
            </w:r>
            <w:r w:rsidR="00DB4678" w:rsidRPr="00EA0DE3">
              <w:rPr>
                <w:lang w:val="ru-RU"/>
              </w:rPr>
              <w:t>6.</w:t>
            </w:r>
          </w:p>
        </w:tc>
      </w:tr>
    </w:tbl>
    <w:p w:rsidR="00423594" w:rsidRPr="00EA0DE3" w:rsidRDefault="00423594" w:rsidP="00423594">
      <w:pPr>
        <w:pStyle w:val="Tablefin"/>
        <w:rPr>
          <w:lang w:val="ru-RU"/>
        </w:rPr>
      </w:pPr>
    </w:p>
    <w:p w:rsidR="00DB4678" w:rsidRPr="00EA0DE3" w:rsidRDefault="00DB4678" w:rsidP="00EA0DE3">
      <w:pPr>
        <w:pStyle w:val="Heading2"/>
      </w:pPr>
      <w:r w:rsidRPr="00EA0DE3">
        <w:t>2.3</w:t>
      </w:r>
      <w:r w:rsidRPr="00EA0DE3">
        <w:tab/>
      </w:r>
      <w:r w:rsidR="00B67960" w:rsidRPr="00EA0DE3">
        <w:t>Спектральная маска излучения для оборудования, работающего в полосе 3</w:t>
      </w:r>
      <w:r w:rsidRPr="00EA0DE3">
        <w:t>400</w:t>
      </w:r>
      <w:r w:rsidR="00EA0DE3">
        <w:sym w:font="Symbol" w:char="F02D"/>
      </w:r>
      <w:r w:rsidRPr="00EA0DE3">
        <w:t>3600</w:t>
      </w:r>
      <w:r w:rsidR="00304848" w:rsidRPr="00EA0DE3">
        <w:t> МГц</w:t>
      </w:r>
    </w:p>
    <w:p w:rsidR="00DB4678" w:rsidRPr="00EA0DE3" w:rsidRDefault="00B67960" w:rsidP="00672572">
      <w:r w:rsidRPr="00EA0DE3">
        <w:t xml:space="preserve">Базовые станции </w:t>
      </w:r>
      <w:r w:rsidR="00DB4678" w:rsidRPr="00EA0DE3">
        <w:t xml:space="preserve">OFDMA TDD WMAN </w:t>
      </w:r>
      <w:r w:rsidR="008C46FA" w:rsidRPr="00EA0DE3">
        <w:t>соответствуют действующим национальным/региональным регуляторным положениям о внеполосных излучениях</w:t>
      </w:r>
      <w:r w:rsidR="00DB4678" w:rsidRPr="00EA0DE3">
        <w:t xml:space="preserve">. </w:t>
      </w:r>
      <w:r w:rsidR="008C46FA" w:rsidRPr="00EA0DE3">
        <w:t xml:space="preserve">В этом отношении в регуляторной области </w:t>
      </w:r>
      <w:r w:rsidR="00672572" w:rsidRPr="00EA0DE3">
        <w:t>СЕПТ нежелательные излучения базовых станций</w:t>
      </w:r>
      <w:r w:rsidR="00DB4678" w:rsidRPr="00EA0DE3">
        <w:t xml:space="preserve"> OFDMA TDD WMAN </w:t>
      </w:r>
      <w:r w:rsidR="00672572" w:rsidRPr="00EA0DE3">
        <w:t xml:space="preserve">как </w:t>
      </w:r>
      <w:r w:rsidR="00D818E9" w:rsidRPr="00EA0DE3">
        <w:t>минимум</w:t>
      </w:r>
      <w:r w:rsidR="00672572" w:rsidRPr="00EA0DE3">
        <w:t xml:space="preserve"> отвечают требованиям действующего согласованного стандарта ЕТСИ</w:t>
      </w:r>
      <w:r w:rsidR="00DB4678" w:rsidRPr="00EA0DE3">
        <w:t xml:space="preserve"> EN</w:t>
      </w:r>
      <w:r w:rsidR="00423594" w:rsidRPr="00EA0DE3">
        <w:t> </w:t>
      </w:r>
      <w:r w:rsidR="00DB4678" w:rsidRPr="00EA0DE3">
        <w:t>302</w:t>
      </w:r>
      <w:r w:rsidR="00423594" w:rsidRPr="00EA0DE3">
        <w:t> </w:t>
      </w:r>
      <w:r w:rsidR="00DB4678" w:rsidRPr="00EA0DE3">
        <w:t>326</w:t>
      </w:r>
      <w:r w:rsidR="00672572" w:rsidRPr="00EA0DE3">
        <w:t xml:space="preserve"> для данной полосы частот и любым иным применимым согласованным стандартам ЕТСИ</w:t>
      </w:r>
      <w:r w:rsidR="00DB4678" w:rsidRPr="00EA0DE3">
        <w:t>.</w:t>
      </w:r>
      <w:r w:rsidR="00423594" w:rsidRPr="00EA0DE3">
        <w:t xml:space="preserve"> </w:t>
      </w:r>
      <w:r w:rsidR="00672572" w:rsidRPr="00EA0DE3">
        <w:t>Те же требования были выбраны рядом администраций стран, не являющихся членами СЕПТ</w:t>
      </w:r>
      <w:r w:rsidR="00DB4678" w:rsidRPr="00EA0DE3">
        <w:t>.</w:t>
      </w:r>
    </w:p>
    <w:p w:rsidR="00DB4678" w:rsidRPr="00EA0DE3" w:rsidRDefault="00791C47" w:rsidP="00F31397">
      <w:r w:rsidRPr="00EA0DE3">
        <w:t>В тех случаях, когда</w:t>
      </w:r>
      <w:r w:rsidR="00F31397" w:rsidRPr="00EA0DE3">
        <w:t xml:space="preserve"> для целей упрощения совместимости лицензий в</w:t>
      </w:r>
      <w:r w:rsidRPr="00EA0DE3">
        <w:t xml:space="preserve"> национальны</w:t>
      </w:r>
      <w:r w:rsidR="00F31397" w:rsidRPr="00EA0DE3">
        <w:t>х</w:t>
      </w:r>
      <w:r w:rsidRPr="00EA0DE3">
        <w:t>/региональны</w:t>
      </w:r>
      <w:r w:rsidR="00F31397" w:rsidRPr="00EA0DE3">
        <w:t>х</w:t>
      </w:r>
      <w:r w:rsidRPr="00EA0DE3">
        <w:t xml:space="preserve"> рег</w:t>
      </w:r>
      <w:r w:rsidR="00F31397" w:rsidRPr="00EA0DE3">
        <w:t>у</w:t>
      </w:r>
      <w:r w:rsidRPr="00EA0DE3">
        <w:t>ляторны</w:t>
      </w:r>
      <w:r w:rsidR="00F31397" w:rsidRPr="00EA0DE3">
        <w:t>х</w:t>
      </w:r>
      <w:r w:rsidRPr="00EA0DE3">
        <w:t xml:space="preserve"> положения</w:t>
      </w:r>
      <w:r w:rsidR="00F31397" w:rsidRPr="00EA0DE3">
        <w:t>х</w:t>
      </w:r>
      <w:r w:rsidRPr="00EA0DE3">
        <w:t xml:space="preserve"> определяют</w:t>
      </w:r>
      <w:r w:rsidR="00F31397" w:rsidRPr="00EA0DE3">
        <w:t>ся излучения за пределами блока, операторы могут обеспечивать соответствие маске на границу блока (</w:t>
      </w:r>
      <w:r w:rsidR="00DB4678" w:rsidRPr="00EA0DE3">
        <w:t>BEM</w:t>
      </w:r>
      <w:r w:rsidR="00F31397" w:rsidRPr="00EA0DE3">
        <w:t>)</w:t>
      </w:r>
      <w:r w:rsidR="00DB4678" w:rsidRPr="00EA0DE3">
        <w:t xml:space="preserve">. </w:t>
      </w:r>
      <w:r w:rsidR="00F31397" w:rsidRPr="00EA0DE3">
        <w:t>В СЕПТ эти уровни приведены в</w:t>
      </w:r>
      <w:r w:rsidR="00DB4678" w:rsidRPr="00EA0DE3">
        <w:t xml:space="preserve"> ECC REC (04) 05. </w:t>
      </w:r>
    </w:p>
    <w:p w:rsidR="00DB4678" w:rsidRPr="00EA0DE3" w:rsidRDefault="00DB4678" w:rsidP="00F31397">
      <w:pPr>
        <w:pStyle w:val="Heading1"/>
      </w:pPr>
      <w:r w:rsidRPr="00EA0DE3">
        <w:t>3</w:t>
      </w:r>
      <w:r w:rsidRPr="00EA0DE3">
        <w:tab/>
      </w:r>
      <w:r w:rsidR="00F31397" w:rsidRPr="00EA0DE3">
        <w:t xml:space="preserve">Побочные излучения передатчика </w:t>
      </w:r>
      <w:r w:rsidRPr="00EA0DE3">
        <w:t>(</w:t>
      </w:r>
      <w:r w:rsidR="00F31397" w:rsidRPr="00EA0DE3">
        <w:t>производимые</w:t>
      </w:r>
      <w:r w:rsidRPr="00EA0DE3">
        <w:t>)</w:t>
      </w:r>
    </w:p>
    <w:p w:rsidR="00DB4678" w:rsidRPr="00EA0DE3" w:rsidRDefault="00DB4678" w:rsidP="00F31397">
      <w:pPr>
        <w:pStyle w:val="Heading2"/>
      </w:pPr>
      <w:r w:rsidRPr="00EA0DE3">
        <w:t>3.1</w:t>
      </w:r>
      <w:r w:rsidRPr="00EA0DE3">
        <w:tab/>
      </w:r>
      <w:r w:rsidR="00F31397" w:rsidRPr="00EA0DE3">
        <w:t>Побочные излучения передатчика</w:t>
      </w:r>
    </w:p>
    <w:p w:rsidR="00DB4678" w:rsidRPr="00EA0DE3" w:rsidRDefault="00F31397" w:rsidP="00F31397">
      <w:r w:rsidRPr="00EA0DE3">
        <w:t xml:space="preserve">Базовые станции </w:t>
      </w:r>
      <w:r w:rsidR="00DB4678" w:rsidRPr="00EA0DE3">
        <w:t>IMT</w:t>
      </w:r>
      <w:r w:rsidR="00DB4678" w:rsidRPr="00EA0DE3">
        <w:noBreakHyphen/>
        <w:t xml:space="preserve">2000 OFDMA TDD WMAN </w:t>
      </w:r>
      <w:r w:rsidRPr="00EA0DE3">
        <w:t>обеспечивают пределы, представленные в Рекомендации МСЭ-R SM.329-10</w:t>
      </w:r>
      <w:r w:rsidR="00DB4678" w:rsidRPr="00EA0DE3">
        <w:t xml:space="preserve">. </w:t>
      </w:r>
    </w:p>
    <w:p w:rsidR="00DB4678" w:rsidRPr="00EA0DE3" w:rsidRDefault="00DB4678" w:rsidP="002D01AA">
      <w:pPr>
        <w:pStyle w:val="Heading3"/>
      </w:pPr>
      <w:r w:rsidRPr="00EA0DE3">
        <w:t>3.1.1</w:t>
      </w:r>
      <w:r w:rsidRPr="00EA0DE3">
        <w:tab/>
      </w:r>
      <w:r w:rsidR="00080AA5" w:rsidRPr="00EA0DE3">
        <w:t>Побочные излучения оборудования, работающего в полосе 2</w:t>
      </w:r>
      <w:r w:rsidRPr="00EA0DE3">
        <w:t>300</w:t>
      </w:r>
      <w:r w:rsidR="00080AA5" w:rsidRPr="00EA0DE3">
        <w:t>–2</w:t>
      </w:r>
      <w:r w:rsidRPr="00EA0DE3">
        <w:t>400</w:t>
      </w:r>
      <w:r w:rsidR="00304848" w:rsidRPr="00EA0DE3">
        <w:t> МГц</w:t>
      </w:r>
    </w:p>
    <w:p w:rsidR="00DB4678" w:rsidRPr="00EA0DE3" w:rsidRDefault="00304848" w:rsidP="002D01AA">
      <w:r w:rsidRPr="00EA0DE3">
        <w:t xml:space="preserve">Предельные </w:t>
      </w:r>
      <w:r w:rsidR="002D01AA" w:rsidRPr="00EA0DE3">
        <w:t>уровни</w:t>
      </w:r>
      <w:r w:rsidRPr="00EA0DE3">
        <w:t>, представленные в таблицах 59 и</w:t>
      </w:r>
      <w:r w:rsidR="0026491C" w:rsidRPr="00EA0DE3">
        <w:t> </w:t>
      </w:r>
      <w:r w:rsidRPr="00EA0DE3">
        <w:t xml:space="preserve">60, применяются </w:t>
      </w:r>
      <w:r w:rsidR="002D01AA" w:rsidRPr="00EA0DE3">
        <w:t xml:space="preserve">только </w:t>
      </w:r>
      <w:r w:rsidRPr="00EA0DE3">
        <w:t>к частотам, которые отстоят от центральной частоты базовой станции на 12,5 МГц для несущей 5 МГц</w:t>
      </w:r>
      <w:r w:rsidR="0026491C" w:rsidRPr="00EA0DE3">
        <w:t xml:space="preserve"> и</w:t>
      </w:r>
      <w:r w:rsidRPr="00EA0DE3">
        <w:t xml:space="preserve"> на 25 МГц для несущей 10 МГц</w:t>
      </w:r>
      <w:r w:rsidR="00DB4678" w:rsidRPr="00EA0DE3">
        <w:t xml:space="preserve">. </w:t>
      </w:r>
      <w:r w:rsidR="00DB4678" w:rsidRPr="00EA0DE3">
        <w:rPr>
          <w:i/>
          <w:iCs/>
        </w:rPr>
        <w:t>f</w:t>
      </w:r>
      <w:r w:rsidR="0026491C" w:rsidRPr="00EA0DE3">
        <w:t> – это частота в области побочных излучений</w:t>
      </w:r>
      <w:r w:rsidR="00DB4678" w:rsidRPr="00EA0DE3">
        <w:t xml:space="preserve">. </w:t>
      </w:r>
      <w:r w:rsidR="00DB4678" w:rsidRPr="00EA0DE3">
        <w:rPr>
          <w:i/>
          <w:iCs/>
        </w:rPr>
        <w:t>f</w:t>
      </w:r>
      <w:r w:rsidR="00DB4678" w:rsidRPr="00EA0DE3">
        <w:rPr>
          <w:i/>
          <w:iCs/>
          <w:vertAlign w:val="subscript"/>
        </w:rPr>
        <w:t>c</w:t>
      </w:r>
      <w:r w:rsidR="0026491C" w:rsidRPr="00EA0DE3">
        <w:t> – это центральная частота базовой станции</w:t>
      </w:r>
      <w:r w:rsidR="00DB4678" w:rsidRPr="00EA0DE3">
        <w:t>.</w:t>
      </w:r>
    </w:p>
    <w:p w:rsidR="00DB4678" w:rsidRPr="00EA0DE3" w:rsidRDefault="00107B97" w:rsidP="00EA0DE3">
      <w:pPr>
        <w:pStyle w:val="TableNo"/>
      </w:pPr>
      <w:r w:rsidRPr="00EA0DE3">
        <w:lastRenderedPageBreak/>
        <w:t xml:space="preserve">ТАБЛИЦА </w:t>
      </w:r>
      <w:r w:rsidR="00423594" w:rsidRPr="00EA0DE3">
        <w:t>5</w:t>
      </w:r>
      <w:r w:rsidR="00DB4678" w:rsidRPr="00EA0DE3">
        <w:t>9</w:t>
      </w:r>
    </w:p>
    <w:p w:rsidR="00DB4678" w:rsidRPr="00EA0DE3" w:rsidRDefault="0026491C" w:rsidP="00423594">
      <w:pPr>
        <w:pStyle w:val="Tabletitle"/>
      </w:pPr>
      <w:r w:rsidRPr="00EA0DE3">
        <w:t>Предельные уровни побочных излучений базовой станции, категория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992"/>
        <w:gridCol w:w="1707"/>
        <w:gridCol w:w="2135"/>
        <w:gridCol w:w="3805"/>
      </w:tblGrid>
      <w:tr w:rsidR="0026491C" w:rsidRPr="00EA0DE3" w:rsidTr="00076057">
        <w:trPr>
          <w:cantSplit/>
          <w:jc w:val="center"/>
        </w:trPr>
        <w:tc>
          <w:tcPr>
            <w:tcW w:w="1033" w:type="pct"/>
            <w:vAlign w:val="center"/>
          </w:tcPr>
          <w:p w:rsidR="0026491C" w:rsidRPr="00EA0DE3" w:rsidRDefault="0026491C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885" w:type="pct"/>
            <w:vAlign w:val="center"/>
          </w:tcPr>
          <w:p w:rsidR="0026491C" w:rsidRPr="00EA0DE3" w:rsidRDefault="0026491C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  <w:tc>
          <w:tcPr>
            <w:tcW w:w="1107" w:type="pct"/>
            <w:vAlign w:val="center"/>
          </w:tcPr>
          <w:p w:rsidR="0026491C" w:rsidRPr="00EA0DE3" w:rsidRDefault="0026491C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1974" w:type="pct"/>
            <w:vAlign w:val="center"/>
          </w:tcPr>
          <w:p w:rsidR="0026491C" w:rsidRPr="00EA0DE3" w:rsidRDefault="0026491C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116C3E" w:rsidRPr="00EA0DE3" w:rsidTr="00076057">
        <w:trPr>
          <w:cantSplit/>
          <w:jc w:val="center"/>
        </w:trPr>
        <w:tc>
          <w:tcPr>
            <w:tcW w:w="1033" w:type="pct"/>
          </w:tcPr>
          <w:p w:rsidR="00116C3E" w:rsidRPr="00EA0DE3" w:rsidRDefault="00116C3E" w:rsidP="00D827F9">
            <w:pPr>
              <w:pStyle w:val="StyleTabletextCentered"/>
            </w:pPr>
            <w:r w:rsidRPr="00EA0DE3">
              <w:t>30 МГц</w:t>
            </w:r>
            <w:r w:rsidR="00076057">
              <w:rPr>
                <w:lang w:val="en-US"/>
              </w:rPr>
              <w:t xml:space="preserve"> </w:t>
            </w:r>
            <w:r w:rsidRPr="00EA0DE3">
              <w:t>–</w:t>
            </w:r>
            <w:r w:rsidR="00076057">
              <w:rPr>
                <w:lang w:val="en-US"/>
              </w:rPr>
              <w:t xml:space="preserve"> </w:t>
            </w:r>
            <w:r w:rsidRPr="00EA0DE3">
              <w:t>1 ГГц</w:t>
            </w:r>
          </w:p>
        </w:tc>
        <w:tc>
          <w:tcPr>
            <w:tcW w:w="885" w:type="pct"/>
            <w:vMerge w:val="restart"/>
          </w:tcPr>
          <w:p w:rsidR="00116C3E" w:rsidRPr="00EA0DE3" w:rsidRDefault="00116C3E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 дБм</w:t>
            </w:r>
          </w:p>
        </w:tc>
        <w:tc>
          <w:tcPr>
            <w:tcW w:w="1107" w:type="pct"/>
          </w:tcPr>
          <w:p w:rsidR="00116C3E" w:rsidRPr="00EA0DE3" w:rsidRDefault="00116C3E" w:rsidP="00D827F9">
            <w:pPr>
              <w:pStyle w:val="StyleTabletextCentered"/>
            </w:pPr>
            <w:r w:rsidRPr="00EA0DE3">
              <w:t>100 кГц</w:t>
            </w:r>
          </w:p>
        </w:tc>
        <w:tc>
          <w:tcPr>
            <w:tcW w:w="1974" w:type="pct"/>
          </w:tcPr>
          <w:p w:rsidR="00116C3E" w:rsidRPr="00EA0DE3" w:rsidRDefault="00116C3E" w:rsidP="00346A18">
            <w:pPr>
              <w:pStyle w:val="Tabletext"/>
              <w:spacing w:line="200" w:lineRule="exact"/>
              <w:jc w:val="left"/>
            </w:pPr>
            <w:r w:rsidRPr="00EA0DE3">
              <w:t xml:space="preserve">Ширина полосы как в п. 4.1 </w:t>
            </w:r>
            <w:r w:rsidRPr="00EA0DE3">
              <w:br/>
              <w:t>Рекомендации МСЭ-R SM.329-10</w:t>
            </w:r>
          </w:p>
        </w:tc>
      </w:tr>
      <w:tr w:rsidR="00116C3E" w:rsidRPr="00EA0DE3" w:rsidTr="00076057">
        <w:trPr>
          <w:cantSplit/>
          <w:jc w:val="center"/>
        </w:trPr>
        <w:tc>
          <w:tcPr>
            <w:tcW w:w="1033" w:type="pct"/>
          </w:tcPr>
          <w:p w:rsidR="00116C3E" w:rsidRPr="00EA0DE3" w:rsidRDefault="00116C3E" w:rsidP="00D827F9">
            <w:pPr>
              <w:pStyle w:val="StyleTabletextCentered"/>
            </w:pPr>
            <w:r w:rsidRPr="00EA0DE3">
              <w:t>1 ГГц</w:t>
            </w:r>
            <w:r w:rsidR="00076057">
              <w:rPr>
                <w:lang w:val="en-US"/>
              </w:rPr>
              <w:t xml:space="preserve"> </w:t>
            </w:r>
            <w:r w:rsidRPr="00EA0DE3">
              <w:t>–</w:t>
            </w:r>
            <w:r w:rsidR="00076057">
              <w:rPr>
                <w:lang w:val="en-US"/>
              </w:rPr>
              <w:t xml:space="preserve"> </w:t>
            </w:r>
            <w:r w:rsidRPr="00EA0DE3">
              <w:t>13,45 ГГц</w:t>
            </w:r>
          </w:p>
        </w:tc>
        <w:tc>
          <w:tcPr>
            <w:tcW w:w="885" w:type="pct"/>
            <w:vMerge/>
          </w:tcPr>
          <w:p w:rsidR="00116C3E" w:rsidRPr="00EA0DE3" w:rsidRDefault="00116C3E" w:rsidP="00423594">
            <w:pPr>
              <w:pStyle w:val="TableNo"/>
            </w:pPr>
          </w:p>
        </w:tc>
        <w:tc>
          <w:tcPr>
            <w:tcW w:w="1107" w:type="pct"/>
          </w:tcPr>
          <w:p w:rsidR="00116C3E" w:rsidRPr="00EA0DE3" w:rsidRDefault="00116C3E" w:rsidP="00D827F9">
            <w:pPr>
              <w:pStyle w:val="StyleTabletextCentered"/>
            </w:pPr>
            <w:r w:rsidRPr="00EA0DE3">
              <w:t>1 МГц</w:t>
            </w:r>
          </w:p>
        </w:tc>
        <w:tc>
          <w:tcPr>
            <w:tcW w:w="1974" w:type="pct"/>
          </w:tcPr>
          <w:p w:rsidR="00116C3E" w:rsidRPr="00EA0DE3" w:rsidRDefault="00116C3E" w:rsidP="00346A18">
            <w:pPr>
              <w:pStyle w:val="Tabletext"/>
              <w:spacing w:line="200" w:lineRule="exact"/>
              <w:jc w:val="left"/>
            </w:pPr>
            <w:r w:rsidRPr="00EA0DE3">
              <w:t>Верхняя частота как в таблице 1 п. 2.5 Рекомендации МСЭ-R SM.329-10</w:t>
            </w:r>
          </w:p>
        </w:tc>
      </w:tr>
    </w:tbl>
    <w:p w:rsidR="008D724A" w:rsidRPr="00EA0DE3" w:rsidRDefault="008D724A" w:rsidP="008D724A">
      <w:pPr>
        <w:pStyle w:val="Tablefin"/>
        <w:rPr>
          <w:lang w:val="ru-RU"/>
        </w:rPr>
      </w:pPr>
    </w:p>
    <w:p w:rsidR="00DB4678" w:rsidRPr="00EA0DE3" w:rsidRDefault="00107B97" w:rsidP="0058247A">
      <w:pPr>
        <w:pStyle w:val="TableNo"/>
      </w:pPr>
      <w:r w:rsidRPr="00EA0DE3">
        <w:t xml:space="preserve">ТАБЛИЦА </w:t>
      </w:r>
      <w:r w:rsidR="008D724A" w:rsidRPr="00EA0DE3">
        <w:t>6</w:t>
      </w:r>
      <w:r w:rsidR="00DB4678" w:rsidRPr="00EA0DE3">
        <w:t>0</w:t>
      </w:r>
    </w:p>
    <w:p w:rsidR="00DB4678" w:rsidRPr="00EA0DE3" w:rsidRDefault="00116C3E" w:rsidP="008D724A">
      <w:pPr>
        <w:pStyle w:val="Tabletitle"/>
      </w:pPr>
      <w:r w:rsidRPr="00EA0DE3">
        <w:rPr>
          <w:szCs w:val="22"/>
        </w:rPr>
        <w:t>Предельные уровни побочных излучений базовых станций, категория 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4494"/>
        <w:gridCol w:w="2583"/>
      </w:tblGrid>
      <w:tr w:rsidR="00116C3E" w:rsidRPr="00EA0DE3" w:rsidTr="00076057">
        <w:trPr>
          <w:jc w:val="center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E" w:rsidRPr="00EA0DE3" w:rsidRDefault="00116C3E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E" w:rsidRPr="00EA0DE3" w:rsidRDefault="00116C3E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E" w:rsidRPr="00EA0DE3" w:rsidRDefault="00116C3E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</w:tr>
      <w:tr w:rsidR="00DB4678" w:rsidRPr="00EA0DE3" w:rsidTr="00076057">
        <w:trPr>
          <w:jc w:val="center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1 000</w:t>
            </w:r>
            <w:r w:rsidR="00304848" w:rsidRPr="00EA0DE3">
              <w:t> МГц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</w:p>
        </w:tc>
      </w:tr>
      <w:tr w:rsidR="00DB4678" w:rsidRPr="00EA0DE3" w:rsidTr="00076057">
        <w:trPr>
          <w:jc w:val="center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13</w:t>
            </w:r>
            <w:r w:rsidR="00116C3E" w:rsidRPr="00EA0DE3">
              <w:t>,</w:t>
            </w:r>
            <w:r w:rsidRPr="00EA0DE3">
              <w:t>45</w:t>
            </w:r>
            <w:r w:rsidR="00117717" w:rsidRPr="00EA0DE3">
              <w:t> ГГц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E" w:rsidRPr="00EA0DE3" w:rsidRDefault="00116C3E" w:rsidP="00116C3E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spacing w:line="200" w:lineRule="exact"/>
              <w:ind w:left="170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30 </w:t>
            </w:r>
            <w:r w:rsidRPr="00EA0DE3">
              <w:t>кГц</w:t>
            </w:r>
            <w:r w:rsidRPr="00EA0DE3">
              <w:rPr>
                <w:rFonts w:eastAsia="Batang"/>
              </w:rPr>
              <w:tab/>
              <w:t>если 2,5 ×</w:t>
            </w:r>
            <w:r w:rsidRPr="00076057">
              <w:rPr>
                <w:rFonts w:eastAsia="Batang"/>
              </w:rPr>
              <w:t xml:space="preserve"> BW </w:t>
            </w:r>
            <w:r w:rsidRPr="00EA0DE3">
              <w:rPr>
                <w:rFonts w:eastAsia="Batang"/>
              </w:rPr>
              <w:t xml:space="preserve">&lt;= | 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Pr="00EA0DE3">
              <w:rPr>
                <w:rFonts w:eastAsia="Batang"/>
              </w:rPr>
              <w:t> – 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 &lt; 10 × </w:t>
            </w:r>
            <w:r w:rsidRPr="00076057">
              <w:rPr>
                <w:rFonts w:eastAsia="Batang"/>
              </w:rPr>
              <w:t>BW</w:t>
            </w:r>
          </w:p>
          <w:p w:rsidR="00116C3E" w:rsidRPr="00EA0DE3" w:rsidRDefault="00116C3E" w:rsidP="00116C3E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spacing w:line="200" w:lineRule="exact"/>
              <w:ind w:left="170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300 </w:t>
            </w:r>
            <w:r w:rsidRPr="00EA0DE3">
              <w:t>кГц</w:t>
            </w:r>
            <w:r w:rsidRPr="00EA0DE3">
              <w:rPr>
                <w:rFonts w:eastAsia="Batang"/>
              </w:rPr>
              <w:tab/>
              <w:t xml:space="preserve">если 10 × </w:t>
            </w:r>
            <w:r w:rsidRPr="00076057">
              <w:rPr>
                <w:rFonts w:eastAsia="Batang"/>
              </w:rPr>
              <w:t xml:space="preserve">BW </w:t>
            </w:r>
            <w:r w:rsidRPr="00EA0DE3">
              <w:rPr>
                <w:rFonts w:eastAsia="Batang"/>
              </w:rPr>
              <w:t xml:space="preserve">&lt;= | 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Pr="00EA0DE3">
              <w:rPr>
                <w:rFonts w:eastAsia="Batang"/>
              </w:rPr>
              <w:t> – 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 &lt; 12 × </w:t>
            </w:r>
            <w:r w:rsidRPr="00076057">
              <w:rPr>
                <w:rFonts w:eastAsia="Batang"/>
              </w:rPr>
              <w:t>BW</w:t>
            </w:r>
          </w:p>
          <w:p w:rsidR="00DB4678" w:rsidRPr="00EA0DE3" w:rsidRDefault="00116C3E" w:rsidP="00116C3E">
            <w:pPr>
              <w:pStyle w:val="Tabletext"/>
              <w:ind w:left="170"/>
              <w:jc w:val="left"/>
            </w:pPr>
            <w:r w:rsidRPr="00EA0DE3">
              <w:rPr>
                <w:rFonts w:eastAsia="Batang"/>
              </w:rPr>
              <w:t>1 МГц</w:t>
            </w:r>
            <w:r w:rsidRPr="00EA0DE3">
              <w:rPr>
                <w:rFonts w:eastAsia="Batang"/>
              </w:rPr>
              <w:tab/>
            </w:r>
            <w:r w:rsidRPr="00EA0DE3">
              <w:rPr>
                <w:rFonts w:eastAsia="Batang"/>
              </w:rPr>
              <w:tab/>
              <w:t xml:space="preserve">если 12 × </w:t>
            </w:r>
            <w:r w:rsidRPr="00076057">
              <w:rPr>
                <w:rFonts w:eastAsia="Batang"/>
              </w:rPr>
              <w:t>BW</w:t>
            </w:r>
            <w:r w:rsidRPr="00EA0DE3">
              <w:rPr>
                <w:rFonts w:eastAsia="Batang"/>
              </w:rPr>
              <w:t xml:space="preserve"> &lt;= | 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Pr="00EA0DE3">
              <w:rPr>
                <w:rFonts w:eastAsia="Batang"/>
              </w:rPr>
              <w:t> – 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</w:p>
        </w:tc>
      </w:tr>
      <w:tr w:rsidR="008D724A" w:rsidRPr="00EA0DE3" w:rsidTr="00076057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D724A" w:rsidRPr="00EA0DE3" w:rsidRDefault="00781D48" w:rsidP="008D724A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8D724A" w:rsidRPr="00EA0DE3">
              <w:rPr>
                <w:lang w:val="ru-RU"/>
              </w:rPr>
              <w:t xml:space="preserve">– </w:t>
            </w:r>
            <w:r w:rsidR="00116C3E" w:rsidRPr="00EA0DE3">
              <w:rPr>
                <w:lang w:val="ru-RU"/>
              </w:rPr>
              <w:t>В таблице </w:t>
            </w:r>
            <w:r w:rsidR="008D724A" w:rsidRPr="00EA0DE3">
              <w:rPr>
                <w:lang w:val="ru-RU"/>
              </w:rPr>
              <w:t>60</w:t>
            </w:r>
            <w:r w:rsidR="00116C3E" w:rsidRPr="00EA0DE3">
              <w:rPr>
                <w:lang w:val="ru-RU"/>
              </w:rPr>
              <w:t xml:space="preserve"> </w:t>
            </w:r>
            <w:r w:rsidR="008D724A" w:rsidRPr="00EA0DE3">
              <w:rPr>
                <w:lang w:val="ru-RU"/>
              </w:rPr>
              <w:t>BW</w:t>
            </w:r>
            <w:r w:rsidR="00116C3E" w:rsidRPr="00EA0DE3">
              <w:rPr>
                <w:lang w:val="ru-RU"/>
              </w:rPr>
              <w:t xml:space="preserve"> – это ширина полосы канала сигнала, составляющая </w:t>
            </w:r>
            <w:r w:rsidR="008D724A" w:rsidRPr="00EA0DE3">
              <w:rPr>
                <w:lang w:val="ru-RU"/>
              </w:rPr>
              <w:t xml:space="preserve">5 </w:t>
            </w:r>
            <w:r w:rsidR="00116C3E" w:rsidRPr="00EA0DE3">
              <w:rPr>
                <w:lang w:val="ru-RU"/>
              </w:rPr>
              <w:t>или</w:t>
            </w:r>
            <w:r w:rsidR="008D724A" w:rsidRPr="00EA0DE3">
              <w:rPr>
                <w:lang w:val="ru-RU"/>
              </w:rPr>
              <w:t xml:space="preserve"> 10</w:t>
            </w:r>
            <w:r w:rsidR="00304848" w:rsidRPr="00EA0DE3">
              <w:rPr>
                <w:lang w:val="ru-RU"/>
              </w:rPr>
              <w:t> МГц</w:t>
            </w:r>
            <w:r w:rsidR="008D724A" w:rsidRPr="00EA0DE3">
              <w:rPr>
                <w:lang w:val="ru-RU"/>
              </w:rPr>
              <w:t>.</w:t>
            </w:r>
          </w:p>
        </w:tc>
      </w:tr>
    </w:tbl>
    <w:p w:rsidR="008D724A" w:rsidRPr="00EA0DE3" w:rsidRDefault="008D724A" w:rsidP="008D724A">
      <w:pPr>
        <w:pStyle w:val="Tablefin"/>
        <w:rPr>
          <w:lang w:val="ru-RU"/>
        </w:rPr>
      </w:pPr>
    </w:p>
    <w:p w:rsidR="00DB4678" w:rsidRPr="00EA0DE3" w:rsidRDefault="00EF05BF" w:rsidP="00EF05BF">
      <w:r w:rsidRPr="00EA0DE3">
        <w:t>Для канала, ширина полосы которого составляет</w:t>
      </w:r>
      <w:r w:rsidR="00DB4678" w:rsidRPr="00EA0DE3">
        <w:t xml:space="preserve"> 8</w:t>
      </w:r>
      <w:r w:rsidRPr="00EA0DE3">
        <w:t>,</w:t>
      </w:r>
      <w:r w:rsidR="00DB4678" w:rsidRPr="00EA0DE3">
        <w:t>75</w:t>
      </w:r>
      <w:r w:rsidR="00304848" w:rsidRPr="00EA0DE3">
        <w:t> МГц</w:t>
      </w:r>
      <w:r w:rsidR="00DB4678" w:rsidRPr="00EA0DE3">
        <w:t xml:space="preserve">, </w:t>
      </w:r>
      <w:r w:rsidRPr="00EA0DE3">
        <w:t>применяется таблица </w:t>
      </w:r>
      <w:r w:rsidR="001B4FFD" w:rsidRPr="00EA0DE3">
        <w:t>5</w:t>
      </w:r>
      <w:r w:rsidR="00DB4678" w:rsidRPr="00EA0DE3">
        <w:t>9.</w:t>
      </w:r>
    </w:p>
    <w:p w:rsidR="00DB4678" w:rsidRPr="00EA0DE3" w:rsidRDefault="00DB4678" w:rsidP="002970E4">
      <w:pPr>
        <w:pStyle w:val="Heading3"/>
      </w:pPr>
      <w:r w:rsidRPr="00EA0DE3">
        <w:t>3.1.2</w:t>
      </w:r>
      <w:r w:rsidRPr="00EA0DE3">
        <w:tab/>
      </w:r>
      <w:r w:rsidR="002D01AA" w:rsidRPr="00EA0DE3">
        <w:t>Побочные излучения оборудования, работающего в полосе 2500</w:t>
      </w:r>
      <w:r w:rsidR="002970E4">
        <w:sym w:font="Symbol" w:char="F02D"/>
      </w:r>
      <w:r w:rsidR="002D01AA" w:rsidRPr="00EA0DE3">
        <w:t>2690 МГц</w:t>
      </w:r>
    </w:p>
    <w:p w:rsidR="00DB4678" w:rsidRPr="00EA0DE3" w:rsidRDefault="002D01AA" w:rsidP="002176D6">
      <w:r w:rsidRPr="00EA0DE3">
        <w:t>Предельные уровни, представленные в таблицах </w:t>
      </w:r>
      <w:r w:rsidR="002176D6">
        <w:t>61</w:t>
      </w:r>
      <w:r w:rsidRPr="00EA0DE3">
        <w:t xml:space="preserve"> и 6</w:t>
      </w:r>
      <w:r w:rsidR="002176D6">
        <w:t>2</w:t>
      </w:r>
      <w:r w:rsidRPr="00EA0DE3">
        <w:t xml:space="preserve">, применяются только к частотам, которые отстоят от центральной частоты базовой станции на 12,5 МГц для несущей 5 МГц и на 25 МГц для несущей 10 МГц. </w:t>
      </w:r>
      <w:r w:rsidRPr="00EA0DE3">
        <w:rPr>
          <w:i/>
          <w:iCs/>
        </w:rPr>
        <w:t>f</w:t>
      </w:r>
      <w:r w:rsidRPr="00EA0DE3">
        <w:t xml:space="preserve"> – это частота в области побочных излучений. </w:t>
      </w:r>
      <w:r w:rsidRPr="00EA0DE3">
        <w:rPr>
          <w:i/>
          <w:iCs/>
        </w:rPr>
        <w:t>f</w:t>
      </w:r>
      <w:r w:rsidRPr="00EA0DE3">
        <w:rPr>
          <w:i/>
          <w:iCs/>
          <w:vertAlign w:val="subscript"/>
        </w:rPr>
        <w:t>c</w:t>
      </w:r>
      <w:r w:rsidRPr="00EA0DE3">
        <w:t> – это центральная частота базовой станции.</w:t>
      </w:r>
    </w:p>
    <w:p w:rsidR="00DB4678" w:rsidRPr="00EA0DE3" w:rsidRDefault="0043695F" w:rsidP="006908CC">
      <w:r w:rsidRPr="00EA0DE3">
        <w:t xml:space="preserve">Уровни излучения, указанные в таблице 61, должны соблюдаться в зонах, где применяются </w:t>
      </w:r>
      <w:r w:rsidR="00073978" w:rsidRPr="00EA0DE3">
        <w:t>предельные уровни</w:t>
      </w:r>
      <w:r w:rsidRPr="00EA0DE3">
        <w:t xml:space="preserve"> категории A для побочных излучений, </w:t>
      </w:r>
      <w:r w:rsidR="0058247A">
        <w:t>определенные в Рекомендации МСЭ</w:t>
      </w:r>
      <w:r w:rsidR="006908CC">
        <w:rPr>
          <w:lang w:val="en-US"/>
        </w:rPr>
        <w:t>-</w:t>
      </w:r>
      <w:r w:rsidRPr="00EA0DE3">
        <w:t>R</w:t>
      </w:r>
      <w:r w:rsidR="006908CC">
        <w:rPr>
          <w:lang w:val="en-US"/>
        </w:rPr>
        <w:t xml:space="preserve"> </w:t>
      </w:r>
      <w:r w:rsidRPr="00EA0DE3">
        <w:t xml:space="preserve">SM.329-10. Уровни излучения, указанные в таблице 62, должны соблюдаться в зонах, где применяются </w:t>
      </w:r>
      <w:r w:rsidR="00CF3A9E" w:rsidRPr="00EA0DE3">
        <w:t>предельные уровни</w:t>
      </w:r>
      <w:r w:rsidRPr="00EA0DE3">
        <w:t xml:space="preserve"> категории В для побочных излучений, определенные в Рекомендации МСЭ-R SM.329-10.</w:t>
      </w:r>
    </w:p>
    <w:p w:rsidR="00DB4678" w:rsidRPr="00EA0DE3" w:rsidRDefault="00107B97" w:rsidP="0058247A">
      <w:pPr>
        <w:pStyle w:val="TableNo"/>
      </w:pPr>
      <w:r w:rsidRPr="00EA0DE3">
        <w:t xml:space="preserve">ТАБЛИЦА </w:t>
      </w:r>
      <w:r w:rsidR="00893AC9" w:rsidRPr="00EA0DE3">
        <w:t>61</w:t>
      </w:r>
    </w:p>
    <w:p w:rsidR="00DB4678" w:rsidRPr="00EA0DE3" w:rsidRDefault="00286609" w:rsidP="00893AC9">
      <w:pPr>
        <w:pStyle w:val="Tabletitle"/>
      </w:pPr>
      <w:r w:rsidRPr="00EA0DE3">
        <w:t>Предельный уровень побочных излучений базовой станции, категория A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843"/>
        <w:gridCol w:w="1559"/>
        <w:gridCol w:w="1984"/>
        <w:gridCol w:w="3969"/>
      </w:tblGrid>
      <w:tr w:rsidR="00286609" w:rsidRPr="00EA0DE3" w:rsidTr="002970E4">
        <w:trPr>
          <w:cantSplit/>
          <w:jc w:val="center"/>
        </w:trPr>
        <w:tc>
          <w:tcPr>
            <w:tcW w:w="1843" w:type="dxa"/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1559" w:type="dxa"/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  <w:tc>
          <w:tcPr>
            <w:tcW w:w="1984" w:type="dxa"/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3969" w:type="dxa"/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286609" w:rsidRPr="00EA0DE3" w:rsidTr="002970E4">
        <w:trPr>
          <w:cantSplit/>
          <w:jc w:val="center"/>
        </w:trPr>
        <w:tc>
          <w:tcPr>
            <w:tcW w:w="1843" w:type="dxa"/>
          </w:tcPr>
          <w:p w:rsidR="00286609" w:rsidRPr="00EA0DE3" w:rsidRDefault="00286609" w:rsidP="0058247A">
            <w:pPr>
              <w:pStyle w:val="StyleTabletextCentered"/>
            </w:pPr>
            <w:r w:rsidRPr="00EA0DE3">
              <w:t>30 МГц</w:t>
            </w:r>
            <w:r w:rsidR="002970E4">
              <w:rPr>
                <w:lang w:val="en-US"/>
              </w:rPr>
              <w:t xml:space="preserve"> </w:t>
            </w:r>
            <w:r w:rsidR="0058247A">
              <w:sym w:font="Symbol" w:char="F02D"/>
            </w:r>
            <w:r w:rsidR="002970E4">
              <w:rPr>
                <w:lang w:val="en-US"/>
              </w:rPr>
              <w:t xml:space="preserve"> </w:t>
            </w:r>
            <w:r w:rsidRPr="00EA0DE3">
              <w:t>1 ГГц</w:t>
            </w:r>
          </w:p>
        </w:tc>
        <w:tc>
          <w:tcPr>
            <w:tcW w:w="1559" w:type="dxa"/>
            <w:vMerge w:val="restart"/>
          </w:tcPr>
          <w:p w:rsidR="00286609" w:rsidRPr="00EA0DE3" w:rsidRDefault="00286609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 дБм</w:t>
            </w:r>
          </w:p>
        </w:tc>
        <w:tc>
          <w:tcPr>
            <w:tcW w:w="1984" w:type="dxa"/>
          </w:tcPr>
          <w:p w:rsidR="00286609" w:rsidRPr="00EA0DE3" w:rsidRDefault="00286609" w:rsidP="00D827F9">
            <w:pPr>
              <w:pStyle w:val="StyleTabletextCentered"/>
            </w:pPr>
            <w:r w:rsidRPr="00EA0DE3">
              <w:t>100 кГц</w:t>
            </w:r>
          </w:p>
        </w:tc>
        <w:tc>
          <w:tcPr>
            <w:tcW w:w="3969" w:type="dxa"/>
          </w:tcPr>
          <w:p w:rsidR="00286609" w:rsidRPr="00EA0DE3" w:rsidRDefault="00286609" w:rsidP="00346A18">
            <w:pPr>
              <w:pStyle w:val="Tabletext"/>
              <w:spacing w:line="200" w:lineRule="exact"/>
              <w:jc w:val="left"/>
            </w:pPr>
            <w:r w:rsidRPr="00EA0DE3">
              <w:t xml:space="preserve">Ширина полосы как в п. 4.1 </w:t>
            </w:r>
            <w:r w:rsidRPr="00EA0DE3">
              <w:br/>
              <w:t>Рекомендации МСЭ-R SM.329-10</w:t>
            </w:r>
          </w:p>
        </w:tc>
      </w:tr>
      <w:tr w:rsidR="00286609" w:rsidRPr="00EA0DE3" w:rsidTr="002970E4">
        <w:trPr>
          <w:cantSplit/>
          <w:jc w:val="center"/>
        </w:trPr>
        <w:tc>
          <w:tcPr>
            <w:tcW w:w="1843" w:type="dxa"/>
          </w:tcPr>
          <w:p w:rsidR="00286609" w:rsidRPr="00EA0DE3" w:rsidRDefault="00286609" w:rsidP="0058247A">
            <w:pPr>
              <w:pStyle w:val="StyleTabletextCentered"/>
            </w:pPr>
            <w:r w:rsidRPr="00EA0DE3">
              <w:t>1 ГГц</w:t>
            </w:r>
            <w:r w:rsidR="002970E4">
              <w:rPr>
                <w:lang w:val="en-US"/>
              </w:rPr>
              <w:t xml:space="preserve"> </w:t>
            </w:r>
            <w:r w:rsidR="0058247A">
              <w:sym w:font="Symbol" w:char="F02D"/>
            </w:r>
            <w:r w:rsidR="002970E4">
              <w:rPr>
                <w:lang w:val="en-US"/>
              </w:rPr>
              <w:t xml:space="preserve"> </w:t>
            </w:r>
            <w:r w:rsidRPr="00EA0DE3">
              <w:t>13</w:t>
            </w:r>
            <w:r w:rsidR="0058247A">
              <w:t>,</w:t>
            </w:r>
            <w:r w:rsidRPr="00EA0DE3">
              <w:t>45 ГГц</w:t>
            </w:r>
          </w:p>
        </w:tc>
        <w:tc>
          <w:tcPr>
            <w:tcW w:w="1559" w:type="dxa"/>
            <w:vMerge/>
          </w:tcPr>
          <w:p w:rsidR="00286609" w:rsidRPr="00EA0DE3" w:rsidRDefault="00286609" w:rsidP="00893AC9">
            <w:pPr>
              <w:pStyle w:val="TableNo"/>
            </w:pPr>
          </w:p>
        </w:tc>
        <w:tc>
          <w:tcPr>
            <w:tcW w:w="1984" w:type="dxa"/>
          </w:tcPr>
          <w:p w:rsidR="00286609" w:rsidRPr="00EA0DE3" w:rsidRDefault="00286609" w:rsidP="00D827F9">
            <w:pPr>
              <w:pStyle w:val="StyleTabletextCentered"/>
            </w:pPr>
            <w:r w:rsidRPr="00EA0DE3">
              <w:t>1 МГц</w:t>
            </w:r>
          </w:p>
        </w:tc>
        <w:tc>
          <w:tcPr>
            <w:tcW w:w="3969" w:type="dxa"/>
          </w:tcPr>
          <w:p w:rsidR="00286609" w:rsidRPr="00EA0DE3" w:rsidRDefault="00286609" w:rsidP="00346A18">
            <w:pPr>
              <w:pStyle w:val="Tabletext"/>
              <w:spacing w:line="200" w:lineRule="exact"/>
              <w:jc w:val="left"/>
            </w:pPr>
            <w:r w:rsidRPr="00EA0DE3">
              <w:t>Верхняя частота как в таблице 1 п. 2.5 Рекомендации МСЭ-R SM.329-10</w:t>
            </w:r>
          </w:p>
        </w:tc>
      </w:tr>
    </w:tbl>
    <w:p w:rsidR="00893AC9" w:rsidRPr="00EA0DE3" w:rsidRDefault="00893AC9" w:rsidP="00893AC9">
      <w:pPr>
        <w:pStyle w:val="Tablefin"/>
        <w:rPr>
          <w:lang w:val="ru-RU"/>
        </w:rPr>
      </w:pPr>
    </w:p>
    <w:p w:rsidR="00DB4678" w:rsidRPr="00EA0DE3" w:rsidRDefault="00107B97" w:rsidP="00FA451B">
      <w:pPr>
        <w:pStyle w:val="TableNo"/>
      </w:pPr>
      <w:r w:rsidRPr="00EA0DE3">
        <w:lastRenderedPageBreak/>
        <w:t xml:space="preserve">ТАБЛИЦА </w:t>
      </w:r>
      <w:r w:rsidR="00893AC9" w:rsidRPr="00EA0DE3">
        <w:t>6</w:t>
      </w:r>
      <w:r w:rsidR="00DB4678" w:rsidRPr="00EA0DE3">
        <w:t>2</w:t>
      </w:r>
    </w:p>
    <w:p w:rsidR="00DB4678" w:rsidRPr="00EA0DE3" w:rsidRDefault="00286609" w:rsidP="00893AC9">
      <w:pPr>
        <w:pStyle w:val="Tabletitle"/>
      </w:pPr>
      <w:r w:rsidRPr="00EA0DE3">
        <w:rPr>
          <w:szCs w:val="22"/>
        </w:rPr>
        <w:t>Предельный уровень побочных излучений базовых станций, категория B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68"/>
        <w:gridCol w:w="4851"/>
        <w:gridCol w:w="1937"/>
      </w:tblGrid>
      <w:tr w:rsidR="00286609" w:rsidRPr="00EA0DE3" w:rsidTr="002970E4">
        <w:trPr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609" w:rsidRPr="00EA0DE3" w:rsidRDefault="0028660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</w:tr>
      <w:tr w:rsidR="00DB4678" w:rsidRPr="00EA0DE3" w:rsidTr="002970E4">
        <w:trPr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bookmarkStart w:id="76" w:name="OLE_LINK9"/>
            <w:bookmarkStart w:id="77" w:name="OLE_LINK10"/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bookmarkEnd w:id="76"/>
            <w:bookmarkEnd w:id="77"/>
            <w:r w:rsidRPr="00EA0DE3">
              <w:t xml:space="preserve"> &lt; 1 000</w:t>
            </w:r>
            <w:r w:rsidR="00304848" w:rsidRPr="00EA0DE3">
              <w:t> МГц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</w:p>
        </w:tc>
      </w:tr>
      <w:tr w:rsidR="00DB4678" w:rsidRPr="00EA0DE3" w:rsidTr="002970E4">
        <w:trPr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13</w:t>
            </w:r>
            <w:r w:rsidR="002E72B1" w:rsidRPr="00EA0DE3">
              <w:t>,</w:t>
            </w:r>
            <w:r w:rsidRPr="00EA0DE3">
              <w:t>45</w:t>
            </w:r>
            <w:r w:rsidR="00117717" w:rsidRPr="00EA0DE3">
              <w:t> ГГц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286609">
            <w:pPr>
              <w:pStyle w:val="Tabletext"/>
              <w:jc w:val="left"/>
            </w:pPr>
            <w:r w:rsidRPr="00EA0DE3">
              <w:t>30</w:t>
            </w:r>
            <w:r w:rsidR="00D778E8" w:rsidRPr="00EA0DE3">
              <w:t> кГц</w:t>
            </w:r>
            <w:r w:rsidRPr="00EA0DE3">
              <w:tab/>
            </w:r>
            <w:r w:rsidRPr="00EA0DE3">
              <w:tab/>
            </w:r>
            <w:r w:rsidR="00286609" w:rsidRPr="00EA0DE3">
              <w:t xml:space="preserve">если </w:t>
            </w:r>
            <w:r w:rsidRPr="00EA0DE3">
              <w:t>2</w:t>
            </w:r>
            <w:r w:rsidR="00286609" w:rsidRPr="00EA0DE3">
              <w:t>,</w:t>
            </w:r>
            <w:r w:rsidRPr="00EA0DE3">
              <w:t xml:space="preserve">5 × BW </w:t>
            </w:r>
            <w:r w:rsidRPr="00EA0DE3">
              <w:sym w:font="Symbol" w:char="F0A3"/>
            </w:r>
            <w:r w:rsidRPr="00EA0DE3">
              <w:t xml:space="preserve"> | </w:t>
            </w:r>
            <w:r w:rsidRPr="00EA0DE3">
              <w:rPr>
                <w:i/>
                <w:iCs/>
              </w:rPr>
              <w:t>f</w:t>
            </w:r>
            <w:r w:rsidRPr="00EA0DE3">
              <w:rPr>
                <w:i/>
                <w:iCs/>
                <w:vertAlign w:val="subscript"/>
              </w:rPr>
              <w:t>c</w:t>
            </w:r>
            <w:r w:rsidRPr="00EA0DE3">
              <w:t> − 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| &lt; 10 × BW</w:t>
            </w:r>
          </w:p>
          <w:p w:rsidR="00DB4678" w:rsidRPr="00EA0DE3" w:rsidRDefault="00DB4678" w:rsidP="00286609">
            <w:pPr>
              <w:pStyle w:val="Tabletext"/>
              <w:jc w:val="left"/>
            </w:pPr>
            <w:r w:rsidRPr="00EA0DE3">
              <w:t>300</w:t>
            </w:r>
            <w:r w:rsidR="00D778E8" w:rsidRPr="00EA0DE3">
              <w:t> кГц</w:t>
            </w:r>
            <w:r w:rsidRPr="00EA0DE3">
              <w:tab/>
            </w:r>
            <w:r w:rsidRPr="00EA0DE3">
              <w:tab/>
            </w:r>
            <w:r w:rsidR="00286609" w:rsidRPr="00EA0DE3">
              <w:t>если</w:t>
            </w:r>
            <w:r w:rsidRPr="00EA0DE3">
              <w:t xml:space="preserve"> 10 × BW </w:t>
            </w:r>
            <w:r w:rsidRPr="00EA0DE3">
              <w:sym w:font="Symbol" w:char="F0A3"/>
            </w:r>
            <w:r w:rsidRPr="00EA0DE3">
              <w:t xml:space="preserve"> | </w:t>
            </w:r>
            <w:r w:rsidR="00893AC9" w:rsidRPr="00EA0DE3">
              <w:rPr>
                <w:i/>
                <w:iCs/>
              </w:rPr>
              <w:t>f</w:t>
            </w:r>
            <w:r w:rsidR="00893AC9" w:rsidRPr="00EA0DE3">
              <w:rPr>
                <w:i/>
                <w:iCs/>
                <w:vertAlign w:val="subscript"/>
              </w:rPr>
              <w:t>c</w:t>
            </w:r>
            <w:r w:rsidR="00893AC9" w:rsidRPr="00EA0DE3">
              <w:t> − </w:t>
            </w:r>
            <w:r w:rsidR="00893AC9" w:rsidRPr="00EA0DE3">
              <w:rPr>
                <w:i/>
                <w:iCs/>
              </w:rPr>
              <w:t>f</w:t>
            </w:r>
            <w:r w:rsidRPr="00EA0DE3">
              <w:t xml:space="preserve"> | &lt; 12 × BW</w:t>
            </w:r>
          </w:p>
          <w:p w:rsidR="00DB4678" w:rsidRPr="00EA0DE3" w:rsidRDefault="00DB4678" w:rsidP="00893AC9">
            <w:pPr>
              <w:pStyle w:val="Tabletext"/>
              <w:jc w:val="left"/>
            </w:pPr>
            <w:r w:rsidRPr="00EA0DE3">
              <w:t>1</w:t>
            </w:r>
            <w:r w:rsidR="00304848" w:rsidRPr="00EA0DE3">
              <w:t> МГц</w:t>
            </w:r>
            <w:r w:rsidRPr="00EA0DE3">
              <w:tab/>
            </w:r>
            <w:r w:rsidRPr="00EA0DE3">
              <w:tab/>
            </w:r>
            <w:r w:rsidR="00286609" w:rsidRPr="00EA0DE3">
              <w:tab/>
              <w:t>если</w:t>
            </w:r>
            <w:r w:rsidRPr="00EA0DE3">
              <w:t xml:space="preserve"> 12 × BW </w:t>
            </w:r>
            <w:r w:rsidRPr="00EA0DE3">
              <w:sym w:font="Symbol" w:char="F0A3"/>
            </w:r>
            <w:r w:rsidRPr="00EA0DE3">
              <w:t xml:space="preserve"> | </w:t>
            </w:r>
            <w:r w:rsidR="00893AC9" w:rsidRPr="00EA0DE3">
              <w:rPr>
                <w:i/>
                <w:iCs/>
              </w:rPr>
              <w:t>f</w:t>
            </w:r>
            <w:r w:rsidR="00893AC9" w:rsidRPr="00EA0DE3">
              <w:rPr>
                <w:i/>
                <w:iCs/>
                <w:vertAlign w:val="subscript"/>
              </w:rPr>
              <w:t>c</w:t>
            </w:r>
            <w:r w:rsidR="00893AC9" w:rsidRPr="00EA0DE3">
              <w:t> − </w:t>
            </w:r>
            <w:r w:rsidR="00893AC9" w:rsidRPr="00EA0DE3">
              <w:rPr>
                <w:i/>
                <w:iCs/>
              </w:rPr>
              <w:t>f</w:t>
            </w:r>
            <w:r w:rsidRPr="00EA0DE3">
              <w:t xml:space="preserve"> |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</w:p>
        </w:tc>
      </w:tr>
      <w:tr w:rsidR="0062618F" w:rsidRPr="00EA0DE3" w:rsidTr="002970E4">
        <w:trPr>
          <w:jc w:val="center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18F" w:rsidRPr="00EA0DE3" w:rsidRDefault="00781D48" w:rsidP="0062618F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62618F" w:rsidRPr="00EA0DE3">
              <w:rPr>
                <w:lang w:val="ru-RU"/>
              </w:rPr>
              <w:t xml:space="preserve">– </w:t>
            </w:r>
            <w:r w:rsidR="00286609" w:rsidRPr="00EA0DE3">
              <w:rPr>
                <w:lang w:val="ru-RU"/>
              </w:rPr>
              <w:t>В таблице 62 BW – это ширина полосы канала сигнала, составляющая 5 или 10 МГц</w:t>
            </w:r>
            <w:r w:rsidR="0062618F" w:rsidRPr="00EA0DE3">
              <w:rPr>
                <w:lang w:val="ru-RU"/>
              </w:rPr>
              <w:t>.</w:t>
            </w:r>
          </w:p>
        </w:tc>
      </w:tr>
    </w:tbl>
    <w:p w:rsidR="0062618F" w:rsidRPr="00EA0DE3" w:rsidRDefault="0062618F" w:rsidP="0062618F">
      <w:pPr>
        <w:pStyle w:val="Tablefin"/>
        <w:rPr>
          <w:lang w:val="ru-RU"/>
        </w:rPr>
      </w:pPr>
    </w:p>
    <w:p w:rsidR="00DB4678" w:rsidRPr="00EA0DE3" w:rsidRDefault="00107B97" w:rsidP="00FA451B">
      <w:pPr>
        <w:pStyle w:val="TableNo"/>
      </w:pPr>
      <w:r w:rsidRPr="00EA0DE3">
        <w:t xml:space="preserve">ТАБЛИЦА </w:t>
      </w:r>
      <w:r w:rsidR="0062618F" w:rsidRPr="00EA0DE3">
        <w:t>6</w:t>
      </w:r>
      <w:r w:rsidR="00DB4678" w:rsidRPr="00EA0DE3">
        <w:t>3</w:t>
      </w:r>
    </w:p>
    <w:p w:rsidR="00DB4678" w:rsidRPr="00EA0DE3" w:rsidRDefault="00112539" w:rsidP="0062618F">
      <w:pPr>
        <w:pStyle w:val="Tabletitle"/>
      </w:pPr>
      <w:r w:rsidRPr="00EA0DE3">
        <w:rPr>
          <w:szCs w:val="22"/>
        </w:rPr>
        <w:t>Предельный уровень побочных излучений базовой станции (Япония)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7"/>
        <w:gridCol w:w="2308"/>
        <w:gridCol w:w="3394"/>
      </w:tblGrid>
      <w:tr w:rsidR="00112539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39" w:rsidRPr="00EA0DE3" w:rsidRDefault="0011253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частот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39" w:rsidRPr="00EA0DE3" w:rsidRDefault="0011253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39" w:rsidRPr="00EA0DE3" w:rsidRDefault="00112539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  <w:r w:rsidRPr="00EA0DE3">
              <w:rPr>
                <w:szCs w:val="22"/>
              </w:rPr>
              <w:br/>
              <w:t>(дБм)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9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150</w:t>
            </w:r>
            <w:r w:rsidR="00D778E8" w:rsidRPr="00EA0DE3">
              <w:t> кГц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D778E8" w:rsidRPr="00EA0DE3">
              <w:t> кГц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150</w:t>
            </w:r>
            <w:r w:rsidR="00D778E8" w:rsidRPr="00EA0DE3">
              <w:t> кГц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30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</w:t>
            </w:r>
            <w:r w:rsidR="00D778E8" w:rsidRPr="00EA0DE3">
              <w:t> кГц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1 000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1 000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2 505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2 505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2 535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−42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2 535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2 630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  <w:r w:rsidRPr="00EA0DE3">
              <w:rPr>
                <w:vertAlign w:val="superscript"/>
              </w:rPr>
              <w:t>(</w:t>
            </w:r>
            <w:r w:rsidR="001F7A4A" w:rsidRPr="00EA0DE3">
              <w:rPr>
                <w:vertAlign w:val="superscript"/>
              </w:rPr>
              <w:t>1)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2 630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="00FA451B">
              <w:t xml:space="preserve"> &lt; 2 634,</w:t>
            </w:r>
            <w:r w:rsidRPr="00EA0DE3">
              <w:t>75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−15 − 7/5 × (</w:t>
            </w:r>
            <w:r w:rsidRPr="00EA0DE3">
              <w:rPr>
                <w:i/>
                <w:iCs/>
              </w:rPr>
              <w:t>f</w:t>
            </w:r>
            <w:r w:rsidR="00FA451B">
              <w:t xml:space="preserve"> −2 629,</w:t>
            </w:r>
            <w:r w:rsidRPr="00EA0DE3">
              <w:t>75)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FA451B" w:rsidP="00D827F9">
            <w:pPr>
              <w:pStyle w:val="StyleTabletextCentered"/>
            </w:pPr>
            <w:r>
              <w:t>2 634,</w:t>
            </w:r>
            <w:r w:rsidR="00DB4678" w:rsidRPr="00EA0DE3">
              <w:t>75</w:t>
            </w:r>
            <w:r w:rsidR="00304848" w:rsidRPr="00EA0DE3">
              <w:t> МГц</w:t>
            </w:r>
            <w:r w:rsidR="00DB4678" w:rsidRPr="00EA0DE3">
              <w:t xml:space="preserve"> </w:t>
            </w:r>
            <w:r w:rsidR="00DB4678" w:rsidRPr="00EA0DE3">
              <w:sym w:font="Symbol" w:char="F0A3"/>
            </w:r>
            <w:r w:rsidR="00DB4678" w:rsidRPr="00EA0DE3">
              <w:t xml:space="preserve"> </w:t>
            </w:r>
            <w:r w:rsidR="00DB4678" w:rsidRPr="00EA0DE3">
              <w:rPr>
                <w:i/>
                <w:iCs/>
              </w:rPr>
              <w:t>f</w:t>
            </w:r>
            <w:r w:rsidR="00DB4678" w:rsidRPr="00EA0DE3">
              <w:t xml:space="preserve"> &lt; 2 655</w:t>
            </w:r>
            <w:r w:rsidR="00304848" w:rsidRPr="00EA0DE3">
              <w:t> МГц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−22</w:t>
            </w:r>
          </w:p>
        </w:tc>
      </w:tr>
      <w:tr w:rsidR="00DB4678" w:rsidRPr="00EA0DE3" w:rsidTr="002970E4">
        <w:trPr>
          <w:jc w:val="center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2 655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304848" w:rsidRPr="00EA0DE3">
              <w:t> МГц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−13</w:t>
            </w:r>
          </w:p>
        </w:tc>
      </w:tr>
      <w:tr w:rsidR="00DB4678" w:rsidRPr="00EA0DE3" w:rsidTr="002970E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4678" w:rsidRPr="00EA0DE3" w:rsidRDefault="00DB4678" w:rsidP="0062618F">
            <w:pPr>
              <w:pStyle w:val="Tablelegend"/>
            </w:pPr>
            <w:r w:rsidRPr="00EA0DE3">
              <w:rPr>
                <w:vertAlign w:val="superscript"/>
              </w:rPr>
              <w:t>(1)</w:t>
            </w:r>
            <w:r w:rsidRPr="00EA0DE3">
              <w:tab/>
            </w:r>
            <w:r w:rsidR="00112539" w:rsidRPr="00EA0DE3">
              <w:rPr>
                <w:lang w:eastAsia="ja-JP"/>
              </w:rPr>
              <w:t>Допустимый уровень излучения для полосы частот между 2535 МГц и 2630 МГц должен применяться для диапазона частот,</w:t>
            </w:r>
            <w:r w:rsidR="00112539" w:rsidRPr="00EA0DE3">
              <w:rPr>
                <w:bCs/>
                <w:lang w:eastAsia="ja-JP"/>
              </w:rPr>
              <w:t xml:space="preserve"> который в 2,5 раза больше ширины канала относительно центральной частоты.</w:t>
            </w:r>
          </w:p>
        </w:tc>
      </w:tr>
    </w:tbl>
    <w:p w:rsidR="00FA451B" w:rsidRPr="00FA451B" w:rsidRDefault="00FA451B" w:rsidP="00FA451B">
      <w:pPr>
        <w:pStyle w:val="Tablefin"/>
        <w:rPr>
          <w:lang w:val="ru-RU"/>
        </w:rPr>
      </w:pPr>
    </w:p>
    <w:p w:rsidR="00DB4678" w:rsidRPr="00EA0DE3" w:rsidRDefault="00DB4678" w:rsidP="00851E3C">
      <w:pPr>
        <w:pStyle w:val="Heading3"/>
      </w:pPr>
      <w:r w:rsidRPr="00EA0DE3">
        <w:t>3.1.3</w:t>
      </w:r>
      <w:r w:rsidRPr="00EA0DE3">
        <w:tab/>
      </w:r>
      <w:r w:rsidR="007754A9" w:rsidRPr="00EA0DE3">
        <w:t>Побочные излучения оборудования, работающего в полосе 3</w:t>
      </w:r>
      <w:r w:rsidRPr="00EA0DE3">
        <w:t>400</w:t>
      </w:r>
      <w:r w:rsidR="007754A9" w:rsidRPr="00EA0DE3">
        <w:t>–3</w:t>
      </w:r>
      <w:r w:rsidRPr="00EA0DE3">
        <w:t>600</w:t>
      </w:r>
      <w:r w:rsidR="00304848" w:rsidRPr="00EA0DE3">
        <w:t> МГц</w:t>
      </w:r>
    </w:p>
    <w:p w:rsidR="00DB4678" w:rsidRPr="00EA0DE3" w:rsidRDefault="000C3E2D" w:rsidP="00FA451B">
      <w:r w:rsidRPr="00EA0DE3">
        <w:t>Предельные уровни побочных излучений применяются к сдвигам частоты, которые на</w:t>
      </w:r>
      <w:r w:rsidR="00DB4678" w:rsidRPr="00EA0DE3">
        <w:t xml:space="preserve"> 250% </w:t>
      </w:r>
      <w:r w:rsidRPr="00EA0DE3">
        <w:t>больше ширины полосы канала</w:t>
      </w:r>
      <w:r w:rsidR="00DB4678" w:rsidRPr="00EA0DE3">
        <w:t xml:space="preserve">. </w:t>
      </w:r>
      <w:r w:rsidRPr="00EA0DE3">
        <w:t>Следовательно, предельные уровни, представленные в таблицах</w:t>
      </w:r>
      <w:r w:rsidR="00DB4678" w:rsidRPr="00EA0DE3">
        <w:t> </w:t>
      </w:r>
      <w:r w:rsidR="0062618F" w:rsidRPr="00EA0DE3">
        <w:t>6</w:t>
      </w:r>
      <w:r w:rsidR="00DB4678" w:rsidRPr="00EA0DE3">
        <w:t xml:space="preserve">4 </w:t>
      </w:r>
      <w:r w:rsidRPr="00EA0DE3">
        <w:t>и</w:t>
      </w:r>
      <w:r w:rsidR="00DB4678" w:rsidRPr="00EA0DE3">
        <w:t xml:space="preserve"> </w:t>
      </w:r>
      <w:r w:rsidR="0062618F" w:rsidRPr="00EA0DE3">
        <w:t>6</w:t>
      </w:r>
      <w:r w:rsidR="00DB4678" w:rsidRPr="00EA0DE3">
        <w:t>5</w:t>
      </w:r>
      <w:r w:rsidRPr="00EA0DE3">
        <w:t xml:space="preserve">, применяются только к частотам, которые отстоят от центральной частоты базовой станции на 12,5 МГц для несущей 5 МГц, на 17,5 МГц для несущей 7 МГц и на 25 МГц для несущей 10 МГц. </w:t>
      </w:r>
      <w:r w:rsidRPr="00EA0DE3">
        <w:rPr>
          <w:i/>
          <w:iCs/>
        </w:rPr>
        <w:t>f</w:t>
      </w:r>
      <w:r w:rsidR="00FA451B">
        <w:t> </w:t>
      </w:r>
      <w:r w:rsidR="00FA451B">
        <w:sym w:font="Symbol" w:char="F02D"/>
      </w:r>
      <w:r w:rsidR="00FA451B">
        <w:t> </w:t>
      </w:r>
      <w:r w:rsidRPr="00EA0DE3">
        <w:t xml:space="preserve">это частота в области побочных излучений. </w:t>
      </w:r>
      <w:r w:rsidRPr="00EA0DE3">
        <w:rPr>
          <w:i/>
          <w:iCs/>
        </w:rPr>
        <w:t>f</w:t>
      </w:r>
      <w:r w:rsidRPr="00EA0DE3">
        <w:rPr>
          <w:i/>
          <w:iCs/>
          <w:vertAlign w:val="subscript"/>
        </w:rPr>
        <w:t>c</w:t>
      </w:r>
      <w:r w:rsidRPr="00EA0DE3">
        <w:t> – это центральная частота базовой станции</w:t>
      </w:r>
      <w:r w:rsidR="00DB4678" w:rsidRPr="00EA0DE3">
        <w:t>.</w:t>
      </w:r>
    </w:p>
    <w:p w:rsidR="00DB4678" w:rsidRPr="00EA0DE3" w:rsidRDefault="00443D5F" w:rsidP="00FA451B">
      <w:pPr>
        <w:pStyle w:val="TableNo"/>
      </w:pPr>
      <w:r w:rsidRPr="00EA0DE3">
        <w:br w:type="page"/>
      </w:r>
      <w:r w:rsidR="00107B97" w:rsidRPr="00EA0DE3">
        <w:lastRenderedPageBreak/>
        <w:t xml:space="preserve">ТАБЛИЦА </w:t>
      </w:r>
      <w:r w:rsidR="0062618F" w:rsidRPr="00EA0DE3">
        <w:t>6</w:t>
      </w:r>
      <w:r w:rsidR="00DB4678" w:rsidRPr="00EA0DE3">
        <w:t>4</w:t>
      </w:r>
    </w:p>
    <w:p w:rsidR="00DB4678" w:rsidRPr="00EA0DE3" w:rsidRDefault="00EF4B5D" w:rsidP="0062618F">
      <w:pPr>
        <w:pStyle w:val="Tabletitle"/>
      </w:pPr>
      <w:r w:rsidRPr="00EA0DE3">
        <w:t>Предельные уровни побочных излучений базовой станции, категория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843"/>
        <w:gridCol w:w="1577"/>
        <w:gridCol w:w="1826"/>
        <w:gridCol w:w="4393"/>
      </w:tblGrid>
      <w:tr w:rsidR="00EF4B5D" w:rsidRPr="00EA0DE3" w:rsidTr="002970E4">
        <w:trPr>
          <w:cantSplit/>
          <w:jc w:val="center"/>
        </w:trPr>
        <w:tc>
          <w:tcPr>
            <w:tcW w:w="956" w:type="pct"/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818" w:type="pct"/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  <w:tc>
          <w:tcPr>
            <w:tcW w:w="947" w:type="pct"/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2279" w:type="pct"/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EF4B5D" w:rsidRPr="00EA0DE3" w:rsidTr="002970E4">
        <w:trPr>
          <w:cantSplit/>
          <w:jc w:val="center"/>
        </w:trPr>
        <w:tc>
          <w:tcPr>
            <w:tcW w:w="956" w:type="pct"/>
          </w:tcPr>
          <w:p w:rsidR="00EF4B5D" w:rsidRPr="00EA0DE3" w:rsidRDefault="00EF4B5D" w:rsidP="00FA451B">
            <w:pPr>
              <w:pStyle w:val="StyleTabletextCentered"/>
            </w:pPr>
            <w:r w:rsidRPr="00EA0DE3">
              <w:t>30 МГц</w:t>
            </w:r>
            <w:r w:rsidR="002970E4">
              <w:rPr>
                <w:lang w:val="en-US"/>
              </w:rPr>
              <w:t xml:space="preserve"> </w:t>
            </w:r>
            <w:r w:rsidR="00FA451B">
              <w:sym w:font="Symbol" w:char="F02D"/>
            </w:r>
            <w:r w:rsidR="002970E4">
              <w:rPr>
                <w:lang w:val="en-US"/>
              </w:rPr>
              <w:t xml:space="preserve"> </w:t>
            </w:r>
            <w:r w:rsidRPr="00EA0DE3">
              <w:t>1 ГГц</w:t>
            </w:r>
          </w:p>
        </w:tc>
        <w:tc>
          <w:tcPr>
            <w:tcW w:w="818" w:type="pct"/>
            <w:vMerge w:val="restart"/>
          </w:tcPr>
          <w:p w:rsidR="00EF4B5D" w:rsidRPr="00EA0DE3" w:rsidRDefault="00EF4B5D" w:rsidP="00D827F9">
            <w:pPr>
              <w:pStyle w:val="StyleTabletextCentered"/>
            </w:pPr>
            <w:r w:rsidRPr="00EA0DE3">
              <w:sym w:font="Symbol" w:char="F02D"/>
            </w:r>
            <w:r w:rsidRPr="00EA0DE3">
              <w:t>13 дБм</w:t>
            </w:r>
          </w:p>
        </w:tc>
        <w:tc>
          <w:tcPr>
            <w:tcW w:w="947" w:type="pct"/>
          </w:tcPr>
          <w:p w:rsidR="00EF4B5D" w:rsidRPr="00EA0DE3" w:rsidRDefault="00EF4B5D" w:rsidP="00D827F9">
            <w:pPr>
              <w:pStyle w:val="StyleTabletextCentered"/>
            </w:pPr>
            <w:r w:rsidRPr="00EA0DE3">
              <w:t>100 кГц</w:t>
            </w:r>
          </w:p>
        </w:tc>
        <w:tc>
          <w:tcPr>
            <w:tcW w:w="2279" w:type="pct"/>
          </w:tcPr>
          <w:p w:rsidR="00EF4B5D" w:rsidRPr="00EA0DE3" w:rsidRDefault="00EF4B5D" w:rsidP="00346A18">
            <w:pPr>
              <w:pStyle w:val="Tabletext"/>
              <w:spacing w:line="200" w:lineRule="exact"/>
              <w:jc w:val="left"/>
            </w:pPr>
            <w:r w:rsidRPr="00EA0DE3">
              <w:t xml:space="preserve">Ширина полосы как в п. 4.1 </w:t>
            </w:r>
            <w:r w:rsidRPr="00EA0DE3">
              <w:br/>
              <w:t>Рекомендации МСЭ-R SM.329-10</w:t>
            </w:r>
          </w:p>
        </w:tc>
      </w:tr>
      <w:tr w:rsidR="00EF4B5D" w:rsidRPr="00EA0DE3" w:rsidTr="002970E4">
        <w:trPr>
          <w:cantSplit/>
          <w:jc w:val="center"/>
        </w:trPr>
        <w:tc>
          <w:tcPr>
            <w:tcW w:w="956" w:type="pct"/>
          </w:tcPr>
          <w:p w:rsidR="00EF4B5D" w:rsidRPr="00EA0DE3" w:rsidRDefault="00EF4B5D" w:rsidP="00FA451B">
            <w:pPr>
              <w:pStyle w:val="StyleTabletextCentered"/>
            </w:pPr>
            <w:r w:rsidRPr="00EA0DE3">
              <w:t>1 ГГц</w:t>
            </w:r>
            <w:r w:rsidR="002970E4">
              <w:rPr>
                <w:lang w:val="en-US"/>
              </w:rPr>
              <w:t xml:space="preserve"> </w:t>
            </w:r>
            <w:r w:rsidR="00FA451B">
              <w:sym w:font="Symbol" w:char="F02D"/>
            </w:r>
            <w:r w:rsidR="002970E4">
              <w:rPr>
                <w:lang w:val="en-US"/>
              </w:rPr>
              <w:t xml:space="preserve"> </w:t>
            </w:r>
            <w:r w:rsidRPr="00EA0DE3">
              <w:t>13</w:t>
            </w:r>
            <w:r w:rsidR="00FA451B">
              <w:t>,</w:t>
            </w:r>
            <w:r w:rsidRPr="00EA0DE3">
              <w:t>45 ГГц</w:t>
            </w:r>
          </w:p>
        </w:tc>
        <w:tc>
          <w:tcPr>
            <w:tcW w:w="818" w:type="pct"/>
            <w:vMerge/>
          </w:tcPr>
          <w:p w:rsidR="00EF4B5D" w:rsidRPr="00EA0DE3" w:rsidRDefault="00EF4B5D" w:rsidP="004354F5">
            <w:pPr>
              <w:pStyle w:val="Tabletext"/>
              <w:jc w:val="center"/>
            </w:pPr>
          </w:p>
        </w:tc>
        <w:tc>
          <w:tcPr>
            <w:tcW w:w="947" w:type="pct"/>
          </w:tcPr>
          <w:p w:rsidR="00EF4B5D" w:rsidRPr="00EA0DE3" w:rsidRDefault="00EF4B5D" w:rsidP="00D827F9">
            <w:pPr>
              <w:pStyle w:val="StyleTabletextCentered"/>
            </w:pPr>
            <w:r w:rsidRPr="00EA0DE3">
              <w:t>1 МГц</w:t>
            </w:r>
          </w:p>
        </w:tc>
        <w:tc>
          <w:tcPr>
            <w:tcW w:w="2279" w:type="pct"/>
          </w:tcPr>
          <w:p w:rsidR="00EF4B5D" w:rsidRPr="00EA0DE3" w:rsidRDefault="00EF4B5D" w:rsidP="00346A18">
            <w:pPr>
              <w:pStyle w:val="Tabletext"/>
              <w:spacing w:line="200" w:lineRule="exact"/>
              <w:jc w:val="left"/>
            </w:pPr>
            <w:r w:rsidRPr="00EA0DE3">
              <w:t>Верхняя частота как в таблице 1 п. 2.5 Рекомендации МСЭ-R SM.329-10</w:t>
            </w:r>
          </w:p>
        </w:tc>
      </w:tr>
    </w:tbl>
    <w:p w:rsidR="004354F5" w:rsidRPr="00EA0DE3" w:rsidRDefault="004354F5" w:rsidP="004354F5">
      <w:pPr>
        <w:pStyle w:val="Tablefin"/>
        <w:rPr>
          <w:lang w:val="ru-RU"/>
        </w:rPr>
      </w:pPr>
    </w:p>
    <w:p w:rsidR="00DB4678" w:rsidRPr="00EA0DE3" w:rsidRDefault="00107B97" w:rsidP="00FA451B">
      <w:pPr>
        <w:pStyle w:val="TableNo"/>
      </w:pPr>
      <w:r w:rsidRPr="00EA0DE3">
        <w:t xml:space="preserve">ТАБЛИЦА </w:t>
      </w:r>
      <w:r w:rsidR="004354F5" w:rsidRPr="00EA0DE3">
        <w:t>6</w:t>
      </w:r>
      <w:r w:rsidR="00DB4678" w:rsidRPr="00EA0DE3">
        <w:t>5</w:t>
      </w:r>
    </w:p>
    <w:p w:rsidR="00DB4678" w:rsidRPr="00EA0DE3" w:rsidRDefault="00EF4B5D" w:rsidP="004354F5">
      <w:pPr>
        <w:pStyle w:val="Tabletitle"/>
      </w:pPr>
      <w:r w:rsidRPr="00EA0DE3">
        <w:rPr>
          <w:szCs w:val="22"/>
        </w:rPr>
        <w:t>Предельные уровни побочных излучений базовых станций, категория 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5"/>
        <w:gridCol w:w="4586"/>
        <w:gridCol w:w="2518"/>
      </w:tblGrid>
      <w:tr w:rsidR="00EF4B5D" w:rsidRPr="00EA0DE3" w:rsidTr="002970E4">
        <w:trPr>
          <w:jc w:val="center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Полоса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5D" w:rsidRPr="00EA0DE3" w:rsidRDefault="00EF4B5D" w:rsidP="00346A18">
            <w:pPr>
              <w:pStyle w:val="Tablehead"/>
              <w:spacing w:line="200" w:lineRule="exact"/>
              <w:rPr>
                <w:szCs w:val="22"/>
              </w:rPr>
            </w:pPr>
            <w:r w:rsidRPr="00EA0DE3">
              <w:rPr>
                <w:szCs w:val="22"/>
              </w:rPr>
              <w:t>Допустимый уровень излучения</w:t>
            </w:r>
          </w:p>
        </w:tc>
      </w:tr>
      <w:tr w:rsidR="00DB4678" w:rsidRPr="00EA0DE3" w:rsidTr="002970E4">
        <w:trPr>
          <w:jc w:val="center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30</w:t>
            </w:r>
            <w:r w:rsidR="00304848" w:rsidRPr="00EA0DE3">
              <w:t> МГц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1 000</w:t>
            </w:r>
            <w:r w:rsidR="00304848" w:rsidRPr="00EA0DE3">
              <w:t> МГц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–36</w:t>
            </w:r>
            <w:r w:rsidR="00D778E8" w:rsidRPr="00EA0DE3">
              <w:t> дБм</w:t>
            </w:r>
          </w:p>
        </w:tc>
      </w:tr>
      <w:tr w:rsidR="00DB4678" w:rsidRPr="00EA0DE3" w:rsidTr="002970E4">
        <w:trPr>
          <w:jc w:val="center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  <w:r w:rsidRPr="00EA0DE3">
              <w:t xml:space="preserve"> &lt; 13</w:t>
            </w:r>
            <w:r w:rsidR="002E72B1" w:rsidRPr="00EA0DE3">
              <w:t>,</w:t>
            </w:r>
            <w:r w:rsidRPr="00EA0DE3">
              <w:t>45</w:t>
            </w:r>
            <w:r w:rsidR="00117717" w:rsidRPr="00EA0DE3">
              <w:t> ГГц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FA451B">
            <w:pPr>
              <w:pStyle w:val="Tabletext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30</w:t>
            </w:r>
            <w:r w:rsidR="00D778E8" w:rsidRPr="00EA0DE3">
              <w:rPr>
                <w:rFonts w:eastAsia="Batang"/>
              </w:rPr>
              <w:t> кГц</w:t>
            </w:r>
            <w:r w:rsidRPr="00EA0DE3">
              <w:rPr>
                <w:rFonts w:eastAsia="Batang"/>
              </w:rPr>
              <w:tab/>
            </w:r>
            <w:r w:rsidRPr="00EA0DE3">
              <w:rPr>
                <w:rFonts w:eastAsia="Batang"/>
              </w:rPr>
              <w:tab/>
            </w:r>
            <w:r w:rsidR="00FA451B">
              <w:rPr>
                <w:rFonts w:eastAsia="Batang"/>
              </w:rPr>
              <w:t>если</w:t>
            </w:r>
            <w:r w:rsidRPr="00EA0DE3">
              <w:rPr>
                <w:rFonts w:eastAsia="Batang"/>
              </w:rPr>
              <w:t xml:space="preserve"> 2</w:t>
            </w:r>
            <w:r w:rsidR="00FA451B">
              <w:rPr>
                <w:rFonts w:eastAsia="Batang"/>
              </w:rPr>
              <w:t>,</w:t>
            </w:r>
            <w:r w:rsidRPr="00EA0DE3">
              <w:rPr>
                <w:rFonts w:eastAsia="Batang"/>
              </w:rPr>
              <w:t xml:space="preserve">5 × BW </w:t>
            </w:r>
            <w:r w:rsidRPr="00EA0DE3">
              <w:sym w:font="Symbol" w:char="F0A3"/>
            </w:r>
            <w:r w:rsidRPr="00EA0DE3">
              <w:rPr>
                <w:rFonts w:eastAsia="Batang"/>
              </w:rPr>
              <w:t xml:space="preserve"> | 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Pr="00EA0DE3">
              <w:rPr>
                <w:rFonts w:eastAsia="Batang"/>
              </w:rPr>
              <w:t> − </w:t>
            </w:r>
            <w:r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 &lt; 10 × BW</w:t>
            </w:r>
          </w:p>
          <w:p w:rsidR="00DB4678" w:rsidRPr="00EA0DE3" w:rsidRDefault="00DB4678" w:rsidP="00FA451B">
            <w:pPr>
              <w:pStyle w:val="Tabletext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300</w:t>
            </w:r>
            <w:r w:rsidR="00D778E8" w:rsidRPr="00EA0DE3">
              <w:rPr>
                <w:rFonts w:eastAsia="Batang"/>
              </w:rPr>
              <w:t> кГц</w:t>
            </w:r>
            <w:r w:rsidRPr="00EA0DE3">
              <w:rPr>
                <w:rFonts w:eastAsia="Batang"/>
              </w:rPr>
              <w:tab/>
            </w:r>
            <w:r w:rsidRPr="00EA0DE3">
              <w:rPr>
                <w:rFonts w:eastAsia="Batang"/>
              </w:rPr>
              <w:tab/>
            </w:r>
            <w:r w:rsidR="00FA451B">
              <w:rPr>
                <w:rFonts w:eastAsia="Batang"/>
              </w:rPr>
              <w:t>если</w:t>
            </w:r>
            <w:r w:rsidRPr="00EA0DE3">
              <w:rPr>
                <w:rFonts w:eastAsia="Batang"/>
              </w:rPr>
              <w:t xml:space="preserve"> 10 × BW </w:t>
            </w:r>
            <w:r w:rsidRPr="00EA0DE3">
              <w:sym w:font="Symbol" w:char="F0A3"/>
            </w:r>
            <w:r w:rsidRPr="00EA0DE3">
              <w:rPr>
                <w:rFonts w:eastAsia="Batang"/>
              </w:rPr>
              <w:t xml:space="preserve"> | </w:t>
            </w:r>
            <w:r w:rsidR="004354F5" w:rsidRPr="00EA0DE3">
              <w:rPr>
                <w:rFonts w:eastAsia="Batang"/>
                <w:i/>
                <w:iCs/>
              </w:rPr>
              <w:t>f</w:t>
            </w:r>
            <w:r w:rsidR="004354F5"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="004354F5" w:rsidRPr="00EA0DE3">
              <w:rPr>
                <w:rFonts w:eastAsia="Batang"/>
              </w:rPr>
              <w:t> − </w:t>
            </w:r>
            <w:r w:rsidR="004354F5"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 &lt; 12 × BW</w:t>
            </w:r>
          </w:p>
          <w:p w:rsidR="00DB4678" w:rsidRPr="00EA0DE3" w:rsidRDefault="00DB4678" w:rsidP="00FA451B">
            <w:pPr>
              <w:pStyle w:val="Tabletext"/>
              <w:jc w:val="left"/>
            </w:pPr>
            <w:r w:rsidRPr="00EA0DE3">
              <w:rPr>
                <w:rFonts w:eastAsia="Batang"/>
              </w:rPr>
              <w:t>1</w:t>
            </w:r>
            <w:r w:rsidR="00304848" w:rsidRPr="00EA0DE3">
              <w:rPr>
                <w:rFonts w:eastAsia="Batang"/>
              </w:rPr>
              <w:t> МГц</w:t>
            </w:r>
            <w:r w:rsidRPr="00EA0DE3">
              <w:rPr>
                <w:rFonts w:eastAsia="Batang"/>
              </w:rPr>
              <w:tab/>
            </w:r>
            <w:r w:rsidRPr="00EA0DE3">
              <w:rPr>
                <w:rFonts w:eastAsia="Batang"/>
              </w:rPr>
              <w:tab/>
            </w:r>
            <w:r w:rsidR="00FA451B">
              <w:rPr>
                <w:rFonts w:eastAsia="Batang"/>
              </w:rPr>
              <w:tab/>
              <w:t>если</w:t>
            </w:r>
            <w:r w:rsidRPr="00EA0DE3">
              <w:rPr>
                <w:rFonts w:eastAsia="Batang"/>
              </w:rPr>
              <w:t xml:space="preserve"> 12 × BW </w:t>
            </w:r>
            <w:r w:rsidRPr="00EA0DE3">
              <w:sym w:font="Symbol" w:char="F0A3"/>
            </w:r>
            <w:r w:rsidRPr="00EA0DE3">
              <w:rPr>
                <w:rFonts w:eastAsia="Batang"/>
              </w:rPr>
              <w:t xml:space="preserve"> | </w:t>
            </w:r>
            <w:r w:rsidR="004354F5" w:rsidRPr="00EA0DE3">
              <w:rPr>
                <w:rFonts w:eastAsia="Batang"/>
                <w:i/>
                <w:iCs/>
              </w:rPr>
              <w:t>f</w:t>
            </w:r>
            <w:r w:rsidR="004354F5" w:rsidRPr="00EA0DE3">
              <w:rPr>
                <w:rFonts w:eastAsia="Batang"/>
                <w:i/>
                <w:iCs/>
                <w:vertAlign w:val="subscript"/>
              </w:rPr>
              <w:t>c</w:t>
            </w:r>
            <w:r w:rsidR="004354F5" w:rsidRPr="00EA0DE3">
              <w:rPr>
                <w:rFonts w:eastAsia="Batang"/>
              </w:rPr>
              <w:t> − </w:t>
            </w:r>
            <w:r w:rsidR="004354F5" w:rsidRPr="00EA0DE3">
              <w:rPr>
                <w:rFonts w:eastAsia="Batang"/>
                <w:i/>
                <w:iCs/>
              </w:rPr>
              <w:t>f</w:t>
            </w:r>
            <w:r w:rsidRPr="00EA0DE3">
              <w:rPr>
                <w:rFonts w:eastAsia="Batang"/>
              </w:rPr>
              <w:t xml:space="preserve"> |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–30</w:t>
            </w:r>
            <w:r w:rsidR="00D778E8" w:rsidRPr="00EA0DE3">
              <w:t> дБм</w:t>
            </w:r>
          </w:p>
        </w:tc>
      </w:tr>
      <w:tr w:rsidR="004354F5" w:rsidRPr="00EA0DE3" w:rsidTr="002970E4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54F5" w:rsidRPr="00EA0DE3" w:rsidRDefault="00781D48" w:rsidP="004354F5">
            <w:pPr>
              <w:pStyle w:val="TableLegendNote"/>
              <w:rPr>
                <w:lang w:val="ru-RU"/>
              </w:rPr>
            </w:pPr>
            <w:r w:rsidRPr="00EA0DE3">
              <w:rPr>
                <w:lang w:val="ru-RU"/>
              </w:rPr>
              <w:t>ПРИМЕЧАНИЕ </w:t>
            </w:r>
            <w:r w:rsidR="00BD0787" w:rsidRPr="00EA0DE3">
              <w:rPr>
                <w:lang w:val="ru-RU"/>
              </w:rPr>
              <w:t>1. </w:t>
            </w:r>
            <w:r w:rsidR="004354F5" w:rsidRPr="00EA0DE3">
              <w:rPr>
                <w:lang w:val="ru-RU"/>
              </w:rPr>
              <w:t xml:space="preserve">– </w:t>
            </w:r>
            <w:r w:rsidR="00EF4B5D" w:rsidRPr="00EA0DE3">
              <w:rPr>
                <w:lang w:val="ru-RU"/>
              </w:rPr>
              <w:t>В таблице 60 BW – это ширина полосы канала сигнала, составляющая 5, 7 или 10 МГц.</w:t>
            </w:r>
          </w:p>
        </w:tc>
      </w:tr>
    </w:tbl>
    <w:p w:rsidR="00FA451B" w:rsidRPr="00FA451B" w:rsidRDefault="00FA451B" w:rsidP="00FA451B">
      <w:pPr>
        <w:pStyle w:val="Tablefin"/>
        <w:rPr>
          <w:lang w:val="ru-RU"/>
        </w:rPr>
      </w:pPr>
    </w:p>
    <w:p w:rsidR="00DB4678" w:rsidRPr="00EA0DE3" w:rsidRDefault="00DB4678" w:rsidP="00345804">
      <w:pPr>
        <w:pStyle w:val="Heading2"/>
      </w:pPr>
      <w:r w:rsidRPr="00EA0DE3">
        <w:t>3.2</w:t>
      </w:r>
      <w:r w:rsidRPr="00EA0DE3">
        <w:tab/>
      </w:r>
      <w:r w:rsidR="00345804" w:rsidRPr="00EA0DE3">
        <w:t>Сосуществование с другими системами в той же географической области/зоне обслуживания</w:t>
      </w:r>
    </w:p>
    <w:p w:rsidR="00DB4678" w:rsidRPr="00EA0DE3" w:rsidRDefault="00345804" w:rsidP="00C334D0">
      <w:r w:rsidRPr="00EA0DE3">
        <w:t>Эти требования могут применяться для защиты ПО, ПС и/или БС, работающих в других полосах частот в той же географической области. Требования могут применяться в географич</w:t>
      </w:r>
      <w:r w:rsidR="00FA451B">
        <w:t>еской области/зоне обслуживания</w:t>
      </w:r>
      <w:r w:rsidRPr="00EA0DE3">
        <w:t xml:space="preserve"> в зависимости от обстоятельств, в которой развернуты система </w:t>
      </w:r>
      <w:r w:rsidRPr="00EA0DE3">
        <w:rPr>
          <w:lang w:eastAsia="zh-CN"/>
        </w:rPr>
        <w:t>OFDMA-TDD-WMAN</w:t>
      </w:r>
      <w:r w:rsidRPr="00EA0DE3">
        <w:t xml:space="preserve"> и какая-либо система, работающая в </w:t>
      </w:r>
      <w:r w:rsidR="00C334D0" w:rsidRPr="00EA0DE3">
        <w:t xml:space="preserve">другой </w:t>
      </w:r>
      <w:r w:rsidRPr="00EA0DE3">
        <w:t xml:space="preserve">полосе частот, </w:t>
      </w:r>
      <w:r w:rsidR="00C334D0" w:rsidRPr="00EA0DE3">
        <w:t>не являющейся рабочей полосой</w:t>
      </w:r>
      <w:r w:rsidRPr="00EA0DE3">
        <w:rPr>
          <w:lang w:eastAsia="zh-CN"/>
        </w:rPr>
        <w:t xml:space="preserve"> OFDMA-TDD-WMAN</w:t>
      </w:r>
      <w:r w:rsidRPr="00EA0DE3">
        <w:t>. Систем</w:t>
      </w:r>
      <w:r w:rsidR="00C334D0" w:rsidRPr="00EA0DE3">
        <w:t>ой</w:t>
      </w:r>
      <w:r w:rsidRPr="00EA0DE3">
        <w:t>, работающ</w:t>
      </w:r>
      <w:r w:rsidR="00C334D0" w:rsidRPr="00EA0DE3">
        <w:t>ей</w:t>
      </w:r>
      <w:r w:rsidRPr="00EA0DE3">
        <w:t xml:space="preserve"> в другой полосе частот</w:t>
      </w:r>
      <w:r w:rsidR="00C334D0" w:rsidRPr="00EA0DE3">
        <w:t>,</w:t>
      </w:r>
      <w:r w:rsidRPr="00EA0DE3">
        <w:t xml:space="preserve"> мо</w:t>
      </w:r>
      <w:r w:rsidR="00C334D0" w:rsidRPr="00EA0DE3">
        <w:t>же</w:t>
      </w:r>
      <w:r w:rsidRPr="00EA0DE3">
        <w:t xml:space="preserve">т быть </w:t>
      </w:r>
      <w:r w:rsidR="00DB4678" w:rsidRPr="00EA0DE3">
        <w:t>GSM900, DCS1800, PCS1900, GSM850, PHS, UTRA</w:t>
      </w:r>
      <w:r w:rsidRPr="00EA0DE3">
        <w:t xml:space="preserve"> с </w:t>
      </w:r>
      <w:r w:rsidR="00DB4678" w:rsidRPr="00EA0DE3">
        <w:t>TDD (</w:t>
      </w:r>
      <w:r w:rsidRPr="00EA0DE3">
        <w:t xml:space="preserve">варианты со скоростью </w:t>
      </w:r>
      <w:r w:rsidR="00DB4678" w:rsidRPr="00EA0DE3">
        <w:t>3</w:t>
      </w:r>
      <w:r w:rsidRPr="00EA0DE3">
        <w:t>,</w:t>
      </w:r>
      <w:r w:rsidR="00DB4678" w:rsidRPr="00EA0DE3">
        <w:t>84</w:t>
      </w:r>
      <w:r w:rsidR="00257086" w:rsidRPr="00EA0DE3">
        <w:t> M</w:t>
      </w:r>
      <w:r w:rsidRPr="00EA0DE3">
        <w:t>элемент/с</w:t>
      </w:r>
      <w:r w:rsidR="00DB4678" w:rsidRPr="00EA0DE3">
        <w:t>, 7</w:t>
      </w:r>
      <w:r w:rsidRPr="00EA0DE3">
        <w:t>,</w:t>
      </w:r>
      <w:r w:rsidR="00DB4678" w:rsidRPr="00EA0DE3">
        <w:t>68</w:t>
      </w:r>
      <w:r w:rsidR="00257086" w:rsidRPr="00EA0DE3">
        <w:t> M</w:t>
      </w:r>
      <w:r w:rsidRPr="00EA0DE3">
        <w:t>элемент/с</w:t>
      </w:r>
      <w:r w:rsidR="00DB4678" w:rsidRPr="00EA0DE3">
        <w:t>, 1</w:t>
      </w:r>
      <w:r w:rsidRPr="00EA0DE3">
        <w:t>,</w:t>
      </w:r>
      <w:r w:rsidR="00DB4678" w:rsidRPr="00EA0DE3">
        <w:t>28</w:t>
      </w:r>
      <w:r w:rsidR="00257086" w:rsidRPr="00EA0DE3">
        <w:t> Mэлемент/с</w:t>
      </w:r>
      <w:r w:rsidR="00DB4678" w:rsidRPr="00EA0DE3">
        <w:t xml:space="preserve">) </w:t>
      </w:r>
      <w:r w:rsidRPr="00EA0DE3">
        <w:t>и</w:t>
      </w:r>
      <w:r w:rsidR="00DB4678" w:rsidRPr="00EA0DE3">
        <w:t xml:space="preserve"> </w:t>
      </w:r>
      <w:r w:rsidR="00346A18" w:rsidRPr="00EA0DE3">
        <w:t xml:space="preserve">FDD с </w:t>
      </w:r>
      <w:r w:rsidR="00DB4678" w:rsidRPr="00EA0DE3">
        <w:t>UTRA.</w:t>
      </w:r>
    </w:p>
    <w:p w:rsidR="00DB4678" w:rsidRPr="00EA0DE3" w:rsidRDefault="00346A18" w:rsidP="00346A18">
      <w:r w:rsidRPr="00EA0DE3">
        <w:rPr>
          <w:szCs w:val="22"/>
        </w:rPr>
        <w:t>Мощность любых побочных излучений не должна превышать предельных значений, указанных в таблице</w:t>
      </w:r>
      <w:r w:rsidRPr="00EA0DE3">
        <w:rPr>
          <w:szCs w:val="22"/>
          <w:lang w:eastAsia="zh-CN"/>
        </w:rPr>
        <w:t> 68</w:t>
      </w:r>
      <w:r w:rsidR="00D50988">
        <w:rPr>
          <w:szCs w:val="22"/>
          <w:lang w:eastAsia="zh-CN"/>
        </w:rPr>
        <w:t>,</w:t>
      </w:r>
      <w:r w:rsidRPr="00EA0DE3">
        <w:rPr>
          <w:szCs w:val="22"/>
        </w:rPr>
        <w:t xml:space="preserve"> для БС в случае, когда применяются требования к сосуществованию с системами, перечисленными в первой колонке</w:t>
      </w:r>
      <w:r w:rsidR="00DB4678" w:rsidRPr="00EA0DE3">
        <w:t>.</w:t>
      </w:r>
    </w:p>
    <w:p w:rsidR="00DB4678" w:rsidRPr="00EA0DE3" w:rsidRDefault="00107B97" w:rsidP="00D50988">
      <w:pPr>
        <w:pStyle w:val="TableNo"/>
      </w:pPr>
      <w:r w:rsidRPr="00EA0DE3">
        <w:t xml:space="preserve">ТАБЛИЦА </w:t>
      </w:r>
      <w:r w:rsidR="004354F5" w:rsidRPr="00EA0DE3">
        <w:t>6</w:t>
      </w:r>
      <w:r w:rsidR="00DB4678" w:rsidRPr="00EA0DE3">
        <w:t>6</w:t>
      </w:r>
    </w:p>
    <w:p w:rsidR="00DB4678" w:rsidRPr="00EA0DE3" w:rsidRDefault="00346A18" w:rsidP="00FD53FA">
      <w:pPr>
        <w:pStyle w:val="Tabletitle"/>
        <w:rPr>
          <w:szCs w:val="22"/>
        </w:rPr>
      </w:pPr>
      <w:r w:rsidRPr="00EA0DE3">
        <w:t xml:space="preserve">Предельные уровни побочных излучений БС для БС </w:t>
      </w:r>
      <w:r w:rsidRPr="00EA0DE3">
        <w:rPr>
          <w:lang w:eastAsia="zh-CN"/>
        </w:rPr>
        <w:t>OFDMA-TDD-WMAN</w:t>
      </w:r>
      <w:r w:rsidRPr="00EA0DE3">
        <w:t xml:space="preserve"> </w:t>
      </w:r>
      <w:r w:rsidRPr="00EA0DE3">
        <w:br/>
        <w:t>в географической области покрытия систем, работающих в других полосах частот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800"/>
        <w:gridCol w:w="1962"/>
        <w:gridCol w:w="1488"/>
        <w:gridCol w:w="1590"/>
        <w:gridCol w:w="2799"/>
      </w:tblGrid>
      <w:tr w:rsidR="00346A18" w:rsidRPr="00EA0DE3" w:rsidTr="002970E4">
        <w:trPr>
          <w:cantSplit/>
          <w:jc w:val="center"/>
        </w:trPr>
        <w:tc>
          <w:tcPr>
            <w:tcW w:w="1800" w:type="dxa"/>
            <w:tcMar>
              <w:left w:w="85" w:type="dxa"/>
              <w:right w:w="85" w:type="dxa"/>
            </w:tcMar>
            <w:vAlign w:val="center"/>
          </w:tcPr>
          <w:p w:rsidR="00346A18" w:rsidRPr="00EA0DE3" w:rsidRDefault="00D50988" w:rsidP="00D50988">
            <w:pPr>
              <w:pStyle w:val="Tablehead"/>
              <w:spacing w:line="220" w:lineRule="exact"/>
              <w:ind w:left="-85" w:right="-85"/>
              <w:rPr>
                <w:szCs w:val="22"/>
              </w:rPr>
            </w:pPr>
            <w:r>
              <w:rPr>
                <w:szCs w:val="22"/>
              </w:rPr>
              <w:t xml:space="preserve">Тип системы, работающей в </w:t>
            </w:r>
            <w:r w:rsidR="00346A18" w:rsidRPr="00EA0DE3">
              <w:rPr>
                <w:szCs w:val="22"/>
              </w:rPr>
              <w:t>той же географической области</w:t>
            </w: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346A18" w:rsidRPr="00EA0DE3" w:rsidRDefault="00346A18" w:rsidP="00D50988">
            <w:pPr>
              <w:pStyle w:val="Tablehead"/>
              <w:spacing w:line="220" w:lineRule="exact"/>
              <w:ind w:left="-85" w:right="-85"/>
              <w:rPr>
                <w:szCs w:val="22"/>
              </w:rPr>
            </w:pPr>
            <w:r w:rsidRPr="00EA0DE3">
              <w:rPr>
                <w:szCs w:val="22"/>
              </w:rPr>
              <w:t>Полоса для требования сосуществования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346A18" w:rsidRPr="00EA0DE3" w:rsidRDefault="00346A18" w:rsidP="00D50988">
            <w:pPr>
              <w:pStyle w:val="Tablehead"/>
              <w:spacing w:line="220" w:lineRule="exact"/>
              <w:ind w:left="-85" w:right="-85"/>
              <w:rPr>
                <w:szCs w:val="22"/>
              </w:rPr>
            </w:pPr>
            <w:r w:rsidRPr="00EA0DE3">
              <w:rPr>
                <w:szCs w:val="22"/>
              </w:rPr>
              <w:t>Максимальный уровень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346A18" w:rsidRPr="00EA0DE3" w:rsidRDefault="00346A18" w:rsidP="00D50988">
            <w:pPr>
              <w:pStyle w:val="Tablehead"/>
              <w:spacing w:line="220" w:lineRule="exact"/>
              <w:ind w:left="-85" w:right="-85"/>
              <w:rPr>
                <w:szCs w:val="22"/>
              </w:rPr>
            </w:pPr>
            <w:r w:rsidRPr="00EA0DE3">
              <w:rPr>
                <w:szCs w:val="22"/>
              </w:rPr>
              <w:t>Ширина полосы измерения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  <w:vAlign w:val="center"/>
          </w:tcPr>
          <w:p w:rsidR="00346A18" w:rsidRPr="00EA0DE3" w:rsidRDefault="00346A18" w:rsidP="002970E4">
            <w:pPr>
              <w:pStyle w:val="Tablehead"/>
              <w:spacing w:line="220" w:lineRule="exact"/>
              <w:ind w:left="-57" w:right="-57"/>
              <w:rPr>
                <w:szCs w:val="22"/>
              </w:rPr>
            </w:pPr>
            <w:r w:rsidRPr="00EA0DE3">
              <w:rPr>
                <w:szCs w:val="22"/>
              </w:rPr>
              <w:t>Примечание</w:t>
            </w: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GSM900</w:t>
            </w: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921</w:t>
            </w:r>
            <w:r w:rsidR="00346A18" w:rsidRPr="00EA0DE3">
              <w:t>–</w:t>
            </w:r>
            <w:r w:rsidRPr="00EA0DE3">
              <w:t>960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−57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876</w:t>
            </w:r>
            <w:r w:rsidR="00346A18" w:rsidRPr="00EA0DE3">
              <w:t>–</w:t>
            </w:r>
            <w:r w:rsidRPr="00EA0DE3">
              <w:t>915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−61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DCS1800</w:t>
            </w: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346A18" w:rsidP="00D50988">
            <w:pPr>
              <w:pStyle w:val="Tabletext"/>
              <w:ind w:left="-85" w:right="-85"/>
              <w:jc w:val="center"/>
            </w:pPr>
            <w:r w:rsidRPr="00EA0DE3">
              <w:t>1 805–</w:t>
            </w:r>
            <w:r w:rsidR="00DB4678" w:rsidRPr="00EA0DE3">
              <w:t>1 880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−47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346A18" w:rsidP="00D50988">
            <w:pPr>
              <w:pStyle w:val="Tabletext"/>
              <w:ind w:left="-85" w:right="-85"/>
              <w:jc w:val="center"/>
            </w:pPr>
            <w:r w:rsidRPr="00EA0DE3">
              <w:t>1 710–</w:t>
            </w:r>
            <w:r w:rsidR="00DB4678" w:rsidRPr="00EA0DE3">
              <w:t>1 785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−61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PCS1900</w:t>
            </w: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346A18" w:rsidP="00D50988">
            <w:pPr>
              <w:pStyle w:val="Tabletext"/>
              <w:ind w:left="-85" w:right="-85"/>
              <w:jc w:val="center"/>
            </w:pPr>
            <w:r w:rsidRPr="00EA0DE3">
              <w:t>1 930–</w:t>
            </w:r>
            <w:r w:rsidR="00DB4678" w:rsidRPr="00EA0DE3">
              <w:t>1 990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−47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EA0DE3" w:rsidTr="002970E4">
        <w:trPr>
          <w:cantSplit/>
          <w:jc w:val="center"/>
        </w:trPr>
        <w:tc>
          <w:tcPr>
            <w:tcW w:w="1800" w:type="dxa"/>
            <w:vMerge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346A18" w:rsidP="00D50988">
            <w:pPr>
              <w:pStyle w:val="Tabletext"/>
              <w:ind w:left="-85" w:right="-85"/>
              <w:jc w:val="center"/>
            </w:pPr>
            <w:r w:rsidRPr="00EA0DE3">
              <w:t>1 850–</w:t>
            </w:r>
            <w:r w:rsidR="00DB4678" w:rsidRPr="00EA0DE3">
              <w:t>1 910</w:t>
            </w:r>
            <w:r w:rsidR="00304848" w:rsidRPr="00EA0DE3">
              <w:t> МГц</w:t>
            </w:r>
          </w:p>
        </w:tc>
        <w:tc>
          <w:tcPr>
            <w:tcW w:w="1488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−61</w:t>
            </w:r>
            <w:r w:rsidR="00D778E8" w:rsidRPr="00EA0DE3">
              <w:t> дБм</w:t>
            </w:r>
          </w:p>
        </w:tc>
        <w:tc>
          <w:tcPr>
            <w:tcW w:w="1590" w:type="dxa"/>
            <w:tcMar>
              <w:left w:w="85" w:type="dxa"/>
              <w:right w:w="85" w:type="dxa"/>
            </w:tcMar>
            <w:vAlign w:val="center"/>
          </w:tcPr>
          <w:p w:rsidR="00DB4678" w:rsidRPr="00EA0DE3" w:rsidRDefault="00DB4678" w:rsidP="00D50988">
            <w:pPr>
              <w:pStyle w:val="Tabletext"/>
              <w:ind w:left="-85" w:right="-85"/>
              <w:jc w:val="center"/>
            </w:pPr>
            <w:r w:rsidRPr="00EA0DE3">
              <w:t>100</w:t>
            </w:r>
            <w:r w:rsidR="00D778E8" w:rsidRPr="00EA0DE3">
              <w:t> кГц</w:t>
            </w:r>
          </w:p>
        </w:tc>
        <w:tc>
          <w:tcPr>
            <w:tcW w:w="2799" w:type="dxa"/>
            <w:tcMar>
              <w:left w:w="85" w:type="dxa"/>
              <w:right w:w="85" w:type="dxa"/>
            </w:tcMar>
          </w:tcPr>
          <w:p w:rsidR="00DB4678" w:rsidRPr="00EA0DE3" w:rsidRDefault="00DB4678" w:rsidP="002970E4">
            <w:pPr>
              <w:pStyle w:val="Tabletext"/>
              <w:ind w:left="-57" w:right="-57"/>
              <w:jc w:val="center"/>
            </w:pPr>
          </w:p>
        </w:tc>
      </w:tr>
    </w:tbl>
    <w:p w:rsidR="00443D5F" w:rsidRPr="00EA0DE3" w:rsidRDefault="00443D5F" w:rsidP="00F30A70">
      <w:pPr>
        <w:pStyle w:val="StyleTableNoComplex11pt"/>
        <w:rPr>
          <w:lang w:val="ru-RU"/>
        </w:rPr>
      </w:pPr>
      <w:r w:rsidRPr="00EA0DE3">
        <w:rPr>
          <w:lang w:val="ru-RU"/>
        </w:rPr>
        <w:br w:type="page"/>
      </w:r>
      <w:r w:rsidR="00107B97" w:rsidRPr="00EA0DE3">
        <w:rPr>
          <w:lang w:val="ru-RU"/>
        </w:rPr>
        <w:lastRenderedPageBreak/>
        <w:t xml:space="preserve">ТАБЛИЦА </w:t>
      </w:r>
      <w:r w:rsidRPr="00EA0DE3">
        <w:rPr>
          <w:lang w:val="ru-RU"/>
        </w:rPr>
        <w:t>66 (</w:t>
      </w:r>
      <w:r w:rsidR="00346A18" w:rsidRPr="00EA0DE3">
        <w:rPr>
          <w:i/>
          <w:iCs/>
          <w:lang w:val="ru-RU"/>
        </w:rPr>
        <w:t>окончание</w:t>
      </w:r>
      <w:r w:rsidRPr="00EA0DE3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800"/>
        <w:gridCol w:w="1962"/>
        <w:gridCol w:w="1488"/>
        <w:gridCol w:w="1590"/>
        <w:gridCol w:w="2799"/>
      </w:tblGrid>
      <w:tr w:rsidR="00346A18" w:rsidRPr="002970E4" w:rsidTr="002970E4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D50988" w:rsidP="00D50988">
            <w:pPr>
              <w:pStyle w:val="Tablehead"/>
              <w:spacing w:line="220" w:lineRule="exact"/>
              <w:ind w:left="-85" w:right="-85"/>
            </w:pPr>
            <w:r w:rsidRPr="002970E4">
              <w:t xml:space="preserve">Тип системы, работающей в </w:t>
            </w:r>
            <w:r w:rsidR="00346A18" w:rsidRPr="002970E4">
              <w:t>той же географической области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D50988" w:rsidP="00D50988">
            <w:pPr>
              <w:pStyle w:val="Tablehead"/>
              <w:spacing w:line="220" w:lineRule="exact"/>
              <w:ind w:left="-85" w:right="-85"/>
            </w:pPr>
            <w:r w:rsidRPr="002970E4">
              <w:t>Полоса для </w:t>
            </w:r>
            <w:r w:rsidR="00346A18" w:rsidRPr="002970E4">
              <w:t>требования сосуществования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D50988">
            <w:pPr>
              <w:pStyle w:val="Tablehead"/>
              <w:spacing w:line="220" w:lineRule="exact"/>
              <w:ind w:left="-85" w:right="-85"/>
            </w:pPr>
            <w:r w:rsidRPr="002970E4">
              <w:t>Максимальный уровень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D50988">
            <w:pPr>
              <w:pStyle w:val="Tablehead"/>
              <w:spacing w:line="220" w:lineRule="exact"/>
              <w:ind w:left="-85" w:right="-85"/>
            </w:pPr>
            <w:r w:rsidRPr="002970E4">
              <w:t>Ширина полосы измерения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970E4">
            <w:pPr>
              <w:pStyle w:val="Tablehead"/>
              <w:spacing w:line="220" w:lineRule="exact"/>
              <w:ind w:left="-57" w:right="-57"/>
            </w:pPr>
            <w:r w:rsidRPr="002970E4">
              <w:t>Примечание</w:t>
            </w: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GSM850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869</w:t>
            </w:r>
            <w:r w:rsidR="00346A18" w:rsidRPr="002970E4">
              <w:t>–</w:t>
            </w:r>
            <w:r w:rsidRPr="002970E4">
              <w:t>894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−57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100</w:t>
            </w:r>
            <w:r w:rsidR="00D778E8" w:rsidRPr="002970E4">
              <w:t> кГц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346A18" w:rsidP="00D50988">
            <w:pPr>
              <w:pStyle w:val="Tabletext"/>
              <w:ind w:left="-85" w:right="-85"/>
              <w:jc w:val="center"/>
            </w:pPr>
            <w:r w:rsidRPr="002970E4">
              <w:t>824–</w:t>
            </w:r>
            <w:r w:rsidR="00DB4678" w:rsidRPr="002970E4">
              <w:t>849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−61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100</w:t>
            </w:r>
            <w:r w:rsidR="00D778E8" w:rsidRPr="002970E4">
              <w:t> кГц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  <w:rPr>
                <w:rFonts w:eastAsia="SimSun"/>
              </w:rPr>
            </w:pPr>
            <w:r w:rsidRPr="002970E4">
              <w:rPr>
                <w:rFonts w:eastAsia="SimSun"/>
              </w:rPr>
              <w:t>PHS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346A18" w:rsidP="00D50988">
            <w:pPr>
              <w:pStyle w:val="Tabletext"/>
              <w:ind w:left="-85" w:right="-85"/>
              <w:jc w:val="center"/>
            </w:pPr>
            <w:r w:rsidRPr="002970E4">
              <w:t>1 884,5–</w:t>
            </w:r>
            <w:r w:rsidR="00DB4678" w:rsidRPr="002970E4">
              <w:t>1 919</w:t>
            </w:r>
            <w:r w:rsidRPr="002970E4">
              <w:t>,</w:t>
            </w:r>
            <w:r w:rsidR="00DB4678" w:rsidRPr="002970E4">
              <w:t>6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sym w:font="Symbol" w:char="F02D"/>
            </w:r>
            <w:r w:rsidRPr="002970E4">
              <w:t>41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300</w:t>
            </w:r>
            <w:r w:rsidR="00D778E8" w:rsidRPr="002970E4">
              <w:t> кГц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346A18" w:rsidP="00D50988">
            <w:pPr>
              <w:pStyle w:val="Tabletext"/>
              <w:ind w:left="-85" w:right="-85"/>
              <w:jc w:val="center"/>
            </w:pPr>
            <w:r w:rsidRPr="002970E4">
              <w:t>2 110–</w:t>
            </w:r>
            <w:r w:rsidR="00DB4678" w:rsidRPr="002970E4">
              <w:t>2 170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346A18" w:rsidP="00D50988">
            <w:pPr>
              <w:pStyle w:val="Tabletext"/>
              <w:ind w:left="-85" w:right="-85"/>
              <w:jc w:val="center"/>
            </w:pPr>
            <w:r w:rsidRPr="002970E4">
              <w:t>1 920–</w:t>
            </w:r>
            <w:r w:rsidR="00DB4678" w:rsidRPr="002970E4">
              <w:t>1 980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II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1 930</w:t>
            </w:r>
            <w:r w:rsidR="00346A18" w:rsidRPr="002970E4">
              <w:t>–</w:t>
            </w:r>
            <w:r w:rsidRPr="002970E4">
              <w:t>1 990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1 850</w:t>
            </w:r>
            <w:r w:rsidR="00346A18" w:rsidRPr="002970E4">
              <w:t>–</w:t>
            </w:r>
            <w:r w:rsidRPr="002970E4">
              <w:t>1 910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III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1 805</w:t>
            </w:r>
            <w:r w:rsidR="00346A18" w:rsidRPr="002970E4">
              <w:t>–</w:t>
            </w:r>
            <w:r w:rsidRPr="002970E4">
              <w:t>1 880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1 710</w:t>
            </w:r>
            <w:r w:rsidR="00346A18" w:rsidRPr="002970E4">
              <w:t>–</w:t>
            </w:r>
            <w:r w:rsidRPr="002970E4">
              <w:t>1 785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IV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2 110</w:t>
            </w:r>
            <w:r w:rsidR="00346A18" w:rsidRPr="002970E4">
              <w:t>–</w:t>
            </w:r>
            <w:r w:rsidRPr="002970E4">
              <w:t>2 155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1 710</w:t>
            </w:r>
            <w:r w:rsidR="00346A18" w:rsidRPr="002970E4">
              <w:t>–</w:t>
            </w:r>
            <w:r w:rsidRPr="002970E4">
              <w:t>1 755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V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869</w:t>
            </w:r>
            <w:r w:rsidR="00346A18" w:rsidRPr="002970E4">
              <w:t>–</w:t>
            </w:r>
            <w:r w:rsidRPr="002970E4">
              <w:t>894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824</w:t>
            </w:r>
            <w:r w:rsidR="00346A18" w:rsidRPr="002970E4">
              <w:t>–</w:t>
            </w:r>
            <w:r w:rsidRPr="002970E4">
              <w:t>849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VI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860</w:t>
            </w:r>
            <w:r w:rsidR="00346A18" w:rsidRPr="002970E4">
              <w:t>–</w:t>
            </w:r>
            <w:r w:rsidRPr="002970E4">
              <w:t>895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815</w:t>
            </w:r>
            <w:r w:rsidR="00346A18" w:rsidRPr="002970E4">
              <w:t>–</w:t>
            </w:r>
            <w:r w:rsidRPr="002970E4">
              <w:t>850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346A18" w:rsidRPr="002970E4" w:rsidTr="002176D6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 xml:space="preserve">FDD </w:t>
            </w:r>
            <w:r w:rsidRPr="002970E4">
              <w:rPr>
                <w:sz w:val="20"/>
              </w:rPr>
              <w:br/>
              <w:t>полоса VII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2 620–2 690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−52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1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46A18" w:rsidRPr="002970E4" w:rsidRDefault="00346A18" w:rsidP="002176D6">
            <w:pPr>
              <w:pStyle w:val="Tabletext"/>
              <w:spacing w:line="220" w:lineRule="exact"/>
              <w:ind w:left="-57" w:right="-57"/>
              <w:jc w:val="left"/>
            </w:pPr>
            <w:r w:rsidRPr="002970E4">
              <w:t>Это требование не применяется к IP</w:t>
            </w:r>
            <w:r w:rsidRPr="002970E4">
              <w:noBreakHyphen/>
              <w:t>OFDMA TDD WMAN, работающей в полосе VII</w:t>
            </w:r>
          </w:p>
        </w:tc>
      </w:tr>
      <w:tr w:rsidR="00346A18" w:rsidRPr="002970E4" w:rsidTr="002176D6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2 500–2 570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−49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46A18" w:rsidRPr="002970E4" w:rsidRDefault="00346A18" w:rsidP="002176D6">
            <w:pPr>
              <w:pStyle w:val="TableNo"/>
              <w:spacing w:before="40" w:after="40"/>
              <w:ind w:left="-85" w:right="-85"/>
              <w:rPr>
                <w:sz w:val="20"/>
              </w:rPr>
            </w:pPr>
            <w:r w:rsidRPr="002970E4">
              <w:rPr>
                <w:sz w:val="20"/>
              </w:rPr>
              <w:t>1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46A18" w:rsidRPr="002970E4" w:rsidRDefault="00346A18" w:rsidP="002176D6">
            <w:pPr>
              <w:pStyle w:val="Tabletext"/>
              <w:spacing w:line="220" w:lineRule="exact"/>
              <w:ind w:left="-57" w:right="-57"/>
              <w:jc w:val="left"/>
            </w:pPr>
            <w:r w:rsidRPr="002970E4">
              <w:t>Это требование не применяется к IP</w:t>
            </w:r>
            <w:r w:rsidRPr="002970E4">
              <w:noBreakHyphen/>
              <w:t>OFDMA TDD WMAN, работающей в полосе VII</w:t>
            </w: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VIII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925</w:t>
            </w:r>
            <w:r w:rsidR="00346A18" w:rsidRPr="002970E4">
              <w:t>–</w:t>
            </w:r>
            <w:r w:rsidRPr="002970E4">
              <w:t>960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880</w:t>
            </w:r>
            <w:r w:rsidR="00346A18" w:rsidRPr="002970E4">
              <w:t>–</w:t>
            </w:r>
            <w:r w:rsidRPr="002970E4">
              <w:t>915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IX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50988" w:rsidP="00D50988">
            <w:pPr>
              <w:pStyle w:val="Tabletext"/>
              <w:ind w:left="-85" w:right="-85"/>
              <w:jc w:val="center"/>
            </w:pPr>
            <w:r w:rsidRPr="002970E4">
              <w:t>1 844,</w:t>
            </w:r>
            <w:r w:rsidR="00DB4678" w:rsidRPr="002970E4">
              <w:t>9</w:t>
            </w:r>
            <w:r w:rsidR="00346A18" w:rsidRPr="002970E4">
              <w:t>–</w:t>
            </w:r>
            <w:r w:rsidRPr="002970E4">
              <w:t>1 879,</w:t>
            </w:r>
            <w:r w:rsidR="00DB4678" w:rsidRPr="002970E4">
              <w:t>9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50988" w:rsidP="00D50988">
            <w:pPr>
              <w:pStyle w:val="Tabletext"/>
              <w:ind w:left="-85" w:right="-85"/>
              <w:jc w:val="center"/>
            </w:pPr>
            <w:r w:rsidRPr="002970E4">
              <w:t>1 749,</w:t>
            </w:r>
            <w:r w:rsidR="00DB4678" w:rsidRPr="002970E4">
              <w:t>9</w:t>
            </w:r>
            <w:r w:rsidR="00346A18" w:rsidRPr="002970E4">
              <w:t>–</w:t>
            </w:r>
            <w:r w:rsidRPr="002970E4">
              <w:t>1 784,</w:t>
            </w:r>
            <w:r w:rsidR="00DB4678" w:rsidRPr="002970E4">
              <w:t>9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 xml:space="preserve">FDD </w:t>
            </w:r>
            <w:r w:rsidR="004354F5" w:rsidRPr="002970E4">
              <w:br/>
            </w:r>
            <w:r w:rsidR="00346A18" w:rsidRPr="002970E4">
              <w:t>полоса</w:t>
            </w:r>
            <w:r w:rsidRPr="002970E4">
              <w:t> X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2 110</w:t>
            </w:r>
            <w:r w:rsidR="00346A18" w:rsidRPr="002970E4">
              <w:t>–</w:t>
            </w:r>
            <w:r w:rsidRPr="002970E4">
              <w:t>2 170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1 710</w:t>
            </w:r>
            <w:r w:rsidR="00346A18" w:rsidRPr="002970E4">
              <w:t>–</w:t>
            </w:r>
            <w:r w:rsidRPr="002970E4">
              <w:t>1 770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−49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  <w:jc w:val="center"/>
            </w:pPr>
          </w:p>
        </w:tc>
      </w:tr>
      <w:tr w:rsidR="00DB4678" w:rsidRPr="002970E4" w:rsidTr="002970E4">
        <w:trPr>
          <w:cantSplit/>
          <w:trHeight w:val="684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StyleTabletextCentered"/>
              <w:ind w:left="-85" w:right="-85"/>
            </w:pPr>
            <w:r w:rsidRPr="002970E4">
              <w:rPr>
                <w:rFonts w:eastAsia="MS Mincho"/>
              </w:rPr>
              <w:t>UTRA-TDD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1 900</w:t>
            </w:r>
            <w:r w:rsidR="00346A18" w:rsidRPr="002970E4">
              <w:t>–</w:t>
            </w:r>
            <w:r w:rsidRPr="002970E4">
              <w:t>1 920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sym w:font="Symbol" w:char="F02D"/>
            </w:r>
            <w:r w:rsidRPr="002970E4">
              <w:t>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2 010</w:t>
            </w:r>
            <w:r w:rsidR="00D50988" w:rsidRPr="002970E4">
              <w:sym w:font="Symbol" w:char="F02D"/>
            </w:r>
            <w:r w:rsidRPr="002970E4">
              <w:t>2 025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sym w:font="Symbol" w:char="F02D"/>
            </w:r>
            <w:r w:rsidRPr="002970E4">
              <w:t>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DB4678" w:rsidP="002970E4">
            <w:pPr>
              <w:pStyle w:val="Tabletext"/>
              <w:ind w:left="-57" w:right="-57"/>
            </w:pP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2 300</w:t>
            </w:r>
            <w:r w:rsidR="00D50988" w:rsidRPr="002970E4">
              <w:sym w:font="Symbol" w:char="F02D"/>
            </w:r>
            <w:r w:rsidRPr="002970E4">
              <w:t>2 400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sym w:font="Symbol" w:char="F02D"/>
            </w:r>
            <w:r w:rsidRPr="002970E4">
              <w:t>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346A18" w:rsidP="002970E4">
            <w:pPr>
              <w:pStyle w:val="Tabletext"/>
              <w:ind w:left="-57" w:right="-57"/>
              <w:jc w:val="left"/>
            </w:pPr>
            <w:r w:rsidRPr="002970E4">
              <w:t xml:space="preserve">Это требование не применяется к OFDMA TDD WMAN, работающей в полосе </w:t>
            </w:r>
            <w:r w:rsidR="00DB4678" w:rsidRPr="002970E4">
              <w:t>2 300</w:t>
            </w:r>
            <w:r w:rsidR="00D50988" w:rsidRPr="002970E4">
              <w:sym w:font="Symbol" w:char="F02D"/>
            </w:r>
            <w:r w:rsidR="00DB4678" w:rsidRPr="002970E4">
              <w:t>2 400</w:t>
            </w:r>
            <w:r w:rsidR="00304848" w:rsidRPr="002970E4">
              <w:t> МГц</w:t>
            </w:r>
          </w:p>
        </w:tc>
      </w:tr>
      <w:tr w:rsidR="00DB4678" w:rsidRPr="002970E4" w:rsidTr="002970E4">
        <w:trPr>
          <w:cantSplit/>
          <w:trHeight w:val="91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2 570</w:t>
            </w:r>
            <w:r w:rsidR="00D50988" w:rsidRPr="002970E4">
              <w:sym w:font="Symbol" w:char="F02D"/>
            </w:r>
            <w:r w:rsidRPr="002970E4">
              <w:t>2 610</w:t>
            </w:r>
            <w:r w:rsidR="00304848" w:rsidRPr="002970E4">
              <w:t> МГц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sym w:font="Symbol" w:char="F02D"/>
            </w:r>
            <w:r w:rsidRPr="002970E4">
              <w:t>52</w:t>
            </w:r>
            <w:r w:rsidR="00D778E8" w:rsidRPr="002970E4">
              <w:t> дБм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DB4678" w:rsidRPr="002970E4" w:rsidRDefault="00DB4678" w:rsidP="00D50988">
            <w:pPr>
              <w:pStyle w:val="Tabletext"/>
              <w:ind w:left="-85" w:right="-85"/>
              <w:jc w:val="center"/>
            </w:pPr>
            <w:r w:rsidRPr="002970E4">
              <w:t>1</w:t>
            </w:r>
            <w:r w:rsidR="00304848" w:rsidRPr="002970E4">
              <w:t> 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DB4678" w:rsidRPr="002970E4" w:rsidRDefault="00346A18" w:rsidP="002970E4">
            <w:pPr>
              <w:pStyle w:val="Tabletext"/>
              <w:ind w:left="-57" w:right="-57"/>
              <w:jc w:val="left"/>
            </w:pPr>
            <w:r w:rsidRPr="002970E4">
              <w:t xml:space="preserve">Это требование не применяется к OFDMA TDD WMAN, работающей в полосе </w:t>
            </w:r>
            <w:r w:rsidR="00DB4678" w:rsidRPr="002970E4">
              <w:t>2 500</w:t>
            </w:r>
            <w:r w:rsidR="00D50988" w:rsidRPr="002970E4">
              <w:sym w:font="Symbol" w:char="F02D"/>
            </w:r>
            <w:r w:rsidR="00DB4678" w:rsidRPr="002970E4">
              <w:t>2 690</w:t>
            </w:r>
            <w:r w:rsidR="00304848" w:rsidRPr="002970E4">
              <w:t> МГц</w:t>
            </w:r>
          </w:p>
        </w:tc>
      </w:tr>
      <w:tr w:rsidR="00DB4678" w:rsidRPr="00EA0DE3" w:rsidTr="002970E4">
        <w:trPr>
          <w:cantSplit/>
          <w:trHeight w:val="91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DB4678" w:rsidRPr="00EA0DE3" w:rsidRDefault="00781D48" w:rsidP="002970E4">
            <w:pPr>
              <w:pStyle w:val="TableLegendNote"/>
              <w:ind w:left="-57" w:right="-57"/>
              <w:rPr>
                <w:szCs w:val="22"/>
                <w:lang w:val="ru-RU"/>
              </w:rPr>
            </w:pPr>
            <w:r w:rsidRPr="00EA0DE3">
              <w:rPr>
                <w:szCs w:val="22"/>
                <w:lang w:val="ru-RU"/>
              </w:rPr>
              <w:t>ПРИМЕЧАНИЕ </w:t>
            </w:r>
            <w:r w:rsidR="00BD0787" w:rsidRPr="00EA0DE3">
              <w:rPr>
                <w:szCs w:val="22"/>
                <w:lang w:val="ru-RU"/>
              </w:rPr>
              <w:t>1. </w:t>
            </w:r>
            <w:r w:rsidR="00DB4678" w:rsidRPr="00EA0DE3">
              <w:rPr>
                <w:szCs w:val="22"/>
                <w:lang w:val="ru-RU"/>
              </w:rPr>
              <w:t>– </w:t>
            </w:r>
            <w:r w:rsidR="00346A18" w:rsidRPr="00EA0DE3">
              <w:rPr>
                <w:lang w:val="ru-RU" w:eastAsia="ja-JP"/>
              </w:rPr>
              <w:t>Значения, приведенные в данной таблице, считаются только предварительными и подлежат дальнейшему исследованию, которое может привести к пересмотру настоящей Рекомендации</w:t>
            </w:r>
            <w:r w:rsidR="00DB4678" w:rsidRPr="00EA0DE3">
              <w:rPr>
                <w:szCs w:val="22"/>
                <w:lang w:val="ru-RU"/>
              </w:rPr>
              <w:t>.</w:t>
            </w:r>
          </w:p>
        </w:tc>
      </w:tr>
    </w:tbl>
    <w:p w:rsidR="004354F5" w:rsidRPr="00EA0DE3" w:rsidRDefault="004354F5" w:rsidP="004354F5">
      <w:pPr>
        <w:pStyle w:val="Tablefin"/>
        <w:rPr>
          <w:lang w:val="ru-RU"/>
        </w:rPr>
      </w:pPr>
    </w:p>
    <w:p w:rsidR="00DB4678" w:rsidRPr="00EA0DE3" w:rsidRDefault="00DB4678" w:rsidP="0085278A">
      <w:pPr>
        <w:pStyle w:val="Heading1"/>
      </w:pPr>
      <w:r w:rsidRPr="00EA0DE3">
        <w:lastRenderedPageBreak/>
        <w:t>4</w:t>
      </w:r>
      <w:r w:rsidRPr="00EA0DE3">
        <w:tab/>
      </w:r>
      <w:r w:rsidR="0085278A" w:rsidRPr="00EA0DE3">
        <w:t>Побочные излучения приемника (производимые)</w:t>
      </w:r>
    </w:p>
    <w:p w:rsidR="00DB4678" w:rsidRPr="00EA0DE3" w:rsidRDefault="008001DB" w:rsidP="00612FAF">
      <w:r w:rsidRPr="00EA0DE3">
        <w:rPr>
          <w:lang w:eastAsia="ja-JP"/>
        </w:rPr>
        <w:t>Значения побочных излучений приемника, приведенные в таблице 67, применяются в Японии</w:t>
      </w:r>
      <w:r w:rsidR="00DB4678" w:rsidRPr="00EA0DE3">
        <w:t>.</w:t>
      </w:r>
    </w:p>
    <w:p w:rsidR="00DB4678" w:rsidRPr="00EA0DE3" w:rsidRDefault="00107B97" w:rsidP="00D50988">
      <w:pPr>
        <w:pStyle w:val="TableNo"/>
      </w:pPr>
      <w:r w:rsidRPr="00EA0DE3">
        <w:t xml:space="preserve">ТАБЛИЦА </w:t>
      </w:r>
      <w:r w:rsidR="00612FAF" w:rsidRPr="00EA0DE3">
        <w:t>6</w:t>
      </w:r>
      <w:r w:rsidR="00DB4678" w:rsidRPr="00EA0DE3">
        <w:t>7</w:t>
      </w:r>
    </w:p>
    <w:p w:rsidR="00DB4678" w:rsidRPr="00EA0DE3" w:rsidRDefault="00851E3C" w:rsidP="00612FAF">
      <w:pPr>
        <w:pStyle w:val="Tabletitle"/>
      </w:pPr>
      <w:r w:rsidRPr="00EA0DE3">
        <w:t>Требования к побочным излучениям приемника</w:t>
      </w:r>
    </w:p>
    <w:tbl>
      <w:tblPr>
        <w:tblW w:w="6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06"/>
        <w:gridCol w:w="3114"/>
      </w:tblGrid>
      <w:tr w:rsidR="00851E3C" w:rsidRPr="00EA0DE3" w:rsidTr="002970E4">
        <w:trPr>
          <w:jc w:val="center"/>
        </w:trPr>
        <w:tc>
          <w:tcPr>
            <w:tcW w:w="3206" w:type="dxa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</w:rPr>
              <w:t>Полоса частот</w:t>
            </w:r>
          </w:p>
        </w:tc>
        <w:tc>
          <w:tcPr>
            <w:tcW w:w="3114" w:type="dxa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szCs w:val="22"/>
              </w:rPr>
            </w:pPr>
            <w:r w:rsidRPr="00EA0DE3">
              <w:rPr>
                <w:szCs w:val="22"/>
                <w:lang w:eastAsia="ja-JP"/>
              </w:rPr>
              <w:t>Суммарный уровень допустимых излучений</w:t>
            </w:r>
            <w:r w:rsidRPr="00EA0DE3">
              <w:rPr>
                <w:szCs w:val="22"/>
              </w:rPr>
              <w:br/>
              <w:t>(дБм)</w:t>
            </w:r>
          </w:p>
        </w:tc>
      </w:tr>
      <w:tr w:rsidR="00DB4678" w:rsidRPr="00EA0DE3" w:rsidTr="002970E4">
        <w:trPr>
          <w:jc w:val="center"/>
        </w:trPr>
        <w:tc>
          <w:tcPr>
            <w:tcW w:w="3206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rPr>
                <w:i/>
                <w:iCs/>
              </w:rPr>
              <w:t>f</w:t>
            </w:r>
            <w:r w:rsidRPr="00EA0DE3">
              <w:t xml:space="preserve"> &lt; 1</w:t>
            </w:r>
            <w:r w:rsidR="00117717" w:rsidRPr="00EA0DE3">
              <w:t> ГГц</w:t>
            </w:r>
          </w:p>
        </w:tc>
        <w:tc>
          <w:tcPr>
            <w:tcW w:w="3114" w:type="dxa"/>
            <w:vAlign w:val="center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–54</w:t>
            </w:r>
          </w:p>
        </w:tc>
      </w:tr>
      <w:tr w:rsidR="00DB4678" w:rsidRPr="00EA0DE3" w:rsidTr="002970E4">
        <w:trPr>
          <w:jc w:val="center"/>
        </w:trPr>
        <w:tc>
          <w:tcPr>
            <w:tcW w:w="3206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1</w:t>
            </w:r>
            <w:r w:rsidR="00117717" w:rsidRPr="00EA0DE3">
              <w:t> ГГц</w:t>
            </w:r>
            <w:r w:rsidRPr="00EA0DE3">
              <w:t xml:space="preserve"> </w:t>
            </w:r>
            <w:r w:rsidRPr="00EA0DE3">
              <w:sym w:font="Symbol" w:char="F0A3"/>
            </w:r>
            <w:r w:rsidRPr="00EA0DE3">
              <w:t xml:space="preserve"> </w:t>
            </w:r>
            <w:r w:rsidRPr="00EA0DE3">
              <w:rPr>
                <w:i/>
                <w:iCs/>
              </w:rPr>
              <w:t>f</w:t>
            </w:r>
          </w:p>
        </w:tc>
        <w:tc>
          <w:tcPr>
            <w:tcW w:w="3114" w:type="dxa"/>
          </w:tcPr>
          <w:p w:rsidR="00DB4678" w:rsidRPr="00EA0DE3" w:rsidRDefault="00DB4678" w:rsidP="00D827F9">
            <w:pPr>
              <w:pStyle w:val="StyleTabletextCentered"/>
            </w:pPr>
            <w:r w:rsidRPr="00EA0DE3">
              <w:t>–47</w:t>
            </w:r>
          </w:p>
        </w:tc>
      </w:tr>
    </w:tbl>
    <w:p w:rsidR="00612FAF" w:rsidRPr="00EA0DE3" w:rsidRDefault="00612FAF" w:rsidP="00612FAF">
      <w:pPr>
        <w:pStyle w:val="Tablefin"/>
        <w:rPr>
          <w:lang w:val="ru-RU"/>
        </w:rPr>
      </w:pPr>
    </w:p>
    <w:p w:rsidR="00DB4678" w:rsidRPr="00EA0DE3" w:rsidRDefault="00DB4678" w:rsidP="00D50988">
      <w:pPr>
        <w:pStyle w:val="Heading1"/>
      </w:pPr>
      <w:r w:rsidRPr="00EA0DE3">
        <w:t>5</w:t>
      </w:r>
      <w:r w:rsidRPr="00EA0DE3">
        <w:tab/>
      </w:r>
      <w:r w:rsidR="007D0E0B" w:rsidRPr="00EA0DE3">
        <w:t>Коэффициент</w:t>
      </w:r>
      <w:r w:rsidR="00851E3C" w:rsidRPr="00EA0DE3">
        <w:t xml:space="preserve"> </w:t>
      </w:r>
      <w:r w:rsidR="007D0E0B" w:rsidRPr="00EA0DE3">
        <w:t>утечки мощности в соседний канал</w:t>
      </w:r>
      <w:r w:rsidR="00851E3C" w:rsidRPr="00EA0DE3">
        <w:t xml:space="preserve"> (ACLR)</w:t>
      </w:r>
    </w:p>
    <w:p w:rsidR="00DB4678" w:rsidRPr="00EA0DE3" w:rsidRDefault="00DB4678" w:rsidP="00D50988">
      <w:pPr>
        <w:pStyle w:val="Heading2"/>
      </w:pPr>
      <w:r w:rsidRPr="00EA0DE3">
        <w:t>5.1</w:t>
      </w:r>
      <w:r w:rsidRPr="00EA0DE3">
        <w:tab/>
      </w:r>
      <w:r w:rsidR="00851E3C" w:rsidRPr="00EA0DE3">
        <w:t xml:space="preserve">Значения </w:t>
      </w:r>
      <w:r w:rsidRPr="00EA0DE3">
        <w:t xml:space="preserve">ACLR </w:t>
      </w:r>
      <w:r w:rsidR="00851E3C" w:rsidRPr="00EA0DE3">
        <w:t xml:space="preserve">для оборудования, работающего в полосе </w:t>
      </w:r>
      <w:r w:rsidRPr="00EA0DE3">
        <w:t xml:space="preserve"> 500</w:t>
      </w:r>
      <w:r w:rsidR="00851E3C" w:rsidRPr="00EA0DE3">
        <w:t>–2</w:t>
      </w:r>
      <w:r w:rsidRPr="00EA0DE3">
        <w:t>690</w:t>
      </w:r>
      <w:r w:rsidR="00304848" w:rsidRPr="00EA0DE3">
        <w:t> МГц</w:t>
      </w:r>
    </w:p>
    <w:p w:rsidR="00DB4678" w:rsidRPr="00EA0DE3" w:rsidRDefault="00851E3C" w:rsidP="00170EDA">
      <w:r w:rsidRPr="00EA0DE3">
        <w:t xml:space="preserve">В настоящем Приложении и аналогичным образом в других приложениях отношение ACLR определяется как отношение мощности передаваемого по каналу сигнала к мощности передаваемых по соседним каналам сигналов, измеренных на выходе фильтра приемника. </w:t>
      </w:r>
      <w:r w:rsidRPr="00EA0DE3">
        <w:rPr>
          <w:snapToGrid w:val="0"/>
        </w:rPr>
        <w:t>Для измерения отношения ACLR необходимо учитывать измерительный фильтр для передаваемого сигнала, а также ширину полосы измерения приемника для системы в соседнем канале (испытывающей действие помех).</w:t>
      </w:r>
    </w:p>
    <w:p w:rsidR="00851E3C" w:rsidRPr="00EA0DE3" w:rsidRDefault="00170EDA" w:rsidP="00D50988">
      <w:pPr>
        <w:pStyle w:val="Heading2"/>
        <w:rPr>
          <w:snapToGrid w:val="0"/>
        </w:rPr>
      </w:pPr>
      <w:r w:rsidRPr="00EA0DE3">
        <w:t>5.2</w:t>
      </w:r>
      <w:r w:rsidRPr="00EA0DE3">
        <w:tab/>
      </w:r>
      <w:r w:rsidR="00851E3C" w:rsidRPr="00EA0DE3">
        <w:rPr>
          <w:snapToGrid w:val="0"/>
        </w:rPr>
        <w:t>Сценарии "между системами" и "внутри системы"</w:t>
      </w:r>
    </w:p>
    <w:p w:rsidR="00851E3C" w:rsidRPr="00EA0DE3" w:rsidRDefault="00851E3C" w:rsidP="00D50988">
      <w:pPr>
        <w:rPr>
          <w:snapToGrid w:val="0"/>
          <w:szCs w:val="22"/>
        </w:rPr>
      </w:pPr>
      <w:r w:rsidRPr="00EA0DE3">
        <w:rPr>
          <w:snapToGrid w:val="0"/>
          <w:szCs w:val="22"/>
        </w:rPr>
        <w:t>Существует два конкретных требования сосуществования (внутри системы и между системами), которые должны учитываться. В настоящем разделе рассматриваются только следующие сценарии:</w:t>
      </w:r>
    </w:p>
    <w:p w:rsidR="00851E3C" w:rsidRPr="00EA0DE3" w:rsidRDefault="00851E3C" w:rsidP="00851E3C">
      <w:pPr>
        <w:pStyle w:val="enumlev1"/>
      </w:pPr>
      <w:r w:rsidRPr="00EA0DE3">
        <w:t>–</w:t>
      </w:r>
      <w:r w:rsidRPr="00EA0DE3">
        <w:tab/>
        <w:t>две соседние системы OFDMA TDD WMAN в одной и той же сети;</w:t>
      </w:r>
    </w:p>
    <w:p w:rsidR="00851E3C" w:rsidRPr="00EA0DE3" w:rsidRDefault="00851E3C" w:rsidP="00851E3C">
      <w:pPr>
        <w:pStyle w:val="enumlev1"/>
      </w:pPr>
      <w:r w:rsidRPr="00EA0DE3">
        <w:t>–</w:t>
      </w:r>
      <w:r w:rsidRPr="00EA0DE3">
        <w:tab/>
        <w:t>соседние система OFDMA TDD WMAN и система UTRA, которая может работать с использованием методов FDD или несинхронизированного TDD. В этом случае отношение ACLR учитывает также граничные условия сосуществования системы OFDMA TDD WMAN и системы UTRA, которое может появиться в случае развертывания в соседних присвоенных блоках спектра.</w:t>
      </w:r>
    </w:p>
    <w:p w:rsidR="00851E3C" w:rsidRPr="00EA0DE3" w:rsidRDefault="00851E3C" w:rsidP="00851E3C">
      <w:pPr>
        <w:rPr>
          <w:snapToGrid w:val="0"/>
        </w:rPr>
      </w:pPr>
      <w:r w:rsidRPr="00EA0DE3">
        <w:rPr>
          <w:snapToGrid w:val="0"/>
        </w:rPr>
        <w:t xml:space="preserve">В настоящем тексте обсуждается только сценарий сосуществования между системами, имеющий отношение к UTRA. В настоящем Приложении определяются два класса значений отношения ACLR для описания следующих двух соответствующих сценариев: </w:t>
      </w:r>
    </w:p>
    <w:p w:rsidR="00851E3C" w:rsidRPr="00EA0DE3" w:rsidRDefault="00851E3C" w:rsidP="00851E3C">
      <w:r w:rsidRPr="00EA0DE3">
        <w:rPr>
          <w:bCs/>
        </w:rPr>
        <w:t xml:space="preserve">Сценарий внутри системы: </w:t>
      </w:r>
      <w:r w:rsidRPr="00EA0DE3">
        <w:rPr>
          <w:snapToGrid w:val="0"/>
        </w:rPr>
        <w:t>классификация, которая определяет уровень минимально требуемого показателя работы по ACLR, обычно соответствующего работе внутри системы при смежных присвоениях каналов в той же сети, т. е. в случае двух соседних систем OFDMA TDD WMAN.</w:t>
      </w:r>
      <w:r w:rsidRPr="00EA0DE3" w:rsidDel="00163864">
        <w:rPr>
          <w:snapToGrid w:val="0"/>
        </w:rPr>
        <w:t xml:space="preserve"> </w:t>
      </w:r>
      <w:r w:rsidRPr="00EA0DE3">
        <w:rPr>
          <w:snapToGrid w:val="0"/>
        </w:rPr>
        <w:t xml:space="preserve">В настоящем Приложении отношение </w:t>
      </w:r>
      <w:r w:rsidRPr="00EA0DE3">
        <w:t xml:space="preserve">ACLR </w:t>
      </w:r>
      <w:r w:rsidRPr="00EA0DE3">
        <w:rPr>
          <w:snapToGrid w:val="0"/>
        </w:rPr>
        <w:t>внутри системы</w:t>
      </w:r>
      <w:r w:rsidRPr="00EA0DE3">
        <w:t xml:space="preserve"> основано на следующих значениях ширины полосы приемника при работающей в данном канале или в соседнем канале системе </w:t>
      </w:r>
      <w:r w:rsidRPr="00EA0DE3">
        <w:rPr>
          <w:snapToGrid w:val="0"/>
        </w:rPr>
        <w:t>OFDMA TDD WMAN</w:t>
      </w:r>
      <w:r w:rsidRPr="00EA0DE3">
        <w:t>:</w:t>
      </w:r>
    </w:p>
    <w:p w:rsidR="00851E3C" w:rsidRPr="00EA0DE3" w:rsidRDefault="00851E3C" w:rsidP="00851E3C">
      <w:pPr>
        <w:pStyle w:val="enumlev1"/>
      </w:pPr>
      <w:r w:rsidRPr="00EA0DE3">
        <w:t>–</w:t>
      </w:r>
      <w:r w:rsidRPr="00EA0DE3">
        <w:tab/>
        <w:t>4,75 МГц для системы с каналами 5 МГц; и</w:t>
      </w:r>
    </w:p>
    <w:p w:rsidR="00851E3C" w:rsidRPr="00EA0DE3" w:rsidRDefault="00851E3C" w:rsidP="00851E3C">
      <w:pPr>
        <w:pStyle w:val="enumlev1"/>
      </w:pPr>
      <w:r w:rsidRPr="00EA0DE3">
        <w:t>–</w:t>
      </w:r>
      <w:r w:rsidRPr="00EA0DE3">
        <w:tab/>
        <w:t>9,5 МГц для системы с каналами 10 МГц.</w:t>
      </w:r>
    </w:p>
    <w:p w:rsidR="00851E3C" w:rsidRPr="00EA0DE3" w:rsidRDefault="00851E3C" w:rsidP="00851E3C">
      <w:r w:rsidRPr="00EA0DE3">
        <w:rPr>
          <w:bCs/>
        </w:rPr>
        <w:t xml:space="preserve">Сценарий UTRA: </w:t>
      </w:r>
      <w:r w:rsidRPr="00EA0DE3">
        <w:rPr>
          <w:snapToGrid w:val="0"/>
        </w:rPr>
        <w:t>классификация, которая определяет уровень минимально требуемого показателя работы по ACLR,</w:t>
      </w:r>
      <w:r w:rsidRPr="00EA0DE3">
        <w:t xml:space="preserve"> соответствующего более требовательным сценариям взаимодействия/</w:t>
      </w:r>
      <w:r w:rsidRPr="00EA0DE3">
        <w:br/>
        <w:t>сосуществования на границах соседних частотных блоков.</w:t>
      </w:r>
    </w:p>
    <w:p w:rsidR="00851E3C" w:rsidRPr="00EA0DE3" w:rsidRDefault="00851E3C" w:rsidP="00851E3C">
      <w:r w:rsidRPr="00EA0DE3">
        <w:t xml:space="preserve">В отношении системы UTRA предполагаются следующие значения ширины полосы приемника. </w:t>
      </w:r>
    </w:p>
    <w:p w:rsidR="00851E3C" w:rsidRPr="00EA0DE3" w:rsidRDefault="00851E3C" w:rsidP="00851E3C">
      <w:pPr>
        <w:pStyle w:val="enumlev1"/>
      </w:pPr>
      <w:r w:rsidRPr="00EA0DE3">
        <w:t>–</w:t>
      </w:r>
      <w:r w:rsidRPr="00EA0DE3">
        <w:tab/>
        <w:t>3,84 МГц для системы с каналами шириной 5 МГц; и</w:t>
      </w:r>
    </w:p>
    <w:p w:rsidR="00851E3C" w:rsidRPr="00EA0DE3" w:rsidRDefault="00851E3C" w:rsidP="00851E3C">
      <w:pPr>
        <w:pStyle w:val="enumlev1"/>
      </w:pPr>
      <w:r w:rsidRPr="00EA0DE3">
        <w:lastRenderedPageBreak/>
        <w:t>–</w:t>
      </w:r>
      <w:r w:rsidRPr="00EA0DE3">
        <w:tab/>
        <w:t xml:space="preserve">7,68 МГц для системы с каналами шириной 10 МГц. </w:t>
      </w:r>
    </w:p>
    <w:p w:rsidR="00851E3C" w:rsidRPr="00EA0DE3" w:rsidRDefault="00851E3C" w:rsidP="00770D94">
      <w:r w:rsidRPr="00EA0DE3">
        <w:t>В каждом сценарии центр полосы пропускания фильтра приемника расположен на центральной частоте первого или второго соседнего канала. В случае если соседней системой является OFDMA TDD WAN, мощность передаваемого и мощность принимаемого сигналов измеряются с помощью фильтра с прямоугольной характеристикой. В случае систем UTRA мощность передаваемого сигнала измеряется с помощью фильтра с прямоугольной характеристикой, а мощность принимаемого сигнала – с помощью фильтра RRC с коэффициентом спада 0,22.</w:t>
      </w:r>
    </w:p>
    <w:p w:rsidR="00DB4678" w:rsidRPr="00EA0DE3" w:rsidRDefault="00851E3C" w:rsidP="00851E3C">
      <w:r w:rsidRPr="00EA0DE3">
        <w:t xml:space="preserve">Значения ACLR для двух соответствующих сценариев содержатся в следующих таблицах. </w:t>
      </w:r>
      <w:r w:rsidR="00DB4678" w:rsidRPr="00EA0DE3">
        <w:t xml:space="preserve"> </w:t>
      </w:r>
    </w:p>
    <w:p w:rsidR="00DB4678" w:rsidRPr="00EA0DE3" w:rsidRDefault="00107B97" w:rsidP="00770D94">
      <w:pPr>
        <w:pStyle w:val="TableNo"/>
        <w:rPr>
          <w:rFonts w:eastAsia="Arial Unicode MS"/>
        </w:rPr>
      </w:pPr>
      <w:r w:rsidRPr="00EA0DE3">
        <w:rPr>
          <w:rFonts w:eastAsia="Arial Unicode MS"/>
        </w:rPr>
        <w:t xml:space="preserve">ТАБЛИЦА </w:t>
      </w:r>
      <w:r w:rsidR="00612FAF" w:rsidRPr="00EA0DE3">
        <w:rPr>
          <w:rFonts w:eastAsia="Arial Unicode MS"/>
        </w:rPr>
        <w:t>6</w:t>
      </w:r>
      <w:r w:rsidR="00DB4678" w:rsidRPr="00EA0DE3">
        <w:rPr>
          <w:rFonts w:eastAsia="Arial Unicode MS"/>
        </w:rPr>
        <w:t>8</w:t>
      </w:r>
    </w:p>
    <w:p w:rsidR="00DB4678" w:rsidRPr="00EA0DE3" w:rsidRDefault="00DB4678" w:rsidP="00851E3C">
      <w:pPr>
        <w:pStyle w:val="Tabletitle"/>
        <w:rPr>
          <w:rFonts w:eastAsia="Arial Unicode MS"/>
        </w:rPr>
      </w:pPr>
      <w:r w:rsidRPr="00EA0DE3">
        <w:rPr>
          <w:rFonts w:eastAsia="Arial Unicode MS"/>
        </w:rPr>
        <w:t>a)  </w:t>
      </w:r>
      <w:r w:rsidR="00851E3C" w:rsidRPr="00EA0DE3">
        <w:rPr>
          <w:rFonts w:eastAsia="Arial Unicode MS"/>
        </w:rPr>
        <w:t xml:space="preserve">ACLR БС для ширины полосы канала 5 МГц </w:t>
      </w:r>
      <w:r w:rsidR="00851E3C" w:rsidRPr="00EA0DE3">
        <w:rPr>
          <w:rFonts w:cs="Arial"/>
        </w:rPr>
        <w:t>– сценарий "внутри системы"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394"/>
        <w:gridCol w:w="3261"/>
      </w:tblGrid>
      <w:tr w:rsidR="00851E3C" w:rsidRPr="00EA0DE3" w:rsidTr="002970E4">
        <w:trPr>
          <w:jc w:val="center"/>
        </w:trPr>
        <w:tc>
          <w:tcPr>
            <w:tcW w:w="287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Центральная частота соседнего канала</w:t>
            </w:r>
          </w:p>
        </w:tc>
        <w:tc>
          <w:tcPr>
            <w:tcW w:w="213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Минимальное требуемое отношение ACLR</w:t>
            </w:r>
            <w:r w:rsidRPr="00EA0DE3">
              <w:rPr>
                <w:rFonts w:eastAsia="Batang"/>
                <w:szCs w:val="22"/>
              </w:rPr>
              <w:br/>
              <w:t>(дБ)</w:t>
            </w:r>
          </w:p>
        </w:tc>
      </w:tr>
      <w:tr w:rsidR="00851E3C" w:rsidRPr="00EA0DE3" w:rsidTr="002970E4">
        <w:trPr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5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45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10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55</w:t>
            </w:r>
          </w:p>
        </w:tc>
      </w:tr>
    </w:tbl>
    <w:p w:rsidR="00DB4678" w:rsidRPr="00EA0DE3" w:rsidRDefault="00DB4678" w:rsidP="00612FAF">
      <w:pPr>
        <w:pStyle w:val="Tablefin"/>
        <w:rPr>
          <w:lang w:val="ru-RU"/>
        </w:rPr>
      </w:pPr>
    </w:p>
    <w:p w:rsidR="00DB4678" w:rsidRPr="00EA0DE3" w:rsidRDefault="00DB4678" w:rsidP="00851E3C">
      <w:pPr>
        <w:pStyle w:val="Tabletitle"/>
      </w:pPr>
      <w:r w:rsidRPr="00EA0DE3">
        <w:t>b)  </w:t>
      </w:r>
      <w:r w:rsidR="00851E3C" w:rsidRPr="00EA0DE3">
        <w:rPr>
          <w:rFonts w:eastAsia="Arial Unicode MS"/>
        </w:rPr>
        <w:t xml:space="preserve">ACLR БС для ширины полосы канала </w:t>
      </w:r>
      <w:r w:rsidR="00851E3C" w:rsidRPr="00EA0DE3">
        <w:t>5 МГц – сценарий UTRA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394"/>
        <w:gridCol w:w="3261"/>
      </w:tblGrid>
      <w:tr w:rsidR="00851E3C" w:rsidRPr="00EA0DE3" w:rsidTr="002970E4">
        <w:trPr>
          <w:jc w:val="center"/>
        </w:trPr>
        <w:tc>
          <w:tcPr>
            <w:tcW w:w="287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Центральная частота соседнего канала</w:t>
            </w:r>
          </w:p>
        </w:tc>
        <w:tc>
          <w:tcPr>
            <w:tcW w:w="213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Минимальное требуемое отношение ACLR</w:t>
            </w:r>
            <w:r w:rsidRPr="00EA0DE3">
              <w:rPr>
                <w:rFonts w:eastAsia="Batang"/>
                <w:szCs w:val="22"/>
              </w:rPr>
              <w:br/>
              <w:t>(дБ)</w:t>
            </w:r>
          </w:p>
        </w:tc>
      </w:tr>
      <w:tr w:rsidR="00851E3C" w:rsidRPr="00EA0DE3" w:rsidTr="002970E4">
        <w:trPr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5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851E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53,5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10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851E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66</w:t>
            </w:r>
          </w:p>
        </w:tc>
      </w:tr>
    </w:tbl>
    <w:p w:rsidR="00612FAF" w:rsidRPr="00EA0DE3" w:rsidRDefault="00612FAF" w:rsidP="00612FAF">
      <w:pPr>
        <w:pStyle w:val="Tablefin"/>
        <w:rPr>
          <w:lang w:val="ru-RU"/>
        </w:rPr>
      </w:pPr>
    </w:p>
    <w:p w:rsidR="00DB4678" w:rsidRPr="00EA0DE3" w:rsidRDefault="00DB4678" w:rsidP="00851E3C">
      <w:pPr>
        <w:pStyle w:val="Tabletitle"/>
        <w:rPr>
          <w:rFonts w:eastAsia="Arial Unicode MS"/>
        </w:rPr>
      </w:pPr>
      <w:r w:rsidRPr="00EA0DE3">
        <w:rPr>
          <w:rFonts w:eastAsia="Arial Unicode MS"/>
        </w:rPr>
        <w:t>c)  </w:t>
      </w:r>
      <w:r w:rsidR="00851E3C" w:rsidRPr="00EA0DE3">
        <w:rPr>
          <w:rFonts w:eastAsia="Arial Unicode MS"/>
          <w:szCs w:val="22"/>
        </w:rPr>
        <w:t>ACLR БС для ширины полосы канала 10 </w:t>
      </w:r>
      <w:r w:rsidR="00851E3C" w:rsidRPr="00EA0DE3">
        <w:rPr>
          <w:szCs w:val="22"/>
        </w:rPr>
        <w:t>МГц</w:t>
      </w:r>
      <w:r w:rsidR="00851E3C" w:rsidRPr="00EA0DE3">
        <w:rPr>
          <w:rFonts w:eastAsia="Arial Unicode MS"/>
          <w:szCs w:val="22"/>
        </w:rPr>
        <w:t xml:space="preserve"> </w:t>
      </w:r>
      <w:r w:rsidR="00851E3C" w:rsidRPr="00EA0DE3">
        <w:rPr>
          <w:rFonts w:cs="Arial"/>
          <w:szCs w:val="22"/>
        </w:rPr>
        <w:t>– сценарий "внутри системы"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394"/>
        <w:gridCol w:w="3261"/>
      </w:tblGrid>
      <w:tr w:rsidR="00851E3C" w:rsidRPr="00EA0DE3" w:rsidTr="002970E4">
        <w:trPr>
          <w:jc w:val="center"/>
        </w:trPr>
        <w:tc>
          <w:tcPr>
            <w:tcW w:w="2870" w:type="pct"/>
            <w:shd w:val="clear" w:color="000080" w:fill="auto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соседнего канала</w:t>
            </w:r>
          </w:p>
        </w:tc>
        <w:tc>
          <w:tcPr>
            <w:tcW w:w="2130" w:type="pct"/>
            <w:shd w:val="clear" w:color="000080" w:fill="auto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</w:rPr>
            </w:pPr>
            <w:r w:rsidRPr="00EA0DE3">
              <w:rPr>
                <w:rFonts w:eastAsia="Batang"/>
              </w:rPr>
              <w:t>Минимальное требуемое отношение ACLR</w:t>
            </w:r>
            <w:r w:rsidRPr="00EA0DE3">
              <w:rPr>
                <w:rFonts w:eastAsia="Batang"/>
              </w:rPr>
              <w:br/>
              <w:t>(дБ)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10,0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ind w:left="1077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45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20,0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ind w:left="1077"/>
              <w:jc w:val="left"/>
              <w:rPr>
                <w:rFonts w:eastAsia="Batang"/>
              </w:rPr>
            </w:pPr>
            <w:r w:rsidRPr="00EA0DE3">
              <w:rPr>
                <w:rFonts w:eastAsia="Batang"/>
              </w:rPr>
              <w:t>55</w:t>
            </w:r>
          </w:p>
        </w:tc>
      </w:tr>
    </w:tbl>
    <w:p w:rsidR="005519DE" w:rsidRPr="00EA0DE3" w:rsidRDefault="005519DE" w:rsidP="005519DE">
      <w:pPr>
        <w:pStyle w:val="Tablefin"/>
        <w:rPr>
          <w:lang w:val="ru-RU"/>
        </w:rPr>
      </w:pPr>
    </w:p>
    <w:p w:rsidR="00DB4678" w:rsidRPr="00EA0DE3" w:rsidRDefault="00DB4678" w:rsidP="00851E3C">
      <w:pPr>
        <w:pStyle w:val="Tabletitle"/>
      </w:pPr>
      <w:r w:rsidRPr="00EA0DE3">
        <w:t>d)  </w:t>
      </w:r>
      <w:r w:rsidR="00851E3C" w:rsidRPr="00EA0DE3">
        <w:rPr>
          <w:rFonts w:eastAsia="Arial Unicode MS"/>
          <w:szCs w:val="22"/>
        </w:rPr>
        <w:t xml:space="preserve">ACLR БС для ширины полосы канала </w:t>
      </w:r>
      <w:r w:rsidR="00851E3C" w:rsidRPr="00EA0DE3">
        <w:rPr>
          <w:szCs w:val="22"/>
        </w:rPr>
        <w:t>10 МГц – сценарий UTRA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4394"/>
        <w:gridCol w:w="3261"/>
      </w:tblGrid>
      <w:tr w:rsidR="00851E3C" w:rsidRPr="00EA0DE3" w:rsidTr="002970E4">
        <w:trPr>
          <w:jc w:val="center"/>
        </w:trPr>
        <w:tc>
          <w:tcPr>
            <w:tcW w:w="287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Центральная частота соседнего канала</w:t>
            </w:r>
          </w:p>
        </w:tc>
        <w:tc>
          <w:tcPr>
            <w:tcW w:w="2130" w:type="pct"/>
            <w:shd w:val="clear" w:color="000080" w:fill="FFFFFF"/>
            <w:vAlign w:val="center"/>
          </w:tcPr>
          <w:p w:rsidR="00851E3C" w:rsidRPr="00EA0DE3" w:rsidRDefault="00851E3C" w:rsidP="0050213C">
            <w:pPr>
              <w:pStyle w:val="Tablehead"/>
              <w:spacing w:line="220" w:lineRule="exact"/>
              <w:rPr>
                <w:rFonts w:eastAsia="Batang"/>
                <w:szCs w:val="22"/>
              </w:rPr>
            </w:pPr>
            <w:r w:rsidRPr="00EA0DE3">
              <w:rPr>
                <w:rFonts w:eastAsia="Batang"/>
                <w:szCs w:val="22"/>
              </w:rPr>
              <w:t>Минимальное требуемое отношение ACLR</w:t>
            </w:r>
            <w:r w:rsidRPr="00EA0DE3">
              <w:rPr>
                <w:rFonts w:eastAsia="Batang"/>
                <w:szCs w:val="22"/>
              </w:rPr>
              <w:br/>
              <w:t>(дБ)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10,0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851E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53,5</w:t>
            </w:r>
          </w:p>
        </w:tc>
      </w:tr>
      <w:tr w:rsidR="00851E3C" w:rsidRPr="00EA0DE3" w:rsidTr="002970E4">
        <w:trPr>
          <w:trHeight w:val="239"/>
          <w:jc w:val="center"/>
        </w:trPr>
        <w:tc>
          <w:tcPr>
            <w:tcW w:w="2870" w:type="pct"/>
            <w:shd w:val="clear" w:color="auto" w:fill="auto"/>
            <w:vAlign w:val="center"/>
          </w:tcPr>
          <w:p w:rsidR="00851E3C" w:rsidRPr="00EA0DE3" w:rsidRDefault="00851E3C" w:rsidP="005021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Центральная частота канала БС ± 20,0 МГц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851E3C" w:rsidRPr="00EA0DE3" w:rsidRDefault="00851E3C" w:rsidP="00851E3C">
            <w:pPr>
              <w:pStyle w:val="Tabletext"/>
              <w:spacing w:line="220" w:lineRule="exact"/>
              <w:jc w:val="center"/>
              <w:rPr>
                <w:rFonts w:eastAsia="Batang"/>
              </w:rPr>
            </w:pPr>
            <w:r w:rsidRPr="00EA0DE3">
              <w:rPr>
                <w:rFonts w:eastAsia="Batang"/>
              </w:rPr>
              <w:t>66</w:t>
            </w:r>
          </w:p>
        </w:tc>
      </w:tr>
    </w:tbl>
    <w:p w:rsidR="001730EA" w:rsidRPr="00EA0DE3" w:rsidRDefault="001730EA" w:rsidP="001730EA">
      <w:pPr>
        <w:pStyle w:val="Tablefin"/>
        <w:rPr>
          <w:lang w:val="ru-RU"/>
        </w:rPr>
      </w:pPr>
    </w:p>
    <w:p w:rsidR="00DB4678" w:rsidRPr="00EA0DE3" w:rsidRDefault="00851E3C" w:rsidP="00851E3C">
      <w:r w:rsidRPr="00EA0DE3">
        <w:t>В последующих пересмотрах настоящей Рекомендации может быть представлена дополнительная информация</w:t>
      </w:r>
      <w:r w:rsidR="00DB4678" w:rsidRPr="00EA0DE3">
        <w:t>.</w:t>
      </w:r>
    </w:p>
    <w:p w:rsidR="00DB4678" w:rsidRPr="00EA0DE3" w:rsidRDefault="00781D48" w:rsidP="00851E3C">
      <w:pPr>
        <w:pStyle w:val="Note"/>
      </w:pPr>
      <w:r w:rsidRPr="00EA0DE3">
        <w:t>ПРИМЕЧАНИЕ </w:t>
      </w:r>
      <w:r w:rsidR="00BD0787" w:rsidRPr="00EA0DE3">
        <w:t>1. </w:t>
      </w:r>
      <w:r w:rsidR="00DB4678" w:rsidRPr="00EA0DE3">
        <w:t>– </w:t>
      </w:r>
      <w:r w:rsidR="00851E3C" w:rsidRPr="00EA0DE3">
        <w:t>В соответствующих случаях необходимо дальнейшее исследование в отношении других систем</w:t>
      </w:r>
      <w:r w:rsidR="00DB4678" w:rsidRPr="00EA0DE3">
        <w:t>.</w:t>
      </w:r>
    </w:p>
    <w:p w:rsidR="00DB4678" w:rsidRPr="00EA0DE3" w:rsidRDefault="00DB4678" w:rsidP="00770D94">
      <w:pPr>
        <w:pStyle w:val="Heading1"/>
      </w:pPr>
      <w:r w:rsidRPr="00EA0DE3">
        <w:t>6</w:t>
      </w:r>
      <w:r w:rsidRPr="00EA0DE3">
        <w:tab/>
      </w:r>
      <w:r w:rsidR="00530F16" w:rsidRPr="00EA0DE3">
        <w:t>Допустимое отклонение при испытании</w:t>
      </w:r>
    </w:p>
    <w:p w:rsidR="00DB4678" w:rsidRPr="00EA0DE3" w:rsidRDefault="00851E3C" w:rsidP="007F6E20">
      <w:r w:rsidRPr="00EA0DE3">
        <w:t xml:space="preserve">В настоящем </w:t>
      </w:r>
      <w:r w:rsidR="00530F16" w:rsidRPr="00EA0DE3">
        <w:t>П</w:t>
      </w:r>
      <w:r w:rsidRPr="00EA0DE3">
        <w:t>риложении допустимые отклонения при испытании (определенные в Рекомендации МСЭ-R M.1545), которые соответствуют различным спецификациям, составляют 0</w:t>
      </w:r>
      <w:r w:rsidR="007F6E20" w:rsidRPr="00EA0DE3">
        <w:t> </w:t>
      </w:r>
      <w:r w:rsidRPr="00EA0DE3">
        <w:t>дБ, если в соответствующих разделах не указано иное</w:t>
      </w:r>
      <w:r w:rsidR="00DB4678" w:rsidRPr="00EA0DE3">
        <w:t xml:space="preserve">. </w:t>
      </w:r>
    </w:p>
    <w:p w:rsidR="00DB4678" w:rsidRPr="00770D94" w:rsidRDefault="003F62EB" w:rsidP="003F62EB">
      <w:pPr>
        <w:pStyle w:val="AppendixNoTitle"/>
        <w:rPr>
          <w:b w:val="0"/>
          <w:bCs/>
          <w:sz w:val="26"/>
          <w:szCs w:val="26"/>
        </w:rPr>
      </w:pPr>
      <w:r w:rsidRPr="00770D94">
        <w:rPr>
          <w:sz w:val="26"/>
          <w:szCs w:val="26"/>
        </w:rPr>
        <w:lastRenderedPageBreak/>
        <w:t>Дополнение</w:t>
      </w:r>
      <w:r w:rsidR="00DB4678" w:rsidRPr="00770D94">
        <w:rPr>
          <w:sz w:val="26"/>
          <w:szCs w:val="26"/>
        </w:rPr>
        <w:t xml:space="preserve"> 1</w:t>
      </w:r>
      <w:r w:rsidR="00DB4678" w:rsidRPr="00770D94">
        <w:rPr>
          <w:sz w:val="26"/>
          <w:szCs w:val="26"/>
        </w:rPr>
        <w:br/>
      </w:r>
      <w:r w:rsidR="00DB4678" w:rsidRPr="00770D94">
        <w:rPr>
          <w:sz w:val="26"/>
          <w:szCs w:val="26"/>
        </w:rPr>
        <w:br/>
      </w:r>
      <w:r w:rsidRPr="00770D94">
        <w:rPr>
          <w:rStyle w:val="Strong"/>
          <w:b/>
          <w:bCs w:val="0"/>
          <w:sz w:val="26"/>
          <w:szCs w:val="26"/>
        </w:rPr>
        <w:t>Определение допустимого отклонения при испытании</w:t>
      </w:r>
    </w:p>
    <w:p w:rsidR="00DB4678" w:rsidRPr="00EA0DE3" w:rsidRDefault="003F62EB" w:rsidP="003F62EB">
      <w:pPr>
        <w:pStyle w:val="headingb0"/>
        <w:keepNext/>
        <w:spacing w:before="160" w:beforeAutospacing="0" w:after="0" w:afterAutospacing="0"/>
        <w:rPr>
          <w:b/>
          <w:bCs/>
          <w:sz w:val="22"/>
          <w:szCs w:val="22"/>
          <w:lang w:val="ru-RU"/>
        </w:rPr>
      </w:pPr>
      <w:r w:rsidRPr="00EA0DE3">
        <w:rPr>
          <w:rStyle w:val="Strong"/>
          <w:sz w:val="22"/>
          <w:szCs w:val="22"/>
          <w:lang w:val="ru-RU"/>
        </w:rPr>
        <w:t>Допустимое отклонение при испытании</w:t>
      </w:r>
    </w:p>
    <w:p w:rsidR="003F62EB" w:rsidRPr="00770D94" w:rsidRDefault="003F62EB" w:rsidP="00770D94">
      <w:r w:rsidRPr="00770D94">
        <w:t xml:space="preserve">Согласно Рекомендации МСЭ-R M.1545 "допустимое отклонение при испытании" – это величина смягчения, упомянутая в пункте 2 раздела </w:t>
      </w:r>
      <w:r w:rsidRPr="002970E4">
        <w:rPr>
          <w:i/>
          <w:iCs/>
        </w:rPr>
        <w:t>рекомендует</w:t>
      </w:r>
      <w:r w:rsidRPr="00770D94">
        <w:t xml:space="preserve"> Рекомендации МСЭ-R M.1545, </w:t>
      </w:r>
      <w:r w:rsidR="00770D94">
        <w:t>т. е.</w:t>
      </w:r>
      <w:r w:rsidRPr="00770D94">
        <w:t xml:space="preserve"> различие между основным значением спецификации и предельным значением при испытании, оцениваемым с применением принципа совместного риска, согласно рисункам 2 и 3 Приложения 1 к Рекомендации МСЭ-R M.1545. В случае, когда основное значение спецификации равно предельному значению при испытании (рисунок 3 Приложения 1 к Рекомендации МСЭ-R M.1545), "допустимые отклонения при испытании" равны 0.</w:t>
      </w:r>
    </w:p>
    <w:p w:rsidR="00284CEF" w:rsidRDefault="00284CEF" w:rsidP="00A27C1C">
      <w:pPr>
        <w:rPr>
          <w:szCs w:val="22"/>
          <w:lang w:val="en-US"/>
        </w:rPr>
      </w:pPr>
    </w:p>
    <w:p w:rsidR="003159CE" w:rsidRPr="003159CE" w:rsidRDefault="003159CE" w:rsidP="00A27C1C">
      <w:pPr>
        <w:rPr>
          <w:szCs w:val="22"/>
          <w:lang w:val="en-US"/>
        </w:rPr>
      </w:pPr>
    </w:p>
    <w:p w:rsidR="00DB4678" w:rsidRPr="00EA0DE3" w:rsidRDefault="00770D94" w:rsidP="003159CE">
      <w:pPr>
        <w:jc w:val="center"/>
      </w:pPr>
      <w:r>
        <w:t>______________</w:t>
      </w:r>
    </w:p>
    <w:sectPr w:rsidR="00DB4678" w:rsidRPr="00EA0DE3" w:rsidSect="00A87CC7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aperSrc w:first="4" w:other="4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0BC" w:rsidRDefault="003A60BC">
      <w:r>
        <w:separator/>
      </w:r>
    </w:p>
  </w:endnote>
  <w:endnote w:type="continuationSeparator" w:id="0">
    <w:p w:rsidR="003A60BC" w:rsidRDefault="003A60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4.2.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??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0BC" w:rsidRDefault="003A60BC">
      <w:r>
        <w:separator/>
      </w:r>
    </w:p>
  </w:footnote>
  <w:footnote w:type="continuationSeparator" w:id="0">
    <w:p w:rsidR="003A60BC" w:rsidRDefault="003A60BC">
      <w:r>
        <w:continuationSeparator/>
      </w:r>
    </w:p>
  </w:footnote>
  <w:footnote w:id="1">
    <w:p w:rsidR="003A60BC" w:rsidRDefault="003A60BC" w:rsidP="004209FC">
      <w:pPr>
        <w:pStyle w:val="FootnoteText"/>
      </w:pPr>
      <w:r w:rsidRPr="00A42294">
        <w:rPr>
          <w:rStyle w:val="FootnoteReference"/>
          <w:sz w:val="16"/>
          <w:szCs w:val="16"/>
        </w:rPr>
        <w:t>*</w:t>
      </w:r>
      <w:r>
        <w:tab/>
      </w:r>
      <w:r w:rsidRPr="00A42294">
        <w:rPr>
          <w:sz w:val="20"/>
        </w:rPr>
        <w:t>Настоящая Рекомендация дол</w:t>
      </w:r>
      <w:r>
        <w:rPr>
          <w:sz w:val="20"/>
        </w:rPr>
        <w:t>жна быть доведена до сведения 1-</w:t>
      </w:r>
      <w:r w:rsidRPr="00A42294">
        <w:rPr>
          <w:sz w:val="20"/>
        </w:rPr>
        <w:t xml:space="preserve">й Исследовательской комиссии по радиосвязи.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Default="003A60BC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Default="003A60BC" w:rsidP="00C9172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Pr="00027C22" w:rsidRDefault="003A60BC" w:rsidP="00027C22">
    <w:pPr>
      <w:pStyle w:val="Header"/>
      <w:jc w:val="left"/>
      <w:rPr>
        <w:b/>
        <w:bCs/>
        <w:lang w:val="en-US"/>
      </w:rPr>
    </w:pPr>
    <w:r w:rsidRPr="00027C22">
      <w:rPr>
        <w:rStyle w:val="PageNumber"/>
        <w:b/>
        <w:bCs/>
      </w:rPr>
      <w:fldChar w:fldCharType="begin"/>
    </w:r>
    <w:r w:rsidRPr="00027C22">
      <w:rPr>
        <w:rStyle w:val="PageNumber"/>
        <w:b/>
        <w:bCs/>
        <w:lang w:val="en-US"/>
      </w:rPr>
      <w:instrText xml:space="preserve"> PAGE </w:instrText>
    </w:r>
    <w:r w:rsidRPr="00027C22">
      <w:rPr>
        <w:rStyle w:val="PageNumber"/>
        <w:b/>
        <w:bCs/>
      </w:rPr>
      <w:fldChar w:fldCharType="separate"/>
    </w:r>
    <w:r w:rsidR="006908CC">
      <w:rPr>
        <w:rStyle w:val="PageNumber"/>
        <w:b/>
        <w:bCs/>
        <w:noProof/>
        <w:lang w:val="en-US"/>
      </w:rPr>
      <w:t>ii</w:t>
    </w:r>
    <w:r w:rsidRPr="00027C22">
      <w:rPr>
        <w:rStyle w:val="PageNumber"/>
        <w:b/>
        <w:bCs/>
      </w:rPr>
      <w:fldChar w:fldCharType="end"/>
    </w:r>
    <w:r w:rsidRPr="00027C22">
      <w:rPr>
        <w:b/>
        <w:bCs/>
        <w:lang w:val="en-US"/>
      </w:rPr>
      <w:tab/>
    </w:r>
    <w:r w:rsidRPr="00027C22">
      <w:rPr>
        <w:b/>
        <w:bCs/>
      </w:rPr>
      <w:t xml:space="preserve">Рек.  </w:t>
    </w:r>
    <w:r w:rsidRPr="00027C22">
      <w:rPr>
        <w:b/>
        <w:bCs/>
      </w:rPr>
      <w:fldChar w:fldCharType="begin"/>
    </w:r>
    <w:r w:rsidRPr="00027C22">
      <w:rPr>
        <w:b/>
        <w:bCs/>
        <w:lang w:val="en-US"/>
      </w:rPr>
      <w:instrText>styleref href</w:instrText>
    </w:r>
    <w:r w:rsidRPr="00027C22">
      <w:rPr>
        <w:b/>
        <w:bCs/>
      </w:rPr>
      <w:fldChar w:fldCharType="separate"/>
    </w:r>
    <w:r w:rsidR="006908CC">
      <w:rPr>
        <w:b/>
        <w:bCs/>
        <w:noProof/>
      </w:rPr>
      <w:t>МСЭ-R  M.1580-3</w:t>
    </w:r>
    <w:r w:rsidRPr="00027C22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Pr="008D1A98" w:rsidRDefault="003A60BC" w:rsidP="008D1A98">
    <w:pPr>
      <w:pStyle w:val="Header"/>
      <w:jc w:val="left"/>
      <w:rPr>
        <w:b/>
        <w:bCs/>
        <w:lang w:val="en-US"/>
      </w:rPr>
    </w:pPr>
    <w:r w:rsidRPr="00027C22">
      <w:rPr>
        <w:rStyle w:val="PageNumber"/>
        <w:b/>
        <w:bCs/>
      </w:rPr>
      <w:fldChar w:fldCharType="begin"/>
    </w:r>
    <w:r w:rsidRPr="00027C22">
      <w:rPr>
        <w:rStyle w:val="PageNumber"/>
        <w:b/>
        <w:bCs/>
      </w:rPr>
      <w:instrText xml:space="preserve"> PAGE </w:instrText>
    </w:r>
    <w:r w:rsidRPr="00027C22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027C22">
      <w:rPr>
        <w:rStyle w:val="PageNumber"/>
        <w:b/>
        <w:bCs/>
      </w:rPr>
      <w:fldChar w:fldCharType="end"/>
    </w:r>
    <w:r w:rsidRPr="00027C22">
      <w:rPr>
        <w:b/>
        <w:bCs/>
      </w:rPr>
      <w:tab/>
      <w:t xml:space="preserve">Рек.  </w:t>
    </w:r>
    <w:r w:rsidRPr="00027C22">
      <w:rPr>
        <w:b/>
        <w:bCs/>
      </w:rPr>
      <w:fldChar w:fldCharType="begin"/>
    </w:r>
    <w:r w:rsidRPr="00027C22">
      <w:rPr>
        <w:b/>
        <w:bCs/>
      </w:rPr>
      <w:instrText>styleref href</w:instrText>
    </w:r>
    <w:r w:rsidRPr="00027C22">
      <w:rPr>
        <w:b/>
        <w:bCs/>
      </w:rPr>
      <w:fldChar w:fldCharType="separate"/>
    </w:r>
    <w:r>
      <w:rPr>
        <w:b/>
        <w:bCs/>
        <w:noProof/>
      </w:rPr>
      <w:t>МСЭ-R  M.1580-3</w:t>
    </w:r>
    <w:r w:rsidRPr="00027C22">
      <w:rPr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Pr="00027C22" w:rsidRDefault="003A60BC" w:rsidP="00027C22">
    <w:pPr>
      <w:pStyle w:val="Header"/>
      <w:jc w:val="left"/>
      <w:rPr>
        <w:b/>
        <w:bCs/>
        <w:lang w:val="en-US"/>
      </w:rPr>
    </w:pPr>
    <w:r w:rsidRPr="00027C22">
      <w:rPr>
        <w:rStyle w:val="PageNumber"/>
        <w:b/>
        <w:bCs/>
      </w:rPr>
      <w:fldChar w:fldCharType="begin"/>
    </w:r>
    <w:r w:rsidRPr="00027C22">
      <w:rPr>
        <w:rStyle w:val="PageNumber"/>
        <w:b/>
        <w:bCs/>
        <w:lang w:val="en-US"/>
      </w:rPr>
      <w:instrText xml:space="preserve"> PAGE </w:instrText>
    </w:r>
    <w:r w:rsidRPr="00027C22">
      <w:rPr>
        <w:rStyle w:val="PageNumber"/>
        <w:b/>
        <w:bCs/>
      </w:rPr>
      <w:fldChar w:fldCharType="separate"/>
    </w:r>
    <w:r w:rsidR="006908CC">
      <w:rPr>
        <w:rStyle w:val="PageNumber"/>
        <w:b/>
        <w:bCs/>
        <w:noProof/>
        <w:lang w:val="en-US"/>
      </w:rPr>
      <w:t>6</w:t>
    </w:r>
    <w:r w:rsidRPr="00027C22">
      <w:rPr>
        <w:rStyle w:val="PageNumber"/>
        <w:b/>
        <w:bCs/>
      </w:rPr>
      <w:fldChar w:fldCharType="end"/>
    </w:r>
    <w:r w:rsidRPr="00027C22">
      <w:rPr>
        <w:b/>
        <w:bCs/>
        <w:lang w:val="en-US"/>
      </w:rPr>
      <w:tab/>
    </w:r>
    <w:r w:rsidRPr="00027C22">
      <w:rPr>
        <w:b/>
        <w:bCs/>
      </w:rPr>
      <w:t xml:space="preserve">Рек.  </w:t>
    </w:r>
    <w:r w:rsidRPr="00027C22">
      <w:rPr>
        <w:b/>
        <w:bCs/>
      </w:rPr>
      <w:fldChar w:fldCharType="begin"/>
    </w:r>
    <w:r w:rsidRPr="00027C22">
      <w:rPr>
        <w:b/>
        <w:bCs/>
        <w:lang w:val="en-US"/>
      </w:rPr>
      <w:instrText>styleref href</w:instrText>
    </w:r>
    <w:r w:rsidRPr="00027C22">
      <w:rPr>
        <w:b/>
        <w:bCs/>
      </w:rPr>
      <w:fldChar w:fldCharType="separate"/>
    </w:r>
    <w:r w:rsidR="006908CC">
      <w:rPr>
        <w:b/>
        <w:bCs/>
        <w:noProof/>
      </w:rPr>
      <w:t>МСЭ-R  M.1580-3</w:t>
    </w:r>
    <w:r w:rsidRPr="00027C22"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BC" w:rsidRPr="00027C22" w:rsidRDefault="003A60BC" w:rsidP="008D1A98">
    <w:pPr>
      <w:pStyle w:val="Header"/>
      <w:tabs>
        <w:tab w:val="clear" w:pos="9696"/>
        <w:tab w:val="right" w:pos="9639"/>
      </w:tabs>
      <w:rPr>
        <w:b/>
        <w:bCs/>
      </w:rPr>
    </w:pPr>
    <w:r w:rsidRPr="00027C22">
      <w:rPr>
        <w:b/>
        <w:bCs/>
      </w:rPr>
      <w:tab/>
      <w:t xml:space="preserve">Рек.  </w:t>
    </w:r>
    <w:r w:rsidRPr="00027C22">
      <w:rPr>
        <w:b/>
        <w:bCs/>
      </w:rPr>
      <w:fldChar w:fldCharType="begin"/>
    </w:r>
    <w:r w:rsidRPr="00027C22">
      <w:rPr>
        <w:b/>
        <w:bCs/>
      </w:rPr>
      <w:instrText>styleref href</w:instrText>
    </w:r>
    <w:r w:rsidRPr="00027C22">
      <w:rPr>
        <w:b/>
        <w:bCs/>
      </w:rPr>
      <w:fldChar w:fldCharType="separate"/>
    </w:r>
    <w:r w:rsidR="006908CC">
      <w:rPr>
        <w:b/>
        <w:bCs/>
        <w:noProof/>
      </w:rPr>
      <w:t>МСЭ-R  M.1580-3</w:t>
    </w:r>
    <w:r w:rsidRPr="00027C22">
      <w:rPr>
        <w:b/>
        <w:bCs/>
      </w:rPr>
      <w:fldChar w:fldCharType="end"/>
    </w:r>
    <w:r w:rsidRPr="00027C22">
      <w:rPr>
        <w:b/>
        <w:bCs/>
      </w:rPr>
      <w:tab/>
    </w:r>
    <w:r w:rsidRPr="00027C22">
      <w:rPr>
        <w:rStyle w:val="PageNumber"/>
        <w:b/>
        <w:bCs/>
      </w:rPr>
      <w:fldChar w:fldCharType="begin"/>
    </w:r>
    <w:r w:rsidRPr="00027C22">
      <w:rPr>
        <w:rStyle w:val="PageNumber"/>
        <w:b/>
        <w:bCs/>
      </w:rPr>
      <w:instrText xml:space="preserve"> PAGE </w:instrText>
    </w:r>
    <w:r w:rsidRPr="00027C22">
      <w:rPr>
        <w:rStyle w:val="PageNumber"/>
        <w:b/>
        <w:bCs/>
      </w:rPr>
      <w:fldChar w:fldCharType="separate"/>
    </w:r>
    <w:r w:rsidR="006908CC">
      <w:rPr>
        <w:rStyle w:val="PageNumber"/>
        <w:b/>
        <w:bCs/>
        <w:noProof/>
      </w:rPr>
      <w:t>5</w:t>
    </w:r>
    <w:r w:rsidRPr="00027C22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activeWritingStyle w:appName="MSWord" w:lang="ru-RU" w:vendorID="1" w:dllVersion="512" w:checkStyle="1"/>
  <w:proofState w:spelling="clean"/>
  <w:attachedTemplate r:id="rId1"/>
  <w:stylePaneFormatFilter w:val="3F01"/>
  <w:doNotTrackMoves/>
  <w:defaultTabStop w:val="720"/>
  <w:evenAndOddHeaders/>
  <w:drawingGridHorizontalSpacing w:val="6"/>
  <w:drawingGridVerticalSpacing w:val="6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269D"/>
    <w:rsid w:val="00000CC4"/>
    <w:rsid w:val="00002091"/>
    <w:rsid w:val="00003037"/>
    <w:rsid w:val="0001416B"/>
    <w:rsid w:val="00017A23"/>
    <w:rsid w:val="00023B97"/>
    <w:rsid w:val="000243CA"/>
    <w:rsid w:val="00024C73"/>
    <w:rsid w:val="000252B2"/>
    <w:rsid w:val="00026942"/>
    <w:rsid w:val="00027C22"/>
    <w:rsid w:val="000306C0"/>
    <w:rsid w:val="00030911"/>
    <w:rsid w:val="00031A62"/>
    <w:rsid w:val="000326CA"/>
    <w:rsid w:val="00033700"/>
    <w:rsid w:val="000349E2"/>
    <w:rsid w:val="000352EA"/>
    <w:rsid w:val="00035D03"/>
    <w:rsid w:val="00040F71"/>
    <w:rsid w:val="00045F6E"/>
    <w:rsid w:val="0005135C"/>
    <w:rsid w:val="000546A2"/>
    <w:rsid w:val="00054F4C"/>
    <w:rsid w:val="00060C20"/>
    <w:rsid w:val="000621AD"/>
    <w:rsid w:val="0006758E"/>
    <w:rsid w:val="000736DE"/>
    <w:rsid w:val="0007377F"/>
    <w:rsid w:val="00073978"/>
    <w:rsid w:val="0007488F"/>
    <w:rsid w:val="00076057"/>
    <w:rsid w:val="000804C0"/>
    <w:rsid w:val="00080AA5"/>
    <w:rsid w:val="00091BBF"/>
    <w:rsid w:val="00094D35"/>
    <w:rsid w:val="000963C3"/>
    <w:rsid w:val="00096AA3"/>
    <w:rsid w:val="000A310D"/>
    <w:rsid w:val="000B0A58"/>
    <w:rsid w:val="000B140A"/>
    <w:rsid w:val="000B1FA5"/>
    <w:rsid w:val="000B4473"/>
    <w:rsid w:val="000B6B4F"/>
    <w:rsid w:val="000B7F93"/>
    <w:rsid w:val="000C32E5"/>
    <w:rsid w:val="000C3E2D"/>
    <w:rsid w:val="000D0415"/>
    <w:rsid w:val="000D2EDC"/>
    <w:rsid w:val="000D4B8E"/>
    <w:rsid w:val="000D6807"/>
    <w:rsid w:val="000D6F95"/>
    <w:rsid w:val="000E09F1"/>
    <w:rsid w:val="000E5AF7"/>
    <w:rsid w:val="000E6C26"/>
    <w:rsid w:val="000E6E84"/>
    <w:rsid w:val="000F21E9"/>
    <w:rsid w:val="00100BEB"/>
    <w:rsid w:val="00101385"/>
    <w:rsid w:val="00101E88"/>
    <w:rsid w:val="00103A27"/>
    <w:rsid w:val="001049FF"/>
    <w:rsid w:val="00107590"/>
    <w:rsid w:val="00107B97"/>
    <w:rsid w:val="00112539"/>
    <w:rsid w:val="001133F0"/>
    <w:rsid w:val="001135DE"/>
    <w:rsid w:val="00116C3E"/>
    <w:rsid w:val="00117717"/>
    <w:rsid w:val="00121E8A"/>
    <w:rsid w:val="00130B1B"/>
    <w:rsid w:val="00131499"/>
    <w:rsid w:val="00133E5C"/>
    <w:rsid w:val="001357E3"/>
    <w:rsid w:val="001400AF"/>
    <w:rsid w:val="001408D7"/>
    <w:rsid w:val="001416B0"/>
    <w:rsid w:val="0014438F"/>
    <w:rsid w:val="00150997"/>
    <w:rsid w:val="00154A5C"/>
    <w:rsid w:val="00155750"/>
    <w:rsid w:val="001571E1"/>
    <w:rsid w:val="00157CF6"/>
    <w:rsid w:val="00160D8E"/>
    <w:rsid w:val="00161886"/>
    <w:rsid w:val="00166D35"/>
    <w:rsid w:val="00170EDA"/>
    <w:rsid w:val="001730EA"/>
    <w:rsid w:val="0017639A"/>
    <w:rsid w:val="00184B09"/>
    <w:rsid w:val="00187942"/>
    <w:rsid w:val="001900CE"/>
    <w:rsid w:val="001A2753"/>
    <w:rsid w:val="001B0F20"/>
    <w:rsid w:val="001B3B17"/>
    <w:rsid w:val="001B4FFD"/>
    <w:rsid w:val="001B5B41"/>
    <w:rsid w:val="001C0CE8"/>
    <w:rsid w:val="001C0E57"/>
    <w:rsid w:val="001C4B9A"/>
    <w:rsid w:val="001C5A5D"/>
    <w:rsid w:val="001C67C3"/>
    <w:rsid w:val="001C7C00"/>
    <w:rsid w:val="001D350E"/>
    <w:rsid w:val="001D71C8"/>
    <w:rsid w:val="001E0147"/>
    <w:rsid w:val="001E42C6"/>
    <w:rsid w:val="001E48A4"/>
    <w:rsid w:val="001E4B85"/>
    <w:rsid w:val="001E6F3F"/>
    <w:rsid w:val="001F1591"/>
    <w:rsid w:val="001F19CE"/>
    <w:rsid w:val="001F30ED"/>
    <w:rsid w:val="001F7A4A"/>
    <w:rsid w:val="002008AD"/>
    <w:rsid w:val="00204022"/>
    <w:rsid w:val="00207F68"/>
    <w:rsid w:val="0021080E"/>
    <w:rsid w:val="00211EEA"/>
    <w:rsid w:val="00212539"/>
    <w:rsid w:val="00213495"/>
    <w:rsid w:val="0021767F"/>
    <w:rsid w:val="002176D6"/>
    <w:rsid w:val="00222FC6"/>
    <w:rsid w:val="002242E6"/>
    <w:rsid w:val="00224D58"/>
    <w:rsid w:val="00225B13"/>
    <w:rsid w:val="00225FE8"/>
    <w:rsid w:val="00231671"/>
    <w:rsid w:val="00234EB1"/>
    <w:rsid w:val="002368B2"/>
    <w:rsid w:val="0023716A"/>
    <w:rsid w:val="0023739B"/>
    <w:rsid w:val="002374F5"/>
    <w:rsid w:val="0024692A"/>
    <w:rsid w:val="00247286"/>
    <w:rsid w:val="00247A13"/>
    <w:rsid w:val="00251986"/>
    <w:rsid w:val="002568FD"/>
    <w:rsid w:val="00257086"/>
    <w:rsid w:val="002633BD"/>
    <w:rsid w:val="0026491C"/>
    <w:rsid w:val="00265C18"/>
    <w:rsid w:val="00271F46"/>
    <w:rsid w:val="00272FCF"/>
    <w:rsid w:val="0027659B"/>
    <w:rsid w:val="00280438"/>
    <w:rsid w:val="00284CEF"/>
    <w:rsid w:val="00286609"/>
    <w:rsid w:val="00287B3C"/>
    <w:rsid w:val="002933F1"/>
    <w:rsid w:val="00296F00"/>
    <w:rsid w:val="002970E4"/>
    <w:rsid w:val="002A1589"/>
    <w:rsid w:val="002A6FBB"/>
    <w:rsid w:val="002B2751"/>
    <w:rsid w:val="002B7D23"/>
    <w:rsid w:val="002C179D"/>
    <w:rsid w:val="002C3C31"/>
    <w:rsid w:val="002D01AA"/>
    <w:rsid w:val="002D254C"/>
    <w:rsid w:val="002D76C4"/>
    <w:rsid w:val="002E0140"/>
    <w:rsid w:val="002E2681"/>
    <w:rsid w:val="002E2EF2"/>
    <w:rsid w:val="002E3239"/>
    <w:rsid w:val="002E3C6D"/>
    <w:rsid w:val="002E651B"/>
    <w:rsid w:val="002E72B1"/>
    <w:rsid w:val="002E7641"/>
    <w:rsid w:val="002F5A69"/>
    <w:rsid w:val="002F5ED3"/>
    <w:rsid w:val="002F7F66"/>
    <w:rsid w:val="003013A6"/>
    <w:rsid w:val="003045CB"/>
    <w:rsid w:val="00304848"/>
    <w:rsid w:val="00312B2D"/>
    <w:rsid w:val="00312CCA"/>
    <w:rsid w:val="003159CE"/>
    <w:rsid w:val="00323AA5"/>
    <w:rsid w:val="00343FD1"/>
    <w:rsid w:val="00345804"/>
    <w:rsid w:val="00346A18"/>
    <w:rsid w:val="00346D40"/>
    <w:rsid w:val="00351C9B"/>
    <w:rsid w:val="00355575"/>
    <w:rsid w:val="00355A8F"/>
    <w:rsid w:val="00360132"/>
    <w:rsid w:val="00360721"/>
    <w:rsid w:val="0036320C"/>
    <w:rsid w:val="003659AC"/>
    <w:rsid w:val="00365BAF"/>
    <w:rsid w:val="00372DD7"/>
    <w:rsid w:val="003738D0"/>
    <w:rsid w:val="00374536"/>
    <w:rsid w:val="00381264"/>
    <w:rsid w:val="003819C1"/>
    <w:rsid w:val="003834AA"/>
    <w:rsid w:val="003839F0"/>
    <w:rsid w:val="00383E44"/>
    <w:rsid w:val="00396D64"/>
    <w:rsid w:val="003A44EE"/>
    <w:rsid w:val="003A5B2A"/>
    <w:rsid w:val="003A60BC"/>
    <w:rsid w:val="003A7867"/>
    <w:rsid w:val="003B4329"/>
    <w:rsid w:val="003C2D8E"/>
    <w:rsid w:val="003D4CBD"/>
    <w:rsid w:val="003F3CDC"/>
    <w:rsid w:val="003F62EB"/>
    <w:rsid w:val="0040389A"/>
    <w:rsid w:val="00411070"/>
    <w:rsid w:val="00412D7A"/>
    <w:rsid w:val="004209FC"/>
    <w:rsid w:val="00423594"/>
    <w:rsid w:val="0042422F"/>
    <w:rsid w:val="00425F5A"/>
    <w:rsid w:val="004307B9"/>
    <w:rsid w:val="00430A8D"/>
    <w:rsid w:val="004318F4"/>
    <w:rsid w:val="00434271"/>
    <w:rsid w:val="004354F5"/>
    <w:rsid w:val="0043695F"/>
    <w:rsid w:val="00443D5F"/>
    <w:rsid w:val="00450B09"/>
    <w:rsid w:val="0045326C"/>
    <w:rsid w:val="00453A2B"/>
    <w:rsid w:val="00455178"/>
    <w:rsid w:val="00456CFA"/>
    <w:rsid w:val="00461E6C"/>
    <w:rsid w:val="0046421C"/>
    <w:rsid w:val="0047051E"/>
    <w:rsid w:val="00480641"/>
    <w:rsid w:val="00482854"/>
    <w:rsid w:val="00485483"/>
    <w:rsid w:val="0048561A"/>
    <w:rsid w:val="004867DF"/>
    <w:rsid w:val="00486A43"/>
    <w:rsid w:val="004878B4"/>
    <w:rsid w:val="00490071"/>
    <w:rsid w:val="00496001"/>
    <w:rsid w:val="004A22A9"/>
    <w:rsid w:val="004A43F6"/>
    <w:rsid w:val="004A65D9"/>
    <w:rsid w:val="004A69BB"/>
    <w:rsid w:val="004B02BE"/>
    <w:rsid w:val="004B42ED"/>
    <w:rsid w:val="004C1B3D"/>
    <w:rsid w:val="004D07B3"/>
    <w:rsid w:val="004D3434"/>
    <w:rsid w:val="004D77EA"/>
    <w:rsid w:val="004E01FD"/>
    <w:rsid w:val="004E08F1"/>
    <w:rsid w:val="004E45EB"/>
    <w:rsid w:val="004E64AF"/>
    <w:rsid w:val="004F0A54"/>
    <w:rsid w:val="004F12E2"/>
    <w:rsid w:val="004F4EE5"/>
    <w:rsid w:val="0050100D"/>
    <w:rsid w:val="00501172"/>
    <w:rsid w:val="0050213C"/>
    <w:rsid w:val="00502DB8"/>
    <w:rsid w:val="005039B2"/>
    <w:rsid w:val="0051128B"/>
    <w:rsid w:val="00513FB1"/>
    <w:rsid w:val="00515F94"/>
    <w:rsid w:val="00517EF0"/>
    <w:rsid w:val="005309B2"/>
    <w:rsid w:val="00530F16"/>
    <w:rsid w:val="00531E04"/>
    <w:rsid w:val="00534D12"/>
    <w:rsid w:val="00535B05"/>
    <w:rsid w:val="005366B3"/>
    <w:rsid w:val="005519DE"/>
    <w:rsid w:val="00553E3E"/>
    <w:rsid w:val="00555452"/>
    <w:rsid w:val="00557573"/>
    <w:rsid w:val="00557625"/>
    <w:rsid w:val="0056572F"/>
    <w:rsid w:val="00567021"/>
    <w:rsid w:val="0056751E"/>
    <w:rsid w:val="00567BE5"/>
    <w:rsid w:val="00570146"/>
    <w:rsid w:val="0057471F"/>
    <w:rsid w:val="00577B63"/>
    <w:rsid w:val="005805E0"/>
    <w:rsid w:val="005812A9"/>
    <w:rsid w:val="0058247A"/>
    <w:rsid w:val="00583759"/>
    <w:rsid w:val="00585563"/>
    <w:rsid w:val="00590745"/>
    <w:rsid w:val="00593028"/>
    <w:rsid w:val="00594138"/>
    <w:rsid w:val="00594D49"/>
    <w:rsid w:val="005A00EE"/>
    <w:rsid w:val="005A145D"/>
    <w:rsid w:val="005B26A5"/>
    <w:rsid w:val="005B39D6"/>
    <w:rsid w:val="005B4972"/>
    <w:rsid w:val="005C2C8E"/>
    <w:rsid w:val="005C5CB5"/>
    <w:rsid w:val="005D5507"/>
    <w:rsid w:val="005D7EFA"/>
    <w:rsid w:val="005E03B1"/>
    <w:rsid w:val="005E3F0A"/>
    <w:rsid w:val="005F0B48"/>
    <w:rsid w:val="005F2A32"/>
    <w:rsid w:val="005F64C1"/>
    <w:rsid w:val="006037C9"/>
    <w:rsid w:val="00607D68"/>
    <w:rsid w:val="00612FAF"/>
    <w:rsid w:val="00614B5B"/>
    <w:rsid w:val="00615B45"/>
    <w:rsid w:val="0062618F"/>
    <w:rsid w:val="00635576"/>
    <w:rsid w:val="00635CBC"/>
    <w:rsid w:val="00636763"/>
    <w:rsid w:val="00642894"/>
    <w:rsid w:val="00642C31"/>
    <w:rsid w:val="00646274"/>
    <w:rsid w:val="00660D69"/>
    <w:rsid w:val="00661012"/>
    <w:rsid w:val="00661239"/>
    <w:rsid w:val="00662AE2"/>
    <w:rsid w:val="00664236"/>
    <w:rsid w:val="006659E0"/>
    <w:rsid w:val="006661F9"/>
    <w:rsid w:val="00671D66"/>
    <w:rsid w:val="00672572"/>
    <w:rsid w:val="006741AC"/>
    <w:rsid w:val="00674B8D"/>
    <w:rsid w:val="0067535C"/>
    <w:rsid w:val="0067625E"/>
    <w:rsid w:val="0067661A"/>
    <w:rsid w:val="00681C80"/>
    <w:rsid w:val="006835AC"/>
    <w:rsid w:val="006849D5"/>
    <w:rsid w:val="00687833"/>
    <w:rsid w:val="006908CC"/>
    <w:rsid w:val="006930A7"/>
    <w:rsid w:val="00696F1E"/>
    <w:rsid w:val="0069754C"/>
    <w:rsid w:val="006A05A2"/>
    <w:rsid w:val="006A0E0F"/>
    <w:rsid w:val="006A18FF"/>
    <w:rsid w:val="006A2362"/>
    <w:rsid w:val="006A7F9F"/>
    <w:rsid w:val="006B00E6"/>
    <w:rsid w:val="006C0DFF"/>
    <w:rsid w:val="006C2218"/>
    <w:rsid w:val="006C40D0"/>
    <w:rsid w:val="006C62FD"/>
    <w:rsid w:val="006C6B07"/>
    <w:rsid w:val="006D2A75"/>
    <w:rsid w:val="006D4A89"/>
    <w:rsid w:val="006D5A2D"/>
    <w:rsid w:val="006D760D"/>
    <w:rsid w:val="006E0DD1"/>
    <w:rsid w:val="006E5067"/>
    <w:rsid w:val="006E64A3"/>
    <w:rsid w:val="006E718A"/>
    <w:rsid w:val="006F7F9E"/>
    <w:rsid w:val="00700C89"/>
    <w:rsid w:val="0071125E"/>
    <w:rsid w:val="007121C5"/>
    <w:rsid w:val="00716506"/>
    <w:rsid w:val="0071748B"/>
    <w:rsid w:val="00721A1F"/>
    <w:rsid w:val="0072204C"/>
    <w:rsid w:val="007349DD"/>
    <w:rsid w:val="00734A29"/>
    <w:rsid w:val="00737FA4"/>
    <w:rsid w:val="00742BBD"/>
    <w:rsid w:val="00743E47"/>
    <w:rsid w:val="007459E2"/>
    <w:rsid w:val="007468DA"/>
    <w:rsid w:val="00746B5C"/>
    <w:rsid w:val="007567F9"/>
    <w:rsid w:val="00756954"/>
    <w:rsid w:val="00756EF9"/>
    <w:rsid w:val="00766B23"/>
    <w:rsid w:val="00770D94"/>
    <w:rsid w:val="007711AA"/>
    <w:rsid w:val="0077145D"/>
    <w:rsid w:val="00771D07"/>
    <w:rsid w:val="00771D79"/>
    <w:rsid w:val="007754A9"/>
    <w:rsid w:val="00780E05"/>
    <w:rsid w:val="007817C3"/>
    <w:rsid w:val="00781D48"/>
    <w:rsid w:val="00782103"/>
    <w:rsid w:val="00786002"/>
    <w:rsid w:val="007873E9"/>
    <w:rsid w:val="00787664"/>
    <w:rsid w:val="0079067B"/>
    <w:rsid w:val="00791C47"/>
    <w:rsid w:val="00796C47"/>
    <w:rsid w:val="007A0411"/>
    <w:rsid w:val="007A0C00"/>
    <w:rsid w:val="007A2D8C"/>
    <w:rsid w:val="007B0D25"/>
    <w:rsid w:val="007B2E3D"/>
    <w:rsid w:val="007B65D6"/>
    <w:rsid w:val="007B7AC7"/>
    <w:rsid w:val="007D0E0B"/>
    <w:rsid w:val="007D4CEB"/>
    <w:rsid w:val="007D7E17"/>
    <w:rsid w:val="007E29DA"/>
    <w:rsid w:val="007E4D71"/>
    <w:rsid w:val="007F04F1"/>
    <w:rsid w:val="007F283D"/>
    <w:rsid w:val="007F4CAD"/>
    <w:rsid w:val="007F5D68"/>
    <w:rsid w:val="007F6E20"/>
    <w:rsid w:val="007F7D76"/>
    <w:rsid w:val="008001DB"/>
    <w:rsid w:val="008001E8"/>
    <w:rsid w:val="00800B11"/>
    <w:rsid w:val="00806C62"/>
    <w:rsid w:val="00811567"/>
    <w:rsid w:val="008139E9"/>
    <w:rsid w:val="008150DA"/>
    <w:rsid w:val="00822C5C"/>
    <w:rsid w:val="008262F3"/>
    <w:rsid w:val="00830C73"/>
    <w:rsid w:val="00831EFC"/>
    <w:rsid w:val="00835690"/>
    <w:rsid w:val="00840404"/>
    <w:rsid w:val="0084143A"/>
    <w:rsid w:val="00843343"/>
    <w:rsid w:val="008443C7"/>
    <w:rsid w:val="0084492A"/>
    <w:rsid w:val="00845B83"/>
    <w:rsid w:val="00851E3C"/>
    <w:rsid w:val="0085278A"/>
    <w:rsid w:val="00854AE8"/>
    <w:rsid w:val="0085641F"/>
    <w:rsid w:val="00860EF4"/>
    <w:rsid w:val="00863529"/>
    <w:rsid w:val="0087409C"/>
    <w:rsid w:val="00874D4A"/>
    <w:rsid w:val="00875C4F"/>
    <w:rsid w:val="008825A9"/>
    <w:rsid w:val="00885E8A"/>
    <w:rsid w:val="00886246"/>
    <w:rsid w:val="008865EA"/>
    <w:rsid w:val="00890A4B"/>
    <w:rsid w:val="008912A4"/>
    <w:rsid w:val="00891D93"/>
    <w:rsid w:val="00893AC9"/>
    <w:rsid w:val="008A2195"/>
    <w:rsid w:val="008A4F2F"/>
    <w:rsid w:val="008A7136"/>
    <w:rsid w:val="008C1541"/>
    <w:rsid w:val="008C25B1"/>
    <w:rsid w:val="008C46FA"/>
    <w:rsid w:val="008D1A0E"/>
    <w:rsid w:val="008D1A98"/>
    <w:rsid w:val="008D2241"/>
    <w:rsid w:val="008D57DA"/>
    <w:rsid w:val="008D724A"/>
    <w:rsid w:val="008E0B15"/>
    <w:rsid w:val="008E1912"/>
    <w:rsid w:val="008E36B2"/>
    <w:rsid w:val="008E6852"/>
    <w:rsid w:val="008E7413"/>
    <w:rsid w:val="008F03D7"/>
    <w:rsid w:val="008F2476"/>
    <w:rsid w:val="008F3F4C"/>
    <w:rsid w:val="008F5743"/>
    <w:rsid w:val="00901247"/>
    <w:rsid w:val="0090215A"/>
    <w:rsid w:val="00904650"/>
    <w:rsid w:val="0090486B"/>
    <w:rsid w:val="00907764"/>
    <w:rsid w:val="00907FB0"/>
    <w:rsid w:val="00917618"/>
    <w:rsid w:val="00920EEA"/>
    <w:rsid w:val="00925674"/>
    <w:rsid w:val="00925BE8"/>
    <w:rsid w:val="00927C8B"/>
    <w:rsid w:val="0093429F"/>
    <w:rsid w:val="00937E15"/>
    <w:rsid w:val="00945A91"/>
    <w:rsid w:val="009472B7"/>
    <w:rsid w:val="00947CCC"/>
    <w:rsid w:val="0095158B"/>
    <w:rsid w:val="00953602"/>
    <w:rsid w:val="00957385"/>
    <w:rsid w:val="00962073"/>
    <w:rsid w:val="00965FD9"/>
    <w:rsid w:val="00967573"/>
    <w:rsid w:val="00971535"/>
    <w:rsid w:val="00975252"/>
    <w:rsid w:val="00984713"/>
    <w:rsid w:val="0098642A"/>
    <w:rsid w:val="0098762D"/>
    <w:rsid w:val="009907F9"/>
    <w:rsid w:val="00991B03"/>
    <w:rsid w:val="009973A7"/>
    <w:rsid w:val="00997FCC"/>
    <w:rsid w:val="009A1FDE"/>
    <w:rsid w:val="009A4A0E"/>
    <w:rsid w:val="009A514F"/>
    <w:rsid w:val="009A748A"/>
    <w:rsid w:val="009A7617"/>
    <w:rsid w:val="009A7921"/>
    <w:rsid w:val="009B2586"/>
    <w:rsid w:val="009B34D1"/>
    <w:rsid w:val="009B429C"/>
    <w:rsid w:val="009B6C21"/>
    <w:rsid w:val="009B7B99"/>
    <w:rsid w:val="009C066B"/>
    <w:rsid w:val="009C1503"/>
    <w:rsid w:val="009C172F"/>
    <w:rsid w:val="009C31CC"/>
    <w:rsid w:val="009C31DF"/>
    <w:rsid w:val="009C3289"/>
    <w:rsid w:val="009C5DAC"/>
    <w:rsid w:val="009C7413"/>
    <w:rsid w:val="009D16A8"/>
    <w:rsid w:val="009D2260"/>
    <w:rsid w:val="009D36D3"/>
    <w:rsid w:val="009D4F2F"/>
    <w:rsid w:val="009D5C47"/>
    <w:rsid w:val="009D6FE4"/>
    <w:rsid w:val="009D7E3B"/>
    <w:rsid w:val="009D7FCC"/>
    <w:rsid w:val="009E02E0"/>
    <w:rsid w:val="009F6567"/>
    <w:rsid w:val="009F683B"/>
    <w:rsid w:val="00A10494"/>
    <w:rsid w:val="00A10632"/>
    <w:rsid w:val="00A11316"/>
    <w:rsid w:val="00A1577C"/>
    <w:rsid w:val="00A218B8"/>
    <w:rsid w:val="00A21D70"/>
    <w:rsid w:val="00A231C0"/>
    <w:rsid w:val="00A236C7"/>
    <w:rsid w:val="00A25BB8"/>
    <w:rsid w:val="00A26C63"/>
    <w:rsid w:val="00A27C1C"/>
    <w:rsid w:val="00A31FEE"/>
    <w:rsid w:val="00A40A8B"/>
    <w:rsid w:val="00A418AD"/>
    <w:rsid w:val="00A43650"/>
    <w:rsid w:val="00A450E7"/>
    <w:rsid w:val="00A476F4"/>
    <w:rsid w:val="00A515C2"/>
    <w:rsid w:val="00A549BF"/>
    <w:rsid w:val="00A55ACD"/>
    <w:rsid w:val="00A57F16"/>
    <w:rsid w:val="00A60505"/>
    <w:rsid w:val="00A61330"/>
    <w:rsid w:val="00A6617B"/>
    <w:rsid w:val="00A66E12"/>
    <w:rsid w:val="00A7135D"/>
    <w:rsid w:val="00A72925"/>
    <w:rsid w:val="00A73C3C"/>
    <w:rsid w:val="00A75D19"/>
    <w:rsid w:val="00A7620A"/>
    <w:rsid w:val="00A82574"/>
    <w:rsid w:val="00A87CC7"/>
    <w:rsid w:val="00A96B6E"/>
    <w:rsid w:val="00AA5C8D"/>
    <w:rsid w:val="00AB0DC8"/>
    <w:rsid w:val="00AB41C2"/>
    <w:rsid w:val="00AB69FF"/>
    <w:rsid w:val="00AC2E6B"/>
    <w:rsid w:val="00AD0B46"/>
    <w:rsid w:val="00AD555C"/>
    <w:rsid w:val="00AE3ADD"/>
    <w:rsid w:val="00AE4B47"/>
    <w:rsid w:val="00AF0C22"/>
    <w:rsid w:val="00AF132E"/>
    <w:rsid w:val="00AF169A"/>
    <w:rsid w:val="00AF21BF"/>
    <w:rsid w:val="00AF264D"/>
    <w:rsid w:val="00B0248D"/>
    <w:rsid w:val="00B0600A"/>
    <w:rsid w:val="00B129A1"/>
    <w:rsid w:val="00B12E94"/>
    <w:rsid w:val="00B13EA2"/>
    <w:rsid w:val="00B17D71"/>
    <w:rsid w:val="00B24FDB"/>
    <w:rsid w:val="00B279D2"/>
    <w:rsid w:val="00B31BAB"/>
    <w:rsid w:val="00B37D49"/>
    <w:rsid w:val="00B44102"/>
    <w:rsid w:val="00B44668"/>
    <w:rsid w:val="00B44E24"/>
    <w:rsid w:val="00B4598C"/>
    <w:rsid w:val="00B45C32"/>
    <w:rsid w:val="00B46402"/>
    <w:rsid w:val="00B574DF"/>
    <w:rsid w:val="00B60669"/>
    <w:rsid w:val="00B62E14"/>
    <w:rsid w:val="00B66C8D"/>
    <w:rsid w:val="00B67960"/>
    <w:rsid w:val="00B70193"/>
    <w:rsid w:val="00B7199F"/>
    <w:rsid w:val="00B73DA6"/>
    <w:rsid w:val="00B77547"/>
    <w:rsid w:val="00B8024D"/>
    <w:rsid w:val="00B84C8F"/>
    <w:rsid w:val="00B871A2"/>
    <w:rsid w:val="00B955CA"/>
    <w:rsid w:val="00B97396"/>
    <w:rsid w:val="00B97A47"/>
    <w:rsid w:val="00BB3723"/>
    <w:rsid w:val="00BB4BDA"/>
    <w:rsid w:val="00BC0C1C"/>
    <w:rsid w:val="00BC2A7F"/>
    <w:rsid w:val="00BC66A1"/>
    <w:rsid w:val="00BC67B1"/>
    <w:rsid w:val="00BC6D6E"/>
    <w:rsid w:val="00BD0787"/>
    <w:rsid w:val="00BD1A77"/>
    <w:rsid w:val="00BD2C78"/>
    <w:rsid w:val="00BF1FA3"/>
    <w:rsid w:val="00BF33BD"/>
    <w:rsid w:val="00C02143"/>
    <w:rsid w:val="00C05676"/>
    <w:rsid w:val="00C063E5"/>
    <w:rsid w:val="00C114AE"/>
    <w:rsid w:val="00C11509"/>
    <w:rsid w:val="00C11F81"/>
    <w:rsid w:val="00C12DAF"/>
    <w:rsid w:val="00C138DD"/>
    <w:rsid w:val="00C14D1F"/>
    <w:rsid w:val="00C158E8"/>
    <w:rsid w:val="00C22D59"/>
    <w:rsid w:val="00C278B7"/>
    <w:rsid w:val="00C32070"/>
    <w:rsid w:val="00C334D0"/>
    <w:rsid w:val="00C33AD0"/>
    <w:rsid w:val="00C371D0"/>
    <w:rsid w:val="00C37C73"/>
    <w:rsid w:val="00C40C15"/>
    <w:rsid w:val="00C4233C"/>
    <w:rsid w:val="00C44430"/>
    <w:rsid w:val="00C44C71"/>
    <w:rsid w:val="00C45B16"/>
    <w:rsid w:val="00C50E87"/>
    <w:rsid w:val="00C512D8"/>
    <w:rsid w:val="00C5499D"/>
    <w:rsid w:val="00C5598D"/>
    <w:rsid w:val="00C56853"/>
    <w:rsid w:val="00C600E7"/>
    <w:rsid w:val="00C625A5"/>
    <w:rsid w:val="00C6345D"/>
    <w:rsid w:val="00C64111"/>
    <w:rsid w:val="00C674FD"/>
    <w:rsid w:val="00C82855"/>
    <w:rsid w:val="00C83B62"/>
    <w:rsid w:val="00C854E1"/>
    <w:rsid w:val="00C85D51"/>
    <w:rsid w:val="00C91725"/>
    <w:rsid w:val="00C92A9C"/>
    <w:rsid w:val="00C970C4"/>
    <w:rsid w:val="00CA101F"/>
    <w:rsid w:val="00CB2367"/>
    <w:rsid w:val="00CB657D"/>
    <w:rsid w:val="00CC206C"/>
    <w:rsid w:val="00CC3D37"/>
    <w:rsid w:val="00CC69E8"/>
    <w:rsid w:val="00CD02F2"/>
    <w:rsid w:val="00CD0E95"/>
    <w:rsid w:val="00CD5A2C"/>
    <w:rsid w:val="00CE0239"/>
    <w:rsid w:val="00CE0F33"/>
    <w:rsid w:val="00CE1A8B"/>
    <w:rsid w:val="00CE2E4D"/>
    <w:rsid w:val="00CE33D3"/>
    <w:rsid w:val="00CE44B9"/>
    <w:rsid w:val="00CF2A3F"/>
    <w:rsid w:val="00CF3857"/>
    <w:rsid w:val="00CF3A9E"/>
    <w:rsid w:val="00D000CF"/>
    <w:rsid w:val="00D0178F"/>
    <w:rsid w:val="00D07EBB"/>
    <w:rsid w:val="00D15184"/>
    <w:rsid w:val="00D308AB"/>
    <w:rsid w:val="00D31D5B"/>
    <w:rsid w:val="00D32E81"/>
    <w:rsid w:val="00D401D2"/>
    <w:rsid w:val="00D403CC"/>
    <w:rsid w:val="00D40E2B"/>
    <w:rsid w:val="00D455ED"/>
    <w:rsid w:val="00D47B0B"/>
    <w:rsid w:val="00D50988"/>
    <w:rsid w:val="00D52B39"/>
    <w:rsid w:val="00D531E1"/>
    <w:rsid w:val="00D54D7C"/>
    <w:rsid w:val="00D551C8"/>
    <w:rsid w:val="00D6170D"/>
    <w:rsid w:val="00D61F42"/>
    <w:rsid w:val="00D67E84"/>
    <w:rsid w:val="00D70506"/>
    <w:rsid w:val="00D724AF"/>
    <w:rsid w:val="00D75333"/>
    <w:rsid w:val="00D778E8"/>
    <w:rsid w:val="00D818E9"/>
    <w:rsid w:val="00D827F9"/>
    <w:rsid w:val="00D83BE9"/>
    <w:rsid w:val="00D90C28"/>
    <w:rsid w:val="00DA3828"/>
    <w:rsid w:val="00DA4EE6"/>
    <w:rsid w:val="00DA68BF"/>
    <w:rsid w:val="00DB3835"/>
    <w:rsid w:val="00DB4678"/>
    <w:rsid w:val="00DB51D3"/>
    <w:rsid w:val="00DB7DFC"/>
    <w:rsid w:val="00DC4D58"/>
    <w:rsid w:val="00DC5941"/>
    <w:rsid w:val="00DC7777"/>
    <w:rsid w:val="00DE3B0B"/>
    <w:rsid w:val="00DE542A"/>
    <w:rsid w:val="00DE6385"/>
    <w:rsid w:val="00DE63CF"/>
    <w:rsid w:val="00DE64A6"/>
    <w:rsid w:val="00DF4176"/>
    <w:rsid w:val="00DF4B1F"/>
    <w:rsid w:val="00DF6318"/>
    <w:rsid w:val="00DF787B"/>
    <w:rsid w:val="00E01064"/>
    <w:rsid w:val="00E048E8"/>
    <w:rsid w:val="00E0567A"/>
    <w:rsid w:val="00E134CD"/>
    <w:rsid w:val="00E15380"/>
    <w:rsid w:val="00E1669F"/>
    <w:rsid w:val="00E16C2F"/>
    <w:rsid w:val="00E27315"/>
    <w:rsid w:val="00E27F44"/>
    <w:rsid w:val="00E31983"/>
    <w:rsid w:val="00E37052"/>
    <w:rsid w:val="00E53998"/>
    <w:rsid w:val="00E54BB9"/>
    <w:rsid w:val="00E562F3"/>
    <w:rsid w:val="00E57D79"/>
    <w:rsid w:val="00E63DA1"/>
    <w:rsid w:val="00E64F02"/>
    <w:rsid w:val="00E65C70"/>
    <w:rsid w:val="00E67BDC"/>
    <w:rsid w:val="00E706D3"/>
    <w:rsid w:val="00E731EC"/>
    <w:rsid w:val="00E74C5D"/>
    <w:rsid w:val="00E8284C"/>
    <w:rsid w:val="00E84905"/>
    <w:rsid w:val="00E966D9"/>
    <w:rsid w:val="00EA0DE3"/>
    <w:rsid w:val="00EA2220"/>
    <w:rsid w:val="00EA5EA2"/>
    <w:rsid w:val="00EA75D7"/>
    <w:rsid w:val="00EB2AAD"/>
    <w:rsid w:val="00EB3E81"/>
    <w:rsid w:val="00EB435A"/>
    <w:rsid w:val="00EB6467"/>
    <w:rsid w:val="00EB7792"/>
    <w:rsid w:val="00EC0010"/>
    <w:rsid w:val="00EC6AD8"/>
    <w:rsid w:val="00ED5560"/>
    <w:rsid w:val="00ED565A"/>
    <w:rsid w:val="00EE0F6A"/>
    <w:rsid w:val="00EE2DF1"/>
    <w:rsid w:val="00EF05BF"/>
    <w:rsid w:val="00EF210A"/>
    <w:rsid w:val="00EF4B5D"/>
    <w:rsid w:val="00EF55BF"/>
    <w:rsid w:val="00EF64AC"/>
    <w:rsid w:val="00EF6CE7"/>
    <w:rsid w:val="00EF6ED1"/>
    <w:rsid w:val="00F003AF"/>
    <w:rsid w:val="00F0478D"/>
    <w:rsid w:val="00F11F9F"/>
    <w:rsid w:val="00F13C52"/>
    <w:rsid w:val="00F151F4"/>
    <w:rsid w:val="00F1586C"/>
    <w:rsid w:val="00F158E9"/>
    <w:rsid w:val="00F160B0"/>
    <w:rsid w:val="00F263BB"/>
    <w:rsid w:val="00F30A34"/>
    <w:rsid w:val="00F30A70"/>
    <w:rsid w:val="00F31397"/>
    <w:rsid w:val="00F34517"/>
    <w:rsid w:val="00F36EB4"/>
    <w:rsid w:val="00F379A2"/>
    <w:rsid w:val="00F41546"/>
    <w:rsid w:val="00F41A16"/>
    <w:rsid w:val="00F53E6D"/>
    <w:rsid w:val="00F54527"/>
    <w:rsid w:val="00F5627D"/>
    <w:rsid w:val="00F569E5"/>
    <w:rsid w:val="00F650E5"/>
    <w:rsid w:val="00F654E5"/>
    <w:rsid w:val="00F67613"/>
    <w:rsid w:val="00F67E9E"/>
    <w:rsid w:val="00F71078"/>
    <w:rsid w:val="00F7211C"/>
    <w:rsid w:val="00F72722"/>
    <w:rsid w:val="00F73CCD"/>
    <w:rsid w:val="00F7454C"/>
    <w:rsid w:val="00F76A2A"/>
    <w:rsid w:val="00F84D78"/>
    <w:rsid w:val="00F873E1"/>
    <w:rsid w:val="00F924E7"/>
    <w:rsid w:val="00F9269D"/>
    <w:rsid w:val="00F974A4"/>
    <w:rsid w:val="00FA1C38"/>
    <w:rsid w:val="00FA3470"/>
    <w:rsid w:val="00FA451B"/>
    <w:rsid w:val="00FB2ED4"/>
    <w:rsid w:val="00FB4727"/>
    <w:rsid w:val="00FB7FE7"/>
    <w:rsid w:val="00FC3D54"/>
    <w:rsid w:val="00FC748B"/>
    <w:rsid w:val="00FD00E3"/>
    <w:rsid w:val="00FD0AC4"/>
    <w:rsid w:val="00FD3D40"/>
    <w:rsid w:val="00FD53FA"/>
    <w:rsid w:val="00FD5B5F"/>
    <w:rsid w:val="00FD767E"/>
    <w:rsid w:val="00FE03B6"/>
    <w:rsid w:val="00FE0D42"/>
    <w:rsid w:val="00FE5C96"/>
    <w:rsid w:val="00FF0636"/>
    <w:rsid w:val="00FF4996"/>
    <w:rsid w:val="00FF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4D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7B2E3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B2E3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B2E3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B2E3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B2E3D"/>
    <w:pPr>
      <w:outlineLvl w:val="4"/>
    </w:pPr>
  </w:style>
  <w:style w:type="paragraph" w:styleId="Heading6">
    <w:name w:val="heading 6"/>
    <w:basedOn w:val="Heading4"/>
    <w:next w:val="Normal"/>
    <w:qFormat/>
    <w:rsid w:val="007B2E3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B2E3D"/>
    <w:pPr>
      <w:outlineLvl w:val="6"/>
    </w:pPr>
  </w:style>
  <w:style w:type="paragraph" w:styleId="Heading8">
    <w:name w:val="heading 8"/>
    <w:basedOn w:val="Heading6"/>
    <w:next w:val="Normal"/>
    <w:qFormat/>
    <w:rsid w:val="007B2E3D"/>
    <w:pPr>
      <w:outlineLvl w:val="7"/>
    </w:pPr>
  </w:style>
  <w:style w:type="paragraph" w:styleId="Heading9">
    <w:name w:val="heading 9"/>
    <w:basedOn w:val="Heading6"/>
    <w:next w:val="Normal"/>
    <w:qFormat/>
    <w:rsid w:val="007B2E3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7B2E3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B2E3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B2E3D"/>
  </w:style>
  <w:style w:type="paragraph" w:customStyle="1" w:styleId="Headingb">
    <w:name w:val="Heading_b"/>
    <w:basedOn w:val="Heading3"/>
    <w:next w:val="Normal"/>
    <w:rsid w:val="007B2E3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B2E3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B2E3D"/>
  </w:style>
  <w:style w:type="paragraph" w:customStyle="1" w:styleId="enumlev1">
    <w:name w:val="enumlev1"/>
    <w:basedOn w:val="Normal"/>
    <w:link w:val="enumlev1Char"/>
    <w:rsid w:val="007B2E3D"/>
    <w:pPr>
      <w:spacing w:before="80"/>
      <w:ind w:left="794" w:hanging="794"/>
    </w:pPr>
  </w:style>
  <w:style w:type="paragraph" w:customStyle="1" w:styleId="enumlev2">
    <w:name w:val="enumlev2"/>
    <w:basedOn w:val="enumlev1"/>
    <w:rsid w:val="007B2E3D"/>
    <w:pPr>
      <w:ind w:left="1191" w:hanging="397"/>
    </w:pPr>
  </w:style>
  <w:style w:type="paragraph" w:customStyle="1" w:styleId="enumlev3">
    <w:name w:val="enumlev3"/>
    <w:basedOn w:val="enumlev2"/>
    <w:rsid w:val="007B2E3D"/>
    <w:pPr>
      <w:ind w:left="1588"/>
    </w:pPr>
  </w:style>
  <w:style w:type="paragraph" w:customStyle="1" w:styleId="Normalaftertitle">
    <w:name w:val="Normal_after_title"/>
    <w:basedOn w:val="Normal"/>
    <w:next w:val="Normal"/>
    <w:rsid w:val="007B2E3D"/>
    <w:pPr>
      <w:spacing w:before="320"/>
    </w:pPr>
  </w:style>
  <w:style w:type="paragraph" w:customStyle="1" w:styleId="Note">
    <w:name w:val="Note"/>
    <w:basedOn w:val="Normal"/>
    <w:rsid w:val="00EF210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B2E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7B2E3D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7B2E3D"/>
    <w:pPr>
      <w:jc w:val="center"/>
    </w:pPr>
  </w:style>
  <w:style w:type="paragraph" w:customStyle="1" w:styleId="Recdate">
    <w:name w:val="Rec_date"/>
    <w:basedOn w:val="Recref"/>
    <w:next w:val="Normalaftertitle"/>
    <w:rsid w:val="007B2E3D"/>
    <w:pPr>
      <w:jc w:val="right"/>
    </w:pPr>
  </w:style>
  <w:style w:type="paragraph" w:customStyle="1" w:styleId="AnnexNoTitle">
    <w:name w:val="Annex_NoTitle"/>
    <w:basedOn w:val="Normal"/>
    <w:next w:val="Normalaftertitle"/>
    <w:rsid w:val="007B2E3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B2E3D"/>
  </w:style>
  <w:style w:type="paragraph" w:customStyle="1" w:styleId="Tablefin">
    <w:name w:val="Table_fin"/>
    <w:basedOn w:val="Normal"/>
    <w:next w:val="Normal"/>
    <w:rsid w:val="007B2E3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24D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B17D7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81C8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C62F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7B2E3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B2E3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B2E3D"/>
    <w:pPr>
      <w:ind w:left="794"/>
    </w:pPr>
  </w:style>
  <w:style w:type="paragraph" w:customStyle="1" w:styleId="Figurelegend">
    <w:name w:val="Figure_legend"/>
    <w:basedOn w:val="Normal"/>
    <w:rsid w:val="007B2E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B2E3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B2E3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B2E3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B2E3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B2E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B2E3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B2E3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B2E3D"/>
    <w:rPr>
      <w:b/>
    </w:rPr>
  </w:style>
  <w:style w:type="paragraph" w:customStyle="1" w:styleId="Chaptitle">
    <w:name w:val="Chap_title"/>
    <w:basedOn w:val="Arttitle"/>
    <w:next w:val="Normalaftertitle"/>
    <w:rsid w:val="007B2E3D"/>
  </w:style>
  <w:style w:type="character" w:styleId="FootnoteReference">
    <w:name w:val="footnote reference"/>
    <w:basedOn w:val="DefaultParagraphFont"/>
    <w:semiHidden/>
    <w:rsid w:val="007B2E3D"/>
    <w:rPr>
      <w:position w:val="6"/>
      <w:sz w:val="18"/>
    </w:rPr>
  </w:style>
  <w:style w:type="paragraph" w:styleId="FootnoteText">
    <w:name w:val="footnote text"/>
    <w:aliases w:val="footnote text"/>
    <w:basedOn w:val="Normal"/>
    <w:link w:val="FootnoteTextChar"/>
    <w:semiHidden/>
    <w:rsid w:val="007B2E3D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7B2E3D"/>
  </w:style>
  <w:style w:type="paragraph" w:styleId="Index2">
    <w:name w:val="index 2"/>
    <w:basedOn w:val="Normal"/>
    <w:next w:val="Normal"/>
    <w:semiHidden/>
    <w:rsid w:val="007B2E3D"/>
    <w:pPr>
      <w:ind w:left="283"/>
    </w:pPr>
  </w:style>
  <w:style w:type="paragraph" w:styleId="Index3">
    <w:name w:val="index 3"/>
    <w:basedOn w:val="Normal"/>
    <w:next w:val="Normal"/>
    <w:semiHidden/>
    <w:rsid w:val="007B2E3D"/>
    <w:pPr>
      <w:ind w:left="566"/>
    </w:pPr>
  </w:style>
  <w:style w:type="paragraph" w:styleId="IndexHeading">
    <w:name w:val="index heading"/>
    <w:basedOn w:val="Normal"/>
    <w:next w:val="Index1"/>
    <w:semiHidden/>
    <w:rsid w:val="007B2E3D"/>
  </w:style>
  <w:style w:type="paragraph" w:customStyle="1" w:styleId="Line">
    <w:name w:val="Line"/>
    <w:basedOn w:val="Normal"/>
    <w:next w:val="Normal"/>
    <w:rsid w:val="007B2E3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B2E3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B2E3D"/>
  </w:style>
  <w:style w:type="paragraph" w:customStyle="1" w:styleId="Partref">
    <w:name w:val="Part_ref"/>
    <w:basedOn w:val="Normal"/>
    <w:next w:val="Normal"/>
    <w:rsid w:val="007B2E3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B2E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B2E3D"/>
  </w:style>
  <w:style w:type="paragraph" w:customStyle="1" w:styleId="QuestionNo">
    <w:name w:val="Question_No"/>
    <w:basedOn w:val="RecNo"/>
    <w:next w:val="Normal"/>
    <w:rsid w:val="007B2E3D"/>
  </w:style>
  <w:style w:type="paragraph" w:customStyle="1" w:styleId="Questionref">
    <w:name w:val="Question_ref"/>
    <w:basedOn w:val="Recref"/>
    <w:next w:val="Questiondate"/>
    <w:rsid w:val="007B2E3D"/>
  </w:style>
  <w:style w:type="paragraph" w:customStyle="1" w:styleId="Questiontitle">
    <w:name w:val="Question_title"/>
    <w:basedOn w:val="Normal"/>
    <w:next w:val="Questionref"/>
    <w:rsid w:val="007B2E3D"/>
  </w:style>
  <w:style w:type="paragraph" w:customStyle="1" w:styleId="Reftext">
    <w:name w:val="Ref_text"/>
    <w:basedOn w:val="Normal"/>
    <w:rsid w:val="007B2E3D"/>
    <w:pPr>
      <w:ind w:left="794" w:hanging="794"/>
    </w:pPr>
  </w:style>
  <w:style w:type="paragraph" w:customStyle="1" w:styleId="Reftitle">
    <w:name w:val="Ref_title"/>
    <w:basedOn w:val="Normal"/>
    <w:next w:val="Reftext"/>
    <w:rsid w:val="007B2E3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B2E3D"/>
  </w:style>
  <w:style w:type="paragraph" w:customStyle="1" w:styleId="RepNo">
    <w:name w:val="Rep_No"/>
    <w:basedOn w:val="RecNo"/>
    <w:next w:val="Reptitle"/>
    <w:rsid w:val="007B2E3D"/>
  </w:style>
  <w:style w:type="paragraph" w:customStyle="1" w:styleId="Repref">
    <w:name w:val="Rep_ref"/>
    <w:basedOn w:val="Recref"/>
    <w:next w:val="Repdate"/>
    <w:rsid w:val="007B2E3D"/>
  </w:style>
  <w:style w:type="paragraph" w:customStyle="1" w:styleId="Reptitle">
    <w:name w:val="Rep_title"/>
    <w:basedOn w:val="Rectitle"/>
    <w:next w:val="Repref"/>
    <w:rsid w:val="007B2E3D"/>
  </w:style>
  <w:style w:type="paragraph" w:customStyle="1" w:styleId="Resdate">
    <w:name w:val="Res_date"/>
    <w:basedOn w:val="Recdate"/>
    <w:next w:val="Normalaftertitle"/>
    <w:rsid w:val="007B2E3D"/>
  </w:style>
  <w:style w:type="paragraph" w:customStyle="1" w:styleId="ResNo">
    <w:name w:val="Res_No"/>
    <w:basedOn w:val="RecNo"/>
    <w:next w:val="Restitle"/>
    <w:rsid w:val="007B2E3D"/>
  </w:style>
  <w:style w:type="paragraph" w:customStyle="1" w:styleId="Resref">
    <w:name w:val="Res_ref"/>
    <w:basedOn w:val="Recref"/>
    <w:next w:val="Resdate"/>
    <w:rsid w:val="007B2E3D"/>
  </w:style>
  <w:style w:type="paragraph" w:customStyle="1" w:styleId="Restitle">
    <w:name w:val="Res_title"/>
    <w:basedOn w:val="Normal"/>
    <w:next w:val="Resref"/>
    <w:rsid w:val="007B2E3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B2E3D"/>
  </w:style>
  <w:style w:type="paragraph" w:customStyle="1" w:styleId="Sectiontitle">
    <w:name w:val="Section_title"/>
    <w:basedOn w:val="Normal"/>
    <w:next w:val="Normalaftertitle"/>
    <w:rsid w:val="007B2E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B2E3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B2E3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B2E3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B2E3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B2E3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B2E3D"/>
  </w:style>
  <w:style w:type="paragraph" w:styleId="TOC6">
    <w:name w:val="toc 6"/>
    <w:basedOn w:val="TOC4"/>
    <w:semiHidden/>
    <w:rsid w:val="007B2E3D"/>
  </w:style>
  <w:style w:type="paragraph" w:styleId="TOC7">
    <w:name w:val="toc 7"/>
    <w:basedOn w:val="TOC4"/>
    <w:semiHidden/>
    <w:rsid w:val="007B2E3D"/>
  </w:style>
  <w:style w:type="paragraph" w:styleId="TOC8">
    <w:name w:val="toc 8"/>
    <w:basedOn w:val="TOC4"/>
    <w:semiHidden/>
    <w:rsid w:val="007B2E3D"/>
  </w:style>
  <w:style w:type="paragraph" w:customStyle="1" w:styleId="Rectitle">
    <w:name w:val="Rec_title"/>
    <w:basedOn w:val="Normal"/>
    <w:next w:val="Recref"/>
    <w:link w:val="RectitleChar"/>
    <w:rsid w:val="007B2E3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B2E3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B2E3D"/>
  </w:style>
  <w:style w:type="paragraph" w:customStyle="1" w:styleId="Figuretitle">
    <w:name w:val="Figure_title"/>
    <w:basedOn w:val="Normal"/>
    <w:next w:val="Figure"/>
    <w:rsid w:val="007B2E3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224D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B2E3D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1107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B2E3D"/>
    <w:pPr>
      <w:keepNext w:val="0"/>
      <w:spacing w:before="0" w:after="240"/>
    </w:pPr>
  </w:style>
  <w:style w:type="paragraph" w:customStyle="1" w:styleId="Title3">
    <w:name w:val="Title 3"/>
    <w:basedOn w:val="Normal"/>
    <w:next w:val="Normal"/>
    <w:link w:val="Title3Char"/>
    <w:rsid w:val="00284CE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sz w:val="28"/>
    </w:rPr>
  </w:style>
  <w:style w:type="character" w:customStyle="1" w:styleId="enumlev1Char">
    <w:name w:val="enumlev1 Char"/>
    <w:basedOn w:val="DefaultParagraphFont"/>
    <w:link w:val="enumlev1"/>
    <w:rsid w:val="00284CEF"/>
    <w:rPr>
      <w:sz w:val="24"/>
      <w:lang w:val="fr-FR" w:eastAsia="en-US" w:bidi="ar-SA"/>
    </w:rPr>
  </w:style>
  <w:style w:type="paragraph" w:customStyle="1" w:styleId="Normalaftertitle0">
    <w:name w:val="Normal after title"/>
    <w:basedOn w:val="Normal"/>
    <w:next w:val="Normal"/>
    <w:link w:val="NormalaftertitleChar"/>
    <w:rsid w:val="00284CEF"/>
    <w:pPr>
      <w:spacing w:before="280"/>
    </w:pPr>
    <w:rPr>
      <w:rFonts w:eastAsia="MS Mincho"/>
    </w:rPr>
  </w:style>
  <w:style w:type="character" w:customStyle="1" w:styleId="NormalaftertitleChar">
    <w:name w:val="Normal after title Char"/>
    <w:basedOn w:val="DefaultParagraphFont"/>
    <w:link w:val="Normalaftertitle0"/>
    <w:rsid w:val="00284CEF"/>
    <w:rPr>
      <w:rFonts w:eastAsia="MS Mincho"/>
      <w:sz w:val="24"/>
      <w:lang w:val="en-GB" w:eastAsia="en-US" w:bidi="ar-SA"/>
    </w:rPr>
  </w:style>
  <w:style w:type="character" w:customStyle="1" w:styleId="Heading1Char">
    <w:name w:val="Heading 1 Char"/>
    <w:basedOn w:val="DefaultParagraphFont"/>
    <w:link w:val="Heading1"/>
    <w:rsid w:val="00284CEF"/>
    <w:rPr>
      <w:b/>
      <w:sz w:val="24"/>
      <w:lang w:val="fr-FR" w:eastAsia="en-US" w:bidi="ar-SA"/>
    </w:rPr>
  </w:style>
  <w:style w:type="character" w:customStyle="1" w:styleId="Heading2Char">
    <w:name w:val="Heading 2 Char"/>
    <w:basedOn w:val="Heading1Char"/>
    <w:link w:val="Heading2"/>
    <w:rsid w:val="00284CEF"/>
  </w:style>
  <w:style w:type="paragraph" w:customStyle="1" w:styleId="AnnexNo">
    <w:name w:val="Annex_No"/>
    <w:basedOn w:val="Normal"/>
    <w:next w:val="Normal"/>
    <w:link w:val="AnnexNoChar"/>
    <w:rsid w:val="00284CEF"/>
    <w:pPr>
      <w:keepNext/>
      <w:keepLines/>
      <w:spacing w:before="480" w:after="80"/>
      <w:jc w:val="center"/>
    </w:pPr>
    <w:rPr>
      <w:rFonts w:eastAsia="SimSun"/>
      <w:caps/>
      <w:sz w:val="28"/>
    </w:rPr>
  </w:style>
  <w:style w:type="paragraph" w:customStyle="1" w:styleId="AnnexNotitle0">
    <w:name w:val="Annex_No &amp; title"/>
    <w:basedOn w:val="Normal"/>
    <w:next w:val="Normal"/>
    <w:link w:val="AnnexNotitleChar"/>
    <w:rsid w:val="00284CEF"/>
    <w:pPr>
      <w:keepNext/>
      <w:keepLines/>
      <w:spacing w:before="480"/>
      <w:jc w:val="center"/>
    </w:pPr>
    <w:rPr>
      <w:rFonts w:eastAsia="MS Mincho"/>
      <w:b/>
      <w:sz w:val="28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284CEF"/>
    <w:rPr>
      <w:sz w:val="22"/>
      <w:lang w:val="fr-FR" w:eastAsia="en-US" w:bidi="ar-SA"/>
    </w:rPr>
  </w:style>
  <w:style w:type="character" w:customStyle="1" w:styleId="AnnexNotitleChar">
    <w:name w:val="Annex_No &amp; title Char"/>
    <w:basedOn w:val="DefaultParagraphFont"/>
    <w:link w:val="AnnexNotitle0"/>
    <w:rsid w:val="00284CEF"/>
    <w:rPr>
      <w:rFonts w:eastAsia="MS Mincho"/>
      <w:b/>
      <w:sz w:val="28"/>
      <w:lang w:val="en-GB" w:eastAsia="en-US" w:bidi="ar-SA"/>
    </w:rPr>
  </w:style>
  <w:style w:type="character" w:customStyle="1" w:styleId="RectitleChar">
    <w:name w:val="Rec_title Char"/>
    <w:basedOn w:val="DefaultParagraphFont"/>
    <w:link w:val="Rectitle"/>
    <w:rsid w:val="00284CEF"/>
    <w:rPr>
      <w:b/>
      <w:sz w:val="28"/>
      <w:lang w:val="fr-FR" w:eastAsia="en-US" w:bidi="ar-SA"/>
    </w:rPr>
  </w:style>
  <w:style w:type="character" w:customStyle="1" w:styleId="Title3Char">
    <w:name w:val="Title 3 Char"/>
    <w:basedOn w:val="DefaultParagraphFont"/>
    <w:link w:val="Title3"/>
    <w:rsid w:val="00284CEF"/>
    <w:rPr>
      <w:sz w:val="28"/>
      <w:lang w:val="en-GB" w:eastAsia="en-US" w:bidi="ar-SA"/>
    </w:rPr>
  </w:style>
  <w:style w:type="character" w:customStyle="1" w:styleId="AnnexNoChar">
    <w:name w:val="Annex_No Char"/>
    <w:basedOn w:val="DefaultParagraphFont"/>
    <w:link w:val="AnnexNo"/>
    <w:rsid w:val="00284CEF"/>
    <w:rPr>
      <w:rFonts w:eastAsia="SimSun"/>
      <w:caps/>
      <w:sz w:val="28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rsid w:val="00224D58"/>
    <w:rPr>
      <w:b/>
      <w:sz w:val="22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rsid w:val="00681C80"/>
    <w:rPr>
      <w:sz w:val="22"/>
      <w:lang w:val="ru-RU" w:eastAsia="en-US"/>
    </w:rPr>
  </w:style>
  <w:style w:type="character" w:styleId="Hyperlink">
    <w:name w:val="Hyperlink"/>
    <w:basedOn w:val="DefaultParagraphFont"/>
    <w:rsid w:val="00A87CC7"/>
    <w:rPr>
      <w:color w:val="0000FF"/>
      <w:u w:val="single"/>
    </w:rPr>
  </w:style>
  <w:style w:type="table" w:styleId="TableGrid">
    <w:name w:val="Table Grid"/>
    <w:basedOn w:val="TableNormal"/>
    <w:rsid w:val="00A87CC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A87CC7"/>
    <w:rPr>
      <w:color w:val="800080"/>
      <w:u w:val="single"/>
    </w:rPr>
  </w:style>
  <w:style w:type="paragraph" w:customStyle="1" w:styleId="StyleTabletextCentered">
    <w:name w:val="Style Table_text + Centered"/>
    <w:basedOn w:val="Tabletext"/>
    <w:rsid w:val="00D827F9"/>
    <w:pPr>
      <w:jc w:val="center"/>
    </w:pPr>
  </w:style>
  <w:style w:type="paragraph" w:customStyle="1" w:styleId="StyleTablelegendComplex11pt">
    <w:name w:val="Style Table_legend + (Complex) 11 pt"/>
    <w:basedOn w:val="Tablelegend"/>
    <w:link w:val="StyleTablelegendComplex11ptChar"/>
    <w:rsid w:val="00150997"/>
    <w:rPr>
      <w:szCs w:val="22"/>
    </w:rPr>
  </w:style>
  <w:style w:type="character" w:customStyle="1" w:styleId="TablelegendChar">
    <w:name w:val="Table_legend Char"/>
    <w:basedOn w:val="DefaultParagraphFont"/>
    <w:link w:val="Tablelegend"/>
    <w:rsid w:val="00B17D71"/>
    <w:rPr>
      <w:lang w:val="fr-FR" w:eastAsia="en-US" w:bidi="ar-SA"/>
    </w:rPr>
  </w:style>
  <w:style w:type="character" w:customStyle="1" w:styleId="StyleTablelegendComplex11ptChar">
    <w:name w:val="Style Table_legend + (Complex) 11 pt Char"/>
    <w:basedOn w:val="TablelegendChar"/>
    <w:link w:val="StyleTablelegendComplex11pt"/>
    <w:rsid w:val="00150997"/>
    <w:rPr>
      <w:szCs w:val="22"/>
    </w:rPr>
  </w:style>
  <w:style w:type="character" w:customStyle="1" w:styleId="Heading1CharChar">
    <w:name w:val="Heading 1 Char Char"/>
    <w:basedOn w:val="DefaultParagraphFont"/>
    <w:rsid w:val="00874D4A"/>
    <w:rPr>
      <w:b/>
      <w:sz w:val="24"/>
      <w:lang w:val="fr-FR" w:eastAsia="en-US" w:bidi="ar-SA"/>
    </w:rPr>
  </w:style>
  <w:style w:type="paragraph" w:customStyle="1" w:styleId="StyleTableheadBefore1ptAfter1ptLinespacingExac">
    <w:name w:val="Style Table_head + Before:  1 pt After:  1 pt Line spacing:  Exac..."/>
    <w:basedOn w:val="Tablehead"/>
    <w:rsid w:val="00585563"/>
    <w:pPr>
      <w:spacing w:before="20" w:after="20" w:line="220" w:lineRule="exact"/>
    </w:pPr>
  </w:style>
  <w:style w:type="paragraph" w:customStyle="1" w:styleId="headingb0">
    <w:name w:val="headingb"/>
    <w:basedOn w:val="Normal"/>
    <w:rsid w:val="003F62E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sid w:val="003F62EB"/>
    <w:rPr>
      <w:b/>
      <w:bCs/>
    </w:rPr>
  </w:style>
  <w:style w:type="paragraph" w:customStyle="1" w:styleId="StyleTableNoComplex11pt">
    <w:name w:val="Style Table_No + (Complex) 11 pt"/>
    <w:basedOn w:val="TableNo"/>
    <w:autoRedefine/>
    <w:rsid w:val="00F30A70"/>
    <w:rPr>
      <w:szCs w:val="22"/>
      <w:lang w:val="en-US"/>
    </w:rPr>
  </w:style>
  <w:style w:type="paragraph" w:styleId="DocumentMap">
    <w:name w:val="Document Map"/>
    <w:basedOn w:val="Normal"/>
    <w:link w:val="DocumentMapChar"/>
    <w:rsid w:val="008001E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001E8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1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7" Type="http://schemas.openxmlformats.org/officeDocument/2006/relationships/header" Target="header1.xm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wmf"/><Relationship Id="rId8" Type="http://schemas.openxmlformats.org/officeDocument/2006/relationships/header" Target="header2.xml"/><Relationship Id="rId51" Type="http://schemas.openxmlformats.org/officeDocument/2006/relationships/image" Target="media/image21.wmf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7E3EA-65E2-45E4-BB4B-F9683B08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1327</TotalTime>
  <Pages>75</Pages>
  <Words>25230</Words>
  <Characters>131204</Characters>
  <Application>Microsoft Office Word</Application>
  <DocSecurity>0</DocSecurity>
  <Lines>1093</Lines>
  <Paragraphs>312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156122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10.07.09/KJ_x000d_
REV  - 22.07.09 - HB_x000d_
corr. 24.7.09/KJ_x000d_
REV - 09.09.09 - HB_x000d_
REV - 08.09.09 - HB_x000d_
Corr: 28.08.09/sc</dc:description>
  <cp:lastModifiedBy>Gribkova</cp:lastModifiedBy>
  <cp:revision>111</cp:revision>
  <cp:lastPrinted>2010-03-31T13:58:00Z</cp:lastPrinted>
  <dcterms:created xsi:type="dcterms:W3CDTF">2010-02-08T10:30:00Z</dcterms:created>
  <dcterms:modified xsi:type="dcterms:W3CDTF">2010-05-06T14:43:00Z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