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23DA4" w14:textId="77777777" w:rsidR="00D34322" w:rsidRPr="00B17913" w:rsidRDefault="00D34322" w:rsidP="003C35C7"/>
    <w:p w14:paraId="48B39FDC" w14:textId="77777777" w:rsidR="00D34322" w:rsidRPr="00B17913" w:rsidRDefault="00D34322" w:rsidP="003C35C7"/>
    <w:p w14:paraId="2E088840" w14:textId="77777777" w:rsidR="00D34322" w:rsidRPr="00B17913" w:rsidRDefault="00D34322" w:rsidP="003C35C7"/>
    <w:p w14:paraId="185FC41D" w14:textId="77777777" w:rsidR="00D34322" w:rsidRPr="00B17913" w:rsidRDefault="00D34322" w:rsidP="003C35C7"/>
    <w:p w14:paraId="2CF33D3D" w14:textId="77777777" w:rsidR="00D34322" w:rsidRPr="00B17913" w:rsidRDefault="00D34322" w:rsidP="003C35C7"/>
    <w:p w14:paraId="0A81298D" w14:textId="77777777" w:rsidR="00D34322" w:rsidRPr="00B17913" w:rsidRDefault="00D34322" w:rsidP="003C35C7"/>
    <w:p w14:paraId="1823B847" w14:textId="77777777" w:rsidR="00D34322" w:rsidRPr="00B17913" w:rsidRDefault="00D34322" w:rsidP="003C35C7"/>
    <w:p w14:paraId="2D613C28" w14:textId="77777777" w:rsidR="00D34322" w:rsidRPr="00B17913" w:rsidRDefault="00D34322" w:rsidP="003C35C7"/>
    <w:p w14:paraId="064DA57F" w14:textId="77777777" w:rsidR="00D34322" w:rsidRPr="00B17913" w:rsidRDefault="00D34322" w:rsidP="003C35C7"/>
    <w:p w14:paraId="6BD2C03E" w14:textId="77777777" w:rsidR="00D34322" w:rsidRPr="00B17913" w:rsidRDefault="00D34322" w:rsidP="003C35C7"/>
    <w:p w14:paraId="0F25F2D4" w14:textId="77777777" w:rsidR="00D34322" w:rsidRPr="00B17913" w:rsidRDefault="00D34322" w:rsidP="003C35C7"/>
    <w:p w14:paraId="3DE15C7F" w14:textId="77777777" w:rsidR="00D34322" w:rsidRPr="00B17913" w:rsidRDefault="00D34322" w:rsidP="003C35C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34322" w:rsidRPr="00B17913" w14:paraId="20731C0C" w14:textId="77777777">
        <w:tc>
          <w:tcPr>
            <w:tcW w:w="10089" w:type="dxa"/>
          </w:tcPr>
          <w:p w14:paraId="09A657CC" w14:textId="77777777" w:rsidR="00D34322" w:rsidRPr="00B17913" w:rsidRDefault="00D34322" w:rsidP="003C35C7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4D82D08D" w14:textId="5780ADC5" w:rsidR="00D34322" w:rsidRPr="00B17913" w:rsidRDefault="00D34322" w:rsidP="003C35C7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B179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</w:t>
            </w:r>
            <w:proofErr w:type="gramEnd"/>
            <w:r w:rsidRPr="00B179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F.</w:t>
            </w:r>
            <w:r w:rsidR="00CE0CC9" w:rsidRPr="00B179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2005</w:t>
            </w:r>
            <w:r w:rsidR="00E52DDA" w:rsidRPr="00B179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14:paraId="2E8787D7" w14:textId="3C4D7868" w:rsidR="00D34322" w:rsidRPr="00B17913" w:rsidRDefault="00D34322" w:rsidP="003C35C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B1791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E52DDA" w:rsidRPr="00B1791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02/2022</w:t>
            </w:r>
            <w:r w:rsidRPr="00B1791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D34322" w:rsidRPr="00B17913" w14:paraId="72EC19F7" w14:textId="77777777">
        <w:tc>
          <w:tcPr>
            <w:tcW w:w="10089" w:type="dxa"/>
          </w:tcPr>
          <w:p w14:paraId="7B07C322" w14:textId="77777777" w:rsidR="00D34322" w:rsidRPr="00B17913" w:rsidRDefault="00D34322" w:rsidP="003C35C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73D5FA31" w14:textId="77777777" w:rsidR="00D34322" w:rsidRPr="00B17913" w:rsidRDefault="00CF359E" w:rsidP="003C35C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B17913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>Dispositions des canaux radioélectriques et des blocs de fréquences radioélectriques pour les systèmes hertziens fixes fonctionnant dans la bande des</w:t>
            </w:r>
            <w:r w:rsidR="004A0ED8" w:rsidRPr="00B17913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 </w:t>
            </w:r>
            <w:r w:rsidR="004A0ED8" w:rsidRPr="00B17913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</w:r>
            <w:r w:rsidRPr="00B17913"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42 GHz (40,5-43,5 GHz) </w:t>
            </w:r>
          </w:p>
        </w:tc>
      </w:tr>
      <w:tr w:rsidR="00D34322" w:rsidRPr="00B17913" w14:paraId="513A4B6F" w14:textId="77777777">
        <w:tc>
          <w:tcPr>
            <w:tcW w:w="10089" w:type="dxa"/>
          </w:tcPr>
          <w:p w14:paraId="66AD15C9" w14:textId="77777777" w:rsidR="00D34322" w:rsidRPr="00B17913" w:rsidRDefault="00D34322" w:rsidP="003C35C7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1929A001" w14:textId="77777777" w:rsidR="00D34322" w:rsidRPr="00B17913" w:rsidRDefault="00D34322" w:rsidP="003C35C7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6CEC13FD" w14:textId="77777777" w:rsidR="00D34322" w:rsidRPr="00B17913" w:rsidRDefault="00D34322" w:rsidP="003C35C7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37C7B1A5" w14:textId="77777777" w:rsidR="00D34322" w:rsidRPr="00B17913" w:rsidRDefault="00D34322" w:rsidP="003C35C7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79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F</w:t>
            </w:r>
          </w:p>
          <w:p w14:paraId="02F6CD9A" w14:textId="77777777" w:rsidR="00D34322" w:rsidRPr="00B17913" w:rsidRDefault="00D34322" w:rsidP="003C35C7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B1791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fixe</w:t>
            </w:r>
          </w:p>
        </w:tc>
      </w:tr>
    </w:tbl>
    <w:p w14:paraId="143D8290" w14:textId="77777777" w:rsidR="00D34322" w:rsidRPr="00B17913" w:rsidRDefault="00D34322" w:rsidP="003C35C7">
      <w:pPr>
        <w:spacing w:before="80"/>
        <w:rPr>
          <w:i/>
          <w:sz w:val="22"/>
        </w:rPr>
      </w:pPr>
    </w:p>
    <w:p w14:paraId="16C68FA7" w14:textId="77777777" w:rsidR="00D34322" w:rsidRPr="00B17913" w:rsidRDefault="00D34322" w:rsidP="003C35C7">
      <w:pPr>
        <w:spacing w:before="80"/>
        <w:rPr>
          <w:i/>
          <w:sz w:val="22"/>
        </w:rPr>
      </w:pPr>
    </w:p>
    <w:p w14:paraId="5A81BC21" w14:textId="77777777" w:rsidR="00D34322" w:rsidRPr="00B17913" w:rsidRDefault="00D34322" w:rsidP="003C35C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D34322" w:rsidRPr="00B17913" w:rsidSect="00D169A0">
          <w:headerReference w:type="even" r:id="rId8"/>
          <w:headerReference w:type="default" r:id="rId9"/>
          <w:foot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3E1B1C40" w14:textId="77777777" w:rsidR="00D34322" w:rsidRPr="00B17913" w:rsidRDefault="00D34322" w:rsidP="003C35C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B17913">
        <w:rPr>
          <w:bCs/>
          <w:sz w:val="24"/>
          <w:szCs w:val="24"/>
        </w:rPr>
        <w:lastRenderedPageBreak/>
        <w:t>Avant-propos</w:t>
      </w:r>
    </w:p>
    <w:p w14:paraId="31178A0F" w14:textId="77777777" w:rsidR="00D34322" w:rsidRPr="00B17913" w:rsidRDefault="00D34322" w:rsidP="003C35C7">
      <w:pPr>
        <w:spacing w:before="240"/>
        <w:rPr>
          <w:sz w:val="20"/>
        </w:rPr>
      </w:pPr>
      <w:r w:rsidRPr="00B17913">
        <w:rPr>
          <w:sz w:val="20"/>
        </w:rPr>
        <w:t>Le rôle du Secteur des radiocommunications est d</w:t>
      </w:r>
      <w:r w:rsidR="00BD3BE2" w:rsidRPr="00B17913">
        <w:rPr>
          <w:sz w:val="20"/>
        </w:rPr>
        <w:t>'</w:t>
      </w:r>
      <w:r w:rsidRPr="00B17913">
        <w:rPr>
          <w:sz w:val="20"/>
        </w:rPr>
        <w:t>assurer l</w:t>
      </w:r>
      <w:r w:rsidR="00BD3BE2" w:rsidRPr="00B17913">
        <w:rPr>
          <w:sz w:val="20"/>
        </w:rPr>
        <w:t>'</w:t>
      </w:r>
      <w:r w:rsidRPr="00B17913">
        <w:rPr>
          <w:sz w:val="20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6F182DE0" w14:textId="77777777" w:rsidR="00D34322" w:rsidRPr="00B17913" w:rsidRDefault="00D34322" w:rsidP="003C35C7">
      <w:pPr>
        <w:rPr>
          <w:sz w:val="20"/>
        </w:rPr>
      </w:pPr>
      <w:r w:rsidRPr="00B17913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BD3BE2" w:rsidRPr="00B17913">
        <w:rPr>
          <w:sz w:val="20"/>
        </w:rPr>
        <w:t>'</w:t>
      </w:r>
      <w:r w:rsidRPr="00B17913">
        <w:rPr>
          <w:sz w:val="20"/>
        </w:rPr>
        <w:t>études.</w:t>
      </w:r>
    </w:p>
    <w:p w14:paraId="0DA4CEB5" w14:textId="77777777" w:rsidR="00D34322" w:rsidRPr="00B17913" w:rsidRDefault="00D34322" w:rsidP="003C35C7">
      <w:pPr>
        <w:pStyle w:val="Heading1"/>
        <w:spacing w:before="360"/>
        <w:jc w:val="center"/>
        <w:rPr>
          <w:szCs w:val="24"/>
        </w:rPr>
      </w:pPr>
      <w:r w:rsidRPr="00B17913">
        <w:rPr>
          <w:szCs w:val="24"/>
        </w:rPr>
        <w:t>Politique en matière de droits de propriété intellectuelle (IPR)</w:t>
      </w:r>
    </w:p>
    <w:p w14:paraId="069AB1A0" w14:textId="5DBECB0A" w:rsidR="00D34322" w:rsidRPr="00B17913" w:rsidRDefault="00D34322" w:rsidP="003C35C7">
      <w:pPr>
        <w:spacing w:before="240"/>
        <w:rPr>
          <w:sz w:val="20"/>
        </w:rPr>
      </w:pPr>
      <w:r w:rsidRPr="00B17913">
        <w:rPr>
          <w:sz w:val="20"/>
        </w:rPr>
        <w:t>La politique de l'UIT</w:t>
      </w:r>
      <w:r w:rsidRPr="00B17913">
        <w:rPr>
          <w:sz w:val="20"/>
        </w:rPr>
        <w:noBreakHyphen/>
        <w:t>R en matière de droits de propriété intellectuelle est décrite dans la</w:t>
      </w:r>
      <w:proofErr w:type="gramStart"/>
      <w:r w:rsidRPr="00B17913">
        <w:rPr>
          <w:sz w:val="20"/>
        </w:rPr>
        <w:t xml:space="preserve"> «Politique</w:t>
      </w:r>
      <w:proofErr w:type="gramEnd"/>
      <w:r w:rsidRPr="00B17913">
        <w:rPr>
          <w:sz w:val="20"/>
        </w:rPr>
        <w:t xml:space="preserve"> commune de l'UIT</w:t>
      </w:r>
      <w:r w:rsidRPr="00B17913">
        <w:rPr>
          <w:sz w:val="20"/>
        </w:rPr>
        <w:noBreakHyphen/>
        <w:t>T, l'UIT</w:t>
      </w:r>
      <w:r w:rsidRPr="00B17913">
        <w:rPr>
          <w:sz w:val="20"/>
        </w:rPr>
        <w:noBreakHyphen/>
        <w:t xml:space="preserve">R, l'ISO et la CEI en matière de brevets», dont il est question dans la Résolution UIT-R 1. Les formulaires que les titulaires de brevets doivent utiliser pour soumettre les déclarations de brevet et d'octroi de licence sont accessibles à l'adresse </w:t>
      </w:r>
      <w:hyperlink r:id="rId11" w:history="1">
        <w:r w:rsidRPr="00B17913">
          <w:rPr>
            <w:rStyle w:val="Hyperlink"/>
            <w:sz w:val="20"/>
          </w:rPr>
          <w:t>http://www.itu.int/ITU-R/go/patents/fr</w:t>
        </w:r>
      </w:hyperlink>
      <w:r w:rsidRPr="00B17913">
        <w:rPr>
          <w:sz w:val="20"/>
        </w:rPr>
        <w:t xml:space="preserve">, où l'on trouvera également les Lignes directrices pour la mise en </w:t>
      </w:r>
      <w:r w:rsidR="003C35C7" w:rsidRPr="00B17913">
        <w:rPr>
          <w:sz w:val="20"/>
        </w:rPr>
        <w:t>œuvre</w:t>
      </w:r>
      <w:r w:rsidRPr="00B17913">
        <w:rPr>
          <w:sz w:val="20"/>
        </w:rPr>
        <w:t xml:space="preserve"> de la politique commune en matière de brevets de l'UIT</w:t>
      </w:r>
      <w:r w:rsidRPr="00B17913">
        <w:rPr>
          <w:sz w:val="20"/>
        </w:rPr>
        <w:noBreakHyphen/>
        <w:t>T, l'UIT</w:t>
      </w:r>
      <w:r w:rsidRPr="00B17913">
        <w:rPr>
          <w:sz w:val="20"/>
        </w:rPr>
        <w:noBreakHyphen/>
        <w:t>R, l'ISO et la CEI</w:t>
      </w:r>
      <w:r w:rsidRPr="00B17913" w:rsidDel="0061025C">
        <w:rPr>
          <w:sz w:val="20"/>
        </w:rPr>
        <w:t xml:space="preserve"> </w:t>
      </w:r>
      <w:r w:rsidRPr="00B17913">
        <w:rPr>
          <w:sz w:val="20"/>
        </w:rPr>
        <w:t>et la base de données en matière de brevets de l'UIT-R.</w:t>
      </w:r>
    </w:p>
    <w:p w14:paraId="779CFF9E" w14:textId="77777777" w:rsidR="00D34322" w:rsidRPr="00B17913" w:rsidRDefault="00D34322" w:rsidP="003C35C7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D34322" w:rsidRPr="00B17913" w14:paraId="71F04E10" w14:textId="77777777">
        <w:tc>
          <w:tcPr>
            <w:tcW w:w="9360" w:type="dxa"/>
            <w:gridSpan w:val="2"/>
          </w:tcPr>
          <w:p w14:paraId="5D074EF3" w14:textId="77777777" w:rsidR="00D34322" w:rsidRPr="00B17913" w:rsidRDefault="00D34322" w:rsidP="003C35C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B17913">
              <w:rPr>
                <w:sz w:val="22"/>
                <w:szCs w:val="22"/>
              </w:rPr>
              <w:t xml:space="preserve">Séries des Recommandations UIT-R </w:t>
            </w:r>
          </w:p>
          <w:p w14:paraId="7C6CB889" w14:textId="652CC58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17913">
              <w:rPr>
                <w:b w:val="0"/>
                <w:sz w:val="18"/>
                <w:szCs w:val="18"/>
              </w:rPr>
              <w:t>(</w:t>
            </w:r>
            <w:r w:rsidR="00B17913" w:rsidRPr="00B17913">
              <w:rPr>
                <w:b w:val="0"/>
                <w:sz w:val="18"/>
                <w:szCs w:val="18"/>
              </w:rPr>
              <w:t>Également</w:t>
            </w:r>
            <w:r w:rsidRPr="00B17913">
              <w:rPr>
                <w:b w:val="0"/>
                <w:sz w:val="18"/>
                <w:szCs w:val="18"/>
              </w:rPr>
              <w:t xml:space="preserve"> disponible en ligne: </w:t>
            </w:r>
            <w:hyperlink r:id="rId12" w:history="1">
              <w:r w:rsidRPr="00B17913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17913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D34322" w:rsidRPr="00B17913" w14:paraId="0CD8A2E0" w14:textId="77777777" w:rsidTr="00D169A0">
        <w:tc>
          <w:tcPr>
            <w:tcW w:w="1140" w:type="dxa"/>
            <w:tcBorders>
              <w:bottom w:val="nil"/>
            </w:tcBorders>
          </w:tcPr>
          <w:p w14:paraId="2AEFA40A" w14:textId="77777777" w:rsidR="00D34322" w:rsidRPr="00B17913" w:rsidRDefault="00D34322" w:rsidP="003C35C7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4674E096" w14:textId="7777777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B17913">
              <w:rPr>
                <w:bCs/>
                <w:sz w:val="20"/>
              </w:rPr>
              <w:t>Titre</w:t>
            </w:r>
          </w:p>
        </w:tc>
      </w:tr>
      <w:tr w:rsidR="00D34322" w:rsidRPr="00B17913" w14:paraId="00E52A05" w14:textId="77777777" w:rsidTr="00D169A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DED30AE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F718417" w14:textId="7777777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17913">
              <w:rPr>
                <w:b w:val="0"/>
                <w:sz w:val="20"/>
              </w:rPr>
              <w:t>Diffusion par satellite</w:t>
            </w:r>
          </w:p>
        </w:tc>
      </w:tr>
      <w:tr w:rsidR="00D34322" w:rsidRPr="00B17913" w14:paraId="65C7DC2B" w14:textId="77777777" w:rsidTr="00D169A0">
        <w:tc>
          <w:tcPr>
            <w:tcW w:w="1140" w:type="dxa"/>
            <w:tcBorders>
              <w:top w:val="nil"/>
              <w:bottom w:val="nil"/>
            </w:tcBorders>
          </w:tcPr>
          <w:p w14:paraId="7289B61D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281C6E80" w14:textId="7777777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B17913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D34322" w:rsidRPr="00B17913" w14:paraId="678F4ED6" w14:textId="77777777" w:rsidTr="00D169A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F565C40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F1DDC0A" w14:textId="7777777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17913">
              <w:rPr>
                <w:b w:val="0"/>
                <w:sz w:val="20"/>
              </w:rPr>
              <w:t>Service de radiodiffusion sonore</w:t>
            </w:r>
          </w:p>
        </w:tc>
      </w:tr>
      <w:tr w:rsidR="00D34322" w:rsidRPr="00B17913" w14:paraId="553E4875" w14:textId="77777777" w:rsidTr="00D169A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FD05476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6452235" w14:textId="7777777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B17913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D34322" w:rsidRPr="00B17913" w14:paraId="4320FEAA" w14:textId="77777777" w:rsidTr="00D169A0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516E9E6C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B17913">
              <w:rPr>
                <w:b/>
                <w:bCs/>
                <w:color w:val="000080"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BC080FC" w14:textId="77777777" w:rsidR="00D34322" w:rsidRPr="00B17913" w:rsidRDefault="00D34322" w:rsidP="003C35C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</w:rPr>
            </w:pPr>
            <w:r w:rsidRPr="00B17913">
              <w:rPr>
                <w:b/>
                <w:bCs/>
                <w:color w:val="000080"/>
                <w:sz w:val="20"/>
              </w:rPr>
              <w:t>Service fixe</w:t>
            </w:r>
          </w:p>
        </w:tc>
      </w:tr>
      <w:tr w:rsidR="00D34322" w:rsidRPr="00B17913" w14:paraId="1928B367" w14:textId="77777777" w:rsidTr="00D169A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3D6A5A9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C9E1F6F" w14:textId="77777777" w:rsidR="00D34322" w:rsidRPr="00B17913" w:rsidRDefault="00D34322" w:rsidP="003C35C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17913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D34322" w:rsidRPr="00B17913" w14:paraId="2B229796" w14:textId="77777777" w:rsidTr="00D169A0">
        <w:tc>
          <w:tcPr>
            <w:tcW w:w="1140" w:type="dxa"/>
            <w:tcBorders>
              <w:top w:val="nil"/>
            </w:tcBorders>
          </w:tcPr>
          <w:p w14:paraId="4977343C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7D1BB603" w14:textId="77777777" w:rsidR="00D34322" w:rsidRPr="00B17913" w:rsidRDefault="00D34322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Propagation des ondes radioélectriques</w:t>
            </w:r>
          </w:p>
        </w:tc>
      </w:tr>
      <w:tr w:rsidR="00D34322" w:rsidRPr="00B17913" w14:paraId="777E64FC" w14:textId="77777777">
        <w:tc>
          <w:tcPr>
            <w:tcW w:w="1140" w:type="dxa"/>
          </w:tcPr>
          <w:p w14:paraId="691E3121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14:paraId="464F9E72" w14:textId="77777777" w:rsidR="00D34322" w:rsidRPr="00B17913" w:rsidRDefault="00D34322" w:rsidP="003C35C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17913">
              <w:rPr>
                <w:sz w:val="20"/>
              </w:rPr>
              <w:t>Radio astronomie</w:t>
            </w:r>
          </w:p>
        </w:tc>
      </w:tr>
      <w:tr w:rsidR="00D34322" w:rsidRPr="00B17913" w14:paraId="636C7873" w14:textId="77777777">
        <w:tc>
          <w:tcPr>
            <w:tcW w:w="1140" w:type="dxa"/>
          </w:tcPr>
          <w:p w14:paraId="46F51520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14:paraId="433856F3" w14:textId="77777777" w:rsidR="00D34322" w:rsidRPr="00B17913" w:rsidRDefault="00D34322" w:rsidP="003C35C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B17913">
              <w:rPr>
                <w:sz w:val="20"/>
              </w:rPr>
              <w:t>Systèmes de télédétection</w:t>
            </w:r>
          </w:p>
        </w:tc>
      </w:tr>
      <w:tr w:rsidR="00D34322" w:rsidRPr="00B17913" w14:paraId="0A38CC08" w14:textId="77777777">
        <w:tc>
          <w:tcPr>
            <w:tcW w:w="1140" w:type="dxa"/>
          </w:tcPr>
          <w:p w14:paraId="5355BB41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14:paraId="1AFD8089" w14:textId="77777777" w:rsidR="00D34322" w:rsidRPr="00B17913" w:rsidRDefault="00D34322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Service fixe par satellite</w:t>
            </w:r>
          </w:p>
        </w:tc>
      </w:tr>
      <w:tr w:rsidR="00D34322" w:rsidRPr="00B17913" w14:paraId="07454941" w14:textId="77777777">
        <w:tc>
          <w:tcPr>
            <w:tcW w:w="1140" w:type="dxa"/>
          </w:tcPr>
          <w:p w14:paraId="3FF81497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14:paraId="2B3ABBD9" w14:textId="77777777" w:rsidR="00D34322" w:rsidRPr="00B17913" w:rsidRDefault="00D34322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Applications spatiales et météorologie</w:t>
            </w:r>
          </w:p>
        </w:tc>
      </w:tr>
      <w:tr w:rsidR="00D34322" w:rsidRPr="00B17913" w14:paraId="7163A3FE" w14:textId="77777777">
        <w:tc>
          <w:tcPr>
            <w:tcW w:w="1140" w:type="dxa"/>
          </w:tcPr>
          <w:p w14:paraId="0817F8CA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14:paraId="1AB01D60" w14:textId="77777777" w:rsidR="00D34322" w:rsidRPr="00B17913" w:rsidRDefault="00D34322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D34322" w:rsidRPr="00B17913" w14:paraId="3D4714EE" w14:textId="77777777">
        <w:tc>
          <w:tcPr>
            <w:tcW w:w="1140" w:type="dxa"/>
            <w:shd w:val="clear" w:color="auto" w:fill="auto"/>
          </w:tcPr>
          <w:p w14:paraId="1697495A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44E5C1C2" w14:textId="77777777" w:rsidR="00D34322" w:rsidRPr="00B17913" w:rsidRDefault="00D34322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Gestion du spectre</w:t>
            </w:r>
          </w:p>
        </w:tc>
      </w:tr>
      <w:tr w:rsidR="00D34322" w:rsidRPr="00B17913" w14:paraId="00CF419D" w14:textId="77777777">
        <w:tc>
          <w:tcPr>
            <w:tcW w:w="1140" w:type="dxa"/>
          </w:tcPr>
          <w:p w14:paraId="6AFAC60D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14:paraId="318CC787" w14:textId="77777777" w:rsidR="00D34322" w:rsidRPr="00B17913" w:rsidRDefault="00D34322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Reportage d'actualités par satellite</w:t>
            </w:r>
          </w:p>
        </w:tc>
      </w:tr>
      <w:tr w:rsidR="00D34322" w:rsidRPr="00B17913" w14:paraId="47FA2499" w14:textId="77777777">
        <w:tc>
          <w:tcPr>
            <w:tcW w:w="1140" w:type="dxa"/>
          </w:tcPr>
          <w:p w14:paraId="2A14E706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14:paraId="7EEF937D" w14:textId="59077229" w:rsidR="00D34322" w:rsidRPr="00B17913" w:rsidRDefault="00B17913" w:rsidP="003C35C7">
            <w:pPr>
              <w:spacing w:before="30" w:after="30"/>
              <w:jc w:val="left"/>
              <w:rPr>
                <w:sz w:val="20"/>
              </w:rPr>
            </w:pPr>
            <w:r w:rsidRPr="00B17913">
              <w:rPr>
                <w:sz w:val="20"/>
              </w:rPr>
              <w:t>Émissions</w:t>
            </w:r>
            <w:r w:rsidR="00D34322" w:rsidRPr="00B17913">
              <w:rPr>
                <w:sz w:val="20"/>
              </w:rPr>
              <w:t xml:space="preserve"> de fréquences étalon et de signaux horaires</w:t>
            </w:r>
          </w:p>
        </w:tc>
      </w:tr>
      <w:tr w:rsidR="00D34322" w:rsidRPr="00B17913" w14:paraId="5B0B12FC" w14:textId="77777777">
        <w:tc>
          <w:tcPr>
            <w:tcW w:w="1140" w:type="dxa"/>
          </w:tcPr>
          <w:p w14:paraId="625ADF51" w14:textId="77777777" w:rsidR="00D34322" w:rsidRPr="00B17913" w:rsidRDefault="00D34322" w:rsidP="003C35C7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B17913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14:paraId="5336092E" w14:textId="77777777" w:rsidR="00D34322" w:rsidRPr="00B17913" w:rsidRDefault="00D34322" w:rsidP="003C35C7">
            <w:pPr>
              <w:spacing w:before="30" w:after="140"/>
              <w:jc w:val="left"/>
              <w:rPr>
                <w:sz w:val="20"/>
              </w:rPr>
            </w:pPr>
            <w:r w:rsidRPr="00B17913">
              <w:rPr>
                <w:sz w:val="20"/>
              </w:rPr>
              <w:t>Vocabulaire et sujets associés</w:t>
            </w:r>
          </w:p>
        </w:tc>
      </w:tr>
    </w:tbl>
    <w:p w14:paraId="52E42F41" w14:textId="77777777" w:rsidR="00D34322" w:rsidRPr="00B17913" w:rsidRDefault="00D34322" w:rsidP="003C35C7">
      <w:pPr>
        <w:spacing w:before="0"/>
        <w:jc w:val="center"/>
        <w:rPr>
          <w:sz w:val="20"/>
        </w:rPr>
      </w:pPr>
    </w:p>
    <w:p w14:paraId="16F5A50F" w14:textId="77777777" w:rsidR="00D34322" w:rsidRPr="00B17913" w:rsidRDefault="00D34322" w:rsidP="003C35C7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D34322" w:rsidRPr="00B17913" w14:paraId="284D3DD3" w14:textId="77777777">
        <w:tc>
          <w:tcPr>
            <w:tcW w:w="9360" w:type="dxa"/>
          </w:tcPr>
          <w:p w14:paraId="68C9FF1F" w14:textId="631C630F" w:rsidR="00D34322" w:rsidRPr="00B17913" w:rsidRDefault="00D34322" w:rsidP="003C35C7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B17913">
              <w:rPr>
                <w:b/>
                <w:bCs/>
                <w:i/>
                <w:iCs/>
                <w:sz w:val="20"/>
              </w:rPr>
              <w:t>Note</w:t>
            </w:r>
            <w:r w:rsidRPr="00B17913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="003C35C7" w:rsidRPr="00B17913">
              <w:rPr>
                <w:i/>
                <w:iCs/>
                <w:sz w:val="20"/>
              </w:rPr>
              <w:t xml:space="preserve"> </w:t>
            </w:r>
            <w:r w:rsidRPr="00B17913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3649A144" w14:textId="77777777" w:rsidR="00D34322" w:rsidRPr="00B17913" w:rsidRDefault="00D34322" w:rsidP="003C35C7">
      <w:pPr>
        <w:spacing w:before="0"/>
        <w:jc w:val="center"/>
        <w:rPr>
          <w:sz w:val="22"/>
        </w:rPr>
      </w:pPr>
    </w:p>
    <w:p w14:paraId="41BC90D5" w14:textId="77777777" w:rsidR="00D34322" w:rsidRPr="00B17913" w:rsidRDefault="00D34322" w:rsidP="003C35C7">
      <w:pPr>
        <w:spacing w:before="100"/>
        <w:jc w:val="right"/>
        <w:rPr>
          <w:i/>
          <w:iCs/>
          <w:sz w:val="20"/>
        </w:rPr>
      </w:pPr>
      <w:r w:rsidRPr="00B17913">
        <w:rPr>
          <w:i/>
          <w:iCs/>
          <w:sz w:val="20"/>
        </w:rPr>
        <w:t>Publication électronique</w:t>
      </w:r>
    </w:p>
    <w:p w14:paraId="7A0D2121" w14:textId="017855CA" w:rsidR="00D34322" w:rsidRPr="00B17913" w:rsidRDefault="00D34322" w:rsidP="003C35C7">
      <w:pPr>
        <w:spacing w:before="0"/>
        <w:jc w:val="right"/>
        <w:rPr>
          <w:sz w:val="20"/>
        </w:rPr>
      </w:pPr>
      <w:r w:rsidRPr="00B17913">
        <w:rPr>
          <w:sz w:val="20"/>
        </w:rPr>
        <w:t>Genève, 20</w:t>
      </w:r>
      <w:r w:rsidR="00E52DDA" w:rsidRPr="00B17913">
        <w:rPr>
          <w:sz w:val="20"/>
        </w:rPr>
        <w:t>22</w:t>
      </w:r>
    </w:p>
    <w:p w14:paraId="64BCE273" w14:textId="598B958B" w:rsidR="00D34322" w:rsidRPr="00B17913" w:rsidRDefault="00D34322" w:rsidP="003C35C7">
      <w:pPr>
        <w:spacing w:before="200"/>
        <w:jc w:val="center"/>
        <w:rPr>
          <w:sz w:val="20"/>
        </w:rPr>
      </w:pPr>
      <w:r w:rsidRPr="00B17913">
        <w:rPr>
          <w:sz w:val="20"/>
        </w:rPr>
        <w:sym w:font="Symbol" w:char="F0E3"/>
      </w:r>
      <w:r w:rsidRPr="00B17913">
        <w:rPr>
          <w:sz w:val="20"/>
        </w:rPr>
        <w:t xml:space="preserve"> UIT </w:t>
      </w:r>
      <w:bookmarkStart w:id="1" w:name="iiannee"/>
      <w:bookmarkEnd w:id="1"/>
      <w:r w:rsidRPr="00B17913">
        <w:rPr>
          <w:sz w:val="20"/>
        </w:rPr>
        <w:t>20</w:t>
      </w:r>
      <w:r w:rsidR="00E52DDA" w:rsidRPr="00B17913">
        <w:rPr>
          <w:sz w:val="20"/>
        </w:rPr>
        <w:t>22</w:t>
      </w:r>
    </w:p>
    <w:p w14:paraId="3D485289" w14:textId="77777777" w:rsidR="00D34322" w:rsidRPr="00B17913" w:rsidRDefault="00D34322" w:rsidP="003C35C7">
      <w:pPr>
        <w:rPr>
          <w:sz w:val="18"/>
          <w:szCs w:val="18"/>
        </w:rPr>
      </w:pPr>
      <w:r w:rsidRPr="00B17913">
        <w:rPr>
          <w:sz w:val="18"/>
          <w:szCs w:val="18"/>
        </w:rPr>
        <w:t>Tous droits réservés. Aucune partie de cette publication ne peut être reproduite, par quelque procédé que ce soit, sans l</w:t>
      </w:r>
      <w:r w:rsidR="00BD3BE2" w:rsidRPr="00B17913">
        <w:rPr>
          <w:sz w:val="18"/>
          <w:szCs w:val="18"/>
        </w:rPr>
        <w:t>'</w:t>
      </w:r>
      <w:r w:rsidRPr="00B17913">
        <w:rPr>
          <w:sz w:val="18"/>
          <w:szCs w:val="18"/>
        </w:rPr>
        <w:t>accord écrit préalable de l</w:t>
      </w:r>
      <w:r w:rsidR="00BD3BE2" w:rsidRPr="00B17913">
        <w:rPr>
          <w:sz w:val="18"/>
          <w:szCs w:val="18"/>
        </w:rPr>
        <w:t>'</w:t>
      </w:r>
      <w:r w:rsidRPr="00B17913">
        <w:rPr>
          <w:sz w:val="18"/>
          <w:szCs w:val="18"/>
        </w:rPr>
        <w:t>UIT.</w:t>
      </w:r>
    </w:p>
    <w:p w14:paraId="1A9315CF" w14:textId="77777777" w:rsidR="00D34322" w:rsidRPr="00B17913" w:rsidRDefault="00D34322" w:rsidP="003C35C7">
      <w:pPr>
        <w:spacing w:before="160"/>
        <w:rPr>
          <w:i/>
          <w:sz w:val="20"/>
          <w:highlight w:val="yellow"/>
        </w:rPr>
        <w:sectPr w:rsidR="00D34322" w:rsidRPr="00B17913" w:rsidSect="00D169A0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7B856FB" w14:textId="6D0E5F3D" w:rsidR="00863984" w:rsidRPr="00B17913" w:rsidRDefault="00863984" w:rsidP="003C35C7">
      <w:pPr>
        <w:pStyle w:val="RecNo"/>
        <w:spacing w:before="0"/>
      </w:pPr>
      <w:proofErr w:type="gramStart"/>
      <w:r w:rsidRPr="00B17913">
        <w:lastRenderedPageBreak/>
        <w:t xml:space="preserve">RECOMMANDATION </w:t>
      </w:r>
      <w:r w:rsidR="00C74DB1" w:rsidRPr="00B17913">
        <w:t xml:space="preserve"> </w:t>
      </w:r>
      <w:r w:rsidRPr="00B17913">
        <w:t>UIT</w:t>
      </w:r>
      <w:proofErr w:type="gramEnd"/>
      <w:r w:rsidRPr="00B17913">
        <w:t xml:space="preserve">-R </w:t>
      </w:r>
      <w:r w:rsidR="00C74DB1" w:rsidRPr="00B17913">
        <w:t xml:space="preserve"> </w:t>
      </w:r>
      <w:r w:rsidRPr="00B17913">
        <w:t>F.2005</w:t>
      </w:r>
      <w:r w:rsidR="00E52DDA" w:rsidRPr="00B17913">
        <w:t>-1</w:t>
      </w:r>
    </w:p>
    <w:p w14:paraId="15ED982E" w14:textId="77777777" w:rsidR="00CF359E" w:rsidRPr="00B17913" w:rsidRDefault="00CF359E" w:rsidP="003C35C7">
      <w:pPr>
        <w:pStyle w:val="Rectitle"/>
      </w:pPr>
      <w:r w:rsidRPr="00B17913">
        <w:t>Dispositions des canaux radioélectriques et des blocs de fréquences radioélectriques pour les systèmes hertziens fixes fonctionnant</w:t>
      </w:r>
      <w:r w:rsidRPr="00B17913">
        <w:br/>
        <w:t>dans la b</w:t>
      </w:r>
      <w:r w:rsidR="00617B15" w:rsidRPr="00B17913">
        <w:t>ande des 42 GHz (40,5-43,5 GHz)</w:t>
      </w:r>
    </w:p>
    <w:p w14:paraId="56F3CAA4" w14:textId="17CAD0B6" w:rsidR="00863984" w:rsidRPr="00B17913" w:rsidRDefault="00863984" w:rsidP="003C35C7">
      <w:pPr>
        <w:pStyle w:val="Recref"/>
      </w:pPr>
      <w:r w:rsidRPr="00B17913">
        <w:t>(Question UIT-R 247</w:t>
      </w:r>
      <w:r w:rsidR="00E52DDA" w:rsidRPr="00B17913">
        <w:t>-1</w:t>
      </w:r>
      <w:r w:rsidRPr="00B17913">
        <w:t>/5)</w:t>
      </w:r>
    </w:p>
    <w:p w14:paraId="61B1DCAD" w14:textId="0FC7ECE8" w:rsidR="00863984" w:rsidRPr="00B17913" w:rsidRDefault="00863984" w:rsidP="003C35C7">
      <w:pPr>
        <w:pStyle w:val="Recdate"/>
      </w:pPr>
      <w:r w:rsidRPr="00B17913">
        <w:t>(2012</w:t>
      </w:r>
      <w:r w:rsidR="00E52DDA" w:rsidRPr="00B17913">
        <w:t>-2022</w:t>
      </w:r>
      <w:r w:rsidRPr="00B17913">
        <w:t>)</w:t>
      </w:r>
    </w:p>
    <w:p w14:paraId="7F6BD6A6" w14:textId="77777777" w:rsidR="00863984" w:rsidRPr="00B17913" w:rsidRDefault="00863984" w:rsidP="003C35C7">
      <w:pPr>
        <w:pStyle w:val="HeadingSum"/>
        <w:rPr>
          <w:lang w:val="fr-FR"/>
        </w:rPr>
      </w:pPr>
      <w:r w:rsidRPr="00B17913">
        <w:rPr>
          <w:lang w:val="fr-FR"/>
        </w:rPr>
        <w:t>Domaine d'application</w:t>
      </w:r>
    </w:p>
    <w:p w14:paraId="67169D88" w14:textId="054B6F8E" w:rsidR="00CF359E" w:rsidRPr="00B17913" w:rsidRDefault="00B70640" w:rsidP="003C35C7">
      <w:pPr>
        <w:pStyle w:val="Summary"/>
        <w:rPr>
          <w:lang w:val="fr-FR"/>
        </w:rPr>
      </w:pPr>
      <w:r w:rsidRPr="00B17913">
        <w:rPr>
          <w:lang w:val="fr-FR" w:eastAsia="ja-JP"/>
        </w:rPr>
        <w:t>La présente</w:t>
      </w:r>
      <w:r w:rsidR="00CF359E" w:rsidRPr="00B17913">
        <w:rPr>
          <w:lang w:val="fr-FR" w:eastAsia="ja-JP"/>
        </w:rPr>
        <w:t xml:space="preserve"> Recommandation </w:t>
      </w:r>
      <w:r w:rsidRPr="00B17913">
        <w:rPr>
          <w:lang w:val="fr-FR" w:eastAsia="ja-JP"/>
        </w:rPr>
        <w:t>donn</w:t>
      </w:r>
      <w:r w:rsidR="00CF359E" w:rsidRPr="00B17913">
        <w:rPr>
          <w:lang w:val="fr-FR" w:eastAsia="ja-JP"/>
        </w:rPr>
        <w:t xml:space="preserve">e les dispositions des canaux radioélectriques pour les systèmes hertziens fixes point à point fonctionnant dans la bande des </w:t>
      </w:r>
      <w:r w:rsidR="00CF359E" w:rsidRPr="00B17913">
        <w:rPr>
          <w:lang w:val="fr-FR"/>
        </w:rPr>
        <w:t>42 GHz (40,5-43,5 GHz)</w:t>
      </w:r>
      <w:r w:rsidR="00CF359E" w:rsidRPr="00B17913">
        <w:rPr>
          <w:lang w:val="fr-FR" w:eastAsia="ja-JP"/>
        </w:rPr>
        <w:t xml:space="preserve">, qui peuvent être utilisées pour des systèmes de grande, moyenne ou </w:t>
      </w:r>
      <w:r w:rsidR="00702DA8" w:rsidRPr="00B17913">
        <w:rPr>
          <w:lang w:val="fr-FR" w:eastAsia="ja-JP"/>
        </w:rPr>
        <w:t>faible</w:t>
      </w:r>
      <w:r w:rsidR="00CF359E" w:rsidRPr="00B17913">
        <w:rPr>
          <w:lang w:val="fr-FR" w:eastAsia="ja-JP"/>
        </w:rPr>
        <w:t xml:space="preserve"> capacité. </w:t>
      </w:r>
      <w:r w:rsidR="00CF359E" w:rsidRPr="00B17913">
        <w:rPr>
          <w:lang w:val="fr-FR"/>
        </w:rPr>
        <w:t xml:space="preserve">Les dispositions des canaux radioélectriques </w:t>
      </w:r>
      <w:r w:rsidR="009A36A5" w:rsidRPr="00B17913">
        <w:rPr>
          <w:lang w:val="fr-FR"/>
        </w:rPr>
        <w:t>à privilégier</w:t>
      </w:r>
      <w:r w:rsidR="00CF359E" w:rsidRPr="00B17913">
        <w:rPr>
          <w:lang w:val="fr-FR"/>
        </w:rPr>
        <w:t xml:space="preserve"> sont fondées sur des multiples de canaux de base ayant une largeur de 7 MHz qui sont regroupés pour former des canaux d'une largeur pouvant aller jusqu'à </w:t>
      </w:r>
      <w:r w:rsidR="00E52DDA" w:rsidRPr="00B17913">
        <w:rPr>
          <w:lang w:val="fr-FR"/>
        </w:rPr>
        <w:t>224</w:t>
      </w:r>
      <w:r w:rsidR="00CF359E" w:rsidRPr="00B17913">
        <w:rPr>
          <w:lang w:val="fr-FR"/>
        </w:rPr>
        <w:t xml:space="preserve"> MHz. Ce document présente en outre une disposition des blocs adaptée au déploiement de divers systèmes d'accès hertzien fixe (FWA, </w:t>
      </w:r>
      <w:r w:rsidR="00CF359E" w:rsidRPr="00B17913">
        <w:rPr>
          <w:i/>
          <w:iCs/>
          <w:lang w:val="fr-FR"/>
        </w:rPr>
        <w:t>fixed wireless access</w:t>
      </w:r>
      <w:r w:rsidR="00CF359E" w:rsidRPr="00B17913">
        <w:rPr>
          <w:lang w:val="fr-FR"/>
        </w:rPr>
        <w:t>) utilisant la technologie multipoint ainsi que des liaisons point à point pour des raisons liées à l'infrastructure et à l'accès. Il décrit aussi la possibilité d'utiliser de manière souple une combinaison des deux méthod</w:t>
      </w:r>
      <w:r w:rsidR="00704B2B" w:rsidRPr="00B17913">
        <w:rPr>
          <w:lang w:val="fr-FR"/>
        </w:rPr>
        <w:t>e</w:t>
      </w:r>
      <w:r w:rsidR="00CF359E" w:rsidRPr="00B17913">
        <w:rPr>
          <w:lang w:val="fr-FR"/>
        </w:rPr>
        <w:t>s mentionnées ci</w:t>
      </w:r>
      <w:r w:rsidR="004B4997" w:rsidRPr="00B17913">
        <w:rPr>
          <w:lang w:val="fr-FR"/>
        </w:rPr>
        <w:noBreakHyphen/>
      </w:r>
      <w:r w:rsidR="00CF359E" w:rsidRPr="00B17913">
        <w:rPr>
          <w:lang w:val="fr-FR"/>
        </w:rPr>
        <w:t>dessus.</w:t>
      </w:r>
    </w:p>
    <w:p w14:paraId="3A033EC7" w14:textId="61D5EB12" w:rsidR="00E52DDA" w:rsidRPr="00B17913" w:rsidRDefault="00E52DDA" w:rsidP="003C35C7">
      <w:pPr>
        <w:pStyle w:val="Headingb"/>
      </w:pPr>
      <w:r w:rsidRPr="00B17913">
        <w:t>Mots clés</w:t>
      </w:r>
    </w:p>
    <w:p w14:paraId="66A80321" w14:textId="7CE2A7D0" w:rsidR="00E52DDA" w:rsidRPr="00B17913" w:rsidRDefault="00E52DDA" w:rsidP="003C35C7">
      <w:r w:rsidRPr="00B17913">
        <w:t xml:space="preserve">Service fixe, point </w:t>
      </w:r>
      <w:r w:rsidR="00E36B33" w:rsidRPr="00B17913">
        <w:t xml:space="preserve">à </w:t>
      </w:r>
      <w:r w:rsidRPr="00B17913">
        <w:t xml:space="preserve">point, </w:t>
      </w:r>
      <w:r w:rsidR="00E36B33" w:rsidRPr="00B17913">
        <w:t>largeur de bande de canal</w:t>
      </w:r>
      <w:r w:rsidRPr="00B17913">
        <w:t xml:space="preserve">, </w:t>
      </w:r>
      <w:r w:rsidR="00E36B33" w:rsidRPr="00B17913">
        <w:t>disposition des canaux</w:t>
      </w:r>
      <w:r w:rsidRPr="00B17913">
        <w:t>, 42 GHz</w:t>
      </w:r>
    </w:p>
    <w:p w14:paraId="7803185F" w14:textId="0C95FEEE" w:rsidR="00E52DDA" w:rsidRPr="00E71FE0" w:rsidRDefault="00E52DDA" w:rsidP="003C35C7">
      <w:pPr>
        <w:pStyle w:val="Headingb"/>
        <w:rPr>
          <w:lang w:val="en-US"/>
        </w:rPr>
      </w:pPr>
      <w:r w:rsidRPr="00E71FE0">
        <w:rPr>
          <w:lang w:val="en-US"/>
        </w:rPr>
        <w:t>Abréviations</w:t>
      </w:r>
    </w:p>
    <w:p w14:paraId="44824822" w14:textId="77777777" w:rsidR="00E71FE0" w:rsidRPr="00E71FE0" w:rsidRDefault="00E71FE0" w:rsidP="003C35C7">
      <w:pPr>
        <w:tabs>
          <w:tab w:val="clear" w:pos="794"/>
          <w:tab w:val="clear" w:pos="1191"/>
        </w:tabs>
        <w:rPr>
          <w:lang w:val="en-US"/>
        </w:rPr>
      </w:pPr>
      <w:r w:rsidRPr="00E71FE0">
        <w:rPr>
          <w:lang w:val="en-US"/>
        </w:rPr>
        <w:t>BFWA</w:t>
      </w:r>
      <w:r w:rsidRPr="00E71FE0">
        <w:rPr>
          <w:lang w:val="en-US"/>
        </w:rPr>
        <w:tab/>
        <w:t>accès hertzien fixe large bande (</w:t>
      </w:r>
      <w:r w:rsidRPr="00E71FE0">
        <w:rPr>
          <w:i/>
          <w:iCs/>
          <w:lang w:val="en-US"/>
        </w:rPr>
        <w:t>broadband fixed wireless access</w:t>
      </w:r>
      <w:r w:rsidRPr="00E71FE0">
        <w:rPr>
          <w:lang w:val="en-US"/>
        </w:rPr>
        <w:t>)</w:t>
      </w:r>
    </w:p>
    <w:p w14:paraId="55160B5B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DRF</w:t>
      </w:r>
      <w:r w:rsidRPr="00B17913">
        <w:tab/>
        <w:t xml:space="preserve">duplex à répartition en fréquence </w:t>
      </w:r>
    </w:p>
    <w:p w14:paraId="49BE7514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DRT</w:t>
      </w:r>
      <w:r w:rsidRPr="00B17913">
        <w:tab/>
        <w:t xml:space="preserve">duplex par répartition dans le temps </w:t>
      </w:r>
    </w:p>
    <w:p w14:paraId="2A9E63FF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MP</w:t>
      </w:r>
      <w:r w:rsidRPr="00B17913">
        <w:tab/>
        <w:t>multipoint</w:t>
      </w:r>
    </w:p>
    <w:p w14:paraId="196EFE69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MP-MP</w:t>
      </w:r>
      <w:r w:rsidRPr="00B17913">
        <w:tab/>
        <w:t>multipoint à multipoint (</w:t>
      </w:r>
      <w:r w:rsidRPr="00B17913">
        <w:rPr>
          <w:i/>
          <w:iCs/>
          <w:lang w:eastAsia="ja-JP"/>
        </w:rPr>
        <w:t>multipoint-to-multipoint</w:t>
      </w:r>
      <w:r w:rsidRPr="00B17913">
        <w:t>)</w:t>
      </w:r>
    </w:p>
    <w:p w14:paraId="5222D4A4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P-MP</w:t>
      </w:r>
      <w:r w:rsidRPr="00B17913">
        <w:tab/>
        <w:t>point à multipoint (</w:t>
      </w:r>
      <w:r w:rsidRPr="00B17913">
        <w:rPr>
          <w:i/>
          <w:iCs/>
          <w:lang w:eastAsia="ja-JP"/>
        </w:rPr>
        <w:t>point-to-multipoint</w:t>
      </w:r>
      <w:r w:rsidRPr="00B17913">
        <w:t>)</w:t>
      </w:r>
    </w:p>
    <w:p w14:paraId="1D4470E5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P-P</w:t>
      </w:r>
      <w:r w:rsidRPr="00B17913">
        <w:tab/>
        <w:t>point à point (</w:t>
      </w:r>
      <w:r w:rsidRPr="00B17913">
        <w:rPr>
          <w:i/>
          <w:iCs/>
          <w:lang w:eastAsia="ja-JP"/>
        </w:rPr>
        <w:t>point-to-point</w:t>
      </w:r>
      <w:r w:rsidRPr="00B17913">
        <w:t>)</w:t>
      </w:r>
    </w:p>
    <w:p w14:paraId="65ABC872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RR</w:t>
      </w:r>
      <w:r w:rsidRPr="00B17913">
        <w:tab/>
        <w:t xml:space="preserve">Règlement des radiocommunications </w:t>
      </w:r>
    </w:p>
    <w:p w14:paraId="0A35B3A8" w14:textId="77777777" w:rsidR="00E71FE0" w:rsidRPr="00E71FE0" w:rsidRDefault="00E71FE0" w:rsidP="003C35C7">
      <w:pPr>
        <w:tabs>
          <w:tab w:val="clear" w:pos="794"/>
          <w:tab w:val="clear" w:pos="1191"/>
        </w:tabs>
      </w:pPr>
      <w:r w:rsidRPr="00E71FE0">
        <w:t>SF</w:t>
      </w:r>
      <w:r w:rsidRPr="00E71FE0">
        <w:tab/>
        <w:t xml:space="preserve">service fixe </w:t>
      </w:r>
    </w:p>
    <w:p w14:paraId="4939D945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SFS</w:t>
      </w:r>
      <w:r w:rsidRPr="00B17913">
        <w:tab/>
        <w:t>service fixe par satellite (</w:t>
      </w:r>
      <w:r w:rsidRPr="00B17913">
        <w:rPr>
          <w:i/>
          <w:iCs/>
          <w:lang w:eastAsia="ja-JP"/>
        </w:rPr>
        <w:t>fixed-satellite service</w:t>
      </w:r>
      <w:r w:rsidRPr="00B17913">
        <w:t>)</w:t>
      </w:r>
    </w:p>
    <w:p w14:paraId="4B511078" w14:textId="77777777" w:rsidR="00E71FE0" w:rsidRPr="00B17913" w:rsidRDefault="00E71FE0" w:rsidP="003C35C7">
      <w:pPr>
        <w:tabs>
          <w:tab w:val="clear" w:pos="794"/>
          <w:tab w:val="clear" w:pos="1191"/>
        </w:tabs>
      </w:pPr>
      <w:r w:rsidRPr="00B17913">
        <w:t>SRA</w:t>
      </w:r>
      <w:r w:rsidRPr="00B17913">
        <w:tab/>
        <w:t xml:space="preserve">service de radioastronomie </w:t>
      </w:r>
    </w:p>
    <w:p w14:paraId="51FDE0F7" w14:textId="093075AD" w:rsidR="00E52DDA" w:rsidRPr="00B17913" w:rsidRDefault="00E64DBF" w:rsidP="003C35C7">
      <w:pPr>
        <w:pStyle w:val="Headingb"/>
      </w:pPr>
      <w:r w:rsidRPr="00B17913">
        <w:t>Recommandations et Rapports UIT connexes</w:t>
      </w:r>
    </w:p>
    <w:p w14:paraId="78A898BE" w14:textId="4B3EF577" w:rsidR="00E52DDA" w:rsidRPr="00B17913" w:rsidRDefault="00D05C18" w:rsidP="00407C86">
      <w:pPr>
        <w:pStyle w:val="Reftext"/>
      </w:pPr>
      <w:r w:rsidRPr="00B17913">
        <w:t>Recommandation UIT-R F.746 – Disposition radioélectrique pour les systèmes du service fixe</w:t>
      </w:r>
    </w:p>
    <w:p w14:paraId="69A654BA" w14:textId="77777777" w:rsidR="00D169A0" w:rsidRPr="00B17913" w:rsidRDefault="00D169A0" w:rsidP="003C35C7">
      <w:pPr>
        <w:pStyle w:val="Normalaftertitle"/>
      </w:pPr>
      <w:r w:rsidRPr="00B17913">
        <w:t>L'Assemblée des radiocommunications de l'UIT,</w:t>
      </w:r>
    </w:p>
    <w:p w14:paraId="2D0D5A1C" w14:textId="77777777" w:rsidR="00D169A0" w:rsidRPr="00B17913" w:rsidRDefault="00C55845" w:rsidP="003C35C7">
      <w:pPr>
        <w:pStyle w:val="Call"/>
      </w:pPr>
      <w:proofErr w:type="gramStart"/>
      <w:r w:rsidRPr="00B17913">
        <w:t>c</w:t>
      </w:r>
      <w:r w:rsidR="00D169A0" w:rsidRPr="00B17913">
        <w:t>onsidérant</w:t>
      </w:r>
      <w:proofErr w:type="gramEnd"/>
    </w:p>
    <w:p w14:paraId="7446A548" w14:textId="77777777" w:rsidR="004775F7" w:rsidRPr="00B17913" w:rsidRDefault="004775F7" w:rsidP="003C35C7">
      <w:r w:rsidRPr="00B17913">
        <w:rPr>
          <w:i/>
          <w:iCs/>
        </w:rPr>
        <w:t>a)</w:t>
      </w:r>
      <w:r w:rsidRPr="00B17913">
        <w:tab/>
        <w:t>que la bande 40,5-43</w:t>
      </w:r>
      <w:r w:rsidR="00B70640" w:rsidRPr="00B17913">
        <w:t>,5</w:t>
      </w:r>
      <w:r w:rsidRPr="00B17913">
        <w:t xml:space="preserve"> GHz est attribuée à l</w:t>
      </w:r>
      <w:r w:rsidR="00BD3BE2" w:rsidRPr="00B17913">
        <w:t>'</w:t>
      </w:r>
      <w:r w:rsidRPr="00B17913">
        <w:t>échelle mondiale au service fixe (SF) à titre primaire;</w:t>
      </w:r>
    </w:p>
    <w:p w14:paraId="553FB570" w14:textId="77777777" w:rsidR="004775F7" w:rsidRPr="00B17913" w:rsidRDefault="004775F7" w:rsidP="003C35C7">
      <w:r w:rsidRPr="00B17913">
        <w:rPr>
          <w:i/>
          <w:iCs/>
        </w:rPr>
        <w:lastRenderedPageBreak/>
        <w:t>b)</w:t>
      </w:r>
      <w:r w:rsidRPr="00B17913">
        <w:tab/>
        <w:t>que dans le Règlement des radiocommunications (RR), la bande 40,5-43,5 GHz est ide</w:t>
      </w:r>
      <w:r w:rsidR="00C74DB1" w:rsidRPr="00B17913">
        <w:t xml:space="preserve">ntifiée pour les applications </w:t>
      </w:r>
      <w:r w:rsidRPr="00B17913">
        <w:t>haute densité du SF;</w:t>
      </w:r>
    </w:p>
    <w:p w14:paraId="08207450" w14:textId="1247840F" w:rsidR="004775F7" w:rsidRPr="00B17913" w:rsidRDefault="004775F7" w:rsidP="003C35C7">
      <w:r w:rsidRPr="00B17913">
        <w:rPr>
          <w:i/>
          <w:iCs/>
        </w:rPr>
        <w:t>c)</w:t>
      </w:r>
      <w:r w:rsidRPr="00B17913">
        <w:tab/>
        <w:t>qu</w:t>
      </w:r>
      <w:r w:rsidR="00BD3BE2" w:rsidRPr="00B17913">
        <w:t>'</w:t>
      </w:r>
      <w:r w:rsidRPr="00B17913">
        <w:t>il existe un besoin particulier de liaisons point à point</w:t>
      </w:r>
      <w:r w:rsidR="00D05C18" w:rsidRPr="00B17913">
        <w:t xml:space="preserve"> (P-P)</w:t>
      </w:r>
      <w:r w:rsidR="00726355" w:rsidRPr="00B17913">
        <w:t xml:space="preserve"> pour le transport de données à </w:t>
      </w:r>
      <w:r w:rsidR="00DA2576" w:rsidRPr="00B17913">
        <w:t>grande</w:t>
      </w:r>
      <w:r w:rsidR="00726355" w:rsidRPr="00B17913">
        <w:t xml:space="preserve"> capacité</w:t>
      </w:r>
      <w:r w:rsidRPr="00B17913">
        <w:t xml:space="preserve">, par exemple pour les applications des réseaux mobiles, dont le déploiement </w:t>
      </w:r>
      <w:r w:rsidR="00DB7A05" w:rsidRPr="00B17913">
        <w:t>devrait progresser rapidement;</w:t>
      </w:r>
    </w:p>
    <w:p w14:paraId="601AE6BF" w14:textId="77777777" w:rsidR="00726355" w:rsidRPr="00B17913" w:rsidRDefault="00726355" w:rsidP="003C35C7">
      <w:r w:rsidRPr="00B17913">
        <w:rPr>
          <w:i/>
          <w:iCs/>
        </w:rPr>
        <w:t>d)</w:t>
      </w:r>
      <w:r w:rsidRPr="00B17913">
        <w:tab/>
        <w:t>que</w:t>
      </w:r>
      <w:r w:rsidR="00DA2576" w:rsidRPr="00B17913">
        <w:t xml:space="preserve"> le déploiement de liaisons point à point peut conduire à une amélioration de l</w:t>
      </w:r>
      <w:r w:rsidR="00BD3BE2" w:rsidRPr="00B17913">
        <w:t>'</w:t>
      </w:r>
      <w:r w:rsidR="00DA2576" w:rsidRPr="00B17913">
        <w:t>efficacité d</w:t>
      </w:r>
      <w:r w:rsidR="00BD3BE2" w:rsidRPr="00B17913">
        <w:t>'</w:t>
      </w:r>
      <w:r w:rsidR="00DA2576" w:rsidRPr="00B17913">
        <w:t>utilisation du spectre lors de l</w:t>
      </w:r>
      <w:r w:rsidR="00BD3BE2" w:rsidRPr="00B17913">
        <w:t>'</w:t>
      </w:r>
      <w:r w:rsidR="00DA2576" w:rsidRPr="00B17913">
        <w:t>utilisation d</w:t>
      </w:r>
      <w:r w:rsidR="00BD3BE2" w:rsidRPr="00B17913">
        <w:t>'</w:t>
      </w:r>
      <w:r w:rsidR="00DA2576" w:rsidRPr="00B17913">
        <w:t>une coordination clas</w:t>
      </w:r>
      <w:r w:rsidR="00C74DB1" w:rsidRPr="00B17913">
        <w:t xml:space="preserve">sique liaison par liaison dans </w:t>
      </w:r>
      <w:r w:rsidR="00DA2576" w:rsidRPr="00B17913">
        <w:t xml:space="preserve">une disposition des canaux radioélectriques </w:t>
      </w:r>
      <w:r w:rsidR="000416BE" w:rsidRPr="00B17913">
        <w:t>spéciale</w:t>
      </w:r>
      <w:r w:rsidR="00DA2576" w:rsidRPr="00B17913">
        <w:t>;</w:t>
      </w:r>
    </w:p>
    <w:p w14:paraId="03130462" w14:textId="77777777" w:rsidR="000416BE" w:rsidRPr="00B17913" w:rsidRDefault="000416BE" w:rsidP="003C35C7">
      <w:r w:rsidRPr="00B17913">
        <w:rPr>
          <w:i/>
          <w:iCs/>
        </w:rPr>
        <w:t>e)</w:t>
      </w:r>
      <w:r w:rsidRPr="00B17913">
        <w:tab/>
        <w:t>que pour le déploiement des services large bande, il est préférable de déployer des systèmes numériques de haute capacité dans la bande 40</w:t>
      </w:r>
      <w:r w:rsidR="00C74DB1" w:rsidRPr="00B17913">
        <w:t>,5</w:t>
      </w:r>
      <w:r w:rsidRPr="00B17913">
        <w:t xml:space="preserve">-43,5 GHz, mais </w:t>
      </w:r>
      <w:r w:rsidR="0053619C" w:rsidRPr="00B17913">
        <w:t xml:space="preserve">que la nécessité de disposer </w:t>
      </w:r>
      <w:r w:rsidRPr="00B17913">
        <w:t xml:space="preserve">de connexions de </w:t>
      </w:r>
      <w:r w:rsidR="0053619C" w:rsidRPr="00B17913">
        <w:t xml:space="preserve">capacité moyenne </w:t>
      </w:r>
      <w:r w:rsidR="00C74DB1" w:rsidRPr="00B17913">
        <w:t>ou</w:t>
      </w:r>
      <w:r w:rsidR="0053619C" w:rsidRPr="00B17913">
        <w:t xml:space="preserve"> de faible capacité n</w:t>
      </w:r>
      <w:r w:rsidR="00BD3BE2" w:rsidRPr="00B17913">
        <w:t>'</w:t>
      </w:r>
      <w:r w:rsidR="0053619C" w:rsidRPr="00B17913">
        <w:t>est pas exclue</w:t>
      </w:r>
      <w:r w:rsidR="00962281" w:rsidRPr="00B17913">
        <w:t>;</w:t>
      </w:r>
    </w:p>
    <w:p w14:paraId="0B9BD2A9" w14:textId="5DA45661" w:rsidR="00962281" w:rsidRPr="00B17913" w:rsidRDefault="00962281" w:rsidP="003C35C7">
      <w:r w:rsidRPr="00B17913">
        <w:rPr>
          <w:i/>
          <w:iCs/>
        </w:rPr>
        <w:t>f)</w:t>
      </w:r>
      <w:r w:rsidRPr="00B17913">
        <w:tab/>
        <w:t xml:space="preserve">que les systèmes multipoint </w:t>
      </w:r>
      <w:r w:rsidR="00A6235D" w:rsidRPr="00B17913">
        <w:t>(MP)</w:t>
      </w:r>
      <w:r w:rsidR="00386A06" w:rsidRPr="00B17913">
        <w:t>, que ce soit</w:t>
      </w:r>
      <w:r w:rsidR="00A6235D" w:rsidRPr="00B17913">
        <w:t xml:space="preserve"> </w:t>
      </w:r>
      <w:r w:rsidRPr="00B17913">
        <w:t xml:space="preserve">point à multipoint </w:t>
      </w:r>
      <w:r w:rsidR="00386A06" w:rsidRPr="00B17913">
        <w:t xml:space="preserve">(P-MP) </w:t>
      </w:r>
      <w:r w:rsidRPr="00B17913">
        <w:t>ou multipoint à multipoint</w:t>
      </w:r>
      <w:r w:rsidR="00386A06" w:rsidRPr="00B17913">
        <w:t xml:space="preserve"> (</w:t>
      </w:r>
      <w:r w:rsidR="00EB4422" w:rsidRPr="00B17913">
        <w:t>MP-MP</w:t>
      </w:r>
      <w:r w:rsidRPr="00B17913">
        <w:t>)</w:t>
      </w:r>
      <w:r w:rsidR="00EB4422" w:rsidRPr="00B17913">
        <w:t>,</w:t>
      </w:r>
      <w:r w:rsidRPr="00B17913">
        <w:t xml:space="preserve"> peuvent assurer la fourniture de services d</w:t>
      </w:r>
      <w:r w:rsidR="00BD3BE2" w:rsidRPr="00B17913">
        <w:t>'</w:t>
      </w:r>
      <w:r w:rsidRPr="00B17913">
        <w:t>accès hertzien fixe large bande</w:t>
      </w:r>
      <w:r w:rsidR="009A36A5" w:rsidRPr="00B17913">
        <w:t xml:space="preserve"> (BFWA)</w:t>
      </w:r>
      <w:r w:rsidRPr="00B17913">
        <w:t xml:space="preserve"> </w:t>
      </w:r>
      <w:r w:rsidR="00950977" w:rsidRPr="00B17913">
        <w:t xml:space="preserve">dans la </w:t>
      </w:r>
      <w:r w:rsidR="009F4A23" w:rsidRPr="00B17913">
        <w:t>gamme</w:t>
      </w:r>
      <w:r w:rsidR="00950977" w:rsidRPr="00B17913">
        <w:t xml:space="preserve"> 40,5-43</w:t>
      </w:r>
      <w:r w:rsidR="00C74DB1" w:rsidRPr="00B17913">
        <w:t>,5</w:t>
      </w:r>
      <w:r w:rsidR="00950977" w:rsidRPr="00B17913">
        <w:t xml:space="preserve"> GHz, y compris </w:t>
      </w:r>
      <w:r w:rsidR="00B70640" w:rsidRPr="00B17913">
        <w:t>des services de</w:t>
      </w:r>
      <w:r w:rsidR="00950977" w:rsidRPr="00B17913">
        <w:t xml:space="preserve"> téléphonie, vidéo, </w:t>
      </w:r>
      <w:r w:rsidR="00B70640" w:rsidRPr="00B17913">
        <w:t>de</w:t>
      </w:r>
      <w:r w:rsidR="00950977" w:rsidRPr="00B17913">
        <w:t xml:space="preserve"> diffusion en continu de flux médias et </w:t>
      </w:r>
      <w:r w:rsidR="00B70640" w:rsidRPr="00B17913">
        <w:t xml:space="preserve">de transmission </w:t>
      </w:r>
      <w:r w:rsidR="00950977" w:rsidRPr="00B17913">
        <w:t>de données;</w:t>
      </w:r>
    </w:p>
    <w:p w14:paraId="73ED5391" w14:textId="0492B251" w:rsidR="00950977" w:rsidRPr="00B17913" w:rsidRDefault="00950977" w:rsidP="003C35C7">
      <w:r w:rsidRPr="00B17913">
        <w:rPr>
          <w:i/>
          <w:iCs/>
        </w:rPr>
        <w:t>g)</w:t>
      </w:r>
      <w:r w:rsidRPr="00B17913">
        <w:tab/>
        <w:t>que, dans certains cas, il peut être souhaitable d</w:t>
      </w:r>
      <w:r w:rsidR="00BD3BE2" w:rsidRPr="00B17913">
        <w:t>'</w:t>
      </w:r>
      <w:r w:rsidRPr="00B17913">
        <w:t>établir des plans d</w:t>
      </w:r>
      <w:r w:rsidR="00BD3BE2" w:rsidRPr="00B17913">
        <w:t>'</w:t>
      </w:r>
      <w:r w:rsidRPr="00B17913">
        <w:t>assignations de fréquence souples permett</w:t>
      </w:r>
      <w:r w:rsidR="00A1233C" w:rsidRPr="00B17913">
        <w:t>ant</w:t>
      </w:r>
      <w:r w:rsidRPr="00B17913">
        <w:t xml:space="preserve"> de </w:t>
      </w:r>
      <w:r w:rsidR="00A1233C" w:rsidRPr="00B17913">
        <w:t>prendre en charge les</w:t>
      </w:r>
      <w:r w:rsidRPr="00B17913">
        <w:t xml:space="preserve"> besoins de trafic </w:t>
      </w:r>
      <w:r w:rsidR="00DE5D1C" w:rsidRPr="00B17913">
        <w:t xml:space="preserve">MP </w:t>
      </w:r>
      <w:r w:rsidR="00A1233C" w:rsidRPr="00B17913">
        <w:t>à la fois</w:t>
      </w:r>
      <w:r w:rsidR="00C73D87" w:rsidRPr="00B17913">
        <w:t xml:space="preserve"> en mode </w:t>
      </w:r>
      <w:r w:rsidR="009D7646" w:rsidRPr="00B17913">
        <w:t>duplex à répartition en fréquence (</w:t>
      </w:r>
      <w:r w:rsidR="00C73D87" w:rsidRPr="00B17913">
        <w:t>DRF</w:t>
      </w:r>
      <w:r w:rsidR="009D7646" w:rsidRPr="00B17913">
        <w:t>)</w:t>
      </w:r>
      <w:r w:rsidR="00C73D87" w:rsidRPr="00B17913">
        <w:t xml:space="preserve"> </w:t>
      </w:r>
      <w:r w:rsidR="00A1233C" w:rsidRPr="00B17913">
        <w:t>et en mode</w:t>
      </w:r>
      <w:r w:rsidR="00C73D87" w:rsidRPr="00B17913">
        <w:t xml:space="preserve"> </w:t>
      </w:r>
      <w:r w:rsidR="009D7646" w:rsidRPr="00B17913">
        <w:t>duplex par répartition dans le temps (</w:t>
      </w:r>
      <w:r w:rsidR="00C73D87" w:rsidRPr="00B17913">
        <w:t>DRT</w:t>
      </w:r>
      <w:r w:rsidR="009D7646" w:rsidRPr="00B17913">
        <w:t>)</w:t>
      </w:r>
      <w:r w:rsidR="00C73D87" w:rsidRPr="00B17913">
        <w:t>, ainsi que les liaisons point à point</w:t>
      </w:r>
      <w:r w:rsidR="00DE5D1C" w:rsidRPr="00B17913">
        <w:t xml:space="preserve"> (P-P)</w:t>
      </w:r>
      <w:r w:rsidR="00C73D87" w:rsidRPr="00B17913">
        <w:t xml:space="preserve">, en particulier pour les applications de transport </w:t>
      </w:r>
      <w:r w:rsidR="00A1233C" w:rsidRPr="00B17913">
        <w:t>dans les</w:t>
      </w:r>
      <w:r w:rsidR="00C73D87" w:rsidRPr="00B17913">
        <w:t xml:space="preserve"> réseaux d</w:t>
      </w:r>
      <w:r w:rsidR="00BD3BE2" w:rsidRPr="00B17913">
        <w:t>'</w:t>
      </w:r>
      <w:r w:rsidR="00C73D87" w:rsidRPr="00B17913">
        <w:t xml:space="preserve">accès </w:t>
      </w:r>
      <w:r w:rsidR="009A36A5" w:rsidRPr="00B17913">
        <w:t>BFWA</w:t>
      </w:r>
      <w:r w:rsidR="00A1233C" w:rsidRPr="00B17913">
        <w:t xml:space="preserve"> et les</w:t>
      </w:r>
      <w:r w:rsidR="00C73D87" w:rsidRPr="00B17913">
        <w:t xml:space="preserve"> réseaux mobiles;</w:t>
      </w:r>
    </w:p>
    <w:p w14:paraId="72ABDF05" w14:textId="77777777" w:rsidR="00A1233C" w:rsidRPr="00B17913" w:rsidRDefault="00A1233C" w:rsidP="003C35C7">
      <w:pPr>
        <w:keepNext/>
        <w:keepLines/>
      </w:pPr>
      <w:r w:rsidRPr="00B17913">
        <w:rPr>
          <w:i/>
          <w:iCs/>
        </w:rPr>
        <w:t>h)</w:t>
      </w:r>
      <w:r w:rsidRPr="00B17913">
        <w:tab/>
        <w:t xml:space="preserve">que, lorsque les besoins du SF résumés dans le point g) du </w:t>
      </w:r>
      <w:r w:rsidRPr="00B17913">
        <w:rPr>
          <w:i/>
          <w:iCs/>
        </w:rPr>
        <w:t>considérant</w:t>
      </w:r>
      <w:r w:rsidRPr="00B17913">
        <w:t xml:space="preserve"> </w:t>
      </w:r>
      <w:r w:rsidR="008B0397" w:rsidRPr="00B17913">
        <w:t>prédomin</w:t>
      </w:r>
      <w:r w:rsidR="000F2927" w:rsidRPr="00B17913">
        <w:t>e</w:t>
      </w:r>
      <w:r w:rsidR="008B0397" w:rsidRPr="00B17913">
        <w:t>nt, il est possible de se doter d</w:t>
      </w:r>
      <w:r w:rsidR="00BD3BE2" w:rsidRPr="00B17913">
        <w:t>'</w:t>
      </w:r>
      <w:r w:rsidR="008B0397" w:rsidRPr="00B17913">
        <w:t>une capacité et d</w:t>
      </w:r>
      <w:r w:rsidR="00BD3BE2" w:rsidRPr="00B17913">
        <w:t>'</w:t>
      </w:r>
      <w:r w:rsidR="008B0397" w:rsidRPr="00B17913">
        <w:t xml:space="preserve">une souplesse suffisantes pour le déploiement de </w:t>
      </w:r>
      <w:r w:rsidR="00EA1A3A" w:rsidRPr="00B17913">
        <w:t>plusieurs systèmes</w:t>
      </w:r>
      <w:r w:rsidR="008B0397" w:rsidRPr="00B17913">
        <w:t xml:space="preserve"> dans une zone de service </w:t>
      </w:r>
      <w:r w:rsidR="00EA1A3A" w:rsidRPr="00B17913">
        <w:t>donnée en groupan</w:t>
      </w:r>
      <w:r w:rsidR="008B0397" w:rsidRPr="00B17913">
        <w:t>t un nombre variable d</w:t>
      </w:r>
      <w:r w:rsidR="00BD3BE2" w:rsidRPr="00B17913">
        <w:t>'</w:t>
      </w:r>
      <w:r w:rsidR="008B0397" w:rsidRPr="00B17913">
        <w:t xml:space="preserve">intervalles de fréquences contigus pour </w:t>
      </w:r>
      <w:r w:rsidR="00B37525" w:rsidRPr="00B17913">
        <w:t xml:space="preserve">procéder à </w:t>
      </w:r>
      <w:r w:rsidR="00C56B5B" w:rsidRPr="00B17913">
        <w:t>l</w:t>
      </w:r>
      <w:r w:rsidR="00BD3BE2" w:rsidRPr="00B17913">
        <w:t>'</w:t>
      </w:r>
      <w:r w:rsidR="00B37525" w:rsidRPr="00B17913">
        <w:t xml:space="preserve">assignation </w:t>
      </w:r>
      <w:r w:rsidR="00C56B5B" w:rsidRPr="00B17913">
        <w:t>d</w:t>
      </w:r>
      <w:r w:rsidR="00BD3BE2" w:rsidRPr="00B17913">
        <w:t>'</w:t>
      </w:r>
      <w:r w:rsidR="00C56B5B" w:rsidRPr="00B17913">
        <w:t>un</w:t>
      </w:r>
      <w:r w:rsidR="00B37525" w:rsidRPr="00B17913">
        <w:t xml:space="preserve"> bloc</w:t>
      </w:r>
      <w:r w:rsidR="00C56B5B" w:rsidRPr="00B17913">
        <w:t xml:space="preserve"> de fréquences</w:t>
      </w:r>
      <w:r w:rsidR="00EA1A3A" w:rsidRPr="00B17913">
        <w:t>;</w:t>
      </w:r>
    </w:p>
    <w:p w14:paraId="4697AF63" w14:textId="330FCE1D" w:rsidR="000F2927" w:rsidRPr="00B17913" w:rsidRDefault="00E52DDA" w:rsidP="003C35C7">
      <w:r w:rsidRPr="00B17913">
        <w:rPr>
          <w:i/>
          <w:iCs/>
        </w:rPr>
        <w:t>i</w:t>
      </w:r>
      <w:r w:rsidR="000F2927" w:rsidRPr="00B17913">
        <w:rPr>
          <w:i/>
          <w:iCs/>
        </w:rPr>
        <w:t>)</w:t>
      </w:r>
      <w:r w:rsidR="000F2927" w:rsidRPr="00B17913">
        <w:tab/>
        <w:t>que l</w:t>
      </w:r>
      <w:r w:rsidR="00BD3BE2" w:rsidRPr="00B17913">
        <w:t>'</w:t>
      </w:r>
      <w:r w:rsidR="000F2927" w:rsidRPr="00B17913">
        <w:t>assignation de blocs adjacents à différents opérateurs de services d</w:t>
      </w:r>
      <w:r w:rsidR="00BD3BE2" w:rsidRPr="00B17913">
        <w:t>'</w:t>
      </w:r>
      <w:r w:rsidR="000F2927" w:rsidRPr="00B17913">
        <w:t xml:space="preserve">accès </w:t>
      </w:r>
      <w:r w:rsidR="009A36A5" w:rsidRPr="00B17913">
        <w:t>BFWA</w:t>
      </w:r>
      <w:r w:rsidR="001D1F7A" w:rsidRPr="00B17913">
        <w:t xml:space="preserve"> peut nécessiter d</w:t>
      </w:r>
      <w:r w:rsidR="00BD3BE2" w:rsidRPr="00B17913">
        <w:t>'</w:t>
      </w:r>
      <w:r w:rsidR="001D1F7A" w:rsidRPr="00B17913">
        <w:t>établir des critères généraux de coexistence afin de réduire les besoins de coordination entre eux; mais</w:t>
      </w:r>
      <w:r w:rsidR="00702DA8" w:rsidRPr="00B17913">
        <w:t xml:space="preserve"> que</w:t>
      </w:r>
      <w:r w:rsidR="001D1F7A" w:rsidRPr="00B17913">
        <w:t xml:space="preserve"> la coordination devrait néanmoins être encouragée afin d</w:t>
      </w:r>
      <w:r w:rsidR="00BD3BE2" w:rsidRPr="00B17913">
        <w:t>'</w:t>
      </w:r>
      <w:r w:rsidR="001D1F7A" w:rsidRPr="00B17913">
        <w:t>optimiser l</w:t>
      </w:r>
      <w:r w:rsidR="00BD3BE2" w:rsidRPr="00B17913">
        <w:t>'</w:t>
      </w:r>
      <w:r w:rsidR="001D1F7A" w:rsidRPr="00B17913">
        <w:t xml:space="preserve">efficacité </w:t>
      </w:r>
      <w:r w:rsidR="009F4A23" w:rsidRPr="00B17913">
        <w:t>d</w:t>
      </w:r>
      <w:r w:rsidR="00BD3BE2" w:rsidRPr="00B17913">
        <w:t>'</w:t>
      </w:r>
      <w:r w:rsidR="001D1F7A" w:rsidRPr="00B17913">
        <w:t>utilisation des blocs</w:t>
      </w:r>
      <w:r w:rsidR="00DA4A81" w:rsidRPr="00B17913">
        <w:t xml:space="preserve"> de fréquences</w:t>
      </w:r>
      <w:r w:rsidR="001D1F7A" w:rsidRPr="00B17913">
        <w:t>;</w:t>
      </w:r>
    </w:p>
    <w:p w14:paraId="44304A72" w14:textId="6F56DE4C" w:rsidR="001D1F7A" w:rsidRPr="00B17913" w:rsidRDefault="00E52DDA" w:rsidP="003C35C7">
      <w:r w:rsidRPr="00B17913">
        <w:rPr>
          <w:i/>
          <w:iCs/>
        </w:rPr>
        <w:t>j</w:t>
      </w:r>
      <w:r w:rsidR="001D1F7A" w:rsidRPr="00B17913">
        <w:rPr>
          <w:i/>
          <w:iCs/>
        </w:rPr>
        <w:t>)</w:t>
      </w:r>
      <w:r w:rsidR="001D1F7A" w:rsidRPr="00B17913">
        <w:tab/>
        <w:t>qu</w:t>
      </w:r>
      <w:r w:rsidR="00BD3BE2" w:rsidRPr="00B17913">
        <w:t>'</w:t>
      </w:r>
      <w:r w:rsidR="00DA4A81" w:rsidRPr="00B17913">
        <w:t xml:space="preserve">en procédant à </w:t>
      </w:r>
      <w:r w:rsidR="00CB1746" w:rsidRPr="00B17913">
        <w:t xml:space="preserve">des </w:t>
      </w:r>
      <w:r w:rsidR="00DA4A81" w:rsidRPr="00B17913">
        <w:t>assignation</w:t>
      </w:r>
      <w:r w:rsidR="00CB1746" w:rsidRPr="00B17913">
        <w:t>s</w:t>
      </w:r>
      <w:r w:rsidR="001D1F7A" w:rsidRPr="00B17913">
        <w:t xml:space="preserve"> de blocs </w:t>
      </w:r>
      <w:r w:rsidR="00DA4A81" w:rsidRPr="00B17913">
        <w:t xml:space="preserve">de fréquences </w:t>
      </w:r>
      <w:r w:rsidR="001D1F7A" w:rsidRPr="00B17913">
        <w:t xml:space="preserve">appariés, </w:t>
      </w:r>
      <w:r w:rsidR="00D8575E" w:rsidRPr="00B17913">
        <w:t xml:space="preserve">il serait possible de prendre en charge à la fois les systèmes duplex à répartition dans le temps (DRT) et les systèmes multipoint duplex à répartition en fréquence (DRF), </w:t>
      </w:r>
      <w:r w:rsidR="00DA4A81" w:rsidRPr="00B17913">
        <w:t>à condition</w:t>
      </w:r>
      <w:r w:rsidR="00D8575E" w:rsidRPr="00B17913">
        <w:t xml:space="preserve"> que des critères de coexistence puissent être remplis</w:t>
      </w:r>
      <w:r w:rsidR="00CB1746" w:rsidRPr="00B17913">
        <w:t>;</w:t>
      </w:r>
    </w:p>
    <w:p w14:paraId="0BA4DD52" w14:textId="40F9AEF1" w:rsidR="00CB1746" w:rsidRPr="00B17913" w:rsidRDefault="00E52DDA" w:rsidP="003C35C7">
      <w:r w:rsidRPr="00B17913">
        <w:rPr>
          <w:i/>
          <w:iCs/>
        </w:rPr>
        <w:t>k</w:t>
      </w:r>
      <w:r w:rsidR="00CB1746" w:rsidRPr="00B17913">
        <w:rPr>
          <w:i/>
          <w:iCs/>
        </w:rPr>
        <w:t>)</w:t>
      </w:r>
      <w:r w:rsidR="00CB1746" w:rsidRPr="00B17913">
        <w:tab/>
      </w:r>
      <w:r w:rsidR="005126CF" w:rsidRPr="00B17913">
        <w:t>qu</w:t>
      </w:r>
      <w:r w:rsidR="00BD3BE2" w:rsidRPr="00B17913">
        <w:t>'</w:t>
      </w:r>
      <w:r w:rsidR="005126CF" w:rsidRPr="00B17913">
        <w:t>en vue d</w:t>
      </w:r>
      <w:r w:rsidR="00BD3BE2" w:rsidRPr="00B17913">
        <w:t>'</w:t>
      </w:r>
      <w:r w:rsidR="005126CF" w:rsidRPr="00B17913">
        <w:t>améliorer l</w:t>
      </w:r>
      <w:r w:rsidR="00BD3BE2" w:rsidRPr="00B17913">
        <w:t>'</w:t>
      </w:r>
      <w:r w:rsidR="005126CF" w:rsidRPr="00B17913">
        <w:t>efficacité de l</w:t>
      </w:r>
      <w:r w:rsidR="00BD3BE2" w:rsidRPr="00B17913">
        <w:t>'</w:t>
      </w:r>
      <w:r w:rsidR="005126CF" w:rsidRPr="00B17913">
        <w:t>utilisation du (des) bloc(s) assigné(s), compte tenu des</w:t>
      </w:r>
      <w:r w:rsidR="0054394E" w:rsidRPr="00B17913">
        <w:t> </w:t>
      </w:r>
      <w:r w:rsidR="005126CF" w:rsidRPr="00B17913">
        <w:t>technologies actuelles et futures, l</w:t>
      </w:r>
      <w:r w:rsidR="00BD3BE2" w:rsidRPr="00B17913">
        <w:t>'</w:t>
      </w:r>
      <w:r w:rsidR="005126CF" w:rsidRPr="00B17913">
        <w:t xml:space="preserve">opérateur devrait librement définir et modifier la (les) disposition(s) </w:t>
      </w:r>
      <w:r w:rsidR="009F4A23" w:rsidRPr="00B17913">
        <w:t xml:space="preserve">appropriée(s) </w:t>
      </w:r>
      <w:r w:rsidR="005126CF" w:rsidRPr="00B17913">
        <w:t xml:space="preserve">des canaux </w:t>
      </w:r>
      <w:r w:rsidR="009F4A23" w:rsidRPr="00B17913">
        <w:t xml:space="preserve">radioélectriques </w:t>
      </w:r>
      <w:r w:rsidR="005126CF" w:rsidRPr="00B17913">
        <w:t>au sein du (des) bloc(s) en fonction de la (des) technologie(s) choisie(s);</w:t>
      </w:r>
    </w:p>
    <w:p w14:paraId="4ECB4777" w14:textId="69014A2D" w:rsidR="005126CF" w:rsidRPr="00B17913" w:rsidRDefault="00E52DDA" w:rsidP="003C35C7">
      <w:r w:rsidRPr="00B17913">
        <w:rPr>
          <w:i/>
          <w:iCs/>
        </w:rPr>
        <w:t>l</w:t>
      </w:r>
      <w:r w:rsidR="005126CF" w:rsidRPr="00B17913">
        <w:rPr>
          <w:i/>
          <w:iCs/>
        </w:rPr>
        <w:t>)</w:t>
      </w:r>
      <w:r w:rsidR="005126CF" w:rsidRPr="00B17913">
        <w:tab/>
      </w:r>
      <w:r w:rsidR="00726ACB" w:rsidRPr="00B17913">
        <w:t>que</w:t>
      </w:r>
      <w:r w:rsidR="009F4A23" w:rsidRPr="00B17913">
        <w:t>,</w:t>
      </w:r>
      <w:r w:rsidR="00726ACB" w:rsidRPr="00B17913">
        <w:t xml:space="preserve"> lorsque la plus grande efficacité d</w:t>
      </w:r>
      <w:r w:rsidR="00BD3BE2" w:rsidRPr="00B17913">
        <w:t>'</w:t>
      </w:r>
      <w:r w:rsidR="00726ACB" w:rsidRPr="00B17913">
        <w:t xml:space="preserve">utilisation du spectre liée au déploiement coordonné de liaisons point à point dans une </w:t>
      </w:r>
      <w:r w:rsidR="0054394E" w:rsidRPr="00B17913">
        <w:t xml:space="preserve">certaine </w:t>
      </w:r>
      <w:r w:rsidR="00726ACB" w:rsidRPr="00B17913">
        <w:t xml:space="preserve">disposition des </w:t>
      </w:r>
      <w:r w:rsidR="009F4A23" w:rsidRPr="00B17913">
        <w:t>canaux radioélectriques,</w:t>
      </w:r>
      <w:r w:rsidR="00726ACB" w:rsidRPr="00B17913">
        <w:t xml:space="preserve"> et la plus grande souplesse permise au niveau des services dans le cadre d</w:t>
      </w:r>
      <w:r w:rsidR="00BD3BE2" w:rsidRPr="00B17913">
        <w:t>'</w:t>
      </w:r>
      <w:r w:rsidR="00726ACB" w:rsidRPr="00B17913">
        <w:t>un plan d</w:t>
      </w:r>
      <w:r w:rsidR="00BD3BE2" w:rsidRPr="00B17913">
        <w:t>'</w:t>
      </w:r>
      <w:r w:rsidR="009A36A5" w:rsidRPr="00B17913">
        <w:t>assignations de blocs</w:t>
      </w:r>
      <w:r w:rsidR="00726ACB" w:rsidRPr="00B17913">
        <w:t xml:space="preserve"> de fréquences sont aussi souhaitables l</w:t>
      </w:r>
      <w:r w:rsidR="00BD3BE2" w:rsidRPr="00B17913">
        <w:t>'</w:t>
      </w:r>
      <w:r w:rsidR="00726ACB" w:rsidRPr="00B17913">
        <w:t>une que l</w:t>
      </w:r>
      <w:r w:rsidR="00BD3BE2" w:rsidRPr="00B17913">
        <w:t>'</w:t>
      </w:r>
      <w:r w:rsidR="00726ACB" w:rsidRPr="00B17913">
        <w:t xml:space="preserve">autre, il est possible </w:t>
      </w:r>
      <w:r w:rsidR="00783443" w:rsidRPr="00B17913">
        <w:t>de</w:t>
      </w:r>
      <w:r w:rsidR="00726ACB" w:rsidRPr="00B17913">
        <w:t xml:space="preserve"> subdivis</w:t>
      </w:r>
      <w:r w:rsidR="00783443" w:rsidRPr="00B17913">
        <w:t>er</w:t>
      </w:r>
      <w:r w:rsidR="00726ACB" w:rsidRPr="00B17913">
        <w:t xml:space="preserve"> la bande </w:t>
      </w:r>
      <w:r w:rsidR="00783443" w:rsidRPr="00B17913">
        <w:t xml:space="preserve">de manière souple </w:t>
      </w:r>
      <w:r w:rsidR="00726ACB" w:rsidRPr="00B17913">
        <w:t>entre les deux méthodes;</w:t>
      </w:r>
    </w:p>
    <w:p w14:paraId="67816E4E" w14:textId="0958B2CA" w:rsidR="00726ACB" w:rsidRPr="00B17913" w:rsidRDefault="00E52DDA" w:rsidP="003C35C7">
      <w:r w:rsidRPr="00B17913">
        <w:rPr>
          <w:i/>
          <w:iCs/>
        </w:rPr>
        <w:t>m</w:t>
      </w:r>
      <w:r w:rsidR="00726ACB" w:rsidRPr="00B17913">
        <w:rPr>
          <w:i/>
          <w:iCs/>
        </w:rPr>
        <w:t>)</w:t>
      </w:r>
      <w:r w:rsidR="00726ACB" w:rsidRPr="00B17913">
        <w:tab/>
        <w:t xml:space="preserve">que le service de radioastronomie </w:t>
      </w:r>
      <w:r w:rsidR="00C40E16" w:rsidRPr="00B17913">
        <w:t xml:space="preserve">(SRA) </w:t>
      </w:r>
      <w:r w:rsidR="00726ACB" w:rsidRPr="00B17913">
        <w:t>bénéficie également d</w:t>
      </w:r>
      <w:r w:rsidR="00BD3BE2" w:rsidRPr="00B17913">
        <w:t>'</w:t>
      </w:r>
      <w:r w:rsidR="00726ACB" w:rsidRPr="00B17913">
        <w:t>une attributio</w:t>
      </w:r>
      <w:r w:rsidR="009F4A23" w:rsidRPr="00B17913">
        <w:t>n à titre primaire dans la gamme</w:t>
      </w:r>
      <w:r w:rsidR="00726ACB" w:rsidRPr="00B17913">
        <w:t xml:space="preserve"> 42</w:t>
      </w:r>
      <w:r w:rsidR="0004504B" w:rsidRPr="00B17913">
        <w:t>,5</w:t>
      </w:r>
      <w:r w:rsidR="00D7476B" w:rsidRPr="00B17913">
        <w:t>-43,5 </w:t>
      </w:r>
      <w:r w:rsidR="00726ACB" w:rsidRPr="00B17913">
        <w:t xml:space="preserve">GHz; </w:t>
      </w:r>
      <w:r w:rsidR="00896F43" w:rsidRPr="00B17913">
        <w:t>dans certains endroits, il sera nécessaire de prendre des mesures appropriées lors de la planification et du déploiement de systèmes d</w:t>
      </w:r>
      <w:r w:rsidR="00BD3BE2" w:rsidRPr="00B17913">
        <w:t>'</w:t>
      </w:r>
      <w:r w:rsidR="00896F43" w:rsidRPr="00B17913">
        <w:t xml:space="preserve">accès </w:t>
      </w:r>
      <w:r w:rsidR="009A36A5" w:rsidRPr="00B17913">
        <w:t>BFWA</w:t>
      </w:r>
      <w:r w:rsidR="00896F43" w:rsidRPr="00B17913">
        <w:t xml:space="preserve"> multipoint et de systèmes point à point au voisinage de stations de radioastronomie, afin de protéger le service de radioastronomie</w:t>
      </w:r>
      <w:r w:rsidRPr="00B17913">
        <w:t>;</w:t>
      </w:r>
    </w:p>
    <w:p w14:paraId="1AC1716B" w14:textId="05B007C4" w:rsidR="00E52DDA" w:rsidRPr="00B17913" w:rsidRDefault="00E52DDA" w:rsidP="003C35C7">
      <w:pPr>
        <w:rPr>
          <w:i/>
          <w:iCs/>
        </w:rPr>
      </w:pPr>
      <w:r w:rsidRPr="00B17913">
        <w:rPr>
          <w:i/>
          <w:iCs/>
        </w:rPr>
        <w:lastRenderedPageBreak/>
        <w:t>n)</w:t>
      </w:r>
      <w:r w:rsidRPr="00B17913">
        <w:rPr>
          <w:i/>
          <w:iCs/>
        </w:rPr>
        <w:tab/>
      </w:r>
      <w:r w:rsidR="008F3AE7" w:rsidRPr="00B17913">
        <w:t>que la capacité de transport requise</w:t>
      </w:r>
      <w:r w:rsidR="00EC4831" w:rsidRPr="00B17913">
        <w:t xml:space="preserve"> pour les liaisons hertziennes fixes </w:t>
      </w:r>
      <w:r w:rsidR="00861226" w:rsidRPr="00B17913">
        <w:t>augmente constamment</w:t>
      </w:r>
      <w:r w:rsidRPr="00B17913">
        <w:t>,</w:t>
      </w:r>
    </w:p>
    <w:p w14:paraId="5BE3546E" w14:textId="27F9567C" w:rsidR="00E52DDA" w:rsidRPr="00B17913" w:rsidRDefault="00E52DDA" w:rsidP="003C35C7">
      <w:pPr>
        <w:pStyle w:val="Call"/>
      </w:pPr>
      <w:proofErr w:type="gramStart"/>
      <w:r w:rsidRPr="00B17913">
        <w:t>reconnaissant</w:t>
      </w:r>
      <w:proofErr w:type="gramEnd"/>
    </w:p>
    <w:p w14:paraId="2377A372" w14:textId="04CDCD32" w:rsidR="00E52DDA" w:rsidRPr="00B17913" w:rsidRDefault="00E52DDA" w:rsidP="003C35C7">
      <w:proofErr w:type="gramStart"/>
      <w:r w:rsidRPr="00B17913">
        <w:t>que</w:t>
      </w:r>
      <w:proofErr w:type="gramEnd"/>
      <w:r w:rsidRPr="00B17913">
        <w:t xml:space="preserve"> la Recommandation UIT-R SM.1540 fournit des lignes directrices en matière de gestion des rayonnements non désirés du domaine des émissions hors bande tombant dans les bandes adjacentes attribuées,</w:t>
      </w:r>
    </w:p>
    <w:p w14:paraId="6B718A83" w14:textId="77777777" w:rsidR="00896F43" w:rsidRPr="00B17913" w:rsidRDefault="00896F43" w:rsidP="003C35C7">
      <w:pPr>
        <w:pStyle w:val="Call"/>
      </w:pPr>
      <w:proofErr w:type="gramStart"/>
      <w:r w:rsidRPr="00B17913">
        <w:t>notant</w:t>
      </w:r>
      <w:proofErr w:type="gramEnd"/>
    </w:p>
    <w:p w14:paraId="7DDBBE2B" w14:textId="2A174F87" w:rsidR="00896F43" w:rsidRPr="00B17913" w:rsidRDefault="001B608E" w:rsidP="003C35C7">
      <w:proofErr w:type="gramStart"/>
      <w:r w:rsidRPr="00B17913">
        <w:t>que</w:t>
      </w:r>
      <w:proofErr w:type="gramEnd"/>
      <w:r w:rsidRPr="00B17913">
        <w:t xml:space="preserve">, dans le Règlement des radiocommunications, la bande 40,5-42 GHz est également identifiée dans la Région 2 pour les applications haute densité du </w:t>
      </w:r>
      <w:r w:rsidR="002B1876" w:rsidRPr="00B17913">
        <w:t>service fixe par satellite (</w:t>
      </w:r>
      <w:r w:rsidRPr="00B17913">
        <w:t>SFS</w:t>
      </w:r>
      <w:r w:rsidR="002B1876" w:rsidRPr="00B17913">
        <w:t>)</w:t>
      </w:r>
      <w:r w:rsidRPr="00B17913">
        <w:t>, et qu</w:t>
      </w:r>
      <w:r w:rsidR="00BD3BE2" w:rsidRPr="00B17913">
        <w:t>'</w:t>
      </w:r>
      <w:r w:rsidRPr="00B17913">
        <w:t>il convient d</w:t>
      </w:r>
      <w:r w:rsidR="00BD3BE2" w:rsidRPr="00B17913">
        <w:t>'</w:t>
      </w:r>
      <w:r w:rsidRPr="00B17913">
        <w:t>envisager un partage approprié,</w:t>
      </w:r>
    </w:p>
    <w:p w14:paraId="721B7E1D" w14:textId="77777777" w:rsidR="001B608E" w:rsidRPr="00B17913" w:rsidRDefault="001B608E" w:rsidP="003C35C7">
      <w:pPr>
        <w:pStyle w:val="Call"/>
      </w:pPr>
      <w:proofErr w:type="gramStart"/>
      <w:r w:rsidRPr="00B17913">
        <w:t>recommande</w:t>
      </w:r>
      <w:proofErr w:type="gramEnd"/>
    </w:p>
    <w:p w14:paraId="23C2208A" w14:textId="331B374B" w:rsidR="001B608E" w:rsidRPr="00B17913" w:rsidRDefault="00B37525" w:rsidP="003C35C7">
      <w:r w:rsidRPr="00B17913">
        <w:rPr>
          <w:b/>
          <w:bCs/>
        </w:rPr>
        <w:t>1</w:t>
      </w:r>
      <w:r w:rsidRPr="00B17913">
        <w:tab/>
      </w:r>
      <w:r w:rsidR="001B608E" w:rsidRPr="00B17913">
        <w:t>que les administrations souhaitant utiliser une disposition des canaux radioélectriques pour le déploiement coordonné classique de liaisons point à point dans la bande de fréquences 40,5</w:t>
      </w:r>
      <w:r w:rsidR="001B608E" w:rsidRPr="00B17913">
        <w:noBreakHyphen/>
        <w:t xml:space="preserve">43,5 GHz </w:t>
      </w:r>
      <w:r w:rsidR="0004504B" w:rsidRPr="00B17913">
        <w:t>tiennent compte de</w:t>
      </w:r>
      <w:r w:rsidR="001B608E" w:rsidRPr="00B17913">
        <w:t xml:space="preserve"> la disposition des canaux radioélectriques présentée dans l</w:t>
      </w:r>
      <w:r w:rsidR="00BD3BE2" w:rsidRPr="00B17913">
        <w:t>'</w:t>
      </w:r>
      <w:r w:rsidR="00891C6D" w:rsidRPr="00B17913">
        <w:t>Annexe </w:t>
      </w:r>
      <w:proofErr w:type="gramStart"/>
      <w:r w:rsidRPr="00B17913">
        <w:t>1;</w:t>
      </w:r>
      <w:proofErr w:type="gramEnd"/>
    </w:p>
    <w:p w14:paraId="6967074D" w14:textId="77777777" w:rsidR="00B37525" w:rsidRPr="00B17913" w:rsidRDefault="00B37525" w:rsidP="003C35C7">
      <w:r w:rsidRPr="00B17913">
        <w:rPr>
          <w:b/>
          <w:bCs/>
        </w:rPr>
        <w:t>2</w:t>
      </w:r>
      <w:r w:rsidRPr="00B17913">
        <w:tab/>
        <w:t xml:space="preserve">que les administrations souhaitant </w:t>
      </w:r>
      <w:r w:rsidR="002D6619" w:rsidRPr="00B17913">
        <w:t>opter pour l</w:t>
      </w:r>
      <w:r w:rsidR="00BD3BE2" w:rsidRPr="00B17913">
        <w:t>'</w:t>
      </w:r>
      <w:r w:rsidRPr="00B17913">
        <w:t>utilis</w:t>
      </w:r>
      <w:r w:rsidR="002D6619" w:rsidRPr="00B17913">
        <w:t>ation</w:t>
      </w:r>
      <w:r w:rsidRPr="00B17913">
        <w:t xml:space="preserve"> </w:t>
      </w:r>
      <w:r w:rsidR="00A31719" w:rsidRPr="00B17913">
        <w:t>conjointe</w:t>
      </w:r>
      <w:r w:rsidR="002D6619" w:rsidRPr="00B17913">
        <w:t xml:space="preserve"> et souple de </w:t>
      </w:r>
      <w:r w:rsidRPr="00B17913">
        <w:t xml:space="preserve">différentes technologies, à la fois pour </w:t>
      </w:r>
      <w:r w:rsidR="009B7B10" w:rsidRPr="00B17913">
        <w:t>les liaisons d</w:t>
      </w:r>
      <w:r w:rsidR="00BD3BE2" w:rsidRPr="00B17913">
        <w:t>'</w:t>
      </w:r>
      <w:r w:rsidRPr="00B17913">
        <w:t xml:space="preserve">accès </w:t>
      </w:r>
      <w:r w:rsidR="009A36A5" w:rsidRPr="00B17913">
        <w:t>BFWA</w:t>
      </w:r>
      <w:r w:rsidRPr="00B17913">
        <w:t xml:space="preserve"> et les liaisons point à point, dans la bande:</w:t>
      </w:r>
    </w:p>
    <w:p w14:paraId="30900584" w14:textId="77777777" w:rsidR="00B37525" w:rsidRPr="00B17913" w:rsidRDefault="00B37525" w:rsidP="003C35C7">
      <w:r w:rsidRPr="00B17913">
        <w:rPr>
          <w:b/>
          <w:bCs/>
        </w:rPr>
        <w:t>2.1</w:t>
      </w:r>
      <w:r w:rsidRPr="00B17913">
        <w:tab/>
      </w:r>
      <w:r w:rsidR="0004504B" w:rsidRPr="00B17913">
        <w:t>tiennent</w:t>
      </w:r>
      <w:r w:rsidRPr="00B17913">
        <w:t xml:space="preserve"> compte des orientations figurant dans l</w:t>
      </w:r>
      <w:r w:rsidR="00BD3BE2" w:rsidRPr="00B17913">
        <w:t>'</w:t>
      </w:r>
      <w:r w:rsidRPr="00B17913">
        <w:t xml:space="preserve">Annexe 2 </w:t>
      </w:r>
      <w:r w:rsidR="0004504B" w:rsidRPr="00B17913">
        <w:t>en vue du</w:t>
      </w:r>
      <w:r w:rsidR="001E5A0F" w:rsidRPr="00B17913">
        <w:t xml:space="preserve"> position</w:t>
      </w:r>
      <w:r w:rsidR="0004504B" w:rsidRPr="00B17913">
        <w:t>nement</w:t>
      </w:r>
      <w:r w:rsidR="009B7B10" w:rsidRPr="00B17913">
        <w:t xml:space="preserve"> </w:t>
      </w:r>
      <w:r w:rsidRPr="00B17913">
        <w:t>des blocs assignés dans la bande;</w:t>
      </w:r>
    </w:p>
    <w:p w14:paraId="20306C0D" w14:textId="77777777" w:rsidR="00B37525" w:rsidRPr="00B17913" w:rsidRDefault="00B37525" w:rsidP="003C35C7">
      <w:r w:rsidRPr="00B17913">
        <w:rPr>
          <w:b/>
          <w:bCs/>
        </w:rPr>
        <w:t>2.2</w:t>
      </w:r>
      <w:r w:rsidRPr="00B17913">
        <w:tab/>
      </w:r>
      <w:r w:rsidR="0004504B" w:rsidRPr="00B17913">
        <w:t>examinent</w:t>
      </w:r>
      <w:r w:rsidR="00363581" w:rsidRPr="00B17913">
        <w:t xml:space="preserve"> l</w:t>
      </w:r>
      <w:r w:rsidRPr="00B17913">
        <w:t xml:space="preserve">es mesures </w:t>
      </w:r>
      <w:r w:rsidR="00363581" w:rsidRPr="00B17913">
        <w:t>qu</w:t>
      </w:r>
      <w:r w:rsidR="00BD3BE2" w:rsidRPr="00B17913">
        <w:t>'</w:t>
      </w:r>
      <w:r w:rsidR="00363581" w:rsidRPr="00B17913">
        <w:t>il convient de prendre</w:t>
      </w:r>
      <w:r w:rsidRPr="00B17913">
        <w:t xml:space="preserve"> </w:t>
      </w:r>
      <w:r w:rsidR="00363581" w:rsidRPr="00B17913">
        <w:t>pour assurer</w:t>
      </w:r>
      <w:r w:rsidRPr="00B17913">
        <w:t xml:space="preserve"> la coexistence entre les blocs ainsi que la protection des bandes adjacentes;</w:t>
      </w:r>
    </w:p>
    <w:p w14:paraId="7CADF30E" w14:textId="77777777" w:rsidR="00BB1CBC" w:rsidRPr="00B17913" w:rsidRDefault="00BB1CBC" w:rsidP="003C35C7">
      <w:r w:rsidRPr="00B17913">
        <w:rPr>
          <w:b/>
          <w:bCs/>
        </w:rPr>
        <w:t>2.3</w:t>
      </w:r>
      <w:r w:rsidRPr="00B17913">
        <w:tab/>
        <w:t>assigne</w:t>
      </w:r>
      <w:r w:rsidR="0004504B" w:rsidRPr="00B17913">
        <w:t>nt</w:t>
      </w:r>
      <w:r w:rsidRPr="00B17913">
        <w:t xml:space="preserve"> les blocs d</w:t>
      </w:r>
      <w:r w:rsidR="00BD3BE2" w:rsidRPr="00B17913">
        <w:t>'</w:t>
      </w:r>
      <w:r w:rsidRPr="00B17913">
        <w:t xml:space="preserve">une </w:t>
      </w:r>
      <w:r w:rsidR="001E5A0F" w:rsidRPr="00B17913">
        <w:t>manière</w:t>
      </w:r>
      <w:r w:rsidRPr="00B17913">
        <w:t xml:space="preserve"> qui puisse favoriser l</w:t>
      </w:r>
      <w:r w:rsidR="00BD3BE2" w:rsidRPr="00B17913">
        <w:t>'</w:t>
      </w:r>
      <w:r w:rsidRPr="00B17913">
        <w:t>expansion future de services</w:t>
      </w:r>
      <w:r w:rsidR="00C41BAB" w:rsidRPr="00B17913">
        <w:t xml:space="preserve"> </w:t>
      </w:r>
      <w:r w:rsidR="009B7B10" w:rsidRPr="00B17913">
        <w:t>performants</w:t>
      </w:r>
      <w:r w:rsidRPr="00B17913">
        <w:t xml:space="preserve">, sans </w:t>
      </w:r>
      <w:r w:rsidR="001E5A0F" w:rsidRPr="00B17913">
        <w:t>entraîner d</w:t>
      </w:r>
      <w:r w:rsidR="00BD3BE2" w:rsidRPr="00B17913">
        <w:t>'</w:t>
      </w:r>
      <w:r w:rsidRPr="00B17913">
        <w:t xml:space="preserve">exigences </w:t>
      </w:r>
      <w:r w:rsidR="001E5A0F" w:rsidRPr="00B17913">
        <w:t xml:space="preserve">réglementaires supplémentaires concernant les dispositions effectives des canaux </w:t>
      </w:r>
      <w:r w:rsidR="009B7B10" w:rsidRPr="00B17913">
        <w:t xml:space="preserve">radioélectriques </w:t>
      </w:r>
      <w:r w:rsidR="001E5A0F" w:rsidRPr="00B17913">
        <w:t>dans les blocs;</w:t>
      </w:r>
    </w:p>
    <w:p w14:paraId="3852531A" w14:textId="77777777" w:rsidR="00C41BAB" w:rsidRPr="00B17913" w:rsidRDefault="00C41BAB" w:rsidP="003C35C7">
      <w:r w:rsidRPr="00B17913">
        <w:rPr>
          <w:b/>
          <w:bCs/>
        </w:rPr>
        <w:t>3</w:t>
      </w:r>
      <w:r w:rsidRPr="00B17913">
        <w:tab/>
        <w:t xml:space="preserve">que les administrations souhaitant </w:t>
      </w:r>
      <w:r w:rsidR="00F034A5" w:rsidRPr="00B17913">
        <w:t>opter pour une utilisation souple de la bande combinant les deux méthodes d</w:t>
      </w:r>
      <w:r w:rsidR="00BD3BE2" w:rsidRPr="00B17913">
        <w:t>'</w:t>
      </w:r>
      <w:r w:rsidR="00F034A5" w:rsidRPr="00B17913">
        <w:t xml:space="preserve">assignation, </w:t>
      </w:r>
      <w:r w:rsidR="009B7B10" w:rsidRPr="00B17913">
        <w:t xml:space="preserve">à savoir des </w:t>
      </w:r>
      <w:r w:rsidR="00F034A5" w:rsidRPr="00B17913">
        <w:t>assignation</w:t>
      </w:r>
      <w:r w:rsidR="009B7B10" w:rsidRPr="00B17913">
        <w:t>s</w:t>
      </w:r>
      <w:r w:rsidR="00F034A5" w:rsidRPr="00B17913">
        <w:t xml:space="preserve"> de liaison</w:t>
      </w:r>
      <w:r w:rsidR="0004504B" w:rsidRPr="00B17913">
        <w:t>s</w:t>
      </w:r>
      <w:r w:rsidR="00F034A5" w:rsidRPr="00B17913">
        <w:t xml:space="preserve"> point à point conformément au </w:t>
      </w:r>
      <w:r w:rsidR="00F475DC" w:rsidRPr="00B17913">
        <w:t xml:space="preserve">point 1 du </w:t>
      </w:r>
      <w:r w:rsidR="00F034A5" w:rsidRPr="00B17913">
        <w:rPr>
          <w:i/>
          <w:iCs/>
        </w:rPr>
        <w:t>recommande</w:t>
      </w:r>
      <w:r w:rsidR="00F034A5" w:rsidRPr="00B17913">
        <w:t xml:space="preserve"> et de bloc</w:t>
      </w:r>
      <w:r w:rsidR="0004504B" w:rsidRPr="00B17913">
        <w:t>s</w:t>
      </w:r>
      <w:r w:rsidR="00F034A5" w:rsidRPr="00B17913">
        <w:t xml:space="preserve"> de fréquences conformément au</w:t>
      </w:r>
      <w:r w:rsidR="00F475DC" w:rsidRPr="00B17913">
        <w:t xml:space="preserve"> point 2 du</w:t>
      </w:r>
      <w:r w:rsidR="00F034A5" w:rsidRPr="00B17913">
        <w:t xml:space="preserve"> </w:t>
      </w:r>
      <w:r w:rsidR="00F034A5" w:rsidRPr="00B17913">
        <w:rPr>
          <w:i/>
          <w:iCs/>
        </w:rPr>
        <w:t>recommande</w:t>
      </w:r>
      <w:r w:rsidR="00F034A5" w:rsidRPr="00B17913">
        <w:t>, envisage</w:t>
      </w:r>
      <w:r w:rsidR="0004504B" w:rsidRPr="00B17913">
        <w:t>nt</w:t>
      </w:r>
      <w:r w:rsidR="00F034A5" w:rsidRPr="00B17913">
        <w:t xml:space="preserve"> l</w:t>
      </w:r>
      <w:r w:rsidR="00BD3BE2" w:rsidRPr="00B17913">
        <w:t>'</w:t>
      </w:r>
      <w:r w:rsidR="00F034A5" w:rsidRPr="00B17913">
        <w:t>utilisation d</w:t>
      </w:r>
      <w:r w:rsidR="00BD3BE2" w:rsidRPr="00B17913">
        <w:t>'</w:t>
      </w:r>
      <w:r w:rsidR="00F034A5" w:rsidRPr="00B17913">
        <w:t>une subdivision souple de la bande</w:t>
      </w:r>
      <w:r w:rsidR="0054394E" w:rsidRPr="00B17913">
        <w:t>,</w:t>
      </w:r>
      <w:r w:rsidR="00F034A5" w:rsidRPr="00B17913">
        <w:t xml:space="preserve"> </w:t>
      </w:r>
      <w:r w:rsidR="002D6619" w:rsidRPr="00B17913">
        <w:t xml:space="preserve">comme indiqué </w:t>
      </w:r>
      <w:r w:rsidR="00F034A5" w:rsidRPr="00B17913">
        <w:t>dans l</w:t>
      </w:r>
      <w:r w:rsidR="00BD3BE2" w:rsidRPr="00B17913">
        <w:t>'</w:t>
      </w:r>
      <w:r w:rsidR="00F034A5" w:rsidRPr="00B17913">
        <w:t>An</w:t>
      </w:r>
      <w:r w:rsidR="00891C6D" w:rsidRPr="00B17913">
        <w:t>nexe </w:t>
      </w:r>
      <w:r w:rsidR="00F034A5" w:rsidRPr="00B17913">
        <w:t>3;</w:t>
      </w:r>
    </w:p>
    <w:p w14:paraId="494ADF64" w14:textId="688492B6" w:rsidR="007B2AF7" w:rsidRPr="00B17913" w:rsidRDefault="007B2AF7" w:rsidP="003C35C7">
      <w:r w:rsidRPr="00B17913">
        <w:rPr>
          <w:b/>
          <w:bCs/>
        </w:rPr>
        <w:t>4</w:t>
      </w:r>
      <w:r w:rsidRPr="00B17913">
        <w:tab/>
      </w:r>
      <w:r w:rsidR="003B544D" w:rsidRPr="00B17913">
        <w:t>qu</w:t>
      </w:r>
      <w:r w:rsidR="00BD3BE2" w:rsidRPr="00B17913">
        <w:t>'</w:t>
      </w:r>
      <w:r w:rsidR="003B544D" w:rsidRPr="00B17913">
        <w:t xml:space="preserve">à des fins de coordination internationale, les administrations voisines </w:t>
      </w:r>
      <w:r w:rsidR="0004504B" w:rsidRPr="00B17913">
        <w:t xml:space="preserve">devront </w:t>
      </w:r>
      <w:r w:rsidR="003B544D" w:rsidRPr="00B17913">
        <w:t>conven</w:t>
      </w:r>
      <w:r w:rsidR="0004504B" w:rsidRPr="00B17913">
        <w:t>ir</w:t>
      </w:r>
      <w:r w:rsidR="003B544D" w:rsidRPr="00B17913">
        <w:t xml:space="preserve"> du choix d</w:t>
      </w:r>
      <w:r w:rsidR="00BD3BE2" w:rsidRPr="00B17913">
        <w:t>'</w:t>
      </w:r>
      <w:r w:rsidR="003B544D" w:rsidRPr="00B17913">
        <w:t>une des deux options présentées dans l</w:t>
      </w:r>
      <w:r w:rsidR="00BD3BE2" w:rsidRPr="00B17913">
        <w:t>'</w:t>
      </w:r>
      <w:r w:rsidR="003B544D" w:rsidRPr="00B17913">
        <w:t xml:space="preserve">Annexe 3. </w:t>
      </w:r>
      <w:r w:rsidR="00B17913" w:rsidRPr="00B17913">
        <w:t>À</w:t>
      </w:r>
      <w:r w:rsidR="003B544D" w:rsidRPr="00B17913">
        <w:t xml:space="preserve"> cet effet, l</w:t>
      </w:r>
      <w:r w:rsidR="00BD3BE2" w:rsidRPr="00B17913">
        <w:t>'</w:t>
      </w:r>
      <w:r w:rsidR="0004504B" w:rsidRPr="00B17913">
        <w:t>option A de l</w:t>
      </w:r>
      <w:r w:rsidR="00BD3BE2" w:rsidRPr="00B17913">
        <w:t>'</w:t>
      </w:r>
      <w:r w:rsidR="0004504B" w:rsidRPr="00B17913">
        <w:t>Annexe </w:t>
      </w:r>
      <w:r w:rsidR="003B544D" w:rsidRPr="00B17913">
        <w:t>3 est considérée comme préférable chaque fois qu</w:t>
      </w:r>
      <w:r w:rsidR="00BD3BE2" w:rsidRPr="00B17913">
        <w:t>'</w:t>
      </w:r>
      <w:r w:rsidR="003B544D" w:rsidRPr="00B17913">
        <w:t>une coordination avec le service de radioastronomie est nécessaire dans la</w:t>
      </w:r>
      <w:r w:rsidR="00F475DC" w:rsidRPr="00B17913">
        <w:t xml:space="preserve"> </w:t>
      </w:r>
      <w:r w:rsidR="003B544D" w:rsidRPr="00B17913">
        <w:t>bande 42,5-43,</w:t>
      </w:r>
      <w:r w:rsidR="00F475DC" w:rsidRPr="00B17913">
        <w:t xml:space="preserve">5 GHz, en raison de la facilité </w:t>
      </w:r>
      <w:r w:rsidR="003B544D" w:rsidRPr="00B17913">
        <w:t>de la coordination avec les systèmes point à point.</w:t>
      </w:r>
      <w:r w:rsidR="0004504B" w:rsidRPr="00B17913">
        <w:t xml:space="preserve"> L</w:t>
      </w:r>
      <w:r w:rsidR="00BD3BE2" w:rsidRPr="00B17913">
        <w:t>'</w:t>
      </w:r>
      <w:r w:rsidR="0004504B" w:rsidRPr="00B17913">
        <w:t>o</w:t>
      </w:r>
      <w:r w:rsidR="00F475DC" w:rsidRPr="00B17913">
        <w:t>ption B peut être choisie lorsqu</w:t>
      </w:r>
      <w:r w:rsidR="00BD3BE2" w:rsidRPr="00B17913">
        <w:t>'</w:t>
      </w:r>
      <w:r w:rsidR="00F475DC" w:rsidRPr="00B17913">
        <w:t>il existe des restrictions à l</w:t>
      </w:r>
      <w:r w:rsidR="00BD3BE2" w:rsidRPr="00B17913">
        <w:t>'</w:t>
      </w:r>
      <w:r w:rsidR="00F475DC" w:rsidRPr="00B17913">
        <w:t>utilisat</w:t>
      </w:r>
      <w:r w:rsidR="0004504B" w:rsidRPr="00B17913">
        <w:t>ion de l</w:t>
      </w:r>
      <w:r w:rsidR="00BD3BE2" w:rsidRPr="00B17913">
        <w:t>'</w:t>
      </w:r>
      <w:r w:rsidR="0004504B" w:rsidRPr="00B17913">
        <w:t>o</w:t>
      </w:r>
      <w:r w:rsidR="00891C6D" w:rsidRPr="00B17913">
        <w:t>ption </w:t>
      </w:r>
      <w:r w:rsidR="00F475DC" w:rsidRPr="00B17913">
        <w:t>A.</w:t>
      </w:r>
    </w:p>
    <w:p w14:paraId="49D03340" w14:textId="5601E568" w:rsidR="00BD233E" w:rsidRDefault="00BD233E" w:rsidP="003C35C7"/>
    <w:p w14:paraId="21CAB1DB" w14:textId="77777777" w:rsidR="00F8105A" w:rsidRPr="00B17913" w:rsidRDefault="00F8105A" w:rsidP="003C35C7"/>
    <w:p w14:paraId="534AF05F" w14:textId="77777777" w:rsidR="009A2B79" w:rsidRPr="00B17913" w:rsidRDefault="00D169A0" w:rsidP="003C35C7">
      <w:pPr>
        <w:pStyle w:val="AnnexNoTitle"/>
        <w:rPr>
          <w:i/>
          <w:iCs/>
        </w:rPr>
      </w:pPr>
      <w:r w:rsidRPr="00B17913">
        <w:rPr>
          <w:bCs/>
        </w:rPr>
        <w:lastRenderedPageBreak/>
        <w:t>Annexe 1</w:t>
      </w:r>
      <w:r w:rsidR="00B92B05" w:rsidRPr="00B17913">
        <w:rPr>
          <w:bCs/>
          <w:caps/>
        </w:rPr>
        <w:br/>
      </w:r>
      <w:r w:rsidR="00B92B05" w:rsidRPr="00B17913">
        <w:rPr>
          <w:bCs/>
          <w:caps/>
        </w:rPr>
        <w:br/>
      </w:r>
      <w:r w:rsidR="00F475DC" w:rsidRPr="00B17913">
        <w:t>Disposition des canaux radioél</w:t>
      </w:r>
      <w:r w:rsidR="00891C6D" w:rsidRPr="00B17913">
        <w:t>ectriques conformément au point </w:t>
      </w:r>
      <w:r w:rsidR="00F475DC" w:rsidRPr="00B17913">
        <w:t>1 du</w:t>
      </w:r>
      <w:r w:rsidR="004A0ED8" w:rsidRPr="00B17913">
        <w:t> </w:t>
      </w:r>
      <w:r w:rsidR="00F475DC" w:rsidRPr="00B17913">
        <w:rPr>
          <w:i/>
          <w:iCs/>
        </w:rPr>
        <w:t>recommande</w:t>
      </w:r>
    </w:p>
    <w:p w14:paraId="42AEB732" w14:textId="77777777" w:rsidR="000D2BA3" w:rsidRPr="00B17913" w:rsidRDefault="00F475DC" w:rsidP="00B17913">
      <w:pPr>
        <w:pStyle w:val="Headingb"/>
        <w:spacing w:before="240"/>
      </w:pPr>
      <w:r w:rsidRPr="00B17913">
        <w:t>Calcul de la fréquence centrale des canaux radioélectriques</w:t>
      </w:r>
    </w:p>
    <w:p w14:paraId="43B6C750" w14:textId="2195EFD9" w:rsidR="00F475DC" w:rsidRPr="00B17913" w:rsidRDefault="00F475DC" w:rsidP="003C35C7">
      <w:r w:rsidRPr="00B17913">
        <w:t xml:space="preserve">La disposition des canaux radioélectriques pour des espacements </w:t>
      </w:r>
      <w:r w:rsidR="00BE1082" w:rsidRPr="00B17913">
        <w:t>de</w:t>
      </w:r>
      <w:r w:rsidRPr="00B17913">
        <w:t xml:space="preserve"> porteuses de </w:t>
      </w:r>
      <w:r w:rsidR="00E52DDA" w:rsidRPr="00B17913">
        <w:t xml:space="preserve">224 MHz, </w:t>
      </w:r>
      <w:r w:rsidRPr="00B17913">
        <w:t xml:space="preserve">112 MHz, 56 MHz, 28 MHz, 14 MHz et 7 MHz, </w:t>
      </w:r>
      <w:r w:rsidR="004D0E1C" w:rsidRPr="00B17913">
        <w:t>avec un espacement duplex de 1 500 MHz, se calcule de la manière suivante:</w:t>
      </w:r>
    </w:p>
    <w:p w14:paraId="56093335" w14:textId="77777777" w:rsidR="009A2B79" w:rsidRPr="00B17913" w:rsidRDefault="009A2B79" w:rsidP="003C35C7">
      <w:pPr>
        <w:pStyle w:val="enumlev1"/>
      </w:pPr>
      <w:proofErr w:type="gramStart"/>
      <w:r w:rsidRPr="00B17913">
        <w:t>soit</w:t>
      </w:r>
      <w:proofErr w:type="gramEnd"/>
      <w:r w:rsidRPr="00B17913">
        <w:tab/>
      </w:r>
      <w:r w:rsidRPr="00B17913">
        <w:rPr>
          <w:i/>
        </w:rPr>
        <w:t>f</w:t>
      </w:r>
      <w:r w:rsidR="00284C1C" w:rsidRPr="00B17913">
        <w:rPr>
          <w:i/>
          <w:iCs/>
          <w:position w:val="-4"/>
          <w:sz w:val="20"/>
        </w:rPr>
        <w:t>o</w:t>
      </w:r>
      <w:r w:rsidRPr="00B17913">
        <w:rPr>
          <w:i/>
        </w:rPr>
        <w:tab/>
      </w:r>
      <w:r w:rsidRPr="00B17913">
        <w:t xml:space="preserve">la fréquence </w:t>
      </w:r>
      <w:r w:rsidR="004D0E1C" w:rsidRPr="00B17913">
        <w:t>de référence</w:t>
      </w:r>
      <w:r w:rsidRPr="00B17913">
        <w:rPr>
          <w:i/>
        </w:rPr>
        <w:t xml:space="preserve"> </w:t>
      </w:r>
      <w:r w:rsidRPr="00B17913">
        <w:t>de 42 000 MHz;</w:t>
      </w:r>
    </w:p>
    <w:p w14:paraId="39FE6EB7" w14:textId="77777777" w:rsidR="009A2B79" w:rsidRPr="00B17913" w:rsidRDefault="009A2B79" w:rsidP="003C35C7">
      <w:pPr>
        <w:pStyle w:val="enumlev1"/>
        <w:ind w:left="1191" w:hanging="1191"/>
      </w:pPr>
      <w:r w:rsidRPr="00B17913">
        <w:tab/>
      </w:r>
      <w:proofErr w:type="gramStart"/>
      <w:r w:rsidRPr="00B17913">
        <w:rPr>
          <w:i/>
        </w:rPr>
        <w:t>f</w:t>
      </w:r>
      <w:r w:rsidRPr="00B17913">
        <w:rPr>
          <w:i/>
          <w:position w:val="-4"/>
          <w:sz w:val="20"/>
        </w:rPr>
        <w:t>n</w:t>
      </w:r>
      <w:proofErr w:type="gramEnd"/>
      <w:r w:rsidRPr="00B17913">
        <w:rPr>
          <w:i/>
        </w:rPr>
        <w:tab/>
      </w:r>
      <w:r w:rsidRPr="00B17913">
        <w:t>la fréquence centrale d'un canal radioélectrique dans la moitié inférieure de la bande (MHz);</w:t>
      </w:r>
    </w:p>
    <w:p w14:paraId="70EA42FC" w14:textId="77777777" w:rsidR="009A2B79" w:rsidRPr="00B17913" w:rsidRDefault="009A2B79" w:rsidP="003C35C7">
      <w:pPr>
        <w:pStyle w:val="enumlev1"/>
        <w:ind w:left="1191" w:hanging="1191"/>
      </w:pPr>
      <w:r w:rsidRPr="00B17913">
        <w:tab/>
      </w:r>
      <w:proofErr w:type="gramStart"/>
      <w:r w:rsidRPr="00B17913">
        <w:rPr>
          <w:i/>
          <w:iCs/>
        </w:rPr>
        <w:t>f</w:t>
      </w:r>
      <w:proofErr w:type="gramEnd"/>
      <w:r w:rsidR="004D0E1C" w:rsidRPr="00B17913">
        <w:t xml:space="preserve"> </w:t>
      </w:r>
      <w:r w:rsidRPr="00B17913">
        <w:t>′</w:t>
      </w:r>
      <w:r w:rsidRPr="00B17913">
        <w:rPr>
          <w:i/>
          <w:iCs/>
          <w:vertAlign w:val="subscript"/>
        </w:rPr>
        <w:t>n</w:t>
      </w:r>
      <w:r w:rsidRPr="00B17913">
        <w:tab/>
        <w:t>la fréquence centrale d'un canal radioélectrique dans la moit</w:t>
      </w:r>
      <w:r w:rsidR="009B7B10" w:rsidRPr="00B17913">
        <w:t>ié supérieure de la bande (MHz);</w:t>
      </w:r>
    </w:p>
    <w:p w14:paraId="6618BBF3" w14:textId="77777777" w:rsidR="009A2B79" w:rsidRPr="00B17913" w:rsidRDefault="004D0E1C" w:rsidP="003C35C7">
      <w:proofErr w:type="gramStart"/>
      <w:r w:rsidRPr="00B17913">
        <w:t>l</w:t>
      </w:r>
      <w:r w:rsidR="009A2B79" w:rsidRPr="00B17913">
        <w:t>es</w:t>
      </w:r>
      <w:proofErr w:type="gramEnd"/>
      <w:r w:rsidR="009A2B79" w:rsidRPr="00B17913">
        <w:t xml:space="preserve"> fréquences de</w:t>
      </w:r>
      <w:r w:rsidR="0054394E" w:rsidRPr="00B17913">
        <w:t>s</w:t>
      </w:r>
      <w:r w:rsidR="009A2B79" w:rsidRPr="00B17913">
        <w:t xml:space="preserve"> </w:t>
      </w:r>
      <w:r w:rsidR="0054394E" w:rsidRPr="00B17913">
        <w:t>différents</w:t>
      </w:r>
      <w:r w:rsidR="009A2B79" w:rsidRPr="00B17913">
        <w:t xml:space="preserve"> cana</w:t>
      </w:r>
      <w:r w:rsidR="0054394E" w:rsidRPr="00B17913">
        <w:t>ux</w:t>
      </w:r>
      <w:r w:rsidR="009A2B79" w:rsidRPr="00B17913">
        <w:t xml:space="preserve"> </w:t>
      </w:r>
      <w:r w:rsidRPr="00B17913">
        <w:t>s</w:t>
      </w:r>
      <w:r w:rsidR="00BD3BE2" w:rsidRPr="00B17913">
        <w:t>'</w:t>
      </w:r>
      <w:r w:rsidRPr="00B17913">
        <w:t>expriment alors au moyen d</w:t>
      </w:r>
      <w:r w:rsidR="009A2B79" w:rsidRPr="00B17913">
        <w:t>es relations suivantes:</w:t>
      </w:r>
    </w:p>
    <w:p w14:paraId="5DEF4399" w14:textId="52209FBB" w:rsidR="009A2B79" w:rsidRPr="00B17913" w:rsidRDefault="009A2B79" w:rsidP="003C35C7">
      <w:pPr>
        <w:pStyle w:val="enumlev1"/>
      </w:pPr>
      <w:r w:rsidRPr="00B17913">
        <w:t>a)</w:t>
      </w:r>
      <w:r w:rsidRPr="00B17913">
        <w:tab/>
        <w:t xml:space="preserve">pour les systèmes avec un espacement de porteuses de </w:t>
      </w:r>
      <w:r w:rsidR="00E52DDA" w:rsidRPr="00B17913">
        <w:t>224</w:t>
      </w:r>
      <w:r w:rsidRPr="00B17913">
        <w:t xml:space="preserve"> MHz</w:t>
      </w:r>
      <w:r w:rsidR="00E52DDA" w:rsidRPr="00B17913">
        <w:t xml:space="preserve"> </w:t>
      </w:r>
      <w:r w:rsidR="007654B6" w:rsidRPr="00B17913">
        <w:t>et une disposition entrelacée avec une granularité de 112 MHz:</w:t>
      </w:r>
    </w:p>
    <w:p w14:paraId="5AEC6FB3" w14:textId="0ACF7032" w:rsidR="006650E8" w:rsidRPr="00B17913" w:rsidRDefault="006650E8" w:rsidP="003C35C7">
      <w:pPr>
        <w:pStyle w:val="enumlev1"/>
      </w:pPr>
      <w:r w:rsidRPr="00B17913">
        <w:tab/>
      </w:r>
      <w:proofErr w:type="gramStart"/>
      <w:r w:rsidRPr="00B17913">
        <w:t>moitié</w:t>
      </w:r>
      <w:proofErr w:type="gramEnd"/>
      <w:r w:rsidRPr="00B17913">
        <w:t xml:space="preserve"> inférieure de la bande:</w:t>
      </w:r>
      <w:r w:rsidRPr="00B17913">
        <w:tab/>
      </w:r>
      <w:r w:rsidRPr="00B17913">
        <w:rPr>
          <w:i/>
        </w:rPr>
        <w:t>f</w:t>
      </w:r>
      <w:r w:rsidRPr="00B17913">
        <w:rPr>
          <w:i/>
          <w:iCs/>
          <w:position w:val="-4"/>
        </w:rPr>
        <w:t xml:space="preserve">n </w:t>
      </w:r>
      <w:r w:rsidRPr="00B17913">
        <w:t xml:space="preserve">= </w:t>
      </w:r>
      <w:r w:rsidRPr="00B17913">
        <w:rPr>
          <w:i/>
        </w:rPr>
        <w:t>f</w:t>
      </w:r>
      <w:r w:rsidRPr="00B17913">
        <w:rPr>
          <w:i/>
          <w:iCs/>
          <w:position w:val="-4"/>
        </w:rPr>
        <w:t>o</w:t>
      </w:r>
      <w:r w:rsidRPr="00B17913">
        <w:t xml:space="preserve"> – 1 450 + 112 </w:t>
      </w:r>
      <w:r w:rsidRPr="00B17913">
        <w:rPr>
          <w:i/>
        </w:rPr>
        <w:t>n</w:t>
      </w:r>
      <w:r w:rsidRPr="00B17913">
        <w:tab/>
        <w:t>MHz</w:t>
      </w:r>
    </w:p>
    <w:p w14:paraId="3B861380" w14:textId="44AD4198" w:rsidR="006650E8" w:rsidRPr="00B17913" w:rsidRDefault="006650E8" w:rsidP="003C35C7">
      <w:pPr>
        <w:pStyle w:val="enumlev1"/>
      </w:pPr>
      <w:r w:rsidRPr="00B17913">
        <w:tab/>
      </w:r>
      <w:proofErr w:type="gramStart"/>
      <w:r w:rsidRPr="00B17913">
        <w:t>moitié</w:t>
      </w:r>
      <w:proofErr w:type="gramEnd"/>
      <w:r w:rsidRPr="00B17913">
        <w:t xml:space="preserve"> supérieure de la bande:</w:t>
      </w:r>
      <w:r w:rsidRPr="00B17913">
        <w:tab/>
      </w:r>
      <w:r w:rsidRPr="00B17913">
        <w:rPr>
          <w:i/>
        </w:rPr>
        <w:t>f′</w:t>
      </w:r>
      <w:r w:rsidRPr="00B17913">
        <w:rPr>
          <w:i/>
          <w:iCs/>
          <w:position w:val="-4"/>
        </w:rPr>
        <w:t>n</w:t>
      </w:r>
      <w:r w:rsidRPr="00B17913">
        <w:t xml:space="preserve"> = </w:t>
      </w:r>
      <w:r w:rsidRPr="00B17913">
        <w:rPr>
          <w:i/>
        </w:rPr>
        <w:t>f</w:t>
      </w:r>
      <w:r w:rsidRPr="00B17913">
        <w:rPr>
          <w:i/>
          <w:iCs/>
          <w:position w:val="-4"/>
        </w:rPr>
        <w:t>o</w:t>
      </w:r>
      <w:r w:rsidRPr="00B17913">
        <w:t xml:space="preserve"> </w:t>
      </w:r>
      <w:r w:rsidRPr="00B17913">
        <w:rPr>
          <w:szCs w:val="24"/>
        </w:rPr>
        <w:t>+ 50</w:t>
      </w:r>
      <w:r w:rsidRPr="00B17913">
        <w:t xml:space="preserve"> + 112 </w:t>
      </w:r>
      <w:r w:rsidRPr="00B17913">
        <w:rPr>
          <w:i/>
        </w:rPr>
        <w:t>n</w:t>
      </w:r>
      <w:r w:rsidRPr="00B17913">
        <w:rPr>
          <w:i/>
        </w:rPr>
        <w:tab/>
      </w:r>
      <w:r w:rsidRPr="00B17913">
        <w:rPr>
          <w:iCs/>
        </w:rPr>
        <w:tab/>
      </w:r>
      <w:r w:rsidRPr="00B17913">
        <w:t>MHz</w:t>
      </w:r>
    </w:p>
    <w:p w14:paraId="21A6D770" w14:textId="77777777" w:rsidR="006650E8" w:rsidRPr="00B17913" w:rsidRDefault="006650E8" w:rsidP="003C35C7">
      <w:pPr>
        <w:pStyle w:val="enumlev2"/>
      </w:pPr>
      <w:proofErr w:type="gramStart"/>
      <w:r w:rsidRPr="00B17913">
        <w:t>où:</w:t>
      </w:r>
      <w:proofErr w:type="gramEnd"/>
    </w:p>
    <w:p w14:paraId="18A3B789" w14:textId="124AF563" w:rsidR="006650E8" w:rsidRPr="00B17913" w:rsidRDefault="006650E8" w:rsidP="003C35C7">
      <w:pPr>
        <w:pStyle w:val="enumlev2"/>
      </w:pPr>
      <w:r w:rsidRPr="00B17913">
        <w:rPr>
          <w:i/>
        </w:rPr>
        <w:tab/>
      </w:r>
      <w:proofErr w:type="gramStart"/>
      <w:r w:rsidRPr="00B17913">
        <w:rPr>
          <w:i/>
        </w:rPr>
        <w:t>n</w:t>
      </w:r>
      <w:proofErr w:type="gramEnd"/>
      <w:r w:rsidRPr="00B17913">
        <w:t xml:space="preserve"> = 1, 2, 3, ..., 11</w:t>
      </w:r>
    </w:p>
    <w:p w14:paraId="09E7DA73" w14:textId="0E909B00" w:rsidR="006650E8" w:rsidRPr="00B17913" w:rsidRDefault="006650E8" w:rsidP="003C35C7">
      <w:pPr>
        <w:pStyle w:val="enumlev1"/>
      </w:pPr>
      <w:r w:rsidRPr="00B17913">
        <w:t>b)</w:t>
      </w:r>
      <w:r w:rsidR="009A2B79" w:rsidRPr="00B17913">
        <w:tab/>
      </w:r>
      <w:r w:rsidRPr="00B17913">
        <w:t>pour les systèmes avec un espacement de porteuses de 112 MHz:</w:t>
      </w:r>
    </w:p>
    <w:p w14:paraId="3F013B1E" w14:textId="530FEC6E" w:rsidR="009A2B79" w:rsidRPr="00B17913" w:rsidRDefault="006650E8" w:rsidP="00BD233E">
      <w:pPr>
        <w:pStyle w:val="enumlev1"/>
      </w:pPr>
      <w:r w:rsidRPr="00B17913">
        <w:tab/>
      </w:r>
      <w:proofErr w:type="gramStart"/>
      <w:r w:rsidR="009A2B79" w:rsidRPr="00B17913">
        <w:t>moitié</w:t>
      </w:r>
      <w:proofErr w:type="gramEnd"/>
      <w:r w:rsidR="009A2B79" w:rsidRPr="00B17913">
        <w:t xml:space="preserve"> inférieure de la bande:</w:t>
      </w:r>
      <w:r w:rsidR="009A2B79" w:rsidRPr="00B17913">
        <w:tab/>
      </w:r>
      <w:r w:rsidR="009A2B79" w:rsidRPr="00B17913">
        <w:rPr>
          <w:i/>
        </w:rPr>
        <w:t>f</w:t>
      </w:r>
      <w:r w:rsidR="009A2B79" w:rsidRPr="00B17913">
        <w:rPr>
          <w:i/>
          <w:iCs/>
          <w:position w:val="-4"/>
        </w:rPr>
        <w:t xml:space="preserve">n </w:t>
      </w:r>
      <w:r w:rsidR="009A2B79" w:rsidRPr="00B17913">
        <w:t xml:space="preserve">= </w:t>
      </w:r>
      <w:r w:rsidR="009A2B79" w:rsidRPr="00B17913">
        <w:rPr>
          <w:i/>
        </w:rPr>
        <w:t>f</w:t>
      </w:r>
      <w:r w:rsidR="009A2B79" w:rsidRPr="00B17913">
        <w:rPr>
          <w:i/>
          <w:iCs/>
          <w:position w:val="-4"/>
        </w:rPr>
        <w:t>o</w:t>
      </w:r>
      <w:r w:rsidR="009A2B79" w:rsidRPr="00B17913">
        <w:t xml:space="preserve"> – 1 506 + 112 </w:t>
      </w:r>
      <w:r w:rsidR="009A2B79" w:rsidRPr="00B17913">
        <w:rPr>
          <w:i/>
        </w:rPr>
        <w:t>n</w:t>
      </w:r>
      <w:r w:rsidR="009A2B79" w:rsidRPr="00B17913">
        <w:tab/>
        <w:t>MHz</w:t>
      </w:r>
    </w:p>
    <w:p w14:paraId="2D45D560" w14:textId="77777777" w:rsidR="009A2B79" w:rsidRPr="00B17913" w:rsidRDefault="009A2B79" w:rsidP="003C35C7">
      <w:pPr>
        <w:pStyle w:val="enumlev1"/>
      </w:pPr>
      <w:r w:rsidRPr="00B17913">
        <w:tab/>
      </w:r>
      <w:proofErr w:type="gramStart"/>
      <w:r w:rsidRPr="00B17913">
        <w:t>moitié</w:t>
      </w:r>
      <w:proofErr w:type="gramEnd"/>
      <w:r w:rsidRPr="00B17913">
        <w:t xml:space="preserve"> supérieure de la bande:</w:t>
      </w:r>
      <w:r w:rsidRPr="00B17913">
        <w:tab/>
      </w:r>
      <w:r w:rsidR="003325BD" w:rsidRPr="00B17913">
        <w:rPr>
          <w:i/>
        </w:rPr>
        <w:t>f′</w:t>
      </w:r>
      <w:r w:rsidR="003325BD" w:rsidRPr="00B17913">
        <w:rPr>
          <w:i/>
          <w:iCs/>
          <w:position w:val="-4"/>
        </w:rPr>
        <w:t>n</w:t>
      </w:r>
      <w:r w:rsidR="003325BD" w:rsidRPr="00B17913">
        <w:t xml:space="preserve"> = </w:t>
      </w:r>
      <w:r w:rsidR="003325BD" w:rsidRPr="00B17913">
        <w:rPr>
          <w:i/>
        </w:rPr>
        <w:t>f</w:t>
      </w:r>
      <w:r w:rsidR="003325BD" w:rsidRPr="00B17913">
        <w:rPr>
          <w:i/>
          <w:iCs/>
          <w:position w:val="-4"/>
        </w:rPr>
        <w:t>o</w:t>
      </w:r>
      <w:r w:rsidR="003325BD" w:rsidRPr="00B17913">
        <w:t xml:space="preserve"> </w:t>
      </w:r>
      <w:r w:rsidR="003325BD" w:rsidRPr="00B17913">
        <w:rPr>
          <w:szCs w:val="24"/>
        </w:rPr>
        <w:t>−</w:t>
      </w:r>
      <w:r w:rsidR="003325BD" w:rsidRPr="00B17913">
        <w:t xml:space="preserve"> 6 + 112 </w:t>
      </w:r>
      <w:r w:rsidR="003325BD" w:rsidRPr="00B17913">
        <w:rPr>
          <w:i/>
        </w:rPr>
        <w:t>n</w:t>
      </w:r>
      <w:r w:rsidRPr="00B17913">
        <w:rPr>
          <w:i/>
        </w:rPr>
        <w:tab/>
      </w:r>
      <w:r w:rsidR="004A0ED8" w:rsidRPr="00B17913">
        <w:rPr>
          <w:iCs/>
        </w:rPr>
        <w:tab/>
      </w:r>
      <w:r w:rsidRPr="00B17913">
        <w:t>MHz</w:t>
      </w:r>
    </w:p>
    <w:p w14:paraId="6B1797CB" w14:textId="77777777" w:rsidR="009A2B79" w:rsidRPr="00B17913" w:rsidRDefault="009A2B79" w:rsidP="003C35C7">
      <w:pPr>
        <w:pStyle w:val="enumlev2"/>
      </w:pPr>
      <w:proofErr w:type="gramStart"/>
      <w:r w:rsidRPr="00B17913">
        <w:t>où:</w:t>
      </w:r>
      <w:proofErr w:type="gramEnd"/>
    </w:p>
    <w:p w14:paraId="03273160" w14:textId="77777777" w:rsidR="009A2B79" w:rsidRPr="00B17913" w:rsidRDefault="009A2B79" w:rsidP="003C35C7">
      <w:pPr>
        <w:pStyle w:val="enumlev2"/>
      </w:pPr>
      <w:r w:rsidRPr="00B17913">
        <w:rPr>
          <w:i/>
        </w:rPr>
        <w:tab/>
      </w:r>
      <w:proofErr w:type="gramStart"/>
      <w:r w:rsidRPr="00B17913">
        <w:rPr>
          <w:i/>
        </w:rPr>
        <w:t>n</w:t>
      </w:r>
      <w:proofErr w:type="gramEnd"/>
      <w:r w:rsidR="00BD3BE2" w:rsidRPr="00B17913">
        <w:t xml:space="preserve"> </w:t>
      </w:r>
      <w:r w:rsidR="003325BD" w:rsidRPr="00B17913">
        <w:t>= 1, 2, 3, ..., 12</w:t>
      </w:r>
    </w:p>
    <w:p w14:paraId="119DCF46" w14:textId="2ACAB706" w:rsidR="009A2B79" w:rsidRPr="00B17913" w:rsidRDefault="006650E8" w:rsidP="003C35C7">
      <w:pPr>
        <w:pStyle w:val="enumlev1"/>
      </w:pPr>
      <w:r w:rsidRPr="00B17913">
        <w:t>c</w:t>
      </w:r>
      <w:r w:rsidR="009A2B79" w:rsidRPr="00B17913">
        <w:t>)</w:t>
      </w:r>
      <w:r w:rsidR="009A2B79" w:rsidRPr="00B17913">
        <w:tab/>
      </w:r>
      <w:r w:rsidR="003325BD" w:rsidRPr="00B17913">
        <w:t xml:space="preserve">pour les systèmes avec un espacement de porteuses de </w:t>
      </w:r>
      <w:r w:rsidR="009A2B79" w:rsidRPr="00B17913">
        <w:t>56 MHz:</w:t>
      </w:r>
    </w:p>
    <w:p w14:paraId="6E256807" w14:textId="77777777" w:rsidR="009A2B79" w:rsidRPr="00B17913" w:rsidRDefault="00B92B05" w:rsidP="003C35C7">
      <w:pPr>
        <w:pStyle w:val="enumlev1"/>
      </w:pPr>
      <w:r w:rsidRPr="00B17913">
        <w:tab/>
      </w:r>
      <w:r w:rsidR="003325BD" w:rsidRPr="00B17913">
        <w:t>moitié inférieure de la bande:</w:t>
      </w:r>
      <w:r w:rsidR="009A2B79" w:rsidRPr="00B17913">
        <w:tab/>
      </w:r>
      <w:r w:rsidR="009A2B79" w:rsidRPr="00B17913">
        <w:rPr>
          <w:i/>
          <w:iCs/>
        </w:rPr>
        <w:t>f</w:t>
      </w:r>
      <w:r w:rsidR="009A2B79" w:rsidRPr="00B17913">
        <w:rPr>
          <w:i/>
          <w:iCs/>
        </w:rPr>
        <w:fldChar w:fldCharType="begin"/>
      </w:r>
      <w:r w:rsidR="009A2B79" w:rsidRPr="00B17913">
        <w:rPr>
          <w:i/>
          <w:iCs/>
        </w:rPr>
        <w:instrText>EQ \s\do2(n)</w:instrText>
      </w:r>
      <w:r w:rsidR="009A2B79" w:rsidRPr="00B17913">
        <w:rPr>
          <w:i/>
          <w:iCs/>
        </w:rPr>
        <w:fldChar w:fldCharType="end"/>
      </w:r>
      <w:r w:rsidR="00BD3BE2" w:rsidRPr="00B17913">
        <w:rPr>
          <w:i/>
          <w:iCs/>
        </w:rPr>
        <w:t xml:space="preserve"> </w:t>
      </w:r>
      <w:r w:rsidR="009A2B79" w:rsidRPr="00B17913">
        <w:t xml:space="preserve">= </w:t>
      </w:r>
      <w:r w:rsidR="009A2B79" w:rsidRPr="00B17913">
        <w:rPr>
          <w:i/>
          <w:iCs/>
        </w:rPr>
        <w:t>fo</w:t>
      </w:r>
      <w:r w:rsidR="009A2B79" w:rsidRPr="00B17913">
        <w:t xml:space="preserve"> – 1 478 + 56 </w:t>
      </w:r>
      <w:r w:rsidR="009A2B79" w:rsidRPr="00B17913">
        <w:rPr>
          <w:i/>
          <w:iCs/>
        </w:rPr>
        <w:t>n</w:t>
      </w:r>
      <w:r w:rsidR="009A2B79" w:rsidRPr="00B17913">
        <w:tab/>
      </w:r>
      <w:r w:rsidR="004A0ED8" w:rsidRPr="00B17913">
        <w:tab/>
      </w:r>
      <w:r w:rsidR="009A2B79" w:rsidRPr="00B17913">
        <w:t xml:space="preserve">MHz </w:t>
      </w:r>
    </w:p>
    <w:p w14:paraId="2C14BCD8" w14:textId="77777777" w:rsidR="009A2B79" w:rsidRPr="00B17913" w:rsidRDefault="00B92B05" w:rsidP="003C35C7">
      <w:pPr>
        <w:pStyle w:val="enumlev1"/>
      </w:pPr>
      <w:r w:rsidRPr="00B17913">
        <w:tab/>
      </w:r>
      <w:proofErr w:type="gramStart"/>
      <w:r w:rsidR="003325BD" w:rsidRPr="00B17913">
        <w:t>moitié</w:t>
      </w:r>
      <w:proofErr w:type="gramEnd"/>
      <w:r w:rsidR="003325BD" w:rsidRPr="00B17913">
        <w:t xml:space="preserve"> supérieure de la bande:</w:t>
      </w:r>
      <w:r w:rsidR="009A2B79" w:rsidRPr="00B17913">
        <w:tab/>
      </w:r>
      <w:r w:rsidR="009A2B79" w:rsidRPr="00B17913">
        <w:rPr>
          <w:i/>
          <w:iCs/>
        </w:rPr>
        <w:t>f</w:t>
      </w:r>
      <w:r w:rsidR="009A2B79" w:rsidRPr="00B17913">
        <w:t>′</w:t>
      </w:r>
      <w:r w:rsidR="009A2B79" w:rsidRPr="00B17913">
        <w:rPr>
          <w:i/>
          <w:iCs/>
        </w:rPr>
        <w:t>n</w:t>
      </w:r>
      <w:r w:rsidR="009A2B79" w:rsidRPr="00B17913">
        <w:t xml:space="preserve"> = </w:t>
      </w:r>
      <w:r w:rsidR="009A2B79" w:rsidRPr="00B17913">
        <w:rPr>
          <w:i/>
          <w:iCs/>
        </w:rPr>
        <w:t>fo</w:t>
      </w:r>
      <w:r w:rsidR="009A2B79" w:rsidRPr="00B17913">
        <w:t xml:space="preserve"> + 22 + 56 </w:t>
      </w:r>
      <w:r w:rsidR="009A2B79" w:rsidRPr="00B17913">
        <w:rPr>
          <w:i/>
          <w:iCs/>
        </w:rPr>
        <w:t>n</w:t>
      </w:r>
      <w:r w:rsidR="009A2B79" w:rsidRPr="00B17913">
        <w:tab/>
      </w:r>
      <w:r w:rsidR="004A0ED8" w:rsidRPr="00B17913">
        <w:tab/>
      </w:r>
      <w:r w:rsidR="009A2B79" w:rsidRPr="00B17913">
        <w:t>MHz</w:t>
      </w:r>
    </w:p>
    <w:p w14:paraId="329D7E51" w14:textId="77777777" w:rsidR="009A2B79" w:rsidRPr="00B17913" w:rsidRDefault="003325BD" w:rsidP="003C35C7">
      <w:pPr>
        <w:pStyle w:val="enumlev2"/>
      </w:pPr>
      <w:proofErr w:type="gramStart"/>
      <w:r w:rsidRPr="00B17913">
        <w:t>où</w:t>
      </w:r>
      <w:r w:rsidR="009A2B79" w:rsidRPr="00B17913">
        <w:t>:</w:t>
      </w:r>
      <w:proofErr w:type="gramEnd"/>
    </w:p>
    <w:p w14:paraId="5F03A6B7" w14:textId="77777777" w:rsidR="009A2B79" w:rsidRPr="00B17913" w:rsidRDefault="009A2B79" w:rsidP="003C35C7">
      <w:pPr>
        <w:pStyle w:val="enumlev2"/>
      </w:pPr>
      <w:r w:rsidRPr="00B17913">
        <w:tab/>
      </w:r>
      <w:proofErr w:type="gramStart"/>
      <w:r w:rsidRPr="00B17913">
        <w:rPr>
          <w:i/>
          <w:iCs/>
        </w:rPr>
        <w:t>n</w:t>
      </w:r>
      <w:proofErr w:type="gramEnd"/>
      <w:r w:rsidRPr="00B17913">
        <w:t xml:space="preserve"> = 1, 2, 3, ..., 25</w:t>
      </w:r>
    </w:p>
    <w:p w14:paraId="2A1FAAA6" w14:textId="7D6162FD" w:rsidR="009A2B79" w:rsidRPr="00B17913" w:rsidRDefault="006650E8" w:rsidP="003C35C7">
      <w:pPr>
        <w:pStyle w:val="enumlev1"/>
      </w:pPr>
      <w:r w:rsidRPr="00B17913">
        <w:t>d</w:t>
      </w:r>
      <w:r w:rsidR="009A2B79" w:rsidRPr="00B17913">
        <w:t>)</w:t>
      </w:r>
      <w:r w:rsidR="009A2B79" w:rsidRPr="00B17913">
        <w:tab/>
      </w:r>
      <w:r w:rsidR="003325BD" w:rsidRPr="00B17913">
        <w:t xml:space="preserve">pour les systèmes avec un espacement de porteuses de </w:t>
      </w:r>
      <w:r w:rsidR="009A2B79" w:rsidRPr="00B17913">
        <w:t>28 MHz:</w:t>
      </w:r>
    </w:p>
    <w:p w14:paraId="1BE278ED" w14:textId="77777777" w:rsidR="009A2B79" w:rsidRPr="00B17913" w:rsidRDefault="00B92B05" w:rsidP="003C35C7">
      <w:pPr>
        <w:pStyle w:val="enumlev1"/>
        <w:rPr>
          <w:i/>
          <w:iCs/>
        </w:rPr>
      </w:pPr>
      <w:r w:rsidRPr="00B17913">
        <w:tab/>
      </w:r>
      <w:r w:rsidR="003325BD" w:rsidRPr="00B17913">
        <w:t>moitié inférieure de la bande:</w:t>
      </w:r>
      <w:r w:rsidR="009A2B79" w:rsidRPr="00B17913">
        <w:rPr>
          <w:i/>
          <w:iCs/>
        </w:rPr>
        <w:tab/>
        <w:t>f</w:t>
      </w:r>
      <w:r w:rsidR="009A2B79" w:rsidRPr="00B17913">
        <w:rPr>
          <w:i/>
          <w:iCs/>
        </w:rPr>
        <w:fldChar w:fldCharType="begin"/>
      </w:r>
      <w:r w:rsidR="009A2B79" w:rsidRPr="00B17913">
        <w:rPr>
          <w:i/>
          <w:iCs/>
        </w:rPr>
        <w:instrText>EQ \s\do2(n)</w:instrText>
      </w:r>
      <w:r w:rsidR="009A2B79" w:rsidRPr="00B17913">
        <w:rPr>
          <w:i/>
          <w:iCs/>
        </w:rPr>
        <w:fldChar w:fldCharType="end"/>
      </w:r>
      <w:r w:rsidR="00BD3BE2" w:rsidRPr="00B17913">
        <w:rPr>
          <w:i/>
          <w:iCs/>
        </w:rPr>
        <w:t xml:space="preserve"> </w:t>
      </w:r>
      <w:r w:rsidR="009A2B79" w:rsidRPr="00B17913">
        <w:rPr>
          <w:i/>
          <w:iCs/>
        </w:rPr>
        <w:t xml:space="preserve">= fo </w:t>
      </w:r>
      <w:r w:rsidR="009A2B79" w:rsidRPr="00B17913">
        <w:t>– 1 464</w:t>
      </w:r>
      <w:r w:rsidR="009A2B79" w:rsidRPr="00B17913">
        <w:rPr>
          <w:i/>
          <w:iCs/>
        </w:rPr>
        <w:t xml:space="preserve"> + </w:t>
      </w:r>
      <w:r w:rsidR="009A2B79" w:rsidRPr="00B17913">
        <w:t xml:space="preserve">28 </w:t>
      </w:r>
      <w:r w:rsidR="009A2B79" w:rsidRPr="00B17913">
        <w:rPr>
          <w:i/>
          <w:iCs/>
        </w:rPr>
        <w:t>n</w:t>
      </w:r>
      <w:r w:rsidR="009A2B79" w:rsidRPr="00B17913">
        <w:rPr>
          <w:i/>
          <w:iCs/>
        </w:rPr>
        <w:tab/>
      </w:r>
      <w:r w:rsidR="004A0ED8" w:rsidRPr="00B17913">
        <w:rPr>
          <w:i/>
          <w:iCs/>
        </w:rPr>
        <w:tab/>
      </w:r>
      <w:r w:rsidR="009A2B79" w:rsidRPr="00B17913">
        <w:t>MHz</w:t>
      </w:r>
      <w:r w:rsidR="009A2B79" w:rsidRPr="00B17913">
        <w:rPr>
          <w:i/>
          <w:iCs/>
        </w:rPr>
        <w:t xml:space="preserve"> </w:t>
      </w:r>
    </w:p>
    <w:p w14:paraId="5A45CEAC" w14:textId="77777777" w:rsidR="009A2B79" w:rsidRPr="00B17913" w:rsidRDefault="00B92B05" w:rsidP="003C35C7">
      <w:pPr>
        <w:pStyle w:val="enumlev1"/>
      </w:pPr>
      <w:r w:rsidRPr="00B17913">
        <w:tab/>
      </w:r>
      <w:proofErr w:type="gramStart"/>
      <w:r w:rsidR="003325BD" w:rsidRPr="00B17913">
        <w:t>moitié</w:t>
      </w:r>
      <w:proofErr w:type="gramEnd"/>
      <w:r w:rsidR="003325BD" w:rsidRPr="00B17913">
        <w:t xml:space="preserve"> supérieure de la bande:</w:t>
      </w:r>
      <w:r w:rsidR="009A2B79" w:rsidRPr="00B17913">
        <w:tab/>
      </w:r>
      <w:r w:rsidR="009A2B79" w:rsidRPr="00B17913">
        <w:rPr>
          <w:i/>
          <w:iCs/>
        </w:rPr>
        <w:t xml:space="preserve">f′n = fo + </w:t>
      </w:r>
      <w:r w:rsidR="009A2B79" w:rsidRPr="00B17913">
        <w:t>36 + 28</w:t>
      </w:r>
      <w:r w:rsidR="009A2B79" w:rsidRPr="00B17913">
        <w:rPr>
          <w:i/>
          <w:iCs/>
        </w:rPr>
        <w:t xml:space="preserve"> n</w:t>
      </w:r>
      <w:r w:rsidR="009A2B79" w:rsidRPr="00B17913">
        <w:tab/>
      </w:r>
      <w:r w:rsidR="004A0ED8" w:rsidRPr="00B17913">
        <w:tab/>
      </w:r>
      <w:r w:rsidR="009A2B79" w:rsidRPr="00B17913">
        <w:t>MHz</w:t>
      </w:r>
    </w:p>
    <w:p w14:paraId="43168DA0" w14:textId="77777777" w:rsidR="009A2B79" w:rsidRPr="00B17913" w:rsidRDefault="003325BD" w:rsidP="003C35C7">
      <w:pPr>
        <w:pStyle w:val="enumlev2"/>
      </w:pPr>
      <w:proofErr w:type="gramStart"/>
      <w:r w:rsidRPr="00B17913">
        <w:t>où</w:t>
      </w:r>
      <w:r w:rsidR="009A2B79" w:rsidRPr="00B17913">
        <w:t>:</w:t>
      </w:r>
      <w:proofErr w:type="gramEnd"/>
    </w:p>
    <w:p w14:paraId="5344179A" w14:textId="77777777" w:rsidR="009A2B79" w:rsidRPr="00B17913" w:rsidRDefault="009A2B79" w:rsidP="003C35C7">
      <w:pPr>
        <w:pStyle w:val="enumlev2"/>
      </w:pPr>
      <w:r w:rsidRPr="00B17913">
        <w:tab/>
      </w:r>
      <w:proofErr w:type="gramStart"/>
      <w:r w:rsidRPr="00B17913">
        <w:rPr>
          <w:i/>
          <w:iCs/>
        </w:rPr>
        <w:t>n</w:t>
      </w:r>
      <w:proofErr w:type="gramEnd"/>
      <w:r w:rsidRPr="00B17913">
        <w:t xml:space="preserve"> = 1, 2, 3, ..., 50</w:t>
      </w:r>
    </w:p>
    <w:p w14:paraId="764A5F09" w14:textId="77777777" w:rsidR="004D0E1C" w:rsidRPr="00B17913" w:rsidRDefault="009A2B79" w:rsidP="003C35C7">
      <w:pPr>
        <w:pStyle w:val="enumlev1"/>
      </w:pPr>
      <w:r w:rsidRPr="00B17913">
        <w:tab/>
      </w:r>
      <w:r w:rsidR="004D0E1C" w:rsidRPr="00B17913">
        <w:t>En outre, l</w:t>
      </w:r>
      <w:r w:rsidR="00BD3BE2" w:rsidRPr="00B17913">
        <w:t>'</w:t>
      </w:r>
      <w:r w:rsidR="004D0E1C" w:rsidRPr="00B17913">
        <w:t>utilisation d</w:t>
      </w:r>
      <w:r w:rsidR="00BD3BE2" w:rsidRPr="00B17913">
        <w:t>'</w:t>
      </w:r>
      <w:r w:rsidR="004D0E1C" w:rsidRPr="00B17913">
        <w:t>un canal d</w:t>
      </w:r>
      <w:r w:rsidR="00BD3BE2" w:rsidRPr="00B17913">
        <w:t>'</w:t>
      </w:r>
      <w:r w:rsidR="004D0E1C" w:rsidRPr="00B17913">
        <w:t xml:space="preserve">indice </w:t>
      </w:r>
      <w:r w:rsidR="004D0E1C" w:rsidRPr="00B17913">
        <w:rPr>
          <w:i/>
          <w:iCs/>
        </w:rPr>
        <w:t>n</w:t>
      </w:r>
      <w:r w:rsidR="004D0E1C" w:rsidRPr="00B17913">
        <w:t xml:space="preserve"> = 0 peut être envisagée avec l</w:t>
      </w:r>
      <w:r w:rsidR="00BD3BE2" w:rsidRPr="00B17913">
        <w:t>'</w:t>
      </w:r>
      <w:r w:rsidR="004D0E1C" w:rsidRPr="00B17913">
        <w:t>accord des administrations concernées;</w:t>
      </w:r>
    </w:p>
    <w:p w14:paraId="1E2CD249" w14:textId="074B8B9E" w:rsidR="009A2B79" w:rsidRPr="00B17913" w:rsidRDefault="006650E8" w:rsidP="003C35C7">
      <w:pPr>
        <w:pStyle w:val="enumlev1"/>
      </w:pPr>
      <w:r w:rsidRPr="00B17913">
        <w:t>e</w:t>
      </w:r>
      <w:r w:rsidR="009A2B79" w:rsidRPr="00B17913">
        <w:t>)</w:t>
      </w:r>
      <w:r w:rsidR="009A2B79" w:rsidRPr="00B17913">
        <w:tab/>
      </w:r>
      <w:r w:rsidR="003325BD" w:rsidRPr="00B17913">
        <w:t xml:space="preserve">pour les systèmes avec un espacement de porteuses de </w:t>
      </w:r>
      <w:r w:rsidR="009A2B79" w:rsidRPr="00B17913">
        <w:t>14 </w:t>
      </w:r>
      <w:proofErr w:type="gramStart"/>
      <w:r w:rsidR="009A2B79" w:rsidRPr="00B17913">
        <w:t>MHz:</w:t>
      </w:r>
      <w:proofErr w:type="gramEnd"/>
    </w:p>
    <w:p w14:paraId="388BF14B" w14:textId="4F1EC585" w:rsidR="009A2B79" w:rsidRPr="00B17913" w:rsidRDefault="00DF4F77" w:rsidP="003C35C7">
      <w:pPr>
        <w:pStyle w:val="enumlev1"/>
      </w:pPr>
      <w:r w:rsidRPr="00B17913">
        <w:tab/>
      </w:r>
      <w:r w:rsidR="003325BD" w:rsidRPr="00B17913">
        <w:t>moitié inférieure de la bande:</w:t>
      </w:r>
      <w:r w:rsidR="009A2B79" w:rsidRPr="00B17913">
        <w:tab/>
      </w:r>
      <w:r w:rsidR="009A2B79" w:rsidRPr="00B17913">
        <w:rPr>
          <w:i/>
          <w:iCs/>
        </w:rPr>
        <w:t>f</w:t>
      </w:r>
      <w:r w:rsidR="009A2B79" w:rsidRPr="00B17913">
        <w:rPr>
          <w:i/>
          <w:iCs/>
        </w:rPr>
        <w:fldChar w:fldCharType="begin"/>
      </w:r>
      <w:r w:rsidR="009A2B79" w:rsidRPr="00B17913">
        <w:rPr>
          <w:i/>
          <w:iCs/>
        </w:rPr>
        <w:instrText>EQ \s\do2(n)</w:instrText>
      </w:r>
      <w:r w:rsidR="009A2B79" w:rsidRPr="00B17913">
        <w:rPr>
          <w:i/>
          <w:iCs/>
        </w:rPr>
        <w:fldChar w:fldCharType="end"/>
      </w:r>
      <w:r w:rsidR="00BD3BE2" w:rsidRPr="00B17913">
        <w:rPr>
          <w:i/>
          <w:iCs/>
        </w:rPr>
        <w:t xml:space="preserve"> </w:t>
      </w:r>
      <w:r w:rsidR="009A2B79" w:rsidRPr="00B17913">
        <w:t xml:space="preserve">= </w:t>
      </w:r>
      <w:r w:rsidR="009A2B79" w:rsidRPr="00B17913">
        <w:rPr>
          <w:i/>
          <w:iCs/>
        </w:rPr>
        <w:t>fo</w:t>
      </w:r>
      <w:r w:rsidR="009A2B79" w:rsidRPr="00B17913">
        <w:t xml:space="preserve"> – 1 457 + 14 </w:t>
      </w:r>
      <w:r w:rsidR="009A2B79" w:rsidRPr="00B17913">
        <w:rPr>
          <w:i/>
          <w:iCs/>
        </w:rPr>
        <w:t>n</w:t>
      </w:r>
      <w:r w:rsidR="009A2B79" w:rsidRPr="00B17913">
        <w:tab/>
      </w:r>
      <w:r w:rsidR="00B33FA2">
        <w:tab/>
      </w:r>
      <w:r w:rsidR="009A2B79" w:rsidRPr="00B17913">
        <w:t xml:space="preserve">MHz </w:t>
      </w:r>
    </w:p>
    <w:p w14:paraId="6BB49B9E" w14:textId="446E23E5" w:rsidR="009A2B79" w:rsidRPr="00B17913" w:rsidRDefault="00DF4F77" w:rsidP="003C35C7">
      <w:pPr>
        <w:pStyle w:val="enumlev1"/>
        <w:rPr>
          <w:i/>
          <w:iCs/>
        </w:rPr>
      </w:pPr>
      <w:r w:rsidRPr="00B17913">
        <w:tab/>
      </w:r>
      <w:proofErr w:type="gramStart"/>
      <w:r w:rsidR="003325BD" w:rsidRPr="00B17913">
        <w:t>moitié</w:t>
      </w:r>
      <w:proofErr w:type="gramEnd"/>
      <w:r w:rsidR="003325BD" w:rsidRPr="00B17913">
        <w:t xml:space="preserve"> supérieure de la bande:</w:t>
      </w:r>
      <w:r w:rsidR="009A2B79" w:rsidRPr="00B17913">
        <w:tab/>
      </w:r>
      <w:r w:rsidR="009A2B79" w:rsidRPr="00B17913">
        <w:rPr>
          <w:i/>
          <w:iCs/>
        </w:rPr>
        <w:t>f′n</w:t>
      </w:r>
      <w:r w:rsidR="009A2B79" w:rsidRPr="00B17913">
        <w:t xml:space="preserve"> = </w:t>
      </w:r>
      <w:r w:rsidR="009A2B79" w:rsidRPr="00B17913">
        <w:rPr>
          <w:i/>
          <w:iCs/>
        </w:rPr>
        <w:t xml:space="preserve">fo </w:t>
      </w:r>
      <w:r w:rsidR="009A2B79" w:rsidRPr="00B17913">
        <w:t xml:space="preserve">+ 43 + 14 </w:t>
      </w:r>
      <w:r w:rsidR="009A2B79" w:rsidRPr="00B17913">
        <w:rPr>
          <w:i/>
          <w:iCs/>
        </w:rPr>
        <w:t>n</w:t>
      </w:r>
      <w:r w:rsidR="009A2B79" w:rsidRPr="00B17913">
        <w:tab/>
      </w:r>
      <w:r w:rsidR="00B33FA2">
        <w:tab/>
      </w:r>
      <w:r w:rsidR="009A2B79" w:rsidRPr="00B17913">
        <w:t>MHz</w:t>
      </w:r>
    </w:p>
    <w:p w14:paraId="0AC2E048" w14:textId="77777777" w:rsidR="009A2B79" w:rsidRPr="00B17913" w:rsidRDefault="006F764B" w:rsidP="003C35C7">
      <w:pPr>
        <w:pStyle w:val="enumlev2"/>
      </w:pPr>
      <w:proofErr w:type="gramStart"/>
      <w:r w:rsidRPr="00B17913">
        <w:lastRenderedPageBreak/>
        <w:t>où</w:t>
      </w:r>
      <w:r w:rsidR="009A2B79" w:rsidRPr="00B17913">
        <w:t>:</w:t>
      </w:r>
      <w:proofErr w:type="gramEnd"/>
    </w:p>
    <w:p w14:paraId="7122E293" w14:textId="77777777" w:rsidR="009A2B79" w:rsidRPr="00B17913" w:rsidRDefault="009A2B79" w:rsidP="003C35C7">
      <w:pPr>
        <w:pStyle w:val="enumlev2"/>
      </w:pPr>
      <w:r w:rsidRPr="00B17913">
        <w:tab/>
      </w:r>
      <w:proofErr w:type="gramStart"/>
      <w:r w:rsidRPr="00B17913">
        <w:rPr>
          <w:i/>
          <w:iCs/>
        </w:rPr>
        <w:t>n</w:t>
      </w:r>
      <w:proofErr w:type="gramEnd"/>
      <w:r w:rsidRPr="00B17913">
        <w:t xml:space="preserve"> = 1, 2, 3, ..., 101</w:t>
      </w:r>
    </w:p>
    <w:p w14:paraId="625B18FC" w14:textId="77777777" w:rsidR="004D0E1C" w:rsidRPr="00B17913" w:rsidRDefault="009A2B79" w:rsidP="003C35C7">
      <w:pPr>
        <w:pStyle w:val="enumlev1"/>
      </w:pPr>
      <w:r w:rsidRPr="00B17913">
        <w:tab/>
      </w:r>
      <w:r w:rsidR="004D0E1C" w:rsidRPr="00B17913">
        <w:t>En outre, l</w:t>
      </w:r>
      <w:r w:rsidR="00BD3BE2" w:rsidRPr="00B17913">
        <w:t>'</w:t>
      </w:r>
      <w:r w:rsidR="004D0E1C" w:rsidRPr="00B17913">
        <w:t>utilisation de canaux d</w:t>
      </w:r>
      <w:r w:rsidR="00BD3BE2" w:rsidRPr="00B17913">
        <w:t>'</w:t>
      </w:r>
      <w:r w:rsidR="00927EE7" w:rsidRPr="00B17913">
        <w:t>indice</w:t>
      </w:r>
      <w:r w:rsidR="004D0E1C" w:rsidRPr="00B17913">
        <w:t xml:space="preserve"> </w:t>
      </w:r>
      <w:r w:rsidR="004D0E1C" w:rsidRPr="00B17913">
        <w:rPr>
          <w:i/>
          <w:iCs/>
        </w:rPr>
        <w:t>n</w:t>
      </w:r>
      <w:r w:rsidR="004D0E1C" w:rsidRPr="00B17913">
        <w:t xml:space="preserve"> = </w:t>
      </w:r>
      <w:r w:rsidR="004D0E1C" w:rsidRPr="00B17913">
        <w:rPr>
          <w:szCs w:val="24"/>
        </w:rPr>
        <w:t>−</w:t>
      </w:r>
      <w:r w:rsidR="004D0E1C" w:rsidRPr="00B17913">
        <w:t>1 et 0 peut être envisagée avec l</w:t>
      </w:r>
      <w:r w:rsidR="00BD3BE2" w:rsidRPr="00B17913">
        <w:t>'</w:t>
      </w:r>
      <w:r w:rsidR="004D0E1C" w:rsidRPr="00B17913">
        <w:t>accord des admini</w:t>
      </w:r>
      <w:r w:rsidR="006211FE" w:rsidRPr="00B17913">
        <w:t>s</w:t>
      </w:r>
      <w:r w:rsidR="004D0E1C" w:rsidRPr="00B17913">
        <w:t>trations concernées;</w:t>
      </w:r>
    </w:p>
    <w:p w14:paraId="5BDA77DA" w14:textId="7CAA4EA0" w:rsidR="009A2B79" w:rsidRPr="00B17913" w:rsidRDefault="006650E8" w:rsidP="003C35C7">
      <w:pPr>
        <w:pStyle w:val="enumlev1"/>
        <w:keepNext/>
      </w:pPr>
      <w:r w:rsidRPr="00B17913">
        <w:t>f</w:t>
      </w:r>
      <w:r w:rsidR="009A2B79" w:rsidRPr="00B17913">
        <w:t>)</w:t>
      </w:r>
      <w:r w:rsidR="009A2B79" w:rsidRPr="00B17913">
        <w:tab/>
      </w:r>
      <w:r w:rsidR="006F764B" w:rsidRPr="00B17913">
        <w:t xml:space="preserve">pour les systèmes avec un espacement de porteuses de </w:t>
      </w:r>
      <w:r w:rsidR="009A2B79" w:rsidRPr="00B17913">
        <w:t>7 MHz:</w:t>
      </w:r>
    </w:p>
    <w:p w14:paraId="6734CD25" w14:textId="114C69C5" w:rsidR="009A2B79" w:rsidRPr="00B17913" w:rsidRDefault="00DF4F77" w:rsidP="003C35C7">
      <w:pPr>
        <w:pStyle w:val="enumlev1"/>
      </w:pPr>
      <w:r w:rsidRPr="00B17913">
        <w:tab/>
      </w:r>
      <w:r w:rsidR="006F764B" w:rsidRPr="00B17913">
        <w:t>moitié inférieure de la bande:</w:t>
      </w:r>
      <w:r w:rsidR="009A2B79" w:rsidRPr="00B17913">
        <w:tab/>
      </w:r>
      <w:r w:rsidR="009A2B79" w:rsidRPr="00B17913">
        <w:rPr>
          <w:i/>
          <w:iCs/>
        </w:rPr>
        <w:t>f</w:t>
      </w:r>
      <w:r w:rsidR="009A2B79" w:rsidRPr="00B17913">
        <w:rPr>
          <w:i/>
          <w:iCs/>
        </w:rPr>
        <w:fldChar w:fldCharType="begin"/>
      </w:r>
      <w:r w:rsidR="009A2B79" w:rsidRPr="00B17913">
        <w:rPr>
          <w:i/>
          <w:iCs/>
        </w:rPr>
        <w:instrText>EQ \s\do2(n)</w:instrText>
      </w:r>
      <w:r w:rsidR="009A2B79" w:rsidRPr="00B17913">
        <w:rPr>
          <w:i/>
          <w:iCs/>
        </w:rPr>
        <w:fldChar w:fldCharType="end"/>
      </w:r>
      <w:r w:rsidR="00BD3BE2" w:rsidRPr="00B17913">
        <w:t xml:space="preserve"> </w:t>
      </w:r>
      <w:r w:rsidR="009A2B79" w:rsidRPr="00B17913">
        <w:t xml:space="preserve">= </w:t>
      </w:r>
      <w:r w:rsidR="009A2B79" w:rsidRPr="00B17913">
        <w:rPr>
          <w:i/>
          <w:iCs/>
        </w:rPr>
        <w:t>fo</w:t>
      </w:r>
      <w:r w:rsidR="009A2B79" w:rsidRPr="00B17913">
        <w:t xml:space="preserve"> – 1 453</w:t>
      </w:r>
      <w:r w:rsidR="00284C1C" w:rsidRPr="00B17913">
        <w:t>,</w:t>
      </w:r>
      <w:r w:rsidR="009A2B79" w:rsidRPr="00B17913">
        <w:t xml:space="preserve">5 + 7 </w:t>
      </w:r>
      <w:r w:rsidR="009A2B79" w:rsidRPr="00B17913">
        <w:rPr>
          <w:i/>
          <w:iCs/>
        </w:rPr>
        <w:t>n</w:t>
      </w:r>
      <w:r w:rsidR="00B33FA2">
        <w:rPr>
          <w:i/>
          <w:iCs/>
        </w:rPr>
        <w:tab/>
      </w:r>
      <w:r w:rsidR="009A2B79" w:rsidRPr="00B17913">
        <w:rPr>
          <w:i/>
          <w:iCs/>
        </w:rPr>
        <w:tab/>
      </w:r>
      <w:r w:rsidR="009A2B79" w:rsidRPr="00B17913">
        <w:t xml:space="preserve">MHz </w:t>
      </w:r>
    </w:p>
    <w:p w14:paraId="6FAEF44F" w14:textId="2F1F764B" w:rsidR="009A2B79" w:rsidRPr="00B17913" w:rsidRDefault="00DF4F77" w:rsidP="003C35C7">
      <w:pPr>
        <w:pStyle w:val="enumlev1"/>
      </w:pPr>
      <w:r w:rsidRPr="00B17913">
        <w:tab/>
      </w:r>
      <w:proofErr w:type="gramStart"/>
      <w:r w:rsidR="006F764B" w:rsidRPr="00B17913">
        <w:t>moitié</w:t>
      </w:r>
      <w:proofErr w:type="gramEnd"/>
      <w:r w:rsidR="006F764B" w:rsidRPr="00B17913">
        <w:t xml:space="preserve"> supérieure de la bande:</w:t>
      </w:r>
      <w:r w:rsidR="009A2B79" w:rsidRPr="00B17913">
        <w:tab/>
      </w:r>
      <w:r w:rsidR="009A2B79" w:rsidRPr="00B17913">
        <w:rPr>
          <w:i/>
          <w:iCs/>
        </w:rPr>
        <w:t>f′n</w:t>
      </w:r>
      <w:r w:rsidR="00BD3BE2" w:rsidRPr="00B17913">
        <w:t xml:space="preserve"> </w:t>
      </w:r>
      <w:r w:rsidR="009A2B79" w:rsidRPr="00B17913">
        <w:t xml:space="preserve">= </w:t>
      </w:r>
      <w:r w:rsidR="009A2B79" w:rsidRPr="00B17913">
        <w:rPr>
          <w:i/>
          <w:iCs/>
        </w:rPr>
        <w:t>fo+</w:t>
      </w:r>
      <w:r w:rsidR="009A2B79" w:rsidRPr="00B17913">
        <w:t xml:space="preserve"> 46</w:t>
      </w:r>
      <w:r w:rsidR="00284C1C" w:rsidRPr="00B17913">
        <w:t>,</w:t>
      </w:r>
      <w:r w:rsidR="009A2B79" w:rsidRPr="00B17913">
        <w:t xml:space="preserve">5 + 7 </w:t>
      </w:r>
      <w:r w:rsidR="009A2B79" w:rsidRPr="00B17913">
        <w:rPr>
          <w:i/>
          <w:iCs/>
        </w:rPr>
        <w:t>n</w:t>
      </w:r>
      <w:r w:rsidR="009A2B79" w:rsidRPr="00B17913">
        <w:tab/>
      </w:r>
      <w:r w:rsidR="00B33FA2">
        <w:tab/>
      </w:r>
      <w:r w:rsidR="009A2B79" w:rsidRPr="00B17913">
        <w:t>MHz</w:t>
      </w:r>
    </w:p>
    <w:p w14:paraId="25DF5BCF" w14:textId="77777777" w:rsidR="009A2B79" w:rsidRPr="00B17913" w:rsidRDefault="006F764B" w:rsidP="003C35C7">
      <w:pPr>
        <w:pStyle w:val="enumlev2"/>
      </w:pPr>
      <w:proofErr w:type="gramStart"/>
      <w:r w:rsidRPr="00B17913">
        <w:t>où</w:t>
      </w:r>
      <w:r w:rsidR="009A2B79" w:rsidRPr="00B17913">
        <w:t>:</w:t>
      </w:r>
      <w:proofErr w:type="gramEnd"/>
    </w:p>
    <w:p w14:paraId="04D1D744" w14:textId="77777777" w:rsidR="009A2B79" w:rsidRPr="00B17913" w:rsidRDefault="009A2B79" w:rsidP="003C35C7">
      <w:pPr>
        <w:pStyle w:val="enumlev2"/>
      </w:pPr>
      <w:r w:rsidRPr="00B17913">
        <w:tab/>
      </w:r>
      <w:proofErr w:type="gramStart"/>
      <w:r w:rsidRPr="00B17913">
        <w:rPr>
          <w:i/>
          <w:iCs/>
        </w:rPr>
        <w:t>n</w:t>
      </w:r>
      <w:proofErr w:type="gramEnd"/>
      <w:r w:rsidRPr="00B17913">
        <w:t xml:space="preserve"> = 1, 2, 3, ..., 202</w:t>
      </w:r>
    </w:p>
    <w:p w14:paraId="013BEEA0" w14:textId="547EA592" w:rsidR="004D0E1C" w:rsidRPr="00B17913" w:rsidRDefault="009A2B79" w:rsidP="003C35C7">
      <w:pPr>
        <w:pStyle w:val="enumlev1"/>
      </w:pPr>
      <w:r w:rsidRPr="00B17913">
        <w:tab/>
      </w:r>
      <w:r w:rsidR="004D0E1C" w:rsidRPr="00B17913">
        <w:t>En outre, l</w:t>
      </w:r>
      <w:r w:rsidR="00BD3BE2" w:rsidRPr="00B17913">
        <w:t>'</w:t>
      </w:r>
      <w:r w:rsidR="004D0E1C" w:rsidRPr="00B17913">
        <w:t>utilisation de canaux d</w:t>
      </w:r>
      <w:r w:rsidR="00BD3BE2" w:rsidRPr="00B17913">
        <w:t>'</w:t>
      </w:r>
      <w:r w:rsidR="004D0E1C" w:rsidRPr="00B17913">
        <w:t xml:space="preserve">indice </w:t>
      </w:r>
      <w:r w:rsidR="004D0E1C" w:rsidRPr="00B17913">
        <w:rPr>
          <w:i/>
          <w:iCs/>
        </w:rPr>
        <w:t>n</w:t>
      </w:r>
      <w:r w:rsidR="004D0E1C" w:rsidRPr="00B17913">
        <w:t xml:space="preserve"> = </w:t>
      </w:r>
      <w:r w:rsidR="004D0E1C" w:rsidRPr="00B17913">
        <w:rPr>
          <w:szCs w:val="24"/>
        </w:rPr>
        <w:t>−</w:t>
      </w:r>
      <w:r w:rsidR="004D0E1C" w:rsidRPr="00B17913">
        <w:t xml:space="preserve">3, </w:t>
      </w:r>
      <w:r w:rsidR="004D0E1C" w:rsidRPr="00B17913">
        <w:rPr>
          <w:szCs w:val="24"/>
        </w:rPr>
        <w:t>−</w:t>
      </w:r>
      <w:r w:rsidR="004D0E1C" w:rsidRPr="00B17913">
        <w:t xml:space="preserve">2, </w:t>
      </w:r>
      <w:r w:rsidR="004D0E1C" w:rsidRPr="00B17913">
        <w:rPr>
          <w:szCs w:val="24"/>
        </w:rPr>
        <w:t>−</w:t>
      </w:r>
      <w:r w:rsidR="004D0E1C" w:rsidRPr="00B17913">
        <w:t>1</w:t>
      </w:r>
      <w:r w:rsidR="00927EE7" w:rsidRPr="00B17913">
        <w:t xml:space="preserve"> et 0 peut être envisagée avec l</w:t>
      </w:r>
      <w:r w:rsidR="00BD3BE2" w:rsidRPr="00B17913">
        <w:t>'</w:t>
      </w:r>
      <w:r w:rsidR="00927EE7" w:rsidRPr="00B17913">
        <w:t>accord des administrations concernées.</w:t>
      </w:r>
    </w:p>
    <w:p w14:paraId="733E15F6" w14:textId="77777777" w:rsidR="009A2B79" w:rsidRPr="00B17913" w:rsidRDefault="009A2B79" w:rsidP="003C35C7">
      <w:pPr>
        <w:pStyle w:val="TableNo"/>
      </w:pPr>
      <w:r w:rsidRPr="00B17913">
        <w:t>TABLE</w:t>
      </w:r>
      <w:r w:rsidR="00B54967" w:rsidRPr="00B17913">
        <w:t>AU</w:t>
      </w:r>
      <w:r w:rsidRPr="00B17913">
        <w:t xml:space="preserve"> 1</w:t>
      </w:r>
    </w:p>
    <w:p w14:paraId="2FDD7428" w14:textId="77777777" w:rsidR="009A2B79" w:rsidRPr="00B17913" w:rsidRDefault="00B54967" w:rsidP="003C35C7">
      <w:pPr>
        <w:pStyle w:val="Tabletitle"/>
      </w:pPr>
      <w:r w:rsidRPr="00B17913">
        <w:t>Paramètres calculés conformément à la Recommandation UIT-R F.746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992"/>
        <w:gridCol w:w="992"/>
        <w:gridCol w:w="1034"/>
        <w:gridCol w:w="1065"/>
        <w:gridCol w:w="892"/>
        <w:gridCol w:w="892"/>
        <w:gridCol w:w="892"/>
        <w:gridCol w:w="895"/>
      </w:tblGrid>
      <w:tr w:rsidR="0048532A" w:rsidRPr="00B17913" w14:paraId="217F7AF3" w14:textId="77777777" w:rsidTr="0048532A">
        <w:trPr>
          <w:trHeight w:val="20"/>
          <w:jc w:val="center"/>
        </w:trPr>
        <w:tc>
          <w:tcPr>
            <w:tcW w:w="851" w:type="dxa"/>
            <w:vAlign w:val="center"/>
          </w:tcPr>
          <w:p w14:paraId="5DBDF63A" w14:textId="77777777" w:rsidR="0048532A" w:rsidRPr="00B17913" w:rsidRDefault="0048532A" w:rsidP="003C35C7">
            <w:pPr>
              <w:pStyle w:val="Tablehead"/>
              <w:ind w:left="-57" w:right="-57"/>
            </w:pPr>
            <w:bookmarkStart w:id="2" w:name="OLE_LINK1"/>
            <w:r w:rsidRPr="00B17913">
              <w:rPr>
                <w:i/>
                <w:iCs/>
              </w:rPr>
              <w:t>XS</w:t>
            </w:r>
            <w:r w:rsidRPr="00B17913">
              <w:br/>
              <w:t>(MHz)</w:t>
            </w:r>
          </w:p>
        </w:tc>
        <w:tc>
          <w:tcPr>
            <w:tcW w:w="1134" w:type="dxa"/>
            <w:vAlign w:val="center"/>
          </w:tcPr>
          <w:p w14:paraId="5B9BE4C9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n</w:t>
            </w:r>
          </w:p>
        </w:tc>
        <w:tc>
          <w:tcPr>
            <w:tcW w:w="992" w:type="dxa"/>
            <w:vAlign w:val="center"/>
          </w:tcPr>
          <w:p w14:paraId="06A4EB6F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f</w:t>
            </w:r>
            <w:r w:rsidRPr="00B17913">
              <w:rPr>
                <w:position w:val="-4"/>
                <w:sz w:val="18"/>
              </w:rPr>
              <w:t>1</w:t>
            </w:r>
            <w:r w:rsidRPr="00B17913">
              <w:br/>
              <w:t>(MHz)</w:t>
            </w:r>
          </w:p>
        </w:tc>
        <w:tc>
          <w:tcPr>
            <w:tcW w:w="992" w:type="dxa"/>
            <w:vAlign w:val="center"/>
          </w:tcPr>
          <w:p w14:paraId="7FE8B0D3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f</w:t>
            </w:r>
            <w:r w:rsidRPr="00B17913">
              <w:rPr>
                <w:i/>
                <w:iCs/>
                <w:position w:val="-4"/>
                <w:sz w:val="18"/>
              </w:rPr>
              <w:t>n</w:t>
            </w:r>
            <w:r w:rsidRPr="00B17913">
              <w:br/>
              <w:t>(MHz)</w:t>
            </w:r>
          </w:p>
        </w:tc>
        <w:tc>
          <w:tcPr>
            <w:tcW w:w="1034" w:type="dxa"/>
            <w:vAlign w:val="center"/>
          </w:tcPr>
          <w:p w14:paraId="1CD49500" w14:textId="77777777" w:rsidR="0048532A" w:rsidRPr="00B17913" w:rsidRDefault="0048532A" w:rsidP="003C35C7">
            <w:pPr>
              <w:pStyle w:val="Tablehead"/>
            </w:pPr>
            <w:r w:rsidRPr="00B17913">
              <w:rPr>
                <w:position w:val="-14"/>
              </w:rPr>
              <w:object w:dxaOrig="320" w:dyaOrig="380" w14:anchorId="71DEE4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6pt;height:19pt" o:ole="">
                  <v:imagedata r:id="rId15" o:title=""/>
                </v:shape>
                <o:OLEObject Type="Embed" ProgID="Equation.3" ShapeID="_x0000_i1025" DrawAspect="Content" ObjectID="_1720426812" r:id="rId16"/>
              </w:object>
            </w:r>
            <w:r w:rsidRPr="00B17913">
              <w:br/>
              <w:t>(MHz)</w:t>
            </w:r>
          </w:p>
        </w:tc>
        <w:tc>
          <w:tcPr>
            <w:tcW w:w="1065" w:type="dxa"/>
            <w:vAlign w:val="center"/>
          </w:tcPr>
          <w:p w14:paraId="2264EEB4" w14:textId="77777777" w:rsidR="0048532A" w:rsidRPr="00B17913" w:rsidRDefault="0048532A" w:rsidP="003C35C7">
            <w:pPr>
              <w:pStyle w:val="Tablehead"/>
            </w:pPr>
            <w:r w:rsidRPr="00B17913">
              <w:rPr>
                <w:position w:val="-14"/>
              </w:rPr>
              <w:object w:dxaOrig="320" w:dyaOrig="380" w14:anchorId="0EFC7C7E">
                <v:shape id="_x0000_i1026" type="#_x0000_t75" style="width:15.6pt;height:19pt" o:ole="">
                  <v:imagedata r:id="rId17" o:title=""/>
                </v:shape>
                <o:OLEObject Type="Embed" ProgID="Equation.3" ShapeID="_x0000_i1026" DrawAspect="Content" ObjectID="_1720426813" r:id="rId18"/>
              </w:object>
            </w:r>
            <w:r w:rsidRPr="00B17913">
              <w:br/>
              <w:t>(MHz)</w:t>
            </w:r>
          </w:p>
        </w:tc>
        <w:tc>
          <w:tcPr>
            <w:tcW w:w="892" w:type="dxa"/>
            <w:vAlign w:val="center"/>
          </w:tcPr>
          <w:p w14:paraId="152630BB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Z</w:t>
            </w:r>
            <w:r w:rsidRPr="00B17913">
              <w:rPr>
                <w:position w:val="-4"/>
                <w:sz w:val="18"/>
              </w:rPr>
              <w:t>1</w:t>
            </w:r>
            <w:r w:rsidR="005053F2" w:rsidRPr="00B17913">
              <w:rPr>
                <w:i/>
                <w:iCs/>
              </w:rPr>
              <w:t>S</w:t>
            </w:r>
            <w:r w:rsidRPr="00B17913">
              <w:br/>
              <w:t>(MHz)</w:t>
            </w:r>
          </w:p>
        </w:tc>
        <w:tc>
          <w:tcPr>
            <w:tcW w:w="892" w:type="dxa"/>
            <w:vAlign w:val="center"/>
          </w:tcPr>
          <w:p w14:paraId="75283864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Z</w:t>
            </w:r>
            <w:r w:rsidRPr="00B17913">
              <w:rPr>
                <w:position w:val="-4"/>
                <w:sz w:val="18"/>
              </w:rPr>
              <w:t>2</w:t>
            </w:r>
            <w:r w:rsidR="005053F2" w:rsidRPr="00B17913">
              <w:rPr>
                <w:i/>
                <w:iCs/>
              </w:rPr>
              <w:t>S</w:t>
            </w:r>
            <w:r w:rsidRPr="00B17913">
              <w:br/>
              <w:t>(MHz)</w:t>
            </w:r>
          </w:p>
        </w:tc>
        <w:tc>
          <w:tcPr>
            <w:tcW w:w="892" w:type="dxa"/>
            <w:vAlign w:val="center"/>
          </w:tcPr>
          <w:p w14:paraId="230858F4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YS</w:t>
            </w:r>
            <w:r w:rsidRPr="00B17913">
              <w:br/>
              <w:t>(MHz)</w:t>
            </w:r>
          </w:p>
        </w:tc>
        <w:tc>
          <w:tcPr>
            <w:tcW w:w="895" w:type="dxa"/>
            <w:vAlign w:val="center"/>
          </w:tcPr>
          <w:p w14:paraId="12494F9A" w14:textId="77777777" w:rsidR="0048532A" w:rsidRPr="00B17913" w:rsidRDefault="0048532A" w:rsidP="003C35C7">
            <w:pPr>
              <w:pStyle w:val="Tablehead"/>
            </w:pPr>
            <w:r w:rsidRPr="00B17913">
              <w:rPr>
                <w:i/>
                <w:iCs/>
              </w:rPr>
              <w:t>DS</w:t>
            </w:r>
            <w:r w:rsidRPr="00B17913">
              <w:br/>
              <w:t>(MHz)</w:t>
            </w:r>
          </w:p>
        </w:tc>
      </w:tr>
      <w:tr w:rsidR="006650E8" w:rsidRPr="00B17913" w14:paraId="4C73C429" w14:textId="77777777" w:rsidTr="0048532A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4297236" w14:textId="74E35987" w:rsidR="006650E8" w:rsidRPr="00B17913" w:rsidRDefault="006650E8" w:rsidP="003C35C7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B17913">
              <w:t>224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F6678" w14:textId="3D42A7B2" w:rsidR="006650E8" w:rsidRPr="00B17913" w:rsidRDefault="006650E8" w:rsidP="00407C86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B17913">
              <w:t>1, ..., 11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DAF650" w14:textId="59CE339E" w:rsidR="006650E8" w:rsidRPr="00B17913" w:rsidRDefault="006650E8" w:rsidP="003C35C7">
            <w:pPr>
              <w:pStyle w:val="Tabletext"/>
              <w:jc w:val="center"/>
            </w:pPr>
            <w:r w:rsidRPr="00B17913">
              <w:t>40 662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284A7A" w14:textId="0675B02F" w:rsidR="006650E8" w:rsidRPr="00B17913" w:rsidRDefault="006650E8" w:rsidP="003C35C7">
            <w:pPr>
              <w:pStyle w:val="Tabletext"/>
              <w:jc w:val="center"/>
            </w:pPr>
            <w:r w:rsidRPr="00B17913">
              <w:t>41 782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BE2E6B" w14:textId="76078FB3" w:rsidR="006650E8" w:rsidRPr="00B17913" w:rsidRDefault="006650E8" w:rsidP="003C35C7">
            <w:pPr>
              <w:pStyle w:val="Tabletext"/>
              <w:jc w:val="center"/>
            </w:pPr>
            <w:r w:rsidRPr="00B17913">
              <w:t>42 162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407A1B4" w14:textId="748E22A0" w:rsidR="006650E8" w:rsidRPr="00B17913" w:rsidRDefault="006650E8" w:rsidP="003C35C7">
            <w:pPr>
              <w:pStyle w:val="Tabletext"/>
              <w:jc w:val="center"/>
            </w:pPr>
            <w:r w:rsidRPr="00B17913">
              <w:t>43 282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D34044" w14:textId="59F39B0B" w:rsidR="006650E8" w:rsidRPr="00B17913" w:rsidRDefault="006650E8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162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5574A8" w14:textId="799DD9BD" w:rsidR="006650E8" w:rsidRPr="00B17913" w:rsidRDefault="006650E8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218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8FF91" w14:textId="2562902C" w:rsidR="006650E8" w:rsidRPr="00B17913" w:rsidRDefault="006650E8" w:rsidP="003C35C7">
            <w:pPr>
              <w:pStyle w:val="Tabletext"/>
              <w:tabs>
                <w:tab w:val="clear" w:pos="284"/>
                <w:tab w:val="left" w:pos="58"/>
              </w:tabs>
              <w:jc w:val="center"/>
            </w:pPr>
            <w:r w:rsidRPr="00B17913">
              <w:t>380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621096F" w14:textId="51FC3B60" w:rsidR="006650E8" w:rsidRPr="00B17913" w:rsidRDefault="006650E8" w:rsidP="003C35C7">
            <w:pPr>
              <w:pStyle w:val="Tabletext"/>
              <w:jc w:val="center"/>
            </w:pPr>
            <w:r w:rsidRPr="00B17913">
              <w:t>1 500</w:t>
            </w:r>
          </w:p>
        </w:tc>
      </w:tr>
      <w:tr w:rsidR="0048532A" w:rsidRPr="00B17913" w14:paraId="630A95F6" w14:textId="77777777" w:rsidTr="0048532A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29C7201" w14:textId="77777777" w:rsidR="0048532A" w:rsidRPr="00B17913" w:rsidRDefault="0048532A" w:rsidP="003C35C7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B17913">
              <w:t>112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E4CE8" w14:textId="77777777" w:rsidR="0048532A" w:rsidRPr="00B17913" w:rsidRDefault="0048532A" w:rsidP="00407C86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B17913">
              <w:t>1, ..., 12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693122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40 606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8E9875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41 838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7B6F56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42 106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C6AFDE1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43 338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9A46B9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106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982AEE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162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3D2E3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58"/>
              </w:tabs>
              <w:jc w:val="center"/>
            </w:pPr>
            <w:r w:rsidRPr="00B17913">
              <w:t>268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1AE33EC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1 500</w:t>
            </w:r>
          </w:p>
        </w:tc>
      </w:tr>
      <w:tr w:rsidR="0048532A" w:rsidRPr="00B17913" w14:paraId="67606DA3" w14:textId="77777777" w:rsidTr="0048532A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827E52C" w14:textId="77777777" w:rsidR="0048532A" w:rsidRPr="00B17913" w:rsidRDefault="0048532A" w:rsidP="003C35C7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B17913"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F848E" w14:textId="77777777" w:rsidR="0048532A" w:rsidRPr="00B17913" w:rsidRDefault="0048532A" w:rsidP="00407C86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B17913">
              <w:t>1, ..., 25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DCFE93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40 578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1F0FB7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41 922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AAAFCF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42 078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2740E3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43 422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F11025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2052073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AC0C8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58"/>
              </w:tabs>
              <w:jc w:val="center"/>
            </w:pPr>
            <w:r w:rsidRPr="00B17913">
              <w:t>156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C828CCC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1 500</w:t>
            </w:r>
          </w:p>
        </w:tc>
      </w:tr>
      <w:tr w:rsidR="0048532A" w:rsidRPr="00B17913" w14:paraId="523ED0C2" w14:textId="77777777" w:rsidTr="0048532A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95AE60C" w14:textId="77777777" w:rsidR="0048532A" w:rsidRPr="00B17913" w:rsidRDefault="0048532A" w:rsidP="003C35C7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B17913"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8406A" w14:textId="77777777" w:rsidR="0048532A" w:rsidRPr="00B17913" w:rsidRDefault="0048532A" w:rsidP="00407C86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B17913">
              <w:t>1, ..., 50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0BE545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40 564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675BD7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41 936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3AFD6F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42 064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1932E2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43 436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C204B4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43B704B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AD50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B17913">
              <w:t>128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66B89526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1 500</w:t>
            </w:r>
          </w:p>
        </w:tc>
      </w:tr>
      <w:tr w:rsidR="0048532A" w:rsidRPr="00B17913" w14:paraId="4075511F" w14:textId="77777777" w:rsidTr="0048532A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EDB8947" w14:textId="77777777" w:rsidR="0048532A" w:rsidRPr="00B17913" w:rsidRDefault="0048532A" w:rsidP="003C35C7">
            <w:pPr>
              <w:pStyle w:val="Tabletext"/>
              <w:tabs>
                <w:tab w:val="left" w:pos="142"/>
              </w:tabs>
              <w:ind w:left="-57" w:right="-57"/>
              <w:jc w:val="center"/>
            </w:pPr>
            <w:r w:rsidRPr="00B17913"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E4AB9" w14:textId="77777777" w:rsidR="0048532A" w:rsidRPr="00B17913" w:rsidRDefault="0048532A" w:rsidP="00407C86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B17913">
              <w:t>1, ..., 101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F5848F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40 557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EB2442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41 957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DAEEAA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42 057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02BED0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43 457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5ED6E1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663ABF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43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89664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B17913">
              <w:t>100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9DE4E79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1 500</w:t>
            </w:r>
          </w:p>
        </w:tc>
      </w:tr>
      <w:tr w:rsidR="0048532A" w:rsidRPr="00B17913" w14:paraId="5CD930E2" w14:textId="77777777" w:rsidTr="0048532A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FB5F1F1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336"/>
              </w:tabs>
              <w:ind w:left="-57" w:right="-57"/>
              <w:jc w:val="center"/>
            </w:pPr>
            <w:r w:rsidRPr="00B17913"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FA908" w14:textId="77777777" w:rsidR="0048532A" w:rsidRPr="00B17913" w:rsidRDefault="0048532A" w:rsidP="00407C86">
            <w:pPr>
              <w:pStyle w:val="Tabletext"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B17913">
              <w:t>1, ..., 202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DD462C3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40 553</w:t>
            </w:r>
            <w:r w:rsidR="005053F2" w:rsidRPr="00B17913">
              <w:t>,</w:t>
            </w:r>
            <w:r w:rsidRPr="00B17913"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DD97EC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41 960</w:t>
            </w:r>
            <w:r w:rsidR="005053F2" w:rsidRPr="00B17913">
              <w:t>,</w:t>
            </w:r>
            <w:r w:rsidRPr="00B17913">
              <w:t>5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1A24B6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42 053</w:t>
            </w:r>
            <w:r w:rsidR="005053F2" w:rsidRPr="00B17913">
              <w:t>,</w:t>
            </w:r>
            <w:r w:rsidRPr="00B17913">
              <w:t>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FF03DB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43 460</w:t>
            </w:r>
            <w:r w:rsidR="005053F2" w:rsidRPr="00B17913">
              <w:t>,</w:t>
            </w:r>
            <w:r w:rsidRPr="00B17913">
              <w:t>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43A2B4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53</w:t>
            </w:r>
            <w:r w:rsidR="005053F2" w:rsidRPr="00B17913">
              <w:t>,</w:t>
            </w:r>
            <w:r w:rsidRPr="00B17913">
              <w:t>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C5AB6F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B17913">
              <w:t>39</w:t>
            </w:r>
            <w:r w:rsidR="005053F2" w:rsidRPr="00B17913">
              <w:t>,</w:t>
            </w:r>
            <w:r w:rsidRPr="00B17913">
              <w:t>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E8535" w14:textId="77777777" w:rsidR="0048532A" w:rsidRPr="00B17913" w:rsidRDefault="0048532A" w:rsidP="003C35C7">
            <w:pPr>
              <w:pStyle w:val="Tabletext"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B17913">
              <w:t>93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45931D3" w14:textId="77777777" w:rsidR="0048532A" w:rsidRPr="00B17913" w:rsidRDefault="0048532A" w:rsidP="003C35C7">
            <w:pPr>
              <w:pStyle w:val="Tabletext"/>
              <w:jc w:val="center"/>
            </w:pPr>
            <w:r w:rsidRPr="00B17913">
              <w:t>1 500</w:t>
            </w:r>
          </w:p>
        </w:tc>
      </w:tr>
      <w:bookmarkEnd w:id="2"/>
      <w:tr w:rsidR="009A2B79" w:rsidRPr="00B17913" w14:paraId="7EF330F6" w14:textId="77777777" w:rsidTr="0048532A">
        <w:trPr>
          <w:jc w:val="center"/>
        </w:trPr>
        <w:tc>
          <w:tcPr>
            <w:tcW w:w="9639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3354803" w14:textId="77777777" w:rsidR="00B54967" w:rsidRPr="00B17913" w:rsidRDefault="00B54967" w:rsidP="003C35C7">
            <w:pPr>
              <w:pStyle w:val="Tablelegend"/>
              <w:ind w:hanging="255"/>
              <w:jc w:val="left"/>
            </w:pPr>
            <w:r w:rsidRPr="00B17913">
              <w:rPr>
                <w:i/>
                <w:iCs/>
              </w:rPr>
              <w:t>XS</w:t>
            </w:r>
            <w:r w:rsidR="00F11D9A" w:rsidRPr="00B17913">
              <w:t>:</w:t>
            </w:r>
            <w:r w:rsidR="00F11D9A" w:rsidRPr="00B17913">
              <w:tab/>
            </w:r>
            <w:r w:rsidR="00927EE7" w:rsidRPr="00B17913">
              <w:t>Espacement</w:t>
            </w:r>
            <w:r w:rsidRPr="00B17913">
              <w:t xml:space="preserve"> entre </w:t>
            </w:r>
            <w:r w:rsidR="00927EE7" w:rsidRPr="00B17913">
              <w:t xml:space="preserve">les </w:t>
            </w:r>
            <w:r w:rsidRPr="00B17913">
              <w:t>fréquences centrales de</w:t>
            </w:r>
            <w:r w:rsidR="00927EE7" w:rsidRPr="00B17913">
              <w:t>s</w:t>
            </w:r>
            <w:r w:rsidRPr="00B17913">
              <w:t xml:space="preserve"> canaux adjacents.</w:t>
            </w:r>
          </w:p>
          <w:p w14:paraId="7E1862DE" w14:textId="77777777" w:rsidR="00B54967" w:rsidRPr="00B17913" w:rsidRDefault="00B54967" w:rsidP="003C35C7">
            <w:pPr>
              <w:pStyle w:val="Tablelegend"/>
              <w:ind w:hanging="284"/>
              <w:jc w:val="left"/>
            </w:pPr>
            <w:r w:rsidRPr="00B17913">
              <w:rPr>
                <w:i/>
                <w:iCs/>
              </w:rPr>
              <w:t>YS</w:t>
            </w:r>
            <w:r w:rsidR="00F11D9A" w:rsidRPr="00B17913">
              <w:t>:</w:t>
            </w:r>
            <w:r w:rsidR="00F11D9A" w:rsidRPr="00B17913">
              <w:tab/>
            </w:r>
            <w:r w:rsidR="00927EE7" w:rsidRPr="00B17913">
              <w:t>Espacement</w:t>
            </w:r>
            <w:r w:rsidRPr="00B17913">
              <w:t xml:space="preserve"> entre </w:t>
            </w:r>
            <w:r w:rsidR="00927EE7" w:rsidRPr="00B17913">
              <w:t xml:space="preserve">les </w:t>
            </w:r>
            <w:r w:rsidRPr="00B17913">
              <w:t>fréquences centrales des canaux aller et retour les plus proches.</w:t>
            </w:r>
          </w:p>
          <w:p w14:paraId="0895DF4E" w14:textId="77777777" w:rsidR="00B54967" w:rsidRPr="00B17913" w:rsidRDefault="00B54967" w:rsidP="003C35C7">
            <w:pPr>
              <w:pStyle w:val="Tablelegend"/>
              <w:tabs>
                <w:tab w:val="clear" w:pos="284"/>
                <w:tab w:val="left" w:pos="596"/>
              </w:tabs>
              <w:ind w:left="596" w:hanging="596"/>
              <w:jc w:val="left"/>
            </w:pPr>
            <w:r w:rsidRPr="00B17913">
              <w:rPr>
                <w:i/>
                <w:iCs/>
              </w:rPr>
              <w:t>Z</w:t>
            </w:r>
            <w:r w:rsidR="00927EE7" w:rsidRPr="00B17913">
              <w:rPr>
                <w:vertAlign w:val="subscript"/>
              </w:rPr>
              <w:t>1</w:t>
            </w:r>
            <w:proofErr w:type="gramStart"/>
            <w:r w:rsidRPr="00B17913">
              <w:rPr>
                <w:i/>
                <w:iCs/>
              </w:rPr>
              <w:t>S</w:t>
            </w:r>
            <w:r w:rsidR="00F11D9A" w:rsidRPr="00B17913">
              <w:t>:</w:t>
            </w:r>
            <w:proofErr w:type="gramEnd"/>
            <w:r w:rsidR="00F11D9A" w:rsidRPr="00B17913">
              <w:tab/>
            </w:r>
            <w:r w:rsidR="0004504B" w:rsidRPr="00B17913">
              <w:t xml:space="preserve">Espacement </w:t>
            </w:r>
            <w:r w:rsidRPr="00B17913">
              <w:t xml:space="preserve">entre </w:t>
            </w:r>
            <w:r w:rsidR="00F11D9A" w:rsidRPr="00B17913">
              <w:t>la limite</w:t>
            </w:r>
            <w:r w:rsidRPr="00B17913">
              <w:t xml:space="preserve"> inférieur</w:t>
            </w:r>
            <w:r w:rsidR="00F11D9A" w:rsidRPr="00B17913">
              <w:t>e</w:t>
            </w:r>
            <w:r w:rsidRPr="00B17913">
              <w:t xml:space="preserve"> de la bande et la fréquence centrale du </w:t>
            </w:r>
            <w:r w:rsidR="00F11D9A" w:rsidRPr="00B17913">
              <w:t xml:space="preserve">premier </w:t>
            </w:r>
            <w:r w:rsidRPr="00B17913">
              <w:t xml:space="preserve">canal </w:t>
            </w:r>
            <w:r w:rsidR="00F11D9A" w:rsidRPr="00B17913">
              <w:t>de la</w:t>
            </w:r>
            <w:r w:rsidR="00BE1082" w:rsidRPr="00B17913">
              <w:t> sous</w:t>
            </w:r>
            <w:r w:rsidR="00BE1082" w:rsidRPr="00B17913">
              <w:noBreakHyphen/>
            </w:r>
            <w:r w:rsidRPr="00B17913">
              <w:t xml:space="preserve">bande </w:t>
            </w:r>
            <w:r w:rsidR="00F11D9A" w:rsidRPr="00B17913">
              <w:t>inférieure</w:t>
            </w:r>
            <w:r w:rsidRPr="00B17913">
              <w:t>.</w:t>
            </w:r>
          </w:p>
          <w:p w14:paraId="78A4622A" w14:textId="77777777" w:rsidR="00B54967" w:rsidRPr="00B17913" w:rsidRDefault="00B54967" w:rsidP="003C35C7">
            <w:pPr>
              <w:pStyle w:val="Tablelegend"/>
              <w:tabs>
                <w:tab w:val="clear" w:pos="284"/>
                <w:tab w:val="left" w:pos="596"/>
              </w:tabs>
              <w:ind w:left="596" w:hanging="596"/>
              <w:jc w:val="left"/>
            </w:pPr>
            <w:r w:rsidRPr="00B17913">
              <w:rPr>
                <w:i/>
                <w:iCs/>
              </w:rPr>
              <w:t>Z</w:t>
            </w:r>
            <w:r w:rsidR="00927EE7" w:rsidRPr="00B17913">
              <w:rPr>
                <w:vertAlign w:val="subscript"/>
              </w:rPr>
              <w:t>2</w:t>
            </w:r>
            <w:r w:rsidRPr="00B17913">
              <w:rPr>
                <w:i/>
                <w:iCs/>
              </w:rPr>
              <w:t>S</w:t>
            </w:r>
            <w:r w:rsidR="00F11D9A" w:rsidRPr="00B17913">
              <w:t>:</w:t>
            </w:r>
            <w:r w:rsidR="00F11D9A" w:rsidRPr="00B17913">
              <w:tab/>
            </w:r>
            <w:r w:rsidR="0004504B" w:rsidRPr="00B17913">
              <w:t xml:space="preserve">Espacement </w:t>
            </w:r>
            <w:r w:rsidRPr="00B17913">
              <w:t xml:space="preserve">entre la fréquence centrale du </w:t>
            </w:r>
            <w:r w:rsidR="00F11D9A" w:rsidRPr="00B17913">
              <w:t xml:space="preserve">dernier </w:t>
            </w:r>
            <w:r w:rsidRPr="00B17913">
              <w:t xml:space="preserve">canal de la sous-bande </w:t>
            </w:r>
            <w:r w:rsidR="00F11D9A" w:rsidRPr="00B17913">
              <w:t xml:space="preserve">supérieure </w:t>
            </w:r>
            <w:r w:rsidRPr="00B17913">
              <w:t>et l</w:t>
            </w:r>
            <w:r w:rsidR="00F11D9A" w:rsidRPr="00B17913">
              <w:t>a</w:t>
            </w:r>
            <w:r w:rsidRPr="00B17913">
              <w:t xml:space="preserve"> </w:t>
            </w:r>
            <w:r w:rsidR="00F11D9A" w:rsidRPr="00B17913">
              <w:t xml:space="preserve">limite </w:t>
            </w:r>
            <w:r w:rsidRPr="00B17913">
              <w:t>supérieur</w:t>
            </w:r>
            <w:r w:rsidR="00F11D9A" w:rsidRPr="00B17913">
              <w:t>e</w:t>
            </w:r>
            <w:r w:rsidRPr="00B17913">
              <w:t xml:space="preserve"> de la bande.</w:t>
            </w:r>
          </w:p>
          <w:p w14:paraId="5556D340" w14:textId="6BA41CAA" w:rsidR="009A2B79" w:rsidRPr="00B17913" w:rsidRDefault="00B54967" w:rsidP="003C35C7">
            <w:pPr>
              <w:pStyle w:val="Tabletext"/>
              <w:tabs>
                <w:tab w:val="clear" w:pos="3402"/>
                <w:tab w:val="clear" w:pos="3686"/>
                <w:tab w:val="left" w:pos="495"/>
              </w:tabs>
              <w:ind w:left="493" w:hanging="493"/>
            </w:pPr>
            <w:proofErr w:type="gramStart"/>
            <w:r w:rsidRPr="00B17913">
              <w:rPr>
                <w:i/>
                <w:iCs/>
              </w:rPr>
              <w:t>DS</w:t>
            </w:r>
            <w:r w:rsidRPr="00B17913">
              <w:t>:</w:t>
            </w:r>
            <w:proofErr w:type="gramEnd"/>
            <w:r w:rsidRPr="00B17913">
              <w:tab/>
            </w:r>
            <w:r w:rsidRPr="00B17913">
              <w:tab/>
              <w:t xml:space="preserve">Espacement duplex </w:t>
            </w:r>
            <w:r w:rsidRPr="00B17913">
              <w:rPr>
                <w:position w:val="-12"/>
              </w:rPr>
              <w:object w:dxaOrig="1020" w:dyaOrig="420" w14:anchorId="0740B688">
                <v:shape id="_x0000_i1027" type="#_x0000_t75" style="width:50.25pt;height:21.75pt" o:ole="">
                  <v:imagedata r:id="rId19" o:title=""/>
                </v:shape>
                <o:OLEObject Type="Embed" ProgID="Equation.3" ShapeID="_x0000_i1027" DrawAspect="Content" ObjectID="_1720426814" r:id="rId20"/>
              </w:object>
            </w:r>
          </w:p>
        </w:tc>
      </w:tr>
    </w:tbl>
    <w:p w14:paraId="27E53995" w14:textId="7B662F90" w:rsidR="006650E8" w:rsidRPr="00B17913" w:rsidRDefault="006650E8" w:rsidP="003C35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</w:rPr>
      </w:pPr>
    </w:p>
    <w:p w14:paraId="52AA5117" w14:textId="206398AF" w:rsidR="009A2B79" w:rsidRPr="00B17913" w:rsidRDefault="009A2B79" w:rsidP="003C35C7">
      <w:pPr>
        <w:pStyle w:val="FigureNo"/>
        <w:widowControl w:val="0"/>
      </w:pPr>
      <w:r w:rsidRPr="00B17913">
        <w:lastRenderedPageBreak/>
        <w:t>Figure 1</w:t>
      </w:r>
    </w:p>
    <w:p w14:paraId="6AF5C5C8" w14:textId="77777777" w:rsidR="009A2B79" w:rsidRPr="00B17913" w:rsidRDefault="00385C44" w:rsidP="00B33FA2">
      <w:pPr>
        <w:pStyle w:val="Figuretitle"/>
        <w:keepLines/>
        <w:widowControl w:val="0"/>
        <w:spacing w:after="360"/>
      </w:pPr>
      <w:r w:rsidRPr="00B17913">
        <w:t>Occupation du spectre de 40,5 à 43,5 GHz</w:t>
      </w:r>
    </w:p>
    <w:bookmarkStart w:id="3" w:name="_GoBack"/>
    <w:p w14:paraId="71B16F1B" w14:textId="5F4C0AB0" w:rsidR="007211AD" w:rsidRPr="00B17913" w:rsidRDefault="00001CD5" w:rsidP="003C35C7">
      <w:pPr>
        <w:pStyle w:val="Figure"/>
        <w:keepNext/>
      </w:pPr>
      <w:r>
        <w:object w:dxaOrig="13512" w:dyaOrig="19740" w14:anchorId="67F5E040">
          <v:shape id="_x0000_i1040" type="#_x0000_t75" style="width:408.25pt;height:596.4pt" o:ole="">
            <v:imagedata r:id="rId21" o:title=""/>
          </v:shape>
          <o:OLEObject Type="Embed" ProgID="CorelDraw.Graphic.17" ShapeID="_x0000_i1040" DrawAspect="Content" ObjectID="_1720426815" r:id="rId22"/>
        </w:object>
      </w:r>
      <w:bookmarkEnd w:id="3"/>
    </w:p>
    <w:p w14:paraId="3F005CEA" w14:textId="77777777" w:rsidR="0004479D" w:rsidRPr="00B17913" w:rsidRDefault="0004479D" w:rsidP="003C35C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caps/>
        </w:rPr>
      </w:pPr>
      <w:r w:rsidRPr="00B17913">
        <w:rPr>
          <w:b/>
          <w:bCs/>
          <w:caps/>
        </w:rPr>
        <w:br w:type="page"/>
      </w:r>
    </w:p>
    <w:p w14:paraId="0BF94B76" w14:textId="236DFC11" w:rsidR="007207DE" w:rsidRPr="00B17913" w:rsidRDefault="0004479D" w:rsidP="003C35C7">
      <w:pPr>
        <w:pStyle w:val="AnnexNoTitle"/>
        <w:rPr>
          <w:i/>
          <w:iCs/>
        </w:rPr>
      </w:pPr>
      <w:r w:rsidRPr="00B17913">
        <w:rPr>
          <w:bCs/>
        </w:rPr>
        <w:lastRenderedPageBreak/>
        <w:t>Annexe 2</w:t>
      </w:r>
      <w:r w:rsidR="00DF4F77" w:rsidRPr="00B17913">
        <w:rPr>
          <w:bCs/>
          <w:caps/>
        </w:rPr>
        <w:br/>
      </w:r>
      <w:r w:rsidR="00DF4F77" w:rsidRPr="00B17913">
        <w:rPr>
          <w:bCs/>
          <w:caps/>
        </w:rPr>
        <w:br/>
      </w:r>
      <w:r w:rsidR="007207DE" w:rsidRPr="00B17913">
        <w:t xml:space="preserve">Orientations sur la méthode à privilégier </w:t>
      </w:r>
      <w:r w:rsidR="00BE1082" w:rsidRPr="00B17913">
        <w:t>pour</w:t>
      </w:r>
      <w:r w:rsidR="007207DE" w:rsidRPr="00B17913">
        <w:t xml:space="preserve"> l</w:t>
      </w:r>
      <w:r w:rsidR="00BD3BE2" w:rsidRPr="00B17913">
        <w:t>'</w:t>
      </w:r>
      <w:r w:rsidR="007207DE" w:rsidRPr="00B17913">
        <w:t>élaboration de plans d</w:t>
      </w:r>
      <w:r w:rsidR="00BD3BE2" w:rsidRPr="00B17913">
        <w:t>'</w:t>
      </w:r>
      <w:r w:rsidR="009A36A5" w:rsidRPr="00B17913">
        <w:t>assignations de blocs</w:t>
      </w:r>
      <w:r w:rsidR="007207DE" w:rsidRPr="00B17913">
        <w:t xml:space="preserve"> de fréquences pour l</w:t>
      </w:r>
      <w:r w:rsidR="00BE1082" w:rsidRPr="00B17913">
        <w:t>es liaisons d</w:t>
      </w:r>
      <w:r w:rsidR="00BD3BE2" w:rsidRPr="00B17913">
        <w:t>'</w:t>
      </w:r>
      <w:r w:rsidR="007207DE" w:rsidRPr="00B17913">
        <w:t>accès</w:t>
      </w:r>
      <w:r w:rsidR="00B17913" w:rsidRPr="00B17913">
        <w:br/>
      </w:r>
      <w:r w:rsidR="009A36A5" w:rsidRPr="00B17913">
        <w:t>BFWA</w:t>
      </w:r>
      <w:r w:rsidR="00B17913" w:rsidRPr="00B17913">
        <w:t xml:space="preserve"> </w:t>
      </w:r>
      <w:r w:rsidR="007207DE" w:rsidRPr="00B17913">
        <w:t>et les liaisons poin</w:t>
      </w:r>
      <w:r w:rsidR="002E06AA" w:rsidRPr="00B17913">
        <w:t>t à point conformément</w:t>
      </w:r>
      <w:r w:rsidR="00B17913" w:rsidRPr="00B17913">
        <w:br/>
      </w:r>
      <w:r w:rsidR="002E06AA" w:rsidRPr="00B17913">
        <w:t>au point </w:t>
      </w:r>
      <w:r w:rsidR="007207DE" w:rsidRPr="00B17913">
        <w:t xml:space="preserve">2 du </w:t>
      </w:r>
      <w:r w:rsidR="007207DE" w:rsidRPr="00B17913">
        <w:rPr>
          <w:i/>
          <w:iCs/>
        </w:rPr>
        <w:t>recommande</w:t>
      </w:r>
    </w:p>
    <w:p w14:paraId="60D012DF" w14:textId="35E87B64" w:rsidR="0004479D" w:rsidRPr="00B17913" w:rsidRDefault="00B17913" w:rsidP="00B17913">
      <w:pPr>
        <w:pStyle w:val="Headingb"/>
        <w:spacing w:before="240"/>
      </w:pPr>
      <w:r w:rsidRPr="00B17913">
        <w:t>Étapes</w:t>
      </w:r>
      <w:r w:rsidR="007207DE" w:rsidRPr="00B17913">
        <w:t xml:space="preserve"> à suivre pour élaborer un plan d</w:t>
      </w:r>
      <w:r w:rsidR="00BD3BE2" w:rsidRPr="00B17913">
        <w:t>'</w:t>
      </w:r>
      <w:r w:rsidR="007207DE" w:rsidRPr="00B17913">
        <w:t>assignation</w:t>
      </w:r>
      <w:r w:rsidR="00F548BE" w:rsidRPr="00B17913">
        <w:t>s</w:t>
      </w:r>
      <w:r w:rsidR="007207DE" w:rsidRPr="00B17913">
        <w:t xml:space="preserve"> recommandé</w:t>
      </w:r>
    </w:p>
    <w:p w14:paraId="2970D718" w14:textId="77777777" w:rsidR="0004479D" w:rsidRPr="00B17913" w:rsidRDefault="007207DE" w:rsidP="003C35C7">
      <w:pPr>
        <w:pStyle w:val="enumlev1"/>
      </w:pPr>
      <w:r w:rsidRPr="00B17913">
        <w:t>1)</w:t>
      </w:r>
      <w:r w:rsidRPr="00B17913">
        <w:tab/>
      </w:r>
      <w:r w:rsidR="00363581" w:rsidRPr="00B17913">
        <w:t xml:space="preserve">Tenir compte des contraintes liées </w:t>
      </w:r>
      <w:r w:rsidR="004721FF" w:rsidRPr="00B17913">
        <w:t xml:space="preserve">aux besoins de partage </w:t>
      </w:r>
      <w:r w:rsidR="00363581" w:rsidRPr="00B17913">
        <w:t>avec d</w:t>
      </w:r>
      <w:r w:rsidR="00BD3BE2" w:rsidRPr="00B17913">
        <w:t>'</w:t>
      </w:r>
      <w:r w:rsidR="00363581" w:rsidRPr="00B17913">
        <w:t>autres services.</w:t>
      </w:r>
    </w:p>
    <w:p w14:paraId="68F884A4" w14:textId="77777777" w:rsidR="0004479D" w:rsidRPr="00B17913" w:rsidRDefault="00363581" w:rsidP="003C35C7">
      <w:pPr>
        <w:pStyle w:val="enumlev1"/>
      </w:pPr>
      <w:r w:rsidRPr="00B17913">
        <w:t>2)</w:t>
      </w:r>
      <w:r w:rsidRPr="00B17913">
        <w:tab/>
        <w:t>Examiner les mesures qu</w:t>
      </w:r>
      <w:r w:rsidR="00BD3BE2" w:rsidRPr="00B17913">
        <w:t>'</w:t>
      </w:r>
      <w:r w:rsidRPr="00B17913">
        <w:t>il convient de prendre pour assurer la coexistence entre les blocs ainsi que la protection des bandes adjacentes.</w:t>
      </w:r>
    </w:p>
    <w:p w14:paraId="21056803" w14:textId="519650EE" w:rsidR="0004479D" w:rsidRPr="00B17913" w:rsidRDefault="00363581" w:rsidP="003C35C7">
      <w:pPr>
        <w:pStyle w:val="enumlev1"/>
      </w:pPr>
      <w:r w:rsidRPr="00B17913">
        <w:t>3)</w:t>
      </w:r>
      <w:r w:rsidRPr="00B17913">
        <w:tab/>
      </w:r>
      <w:r w:rsidR="00B17913" w:rsidRPr="00B17913">
        <w:t>Étudier</w:t>
      </w:r>
      <w:r w:rsidRPr="00B17913">
        <w:t xml:space="preserve"> la taille de bloc appropriée, notée B, pour l</w:t>
      </w:r>
      <w:r w:rsidR="00BD3BE2" w:rsidRPr="00B17913">
        <w:t>'</w:t>
      </w:r>
      <w:r w:rsidRPr="00B17913">
        <w:t>assignation. Même s</w:t>
      </w:r>
      <w:r w:rsidR="00BD3BE2" w:rsidRPr="00B17913">
        <w:t>'</w:t>
      </w:r>
      <w:r w:rsidRPr="00B17913">
        <w:t>il est difficile de déterminer une valeur absolue concernant la taille de bloc optimale, compte tenu du caractère large bande de l</w:t>
      </w:r>
      <w:r w:rsidR="00BD3BE2" w:rsidRPr="00B17913">
        <w:t>'</w:t>
      </w:r>
      <w:r w:rsidRPr="00B17913">
        <w:t xml:space="preserve">accès </w:t>
      </w:r>
      <w:r w:rsidR="009A36A5" w:rsidRPr="00B17913">
        <w:t>BFWA</w:t>
      </w:r>
      <w:r w:rsidRPr="00B17913">
        <w:t xml:space="preserve"> numérique moderne </w:t>
      </w:r>
      <w:r w:rsidR="00000456" w:rsidRPr="00B17913">
        <w:t>et</w:t>
      </w:r>
      <w:r w:rsidRPr="00B17913">
        <w:t xml:space="preserve"> des liaisons point à point </w:t>
      </w:r>
      <w:r w:rsidR="009C7F81" w:rsidRPr="00B17913">
        <w:t>requis</w:t>
      </w:r>
      <w:r w:rsidRPr="00B17913">
        <w:t xml:space="preserve">es, </w:t>
      </w:r>
      <w:r w:rsidR="009C7F81" w:rsidRPr="00B17913">
        <w:t>des blocs d</w:t>
      </w:r>
      <w:r w:rsidR="00BD3BE2" w:rsidRPr="00B17913">
        <w:t>'</w:t>
      </w:r>
      <w:r w:rsidR="009C7F81" w:rsidRPr="00B17913">
        <w:t xml:space="preserve">au moins 250 MHz </w:t>
      </w:r>
      <w:r w:rsidR="007211AD" w:rsidRPr="00B17913">
        <w:t>semble</w:t>
      </w:r>
      <w:r w:rsidR="00E358E6" w:rsidRPr="00B17913">
        <w:t>raie</w:t>
      </w:r>
      <w:r w:rsidR="007211AD" w:rsidRPr="00B17913">
        <w:t xml:space="preserve">nt </w:t>
      </w:r>
      <w:r w:rsidR="009C7F81" w:rsidRPr="00B17913">
        <w:t>constitue</w:t>
      </w:r>
      <w:r w:rsidR="007211AD" w:rsidRPr="00B17913">
        <w:t>r</w:t>
      </w:r>
      <w:r w:rsidR="009C7F81" w:rsidRPr="00B17913">
        <w:t xml:space="preserve"> un </w:t>
      </w:r>
      <w:r w:rsidR="004721FF" w:rsidRPr="00B17913">
        <w:t xml:space="preserve">bon </w:t>
      </w:r>
      <w:r w:rsidR="009C7F81" w:rsidRPr="00B17913">
        <w:t xml:space="preserve">point de départ. Toutefois, </w:t>
      </w:r>
      <w:r w:rsidR="009B1CB7" w:rsidRPr="00B17913">
        <w:t>lorsque l</w:t>
      </w:r>
      <w:r w:rsidR="00BD3BE2" w:rsidRPr="00B17913">
        <w:t>'</w:t>
      </w:r>
      <w:r w:rsidR="009B1CB7" w:rsidRPr="00B17913">
        <w:t xml:space="preserve">on souhaite assurer une cohérence </w:t>
      </w:r>
      <w:r w:rsidR="009C7F81" w:rsidRPr="00B17913">
        <w:t xml:space="preserve">avec la disposition des canaux radioélectriques visée au point 1 du </w:t>
      </w:r>
      <w:r w:rsidR="009C7F81" w:rsidRPr="00B17913">
        <w:rPr>
          <w:i/>
          <w:iCs/>
        </w:rPr>
        <w:t>recommande</w:t>
      </w:r>
      <w:r w:rsidR="009C7F81" w:rsidRPr="00B17913">
        <w:t>, une granularité plus faible (par exemple de l</w:t>
      </w:r>
      <w:r w:rsidR="00BD3BE2" w:rsidRPr="00B17913">
        <w:t>'</w:t>
      </w:r>
      <w:r w:rsidR="009C7F81" w:rsidRPr="00B17913">
        <w:t>ordre de 20/25 MHz ou 28/56 </w:t>
      </w:r>
      <w:r w:rsidR="009B1CB7" w:rsidRPr="00B17913">
        <w:t xml:space="preserve">MHz) peut </w:t>
      </w:r>
      <w:r w:rsidR="007211AD" w:rsidRPr="00B17913">
        <w:t xml:space="preserve">aider à </w:t>
      </w:r>
      <w:r w:rsidR="009B1CB7" w:rsidRPr="00B17913">
        <w:t>dé</w:t>
      </w:r>
      <w:r w:rsidR="004721FF" w:rsidRPr="00B17913">
        <w:t>terminer</w:t>
      </w:r>
      <w:r w:rsidR="009B1CB7" w:rsidRPr="00B17913">
        <w:t xml:space="preserve"> l</w:t>
      </w:r>
      <w:r w:rsidR="007211AD" w:rsidRPr="00B17913">
        <w:t>es</w:t>
      </w:r>
      <w:r w:rsidR="009B1CB7" w:rsidRPr="00B17913">
        <w:t xml:space="preserve"> taille</w:t>
      </w:r>
      <w:r w:rsidR="007211AD" w:rsidRPr="00B17913">
        <w:t>s</w:t>
      </w:r>
      <w:r w:rsidR="009B1CB7" w:rsidRPr="00B17913">
        <w:t xml:space="preserve"> de bloc appropriée</w:t>
      </w:r>
      <w:r w:rsidR="007211AD" w:rsidRPr="00B17913">
        <w:t>s</w:t>
      </w:r>
      <w:r w:rsidR="00000456" w:rsidRPr="00B17913">
        <w:t>.</w:t>
      </w:r>
    </w:p>
    <w:p w14:paraId="67740C29" w14:textId="77777777" w:rsidR="0004479D" w:rsidRPr="00B17913" w:rsidRDefault="00C56B5B" w:rsidP="003C35C7">
      <w:pPr>
        <w:pStyle w:val="enumlev1"/>
      </w:pPr>
      <w:r w:rsidRPr="00B17913">
        <w:t>4)</w:t>
      </w:r>
      <w:r w:rsidRPr="00B17913">
        <w:tab/>
        <w:t>Tenir compte des lignes directrices suivantes pour élaborer un plan d</w:t>
      </w:r>
      <w:r w:rsidR="00BD3BE2" w:rsidRPr="00B17913">
        <w:t>'</w:t>
      </w:r>
      <w:r w:rsidR="009A36A5" w:rsidRPr="00B17913">
        <w:t>assignations de blocs</w:t>
      </w:r>
      <w:r w:rsidRPr="00B17913">
        <w:t xml:space="preserve"> de fréquences approprié:</w:t>
      </w:r>
    </w:p>
    <w:p w14:paraId="6A036F43" w14:textId="77777777" w:rsidR="00C56B5B" w:rsidRPr="00B17913" w:rsidRDefault="00C56B5B" w:rsidP="003C35C7">
      <w:pPr>
        <w:pStyle w:val="enumlev2"/>
      </w:pPr>
      <w:r w:rsidRPr="00B17913">
        <w:t>‒</w:t>
      </w:r>
      <w:r w:rsidRPr="00B17913">
        <w:tab/>
        <w:t xml:space="preserve">Des blocs appariés de même taille, </w:t>
      </w:r>
      <w:r w:rsidR="00FC0B92" w:rsidRPr="00B17913">
        <w:t>en décalage</w:t>
      </w:r>
      <w:r w:rsidRPr="00B17913">
        <w:t xml:space="preserve"> de 1,5 GHz, devraient être assignés à chaque opérateur, indépendamment de</w:t>
      </w:r>
      <w:r w:rsidR="004721FF" w:rsidRPr="00B17913">
        <w:t>s</w:t>
      </w:r>
      <w:r w:rsidRPr="00B17913">
        <w:t xml:space="preserve"> technologie</w:t>
      </w:r>
      <w:r w:rsidR="004721FF" w:rsidRPr="00B17913">
        <w:t>s</w:t>
      </w:r>
      <w:r w:rsidRPr="00B17913">
        <w:t xml:space="preserve"> </w:t>
      </w:r>
      <w:r w:rsidR="004721FF" w:rsidRPr="00B17913">
        <w:t>utilisées</w:t>
      </w:r>
      <w:r w:rsidRPr="00B17913">
        <w:t>.</w:t>
      </w:r>
    </w:p>
    <w:p w14:paraId="20D04C89" w14:textId="77777777" w:rsidR="00C56B5B" w:rsidRPr="00B17913" w:rsidRDefault="00C56B5B" w:rsidP="003C35C7">
      <w:pPr>
        <w:pStyle w:val="enumlev2"/>
      </w:pPr>
      <w:r w:rsidRPr="00B17913">
        <w:t>‒</w:t>
      </w:r>
      <w:r w:rsidRPr="00B17913">
        <w:tab/>
        <w:t xml:space="preserve">Pour les systèmes DRF, </w:t>
      </w:r>
      <w:r w:rsidR="006B6283" w:rsidRPr="00B17913">
        <w:t>la définition d</w:t>
      </w:r>
      <w:r w:rsidR="00BD3BE2" w:rsidRPr="00B17913">
        <w:t>'</w:t>
      </w:r>
      <w:r w:rsidR="006B6283" w:rsidRPr="00B17913">
        <w:t xml:space="preserve">un espacement duplex unique de 1 500 MHz est commode pour les systèmes point à point, tout en permettant </w:t>
      </w:r>
      <w:r w:rsidR="004721FF" w:rsidRPr="00B17913">
        <w:t>de prendre en charge les</w:t>
      </w:r>
      <w:r w:rsidR="006B6283" w:rsidRPr="00B17913">
        <w:t xml:space="preserve"> systèmes DRT, </w:t>
      </w:r>
      <w:r w:rsidR="00000456" w:rsidRPr="00B17913">
        <w:t>lesquels</w:t>
      </w:r>
      <w:r w:rsidR="006B6283" w:rsidRPr="00B17913">
        <w:t xml:space="preserve"> </w:t>
      </w:r>
      <w:r w:rsidR="00000456" w:rsidRPr="00B17913">
        <w:t>peuvent fonctionner</w:t>
      </w:r>
      <w:r w:rsidR="006B6283" w:rsidRPr="00B17913">
        <w:t xml:space="preserve"> dans les blocs des sous-bandes supérieure et inférieure.</w:t>
      </w:r>
    </w:p>
    <w:p w14:paraId="7214EC86" w14:textId="77777777" w:rsidR="006B6283" w:rsidRPr="00B17913" w:rsidRDefault="006B6283" w:rsidP="003C35C7">
      <w:pPr>
        <w:pStyle w:val="enumlev2"/>
      </w:pPr>
      <w:r w:rsidRPr="00B17913">
        <w:t>‒</w:t>
      </w:r>
      <w:r w:rsidRPr="00B17913">
        <w:tab/>
      </w:r>
      <w:r w:rsidR="00F435A6" w:rsidRPr="00B17913">
        <w:t>Pour améliorer</w:t>
      </w:r>
      <w:r w:rsidRPr="00B17913">
        <w:t xml:space="preserve"> la coexistence générale, </w:t>
      </w:r>
      <w:r w:rsidR="00F435A6" w:rsidRPr="00B17913">
        <w:t>dans le cas du déploiement de système</w:t>
      </w:r>
      <w:r w:rsidR="00000456" w:rsidRPr="00B17913">
        <w:t>s</w:t>
      </w:r>
      <w:r w:rsidR="00F435A6" w:rsidRPr="00B17913">
        <w:t xml:space="preserve"> DRF, il convient d</w:t>
      </w:r>
      <w:r w:rsidR="00BD3BE2" w:rsidRPr="00B17913">
        <w:t>'</w:t>
      </w:r>
      <w:r w:rsidR="00F435A6" w:rsidRPr="00B17913">
        <w:t>utiliser uniquement la sous-bande supérieure pour les émissions des terminaux à destination de la station centrale et la sous-bande inférieure pour les émissions de la station centrale à destination des terminaux.</w:t>
      </w:r>
    </w:p>
    <w:p w14:paraId="27C2B8D5" w14:textId="77777777" w:rsidR="00F435A6" w:rsidRPr="00B17913" w:rsidRDefault="00F435A6" w:rsidP="003C35C7">
      <w:pPr>
        <w:pStyle w:val="enumlev2"/>
      </w:pPr>
      <w:r w:rsidRPr="00B17913">
        <w:t>‒</w:t>
      </w:r>
      <w:r w:rsidRPr="00B17913">
        <w:tab/>
        <w:t>Si la bande n</w:t>
      </w:r>
      <w:r w:rsidR="00BD3BE2" w:rsidRPr="00B17913">
        <w:t>'</w:t>
      </w:r>
      <w:r w:rsidRPr="00B17913">
        <w:t xml:space="preserve">est pas assignée dans sa totalité, il convient de prêter particulièrement attention à la disposition initiale des opérateurs, de </w:t>
      </w:r>
      <w:r w:rsidR="004721FF" w:rsidRPr="00B17913">
        <w:t>façon</w:t>
      </w:r>
      <w:r w:rsidRPr="00B17913">
        <w:t xml:space="preserve"> à </w:t>
      </w:r>
      <w:r w:rsidR="004721FF" w:rsidRPr="00B17913">
        <w:t>ménager</w:t>
      </w:r>
      <w:r w:rsidRPr="00B17913">
        <w:t xml:space="preserve"> un espace approprié pour procéder à de nouvelles assignations ou pour étendre des assignations ultérieurement.</w:t>
      </w:r>
    </w:p>
    <w:p w14:paraId="7439896F" w14:textId="77777777" w:rsidR="00184535" w:rsidRPr="00B17913" w:rsidRDefault="00184535" w:rsidP="003C35C7">
      <w:pPr>
        <w:rPr>
          <w:szCs w:val="24"/>
        </w:rPr>
      </w:pPr>
      <w:r w:rsidRPr="00B17913">
        <w:t>Chaque</w:t>
      </w:r>
      <w:r w:rsidRPr="00B17913">
        <w:rPr>
          <w:szCs w:val="24"/>
        </w:rPr>
        <w:t xml:space="preserve"> bloc peut présenter une disposition des canaux propre à la technologie </w:t>
      </w:r>
      <w:r w:rsidR="00000456" w:rsidRPr="00B17913">
        <w:rPr>
          <w:szCs w:val="24"/>
        </w:rPr>
        <w:t>utilis</w:t>
      </w:r>
      <w:r w:rsidRPr="00B17913">
        <w:rPr>
          <w:szCs w:val="24"/>
        </w:rPr>
        <w:t>ée et comporter des bandes de garde.</w:t>
      </w:r>
    </w:p>
    <w:p w14:paraId="5E5A6128" w14:textId="77777777" w:rsidR="00184535" w:rsidRPr="00B17913" w:rsidRDefault="00184535" w:rsidP="003C35C7">
      <w:pPr>
        <w:rPr>
          <w:szCs w:val="24"/>
        </w:rPr>
      </w:pPr>
      <w:r w:rsidRPr="00B17913">
        <w:rPr>
          <w:szCs w:val="24"/>
        </w:rPr>
        <w:t xml:space="preserve">La Figure 2 ci-dessous présente un exemple de plan basé sur ce principe, dans </w:t>
      </w:r>
      <w:r w:rsidR="006211FE" w:rsidRPr="00B17913">
        <w:rPr>
          <w:szCs w:val="24"/>
        </w:rPr>
        <w:t>lequel</w:t>
      </w:r>
      <w:r w:rsidR="004C1224" w:rsidRPr="00B17913">
        <w:rPr>
          <w:szCs w:val="24"/>
        </w:rPr>
        <w:t xml:space="preserve"> </w:t>
      </w:r>
      <w:r w:rsidR="00000456" w:rsidRPr="00B17913">
        <w:rPr>
          <w:szCs w:val="24"/>
        </w:rPr>
        <w:t xml:space="preserve">cinq </w:t>
      </w:r>
      <w:r w:rsidR="004C1224" w:rsidRPr="00B17913">
        <w:rPr>
          <w:szCs w:val="24"/>
        </w:rPr>
        <w:t>paires de blocs de tailles différentes ont été attribuées à cinq opérateurs différents.</w:t>
      </w:r>
    </w:p>
    <w:p w14:paraId="4C4E22DB" w14:textId="77777777" w:rsidR="0004479D" w:rsidRPr="00B17913" w:rsidRDefault="0004479D" w:rsidP="003C35C7">
      <w:pPr>
        <w:pStyle w:val="FigureNo"/>
        <w:keepLines w:val="0"/>
      </w:pPr>
      <w:r w:rsidRPr="00B17913">
        <w:lastRenderedPageBreak/>
        <w:t>Figure 2</w:t>
      </w:r>
    </w:p>
    <w:p w14:paraId="6C9C17E7" w14:textId="77777777" w:rsidR="00184535" w:rsidRPr="00B17913" w:rsidRDefault="004C1224" w:rsidP="0034638E">
      <w:pPr>
        <w:pStyle w:val="Figuretitle"/>
        <w:spacing w:after="360"/>
      </w:pPr>
      <w:r w:rsidRPr="00B17913">
        <w:t>Exemple de plan bas</w:t>
      </w:r>
      <w:r w:rsidR="00000456" w:rsidRPr="00B17913">
        <w:t>é</w:t>
      </w:r>
      <w:r w:rsidRPr="00B17913">
        <w:t xml:space="preserve"> sur le concept de blocs appariés de même taille</w:t>
      </w:r>
    </w:p>
    <w:p w14:paraId="3B4DEBC9" w14:textId="77777777" w:rsidR="0004479D" w:rsidRPr="00B17913" w:rsidRDefault="003D1808" w:rsidP="003C35C7">
      <w:pPr>
        <w:pStyle w:val="Figure"/>
      </w:pPr>
      <w:r w:rsidRPr="00B17913">
        <w:object w:dxaOrig="6666" w:dyaOrig="1408" w14:anchorId="237CE113">
          <v:shape id="_x0000_i1029" type="#_x0000_t75" style="width:467.3pt;height:101.2pt" o:ole="">
            <v:imagedata r:id="rId23" o:title=""/>
          </v:shape>
          <o:OLEObject Type="Embed" ProgID="CorelDRAW.Graphic.14" ShapeID="_x0000_i1029" DrawAspect="Content" ObjectID="_1720426816" r:id="rId24"/>
        </w:object>
      </w:r>
    </w:p>
    <w:p w14:paraId="375B4308" w14:textId="77777777" w:rsidR="0004479D" w:rsidRPr="00B17913" w:rsidRDefault="004C1224" w:rsidP="003C35C7">
      <w:r w:rsidRPr="00B17913">
        <w:t>Ce principe offre aux administrations la possibilité d</w:t>
      </w:r>
      <w:r w:rsidR="00BD3BE2" w:rsidRPr="00B17913">
        <w:t>'</w:t>
      </w:r>
      <w:r w:rsidRPr="00B17913">
        <w:t xml:space="preserve">attribuer des fréquences sans avoir besoin de prédéterminer la technologie (pour les systèmes point à point </w:t>
      </w:r>
      <w:r w:rsidR="00DA04AF" w:rsidRPr="00B17913">
        <w:t>ou</w:t>
      </w:r>
      <w:r w:rsidRPr="00B17913">
        <w:t xml:space="preserve"> multipoint) qui sera utilisée par les différents opérateurs, et permet à ces derniers de disposer de la souplesse nécessaire pour déployer, combiner ou modifier les technologies qu</w:t>
      </w:r>
      <w:r w:rsidR="00BD3BE2" w:rsidRPr="00B17913">
        <w:t>'</w:t>
      </w:r>
      <w:r w:rsidRPr="00B17913">
        <w:t>ils utilisent:</w:t>
      </w:r>
    </w:p>
    <w:p w14:paraId="4327488C" w14:textId="77777777" w:rsidR="0004479D" w:rsidRPr="00B17913" w:rsidRDefault="004C1224" w:rsidP="003C35C7">
      <w:pPr>
        <w:pStyle w:val="enumlev1"/>
      </w:pPr>
      <w:r w:rsidRPr="00B17913">
        <w:t>‒</w:t>
      </w:r>
      <w:r w:rsidRPr="00B17913">
        <w:tab/>
        <w:t xml:space="preserve">pour les systèmes </w:t>
      </w:r>
      <w:r w:rsidR="00B677CE" w:rsidRPr="00B17913">
        <w:t>DRF</w:t>
      </w:r>
      <w:r w:rsidRPr="00B17913">
        <w:t xml:space="preserve">, </w:t>
      </w:r>
      <w:r w:rsidR="00DA04AF" w:rsidRPr="00B17913">
        <w:t>tous les systèmes sont pris en charge avec un espacement duplex de</w:t>
      </w:r>
      <w:r w:rsidR="00FC5B14" w:rsidRPr="00B17913">
        <w:t> </w:t>
      </w:r>
      <w:r w:rsidR="00DA04AF" w:rsidRPr="00B17913">
        <w:t>1,5 GHz (voir la Fig</w:t>
      </w:r>
      <w:r w:rsidR="00EE0E3E" w:rsidRPr="00B17913">
        <w:t>.</w:t>
      </w:r>
      <w:r w:rsidR="00DA04AF" w:rsidRPr="00B17913">
        <w:t xml:space="preserve"> 3</w:t>
      </w:r>
      <w:proofErr w:type="gramStart"/>
      <w:r w:rsidR="00DA04AF" w:rsidRPr="00B17913">
        <w:t>);</w:t>
      </w:r>
      <w:proofErr w:type="gramEnd"/>
    </w:p>
    <w:p w14:paraId="5516F701" w14:textId="77777777" w:rsidR="00DA04AF" w:rsidRPr="00B17913" w:rsidRDefault="00DA04AF" w:rsidP="003C35C7">
      <w:pPr>
        <w:pStyle w:val="enumlev1"/>
      </w:pPr>
      <w:r w:rsidRPr="00B17913">
        <w:t>‒</w:t>
      </w:r>
      <w:r w:rsidRPr="00B17913">
        <w:tab/>
        <w:t xml:space="preserve">pour les systèmes </w:t>
      </w:r>
      <w:r w:rsidR="00B677CE" w:rsidRPr="00B17913">
        <w:t xml:space="preserve">DRT </w:t>
      </w:r>
      <w:r w:rsidRPr="00B17913">
        <w:t>(point à point ou multipoint), les deux blocs sont utilisés séparément par l</w:t>
      </w:r>
      <w:r w:rsidR="00BD3BE2" w:rsidRPr="00B17913">
        <w:t>'</w:t>
      </w:r>
      <w:r w:rsidRPr="00B17913">
        <w:t>opérateur pour déployer des systèmes de même type ou de types différents (voir la</w:t>
      </w:r>
      <w:r w:rsidR="00FC5B14" w:rsidRPr="00B17913">
        <w:t> </w:t>
      </w:r>
      <w:r w:rsidR="002E06AA" w:rsidRPr="00B17913">
        <w:t>Fig</w:t>
      </w:r>
      <w:r w:rsidR="00EE0E3E" w:rsidRPr="00B17913">
        <w:t>.</w:t>
      </w:r>
      <w:r w:rsidR="002E06AA" w:rsidRPr="00B17913">
        <w:t> </w:t>
      </w:r>
      <w:r w:rsidRPr="00B17913">
        <w:t>4);</w:t>
      </w:r>
    </w:p>
    <w:p w14:paraId="6D0EBA87" w14:textId="77777777" w:rsidR="00DA04AF" w:rsidRPr="00B17913" w:rsidRDefault="00DA04AF" w:rsidP="003C35C7">
      <w:pPr>
        <w:pStyle w:val="enumlev1"/>
      </w:pPr>
      <w:r w:rsidRPr="00B17913">
        <w:t>‒</w:t>
      </w:r>
      <w:r w:rsidRPr="00B17913">
        <w:tab/>
        <w:t xml:space="preserve">une combinaison de systèmes </w:t>
      </w:r>
      <w:r w:rsidR="00B677CE" w:rsidRPr="00B17913">
        <w:t xml:space="preserve">DRF </w:t>
      </w:r>
      <w:r w:rsidRPr="00B17913">
        <w:t xml:space="preserve">et de systèmes </w:t>
      </w:r>
      <w:r w:rsidR="00B677CE" w:rsidRPr="00B17913">
        <w:t xml:space="preserve">DRT </w:t>
      </w:r>
      <w:r w:rsidRPr="00B17913">
        <w:t>est possible soit à l</w:t>
      </w:r>
      <w:r w:rsidR="00BD3BE2" w:rsidRPr="00B17913">
        <w:t>'</w:t>
      </w:r>
      <w:r w:rsidRPr="00B17913">
        <w:t>intérieur des blocs, soit dans des blocs voisins.</w:t>
      </w:r>
    </w:p>
    <w:p w14:paraId="6916ACB9" w14:textId="77777777" w:rsidR="0004479D" w:rsidRPr="00B17913" w:rsidRDefault="0004479D" w:rsidP="003C35C7">
      <w:pPr>
        <w:pStyle w:val="FigureNo"/>
      </w:pPr>
      <w:r w:rsidRPr="00B17913">
        <w:t>Figure 3</w:t>
      </w:r>
    </w:p>
    <w:p w14:paraId="25ED33C3" w14:textId="77777777" w:rsidR="00FC5B14" w:rsidRPr="00B17913" w:rsidRDefault="007E4461" w:rsidP="0034638E">
      <w:pPr>
        <w:pStyle w:val="Figuretitle"/>
        <w:spacing w:after="360"/>
      </w:pPr>
      <w:r w:rsidRPr="00B17913">
        <w:t xml:space="preserve">Application </w:t>
      </w:r>
      <w:r w:rsidR="00F2452E" w:rsidRPr="00B17913">
        <w:t>aux</w:t>
      </w:r>
      <w:r w:rsidRPr="00B17913">
        <w:t xml:space="preserve"> système</w:t>
      </w:r>
      <w:r w:rsidR="00B677CE" w:rsidRPr="00B17913">
        <w:t>s DRF</w:t>
      </w:r>
      <w:r w:rsidRPr="00B17913">
        <w:t xml:space="preserve"> point à point et point à multipoint (pour un opérateur)</w:t>
      </w:r>
    </w:p>
    <w:p w14:paraId="17E791AA" w14:textId="082A07F7" w:rsidR="0004479D" w:rsidRPr="00B17913" w:rsidRDefault="00B33FA2" w:rsidP="003C35C7">
      <w:pPr>
        <w:pStyle w:val="Figure"/>
      </w:pPr>
      <w:r w:rsidRPr="00B17913">
        <w:object w:dxaOrig="6122" w:dyaOrig="3061" w14:anchorId="08D35B71">
          <v:shape id="_x0000_i1030" type="#_x0000_t75" style="width:400.1pt;height:203.1pt" o:ole="">
            <v:imagedata r:id="rId25" o:title=""/>
          </v:shape>
          <o:OLEObject Type="Embed" ProgID="CorelDRAW.Graphic.14" ShapeID="_x0000_i1030" DrawAspect="Content" ObjectID="_1720426817" r:id="rId26"/>
        </w:object>
      </w:r>
    </w:p>
    <w:p w14:paraId="29CBE7B9" w14:textId="77777777" w:rsidR="0004479D" w:rsidRPr="00B17913" w:rsidRDefault="0004479D" w:rsidP="003C35C7">
      <w:pPr>
        <w:pStyle w:val="FigureNo"/>
      </w:pPr>
      <w:r w:rsidRPr="00B17913">
        <w:lastRenderedPageBreak/>
        <w:t>Figure 4</w:t>
      </w:r>
    </w:p>
    <w:p w14:paraId="0E856A32" w14:textId="77777777" w:rsidR="00A31719" w:rsidRPr="00B17913" w:rsidRDefault="0004479D" w:rsidP="003C35C7">
      <w:pPr>
        <w:pStyle w:val="Figuretitle"/>
      </w:pPr>
      <w:r w:rsidRPr="00B17913">
        <w:t xml:space="preserve">Application </w:t>
      </w:r>
      <w:r w:rsidR="00F2452E" w:rsidRPr="00B17913">
        <w:t>aux</w:t>
      </w:r>
      <w:r w:rsidR="00A31719" w:rsidRPr="00B17913">
        <w:t xml:space="preserve"> systèmes </w:t>
      </w:r>
      <w:r w:rsidR="00B677CE" w:rsidRPr="00B17913">
        <w:t>DRT</w:t>
      </w:r>
      <w:r w:rsidR="00A31719" w:rsidRPr="00B17913">
        <w:t xml:space="preserve"> (pour un opérateur)</w:t>
      </w:r>
    </w:p>
    <w:p w14:paraId="2F47A64E" w14:textId="77777777" w:rsidR="0004479D" w:rsidRPr="00B17913" w:rsidRDefault="00551A2B" w:rsidP="003C35C7">
      <w:pPr>
        <w:pStyle w:val="Figure"/>
      </w:pPr>
      <w:r w:rsidRPr="00B17913">
        <w:object w:dxaOrig="6122" w:dyaOrig="1668" w14:anchorId="2F67A0BE">
          <v:shape id="_x0000_i1031" type="#_x0000_t75" style="width:459.85pt;height:129.75pt" o:ole="">
            <v:imagedata r:id="rId27" o:title=""/>
          </v:shape>
          <o:OLEObject Type="Embed" ProgID="CorelDRAW.Graphic.14" ShapeID="_x0000_i1031" DrawAspect="Content" ObjectID="_1720426818" r:id="rId28"/>
        </w:object>
      </w:r>
    </w:p>
    <w:p w14:paraId="6AC3C345" w14:textId="77777777" w:rsidR="0004479D" w:rsidRPr="00B17913" w:rsidRDefault="0004479D" w:rsidP="003C35C7"/>
    <w:p w14:paraId="73270C19" w14:textId="77777777" w:rsidR="00E360A1" w:rsidRPr="00B17913" w:rsidRDefault="00E360A1" w:rsidP="003C35C7"/>
    <w:p w14:paraId="3C0819B6" w14:textId="77777777" w:rsidR="00A31719" w:rsidRPr="00B17913" w:rsidRDefault="0004479D" w:rsidP="003C35C7">
      <w:pPr>
        <w:pStyle w:val="AnnexNoTitle"/>
      </w:pPr>
      <w:r w:rsidRPr="00B17913">
        <w:rPr>
          <w:bCs/>
        </w:rPr>
        <w:t>Annexe 3</w:t>
      </w:r>
      <w:r w:rsidR="00DF4F77" w:rsidRPr="00B17913">
        <w:rPr>
          <w:bCs/>
          <w:caps/>
        </w:rPr>
        <w:br/>
      </w:r>
      <w:r w:rsidR="00DF4F77" w:rsidRPr="00B17913">
        <w:rPr>
          <w:bCs/>
          <w:caps/>
        </w:rPr>
        <w:br/>
      </w:r>
      <w:r w:rsidR="00A31719" w:rsidRPr="00B17913">
        <w:t xml:space="preserve">Segmentation souple de </w:t>
      </w:r>
      <w:r w:rsidR="00B82B05" w:rsidRPr="00B17913">
        <w:t>la bande, conformément au point </w:t>
      </w:r>
      <w:r w:rsidR="00A31719" w:rsidRPr="00B17913">
        <w:t xml:space="preserve">3 du </w:t>
      </w:r>
      <w:r w:rsidR="00A31719" w:rsidRPr="00B17913">
        <w:rPr>
          <w:i/>
          <w:iCs/>
        </w:rPr>
        <w:t>recommande</w:t>
      </w:r>
      <w:r w:rsidR="00A31719" w:rsidRPr="00B17913">
        <w:t>, pour l</w:t>
      </w:r>
      <w:r w:rsidR="00BD3BE2" w:rsidRPr="00B17913">
        <w:t>'</w:t>
      </w:r>
      <w:r w:rsidR="00A31719" w:rsidRPr="00B17913">
        <w:t xml:space="preserve">utilisation conjointe </w:t>
      </w:r>
      <w:r w:rsidR="00FC6424" w:rsidRPr="00B17913">
        <w:t>d</w:t>
      </w:r>
      <w:r w:rsidR="00BD3BE2" w:rsidRPr="00B17913">
        <w:t>'</w:t>
      </w:r>
      <w:r w:rsidR="009A36A5" w:rsidRPr="00B17913">
        <w:t>assignations de blocs</w:t>
      </w:r>
      <w:r w:rsidR="00FC6424" w:rsidRPr="00B17913">
        <w:t xml:space="preserve"> de fréquences </w:t>
      </w:r>
      <w:r w:rsidR="00FC6424" w:rsidRPr="00B17913">
        <w:br/>
        <w:t>et</w:t>
      </w:r>
      <w:r w:rsidR="00A31719" w:rsidRPr="00B17913">
        <w:t xml:space="preserve"> de </w:t>
      </w:r>
      <w:r w:rsidR="00FC6424" w:rsidRPr="00B17913">
        <w:t xml:space="preserve">dispositions de </w:t>
      </w:r>
      <w:r w:rsidR="00A31719" w:rsidRPr="00B17913">
        <w:t>canaux radioélectriques</w:t>
      </w:r>
    </w:p>
    <w:p w14:paraId="1DCF340F" w14:textId="77777777" w:rsidR="0004479D" w:rsidRPr="00B17913" w:rsidRDefault="00A31719" w:rsidP="008A057D">
      <w:pPr>
        <w:pStyle w:val="Normalaftertitle"/>
      </w:pPr>
      <w:r w:rsidRPr="00B17913">
        <w:t xml:space="preserve">Il est possible </w:t>
      </w:r>
      <w:r w:rsidR="00F2452E" w:rsidRPr="00B17913">
        <w:t>d</w:t>
      </w:r>
      <w:r w:rsidR="00BD3BE2" w:rsidRPr="00B17913">
        <w:t>'</w:t>
      </w:r>
      <w:r w:rsidRPr="00B17913">
        <w:t>utilis</w:t>
      </w:r>
      <w:r w:rsidR="00691913" w:rsidRPr="00B17913">
        <w:t>er</w:t>
      </w:r>
      <w:r w:rsidRPr="00B17913">
        <w:t xml:space="preserve"> </w:t>
      </w:r>
      <w:r w:rsidR="00691913" w:rsidRPr="00B17913">
        <w:t xml:space="preserve">de manière </w:t>
      </w:r>
      <w:r w:rsidRPr="00B17913">
        <w:t xml:space="preserve">conjointe et souple </w:t>
      </w:r>
      <w:r w:rsidR="00691913" w:rsidRPr="00B17913">
        <w:t xml:space="preserve">les deux méthodes décrites respectivement dans les points 1 et 2 du </w:t>
      </w:r>
      <w:r w:rsidR="00691913" w:rsidRPr="00B17913">
        <w:rPr>
          <w:i/>
          <w:iCs/>
        </w:rPr>
        <w:t>recommande</w:t>
      </w:r>
      <w:r w:rsidR="00691913" w:rsidRPr="00B17913">
        <w:t xml:space="preserve">, en déployant des blocs de fréquences </w:t>
      </w:r>
      <w:r w:rsidR="00772BB8" w:rsidRPr="00B17913">
        <w:t>(conformément au point </w:t>
      </w:r>
      <w:r w:rsidR="00691913" w:rsidRPr="00B17913">
        <w:t xml:space="preserve">1 du </w:t>
      </w:r>
      <w:r w:rsidR="00691913" w:rsidRPr="00B17913">
        <w:rPr>
          <w:i/>
          <w:iCs/>
        </w:rPr>
        <w:t>recommande</w:t>
      </w:r>
      <w:r w:rsidR="00691913" w:rsidRPr="00B17913">
        <w:t xml:space="preserve">) </w:t>
      </w:r>
      <w:r w:rsidR="009146DB" w:rsidRPr="00B17913">
        <w:t>dans le sens ascendant à pa</w:t>
      </w:r>
      <w:r w:rsidR="00F2452E" w:rsidRPr="00B17913">
        <w:t>rt</w:t>
      </w:r>
      <w:r w:rsidR="009146DB" w:rsidRPr="00B17913">
        <w:t>ir</w:t>
      </w:r>
      <w:r w:rsidR="00691913" w:rsidRPr="00B17913">
        <w:t xml:space="preserve"> des limites de fréquence inférieures, et en déployant des canaux radioélectriques point à point coordonnés </w:t>
      </w:r>
      <w:r w:rsidR="009146DB" w:rsidRPr="00B17913">
        <w:t>dans le sens descendant à</w:t>
      </w:r>
      <w:r w:rsidR="00691913" w:rsidRPr="00B17913">
        <w:t xml:space="preserve"> part</w:t>
      </w:r>
      <w:r w:rsidR="009146DB" w:rsidRPr="00B17913">
        <w:t>ir</w:t>
      </w:r>
      <w:r w:rsidR="00691913" w:rsidRPr="00B17913">
        <w:t xml:space="preserve"> des limites de fréquences supérieures (</w:t>
      </w:r>
      <w:r w:rsidR="00B677CE" w:rsidRPr="00B17913">
        <w:t>o</w:t>
      </w:r>
      <w:r w:rsidR="00691913" w:rsidRPr="00B17913">
        <w:t>ption A, voir la</w:t>
      </w:r>
      <w:r w:rsidR="00702DA8" w:rsidRPr="00B17913">
        <w:t> </w:t>
      </w:r>
      <w:r w:rsidR="00691913" w:rsidRPr="00B17913">
        <w:t>Fig</w:t>
      </w:r>
      <w:r w:rsidR="00EE0E3E" w:rsidRPr="00B17913">
        <w:t>.</w:t>
      </w:r>
      <w:r w:rsidR="00702DA8" w:rsidRPr="00B17913">
        <w:t> </w:t>
      </w:r>
      <w:r w:rsidR="00691913" w:rsidRPr="00B17913">
        <w:t>5), ou inversement (</w:t>
      </w:r>
      <w:r w:rsidR="00B677CE" w:rsidRPr="00B17913">
        <w:t>option</w:t>
      </w:r>
      <w:r w:rsidR="00691913" w:rsidRPr="00B17913">
        <w:t xml:space="preserve"> B, voir la Fig</w:t>
      </w:r>
      <w:r w:rsidR="00EE0E3E" w:rsidRPr="00B17913">
        <w:t>.</w:t>
      </w:r>
      <w:r w:rsidR="00691913" w:rsidRPr="00B17913">
        <w:t xml:space="preserve"> 6).</w:t>
      </w:r>
    </w:p>
    <w:p w14:paraId="310CEE3B" w14:textId="77777777" w:rsidR="0004479D" w:rsidRPr="00B17913" w:rsidRDefault="0004479D" w:rsidP="003C35C7">
      <w:pPr>
        <w:pStyle w:val="FigureNo"/>
      </w:pPr>
      <w:r w:rsidRPr="00B17913">
        <w:t>Figure 5</w:t>
      </w:r>
    </w:p>
    <w:p w14:paraId="581C0B8C" w14:textId="77777777" w:rsidR="00691913" w:rsidRPr="00B17913" w:rsidRDefault="00125A95" w:rsidP="008A057D">
      <w:pPr>
        <w:pStyle w:val="Figuretitle"/>
      </w:pPr>
      <w:r w:rsidRPr="00B17913">
        <w:t xml:space="preserve">Méthode de déploiement </w:t>
      </w:r>
      <w:proofErr w:type="gramStart"/>
      <w:r w:rsidRPr="00B17913">
        <w:t>souple:</w:t>
      </w:r>
      <w:proofErr w:type="gramEnd"/>
      <w:r w:rsidRPr="00B17913">
        <w:t xml:space="preserve"> </w:t>
      </w:r>
      <w:r w:rsidR="00B677CE" w:rsidRPr="00B17913">
        <w:t>option</w:t>
      </w:r>
      <w:r w:rsidRPr="00B17913">
        <w:t xml:space="preserve"> A (à privilégier)</w:t>
      </w:r>
    </w:p>
    <w:p w14:paraId="46F3E9F4" w14:textId="77777777" w:rsidR="00DF4F77" w:rsidRPr="00B17913" w:rsidRDefault="00AA3CF2" w:rsidP="008A057D">
      <w:pPr>
        <w:pStyle w:val="Figure"/>
        <w:rPr>
          <w:noProof/>
          <w:lang w:eastAsia="zh-CN"/>
        </w:rPr>
      </w:pPr>
      <w:r w:rsidRPr="00B17913">
        <w:rPr>
          <w:noProof/>
          <w:lang w:eastAsia="zh-CN"/>
        </w:rPr>
        <w:object w:dxaOrig="6912" w:dyaOrig="1678" w14:anchorId="358E76AF">
          <v:shape id="_x0000_i1032" type="#_x0000_t75" style="width:489.05pt;height:122.25pt" o:ole="">
            <v:imagedata r:id="rId29" o:title=""/>
          </v:shape>
          <o:OLEObject Type="Embed" ProgID="CorelDRAW.Graphic.14" ShapeID="_x0000_i1032" DrawAspect="Content" ObjectID="_1720426819" r:id="rId30"/>
        </w:object>
      </w:r>
    </w:p>
    <w:p w14:paraId="1663054B" w14:textId="77777777" w:rsidR="0004479D" w:rsidRPr="00B17913" w:rsidRDefault="0004479D" w:rsidP="003C35C7">
      <w:pPr>
        <w:pStyle w:val="FigureNo"/>
      </w:pPr>
      <w:r w:rsidRPr="00B17913">
        <w:lastRenderedPageBreak/>
        <w:t>Figure 6</w:t>
      </w:r>
    </w:p>
    <w:p w14:paraId="6FCEC4F1" w14:textId="77777777" w:rsidR="0004479D" w:rsidRPr="00B17913" w:rsidRDefault="00125A95" w:rsidP="008A057D">
      <w:pPr>
        <w:pStyle w:val="Figuretitle"/>
      </w:pPr>
      <w:r w:rsidRPr="00B17913">
        <w:t xml:space="preserve">Méthode de déploiement </w:t>
      </w:r>
      <w:proofErr w:type="gramStart"/>
      <w:r w:rsidRPr="00B17913">
        <w:t>souple</w:t>
      </w:r>
      <w:r w:rsidR="0004479D" w:rsidRPr="00B17913">
        <w:t>:</w:t>
      </w:r>
      <w:proofErr w:type="gramEnd"/>
      <w:r w:rsidR="0004479D" w:rsidRPr="00B17913">
        <w:t xml:space="preserve"> </w:t>
      </w:r>
      <w:r w:rsidR="00B677CE" w:rsidRPr="00B17913">
        <w:t>option</w:t>
      </w:r>
      <w:r w:rsidR="0004479D" w:rsidRPr="00B17913">
        <w:t xml:space="preserve"> B</w:t>
      </w:r>
    </w:p>
    <w:p w14:paraId="6A664251" w14:textId="77777777" w:rsidR="00AD3D29" w:rsidRPr="00B17913" w:rsidRDefault="008049DA" w:rsidP="008A057D">
      <w:pPr>
        <w:pStyle w:val="Figure"/>
        <w:rPr>
          <w:noProof/>
          <w:lang w:eastAsia="zh-CN"/>
        </w:rPr>
      </w:pPr>
      <w:r w:rsidRPr="00B17913">
        <w:rPr>
          <w:noProof/>
          <w:lang w:eastAsia="zh-CN"/>
        </w:rPr>
        <w:object w:dxaOrig="6917" w:dyaOrig="1932" w14:anchorId="356BF35D">
          <v:shape id="_x0000_i1033" type="#_x0000_t75" style="width:489.05pt;height:136.55pt" o:ole="">
            <v:imagedata r:id="rId31" o:title=""/>
          </v:shape>
          <o:OLEObject Type="Embed" ProgID="CorelDRAW.Graphic.14" ShapeID="_x0000_i1033" DrawAspect="Content" ObjectID="_1720426820" r:id="rId32"/>
        </w:object>
      </w:r>
    </w:p>
    <w:p w14:paraId="700B0580" w14:textId="77777777" w:rsidR="00AE3E17" w:rsidRPr="00B17913" w:rsidRDefault="00AE3E17" w:rsidP="003C35C7">
      <w:pPr>
        <w:pStyle w:val="Line"/>
        <w:rPr>
          <w:noProof/>
          <w:lang w:val="fr-FR" w:eastAsia="zh-CN"/>
        </w:rPr>
      </w:pPr>
    </w:p>
    <w:sectPr w:rsidR="00AE3E17" w:rsidRPr="00B17913" w:rsidSect="00881A98">
      <w:headerReference w:type="even" r:id="rId33"/>
      <w:headerReference w:type="default" r:id="rId3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317C7" w14:textId="77777777" w:rsidR="00F524F2" w:rsidRDefault="00F524F2">
      <w:r>
        <w:separator/>
      </w:r>
    </w:p>
  </w:endnote>
  <w:endnote w:type="continuationSeparator" w:id="0">
    <w:p w14:paraId="4828AAFE" w14:textId="77777777" w:rsidR="00F524F2" w:rsidRDefault="00F52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B7FDC" w14:textId="77777777" w:rsidR="00280FD6" w:rsidRPr="008049DA" w:rsidRDefault="00280FD6" w:rsidP="00AA76C6">
    <w:pPr>
      <w:pStyle w:val="Footer"/>
      <w:rPr>
        <w:sz w:val="16"/>
        <w:szCs w:val="16"/>
        <w:lang w:val="en-US"/>
      </w:rPr>
    </w:pPr>
    <w:r w:rsidRPr="008049DA">
      <w:rPr>
        <w:sz w:val="16"/>
        <w:szCs w:val="16"/>
        <w:lang w:val="en-US"/>
      </w:rPr>
      <w:tab/>
    </w:r>
    <w:r w:rsidRPr="008049DA">
      <w:rPr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63FDD2" w14:textId="77777777" w:rsidR="00F524F2" w:rsidRDefault="00F524F2">
      <w:r>
        <w:separator/>
      </w:r>
    </w:p>
  </w:footnote>
  <w:footnote w:type="continuationSeparator" w:id="0">
    <w:p w14:paraId="7E01E7F0" w14:textId="77777777" w:rsidR="00F524F2" w:rsidRDefault="00F524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EA10A" w14:textId="77777777" w:rsidR="00F524F2" w:rsidRDefault="00F524F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EC848" w14:textId="77777777" w:rsidR="00F524F2" w:rsidRDefault="00F524F2" w:rsidP="00D169A0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352B42" wp14:editId="67C96A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0A0FA" w14:textId="425A866F" w:rsidR="00F524F2" w:rsidRPr="00837CB5" w:rsidRDefault="00F524F2" w:rsidP="00C74DB1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33FA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E15D83">
      <w:fldChar w:fldCharType="begin"/>
    </w:r>
    <w:r w:rsidR="00E15D83">
      <w:instrText xml:space="preserve"> DOCPROPERTY "Header" \* MERGEFORMAT </w:instrText>
    </w:r>
    <w:r w:rsidR="00E15D83">
      <w:fldChar w:fldCharType="separate"/>
    </w:r>
    <w:r w:rsidR="00E15D83" w:rsidRPr="00E15D83">
      <w:rPr>
        <w:b/>
        <w:bCs/>
      </w:rPr>
      <w:t xml:space="preserve">Rec. </w:t>
    </w:r>
    <w:r w:rsidR="00E15D83">
      <w:rPr>
        <w:b/>
        <w:bCs/>
      </w:rPr>
      <w:fldChar w:fldCharType="end"/>
    </w:r>
    <w:r>
      <w:rPr>
        <w:b/>
        <w:bCs/>
      </w:rPr>
      <w:t xml:space="preserve"> UIT-</w:t>
    </w:r>
    <w:proofErr w:type="gramStart"/>
    <w:r>
      <w:rPr>
        <w:b/>
        <w:bCs/>
      </w:rPr>
      <w:t>R  F.2005</w:t>
    </w:r>
    <w:proofErr w:type="gramEnd"/>
    <w:r w:rsidR="003C35C7">
      <w:rPr>
        <w:b/>
        <w:bCs/>
      </w:rPr>
      <w:t>-1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F456" w14:textId="090FD27D" w:rsidR="00F524F2" w:rsidRPr="008049DA" w:rsidRDefault="00F524F2">
    <w:pPr>
      <w:pStyle w:val="Header"/>
      <w:rPr>
        <w:lang w:val="en-US"/>
      </w:rPr>
    </w:pPr>
    <w:r>
      <w:tab/>
    </w:r>
    <w:r w:rsidR="00BD4DE7">
      <w:fldChar w:fldCharType="begin"/>
    </w:r>
    <w:r w:rsidR="00BD4DE7" w:rsidRPr="00E71FE0">
      <w:rPr>
        <w:lang w:val="en-US"/>
      </w:rPr>
      <w:instrText xml:space="preserve"> DOCPROPERTY "Header" \* MERGEFORMAT </w:instrText>
    </w:r>
    <w:r w:rsidR="00BD4DE7">
      <w:fldChar w:fldCharType="separate"/>
    </w:r>
    <w:r w:rsidR="00E15D83" w:rsidRPr="00E15D83">
      <w:rPr>
        <w:b/>
        <w:bCs/>
        <w:lang w:val="en-US"/>
      </w:rPr>
      <w:t xml:space="preserve">Rec. </w:t>
    </w:r>
    <w:r w:rsidR="00BD4DE7">
      <w:rPr>
        <w:b/>
        <w:bCs/>
        <w:lang w:val="en-US"/>
      </w:rPr>
      <w:fldChar w:fldCharType="end"/>
    </w:r>
    <w:r w:rsidRPr="008049DA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8049DA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15D83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  <w:r w:rsidRPr="008049DA">
      <w:rPr>
        <w:lang w:val="en-US"/>
      </w:rPr>
      <w:tab/>
    </w:r>
    <w:r>
      <w:rPr>
        <w:rStyle w:val="PageNumber"/>
        <w:b/>
        <w:bCs/>
      </w:rPr>
      <w:fldChar w:fldCharType="begin"/>
    </w:r>
    <w:r w:rsidRPr="008049DA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Pr="008049DA">
      <w:rPr>
        <w:rStyle w:val="PageNumber"/>
        <w:b/>
        <w:bCs/>
        <w:noProof/>
        <w:lang w:val="en-US"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4E287" w14:textId="1BE7912C" w:rsidR="00F524F2" w:rsidRDefault="00F524F2" w:rsidP="00EA1A3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33FA2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15D83">
      <w:fldChar w:fldCharType="begin"/>
    </w:r>
    <w:r w:rsidR="00E15D83">
      <w:instrText xml:space="preserve"> DOCPROPERTY "Header" \* MERGEFORMAT </w:instrText>
    </w:r>
    <w:r w:rsidR="00E15D83">
      <w:fldChar w:fldCharType="separate"/>
    </w:r>
    <w:r w:rsidR="00E15D83" w:rsidRPr="00E15D83">
      <w:rPr>
        <w:b/>
        <w:bCs/>
        <w:lang w:val="en-US"/>
      </w:rPr>
      <w:t xml:space="preserve">Rec. </w:t>
    </w:r>
    <w:r w:rsidR="00E15D83">
      <w:rPr>
        <w:b/>
        <w:bCs/>
        <w:lang w:val="en-US"/>
      </w:rPr>
      <w:fldChar w:fldCharType="end"/>
    </w:r>
    <w:r>
      <w:rPr>
        <w:b/>
        <w:bCs/>
      </w:rPr>
      <w:t xml:space="preserve"> UIT-</w:t>
    </w:r>
    <w:proofErr w:type="gramStart"/>
    <w:r>
      <w:rPr>
        <w:b/>
        <w:bCs/>
      </w:rPr>
      <w:t>R  F.2005</w:t>
    </w:r>
    <w:proofErr w:type="gramEnd"/>
    <w:r w:rsidR="00534695">
      <w:rPr>
        <w:b/>
        <w:bCs/>
      </w:rPr>
      <w:t>-1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72EE1" w14:textId="5BB35D74" w:rsidR="00F524F2" w:rsidRDefault="00F524F2" w:rsidP="00EA1A3A">
    <w:pPr>
      <w:pStyle w:val="Header"/>
    </w:pPr>
    <w:r>
      <w:tab/>
    </w:r>
    <w:r w:rsidR="00E15D83">
      <w:fldChar w:fldCharType="begin"/>
    </w:r>
    <w:r w:rsidR="00E15D83">
      <w:instrText xml:space="preserve"> DOCPROPERTY "Header" \* MERGEFORMAT </w:instrText>
    </w:r>
    <w:r w:rsidR="00E15D83">
      <w:fldChar w:fldCharType="separate"/>
    </w:r>
    <w:r w:rsidR="00E15D83" w:rsidRPr="00E15D83">
      <w:rPr>
        <w:b/>
        <w:bCs/>
      </w:rPr>
      <w:t xml:space="preserve">Rec. </w:t>
    </w:r>
    <w:r w:rsidR="00E15D83">
      <w:rPr>
        <w:b/>
        <w:bCs/>
      </w:rPr>
      <w:fldChar w:fldCharType="end"/>
    </w:r>
    <w:r>
      <w:rPr>
        <w:b/>
        <w:bCs/>
      </w:rPr>
      <w:t xml:space="preserve"> UIT-</w:t>
    </w:r>
    <w:proofErr w:type="gramStart"/>
    <w:r>
      <w:rPr>
        <w:b/>
        <w:bCs/>
      </w:rPr>
      <w:t>R  F.2005</w:t>
    </w:r>
    <w:proofErr w:type="gramEnd"/>
    <w:r w:rsidR="00E52DDA">
      <w:rPr>
        <w:b/>
        <w:bCs/>
      </w:rPr>
      <w:t>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33FA2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13D3C"/>
    <w:multiLevelType w:val="hybridMultilevel"/>
    <w:tmpl w:val="FEBC0E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11B46"/>
    <w:multiLevelType w:val="hybridMultilevel"/>
    <w:tmpl w:val="A7F28F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77761"/>
    <w:multiLevelType w:val="hybridMultilevel"/>
    <w:tmpl w:val="5302FD1E"/>
    <w:lvl w:ilvl="0" w:tplc="E56CE87A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908A9"/>
    <w:multiLevelType w:val="hybridMultilevel"/>
    <w:tmpl w:val="F5FEA9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322"/>
    <w:rsid w:val="00000456"/>
    <w:rsid w:val="00001CD5"/>
    <w:rsid w:val="000416BE"/>
    <w:rsid w:val="0004479D"/>
    <w:rsid w:val="0004504B"/>
    <w:rsid w:val="00045A92"/>
    <w:rsid w:val="000D2BA3"/>
    <w:rsid w:val="000F2927"/>
    <w:rsid w:val="000F57CF"/>
    <w:rsid w:val="00125A95"/>
    <w:rsid w:val="00141459"/>
    <w:rsid w:val="00184535"/>
    <w:rsid w:val="001874F4"/>
    <w:rsid w:val="001B608E"/>
    <w:rsid w:val="001D1F7A"/>
    <w:rsid w:val="001E5A0F"/>
    <w:rsid w:val="00217EBF"/>
    <w:rsid w:val="00280FD6"/>
    <w:rsid w:val="00284C1C"/>
    <w:rsid w:val="002870BD"/>
    <w:rsid w:val="002B1876"/>
    <w:rsid w:val="002D6619"/>
    <w:rsid w:val="002D76C4"/>
    <w:rsid w:val="002E06AA"/>
    <w:rsid w:val="00303007"/>
    <w:rsid w:val="00304525"/>
    <w:rsid w:val="00304BBB"/>
    <w:rsid w:val="00311FBB"/>
    <w:rsid w:val="00313B9D"/>
    <w:rsid w:val="003325BD"/>
    <w:rsid w:val="0034638E"/>
    <w:rsid w:val="00363581"/>
    <w:rsid w:val="00365824"/>
    <w:rsid w:val="00385C44"/>
    <w:rsid w:val="00386A06"/>
    <w:rsid w:val="003A3EFF"/>
    <w:rsid w:val="003B544D"/>
    <w:rsid w:val="003C35C7"/>
    <w:rsid w:val="003D1808"/>
    <w:rsid w:val="003D5127"/>
    <w:rsid w:val="00407C86"/>
    <w:rsid w:val="0041209E"/>
    <w:rsid w:val="004145EB"/>
    <w:rsid w:val="004376A8"/>
    <w:rsid w:val="004721FF"/>
    <w:rsid w:val="004775F7"/>
    <w:rsid w:val="0048142C"/>
    <w:rsid w:val="0048532A"/>
    <w:rsid w:val="004A0ED8"/>
    <w:rsid w:val="004B4500"/>
    <w:rsid w:val="004B4997"/>
    <w:rsid w:val="004B601F"/>
    <w:rsid w:val="004C1224"/>
    <w:rsid w:val="004D0E1C"/>
    <w:rsid w:val="005053F2"/>
    <w:rsid w:val="005126CF"/>
    <w:rsid w:val="005278E3"/>
    <w:rsid w:val="00534695"/>
    <w:rsid w:val="0053619C"/>
    <w:rsid w:val="0054394E"/>
    <w:rsid w:val="00550AF8"/>
    <w:rsid w:val="00551A2B"/>
    <w:rsid w:val="00582549"/>
    <w:rsid w:val="005B2DB4"/>
    <w:rsid w:val="00607D68"/>
    <w:rsid w:val="006118C3"/>
    <w:rsid w:val="00617B15"/>
    <w:rsid w:val="006211FE"/>
    <w:rsid w:val="006310E0"/>
    <w:rsid w:val="00653786"/>
    <w:rsid w:val="006650E8"/>
    <w:rsid w:val="006862BB"/>
    <w:rsid w:val="00691767"/>
    <w:rsid w:val="00691913"/>
    <w:rsid w:val="0069200D"/>
    <w:rsid w:val="006B6283"/>
    <w:rsid w:val="006C6AAD"/>
    <w:rsid w:val="006E14C4"/>
    <w:rsid w:val="006F764B"/>
    <w:rsid w:val="00702DA8"/>
    <w:rsid w:val="00704B2B"/>
    <w:rsid w:val="007207DE"/>
    <w:rsid w:val="007211AD"/>
    <w:rsid w:val="00726355"/>
    <w:rsid w:val="00726ACB"/>
    <w:rsid w:val="007316D0"/>
    <w:rsid w:val="00733273"/>
    <w:rsid w:val="007468DA"/>
    <w:rsid w:val="00747352"/>
    <w:rsid w:val="007654B6"/>
    <w:rsid w:val="00767BB6"/>
    <w:rsid w:val="00772BB8"/>
    <w:rsid w:val="00783443"/>
    <w:rsid w:val="007B2AF7"/>
    <w:rsid w:val="007C4CF7"/>
    <w:rsid w:val="007D2054"/>
    <w:rsid w:val="007D509F"/>
    <w:rsid w:val="007D6BD2"/>
    <w:rsid w:val="007E4461"/>
    <w:rsid w:val="008049DA"/>
    <w:rsid w:val="00856533"/>
    <w:rsid w:val="00861226"/>
    <w:rsid w:val="00863984"/>
    <w:rsid w:val="00863CF0"/>
    <w:rsid w:val="00881A98"/>
    <w:rsid w:val="00883D63"/>
    <w:rsid w:val="00891C6D"/>
    <w:rsid w:val="00896F43"/>
    <w:rsid w:val="008978FD"/>
    <w:rsid w:val="008A057D"/>
    <w:rsid w:val="008B0397"/>
    <w:rsid w:val="008B2832"/>
    <w:rsid w:val="008F0CC6"/>
    <w:rsid w:val="008F3AE7"/>
    <w:rsid w:val="009146DB"/>
    <w:rsid w:val="00927EE7"/>
    <w:rsid w:val="00950977"/>
    <w:rsid w:val="00961575"/>
    <w:rsid w:val="00962281"/>
    <w:rsid w:val="00962680"/>
    <w:rsid w:val="00965675"/>
    <w:rsid w:val="009728E6"/>
    <w:rsid w:val="009965BD"/>
    <w:rsid w:val="009A2B79"/>
    <w:rsid w:val="009A36A5"/>
    <w:rsid w:val="009B1CB7"/>
    <w:rsid w:val="009B5A7E"/>
    <w:rsid w:val="009B7B10"/>
    <w:rsid w:val="009C462A"/>
    <w:rsid w:val="009C4A27"/>
    <w:rsid w:val="009C7F81"/>
    <w:rsid w:val="009D7646"/>
    <w:rsid w:val="009F4A23"/>
    <w:rsid w:val="00A1233C"/>
    <w:rsid w:val="00A31719"/>
    <w:rsid w:val="00A6235D"/>
    <w:rsid w:val="00A6617B"/>
    <w:rsid w:val="00AA3CF2"/>
    <w:rsid w:val="00AA76C6"/>
    <w:rsid w:val="00AB0DC8"/>
    <w:rsid w:val="00AD3D29"/>
    <w:rsid w:val="00AE3E17"/>
    <w:rsid w:val="00B17913"/>
    <w:rsid w:val="00B33FA2"/>
    <w:rsid w:val="00B37525"/>
    <w:rsid w:val="00B44E24"/>
    <w:rsid w:val="00B54967"/>
    <w:rsid w:val="00B56DE4"/>
    <w:rsid w:val="00B677CE"/>
    <w:rsid w:val="00B70640"/>
    <w:rsid w:val="00B82B05"/>
    <w:rsid w:val="00B92B05"/>
    <w:rsid w:val="00B93130"/>
    <w:rsid w:val="00BB1CBC"/>
    <w:rsid w:val="00BD233E"/>
    <w:rsid w:val="00BD3BE2"/>
    <w:rsid w:val="00BD4DE7"/>
    <w:rsid w:val="00BE1082"/>
    <w:rsid w:val="00C00B51"/>
    <w:rsid w:val="00C17B62"/>
    <w:rsid w:val="00C17B78"/>
    <w:rsid w:val="00C40E16"/>
    <w:rsid w:val="00C41BAB"/>
    <w:rsid w:val="00C55845"/>
    <w:rsid w:val="00C56B5B"/>
    <w:rsid w:val="00C73D87"/>
    <w:rsid w:val="00C74DB1"/>
    <w:rsid w:val="00CA28E2"/>
    <w:rsid w:val="00CB0D0E"/>
    <w:rsid w:val="00CB1746"/>
    <w:rsid w:val="00CB3F6E"/>
    <w:rsid w:val="00CE0CC9"/>
    <w:rsid w:val="00CF359E"/>
    <w:rsid w:val="00D05C18"/>
    <w:rsid w:val="00D169A0"/>
    <w:rsid w:val="00D302A8"/>
    <w:rsid w:val="00D34322"/>
    <w:rsid w:val="00D57F77"/>
    <w:rsid w:val="00D7476B"/>
    <w:rsid w:val="00D8575E"/>
    <w:rsid w:val="00DA04AF"/>
    <w:rsid w:val="00DA2576"/>
    <w:rsid w:val="00DA4A81"/>
    <w:rsid w:val="00DB7A05"/>
    <w:rsid w:val="00DE5D1C"/>
    <w:rsid w:val="00DF4176"/>
    <w:rsid w:val="00DF4F77"/>
    <w:rsid w:val="00E15D83"/>
    <w:rsid w:val="00E358E6"/>
    <w:rsid w:val="00E360A1"/>
    <w:rsid w:val="00E36B33"/>
    <w:rsid w:val="00E52DDA"/>
    <w:rsid w:val="00E64DBF"/>
    <w:rsid w:val="00E71FE0"/>
    <w:rsid w:val="00E91194"/>
    <w:rsid w:val="00EA1A3A"/>
    <w:rsid w:val="00EB4422"/>
    <w:rsid w:val="00EC4831"/>
    <w:rsid w:val="00EE0E3E"/>
    <w:rsid w:val="00EF67A7"/>
    <w:rsid w:val="00F034A5"/>
    <w:rsid w:val="00F06E75"/>
    <w:rsid w:val="00F11D9A"/>
    <w:rsid w:val="00F23AD2"/>
    <w:rsid w:val="00F2452E"/>
    <w:rsid w:val="00F435A6"/>
    <w:rsid w:val="00F475DC"/>
    <w:rsid w:val="00F524F2"/>
    <w:rsid w:val="00F548BE"/>
    <w:rsid w:val="00F8105A"/>
    <w:rsid w:val="00FA1A6F"/>
    <w:rsid w:val="00FC0082"/>
    <w:rsid w:val="00FC0B92"/>
    <w:rsid w:val="00FC5B14"/>
    <w:rsid w:val="00FC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37730213"/>
  <w15:docId w15:val="{BAADAC96-5DBB-4A91-8457-04198336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407C86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D34322"/>
    <w:rPr>
      <w:color w:val="0000FF"/>
      <w:u w:val="single"/>
    </w:rPr>
  </w:style>
  <w:style w:type="character" w:customStyle="1" w:styleId="Rectitle0">
    <w:name w:val="Rec_title Знак"/>
    <w:basedOn w:val="DefaultParagraphFont"/>
    <w:link w:val="Rectitle"/>
    <w:locked/>
    <w:rsid w:val="00CF359E"/>
    <w:rPr>
      <w:b/>
      <w:sz w:val="28"/>
      <w:lang w:val="fr-FR" w:eastAsia="en-US"/>
    </w:rPr>
  </w:style>
  <w:style w:type="paragraph" w:customStyle="1" w:styleId="AnnexNo">
    <w:name w:val="Annex_No"/>
    <w:basedOn w:val="Normal"/>
    <w:next w:val="Normal"/>
    <w:rsid w:val="0004479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04479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04479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styleId="CommentText">
    <w:name w:val="annotation text"/>
    <w:basedOn w:val="Normal"/>
    <w:link w:val="CommentTextChar"/>
    <w:rsid w:val="0004479D"/>
    <w:pPr>
      <w:tabs>
        <w:tab w:val="clear" w:pos="794"/>
        <w:tab w:val="clear" w:pos="1191"/>
        <w:tab w:val="clear" w:pos="1588"/>
        <w:tab w:val="clear" w:pos="1985"/>
        <w:tab w:val="num" w:pos="720"/>
      </w:tabs>
      <w:overflowPunct/>
      <w:autoSpaceDE/>
      <w:autoSpaceDN/>
      <w:adjustRightInd/>
      <w:spacing w:before="0"/>
      <w:ind w:left="720" w:hanging="360"/>
      <w:textAlignment w:val="auto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04479D"/>
    <w:rPr>
      <w:rFonts w:eastAsia="MS Mincho"/>
      <w:lang w:val="en-GB" w:eastAsia="en-US"/>
    </w:rPr>
  </w:style>
  <w:style w:type="paragraph" w:customStyle="1" w:styleId="FigureTitle0">
    <w:name w:val="Figure_Title"/>
    <w:basedOn w:val="Normal"/>
    <w:next w:val="Normal"/>
    <w:rsid w:val="0004479D"/>
    <w:pPr>
      <w:keepNext/>
      <w:tabs>
        <w:tab w:val="clear" w:pos="794"/>
        <w:tab w:val="clear" w:pos="1191"/>
        <w:tab w:val="clear" w:pos="1588"/>
        <w:tab w:val="clear" w:pos="1985"/>
      </w:tabs>
      <w:spacing w:before="0" w:after="240"/>
      <w:jc w:val="center"/>
    </w:pPr>
    <w:rPr>
      <w:rFonts w:eastAsia="MS Mincho"/>
      <w:b/>
      <w:sz w:val="18"/>
      <w:lang w:val="en-GB"/>
    </w:rPr>
  </w:style>
  <w:style w:type="paragraph" w:styleId="ListParagraph">
    <w:name w:val="List Paragraph"/>
    <w:basedOn w:val="Normal"/>
    <w:uiPriority w:val="34"/>
    <w:qFormat/>
    <w:rsid w:val="004775F7"/>
    <w:pPr>
      <w:ind w:left="720"/>
      <w:contextualSpacing/>
    </w:pPr>
  </w:style>
  <w:style w:type="table" w:styleId="TableGrid">
    <w:name w:val="Table Grid"/>
    <w:basedOn w:val="TableNormal"/>
    <w:rsid w:val="00385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62680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fr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fr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wmf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mainc\AppData\Roaming\Microsoft\Templates\POOL%20F%20-%20ITU\PF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FD34E-E814-484A-9F90-1F554DFB3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PF_BR.dotm</Template>
  <TotalTime>29</TotalTime>
  <Pages>12</Pages>
  <Words>2970</Words>
  <Characters>16259</Characters>
  <Application>Microsoft Office Word</Application>
  <DocSecurity>0</DocSecurity>
  <Lines>361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F.2005-1 - Dispositions des canaux radioélectriques et des blocs de fréquences radioélectriques pour les systèmes hertziens fixes fonctionnant dans la bande des 42 GHz (40,5-43,5 GHz)</vt:lpstr>
    </vt:vector>
  </TitlesOfParts>
  <Manager/>
  <Company>ITU</Company>
  <LinksUpToDate>false</LinksUpToDate>
  <CharactersWithSpaces>19152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F.2005-1 - Dispositions des canaux radioélectriques et des blocs de fréquences radioélectriques pour les systèmes hertziens fixes fonctionnant dans la bande des 42 GHz (40,5-43,5 GHz)</dc:title>
  <dc:subject>Série F = Service fixe</dc:subject>
  <dc:creator>Bureau des radiocommunications de l'UIT (BR)</dc:creator>
  <cp:keywords>F,2005-1</cp:keywords>
  <dc:description>Gachetc, 27/07/2022, ITU51013811</dc:description>
  <cp:lastModifiedBy>Gachet, Christelle</cp:lastModifiedBy>
  <cp:revision>9</cp:revision>
  <cp:lastPrinted>2022-07-27T09:25:00Z</cp:lastPrinted>
  <dcterms:created xsi:type="dcterms:W3CDTF">2022-07-27T08:52:00Z</dcterms:created>
  <dcterms:modified xsi:type="dcterms:W3CDTF">2022-07-27T09:29:00Z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27 July 2022</vt:lpwstr>
  </property>
</Properties>
</file>