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9271C5">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9271C5">
              <w:rPr>
                <w:rFonts w:ascii="Tahoma" w:hAnsi="Tahoma" w:cs="Tahoma"/>
                <w:b/>
                <w:bCs/>
                <w:iCs/>
                <w:color w:val="243285"/>
                <w:sz w:val="36"/>
                <w:szCs w:val="36"/>
                <w:lang w:eastAsia="zh-CN"/>
              </w:rPr>
              <w:t>1764</w:t>
            </w:r>
            <w:r>
              <w:rPr>
                <w:rFonts w:ascii="Tahoma" w:hAnsi="Tahoma" w:cs="Tahoma" w:hint="eastAsia"/>
                <w:b/>
                <w:bCs/>
                <w:iCs/>
                <w:color w:val="243285"/>
                <w:sz w:val="36"/>
                <w:szCs w:val="36"/>
                <w:lang w:eastAsia="zh-CN"/>
              </w:rPr>
              <w:t>-1</w:t>
            </w:r>
            <w:r w:rsidRPr="009E6169">
              <w:rPr>
                <w:rFonts w:ascii="SimHei" w:eastAsia="SimHei" w:hAnsi="Tahoma" w:cs="Tahoma" w:hint="eastAsia"/>
                <w:b/>
                <w:bCs/>
                <w:iCs/>
                <w:color w:val="243285"/>
                <w:sz w:val="36"/>
                <w:szCs w:val="36"/>
                <w:lang w:eastAsia="zh-CN"/>
              </w:rPr>
              <w:t>建议书</w:t>
            </w:r>
          </w:p>
          <w:p w:rsidR="00182179" w:rsidRPr="000F6905" w:rsidRDefault="00182179" w:rsidP="009271C5">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9271C5">
              <w:rPr>
                <w:rFonts w:ascii="Tahoma" w:hAnsi="Tahoma" w:cs="Tahoma"/>
                <w:b/>
                <w:bCs/>
                <w:iCs/>
                <w:color w:val="243285"/>
                <w:szCs w:val="24"/>
                <w:lang w:eastAsia="zh-CN"/>
              </w:rPr>
              <w:t>5</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553E5">
              <w:rPr>
                <w:rFonts w:ascii="Tahoma" w:hAnsi="Tahoma" w:cs="Tahoma" w:hint="eastAsia"/>
                <w:b/>
                <w:bCs/>
                <w:iCs/>
                <w:color w:val="243285"/>
                <w:szCs w:val="24"/>
                <w:lang w:eastAsia="zh-CN"/>
              </w:rPr>
              <w:t>1</w:t>
            </w:r>
            <w:r w:rsidR="009271C5">
              <w:rPr>
                <w:rFonts w:ascii="Tahoma" w:hAnsi="Tahoma" w:cs="Tahoma"/>
                <w:b/>
                <w:bCs/>
                <w:iCs/>
                <w:color w:val="243285"/>
                <w:szCs w:val="24"/>
                <w:lang w:eastAsia="zh-CN"/>
              </w:rPr>
              <w:t>1</w:t>
            </w:r>
            <w:r w:rsidRPr="000F6905">
              <w:rPr>
                <w:rFonts w:ascii="Tahoma" w:hAnsi="Tahoma" w:cs="Tahoma"/>
                <w:b/>
                <w:bCs/>
                <w:iCs/>
                <w:color w:val="243285"/>
                <w:szCs w:val="24"/>
              </w:rPr>
              <w:t>)</w:t>
            </w:r>
          </w:p>
        </w:tc>
      </w:tr>
      <w:tr w:rsidR="00182179" w:rsidRPr="007B31CB" w:rsidTr="00182179">
        <w:tc>
          <w:tcPr>
            <w:tcW w:w="10089" w:type="dxa"/>
          </w:tcPr>
          <w:p w:rsidR="009271C5" w:rsidRDefault="009271C5" w:rsidP="009271C5">
            <w:pPr>
              <w:spacing w:before="80" w:line="500" w:lineRule="exact"/>
              <w:jc w:val="right"/>
              <w:rPr>
                <w:rFonts w:ascii="Tahoma" w:eastAsia="SimHei" w:hAnsi="Tahoma" w:cs="Tahoma"/>
                <w:b/>
                <w:bCs/>
                <w:color w:val="243285"/>
                <w:sz w:val="44"/>
                <w:szCs w:val="44"/>
                <w:lang w:val="en-US" w:eastAsia="zh-CN"/>
              </w:rPr>
            </w:pPr>
          </w:p>
          <w:p w:rsidR="009271C5" w:rsidRDefault="009271C5" w:rsidP="009271C5">
            <w:pPr>
              <w:spacing w:before="80" w:line="500" w:lineRule="exact"/>
              <w:jc w:val="right"/>
              <w:rPr>
                <w:rFonts w:ascii="Tahoma" w:eastAsia="SimHei" w:hAnsi="Tahoma" w:cs="Tahoma"/>
                <w:b/>
                <w:bCs/>
                <w:color w:val="243285"/>
                <w:sz w:val="44"/>
                <w:szCs w:val="44"/>
                <w:lang w:val="en-US" w:eastAsia="zh-CN"/>
              </w:rPr>
            </w:pPr>
            <w:r w:rsidRPr="009271C5">
              <w:rPr>
                <w:rFonts w:ascii="Tahoma" w:eastAsia="SimHei" w:hAnsi="Tahoma" w:cs="Tahoma" w:hint="eastAsia"/>
                <w:b/>
                <w:bCs/>
                <w:color w:val="243285"/>
                <w:sz w:val="44"/>
                <w:szCs w:val="44"/>
                <w:lang w:val="en-US" w:eastAsia="zh-CN"/>
              </w:rPr>
              <w:t>评估</w:t>
            </w:r>
            <w:r w:rsidRPr="009271C5">
              <w:rPr>
                <w:rFonts w:ascii="Tahoma" w:eastAsia="SimHei" w:hAnsi="Tahoma" w:cs="Tahoma" w:hint="eastAsia"/>
                <w:b/>
                <w:bCs/>
                <w:color w:val="243285"/>
                <w:sz w:val="44"/>
                <w:szCs w:val="44"/>
                <w:lang w:val="en-US" w:eastAsia="zh-CN"/>
              </w:rPr>
              <w:t>3 GHz</w:t>
            </w:r>
            <w:r w:rsidRPr="009271C5">
              <w:rPr>
                <w:rFonts w:ascii="Tahoma" w:eastAsia="SimHei" w:hAnsi="Tahoma" w:cs="Tahoma" w:hint="eastAsia"/>
                <w:b/>
                <w:bCs/>
                <w:color w:val="243285"/>
                <w:sz w:val="44"/>
                <w:szCs w:val="44"/>
                <w:lang w:val="en-US" w:eastAsia="zh-CN"/>
              </w:rPr>
              <w:t>以上频段中使用高空平台</w:t>
            </w:r>
          </w:p>
          <w:p w:rsidR="00980122" w:rsidRDefault="009271C5" w:rsidP="009271C5">
            <w:pPr>
              <w:spacing w:before="80" w:line="500" w:lineRule="exact"/>
              <w:jc w:val="right"/>
              <w:rPr>
                <w:rFonts w:ascii="Tahoma" w:eastAsia="SimHei" w:hAnsi="Tahoma" w:cs="Tahoma"/>
                <w:b/>
                <w:bCs/>
                <w:color w:val="243285"/>
                <w:sz w:val="44"/>
                <w:szCs w:val="44"/>
                <w:lang w:val="en-US" w:eastAsia="zh-CN"/>
              </w:rPr>
            </w:pPr>
            <w:r w:rsidRPr="009271C5">
              <w:rPr>
                <w:rFonts w:ascii="Tahoma" w:eastAsia="SimHei" w:hAnsi="Tahoma" w:cs="Tahoma" w:hint="eastAsia"/>
                <w:b/>
                <w:bCs/>
                <w:color w:val="243285"/>
                <w:sz w:val="44"/>
                <w:szCs w:val="44"/>
                <w:lang w:val="en-US" w:eastAsia="zh-CN"/>
              </w:rPr>
              <w:t>电台的固定业务系统</w:t>
            </w:r>
            <w:r w:rsidR="00980122">
              <w:rPr>
                <w:rFonts w:ascii="Tahoma" w:eastAsia="SimHei" w:hAnsi="Tahoma" w:cs="Tahoma" w:hint="eastAsia"/>
                <w:b/>
                <w:bCs/>
                <w:color w:val="243285"/>
                <w:sz w:val="44"/>
                <w:szCs w:val="44"/>
                <w:lang w:val="en-US" w:eastAsia="zh-CN"/>
              </w:rPr>
              <w:t>中的用户链路</w:t>
            </w:r>
          </w:p>
          <w:p w:rsidR="00182179" w:rsidRPr="003553E5" w:rsidRDefault="009271C5" w:rsidP="00980122">
            <w:pPr>
              <w:spacing w:before="80" w:line="500" w:lineRule="exact"/>
              <w:jc w:val="right"/>
              <w:rPr>
                <w:rFonts w:ascii="Tahoma" w:eastAsia="SimHei" w:hAnsi="Tahoma" w:cs="Tahoma"/>
                <w:b/>
                <w:bCs/>
                <w:color w:val="243285"/>
                <w:sz w:val="44"/>
                <w:szCs w:val="44"/>
                <w:lang w:val="en-US" w:eastAsia="zh-CN"/>
              </w:rPr>
            </w:pPr>
            <w:r w:rsidRPr="009271C5">
              <w:rPr>
                <w:rFonts w:ascii="Tahoma" w:eastAsia="SimHei" w:hAnsi="Tahoma" w:cs="Tahoma" w:hint="eastAsia"/>
                <w:b/>
                <w:bCs/>
                <w:color w:val="243285"/>
                <w:sz w:val="44"/>
                <w:szCs w:val="44"/>
                <w:lang w:val="en-US" w:eastAsia="zh-CN"/>
              </w:rPr>
              <w:t>对固定无线系统的干扰的方法</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486666">
          <w:headerReference w:type="even" r:id="rId9"/>
          <w:headerReference w:type="default" r:id="rId10"/>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182179" w:rsidRPr="00586EF8" w:rsidRDefault="00182179" w:rsidP="00486666">
      <w:pPr>
        <w:pStyle w:val="Heading1"/>
        <w:spacing w:before="0"/>
        <w:jc w:val="center"/>
        <w:rPr>
          <w:lang w:val="en-US" w:eastAsia="zh-CN"/>
        </w:rPr>
      </w:pPr>
      <w:r>
        <w:rPr>
          <w:rFonts w:hint="eastAsia"/>
          <w:lang w:val="fr-CH" w:eastAsia="zh-CN"/>
        </w:rPr>
        <w:t>前言</w:t>
      </w:r>
    </w:p>
    <w:p w:rsidR="00182179" w:rsidRPr="00355C93" w:rsidRDefault="00182179" w:rsidP="001821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1821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1821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1821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182179">
      <w:pPr>
        <w:jc w:val="center"/>
        <w:rPr>
          <w:sz w:val="22"/>
          <w:lang w:val="en-US" w:eastAsia="zh-CN"/>
        </w:rPr>
      </w:pPr>
    </w:p>
    <w:p w:rsidR="00182179" w:rsidRDefault="00182179" w:rsidP="001821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Tr="00182179">
        <w:tc>
          <w:tcPr>
            <w:tcW w:w="9748" w:type="dxa"/>
            <w:gridSpan w:val="2"/>
          </w:tcPr>
          <w:p w:rsidR="00182179" w:rsidRPr="00C12100"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93516">
              <w:rPr>
                <w:rFonts w:hint="eastAsia"/>
                <w:bCs/>
                <w:lang w:val="en-US" w:eastAsia="zh-CN"/>
              </w:rPr>
              <w:t xml:space="preserve"> </w:t>
            </w:r>
            <w:r w:rsidRPr="00C12100">
              <w:rPr>
                <w:rFonts w:hint="eastAsia"/>
                <w:bCs/>
                <w:lang w:val="en-US" w:eastAsia="zh-CN"/>
              </w:rPr>
              <w:t>系列建议书</w:t>
            </w:r>
          </w:p>
          <w:p w:rsidR="00182179" w:rsidRPr="00F128B0" w:rsidRDefault="00182179" w:rsidP="001821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1821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182179">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18217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182179">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182179">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182179">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1821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182179">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182179">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182179">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182179">
            <w:pPr>
              <w:spacing w:before="30" w:after="180"/>
              <w:jc w:val="left"/>
              <w:rPr>
                <w:sz w:val="20"/>
                <w:lang w:val="en-US"/>
              </w:rPr>
            </w:pPr>
            <w:r w:rsidRPr="00355C93">
              <w:rPr>
                <w:rFonts w:hint="eastAsia"/>
                <w:sz w:val="20"/>
                <w:lang w:val="en-US" w:eastAsia="zh-CN"/>
              </w:rPr>
              <w:t>词汇和相关问题</w:t>
            </w:r>
          </w:p>
        </w:tc>
      </w:tr>
    </w:tbl>
    <w:p w:rsidR="00182179" w:rsidRDefault="00182179" w:rsidP="001821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1821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912C2D">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912C2D">
        <w:rPr>
          <w:sz w:val="20"/>
          <w:lang w:eastAsia="zh-CN"/>
        </w:rPr>
        <w:t>1</w:t>
      </w:r>
      <w:r w:rsidRPr="00355C93">
        <w:rPr>
          <w:rFonts w:hint="eastAsia"/>
          <w:sz w:val="20"/>
          <w:lang w:eastAsia="zh-CN"/>
        </w:rPr>
        <w:t>年，日内瓦</w:t>
      </w:r>
    </w:p>
    <w:p w:rsidR="00182179" w:rsidRDefault="00182179" w:rsidP="00182179">
      <w:pPr>
        <w:rPr>
          <w:szCs w:val="24"/>
          <w:lang w:eastAsia="zh-CN"/>
        </w:rPr>
      </w:pPr>
    </w:p>
    <w:p w:rsidR="00182179" w:rsidRPr="00A613D0" w:rsidRDefault="00182179" w:rsidP="00912C2D">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912C2D">
        <w:rPr>
          <w:sz w:val="20"/>
          <w:lang w:val="en-US" w:eastAsia="zh-CN"/>
        </w:rPr>
        <w:t>1</w:t>
      </w:r>
    </w:p>
    <w:p w:rsidR="00395284" w:rsidRPr="00C13155" w:rsidRDefault="00182179" w:rsidP="0018217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3B75C5">
      <w:pPr>
        <w:spacing w:before="160"/>
        <w:rPr>
          <w:i/>
          <w:sz w:val="20"/>
          <w:lang w:val="en-US" w:eastAsia="zh-CN"/>
        </w:rPr>
        <w:sectPr w:rsidR="003B75C5" w:rsidSect="0048666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271C5" w:rsidRPr="00486666" w:rsidRDefault="009271C5" w:rsidP="00486666">
      <w:pPr>
        <w:pStyle w:val="RecNoBR"/>
        <w:spacing w:before="240"/>
      </w:pPr>
      <w:bookmarkStart w:id="2" w:name="irecnoe"/>
      <w:bookmarkEnd w:id="2"/>
      <w:bookmarkEnd w:id="0"/>
      <w:r w:rsidRPr="00486666">
        <w:lastRenderedPageBreak/>
        <w:t>ITU-R  F.1764-1</w:t>
      </w:r>
      <w:r w:rsidRPr="00486666">
        <w:rPr>
          <w:rFonts w:hint="eastAsia"/>
        </w:rPr>
        <w:t>建议书</w:t>
      </w:r>
    </w:p>
    <w:p w:rsidR="009271C5" w:rsidRPr="00137523" w:rsidRDefault="003A0E59" w:rsidP="00486666">
      <w:pPr>
        <w:pStyle w:val="RectitleBR"/>
        <w:rPr>
          <w:lang w:val="en-US" w:eastAsia="zh-CN"/>
        </w:rPr>
      </w:pPr>
      <w:r w:rsidRPr="00E407FA">
        <w:rPr>
          <w:rFonts w:hint="eastAsia"/>
          <w:lang w:eastAsia="zh-CN"/>
        </w:rPr>
        <w:t>评估</w:t>
      </w:r>
      <w:r w:rsidRPr="00E407FA">
        <w:rPr>
          <w:rFonts w:hint="eastAsia"/>
          <w:lang w:eastAsia="zh-CN"/>
        </w:rPr>
        <w:t>3 G</w:t>
      </w:r>
      <w:bookmarkStart w:id="3" w:name="_GoBack"/>
      <w:bookmarkEnd w:id="3"/>
      <w:r w:rsidRPr="00E407FA">
        <w:rPr>
          <w:rFonts w:hint="eastAsia"/>
          <w:lang w:eastAsia="zh-CN"/>
        </w:rPr>
        <w:t>Hz</w:t>
      </w:r>
      <w:r w:rsidRPr="00E407FA">
        <w:rPr>
          <w:rFonts w:hint="eastAsia"/>
          <w:lang w:eastAsia="zh-CN"/>
        </w:rPr>
        <w:t>以上频段中使用高空平台电台的固定业务</w:t>
      </w:r>
      <w:r w:rsidRPr="00E407FA">
        <w:rPr>
          <w:lang w:eastAsia="zh-CN"/>
        </w:rPr>
        <w:br/>
      </w:r>
      <w:r w:rsidRPr="00E407FA">
        <w:rPr>
          <w:rFonts w:hint="eastAsia"/>
          <w:lang w:eastAsia="zh-CN"/>
        </w:rPr>
        <w:t>系统</w:t>
      </w:r>
      <w:r>
        <w:rPr>
          <w:rFonts w:hint="eastAsia"/>
          <w:lang w:eastAsia="zh-CN"/>
        </w:rPr>
        <w:t>中的用户链路</w:t>
      </w:r>
      <w:r w:rsidRPr="00E407FA">
        <w:rPr>
          <w:rFonts w:hint="eastAsia"/>
          <w:lang w:eastAsia="zh-CN"/>
        </w:rPr>
        <w:t>对固定无线系统</w:t>
      </w:r>
      <w:r w:rsidR="009271C5">
        <w:rPr>
          <w:rStyle w:val="FootnoteReference"/>
          <w:lang w:val="en-US" w:eastAsia="zh-CN"/>
        </w:rPr>
        <w:footnoteReference w:customMarkFollows="1" w:id="1"/>
        <w:t>*</w:t>
      </w:r>
      <w:r w:rsidR="009271C5" w:rsidRPr="00E407FA">
        <w:rPr>
          <w:rFonts w:hint="eastAsia"/>
          <w:lang w:eastAsia="zh-CN"/>
        </w:rPr>
        <w:t>的干扰的方法</w:t>
      </w:r>
    </w:p>
    <w:p w:rsidR="009271C5" w:rsidRDefault="009271C5" w:rsidP="009271C5">
      <w:pPr>
        <w:pStyle w:val="Recdate"/>
        <w:rPr>
          <w:lang w:val="en-US" w:eastAsia="ko-KR"/>
        </w:rPr>
      </w:pPr>
    </w:p>
    <w:p w:rsidR="009271C5" w:rsidRPr="00137523" w:rsidRDefault="00597F3C" w:rsidP="009271C5">
      <w:pPr>
        <w:pStyle w:val="Recdate"/>
        <w:rPr>
          <w:lang w:val="en-US" w:eastAsia="zh-CN"/>
        </w:rPr>
      </w:pPr>
      <w:r>
        <w:rPr>
          <w:rFonts w:hint="eastAsia"/>
          <w:lang w:val="en-US" w:eastAsia="zh-CN"/>
        </w:rPr>
        <w:t>（</w:t>
      </w:r>
      <w:r>
        <w:rPr>
          <w:lang w:val="en-US" w:eastAsia="ko-KR"/>
        </w:rPr>
        <w:t>2006-2011</w:t>
      </w:r>
      <w:r>
        <w:rPr>
          <w:rFonts w:hint="eastAsia"/>
          <w:lang w:val="en-US" w:eastAsia="zh-CN"/>
        </w:rPr>
        <w:t>年）</w:t>
      </w:r>
    </w:p>
    <w:p w:rsidR="009271C5" w:rsidRDefault="009271C5" w:rsidP="009271C5">
      <w:pPr>
        <w:rPr>
          <w:lang w:val="en-US" w:eastAsia="ko-KR"/>
        </w:rPr>
      </w:pPr>
    </w:p>
    <w:p w:rsidR="009271C5" w:rsidRPr="00486666" w:rsidRDefault="00597F3C" w:rsidP="00486666">
      <w:pPr>
        <w:pStyle w:val="Heading1"/>
        <w:rPr>
          <w:sz w:val="22"/>
          <w:szCs w:val="22"/>
          <w:lang w:val="en-US" w:eastAsia="ko-KR"/>
        </w:rPr>
      </w:pPr>
      <w:r w:rsidRPr="00486666">
        <w:rPr>
          <w:rFonts w:hint="eastAsia"/>
          <w:sz w:val="22"/>
          <w:szCs w:val="22"/>
          <w:lang w:val="en-US" w:eastAsia="zh-CN"/>
        </w:rPr>
        <w:t>范围</w:t>
      </w:r>
    </w:p>
    <w:p w:rsidR="009271C5" w:rsidRPr="00486666" w:rsidRDefault="00597F3C" w:rsidP="00486666">
      <w:pPr>
        <w:ind w:firstLineChars="200" w:firstLine="440"/>
        <w:rPr>
          <w:sz w:val="22"/>
          <w:szCs w:val="22"/>
          <w:lang w:val="en-GB" w:eastAsia="ko-KR"/>
        </w:rPr>
      </w:pPr>
      <w:r w:rsidRPr="00486666">
        <w:rPr>
          <w:rFonts w:hint="eastAsia"/>
          <w:sz w:val="22"/>
          <w:szCs w:val="22"/>
          <w:lang w:eastAsia="zh-CN"/>
        </w:rPr>
        <w:t>本建议书提供了一个干扰估计的方法，它可以用于在</w:t>
      </w:r>
      <w:r w:rsidRPr="00486666">
        <w:rPr>
          <w:rFonts w:hint="eastAsia"/>
          <w:sz w:val="22"/>
          <w:szCs w:val="22"/>
          <w:lang w:eastAsia="zh-CN"/>
        </w:rPr>
        <w:t>3GHz</w:t>
      </w:r>
      <w:r w:rsidRPr="00486666">
        <w:rPr>
          <w:rFonts w:hint="eastAsia"/>
          <w:sz w:val="22"/>
          <w:szCs w:val="22"/>
          <w:lang w:eastAsia="zh-CN"/>
        </w:rPr>
        <w:t>以上频</w:t>
      </w:r>
      <w:r w:rsidR="00C52B9C" w:rsidRPr="00486666">
        <w:rPr>
          <w:rFonts w:hint="eastAsia"/>
          <w:sz w:val="22"/>
          <w:szCs w:val="22"/>
          <w:lang w:eastAsia="zh-CN"/>
        </w:rPr>
        <w:t>段</w:t>
      </w:r>
      <w:r w:rsidRPr="00486666">
        <w:rPr>
          <w:rFonts w:hint="eastAsia"/>
          <w:sz w:val="22"/>
          <w:szCs w:val="22"/>
          <w:lang w:eastAsia="zh-CN"/>
        </w:rPr>
        <w:t>中，在使用高空平台站（</w:t>
      </w:r>
      <w:r w:rsidRPr="00486666">
        <w:rPr>
          <w:rFonts w:hint="eastAsia"/>
          <w:sz w:val="22"/>
          <w:szCs w:val="22"/>
          <w:lang w:eastAsia="zh-CN"/>
        </w:rPr>
        <w:t>HAPS</w:t>
      </w:r>
      <w:r w:rsidRPr="00486666">
        <w:rPr>
          <w:rFonts w:hint="eastAsia"/>
          <w:sz w:val="22"/>
          <w:szCs w:val="22"/>
          <w:lang w:eastAsia="zh-CN"/>
        </w:rPr>
        <w:t>）的固定业务（</w:t>
      </w:r>
      <w:r w:rsidRPr="00486666">
        <w:rPr>
          <w:rFonts w:hint="eastAsia"/>
          <w:sz w:val="22"/>
          <w:szCs w:val="22"/>
          <w:lang w:eastAsia="zh-CN"/>
        </w:rPr>
        <w:t>FS</w:t>
      </w:r>
      <w:r w:rsidRPr="00486666">
        <w:rPr>
          <w:rFonts w:hint="eastAsia"/>
          <w:sz w:val="22"/>
          <w:szCs w:val="22"/>
          <w:lang w:eastAsia="zh-CN"/>
        </w:rPr>
        <w:t>）</w:t>
      </w:r>
      <w:r w:rsidR="00C52B9C" w:rsidRPr="00486666">
        <w:rPr>
          <w:rFonts w:hint="eastAsia"/>
          <w:sz w:val="22"/>
          <w:szCs w:val="22"/>
          <w:lang w:eastAsia="zh-CN"/>
        </w:rPr>
        <w:t>系统中的用户链路和一般</w:t>
      </w:r>
      <w:r w:rsidRPr="00486666">
        <w:rPr>
          <w:rFonts w:hint="eastAsia"/>
          <w:sz w:val="22"/>
          <w:szCs w:val="22"/>
          <w:lang w:eastAsia="zh-CN"/>
        </w:rPr>
        <w:t>固定无线系</w:t>
      </w:r>
      <w:r w:rsidR="00C52B9C" w:rsidRPr="00486666">
        <w:rPr>
          <w:rFonts w:hint="eastAsia"/>
          <w:sz w:val="22"/>
          <w:szCs w:val="22"/>
          <w:lang w:eastAsia="zh-CN"/>
        </w:rPr>
        <w:t>统</w:t>
      </w:r>
      <w:r w:rsidRPr="00486666">
        <w:rPr>
          <w:rFonts w:hint="eastAsia"/>
          <w:sz w:val="22"/>
          <w:szCs w:val="22"/>
          <w:lang w:eastAsia="zh-CN"/>
        </w:rPr>
        <w:t>之间的频率共用研究。对</w:t>
      </w:r>
      <w:r w:rsidRPr="00486666">
        <w:rPr>
          <w:rFonts w:hint="eastAsia"/>
          <w:sz w:val="22"/>
          <w:szCs w:val="22"/>
          <w:lang w:eastAsia="zh-CN"/>
        </w:rPr>
        <w:t>HAPS</w:t>
      </w:r>
      <w:r w:rsidRPr="00486666">
        <w:rPr>
          <w:rFonts w:hint="eastAsia"/>
          <w:sz w:val="22"/>
          <w:szCs w:val="22"/>
          <w:lang w:eastAsia="zh-CN"/>
        </w:rPr>
        <w:t>飞艇和地面站对</w:t>
      </w:r>
      <w:r w:rsidR="00C52B9C" w:rsidRPr="00486666">
        <w:rPr>
          <w:rFonts w:hint="eastAsia"/>
          <w:sz w:val="22"/>
          <w:szCs w:val="22"/>
          <w:lang w:eastAsia="zh-CN"/>
        </w:rPr>
        <w:t>固定无线</w:t>
      </w:r>
      <w:r w:rsidRPr="00486666">
        <w:rPr>
          <w:rFonts w:hint="eastAsia"/>
          <w:sz w:val="22"/>
          <w:szCs w:val="22"/>
          <w:lang w:eastAsia="zh-CN"/>
        </w:rPr>
        <w:t>站的干扰情况进行了分析。</w:t>
      </w:r>
      <w:r w:rsidR="00C52B9C" w:rsidRPr="00486666">
        <w:rPr>
          <w:rFonts w:hint="eastAsia"/>
          <w:sz w:val="22"/>
          <w:szCs w:val="22"/>
          <w:lang w:eastAsia="zh-CN"/>
        </w:rPr>
        <w:t>本建议书中不考虑</w:t>
      </w:r>
      <w:r w:rsidR="00C52B9C" w:rsidRPr="00486666">
        <w:rPr>
          <w:rFonts w:hint="eastAsia"/>
          <w:sz w:val="22"/>
          <w:szCs w:val="22"/>
          <w:lang w:eastAsia="zh-CN"/>
        </w:rPr>
        <w:t>HAPS</w:t>
      </w:r>
      <w:r w:rsidR="00C52B9C" w:rsidRPr="00486666">
        <w:rPr>
          <w:rFonts w:hint="eastAsia"/>
          <w:sz w:val="22"/>
          <w:szCs w:val="22"/>
          <w:lang w:eastAsia="zh-CN"/>
        </w:rPr>
        <w:t>网关链路。</w:t>
      </w:r>
    </w:p>
    <w:p w:rsidR="009271C5" w:rsidRDefault="009271C5" w:rsidP="009271C5">
      <w:pPr>
        <w:rPr>
          <w:rFonts w:hint="eastAsia"/>
          <w:lang w:val="en-US" w:eastAsia="zh-CN"/>
        </w:rPr>
      </w:pPr>
    </w:p>
    <w:p w:rsidR="00486666" w:rsidRDefault="00486666" w:rsidP="009271C5">
      <w:pPr>
        <w:rPr>
          <w:lang w:val="en-US" w:eastAsia="zh-CN"/>
        </w:rPr>
      </w:pPr>
    </w:p>
    <w:p w:rsidR="009271C5" w:rsidRPr="00137523" w:rsidRDefault="00597F3C" w:rsidP="009271C5">
      <w:pPr>
        <w:pStyle w:val="Normalaftertitle"/>
        <w:rPr>
          <w:lang w:val="en-US" w:eastAsia="zh-CN"/>
        </w:rPr>
      </w:pPr>
      <w:r>
        <w:rPr>
          <w:rFonts w:hint="eastAsia"/>
          <w:lang w:eastAsia="zh-CN"/>
        </w:rPr>
        <w:t>国际电联无线电通信全会，</w:t>
      </w:r>
    </w:p>
    <w:p w:rsidR="009271C5" w:rsidRPr="00C52B9C" w:rsidRDefault="00C52B9C" w:rsidP="009271C5">
      <w:pPr>
        <w:pStyle w:val="Call"/>
        <w:rPr>
          <w:rFonts w:ascii="STKaiti" w:eastAsia="STKaiti" w:hAnsi="STKaiti"/>
          <w:i w:val="0"/>
          <w:iCs/>
          <w:lang w:val="en-US" w:eastAsia="zh-CN"/>
        </w:rPr>
      </w:pPr>
      <w:r w:rsidRPr="00C52B9C">
        <w:rPr>
          <w:rFonts w:ascii="STKaiti" w:eastAsia="STKaiti" w:hAnsi="STKaiti" w:hint="eastAsia"/>
          <w:i w:val="0"/>
          <w:iCs/>
          <w:lang w:val="en-US" w:eastAsia="zh-CN"/>
        </w:rPr>
        <w:t>考虑到</w:t>
      </w:r>
    </w:p>
    <w:p w:rsidR="009271C5" w:rsidRPr="00137523" w:rsidRDefault="009271C5" w:rsidP="00C52B9C">
      <w:pPr>
        <w:rPr>
          <w:lang w:val="en-US" w:eastAsia="zh-CN"/>
        </w:rPr>
      </w:pPr>
      <w:r w:rsidRPr="00137523">
        <w:rPr>
          <w:lang w:val="en-US" w:eastAsia="zh-CN"/>
        </w:rPr>
        <w:t>a)</w:t>
      </w:r>
      <w:r w:rsidRPr="00137523">
        <w:rPr>
          <w:lang w:val="en-US" w:eastAsia="zh-CN"/>
        </w:rPr>
        <w:tab/>
      </w:r>
      <w:r w:rsidR="00597F3C">
        <w:rPr>
          <w:rFonts w:hint="eastAsia"/>
          <w:lang w:eastAsia="zh-CN"/>
        </w:rPr>
        <w:t>为了提供大容量业务，已经开发出利用同温层中的高空平台站（</w:t>
      </w:r>
      <w:r w:rsidR="00597F3C">
        <w:rPr>
          <w:rFonts w:hint="eastAsia"/>
          <w:lang w:eastAsia="zh-CN"/>
        </w:rPr>
        <w:t>HAPS</w:t>
      </w:r>
      <w:r w:rsidR="00597F3C">
        <w:rPr>
          <w:rFonts w:hint="eastAsia"/>
          <w:lang w:eastAsia="zh-CN"/>
        </w:rPr>
        <w:t>）的新技术；</w:t>
      </w:r>
    </w:p>
    <w:p w:rsidR="009271C5" w:rsidRDefault="009271C5" w:rsidP="0081000D">
      <w:pPr>
        <w:rPr>
          <w:lang w:val="en-US" w:eastAsia="zh-CN"/>
        </w:rPr>
      </w:pPr>
      <w:r w:rsidRPr="00137523">
        <w:rPr>
          <w:lang w:val="en-US" w:eastAsia="ko-KR"/>
        </w:rPr>
        <w:t>b)</w:t>
      </w:r>
      <w:r w:rsidRPr="00137523">
        <w:rPr>
          <w:lang w:val="en-US" w:eastAsia="ko-KR"/>
        </w:rPr>
        <w:tab/>
      </w:r>
      <w:r w:rsidR="0081000D">
        <w:rPr>
          <w:rFonts w:hint="eastAsia"/>
          <w:lang w:eastAsia="zh-CN"/>
        </w:rPr>
        <w:t>某些主管部门想要在根据</w:t>
      </w:r>
      <w:r w:rsidR="00597F3C">
        <w:rPr>
          <w:rFonts w:hint="eastAsia"/>
          <w:lang w:eastAsia="zh-CN"/>
        </w:rPr>
        <w:t>频率分配表或脚注专门分配给地面无线电通信如固定业务使用的频</w:t>
      </w:r>
      <w:r w:rsidR="0081000D">
        <w:rPr>
          <w:rFonts w:hint="eastAsia"/>
          <w:lang w:eastAsia="zh-CN"/>
        </w:rPr>
        <w:t>段</w:t>
      </w:r>
      <w:r w:rsidR="00597F3C">
        <w:rPr>
          <w:rFonts w:hint="eastAsia"/>
          <w:lang w:eastAsia="zh-CN"/>
        </w:rPr>
        <w:t>中，运行使用</w:t>
      </w:r>
      <w:r w:rsidR="00597F3C">
        <w:rPr>
          <w:rFonts w:hint="eastAsia"/>
          <w:lang w:eastAsia="zh-CN"/>
        </w:rPr>
        <w:t>HAPS</w:t>
      </w:r>
      <w:r w:rsidR="00597F3C">
        <w:rPr>
          <w:rFonts w:hint="eastAsia"/>
          <w:lang w:eastAsia="zh-CN"/>
        </w:rPr>
        <w:t>的系统，</w:t>
      </w:r>
    </w:p>
    <w:p w:rsidR="009271C5" w:rsidRPr="00FA30CC" w:rsidRDefault="009271C5" w:rsidP="0081000D">
      <w:pPr>
        <w:ind w:right="-142"/>
        <w:rPr>
          <w:lang w:val="en-US" w:eastAsia="zh-CN"/>
        </w:rPr>
      </w:pPr>
      <w:r w:rsidRPr="00FA30CC">
        <w:rPr>
          <w:lang w:val="en-US" w:eastAsia="ko-KR"/>
        </w:rPr>
        <w:t>c)</w:t>
      </w:r>
      <w:r w:rsidRPr="00FA30CC">
        <w:rPr>
          <w:lang w:val="en-US" w:eastAsia="ko-KR"/>
        </w:rPr>
        <w:tab/>
      </w:r>
      <w:r w:rsidR="0081000D">
        <w:rPr>
          <w:rFonts w:hint="eastAsia"/>
          <w:lang w:val="en-US" w:eastAsia="zh-CN"/>
        </w:rPr>
        <w:t>在</w:t>
      </w:r>
      <w:r w:rsidR="0081000D" w:rsidRPr="00FA30CC">
        <w:rPr>
          <w:lang w:val="en-US" w:eastAsia="zh-CN"/>
        </w:rPr>
        <w:t>5 850-7 075 MHz</w:t>
      </w:r>
      <w:r w:rsidR="0081000D">
        <w:rPr>
          <w:rFonts w:hint="eastAsia"/>
          <w:lang w:val="en-US" w:eastAsia="zh-CN"/>
        </w:rPr>
        <w:t>频段中使用高空平台站的系统的架构信息（包括用户和网关链路）见</w:t>
      </w:r>
      <w:r w:rsidR="0081000D" w:rsidRPr="00FA30CC">
        <w:rPr>
          <w:lang w:val="en-US" w:eastAsia="zh-CN"/>
        </w:rPr>
        <w:t>ITU</w:t>
      </w:r>
      <w:r w:rsidR="0081000D">
        <w:rPr>
          <w:lang w:val="en-GB" w:eastAsia="zh-CN"/>
        </w:rPr>
        <w:noBreakHyphen/>
      </w:r>
      <w:r w:rsidR="0081000D" w:rsidRPr="00FA30CC">
        <w:rPr>
          <w:lang w:val="en-US" w:eastAsia="zh-CN"/>
        </w:rPr>
        <w:t>R</w:t>
      </w:r>
      <w:r w:rsidR="0081000D">
        <w:rPr>
          <w:lang w:val="en-US" w:eastAsia="zh-CN"/>
        </w:rPr>
        <w:t> </w:t>
      </w:r>
      <w:r w:rsidR="0081000D" w:rsidRPr="00FA30CC">
        <w:rPr>
          <w:lang w:val="en-US" w:eastAsia="zh-CN"/>
        </w:rPr>
        <w:t>F.</w:t>
      </w:r>
      <w:r w:rsidR="0081000D">
        <w:rPr>
          <w:lang w:val="en-US" w:eastAsia="zh-CN"/>
        </w:rPr>
        <w:t>1891</w:t>
      </w:r>
      <w:r w:rsidR="0081000D">
        <w:rPr>
          <w:rFonts w:hint="eastAsia"/>
          <w:lang w:val="en-US" w:eastAsia="zh-CN"/>
        </w:rPr>
        <w:t>建议书；</w:t>
      </w:r>
    </w:p>
    <w:p w:rsidR="009271C5" w:rsidRPr="00FA30CC" w:rsidRDefault="009271C5" w:rsidP="0081000D">
      <w:pPr>
        <w:rPr>
          <w:lang w:val="en-US" w:eastAsia="zh-CN"/>
        </w:rPr>
      </w:pPr>
      <w:r w:rsidRPr="00FA30CC">
        <w:rPr>
          <w:lang w:val="en-US" w:eastAsia="ko-KR"/>
        </w:rPr>
        <w:t>d)</w:t>
      </w:r>
      <w:r w:rsidRPr="00FA30CC">
        <w:rPr>
          <w:lang w:val="en-US" w:eastAsia="ko-KR"/>
        </w:rPr>
        <w:tab/>
        <w:t>that HAPS</w:t>
      </w:r>
      <w:r w:rsidR="0081000D">
        <w:rPr>
          <w:rFonts w:hint="eastAsia"/>
          <w:lang w:val="en-US" w:eastAsia="zh-CN"/>
        </w:rPr>
        <w:t>用户链路可在</w:t>
      </w:r>
      <w:r w:rsidR="0081000D">
        <w:rPr>
          <w:rFonts w:hint="eastAsia"/>
          <w:lang w:eastAsia="zh-CN"/>
        </w:rPr>
        <w:t>47.2-47.5 GHz</w:t>
      </w:r>
      <w:r w:rsidR="0081000D">
        <w:rPr>
          <w:rFonts w:hint="eastAsia"/>
          <w:lang w:eastAsia="zh-CN"/>
        </w:rPr>
        <w:t>和</w:t>
      </w:r>
      <w:r w:rsidR="0081000D">
        <w:rPr>
          <w:rFonts w:hint="eastAsia"/>
          <w:lang w:eastAsia="zh-CN"/>
        </w:rPr>
        <w:t>47.9-48.2 GHz</w:t>
      </w:r>
      <w:r w:rsidR="0081000D" w:rsidRPr="00FA30CC">
        <w:rPr>
          <w:lang w:val="en-US" w:eastAsia="ko-KR"/>
        </w:rPr>
        <w:t xml:space="preserve"> </w:t>
      </w:r>
      <w:r w:rsidR="0081000D">
        <w:rPr>
          <w:rFonts w:hint="eastAsia"/>
          <w:lang w:val="en-US" w:eastAsia="zh-CN"/>
        </w:rPr>
        <w:t>频段中运行；</w:t>
      </w:r>
    </w:p>
    <w:p w:rsidR="009271C5" w:rsidRPr="00FA30CC" w:rsidRDefault="009271C5" w:rsidP="0081000D">
      <w:pPr>
        <w:rPr>
          <w:lang w:val="en-US" w:eastAsia="zh-CN"/>
        </w:rPr>
      </w:pPr>
      <w:r w:rsidRPr="00FA30CC">
        <w:rPr>
          <w:lang w:val="en-US" w:eastAsia="ko-KR"/>
        </w:rPr>
        <w:t>e)</w:t>
      </w:r>
      <w:r w:rsidRPr="00FA30CC">
        <w:rPr>
          <w:lang w:val="en-US" w:eastAsia="ko-KR"/>
        </w:rPr>
        <w:tab/>
      </w:r>
      <w:r w:rsidR="0081000D">
        <w:rPr>
          <w:rFonts w:hint="eastAsia"/>
          <w:lang w:eastAsia="zh-CN"/>
        </w:rPr>
        <w:t>在某些国家内，</w:t>
      </w:r>
      <w:r w:rsidR="0081000D">
        <w:rPr>
          <w:rFonts w:hint="eastAsia"/>
          <w:lang w:eastAsia="zh-CN"/>
        </w:rPr>
        <w:t>HAPS</w:t>
      </w:r>
      <w:r w:rsidR="0081000D">
        <w:rPr>
          <w:rFonts w:hint="eastAsia"/>
          <w:lang w:eastAsia="zh-CN"/>
        </w:rPr>
        <w:t>用户链路可在</w:t>
      </w:r>
      <w:r w:rsidR="00597F3C">
        <w:rPr>
          <w:rFonts w:hint="eastAsia"/>
          <w:lang w:eastAsia="zh-CN"/>
        </w:rPr>
        <w:t>不产生有害干扰、不保护的基础上，在</w:t>
      </w:r>
      <w:r w:rsidR="00597F3C">
        <w:rPr>
          <w:rFonts w:hint="eastAsia"/>
          <w:lang w:eastAsia="zh-CN"/>
        </w:rPr>
        <w:t>27.</w:t>
      </w:r>
      <w:r w:rsidR="0081000D">
        <w:rPr>
          <w:rFonts w:hint="eastAsia"/>
          <w:lang w:eastAsia="zh-CN"/>
        </w:rPr>
        <w:t>9</w:t>
      </w:r>
      <w:r w:rsidR="00597F3C">
        <w:rPr>
          <w:rFonts w:hint="eastAsia"/>
          <w:lang w:eastAsia="zh-CN"/>
        </w:rPr>
        <w:t>-28.</w:t>
      </w:r>
      <w:r w:rsidR="0081000D">
        <w:rPr>
          <w:rFonts w:hint="eastAsia"/>
          <w:lang w:eastAsia="zh-CN"/>
        </w:rPr>
        <w:t>2</w:t>
      </w:r>
      <w:r w:rsidR="00597F3C">
        <w:rPr>
          <w:rFonts w:hint="eastAsia"/>
          <w:lang w:eastAsia="zh-CN"/>
        </w:rPr>
        <w:t xml:space="preserve"> GHz</w:t>
      </w:r>
      <w:r w:rsidR="0081000D">
        <w:rPr>
          <w:rFonts w:hint="eastAsia"/>
          <w:lang w:eastAsia="zh-CN"/>
        </w:rPr>
        <w:t>和</w:t>
      </w:r>
      <w:r w:rsidR="0081000D">
        <w:rPr>
          <w:rFonts w:hint="eastAsia"/>
          <w:lang w:eastAsia="zh-CN"/>
        </w:rPr>
        <w:t xml:space="preserve"> </w:t>
      </w:r>
      <w:r w:rsidR="00597F3C">
        <w:rPr>
          <w:rFonts w:hint="eastAsia"/>
          <w:lang w:eastAsia="zh-CN"/>
        </w:rPr>
        <w:t>31.0-31.3 GHz</w:t>
      </w:r>
      <w:r w:rsidR="0081000D">
        <w:rPr>
          <w:rFonts w:hint="eastAsia"/>
          <w:lang w:eastAsia="zh-CN"/>
        </w:rPr>
        <w:t>频段</w:t>
      </w:r>
      <w:r w:rsidR="00597F3C">
        <w:rPr>
          <w:rFonts w:hint="eastAsia"/>
          <w:lang w:eastAsia="zh-CN"/>
        </w:rPr>
        <w:t>中</w:t>
      </w:r>
      <w:r w:rsidR="0081000D">
        <w:rPr>
          <w:rFonts w:hint="eastAsia"/>
          <w:lang w:eastAsia="zh-CN"/>
        </w:rPr>
        <w:t>运行，</w:t>
      </w:r>
    </w:p>
    <w:p w:rsidR="009271C5" w:rsidRPr="00597F3C" w:rsidRDefault="00597F3C" w:rsidP="009271C5">
      <w:pPr>
        <w:pStyle w:val="Call"/>
        <w:rPr>
          <w:rFonts w:ascii="STKaiti" w:eastAsia="STKaiti" w:hAnsi="STKaiti"/>
          <w:i w:val="0"/>
          <w:iCs/>
          <w:lang w:val="en-US" w:eastAsia="zh-CN"/>
        </w:rPr>
      </w:pPr>
      <w:r w:rsidRPr="00597F3C">
        <w:rPr>
          <w:rFonts w:ascii="STKaiti" w:eastAsia="STKaiti" w:hAnsi="STKaiti" w:hint="eastAsia"/>
          <w:i w:val="0"/>
          <w:iCs/>
          <w:lang w:val="en-US" w:eastAsia="zh-CN"/>
        </w:rPr>
        <w:t>建议</w:t>
      </w:r>
    </w:p>
    <w:p w:rsidR="009271C5" w:rsidRPr="00137523" w:rsidRDefault="009271C5" w:rsidP="00E16CD1">
      <w:pPr>
        <w:rPr>
          <w:lang w:val="en-US" w:eastAsia="zh-CN"/>
        </w:rPr>
      </w:pPr>
      <w:r w:rsidRPr="00FA30CC">
        <w:rPr>
          <w:b/>
          <w:bCs/>
          <w:lang w:val="en-GB" w:eastAsia="zh-CN"/>
        </w:rPr>
        <w:t>1</w:t>
      </w:r>
      <w:r w:rsidRPr="00FA30CC">
        <w:rPr>
          <w:lang w:val="en-GB" w:eastAsia="zh-CN"/>
        </w:rPr>
        <w:tab/>
      </w:r>
      <w:r w:rsidR="0081000D">
        <w:rPr>
          <w:rFonts w:hint="eastAsia"/>
          <w:lang w:eastAsia="zh-CN"/>
        </w:rPr>
        <w:t>附件</w:t>
      </w:r>
      <w:r w:rsidR="00597F3C">
        <w:rPr>
          <w:rFonts w:hint="eastAsia"/>
          <w:lang w:eastAsia="zh-CN"/>
        </w:rPr>
        <w:t>1</w:t>
      </w:r>
      <w:r w:rsidR="00597F3C">
        <w:rPr>
          <w:rFonts w:hint="eastAsia"/>
          <w:lang w:eastAsia="zh-CN"/>
        </w:rPr>
        <w:t>中所描述的方法</w:t>
      </w:r>
      <w:r w:rsidR="0081000D">
        <w:rPr>
          <w:rFonts w:hint="eastAsia"/>
          <w:lang w:eastAsia="zh-CN"/>
        </w:rPr>
        <w:t>可用于</w:t>
      </w:r>
      <w:r w:rsidR="00597F3C">
        <w:rPr>
          <w:rFonts w:hint="eastAsia"/>
          <w:lang w:eastAsia="zh-CN"/>
        </w:rPr>
        <w:t>评估在</w:t>
      </w:r>
      <w:r w:rsidR="00597F3C">
        <w:rPr>
          <w:rFonts w:hint="eastAsia"/>
          <w:lang w:eastAsia="zh-CN"/>
        </w:rPr>
        <w:t>3 GHz</w:t>
      </w:r>
      <w:r w:rsidR="00597F3C">
        <w:rPr>
          <w:rFonts w:hint="eastAsia"/>
          <w:lang w:eastAsia="zh-CN"/>
        </w:rPr>
        <w:t>以上频</w:t>
      </w:r>
      <w:r w:rsidR="0081000D">
        <w:rPr>
          <w:rFonts w:hint="eastAsia"/>
          <w:lang w:eastAsia="zh-CN"/>
        </w:rPr>
        <w:t>段</w:t>
      </w:r>
      <w:r w:rsidR="00597F3C">
        <w:rPr>
          <w:rFonts w:hint="eastAsia"/>
          <w:lang w:eastAsia="zh-CN"/>
        </w:rPr>
        <w:t>中</w:t>
      </w:r>
      <w:r w:rsidR="0081000D">
        <w:rPr>
          <w:rFonts w:hint="eastAsia"/>
          <w:lang w:eastAsia="zh-CN"/>
        </w:rPr>
        <w:t>使用高空平台站的固定业务系统中的用户链路</w:t>
      </w:r>
      <w:r w:rsidR="00597F3C">
        <w:rPr>
          <w:rFonts w:hint="eastAsia"/>
          <w:lang w:eastAsia="zh-CN"/>
        </w:rPr>
        <w:t>对固定无线系统的干扰。</w:t>
      </w:r>
    </w:p>
    <w:p w:rsidR="009271C5" w:rsidRPr="00137523" w:rsidRDefault="00597F3C" w:rsidP="00597F3C">
      <w:pPr>
        <w:pStyle w:val="AnnexNoTitle"/>
        <w:rPr>
          <w:lang w:val="en-US" w:eastAsia="zh-CN"/>
        </w:rPr>
      </w:pPr>
      <w:bookmarkStart w:id="4" w:name="_Toc151539564"/>
      <w:r>
        <w:rPr>
          <w:rFonts w:hint="eastAsia"/>
          <w:lang w:val="en-US" w:eastAsia="zh-CN"/>
        </w:rPr>
        <w:lastRenderedPageBreak/>
        <w:t>附件</w:t>
      </w:r>
      <w:r w:rsidR="009271C5" w:rsidRPr="00137523">
        <w:rPr>
          <w:lang w:val="en-US" w:eastAsia="zh-CN"/>
        </w:rPr>
        <w:t>1</w:t>
      </w:r>
      <w:r w:rsidR="009271C5" w:rsidRPr="00137523">
        <w:rPr>
          <w:lang w:val="en-US" w:eastAsia="zh-CN"/>
        </w:rPr>
        <w:br/>
      </w:r>
      <w:r w:rsidR="009271C5" w:rsidRPr="00137523">
        <w:rPr>
          <w:lang w:val="en-US" w:eastAsia="zh-CN"/>
        </w:rPr>
        <w:br/>
      </w:r>
      <w:bookmarkEnd w:id="4"/>
      <w:r>
        <w:rPr>
          <w:rFonts w:hint="eastAsia"/>
          <w:lang w:eastAsia="zh-CN"/>
        </w:rPr>
        <w:t>评估在</w:t>
      </w:r>
      <w:r>
        <w:rPr>
          <w:rFonts w:hint="eastAsia"/>
          <w:lang w:eastAsia="zh-CN"/>
        </w:rPr>
        <w:t>3 GHz</w:t>
      </w:r>
      <w:r>
        <w:rPr>
          <w:rFonts w:hint="eastAsia"/>
          <w:lang w:eastAsia="zh-CN"/>
        </w:rPr>
        <w:t>以上频带中使用</w:t>
      </w:r>
      <w:r w:rsidRPr="00E407FA">
        <w:rPr>
          <w:rFonts w:ascii="SimSun" w:hAnsi="SimSun" w:cs="SimSun" w:hint="eastAsia"/>
          <w:lang w:eastAsia="zh-CN"/>
        </w:rPr>
        <w:t>高空平台</w:t>
      </w:r>
      <w:r w:rsidRPr="00E407FA">
        <w:rPr>
          <w:rFonts w:hint="eastAsia"/>
          <w:lang w:eastAsia="zh-CN"/>
        </w:rPr>
        <w:t>电台</w:t>
      </w:r>
      <w:r>
        <w:rPr>
          <w:rFonts w:hint="eastAsia"/>
          <w:lang w:eastAsia="zh-CN"/>
        </w:rPr>
        <w:t>的</w:t>
      </w:r>
      <w:r w:rsidR="00486666">
        <w:rPr>
          <w:lang w:eastAsia="zh-CN"/>
        </w:rPr>
        <w:br/>
      </w:r>
      <w:r w:rsidR="00E16CD1">
        <w:rPr>
          <w:rFonts w:hint="eastAsia"/>
          <w:lang w:eastAsia="zh-CN"/>
        </w:rPr>
        <w:t>固定业务</w:t>
      </w:r>
      <w:r>
        <w:rPr>
          <w:rFonts w:hint="eastAsia"/>
          <w:lang w:eastAsia="zh-CN"/>
        </w:rPr>
        <w:t>系统中的用户链路对固定</w:t>
      </w:r>
      <w:r w:rsidR="00486666">
        <w:rPr>
          <w:lang w:eastAsia="zh-CN"/>
        </w:rPr>
        <w:br/>
      </w:r>
      <w:r>
        <w:rPr>
          <w:rFonts w:hint="eastAsia"/>
          <w:lang w:eastAsia="zh-CN"/>
        </w:rPr>
        <w:t>无线系统的干扰的方法</w:t>
      </w:r>
    </w:p>
    <w:p w:rsidR="009271C5" w:rsidRPr="00137523" w:rsidRDefault="009271C5" w:rsidP="00597F3C">
      <w:pPr>
        <w:pStyle w:val="Heading1"/>
        <w:rPr>
          <w:lang w:val="en-US" w:eastAsia="ko-KR"/>
        </w:rPr>
      </w:pPr>
      <w:bookmarkStart w:id="5" w:name="_Toc151539565"/>
      <w:r w:rsidRPr="00137523">
        <w:rPr>
          <w:lang w:val="en-US" w:eastAsia="zh-CN"/>
        </w:rPr>
        <w:t>1</w:t>
      </w:r>
      <w:r w:rsidRPr="00137523">
        <w:rPr>
          <w:lang w:val="en-US" w:eastAsia="zh-CN"/>
        </w:rPr>
        <w:tab/>
      </w:r>
      <w:bookmarkEnd w:id="5"/>
      <w:r w:rsidR="00597F3C">
        <w:rPr>
          <w:rFonts w:hint="eastAsia"/>
          <w:lang w:val="en-US" w:eastAsia="zh-CN"/>
        </w:rPr>
        <w:t>引言</w:t>
      </w:r>
    </w:p>
    <w:p w:rsidR="009271C5" w:rsidRPr="00137523" w:rsidRDefault="00597F3C" w:rsidP="00C52B9C">
      <w:pPr>
        <w:ind w:firstLineChars="200" w:firstLine="480"/>
        <w:rPr>
          <w:lang w:val="en-US" w:eastAsia="zh-CN"/>
        </w:rPr>
      </w:pPr>
      <w:r>
        <w:rPr>
          <w:rFonts w:hint="eastAsia"/>
          <w:lang w:eastAsia="zh-CN"/>
        </w:rPr>
        <w:t>本附件提供了一个在</w:t>
      </w:r>
      <w:r>
        <w:rPr>
          <w:rFonts w:hint="eastAsia"/>
          <w:lang w:eastAsia="zh-CN"/>
        </w:rPr>
        <w:t>3 GHz</w:t>
      </w:r>
      <w:r>
        <w:rPr>
          <w:rFonts w:hint="eastAsia"/>
          <w:lang w:eastAsia="zh-CN"/>
        </w:rPr>
        <w:t>以上频带中研究使用</w:t>
      </w:r>
      <w:r>
        <w:rPr>
          <w:rFonts w:hint="eastAsia"/>
          <w:lang w:eastAsia="zh-CN"/>
        </w:rPr>
        <w:t>HAPS</w:t>
      </w:r>
      <w:r>
        <w:rPr>
          <w:rFonts w:hint="eastAsia"/>
          <w:lang w:eastAsia="zh-CN"/>
        </w:rPr>
        <w:t>的</w:t>
      </w:r>
      <w:r w:rsidR="00E16CD1">
        <w:rPr>
          <w:rFonts w:hint="eastAsia"/>
          <w:lang w:eastAsia="zh-CN"/>
        </w:rPr>
        <w:t>固定业务</w:t>
      </w:r>
      <w:r>
        <w:rPr>
          <w:rFonts w:hint="eastAsia"/>
          <w:lang w:eastAsia="zh-CN"/>
        </w:rPr>
        <w:t>系统</w:t>
      </w:r>
      <w:r w:rsidR="0059220E">
        <w:rPr>
          <w:rFonts w:hint="eastAsia"/>
          <w:lang w:eastAsia="zh-CN"/>
        </w:rPr>
        <w:t>中的用户链路</w:t>
      </w:r>
      <w:r>
        <w:rPr>
          <w:rFonts w:hint="eastAsia"/>
          <w:lang w:eastAsia="zh-CN"/>
        </w:rPr>
        <w:t>和固定无线系统之间的频率共用问题要使用的干扰估计方法。考虑了</w:t>
      </w:r>
      <w:r>
        <w:rPr>
          <w:rFonts w:hint="eastAsia"/>
          <w:lang w:eastAsia="zh-CN"/>
        </w:rPr>
        <w:t>HAPS</w:t>
      </w:r>
      <w:r>
        <w:rPr>
          <w:rFonts w:hint="eastAsia"/>
          <w:lang w:eastAsia="zh-CN"/>
        </w:rPr>
        <w:t>飞艇和地面站对</w:t>
      </w:r>
      <w:r w:rsidR="0059220E">
        <w:rPr>
          <w:rFonts w:hint="eastAsia"/>
          <w:lang w:eastAsia="zh-CN"/>
        </w:rPr>
        <w:t>固定无线</w:t>
      </w:r>
      <w:r>
        <w:rPr>
          <w:rFonts w:hint="eastAsia"/>
          <w:lang w:eastAsia="zh-CN"/>
        </w:rPr>
        <w:t>站的干扰状况。</w:t>
      </w:r>
    </w:p>
    <w:p w:rsidR="009271C5" w:rsidRPr="00137523" w:rsidRDefault="00597F3C" w:rsidP="00C52B9C">
      <w:pPr>
        <w:ind w:firstLineChars="200" w:firstLine="480"/>
        <w:rPr>
          <w:lang w:val="en-US" w:eastAsia="zh-CN"/>
        </w:rPr>
      </w:pPr>
      <w:r>
        <w:rPr>
          <w:rFonts w:hint="eastAsia"/>
          <w:lang w:eastAsia="zh-CN"/>
        </w:rPr>
        <w:t>它还提供了在</w:t>
      </w:r>
      <w:r>
        <w:rPr>
          <w:rFonts w:hint="eastAsia"/>
          <w:lang w:eastAsia="zh-CN"/>
        </w:rPr>
        <w:t>6 GHz</w:t>
      </w:r>
      <w:r>
        <w:rPr>
          <w:rStyle w:val="FootnoteReference"/>
          <w:lang w:eastAsia="zh-CN"/>
        </w:rPr>
        <w:footnoteReference w:customMarkFollows="1" w:id="2"/>
        <w:t>1</w:t>
      </w:r>
      <w:r>
        <w:rPr>
          <w:rFonts w:hint="eastAsia"/>
          <w:lang w:eastAsia="zh-CN"/>
        </w:rPr>
        <w:t>上干扰计算的例子。假设这一频率只是为了说明一个干扰计算的例子。</w:t>
      </w:r>
    </w:p>
    <w:p w:rsidR="009271C5" w:rsidRPr="00137523" w:rsidRDefault="009271C5" w:rsidP="00597F3C">
      <w:pPr>
        <w:pStyle w:val="Heading1"/>
        <w:rPr>
          <w:lang w:val="en-US" w:eastAsia="zh-CN"/>
        </w:rPr>
      </w:pPr>
      <w:bookmarkStart w:id="6" w:name="_Toc151539566"/>
      <w:r w:rsidRPr="00137523">
        <w:rPr>
          <w:lang w:val="en-US" w:eastAsia="zh-CN"/>
        </w:rPr>
        <w:t>2</w:t>
      </w:r>
      <w:r w:rsidRPr="00137523">
        <w:rPr>
          <w:lang w:val="en-US" w:eastAsia="zh-CN"/>
        </w:rPr>
        <w:tab/>
      </w:r>
      <w:bookmarkEnd w:id="6"/>
      <w:r w:rsidR="00597F3C">
        <w:rPr>
          <w:rFonts w:hint="eastAsia"/>
          <w:lang w:eastAsia="zh-CN"/>
        </w:rPr>
        <w:t>计算使用</w:t>
      </w:r>
      <w:r w:rsidR="00597F3C">
        <w:rPr>
          <w:rFonts w:hint="eastAsia"/>
          <w:lang w:eastAsia="zh-CN"/>
        </w:rPr>
        <w:t>HAPS</w:t>
      </w:r>
      <w:r w:rsidR="00597F3C">
        <w:rPr>
          <w:rFonts w:hint="eastAsia"/>
          <w:lang w:eastAsia="zh-CN"/>
        </w:rPr>
        <w:t>的</w:t>
      </w:r>
      <w:r w:rsidR="00597F3C">
        <w:rPr>
          <w:rFonts w:hint="eastAsia"/>
          <w:lang w:eastAsia="zh-CN"/>
        </w:rPr>
        <w:t>FS</w:t>
      </w:r>
      <w:r w:rsidR="00597F3C">
        <w:rPr>
          <w:rFonts w:hint="eastAsia"/>
          <w:lang w:eastAsia="zh-CN"/>
        </w:rPr>
        <w:t>系统对固定无线系统干扰的方法</w:t>
      </w:r>
    </w:p>
    <w:p w:rsidR="009271C5" w:rsidRPr="00137523" w:rsidRDefault="009271C5" w:rsidP="00597F3C">
      <w:pPr>
        <w:pStyle w:val="Heading2"/>
        <w:rPr>
          <w:lang w:val="en-US" w:eastAsia="zh-CN"/>
        </w:rPr>
      </w:pPr>
      <w:bookmarkStart w:id="7" w:name="_Toc151539567"/>
      <w:r w:rsidRPr="00137523">
        <w:rPr>
          <w:lang w:val="en-US" w:eastAsia="ko-KR"/>
        </w:rPr>
        <w:t>2.1</w:t>
      </w:r>
      <w:r w:rsidRPr="00137523">
        <w:rPr>
          <w:lang w:val="en-US" w:eastAsia="ko-KR"/>
        </w:rPr>
        <w:tab/>
      </w:r>
      <w:bookmarkEnd w:id="7"/>
      <w:r w:rsidR="00597F3C">
        <w:rPr>
          <w:rFonts w:hint="eastAsia"/>
          <w:lang w:eastAsia="zh-CN"/>
        </w:rPr>
        <w:t>HAPS</w:t>
      </w:r>
      <w:r w:rsidR="00597F3C">
        <w:rPr>
          <w:rFonts w:hint="eastAsia"/>
          <w:lang w:eastAsia="zh-CN"/>
        </w:rPr>
        <w:t>飞艇对固定无线</w:t>
      </w:r>
      <w:r w:rsidR="0059220E">
        <w:rPr>
          <w:rFonts w:hint="eastAsia"/>
          <w:lang w:eastAsia="zh-CN"/>
        </w:rPr>
        <w:t>站</w:t>
      </w:r>
      <w:r w:rsidR="00597F3C">
        <w:rPr>
          <w:rFonts w:hint="eastAsia"/>
          <w:lang w:eastAsia="zh-CN"/>
        </w:rPr>
        <w:t>的干扰</w:t>
      </w:r>
    </w:p>
    <w:p w:rsidR="009271C5" w:rsidRPr="00137523" w:rsidRDefault="0059220E" w:rsidP="00C52B9C">
      <w:pPr>
        <w:ind w:firstLineChars="200" w:firstLine="480"/>
        <w:rPr>
          <w:lang w:val="en-US" w:eastAsia="zh-CN"/>
        </w:rPr>
      </w:pPr>
      <w:r w:rsidRPr="0059220E">
        <w:rPr>
          <w:rFonts w:hint="eastAsia"/>
          <w:lang w:eastAsia="zh-CN"/>
        </w:rPr>
        <w:t xml:space="preserve"> </w:t>
      </w:r>
      <w:r>
        <w:rPr>
          <w:rFonts w:hint="eastAsia"/>
          <w:lang w:eastAsia="zh-CN"/>
        </w:rPr>
        <w:t>图</w:t>
      </w:r>
      <w:r>
        <w:rPr>
          <w:rFonts w:hint="eastAsia"/>
          <w:lang w:eastAsia="zh-CN"/>
        </w:rPr>
        <w:t>1</w:t>
      </w:r>
      <w:r>
        <w:rPr>
          <w:rFonts w:hint="eastAsia"/>
          <w:lang w:eastAsia="zh-CN"/>
        </w:rPr>
        <w:t>表示了</w:t>
      </w:r>
      <w:r>
        <w:rPr>
          <w:rFonts w:hint="eastAsia"/>
          <w:lang w:eastAsia="zh-CN"/>
        </w:rPr>
        <w:t>HAPS</w:t>
      </w:r>
      <w:r>
        <w:rPr>
          <w:rFonts w:hint="eastAsia"/>
          <w:lang w:eastAsia="zh-CN"/>
        </w:rPr>
        <w:t>飞艇对固定无线站的干扰状况。</w:t>
      </w:r>
    </w:p>
    <w:p w:rsidR="009271C5" w:rsidRPr="00137523" w:rsidRDefault="0059220E" w:rsidP="009271C5">
      <w:pPr>
        <w:pStyle w:val="FigureNo"/>
        <w:rPr>
          <w:lang w:val="en-US" w:eastAsia="ko-KR"/>
        </w:rPr>
      </w:pPr>
      <w:r>
        <w:rPr>
          <w:rFonts w:hint="eastAsia"/>
          <w:lang w:val="en-US" w:eastAsia="zh-CN"/>
        </w:rPr>
        <w:t>图</w:t>
      </w:r>
      <w:r w:rsidR="009271C5" w:rsidRPr="00137523">
        <w:rPr>
          <w:lang w:val="en-US" w:eastAsia="ko-KR"/>
        </w:rPr>
        <w:t xml:space="preserve"> 1</w:t>
      </w:r>
    </w:p>
    <w:p w:rsidR="009271C5" w:rsidRDefault="0059220E" w:rsidP="009271C5">
      <w:pPr>
        <w:pStyle w:val="Figuretitle"/>
        <w:rPr>
          <w:lang w:val="en-US" w:eastAsia="zh-CN"/>
        </w:rPr>
      </w:pPr>
      <w:r>
        <w:rPr>
          <w:rFonts w:hint="eastAsia"/>
          <w:lang w:eastAsia="zh-CN"/>
        </w:rPr>
        <w:t>HAPS</w:t>
      </w:r>
      <w:r>
        <w:rPr>
          <w:rFonts w:hint="eastAsia"/>
          <w:lang w:eastAsia="zh-CN"/>
        </w:rPr>
        <w:t>飞艇对固定无线站的干扰状态</w:t>
      </w:r>
    </w:p>
    <w:p w:rsidR="009271C5" w:rsidRDefault="00F90ADA" w:rsidP="00F90ADA">
      <w:pPr>
        <w:pStyle w:val="Figure"/>
        <w:jc w:val="left"/>
        <w:rPr>
          <w:lang w:val="en-US" w:eastAsia="zh-CN"/>
        </w:rPr>
      </w:pPr>
      <w:r>
        <w:rPr>
          <w:noProof/>
          <w:lang w:val="en-US" w:eastAsia="zh-CN"/>
        </w:rPr>
        <mc:AlternateContent>
          <mc:Choice Requires="wpc">
            <w:drawing>
              <wp:inline distT="0" distB="0" distL="0" distR="0">
                <wp:extent cx="4946650" cy="3327400"/>
                <wp:effectExtent l="3810" t="0" r="254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7"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4960" y="14605"/>
                            <a:ext cx="4613910" cy="326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37"/>
                        <wps:cNvSpPr>
                          <a:spLocks/>
                        </wps:cNvSpPr>
                        <wps:spPr bwMode="auto">
                          <a:xfrm>
                            <a:off x="4564380" y="3246120"/>
                            <a:ext cx="42545" cy="64770"/>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
                        <wps:cNvSpPr>
                          <a:spLocks/>
                        </wps:cNvSpPr>
                        <wps:spPr bwMode="auto">
                          <a:xfrm>
                            <a:off x="4614545" y="330327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9"/>
                        <wps:cNvSpPr>
                          <a:spLocks/>
                        </wps:cNvSpPr>
                        <wps:spPr bwMode="auto">
                          <a:xfrm>
                            <a:off x="4635500" y="3246120"/>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0"/>
                        <wps:cNvSpPr>
                          <a:spLocks/>
                        </wps:cNvSpPr>
                        <wps:spPr bwMode="auto">
                          <a:xfrm>
                            <a:off x="4671695" y="3246120"/>
                            <a:ext cx="35560" cy="6477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1"/>
                        <wps:cNvSpPr>
                          <a:spLocks noEditPoints="1"/>
                        </wps:cNvSpPr>
                        <wps:spPr bwMode="auto">
                          <a:xfrm>
                            <a:off x="4714240" y="3246120"/>
                            <a:ext cx="36195" cy="64770"/>
                          </a:xfrm>
                          <a:custGeom>
                            <a:avLst/>
                            <a:gdLst>
                              <a:gd name="T0" fmla="*/ 5 w 5"/>
                              <a:gd name="T1" fmla="*/ 0 h 9"/>
                              <a:gd name="T2" fmla="*/ 5 w 5"/>
                              <a:gd name="T3" fmla="*/ 1 h 9"/>
                              <a:gd name="T4" fmla="*/ 4 w 5"/>
                              <a:gd name="T5" fmla="*/ 1 h 9"/>
                              <a:gd name="T6" fmla="*/ 3 w 5"/>
                              <a:gd name="T7" fmla="*/ 2 h 9"/>
                              <a:gd name="T8" fmla="*/ 2 w 5"/>
                              <a:gd name="T9" fmla="*/ 3 h 9"/>
                              <a:gd name="T10" fmla="*/ 1 w 5"/>
                              <a:gd name="T11" fmla="*/ 4 h 9"/>
                              <a:gd name="T12" fmla="*/ 3 w 5"/>
                              <a:gd name="T13" fmla="*/ 3 h 9"/>
                              <a:gd name="T14" fmla="*/ 4 w 5"/>
                              <a:gd name="T15" fmla="*/ 3 h 9"/>
                              <a:gd name="T16" fmla="*/ 5 w 5"/>
                              <a:gd name="T17" fmla="*/ 4 h 9"/>
                              <a:gd name="T18" fmla="*/ 5 w 5"/>
                              <a:gd name="T19" fmla="*/ 6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0 w 5"/>
                              <a:gd name="T37" fmla="*/ 3 h 9"/>
                              <a:gd name="T38" fmla="*/ 2 w 5"/>
                              <a:gd name="T39" fmla="*/ 1 h 9"/>
                              <a:gd name="T40" fmla="*/ 3 w 5"/>
                              <a:gd name="T41" fmla="*/ 0 h 9"/>
                              <a:gd name="T42" fmla="*/ 5 w 5"/>
                              <a:gd name="T43" fmla="*/ 0 h 9"/>
                              <a:gd name="T44" fmla="*/ 1 w 5"/>
                              <a:gd name="T45" fmla="*/ 4 h 9"/>
                              <a:gd name="T46" fmla="*/ 1 w 5"/>
                              <a:gd name="T47" fmla="*/ 6 h 9"/>
                              <a:gd name="T48" fmla="*/ 1 w 5"/>
                              <a:gd name="T49" fmla="*/ 7 h 9"/>
                              <a:gd name="T50" fmla="*/ 1 w 5"/>
                              <a:gd name="T51" fmla="*/ 7 h 9"/>
                              <a:gd name="T52" fmla="*/ 1 w 5"/>
                              <a:gd name="T53" fmla="*/ 7 h 9"/>
                              <a:gd name="T54" fmla="*/ 2 w 5"/>
                              <a:gd name="T55" fmla="*/ 8 h 9"/>
                              <a:gd name="T56" fmla="*/ 3 w 5"/>
                              <a:gd name="T57" fmla="*/ 8 h 9"/>
                              <a:gd name="T58" fmla="*/ 3 w 5"/>
                              <a:gd name="T59" fmla="*/ 8 h 9"/>
                              <a:gd name="T60" fmla="*/ 4 w 5"/>
                              <a:gd name="T61" fmla="*/ 7 h 9"/>
                              <a:gd name="T62" fmla="*/ 4 w 5"/>
                              <a:gd name="T63" fmla="*/ 6 h 9"/>
                              <a:gd name="T64" fmla="*/ 4 w 5"/>
                              <a:gd name="T65" fmla="*/ 5 h 9"/>
                              <a:gd name="T66" fmla="*/ 3 w 5"/>
                              <a:gd name="T67" fmla="*/ 4 h 9"/>
                              <a:gd name="T68" fmla="*/ 2 w 5"/>
                              <a:gd name="T69" fmla="*/ 4 h 9"/>
                              <a:gd name="T70" fmla="*/ 2 w 5"/>
                              <a:gd name="T71" fmla="*/ 4 h 9"/>
                              <a:gd name="T72" fmla="*/ 1 w 5"/>
                              <a:gd name="T7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5" y="8"/>
                                </a:lnTo>
                                <a:lnTo>
                                  <a:pt x="4" y="9"/>
                                </a:lnTo>
                                <a:lnTo>
                                  <a:pt x="2" y="9"/>
                                </a:lnTo>
                                <a:lnTo>
                                  <a:pt x="1" y="9"/>
                                </a:lnTo>
                                <a:lnTo>
                                  <a:pt x="0" y="8"/>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1" y="7"/>
                                </a:lnTo>
                                <a:lnTo>
                                  <a:pt x="1" y="7"/>
                                </a:lnTo>
                                <a:lnTo>
                                  <a:pt x="2" y="8"/>
                                </a:lnTo>
                                <a:lnTo>
                                  <a:pt x="3"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2"/>
                        <wps:cNvSpPr>
                          <a:spLocks noEditPoints="1"/>
                        </wps:cNvSpPr>
                        <wps:spPr bwMode="auto">
                          <a:xfrm>
                            <a:off x="4757420" y="3246120"/>
                            <a:ext cx="50165" cy="64770"/>
                          </a:xfrm>
                          <a:custGeom>
                            <a:avLst/>
                            <a:gdLst>
                              <a:gd name="T0" fmla="*/ 7 w 7"/>
                              <a:gd name="T1" fmla="*/ 6 h 9"/>
                              <a:gd name="T2" fmla="*/ 7 w 7"/>
                              <a:gd name="T3" fmla="*/ 7 h 9"/>
                              <a:gd name="T4" fmla="*/ 6 w 7"/>
                              <a:gd name="T5" fmla="*/ 7 h 9"/>
                              <a:gd name="T6" fmla="*/ 6 w 7"/>
                              <a:gd name="T7" fmla="*/ 9 h 9"/>
                              <a:gd name="T8" fmla="*/ 5 w 7"/>
                              <a:gd name="T9" fmla="*/ 9 h 9"/>
                              <a:gd name="T10" fmla="*/ 5 w 7"/>
                              <a:gd name="T11" fmla="*/ 7 h 9"/>
                              <a:gd name="T12" fmla="*/ 0 w 7"/>
                              <a:gd name="T13" fmla="*/ 7 h 9"/>
                              <a:gd name="T14" fmla="*/ 0 w 7"/>
                              <a:gd name="T15" fmla="*/ 6 h 9"/>
                              <a:gd name="T16" fmla="*/ 5 w 7"/>
                              <a:gd name="T17" fmla="*/ 0 h 9"/>
                              <a:gd name="T18" fmla="*/ 6 w 7"/>
                              <a:gd name="T19" fmla="*/ 0 h 9"/>
                              <a:gd name="T20" fmla="*/ 6 w 7"/>
                              <a:gd name="T21" fmla="*/ 6 h 9"/>
                              <a:gd name="T22" fmla="*/ 7 w 7"/>
                              <a:gd name="T23" fmla="*/ 6 h 9"/>
                              <a:gd name="T24" fmla="*/ 5 w 7"/>
                              <a:gd name="T25" fmla="*/ 6 h 9"/>
                              <a:gd name="T26" fmla="*/ 5 w 7"/>
                              <a:gd name="T27" fmla="*/ 2 h 9"/>
                              <a:gd name="T28" fmla="*/ 2 w 7"/>
                              <a:gd name="T29" fmla="*/ 6 h 9"/>
                              <a:gd name="T30" fmla="*/ 5 w 7"/>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9">
                                <a:moveTo>
                                  <a:pt x="7" y="6"/>
                                </a:moveTo>
                                <a:lnTo>
                                  <a:pt x="7" y="7"/>
                                </a:lnTo>
                                <a:lnTo>
                                  <a:pt x="6" y="7"/>
                                </a:lnTo>
                                <a:lnTo>
                                  <a:pt x="6" y="9"/>
                                </a:lnTo>
                                <a:lnTo>
                                  <a:pt x="5" y="9"/>
                                </a:lnTo>
                                <a:lnTo>
                                  <a:pt x="5" y="7"/>
                                </a:lnTo>
                                <a:lnTo>
                                  <a:pt x="0" y="7"/>
                                </a:lnTo>
                                <a:lnTo>
                                  <a:pt x="0" y="6"/>
                                </a:lnTo>
                                <a:lnTo>
                                  <a:pt x="5" y="0"/>
                                </a:lnTo>
                                <a:lnTo>
                                  <a:pt x="6" y="0"/>
                                </a:lnTo>
                                <a:lnTo>
                                  <a:pt x="6" y="6"/>
                                </a:lnTo>
                                <a:lnTo>
                                  <a:pt x="7" y="6"/>
                                </a:lnTo>
                                <a:close/>
                                <a:moveTo>
                                  <a:pt x="5" y="6"/>
                                </a:moveTo>
                                <a:lnTo>
                                  <a:pt x="5" y="2"/>
                                </a:lnTo>
                                <a:lnTo>
                                  <a:pt x="2" y="6"/>
                                </a:lnTo>
                                <a:lnTo>
                                  <a:pt x="5"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43"/>
                        <wps:cNvSpPr>
                          <a:spLocks noChangeArrowheads="1"/>
                        </wps:cNvSpPr>
                        <wps:spPr bwMode="auto">
                          <a:xfrm>
                            <a:off x="4807585" y="3289300"/>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44"/>
                        <wps:cNvSpPr>
                          <a:spLocks noEditPoints="1"/>
                        </wps:cNvSpPr>
                        <wps:spPr bwMode="auto">
                          <a:xfrm>
                            <a:off x="4836160" y="3246120"/>
                            <a:ext cx="35560"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5"/>
                        <wps:cNvSpPr>
                          <a:spLocks/>
                        </wps:cNvSpPr>
                        <wps:spPr bwMode="auto">
                          <a:xfrm>
                            <a:off x="4886325" y="3246120"/>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46"/>
                        <wps:cNvSpPr>
                          <a:spLocks noChangeArrowheads="1"/>
                        </wps:cNvSpPr>
                        <wps:spPr bwMode="auto">
                          <a:xfrm>
                            <a:off x="4264025" y="807720"/>
                            <a:ext cx="5499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93D" w:rsidRDefault="003C393D" w:rsidP="00F90ADA">
                              <w:pPr>
                                <w:rPr>
                                  <w:lang w:eastAsia="zh-CN"/>
                                </w:rPr>
                              </w:pPr>
                              <w:r>
                                <w:rPr>
                                  <w:color w:val="24211D"/>
                                  <w:sz w:val="18"/>
                                  <w:szCs w:val="18"/>
                                </w:rPr>
                                <w:t xml:space="preserve">HAPS </w:t>
                              </w:r>
                              <w:r>
                                <w:rPr>
                                  <w:rFonts w:hint="eastAsia"/>
                                  <w:color w:val="24211D"/>
                                  <w:sz w:val="18"/>
                                  <w:szCs w:val="18"/>
                                  <w:lang w:eastAsia="zh-CN"/>
                                </w:rPr>
                                <w:t>飞艇</w:t>
                              </w:r>
                            </w:p>
                          </w:txbxContent>
                        </wps:txbx>
                        <wps:bodyPr rot="0" vert="horz" wrap="none" lIns="0" tIns="0" rIns="0" bIns="0" anchor="t" anchorCtr="0">
                          <a:spAutoFit/>
                        </wps:bodyPr>
                      </wps:wsp>
                      <wps:wsp>
                        <wps:cNvPr id="38" name="Rectangle 47"/>
                        <wps:cNvSpPr>
                          <a:spLocks noChangeArrowheads="1"/>
                        </wps:cNvSpPr>
                        <wps:spPr bwMode="auto">
                          <a:xfrm>
                            <a:off x="6985" y="144399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93D" w:rsidRPr="0049214C" w:rsidRDefault="003C393D" w:rsidP="00F90ADA">
                              <w:pPr>
                                <w:rPr>
                                  <w:rFonts w:eastAsiaTheme="minorEastAsia"/>
                                  <w:lang w:eastAsia="zh-CN"/>
                                </w:rPr>
                              </w:pPr>
                              <w:r>
                                <w:rPr>
                                  <w:rFonts w:hint="eastAsia"/>
                                  <w:color w:val="24211D"/>
                                  <w:sz w:val="18"/>
                                  <w:szCs w:val="18"/>
                                  <w:lang w:eastAsia="zh-CN"/>
                                </w:rPr>
                                <w:t>固定无线</w:t>
                              </w:r>
                            </w:p>
                          </w:txbxContent>
                        </wps:txbx>
                        <wps:bodyPr rot="0" vert="horz" wrap="none" lIns="0" tIns="0" rIns="0" bIns="0" anchor="t" anchorCtr="0">
                          <a:spAutoFit/>
                        </wps:bodyPr>
                      </wps:wsp>
                      <wps:wsp>
                        <wps:cNvPr id="39" name="Rectangle 48"/>
                        <wps:cNvSpPr>
                          <a:spLocks noChangeArrowheads="1"/>
                        </wps:cNvSpPr>
                        <wps:spPr bwMode="auto">
                          <a:xfrm>
                            <a:off x="1724025" y="965200"/>
                            <a:ext cx="596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93D" w:rsidRDefault="003C393D" w:rsidP="00F90ADA">
                              <w:r>
                                <w:rPr>
                                  <w:rFonts w:ascii="Symbol" w:hAnsi="Symbol" w:cs="Symbol"/>
                                  <w:color w:val="24211D"/>
                                  <w:sz w:val="18"/>
                                  <w:szCs w:val="18"/>
                                </w:rPr>
                                <w:t></w:t>
                              </w:r>
                            </w:p>
                          </w:txbxContent>
                        </wps:txbx>
                        <wps:bodyPr rot="0" vert="horz" wrap="none" lIns="0" tIns="0" rIns="0" bIns="0" anchor="t" anchorCtr="0">
                          <a:spAutoFit/>
                        </wps:bodyPr>
                      </wps:wsp>
                      <wps:wsp>
                        <wps:cNvPr id="40" name="Rectangle 49"/>
                        <wps:cNvSpPr>
                          <a:spLocks noChangeArrowheads="1"/>
                        </wps:cNvSpPr>
                        <wps:spPr bwMode="auto">
                          <a:xfrm>
                            <a:off x="1388110" y="1294130"/>
                            <a:ext cx="692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93D" w:rsidRDefault="003C393D" w:rsidP="00F90ADA">
                              <w:r>
                                <w:rPr>
                                  <w:rFonts w:ascii="Symbol" w:hAnsi="Symbol" w:cs="Symbol"/>
                                  <w:color w:val="24211D"/>
                                  <w:sz w:val="18"/>
                                  <w:szCs w:val="18"/>
                                </w:rPr>
                                <w:t></w:t>
                              </w:r>
                            </w:p>
                          </w:txbxContent>
                        </wps:txbx>
                        <wps:bodyPr rot="0" vert="horz" wrap="none" lIns="0" tIns="0" rIns="0" bIns="0" anchor="t" anchorCtr="0">
                          <a:spAutoFit/>
                        </wps:bodyPr>
                      </wps:wsp>
                    </wpc:wpc>
                  </a:graphicData>
                </a:graphic>
              </wp:inline>
            </w:drawing>
          </mc:Choice>
          <mc:Fallback>
            <w:pict>
              <v:group id="Canvas 41" o:spid="_x0000_s1026" editas="canvas" style="width:389.5pt;height:262pt;mso-position-horizontal-relative:char;mso-position-vertical-relative:line" coordsize="49466,3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466;height:33274;visibility:visible;mso-wrap-style:square">
                  <v:fill o:detectmouseclick="t"/>
                  <v:path o:connecttype="none"/>
                </v:shape>
                <v:shape id="Picture 36" o:spid="_x0000_s1028" type="#_x0000_t75" style="position:absolute;left:3149;top:146;width:46139;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d3jDAAAA2wAAAA8AAABkcnMvZG93bnJldi54bWxEj0FrwkAUhO8F/8PyhN6aTXPQErNKKa3k&#10;GG0Uj4/saxLMvg27q6b/vlsQPA4z8w1TbCYziCs531tW8JqkIIgbq3tuFdTfXy9vIHxA1jhYJgW/&#10;5GGznj0VmGt74x1d96EVEcI+RwVdCGMupW86MugTOxJH78c6gyFK10rt8BbhZpBZmi6kwZ7jQocj&#10;fXTUnPcXo0BTujxsy2p3bA6UVRf3ea5PtVLP8+l9BSLQFB7he7vUCrIl/H+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V3eMMAAADbAAAADwAAAAAAAAAAAAAAAACf&#10;AgAAZHJzL2Rvd25yZXYueG1sUEsFBgAAAAAEAAQA9wAAAI8DAAAAAA==&#10;">
                  <v:imagedata r:id="rId18" o:title=""/>
                </v:shape>
                <v:shape id="Freeform 37" o:spid="_x0000_s1029" style="position:absolute;left:45643;top:32461;width:426;height:647;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LPr0A&#10;AADbAAAADwAAAGRycy9kb3ducmV2LnhtbERPuwrCMBTdBf8hXMFNUx1EqlFUEEUn37hdmmtbbG5K&#10;E7X69WYQHA/nPZ7WphBPqlxuWUGvG4EgTqzOOVVwPCw7QxDOI2ssLJOCNzmYTpqNMcbavnhHz71P&#10;RQhhF6OCzPsyltIlGRl0XVsSB+5mK4M+wCqVusJXCDeF7EfRQBrMOTRkWNIio+S+fxgF59OHZLSd&#10;2ctpc12u5gcnH9dEqXarno1AeKr9X/xzr7WCfhgbvoQfIC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VyLPr0AAADbAAAADwAAAAAAAAAAAAAAAACYAgAAZHJzL2Rvd25yZXYu&#10;eG1sUEsFBgAAAAAEAAQA9QAAAIIDAAAAAA==&#10;" path="m2,1r,3l4,4v,,,,,c4,4,4,4,4,3r1,l5,6,4,6v,,,,,-1c4,5,4,5,4,5v,,,,,l2,5r,3c2,8,2,8,2,8v,,,,,c2,8,3,8,3,8r,l3,9,,9,,8r,c1,8,1,8,1,8v,,,,,l1,1v,,,,,c1,1,1,1,1,1,1,1,,1,,1r,l,,6,r,2l5,2v,,,,,-1c5,1,5,1,5,1v,,-1,,-1,l2,1xe" fillcolor="#24282b" stroked="f">
                  <v:path arrowok="t" o:connecttype="custom" o:connectlocs="14182,7197;14182,28787;28363,28787;28363,28787;28363,21590;35454,21590;35454,43180;28363,43180;28363,35983;28363,35983;28363,35983;14182,35983;14182,57573;14182,57573;14182,57573;21273,57573;21273,57573;21273,64770;0,64770;0,57573;0,57573;7091,57573;7091,57573;7091,7197;7091,7197;7091,7197;0,7197;0,7197;0,0;42545,0;42545,14393;35454,14393;35454,7197;35454,7197;28363,7197;14182,7197" o:connectangles="0,0,0,0,0,0,0,0,0,0,0,0,0,0,0,0,0,0,0,0,0,0,0,0,0,0,0,0,0,0,0,0,0,0,0,0"/>
                </v:shape>
                <v:shape id="Freeform 38" o:spid="_x0000_s1030" style="position:absolute;left:46145;top:33032;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KvMMA&#10;AADbAAAADwAAAGRycy9kb3ducmV2LnhtbESPT2sCMRTE74V+h/AKvdWsFqRujSKi1JPgn4PHx+aZ&#10;Xbt5WZKoqZ/eCEKPw8z8hhlPk23FhXxoHCvo9woQxJXTDRsF+93y4wtEiMgaW8ek4I8CTCevL2Ms&#10;tbvyhi7baESGcChRQR1jV0oZqposhp7riLN3dN5izNIbqT1eM9y2clAUQ2mx4bxQY0fzmqrf7dkq&#10;OBpvFmv+TLef5MzNHk7D/eGk1Ptbmn2DiJTif/jZXmkFgxE8vuQf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vKvMMAAADbAAAADwAAAAAAAAAAAAAAAACYAgAAZHJzL2Rv&#10;d25yZXYueG1sUEsFBgAAAAAEAAQA9QAAAIgDAAAAAA==&#10;" path="m1,v,,,,,c1,,1,,1,v,1,,1,,1c1,1,1,1,1,1,,1,,1,,1,,1,,1,,,,,,,,,,,,,1,xe" fillcolor="#24282b" stroked="f">
                  <v:path arrowok="t" o:connecttype="custom" o:connectlocs="6985,0;6985,0;6985,0;6985,7620;6985,7620;0,7620;0,0;0,0;6985,0" o:connectangles="0,0,0,0,0,0,0,0,0"/>
                </v:shape>
                <v:shape id="Freeform 39" o:spid="_x0000_s1031" style="position:absolute;left:46355;top:32461;width:215;height:64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8jr0A&#10;AADbAAAADwAAAGRycy9kb3ducmV2LnhtbERP3QoBQRS+V95hOsodsyhpGRKR4sZP4u7YOXY3O2e2&#10;ncF6e3OhXH59/5NZbQrxosrllhX0uhEI4sTqnFMFp+OqMwLhPLLGwjIp+JCD2bTZmGCs7Zv39Dr4&#10;VIQQdjEqyLwvYyldkpFB17UlceDutjLoA6xSqSt8h3BTyH4UDaXBnENDhiUtMkoeh6dRMFptr7fl&#10;fbA7s9PD/cXk69QvlGq36vkYhKfa/8U/90YrGIT14Uv4AXL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l8jr0AAADbAAAADwAAAAAAAAAAAAAAAACYAgAAZHJzL2Rvd25yZXYu&#10;eG1sUEsFBgAAAAAEAAQA9QAAAIIDA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40" o:spid="_x0000_s1032" style="position:absolute;left:46716;top:32461;width:356;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3G8UA&#10;AADbAAAADwAAAGRycy9kb3ducmV2LnhtbESPzWrDMBCE74W+g9hCbo3sBEzrRg6lxMWXHJI2h9wW&#10;a/1DrJWR1MTt00eBQI/DzHzDrNaTGcSZnO8tK0jnCQji2uqeWwXfX+XzCwgfkDUOlknBL3lYF48P&#10;K8y1vfCOzvvQighhn6OCLoQxl9LXHRn0czsSR6+xzmCI0rVSO7xEuBnkIkkyabDnuNDhSB8d1af9&#10;j1FApT3yCf9oc9i516o5jNvP7KjU7Gl6fwMRaAr/4Xu70gqWK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LcbxQAAANsAAAAPAAAAAAAAAAAAAAAAAJgCAABkcnMv&#10;ZG93bnJldi54bWxQSwUGAAAAAAQABAD1AAAAigMAAAAA&#10;" path="m1,l5,r,1l3,9,2,9,4,1,2,1c1,1,1,1,1,1,1,1,,2,,2r,l1,xe" fillcolor="#24282b" stroked="f">
                  <v:path arrowok="t" o:connecttype="custom" o:connectlocs="7112,0;35560,0;35560,7197;21336,64770;14224,64770;28448,7197;14224,7197;7112,7197;0,14393;0,14393;7112,0" o:connectangles="0,0,0,0,0,0,0,0,0,0,0"/>
                </v:shape>
                <v:shape id="Freeform 41" o:spid="_x0000_s1033" style="position:absolute;left:47142;top:32461;width:362;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pbMUA&#10;AADbAAAADwAAAGRycy9kb3ducmV2LnhtbESPzWrDMBCE74W8g9hAb42cFEzqRg4hJMWXHpI2h9wW&#10;a/1DrJWRVNvt01eFQo7DzHzDbLaT6cRAzreWFSwXCQji0uqWawWfH8enNQgfkDV2lknBN3nY5rOH&#10;DWbajnyi4RxqESHsM1TQhNBnUvqyIYN+YXvi6FXWGQxRulpqh2OEm06ukiSVBluOCw32tG+ovJ2/&#10;jAI62ivf8IcOl5N7KapL//6WXpV6nE+7VxCBpnAP/7cLreB5B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ilsxQAAANsAAAAPAAAAAAAAAAAAAAAAAJgCAABkcnMv&#10;ZG93bnJldi54bWxQSwUGAAAAAAQABAD1AAAAigMAAAAA&#10;" path="m5,r,1c4,1,4,1,4,1,3,1,3,2,3,2,2,2,2,2,2,3,1,3,1,4,1,4,2,3,2,3,3,3r1,l5,4r,2l5,8r,l4,9,2,9,1,9,,8r,l,5c,5,,4,,3,1,3,1,2,2,1,2,1,3,,3,,4,,4,,5,xm1,4v,1,,1,,2l1,7r,l1,7,2,8r1,l3,8,4,7,4,6,4,5,3,4,2,4v,,,,,c2,4,1,4,1,4xe" fillcolor="#24282b" stroked="f">
                  <v:path arrowok="t" o:connecttype="custom" o:connectlocs="36195,0;36195,7197;28956,7197;21717,14393;14478,21590;7239,28787;21717,21590;28956,21590;36195,28787;36195,43180;36195,57573;36195,57573;28956,64770;14478,64770;7239,64770;0,57573;0,57573;0,35983;0,21590;14478,7197;21717,0;36195,0;7239,28787;7239,43180;7239,50377;7239,50377;7239,50377;14478,57573;21717,57573;21717,57573;28956,50377;28956,43180;28956,35983;21717,28787;14478,28787;14478,28787;7239,28787" o:connectangles="0,0,0,0,0,0,0,0,0,0,0,0,0,0,0,0,0,0,0,0,0,0,0,0,0,0,0,0,0,0,0,0,0,0,0,0,0"/>
                  <o:lock v:ext="edit" verticies="t"/>
                </v:shape>
                <v:shape id="Freeform 42" o:spid="_x0000_s1034" style="position:absolute;left:47574;top:32461;width:501;height:647;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t+sMA&#10;AADbAAAADwAAAGRycy9kb3ducmV2LnhtbESPX2vCMBTF34V9h3AHe9N0FoZ0pmUosoEPY1UQ3y7N&#10;tSlrbkoSa/ftl8HAx8P58+Osq8n2YiQfOscKnhcZCOLG6Y5bBcfDbr4CESKyxt4xKfihAFX5MFtj&#10;od2Nv2isYyvSCIcCFZgYh0LK0BiyGBZuIE7exXmLMUnfSu3xlsZtL5dZ9iItdpwIBgfaGGq+66tV&#10;MNa7/We999ttfnw35wTpNqeLUk+P09sriEhTvIf/2x9aQZ7D35f0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dt+sMAAADbAAAADwAAAAAAAAAAAAAAAACYAgAAZHJzL2Rv&#10;d25yZXYueG1sUEsFBgAAAAAEAAQA9QAAAIgDAAAAAA==&#10;" path="m7,6r,1l6,7r,2l5,9,5,7,,7,,6,5,,6,r,6l7,6xm5,6l5,2,2,6r3,xe" fillcolor="#24282b" stroked="f">
                  <v:path arrowok="t" o:connecttype="custom" o:connectlocs="50165,43180;50165,50377;42999,50377;42999,64770;35832,64770;35832,50377;0,50377;0,43180;35832,0;42999,0;42999,43180;50165,43180;35832,43180;35832,14393;14333,43180;35832,43180" o:connectangles="0,0,0,0,0,0,0,0,0,0,0,0,0,0,0,0"/>
                  <o:lock v:ext="edit" verticies="t"/>
                </v:shape>
                <v:rect id="Rectangle 43" o:spid="_x0000_s1035" style="position:absolute;left:48075;top:32893;width:21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q4sQA&#10;AADbAAAADwAAAGRycy9kb3ducmV2LnhtbESPQWsCMRSE70L/Q3iFXkSzVimyGqUIohfBbkX09tg8&#10;d5duXtYk6vrvTUHwOMzMN8x03ppaXMn5yrKCQT8BQZxbXXGhYPe77I1B+ICssbZMCu7kYT5760wx&#10;1fbGP3TNQiEihH2KCsoQmlRKn5dk0PdtQxy9k3UGQ5SukNrhLcJNLT+T5EsarDgulNjQoqT8L7sY&#10;BXa96vLu7PdHZxbLzcBUh8M2U+rjvf2egAjUhlf42V5rBcMR/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auLEAAAA2wAAAA8AAAAAAAAAAAAAAAAAmAIAAGRycy9k&#10;b3ducmV2LnhtbFBLBQYAAAAABAAEAPUAAACJAwAAAAA=&#10;" fillcolor="#24282b" stroked="f"/>
                <v:shape id="Freeform 44" o:spid="_x0000_s1036" style="position:absolute;left:48361;top:32461;width:356;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GMIA&#10;AADbAAAADwAAAGRycy9kb3ducmV2LnhtbESPQYvCMBSE74L/ITzBm6YqilajiKyLFw+6evD2aJ5t&#10;sXkpSVa7/nojCHscZuYbZrFqTCXu5HxpWcGgn4AgzqwuOVdw+tn2piB8QNZYWSYFf+RhtWy3Fphq&#10;++AD3Y8hFxHCPkUFRQh1KqXPCjLo+7Ymjt7VOoMhSpdL7fAR4aaSwySZSIMlx4UCa9oUlN2Ov0YB&#10;be2Fb/ikr/PBzXbXc73/nlyU6naa9RxEoCb8hz/tnVYwGsP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7EYwgAAANsAAAAPAAAAAAAAAAAAAAAAAJgCAABkcnMvZG93&#10;bnJldi54bWxQSwUGAAAAAAQABAD1AAAAhwMAAAAA&#10;" path="m,5l,1r,l,1,1,,3,,4,,5,1r,l5,4r,4l5,8,4,9,2,9,1,9,,8r,l,5xm1,5r,2l1,7,2,8r,l3,8,4,7r,l4,7,4,4,4,2r,l4,2r,l3,1r,l2,1,1,2r,l1,2r,3xe" fillcolor="#24282b" stroked="f">
                  <v:path arrowok="t" o:connecttype="custom" o:connectlocs="0,35983;0,7197;0,7197;0,7197;7112,0;21336,0;28448,0;35560,7197;35560,7197;35560,28787;35560,57573;35560,57573;28448,64770;14224,64770;7112,64770;0,57573;0,57573;0,35983;7112,35983;7112,50377;7112,50377;14224,57573;14224,57573;21336,57573;28448,50377;28448,50377;28448,50377;28448,28787;28448,14393;28448,14393;28448,14393;28448,14393;21336,7197;21336,7197;14224,7197;7112,14393;7112,14393;7112,14393;7112,35983" o:connectangles="0,0,0,0,0,0,0,0,0,0,0,0,0,0,0,0,0,0,0,0,0,0,0,0,0,0,0,0,0,0,0,0,0,0,0,0,0,0,0"/>
                  <o:lock v:ext="edit" verticies="t"/>
                </v:shape>
                <v:shape id="Freeform 45" o:spid="_x0000_s1037" style="position:absolute;left:48863;top:32461;width:216;height:64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BYcIA&#10;AADbAAAADwAAAGRycy9kb3ducmV2LnhtbESPzarCMBSE94LvEI7g7pp6hSLVKKJ4EXTjD6K7Y3Ns&#10;i81JaaLWtzfCBZfDzHzDjKeNKcWDaldYVtDvRSCIU6sLzhQc9sufIQjnkTWWlknBixxMJ+3WGBNt&#10;n7ylx85nIkDYJagg975KpHRpTgZdz1bEwbva2qAPss6krvEZ4KaUv1EUS4MFh4UcK5rnlN52d6Ng&#10;uFyfL4vrYHNkp+PtyRR/mZ8r1e00sxEIT43/hv/bK61gEMPnS/gB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EFhwgAAANsAAAAPAAAAAAAAAAAAAAAAAJgCAABkcnMvZG93&#10;bnJldi54bWxQSwUGAAAAAAQABAD1AAAAhwM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rect id="Rectangle 46" o:spid="_x0000_s1038" style="position:absolute;left:42640;top:8077;width:5499;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93281E" w:rsidRDefault="0093281E" w:rsidP="00F90ADA">
                        <w:pPr>
                          <w:rPr>
                            <w:lang w:eastAsia="zh-CN"/>
                          </w:rPr>
                        </w:pPr>
                        <w:r>
                          <w:rPr>
                            <w:color w:val="24211D"/>
                            <w:sz w:val="18"/>
                            <w:szCs w:val="18"/>
                          </w:rPr>
                          <w:t xml:space="preserve">HAPS </w:t>
                        </w:r>
                        <w:r>
                          <w:rPr>
                            <w:rFonts w:hint="eastAsia"/>
                            <w:color w:val="24211D"/>
                            <w:sz w:val="18"/>
                            <w:szCs w:val="18"/>
                            <w:lang w:eastAsia="zh-CN"/>
                          </w:rPr>
                          <w:t>飞艇</w:t>
                        </w:r>
                      </w:p>
                    </w:txbxContent>
                  </v:textbox>
                </v:rect>
                <v:rect id="Rectangle 47" o:spid="_x0000_s1039" style="position:absolute;left:69;top:14439;width:457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93281E" w:rsidRPr="0049214C" w:rsidRDefault="0093281E" w:rsidP="00F90ADA">
                        <w:pPr>
                          <w:rPr>
                            <w:rFonts w:eastAsiaTheme="minorEastAsia"/>
                            <w:lang w:eastAsia="zh-CN"/>
                          </w:rPr>
                        </w:pPr>
                        <w:r>
                          <w:rPr>
                            <w:rFonts w:hint="eastAsia"/>
                            <w:color w:val="24211D"/>
                            <w:sz w:val="18"/>
                            <w:szCs w:val="18"/>
                            <w:lang w:eastAsia="zh-CN"/>
                          </w:rPr>
                          <w:t>固定无线</w:t>
                        </w:r>
                      </w:p>
                    </w:txbxContent>
                  </v:textbox>
                </v:rect>
                <v:rect id="Rectangle 48" o:spid="_x0000_s1040" style="position:absolute;left:17240;top:9652;width:597;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93281E" w:rsidRDefault="0093281E" w:rsidP="00F90ADA">
                        <w:r>
                          <w:rPr>
                            <w:rFonts w:ascii="Symbol" w:hAnsi="Symbol" w:cs="Symbol"/>
                            <w:color w:val="24211D"/>
                            <w:sz w:val="18"/>
                            <w:szCs w:val="18"/>
                          </w:rPr>
                          <w:t></w:t>
                        </w:r>
                      </w:p>
                    </w:txbxContent>
                  </v:textbox>
                </v:rect>
                <v:rect id="Rectangle 49" o:spid="_x0000_s1041" style="position:absolute;left:13881;top:12941;width:692;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93281E" w:rsidRDefault="0093281E" w:rsidP="00F90ADA">
                        <w:r>
                          <w:rPr>
                            <w:rFonts w:ascii="Symbol" w:hAnsi="Symbol" w:cs="Symbol"/>
                            <w:color w:val="24211D"/>
                            <w:sz w:val="18"/>
                            <w:szCs w:val="18"/>
                          </w:rPr>
                          <w:t></w:t>
                        </w:r>
                      </w:p>
                    </w:txbxContent>
                  </v:textbox>
                </v:rect>
                <w10:anchorlock/>
              </v:group>
            </w:pict>
          </mc:Fallback>
        </mc:AlternateContent>
      </w:r>
    </w:p>
    <w:p w:rsidR="00F90ADA" w:rsidRDefault="00F90ADA" w:rsidP="00F90ADA">
      <w:pPr>
        <w:rPr>
          <w:lang w:val="en-US" w:eastAsia="zh-CN"/>
        </w:rPr>
      </w:pPr>
    </w:p>
    <w:p w:rsidR="009271C5" w:rsidRPr="00137523" w:rsidRDefault="0059220E" w:rsidP="00C52B9C">
      <w:pPr>
        <w:ind w:firstLineChars="200" w:firstLine="480"/>
        <w:rPr>
          <w:lang w:val="en-US" w:eastAsia="zh-CN"/>
        </w:rPr>
      </w:pPr>
      <w:r>
        <w:rPr>
          <w:rFonts w:hint="eastAsia"/>
          <w:lang w:eastAsia="zh-CN"/>
        </w:rPr>
        <w:lastRenderedPageBreak/>
        <w:t>现在，大多数</w:t>
      </w:r>
      <w:r>
        <w:rPr>
          <w:rFonts w:hint="eastAsia"/>
          <w:lang w:eastAsia="zh-CN"/>
        </w:rPr>
        <w:t>FS</w:t>
      </w:r>
      <w:r>
        <w:rPr>
          <w:rFonts w:hint="eastAsia"/>
          <w:lang w:eastAsia="zh-CN"/>
        </w:rPr>
        <w:t>系统采用数字调制。在数字点对点（</w:t>
      </w:r>
      <w:r>
        <w:rPr>
          <w:rFonts w:hint="eastAsia"/>
          <w:lang w:eastAsia="zh-CN"/>
        </w:rPr>
        <w:t>P-P</w:t>
      </w:r>
      <w:r>
        <w:rPr>
          <w:rFonts w:hint="eastAsia"/>
          <w:lang w:eastAsia="zh-CN"/>
        </w:rPr>
        <w:t>）和点对多点（</w:t>
      </w:r>
      <w:r>
        <w:rPr>
          <w:rFonts w:hint="eastAsia"/>
          <w:lang w:eastAsia="zh-CN"/>
        </w:rPr>
        <w:t>P-MP</w:t>
      </w:r>
      <w:r>
        <w:rPr>
          <w:rFonts w:hint="eastAsia"/>
          <w:lang w:eastAsia="zh-CN"/>
        </w:rPr>
        <w:t>）</w:t>
      </w:r>
      <w:r>
        <w:rPr>
          <w:rFonts w:hint="eastAsia"/>
          <w:lang w:eastAsia="zh-CN"/>
        </w:rPr>
        <w:t>FS</w:t>
      </w:r>
      <w:r>
        <w:rPr>
          <w:rFonts w:hint="eastAsia"/>
          <w:lang w:eastAsia="zh-CN"/>
        </w:rPr>
        <w:t>系统情况下，按照</w:t>
      </w:r>
      <w:r>
        <w:rPr>
          <w:rFonts w:hint="eastAsia"/>
          <w:lang w:eastAsia="zh-CN"/>
        </w:rPr>
        <w:t>ITU-R F.1107</w:t>
      </w:r>
      <w:r>
        <w:rPr>
          <w:rFonts w:hint="eastAsia"/>
          <w:lang w:eastAsia="zh-CN"/>
        </w:rPr>
        <w:t>建议书中的规定，假定干扰电平是不随时间变化的，所以，用各路由的性能值劣化的百分数</w:t>
      </w:r>
      <w:r>
        <w:rPr>
          <w:rFonts w:hint="eastAsia"/>
          <w:i/>
          <w:iCs/>
          <w:lang w:eastAsia="zh-CN"/>
        </w:rPr>
        <w:t>FDP</w:t>
      </w:r>
      <w:r>
        <w:rPr>
          <w:rFonts w:hint="eastAsia"/>
          <w:i/>
          <w:iCs/>
          <w:vertAlign w:val="subscript"/>
          <w:lang w:val="en-GB" w:eastAsia="zh-CN"/>
        </w:rPr>
        <w:t>route</w:t>
      </w:r>
      <w:r>
        <w:rPr>
          <w:rFonts w:hint="eastAsia"/>
          <w:lang w:eastAsia="zh-CN"/>
        </w:rPr>
        <w:t>来估计干扰是适当的。</w:t>
      </w:r>
    </w:p>
    <w:p w:rsidR="009271C5" w:rsidRPr="00137523" w:rsidRDefault="0059220E" w:rsidP="00C52B9C">
      <w:pPr>
        <w:ind w:firstLineChars="200" w:firstLine="480"/>
        <w:rPr>
          <w:lang w:val="en-US" w:eastAsia="zh-CN"/>
        </w:rPr>
      </w:pPr>
      <w:r>
        <w:rPr>
          <w:rFonts w:hint="eastAsia"/>
          <w:lang w:eastAsia="zh-CN"/>
        </w:rPr>
        <w:t>对于在通常多径衰落占支配地位的频率上工作的、有</w:t>
      </w:r>
      <w:r>
        <w:rPr>
          <w:rFonts w:hint="eastAsia"/>
          <w:i/>
          <w:iCs/>
          <w:lang w:eastAsia="zh-CN"/>
        </w:rPr>
        <w:t>n</w:t>
      </w:r>
      <w:r>
        <w:rPr>
          <w:rFonts w:hint="eastAsia"/>
          <w:lang w:eastAsia="zh-CN"/>
        </w:rPr>
        <w:t>跳的数字点对点</w:t>
      </w:r>
      <w:r>
        <w:rPr>
          <w:rFonts w:hint="eastAsia"/>
          <w:lang w:eastAsia="zh-CN"/>
        </w:rPr>
        <w:t>FS</w:t>
      </w:r>
      <w:r>
        <w:rPr>
          <w:rFonts w:hint="eastAsia"/>
          <w:lang w:eastAsia="zh-CN"/>
        </w:rPr>
        <w:t>系统而言，众所周知，一般来说，多跳的</w:t>
      </w:r>
      <w:r>
        <w:rPr>
          <w:rFonts w:hint="eastAsia"/>
          <w:lang w:eastAsia="zh-CN"/>
        </w:rPr>
        <w:t>P-P FS</w:t>
      </w:r>
      <w:r>
        <w:rPr>
          <w:rFonts w:hint="eastAsia"/>
          <w:lang w:eastAsia="zh-CN"/>
        </w:rPr>
        <w:t>系统的性能指标是根据路由、按照下式来确定的：</w:t>
      </w:r>
    </w:p>
    <w:p w:rsidR="009271C5" w:rsidRPr="00C13C34" w:rsidRDefault="009271C5" w:rsidP="009271C5">
      <w:pPr>
        <w:pStyle w:val="Blanc"/>
        <w:rPr>
          <w:lang w:val="en-US" w:eastAsia="ko-KR"/>
        </w:rPr>
      </w:pPr>
    </w:p>
    <w:p w:rsidR="009271C5" w:rsidRPr="00137523" w:rsidRDefault="009271C5" w:rsidP="009271C5">
      <w:pPr>
        <w:pStyle w:val="Equation"/>
        <w:rPr>
          <w:lang w:val="en-US" w:eastAsia="ko-KR"/>
        </w:rPr>
      </w:pPr>
      <w:r w:rsidRPr="00137523">
        <w:rPr>
          <w:lang w:val="en-US" w:eastAsia="ko-KR"/>
        </w:rPr>
        <w:tab/>
      </w:r>
      <w:r w:rsidRPr="00137523">
        <w:rPr>
          <w:lang w:val="en-US" w:eastAsia="ko-KR"/>
        </w:rPr>
        <w:tab/>
      </w:r>
      <w:r w:rsidRPr="00C81A43">
        <w:rPr>
          <w:position w:val="-30"/>
          <w:lang w:eastAsia="ko-KR"/>
        </w:rPr>
        <w:object w:dxaOrig="3620"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55.5pt" o:ole="">
            <v:imagedata r:id="rId19" o:title=""/>
          </v:shape>
          <o:OLEObject Type="Embed" ProgID="Equation.3" ShapeID="_x0000_i1025" DrawAspect="Content" ObjectID="_1376136947" r:id="rId20"/>
        </w:object>
      </w:r>
      <w:r w:rsidRPr="00137523">
        <w:rPr>
          <w:lang w:val="en-US" w:eastAsia="ko-KR"/>
        </w:rPr>
        <w:tab/>
      </w:r>
      <w:r w:rsidRPr="00137523">
        <w:rPr>
          <w:lang w:val="en-US" w:eastAsia="zh-CN"/>
        </w:rPr>
        <w:t>(</w:t>
      </w:r>
      <w:r>
        <w:rPr>
          <w:lang w:val="en-US" w:eastAsia="ko-KR"/>
        </w:rPr>
        <w:t>1</w:t>
      </w:r>
      <w:r w:rsidRPr="00137523">
        <w:rPr>
          <w:lang w:val="en-US" w:eastAsia="zh-CN"/>
        </w:rPr>
        <w:t>)</w:t>
      </w:r>
    </w:p>
    <w:p w:rsidR="0059220E" w:rsidRPr="0059220E" w:rsidRDefault="0059220E" w:rsidP="0059220E">
      <w:pPr>
        <w:pStyle w:val="1"/>
        <w:tabs>
          <w:tab w:val="clear" w:pos="794"/>
          <w:tab w:val="left" w:pos="953"/>
        </w:tabs>
        <w:rPr>
          <w:sz w:val="24"/>
        </w:rPr>
      </w:pPr>
      <w:r w:rsidRPr="0059220E">
        <w:rPr>
          <w:rFonts w:hint="eastAsia"/>
          <w:sz w:val="24"/>
        </w:rPr>
        <w:t>其中：</w:t>
      </w:r>
    </w:p>
    <w:p w:rsidR="0059220E" w:rsidRDefault="0059220E" w:rsidP="0059220E">
      <w:pPr>
        <w:tabs>
          <w:tab w:val="right" w:pos="1701"/>
          <w:tab w:val="left" w:pos="1820"/>
        </w:tabs>
        <w:ind w:left="1834" w:hanging="1409"/>
        <w:rPr>
          <w:lang w:eastAsia="zh-CN"/>
        </w:rPr>
      </w:pPr>
      <w:r>
        <w:rPr>
          <w:rFonts w:hint="eastAsia"/>
          <w:lang w:eastAsia="zh-CN"/>
        </w:rPr>
        <w:tab/>
        <w:t xml:space="preserve">         </w:t>
      </w:r>
      <w:r>
        <w:rPr>
          <w:rFonts w:hint="eastAsia"/>
          <w:i/>
          <w:iCs/>
          <w:lang w:eastAsia="zh-CN"/>
        </w:rPr>
        <w:t>N</w:t>
      </w:r>
      <w:r>
        <w:rPr>
          <w:rFonts w:hint="eastAsia"/>
          <w:i/>
          <w:iCs/>
          <w:vertAlign w:val="subscript"/>
          <w:lang w:eastAsia="zh-CN"/>
        </w:rPr>
        <w:t>T</w:t>
      </w:r>
      <w:r>
        <w:rPr>
          <w:rFonts w:hint="eastAsia"/>
          <w:lang w:eastAsia="zh-CN"/>
        </w:rPr>
        <w:t>：</w:t>
      </w:r>
      <w:r>
        <w:rPr>
          <w:rFonts w:hint="eastAsia"/>
          <w:lang w:eastAsia="zh-CN"/>
        </w:rPr>
        <w:tab/>
      </w:r>
      <w:r>
        <w:rPr>
          <w:rFonts w:hint="eastAsia"/>
          <w:lang w:eastAsia="zh-CN"/>
        </w:rPr>
        <w:tab/>
      </w:r>
      <w:r>
        <w:rPr>
          <w:rFonts w:hint="eastAsia"/>
          <w:lang w:eastAsia="zh-CN"/>
        </w:rPr>
        <w:t>接收机的热噪声</w:t>
      </w:r>
    </w:p>
    <w:p w:rsidR="009271C5" w:rsidRPr="00137523" w:rsidRDefault="0059220E" w:rsidP="0059220E">
      <w:pPr>
        <w:pStyle w:val="Equationlegend"/>
        <w:rPr>
          <w:lang w:eastAsia="ko-KR"/>
        </w:rPr>
      </w:pPr>
      <w:r>
        <w:rPr>
          <w:rFonts w:hint="eastAsia"/>
          <w:lang w:eastAsia="zh-CN"/>
        </w:rPr>
        <w:tab/>
      </w:r>
      <w:r>
        <w:rPr>
          <w:rFonts w:hint="eastAsia"/>
          <w:i/>
          <w:iCs/>
          <w:lang w:eastAsia="zh-CN"/>
        </w:rPr>
        <w:t>I</w:t>
      </w:r>
      <w:r>
        <w:rPr>
          <w:rFonts w:hint="eastAsia"/>
          <w:i/>
          <w:iCs/>
          <w:vertAlign w:val="subscript"/>
          <w:lang w:eastAsia="zh-CN"/>
        </w:rPr>
        <w:t>k</w:t>
      </w:r>
      <w:r>
        <w:rPr>
          <w:rFonts w:hint="eastAsia"/>
          <w:lang w:eastAsia="zh-CN"/>
        </w:rPr>
        <w:t>：</w:t>
      </w:r>
      <w:r>
        <w:rPr>
          <w:rFonts w:hint="eastAsia"/>
          <w:lang w:eastAsia="zh-CN"/>
        </w:rPr>
        <w:tab/>
      </w:r>
      <w:r>
        <w:rPr>
          <w:rFonts w:hint="eastAsia"/>
          <w:lang w:eastAsia="zh-CN"/>
        </w:rPr>
        <w:t>从可以看到的</w:t>
      </w:r>
      <w:r>
        <w:rPr>
          <w:rFonts w:hint="eastAsia"/>
          <w:lang w:eastAsia="zh-CN"/>
        </w:rPr>
        <w:t>HAPS</w:t>
      </w:r>
      <w:r>
        <w:rPr>
          <w:rFonts w:hint="eastAsia"/>
          <w:lang w:eastAsia="zh-CN"/>
        </w:rPr>
        <w:t>飞艇来的落入第</w:t>
      </w:r>
      <w:r>
        <w:rPr>
          <w:rFonts w:hint="eastAsia"/>
          <w:i/>
          <w:iCs/>
          <w:lang w:eastAsia="zh-CN"/>
        </w:rPr>
        <w:t>k</w:t>
      </w:r>
      <w:r>
        <w:rPr>
          <w:rFonts w:hint="eastAsia"/>
          <w:lang w:eastAsia="zh-CN"/>
        </w:rPr>
        <w:t>个接收机中的综合干扰</w:t>
      </w:r>
    </w:p>
    <w:p w:rsidR="009271C5" w:rsidRDefault="00E16CD1" w:rsidP="009228B1">
      <w:pPr>
        <w:pStyle w:val="Note"/>
        <w:rPr>
          <w:lang w:val="en-US" w:eastAsia="ko-KR"/>
        </w:rPr>
      </w:pPr>
      <w:r>
        <w:rPr>
          <w:rFonts w:hint="eastAsia"/>
          <w:lang w:val="en-GB" w:eastAsia="zh-CN"/>
        </w:rPr>
        <w:t>注</w:t>
      </w:r>
      <w:r w:rsidR="009271C5">
        <w:rPr>
          <w:lang w:val="en-GB" w:eastAsia="ko-KR"/>
        </w:rPr>
        <w:t>1 </w:t>
      </w:r>
      <w:r w:rsidR="009271C5" w:rsidRPr="00FA30CC">
        <w:rPr>
          <w:lang w:val="en-GB" w:eastAsia="ko-KR"/>
        </w:rPr>
        <w:t>–</w:t>
      </w:r>
      <w:r w:rsidR="009271C5">
        <w:rPr>
          <w:lang w:val="en-GB" w:eastAsia="ko-KR"/>
        </w:rPr>
        <w:t> </w:t>
      </w:r>
      <w:r>
        <w:rPr>
          <w:rFonts w:hint="eastAsia"/>
          <w:lang w:val="en-GB" w:eastAsia="zh-CN"/>
        </w:rPr>
        <w:t>该模式反映了用于基线干扰研究的多跳固定无线站系统，以及微波系统提供</w:t>
      </w:r>
      <w:r w:rsidR="009228B1">
        <w:rPr>
          <w:rFonts w:hint="eastAsia"/>
          <w:lang w:val="en-GB" w:eastAsia="zh-CN"/>
        </w:rPr>
        <w:t>长途、大容量流量的时间段。尽管如此，随着城域、国家和国际光纤网络的发展，这类系统迅速被承载多种流量并连接到光纤网络的回传系统取代。所以大多数现代部署主要包含短距离链路。因此，任何基于干扰导致的</w:t>
      </w:r>
      <w:r w:rsidR="009228B1">
        <w:rPr>
          <w:rFonts w:hint="eastAsia"/>
          <w:lang w:val="en-GB" w:eastAsia="zh-CN"/>
        </w:rPr>
        <w:t>50</w:t>
      </w:r>
      <w:r w:rsidR="009228B1">
        <w:rPr>
          <w:rFonts w:hint="eastAsia"/>
          <w:lang w:val="en-GB" w:eastAsia="zh-CN"/>
        </w:rPr>
        <w:t>跳端到端性能降级的分析可能已不再适用。相反，每一跳都需要单独保护。</w:t>
      </w:r>
    </w:p>
    <w:p w:rsidR="009271C5" w:rsidRPr="00137523" w:rsidRDefault="0059220E" w:rsidP="00C52B9C">
      <w:pPr>
        <w:ind w:firstLineChars="200" w:firstLine="480"/>
        <w:rPr>
          <w:lang w:val="en-US" w:eastAsia="zh-CN"/>
        </w:rPr>
      </w:pPr>
      <w:r>
        <w:rPr>
          <w:rFonts w:hint="eastAsia"/>
          <w:lang w:eastAsia="zh-CN"/>
        </w:rPr>
        <w:t>将从全部可以看到的</w:t>
      </w:r>
      <w:r>
        <w:rPr>
          <w:rFonts w:hint="eastAsia"/>
          <w:lang w:eastAsia="zh-CN"/>
        </w:rPr>
        <w:t>HAPS</w:t>
      </w:r>
      <w:r>
        <w:rPr>
          <w:rFonts w:hint="eastAsia"/>
          <w:lang w:eastAsia="zh-CN"/>
        </w:rPr>
        <w:t>飞艇所产生的干扰分量求和，就可以确定在一数字固定无线站上所接收到的综合干扰。每一个飞艇产生的干扰分量可以按照下式来确定：</w:t>
      </w:r>
    </w:p>
    <w:p w:rsidR="009271C5" w:rsidRPr="00137523" w:rsidRDefault="009271C5" w:rsidP="009271C5">
      <w:pPr>
        <w:pStyle w:val="Equation"/>
        <w:rPr>
          <w:lang w:val="en-US" w:eastAsia="ko-KR"/>
        </w:rPr>
      </w:pPr>
      <w:r w:rsidRPr="00137523">
        <w:rPr>
          <w:lang w:val="en-US" w:eastAsia="ko-KR"/>
        </w:rPr>
        <w:tab/>
      </w:r>
      <w:r w:rsidRPr="00137523">
        <w:rPr>
          <w:lang w:val="en-US" w:eastAsia="ko-KR"/>
        </w:rPr>
        <w:tab/>
      </w:r>
      <w:r w:rsidRPr="00137523">
        <w:rPr>
          <w:i/>
          <w:iCs/>
          <w:lang w:val="en-US" w:eastAsia="ko-KR"/>
        </w:rPr>
        <w:t>I</w:t>
      </w:r>
      <w:r w:rsidRPr="00137523">
        <w:rPr>
          <w:i/>
          <w:iCs/>
          <w:vertAlign w:val="subscript"/>
          <w:lang w:val="en-US" w:eastAsia="ko-KR"/>
        </w:rPr>
        <w:t>D</w:t>
      </w:r>
      <w:r w:rsidRPr="00137523">
        <w:rPr>
          <w:lang w:val="en-US" w:eastAsia="ko-KR"/>
        </w:rPr>
        <w:t xml:space="preserve"> =</w:t>
      </w:r>
      <w:r w:rsidRPr="00137523">
        <w:rPr>
          <w:position w:val="-34"/>
          <w:lang w:eastAsia="ko-KR"/>
        </w:rPr>
        <w:object w:dxaOrig="3120" w:dyaOrig="800">
          <v:shape id="_x0000_i1026" type="#_x0000_t75" style="width:156pt;height:40.5pt" o:ole="">
            <v:imagedata r:id="rId21" o:title=""/>
          </v:shape>
          <o:OLEObject Type="Embed" ProgID="Equation.3" ShapeID="_x0000_i1026" DrawAspect="Content" ObjectID="_1376136948" r:id="rId22"/>
        </w:object>
      </w:r>
      <w:r w:rsidRPr="00137523">
        <w:rPr>
          <w:lang w:val="en-US" w:eastAsia="ko-KR"/>
        </w:rPr>
        <w:tab/>
        <w:t>(</w:t>
      </w:r>
      <w:r>
        <w:rPr>
          <w:lang w:val="en-US" w:eastAsia="ko-KR"/>
        </w:rPr>
        <w:t>2</w:t>
      </w:r>
      <w:r w:rsidRPr="00137523">
        <w:rPr>
          <w:lang w:val="en-US" w:eastAsia="ko-KR"/>
        </w:rPr>
        <w:t>)</w:t>
      </w:r>
    </w:p>
    <w:p w:rsidR="0059220E" w:rsidRPr="0059220E" w:rsidRDefault="0059220E" w:rsidP="0059220E">
      <w:pPr>
        <w:pStyle w:val="1"/>
        <w:tabs>
          <w:tab w:val="clear" w:pos="794"/>
          <w:tab w:val="left" w:pos="953"/>
        </w:tabs>
        <w:rPr>
          <w:sz w:val="24"/>
        </w:rPr>
      </w:pPr>
      <w:r w:rsidRPr="0059220E">
        <w:rPr>
          <w:rFonts w:hint="eastAsia"/>
          <w:sz w:val="24"/>
        </w:rPr>
        <w:t>其中：</w:t>
      </w:r>
    </w:p>
    <w:p w:rsidR="0059220E" w:rsidRPr="00676BB1" w:rsidRDefault="0059220E" w:rsidP="0059220E">
      <w:pPr>
        <w:tabs>
          <w:tab w:val="right" w:pos="1701"/>
          <w:tab w:val="left" w:pos="1820"/>
        </w:tabs>
        <w:ind w:left="1834" w:hanging="1409"/>
        <w:rPr>
          <w:lang w:val="en-US" w:eastAsia="zh-CN"/>
        </w:rPr>
      </w:pPr>
      <w:r w:rsidRPr="00676BB1">
        <w:rPr>
          <w:rFonts w:hint="eastAsia"/>
          <w:lang w:val="en-US"/>
        </w:rPr>
        <w:tab/>
      </w:r>
      <w:r w:rsidRPr="00676BB1">
        <w:rPr>
          <w:rFonts w:hint="eastAsia"/>
          <w:lang w:val="en-US" w:eastAsia="zh-CN"/>
        </w:rPr>
        <w:tab/>
      </w:r>
      <w:r w:rsidRPr="00676BB1">
        <w:rPr>
          <w:rFonts w:hint="eastAsia"/>
          <w:i/>
          <w:iCs/>
          <w:lang w:val="en-US"/>
        </w:rPr>
        <w:t>F</w:t>
      </w:r>
      <w:r w:rsidRPr="00676BB1">
        <w:rPr>
          <w:rFonts w:hint="eastAsia"/>
          <w:lang w:val="en-US"/>
        </w:rPr>
        <w:t>(</w:t>
      </w:r>
      <w:r>
        <w:rPr>
          <w:rFonts w:hint="eastAsia"/>
        </w:rPr>
        <w:sym w:font="Symbol" w:char="F071"/>
      </w:r>
      <w:r w:rsidRPr="00676BB1">
        <w:rPr>
          <w:rFonts w:hint="eastAsia"/>
          <w:lang w:val="en-US"/>
        </w:rPr>
        <w:t>)</w:t>
      </w:r>
      <w:r w:rsidRPr="00676BB1">
        <w:rPr>
          <w:rFonts w:hint="eastAsia"/>
          <w:lang w:val="en-US"/>
        </w:rPr>
        <w:t>：</w:t>
      </w:r>
      <w:r w:rsidRPr="00676BB1">
        <w:rPr>
          <w:rFonts w:hint="eastAsia"/>
          <w:lang w:val="en-US"/>
        </w:rPr>
        <w:tab/>
      </w:r>
      <w:r>
        <w:rPr>
          <w:rFonts w:hint="eastAsia"/>
        </w:rPr>
        <w:t>在水平面以上的到达角</w:t>
      </w:r>
      <w:r>
        <w:rPr>
          <w:rFonts w:hint="eastAsia"/>
        </w:rPr>
        <w:sym w:font="Symbol" w:char="F071"/>
      </w:r>
      <w:r>
        <w:rPr>
          <w:rFonts w:hint="eastAsia"/>
        </w:rPr>
        <w:t>方向上</w:t>
      </w:r>
      <w:r w:rsidRPr="00676BB1">
        <w:rPr>
          <w:rFonts w:hint="eastAsia"/>
          <w:lang w:val="en-US"/>
        </w:rPr>
        <w:t>，</w:t>
      </w:r>
      <w:r w:rsidRPr="00676BB1">
        <w:rPr>
          <w:rFonts w:hint="eastAsia"/>
          <w:lang w:val="en-US"/>
        </w:rPr>
        <w:t>HAPS</w:t>
      </w:r>
      <w:r>
        <w:rPr>
          <w:rFonts w:hint="eastAsia"/>
        </w:rPr>
        <w:t>飞艇的</w:t>
      </w:r>
      <w:r w:rsidRPr="00676BB1">
        <w:rPr>
          <w:rFonts w:hint="eastAsia"/>
          <w:lang w:val="en-US"/>
        </w:rPr>
        <w:t>pfd(dB(W/(m</w:t>
      </w:r>
      <w:r w:rsidRPr="00676BB1">
        <w:rPr>
          <w:rFonts w:hint="eastAsia"/>
          <w:vertAlign w:val="superscript"/>
          <w:lang w:val="en-US"/>
        </w:rPr>
        <w:t>2</w:t>
      </w:r>
      <w:r w:rsidRPr="00676BB1">
        <w:rPr>
          <w:rFonts w:hint="eastAsia"/>
          <w:sz w:val="15"/>
          <w:lang w:val="en-US"/>
        </w:rPr>
        <w:t>·</w:t>
      </w:r>
      <w:r w:rsidR="0076310A">
        <w:rPr>
          <w:rFonts w:hint="eastAsia"/>
          <w:lang w:val="en-US"/>
        </w:rPr>
        <w:t>MHz))</w:t>
      </w:r>
    </w:p>
    <w:p w:rsidR="0059220E" w:rsidRPr="00676BB1" w:rsidRDefault="0059220E" w:rsidP="0059220E">
      <w:pPr>
        <w:tabs>
          <w:tab w:val="right" w:pos="1701"/>
          <w:tab w:val="left" w:pos="1820"/>
        </w:tabs>
        <w:ind w:left="1834" w:hanging="1409"/>
        <w:rPr>
          <w:lang w:val="en-US"/>
        </w:rPr>
      </w:pPr>
      <w:r w:rsidRPr="00676BB1">
        <w:rPr>
          <w:rFonts w:hint="eastAsia"/>
          <w:lang w:val="en-US"/>
        </w:rPr>
        <w:tab/>
      </w:r>
      <w:r w:rsidRPr="00676BB1">
        <w:rPr>
          <w:rFonts w:hint="eastAsia"/>
          <w:lang w:val="en-US" w:eastAsia="zh-CN"/>
        </w:rPr>
        <w:tab/>
      </w:r>
      <w:r w:rsidRPr="00676BB1">
        <w:rPr>
          <w:rFonts w:hint="eastAsia"/>
          <w:i/>
          <w:iCs/>
          <w:lang w:val="en-US"/>
        </w:rPr>
        <w:t>G</w:t>
      </w:r>
      <w:r w:rsidRPr="00676BB1">
        <w:rPr>
          <w:rFonts w:hint="eastAsia"/>
          <w:lang w:val="en-US"/>
        </w:rPr>
        <w:t>(</w:t>
      </w:r>
      <w:r>
        <w:rPr>
          <w:rFonts w:hint="eastAsia"/>
        </w:rPr>
        <w:sym w:font="Symbol" w:char="F06A"/>
      </w:r>
      <w:r w:rsidRPr="00676BB1">
        <w:rPr>
          <w:rFonts w:hint="eastAsia"/>
          <w:lang w:val="en-US"/>
        </w:rPr>
        <w:t>)</w:t>
      </w:r>
      <w:r w:rsidRPr="00676BB1">
        <w:rPr>
          <w:rFonts w:hint="eastAsia"/>
          <w:lang w:val="en-US"/>
        </w:rPr>
        <w:t>：</w:t>
      </w:r>
      <w:r w:rsidRPr="00676BB1">
        <w:rPr>
          <w:rFonts w:hint="eastAsia"/>
          <w:lang w:val="en-US"/>
        </w:rPr>
        <w:tab/>
      </w:r>
      <w:r>
        <w:rPr>
          <w:rFonts w:hint="eastAsia"/>
        </w:rPr>
        <w:t>在</w:t>
      </w:r>
      <w:r>
        <w:rPr>
          <w:rFonts w:hint="eastAsia"/>
          <w:lang w:eastAsia="zh-CN"/>
        </w:rPr>
        <w:t>固定无线</w:t>
      </w:r>
      <w:r>
        <w:rPr>
          <w:rFonts w:hint="eastAsia"/>
        </w:rPr>
        <w:t>站到</w:t>
      </w:r>
      <w:r w:rsidRPr="00676BB1">
        <w:rPr>
          <w:rFonts w:hint="eastAsia"/>
          <w:lang w:val="en-US"/>
        </w:rPr>
        <w:t>HAPS</w:t>
      </w:r>
      <w:r>
        <w:rPr>
          <w:rFonts w:hint="eastAsia"/>
        </w:rPr>
        <w:t>飞艇方向</w:t>
      </w:r>
      <w:r>
        <w:rPr>
          <w:rFonts w:hint="eastAsia"/>
        </w:rPr>
        <w:sym w:font="Symbol" w:char="F06A"/>
      </w:r>
      <w:r>
        <w:rPr>
          <w:rFonts w:hint="eastAsia"/>
        </w:rPr>
        <w:t>上的天线增益</w:t>
      </w:r>
      <w:r w:rsidRPr="00676BB1">
        <w:rPr>
          <w:rFonts w:hint="eastAsia"/>
          <w:lang w:val="en-US"/>
        </w:rPr>
        <w:t>（</w:t>
      </w:r>
      <w:r w:rsidRPr="00676BB1">
        <w:rPr>
          <w:rFonts w:hint="eastAsia"/>
          <w:lang w:val="en-US"/>
        </w:rPr>
        <w:t>dBi</w:t>
      </w:r>
      <w:r w:rsidRPr="00676BB1">
        <w:rPr>
          <w:rFonts w:hint="eastAsia"/>
          <w:lang w:val="en-US"/>
        </w:rPr>
        <w:t>）</w:t>
      </w:r>
    </w:p>
    <w:p w:rsidR="0059220E" w:rsidRDefault="0059220E" w:rsidP="0059220E">
      <w:pPr>
        <w:tabs>
          <w:tab w:val="right" w:pos="1701"/>
          <w:tab w:val="left" w:pos="1820"/>
        </w:tabs>
        <w:ind w:left="1834" w:hanging="1409"/>
        <w:rPr>
          <w:lang w:eastAsia="zh-CN"/>
        </w:rPr>
      </w:pPr>
      <w:r w:rsidRPr="00676BB1">
        <w:rPr>
          <w:rFonts w:hint="eastAsia"/>
          <w:lang w:val="en-US"/>
        </w:rPr>
        <w:tab/>
      </w:r>
      <w:r w:rsidRPr="00676BB1">
        <w:rPr>
          <w:rFonts w:hint="eastAsia"/>
          <w:lang w:val="en-US" w:eastAsia="zh-CN"/>
        </w:rPr>
        <w:tab/>
      </w:r>
      <w:r>
        <w:rPr>
          <w:rFonts w:hint="eastAsia"/>
        </w:rPr>
        <w:sym w:font="Symbol" w:char="F06C"/>
      </w:r>
      <w:r>
        <w:rPr>
          <w:rFonts w:hint="eastAsia"/>
          <w:lang w:eastAsia="zh-CN"/>
        </w:rPr>
        <w: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载波的波长（</w:t>
      </w:r>
      <w:r>
        <w:rPr>
          <w:rFonts w:hint="eastAsia"/>
          <w:lang w:eastAsia="zh-CN"/>
        </w:rPr>
        <w:t>m</w:t>
      </w:r>
      <w:r>
        <w:rPr>
          <w:rFonts w:hint="eastAsia"/>
          <w:lang w:eastAsia="zh-CN"/>
        </w:rPr>
        <w:t>）</w:t>
      </w:r>
    </w:p>
    <w:p w:rsidR="009271C5" w:rsidRPr="00C81A43" w:rsidRDefault="0059220E" w:rsidP="0059220E">
      <w:pPr>
        <w:pStyle w:val="Equationlegend"/>
        <w:rPr>
          <w:lang w:eastAsia="ko-KR"/>
        </w:rPr>
      </w:pPr>
      <w:r>
        <w:rPr>
          <w:rFonts w:hint="eastAsia"/>
          <w:lang w:eastAsia="zh-CN"/>
        </w:rPr>
        <w:tab/>
      </w:r>
      <w:r>
        <w:rPr>
          <w:rFonts w:hint="eastAsia"/>
          <w:i/>
          <w:iCs/>
          <w:lang w:eastAsia="zh-CN"/>
        </w:rPr>
        <w:t>L</w:t>
      </w:r>
      <w:r>
        <w:rPr>
          <w:rFonts w:hint="eastAsia"/>
          <w:i/>
          <w:iCs/>
          <w:vertAlign w:val="subscript"/>
          <w:lang w:eastAsia="zh-CN"/>
        </w:rPr>
        <w:t>fr</w:t>
      </w:r>
      <w:r>
        <w:rPr>
          <w:rFonts w:hint="eastAsia"/>
          <w:lang w:eastAsia="zh-CN"/>
        </w:rPr>
        <w:t>：</w:t>
      </w:r>
      <w:r>
        <w:rPr>
          <w:rFonts w:hint="eastAsia"/>
          <w:lang w:eastAsia="zh-CN"/>
        </w:rPr>
        <w:tab/>
      </w:r>
      <w:r>
        <w:rPr>
          <w:rFonts w:hint="eastAsia"/>
          <w:lang w:eastAsia="zh-CN"/>
        </w:rPr>
        <w:t>固定无线站的馈线损耗（</w:t>
      </w:r>
      <w:r>
        <w:rPr>
          <w:rFonts w:hint="eastAsia"/>
          <w:lang w:eastAsia="zh-CN"/>
        </w:rPr>
        <w:t>dB</w:t>
      </w:r>
      <w:r>
        <w:rPr>
          <w:rFonts w:hint="eastAsia"/>
          <w:lang w:eastAsia="zh-CN"/>
        </w:rPr>
        <w:t>）。</w:t>
      </w:r>
    </w:p>
    <w:p w:rsidR="009271C5" w:rsidRPr="00137523" w:rsidRDefault="009271C5" w:rsidP="0059220E">
      <w:pPr>
        <w:pStyle w:val="Heading2"/>
        <w:rPr>
          <w:lang w:val="en-US" w:eastAsia="zh-CN"/>
        </w:rPr>
      </w:pPr>
      <w:bookmarkStart w:id="8" w:name="_Toc151539570"/>
      <w:r w:rsidRPr="00137523">
        <w:rPr>
          <w:lang w:val="en-US" w:eastAsia="ko-KR"/>
        </w:rPr>
        <w:t>2.2</w:t>
      </w:r>
      <w:r w:rsidRPr="00137523">
        <w:rPr>
          <w:lang w:val="en-US" w:eastAsia="ko-KR"/>
        </w:rPr>
        <w:tab/>
      </w:r>
      <w:bookmarkEnd w:id="8"/>
      <w:r w:rsidR="0059220E">
        <w:rPr>
          <w:rFonts w:hint="eastAsia"/>
          <w:lang w:eastAsia="zh-CN"/>
        </w:rPr>
        <w:t>HAPS</w:t>
      </w:r>
      <w:r w:rsidR="0059220E">
        <w:rPr>
          <w:rFonts w:hint="eastAsia"/>
          <w:lang w:eastAsia="zh-CN"/>
        </w:rPr>
        <w:t>地面站对固定无线站的干扰</w:t>
      </w:r>
    </w:p>
    <w:p w:rsidR="009271C5" w:rsidRPr="00137523" w:rsidRDefault="0059220E" w:rsidP="00C52B9C">
      <w:pPr>
        <w:ind w:firstLineChars="200" w:firstLine="480"/>
        <w:rPr>
          <w:lang w:val="en-US" w:eastAsia="zh-CN"/>
        </w:rPr>
      </w:pPr>
      <w:r>
        <w:rPr>
          <w:rFonts w:hint="eastAsia"/>
          <w:lang w:eastAsia="zh-CN"/>
        </w:rPr>
        <w:t>图</w:t>
      </w:r>
      <w:r>
        <w:rPr>
          <w:rFonts w:hint="eastAsia"/>
          <w:lang w:eastAsia="zh-CN"/>
        </w:rPr>
        <w:t>2</w:t>
      </w:r>
      <w:r>
        <w:rPr>
          <w:rFonts w:hint="eastAsia"/>
          <w:lang w:eastAsia="zh-CN"/>
        </w:rPr>
        <w:t>表明了</w:t>
      </w:r>
      <w:r>
        <w:rPr>
          <w:rFonts w:hint="eastAsia"/>
          <w:lang w:eastAsia="zh-CN"/>
        </w:rPr>
        <w:t>HAPS</w:t>
      </w:r>
      <w:r>
        <w:rPr>
          <w:rFonts w:hint="eastAsia"/>
          <w:lang w:eastAsia="zh-CN"/>
        </w:rPr>
        <w:t>地面站对固定无线站的干扰状态。</w:t>
      </w:r>
    </w:p>
    <w:p w:rsidR="009271C5" w:rsidRPr="00137523" w:rsidRDefault="009D5D14" w:rsidP="00C52B9C">
      <w:pPr>
        <w:ind w:firstLineChars="200" w:firstLine="480"/>
        <w:rPr>
          <w:lang w:val="en-US" w:eastAsia="zh-CN"/>
        </w:rPr>
      </w:pPr>
      <w:r>
        <w:rPr>
          <w:rFonts w:hint="eastAsia"/>
          <w:lang w:eastAsia="zh-CN"/>
        </w:rPr>
        <w:t>从</w:t>
      </w:r>
      <w:r>
        <w:rPr>
          <w:rFonts w:hint="eastAsia"/>
          <w:lang w:eastAsia="zh-CN"/>
        </w:rPr>
        <w:t>HAPS</w:t>
      </w:r>
      <w:r>
        <w:rPr>
          <w:rFonts w:hint="eastAsia"/>
          <w:lang w:eastAsia="zh-CN"/>
        </w:rPr>
        <w:t>地面站来的对固定无线站的干扰功率由公式（</w:t>
      </w:r>
      <w:r>
        <w:rPr>
          <w:rFonts w:hint="eastAsia"/>
          <w:lang w:eastAsia="zh-CN"/>
        </w:rPr>
        <w:t>3</w:t>
      </w:r>
      <w:r>
        <w:rPr>
          <w:rFonts w:hint="eastAsia"/>
          <w:lang w:eastAsia="zh-CN"/>
        </w:rPr>
        <w:t>）求得：</w:t>
      </w:r>
    </w:p>
    <w:p w:rsidR="009271C5" w:rsidRDefault="009271C5" w:rsidP="009271C5">
      <w:pPr>
        <w:pStyle w:val="Blanc"/>
        <w:rPr>
          <w:lang w:eastAsia="ko-KR"/>
        </w:rPr>
      </w:pPr>
    </w:p>
    <w:p w:rsidR="009271C5" w:rsidRPr="00137523" w:rsidRDefault="009271C5" w:rsidP="009271C5">
      <w:pPr>
        <w:pStyle w:val="Equation"/>
        <w:rPr>
          <w:lang w:val="en-US" w:eastAsia="ko-KR"/>
        </w:rPr>
      </w:pPr>
      <w:r w:rsidRPr="00137523">
        <w:rPr>
          <w:lang w:val="en-US" w:eastAsia="zh-CN"/>
        </w:rPr>
        <w:tab/>
      </w:r>
      <w:r w:rsidRPr="00137523">
        <w:rPr>
          <w:lang w:val="en-US" w:eastAsia="zh-CN"/>
        </w:rPr>
        <w:tab/>
      </w:r>
      <w:r w:rsidRPr="00137523">
        <w:rPr>
          <w:i/>
          <w:iCs/>
          <w:lang w:val="en-US" w:eastAsia="ko-KR"/>
        </w:rPr>
        <w:t>I</w:t>
      </w:r>
      <w:r w:rsidRPr="00137523">
        <w:rPr>
          <w:i/>
          <w:iCs/>
          <w:vertAlign w:val="subscript"/>
          <w:lang w:val="en-US" w:eastAsia="ko-KR"/>
        </w:rPr>
        <w:t>G</w:t>
      </w:r>
      <w:r w:rsidRPr="00137523">
        <w:rPr>
          <w:lang w:val="en-US" w:eastAsia="ko-KR"/>
        </w:rPr>
        <w:t xml:space="preserve"> </w:t>
      </w:r>
      <w:r w:rsidRPr="00C81A43">
        <w:rPr>
          <w:position w:val="-16"/>
        </w:rPr>
        <w:object w:dxaOrig="4700" w:dyaOrig="400">
          <v:shape id="_x0000_i1027" type="#_x0000_t75" style="width:235.5pt;height:19.5pt" o:ole="">
            <v:imagedata r:id="rId23" o:title=""/>
          </v:shape>
          <o:OLEObject Type="Embed" ProgID="Equation.3" ShapeID="_x0000_i1027" DrawAspect="Content" ObjectID="_1376136949" r:id="rId24"/>
        </w:object>
      </w:r>
      <w:r w:rsidRPr="00137523">
        <w:rPr>
          <w:lang w:val="en-US" w:eastAsia="ko-KR"/>
        </w:rPr>
        <w:tab/>
      </w:r>
      <w:r w:rsidRPr="00137523">
        <w:rPr>
          <w:lang w:val="en-US"/>
        </w:rPr>
        <w:t>(</w:t>
      </w:r>
      <w:r>
        <w:rPr>
          <w:lang w:val="en-US" w:eastAsia="ko-KR"/>
        </w:rPr>
        <w:t>3</w:t>
      </w:r>
      <w:r w:rsidRPr="00137523">
        <w:rPr>
          <w:lang w:val="en-US"/>
        </w:rPr>
        <w:t>)</w:t>
      </w:r>
    </w:p>
    <w:p w:rsidR="009D5D14" w:rsidRPr="00C52B9C" w:rsidRDefault="009D5D14" w:rsidP="009D5D14">
      <w:pPr>
        <w:pStyle w:val="1"/>
        <w:tabs>
          <w:tab w:val="clear" w:pos="794"/>
          <w:tab w:val="left" w:pos="953"/>
        </w:tabs>
        <w:rPr>
          <w:sz w:val="24"/>
        </w:rPr>
      </w:pPr>
      <w:r w:rsidRPr="00C52B9C">
        <w:rPr>
          <w:rFonts w:hint="eastAsia"/>
          <w:sz w:val="24"/>
        </w:rPr>
        <w:t>其中：</w:t>
      </w:r>
    </w:p>
    <w:p w:rsidR="009D5D14" w:rsidRPr="00676BB1" w:rsidRDefault="009D5D14" w:rsidP="009D5D14">
      <w:pPr>
        <w:tabs>
          <w:tab w:val="right" w:pos="1701"/>
          <w:tab w:val="left" w:pos="1820"/>
        </w:tabs>
        <w:ind w:left="1834" w:hanging="1409"/>
        <w:rPr>
          <w:lang w:val="en-US"/>
        </w:rPr>
      </w:pPr>
      <w:r w:rsidRPr="00676BB1">
        <w:rPr>
          <w:rFonts w:hint="eastAsia"/>
          <w:lang w:val="en-US"/>
        </w:rPr>
        <w:tab/>
      </w:r>
      <w:r w:rsidRPr="00676BB1">
        <w:rPr>
          <w:rFonts w:hint="eastAsia"/>
          <w:i/>
          <w:iCs/>
          <w:lang w:val="en-US"/>
        </w:rPr>
        <w:t>P</w:t>
      </w:r>
      <w:r w:rsidRPr="00676BB1">
        <w:rPr>
          <w:rFonts w:hint="eastAsia"/>
          <w:i/>
          <w:iCs/>
          <w:vertAlign w:val="subscript"/>
          <w:lang w:val="en-US"/>
        </w:rPr>
        <w:t>HG</w:t>
      </w:r>
      <w:r w:rsidRPr="00676BB1">
        <w:rPr>
          <w:rFonts w:hint="eastAsia"/>
          <w:lang w:val="en-US"/>
        </w:rPr>
        <w:t>：</w:t>
      </w:r>
      <w:r w:rsidRPr="00676BB1">
        <w:rPr>
          <w:rFonts w:hint="eastAsia"/>
          <w:lang w:val="en-US"/>
        </w:rPr>
        <w:tab/>
      </w:r>
      <w:r w:rsidRPr="00676BB1">
        <w:rPr>
          <w:rFonts w:hint="eastAsia"/>
          <w:lang w:val="en-US" w:eastAsia="zh-CN"/>
        </w:rPr>
        <w:tab/>
      </w:r>
      <w:r w:rsidRPr="00676BB1">
        <w:rPr>
          <w:rFonts w:hint="eastAsia"/>
          <w:lang w:val="en-US" w:eastAsia="zh-CN"/>
        </w:rPr>
        <w:tab/>
      </w:r>
      <w:r w:rsidRPr="00676BB1">
        <w:rPr>
          <w:rFonts w:hint="eastAsia"/>
          <w:lang w:val="en-US" w:eastAsia="zh-CN"/>
        </w:rPr>
        <w:tab/>
      </w:r>
      <w:r w:rsidRPr="00676BB1">
        <w:rPr>
          <w:rFonts w:hint="eastAsia"/>
          <w:lang w:val="en-US" w:eastAsia="zh-CN"/>
        </w:rPr>
        <w:tab/>
      </w:r>
      <w:r>
        <w:rPr>
          <w:rFonts w:hint="eastAsia"/>
        </w:rPr>
        <w:t>从</w:t>
      </w:r>
      <w:r w:rsidRPr="00676BB1">
        <w:rPr>
          <w:rFonts w:hint="eastAsia"/>
          <w:lang w:val="en-US"/>
        </w:rPr>
        <w:t>HAPS</w:t>
      </w:r>
      <w:r>
        <w:rPr>
          <w:rFonts w:hint="eastAsia"/>
        </w:rPr>
        <w:t>地面站来的发射功率密度</w:t>
      </w:r>
      <w:r w:rsidRPr="00676BB1">
        <w:rPr>
          <w:rFonts w:hint="eastAsia"/>
          <w:lang w:val="en-US"/>
        </w:rPr>
        <w:t>(dB(W/MHz))</w:t>
      </w:r>
    </w:p>
    <w:p w:rsidR="009D5D14" w:rsidRPr="00676BB1" w:rsidRDefault="009D5D14" w:rsidP="009D5D14">
      <w:pPr>
        <w:tabs>
          <w:tab w:val="right" w:pos="1701"/>
          <w:tab w:val="left" w:pos="1820"/>
        </w:tabs>
        <w:ind w:left="1834" w:hanging="1409"/>
        <w:rPr>
          <w:lang w:val="en-US"/>
        </w:rPr>
      </w:pPr>
      <w:r w:rsidRPr="00676BB1">
        <w:rPr>
          <w:rFonts w:hint="eastAsia"/>
          <w:lang w:val="en-US"/>
        </w:rPr>
        <w:tab/>
      </w:r>
      <w:r w:rsidRPr="00676BB1">
        <w:rPr>
          <w:rFonts w:hint="eastAsia"/>
          <w:i/>
          <w:iCs/>
          <w:lang w:val="en-US"/>
        </w:rPr>
        <w:t>L</w:t>
      </w:r>
      <w:r w:rsidRPr="00676BB1">
        <w:rPr>
          <w:rFonts w:hint="eastAsia"/>
          <w:i/>
          <w:iCs/>
          <w:vertAlign w:val="subscript"/>
          <w:lang w:val="en-US"/>
        </w:rPr>
        <w:t>fh</w:t>
      </w:r>
      <w:r w:rsidRPr="00676BB1">
        <w:rPr>
          <w:rFonts w:hint="eastAsia"/>
          <w:lang w:val="en-US"/>
        </w:rPr>
        <w:t>：</w:t>
      </w:r>
      <w:r w:rsidRPr="00676BB1">
        <w:rPr>
          <w:rFonts w:hint="eastAsia"/>
          <w:lang w:val="en-US"/>
        </w:rPr>
        <w:tab/>
      </w:r>
      <w:r w:rsidRPr="00676BB1">
        <w:rPr>
          <w:rFonts w:hint="eastAsia"/>
          <w:lang w:val="en-US" w:eastAsia="zh-CN"/>
        </w:rPr>
        <w:tab/>
      </w:r>
      <w:r w:rsidRPr="00676BB1">
        <w:rPr>
          <w:rFonts w:hint="eastAsia"/>
          <w:lang w:val="en-US" w:eastAsia="zh-CN"/>
        </w:rPr>
        <w:tab/>
      </w:r>
      <w:r w:rsidRPr="00676BB1">
        <w:rPr>
          <w:rFonts w:hint="eastAsia"/>
          <w:lang w:val="en-US" w:eastAsia="zh-CN"/>
        </w:rPr>
        <w:tab/>
      </w:r>
      <w:r w:rsidRPr="00676BB1">
        <w:rPr>
          <w:rFonts w:hint="eastAsia"/>
          <w:lang w:val="en-US" w:eastAsia="zh-CN"/>
        </w:rPr>
        <w:tab/>
      </w:r>
      <w:r w:rsidRPr="00676BB1">
        <w:rPr>
          <w:rFonts w:hint="eastAsia"/>
          <w:lang w:val="en-US"/>
        </w:rPr>
        <w:t>HAPS</w:t>
      </w:r>
      <w:r>
        <w:rPr>
          <w:rFonts w:hint="eastAsia"/>
        </w:rPr>
        <w:t>地球站的馈线损耗</w:t>
      </w:r>
      <w:r w:rsidRPr="00676BB1">
        <w:rPr>
          <w:rFonts w:hint="eastAsia"/>
          <w:lang w:val="en-US"/>
        </w:rPr>
        <w:t>（</w:t>
      </w:r>
      <w:r w:rsidRPr="00676BB1">
        <w:rPr>
          <w:rFonts w:hint="eastAsia"/>
          <w:lang w:val="en-US"/>
        </w:rPr>
        <w:t>dB</w:t>
      </w:r>
      <w:r w:rsidRPr="00676BB1">
        <w:rPr>
          <w:rFonts w:hint="eastAsia"/>
          <w:lang w:val="en-US"/>
        </w:rPr>
        <w:t>）</w:t>
      </w:r>
    </w:p>
    <w:p w:rsidR="00486666" w:rsidRDefault="0048666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D5D14" w:rsidRPr="00676BB1" w:rsidRDefault="009D5D14" w:rsidP="009D5D14">
      <w:pPr>
        <w:tabs>
          <w:tab w:val="right" w:pos="1701"/>
          <w:tab w:val="left" w:pos="1820"/>
        </w:tabs>
        <w:ind w:left="1834" w:hanging="1409"/>
        <w:rPr>
          <w:lang w:val="en-US"/>
        </w:rPr>
      </w:pPr>
      <w:r w:rsidRPr="00676BB1">
        <w:rPr>
          <w:rFonts w:hint="eastAsia"/>
          <w:lang w:val="en-US"/>
        </w:rPr>
        <w:lastRenderedPageBreak/>
        <w:tab/>
      </w:r>
      <w:r w:rsidRPr="00676BB1">
        <w:rPr>
          <w:rFonts w:hint="eastAsia"/>
          <w:i/>
          <w:iCs/>
          <w:lang w:val="en-US"/>
        </w:rPr>
        <w:t>G</w:t>
      </w:r>
      <w:r w:rsidRPr="00676BB1">
        <w:rPr>
          <w:rFonts w:hint="eastAsia"/>
          <w:lang w:val="en-US"/>
        </w:rPr>
        <w:t>(</w:t>
      </w:r>
      <w:r>
        <w:rPr>
          <w:rFonts w:hint="eastAsia"/>
        </w:rPr>
        <w:sym w:font="Symbol" w:char="F071"/>
      </w:r>
      <w:r w:rsidRPr="00676BB1">
        <w:rPr>
          <w:rFonts w:hint="eastAsia"/>
          <w:i/>
          <w:iCs/>
          <w:vertAlign w:val="subscript"/>
          <w:lang w:val="en-US"/>
        </w:rPr>
        <w:t>H</w:t>
      </w:r>
      <w:r w:rsidRPr="00676BB1">
        <w:rPr>
          <w:vertAlign w:val="subscript"/>
          <w:lang w:val="en-US"/>
        </w:rPr>
        <w:t>−</w:t>
      </w:r>
      <w:r w:rsidRPr="00676BB1">
        <w:rPr>
          <w:rFonts w:hint="eastAsia"/>
          <w:i/>
          <w:iCs/>
          <w:vertAlign w:val="subscript"/>
          <w:lang w:val="en-US"/>
        </w:rPr>
        <w:t>R</w:t>
      </w:r>
      <w:r w:rsidRPr="00676BB1">
        <w:rPr>
          <w:i/>
          <w:iCs/>
          <w:vertAlign w:val="subscript"/>
          <w:lang w:val="en-US"/>
        </w:rPr>
        <w:t> </w:t>
      </w:r>
      <w:r w:rsidRPr="00676BB1">
        <w:rPr>
          <w:rFonts w:hint="eastAsia"/>
          <w:lang w:val="en-US"/>
        </w:rPr>
        <w:t>)</w:t>
      </w:r>
      <w:r w:rsidRPr="00676BB1">
        <w:rPr>
          <w:rFonts w:hint="eastAsia"/>
          <w:lang w:val="en-US"/>
        </w:rPr>
        <w:t>：</w:t>
      </w:r>
      <w:r w:rsidRPr="00676BB1">
        <w:rPr>
          <w:rFonts w:hint="eastAsia"/>
          <w:lang w:val="en-US"/>
        </w:rPr>
        <w:tab/>
        <w:t>HAPS</w:t>
      </w:r>
      <w:r>
        <w:rPr>
          <w:rFonts w:hint="eastAsia"/>
        </w:rPr>
        <w:t>地球站在</w:t>
      </w:r>
      <w:r w:rsidRPr="00676BB1">
        <w:rPr>
          <w:rFonts w:hint="eastAsia"/>
          <w:lang w:val="en-US"/>
        </w:rPr>
        <w:t>HAPS</w:t>
      </w:r>
      <w:r>
        <w:rPr>
          <w:rFonts w:hint="eastAsia"/>
        </w:rPr>
        <w:t>地球站的主射束方向和受干扰的</w:t>
      </w:r>
      <w:r>
        <w:rPr>
          <w:rFonts w:hint="eastAsia"/>
          <w:lang w:eastAsia="zh-CN"/>
        </w:rPr>
        <w:t>固定无线</w:t>
      </w:r>
      <w:r>
        <w:rPr>
          <w:rFonts w:hint="eastAsia"/>
        </w:rPr>
        <w:t>站方向之</w:t>
      </w:r>
      <w:r w:rsidRPr="00676BB1">
        <w:rPr>
          <w:rFonts w:hint="eastAsia"/>
          <w:lang w:val="en-US" w:eastAsia="zh-CN"/>
        </w:rPr>
        <w:tab/>
      </w:r>
      <w:r>
        <w:rPr>
          <w:rFonts w:hint="eastAsia"/>
        </w:rPr>
        <w:t>间的夹角</w:t>
      </w:r>
      <w:r>
        <w:rPr>
          <w:rFonts w:hint="eastAsia"/>
        </w:rPr>
        <w:sym w:font="Symbol" w:char="F071"/>
      </w:r>
      <w:r w:rsidRPr="00676BB1">
        <w:rPr>
          <w:rFonts w:hint="eastAsia"/>
          <w:i/>
          <w:iCs/>
          <w:vertAlign w:val="subscript"/>
          <w:lang w:val="en-US"/>
        </w:rPr>
        <w:t>H</w:t>
      </w:r>
      <w:r w:rsidRPr="00676BB1">
        <w:rPr>
          <w:vertAlign w:val="subscript"/>
          <w:lang w:val="en-US"/>
        </w:rPr>
        <w:t>−</w:t>
      </w:r>
      <w:r w:rsidRPr="00676BB1">
        <w:rPr>
          <w:rFonts w:hint="eastAsia"/>
          <w:i/>
          <w:iCs/>
          <w:vertAlign w:val="subscript"/>
          <w:lang w:val="en-US"/>
        </w:rPr>
        <w:t>R</w:t>
      </w:r>
      <w:r>
        <w:rPr>
          <w:rFonts w:hint="eastAsia"/>
        </w:rPr>
        <w:t>上发射天线的增益</w:t>
      </w:r>
      <w:r w:rsidRPr="00676BB1">
        <w:rPr>
          <w:rFonts w:hint="eastAsia"/>
          <w:lang w:val="en-US"/>
        </w:rPr>
        <w:t>（</w:t>
      </w:r>
      <w:r w:rsidRPr="00676BB1">
        <w:rPr>
          <w:rFonts w:hint="eastAsia"/>
          <w:lang w:val="en-US"/>
        </w:rPr>
        <w:t>dBi</w:t>
      </w:r>
      <w:r w:rsidRPr="00676BB1">
        <w:rPr>
          <w:rFonts w:hint="eastAsia"/>
          <w:lang w:val="en-US"/>
        </w:rPr>
        <w:t>）</w:t>
      </w:r>
    </w:p>
    <w:p w:rsidR="009D5D14" w:rsidRDefault="009D5D14" w:rsidP="009D5D14">
      <w:pPr>
        <w:tabs>
          <w:tab w:val="right" w:pos="1701"/>
          <w:tab w:val="left" w:pos="1820"/>
        </w:tabs>
        <w:ind w:left="1834" w:hanging="1409"/>
        <w:rPr>
          <w:lang w:eastAsia="zh-CN"/>
        </w:rPr>
      </w:pPr>
      <w:r w:rsidRPr="00676BB1">
        <w:rPr>
          <w:rFonts w:hint="eastAsia"/>
          <w:lang w:val="en-US"/>
        </w:rPr>
        <w:tab/>
      </w:r>
      <w:r>
        <w:rPr>
          <w:rFonts w:hint="eastAsia"/>
          <w:i/>
          <w:iCs/>
          <w:lang w:eastAsia="zh-CN"/>
        </w:rPr>
        <w:t>L</w:t>
      </w:r>
      <w:r>
        <w:rPr>
          <w:rFonts w:hint="eastAsia"/>
          <w:i/>
          <w:iCs/>
          <w:vertAlign w:val="subscript"/>
          <w:lang w:eastAsia="zh-CN"/>
        </w:rPr>
        <w:t>b</w:t>
      </w:r>
      <w:r>
        <w:rPr>
          <w:rFonts w:hint="eastAsia"/>
          <w:lang w:eastAsia="zh-CN"/>
        </w:rPr>
        <w:t>(</w:t>
      </w:r>
      <w:r>
        <w:rPr>
          <w:rFonts w:hint="eastAsia"/>
          <w:i/>
          <w:iCs/>
          <w:lang w:eastAsia="zh-CN"/>
        </w:rPr>
        <w:t>p</w:t>
      </w:r>
      <w:r>
        <w:rPr>
          <w:rFonts w:hint="eastAsia"/>
          <w:lang w:eastAsia="zh-CN"/>
        </w:rPr>
        <w:t>)</w:t>
      </w:r>
      <w:r>
        <w:rPr>
          <w:rFonts w:hint="eastAsia"/>
          <w:lang w:eastAsia="zh-CN"/>
        </w:rPr>
        <w: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不超过</w:t>
      </w:r>
      <w:r>
        <w:rPr>
          <w:rFonts w:hint="eastAsia"/>
          <w:lang w:eastAsia="zh-CN"/>
        </w:rPr>
        <w:t>ITU-R P.452</w:t>
      </w:r>
      <w:r>
        <w:rPr>
          <w:rFonts w:hint="eastAsia"/>
          <w:lang w:eastAsia="zh-CN"/>
        </w:rPr>
        <w:t>建议书中给出的时间百分数</w:t>
      </w:r>
      <w:r>
        <w:rPr>
          <w:rFonts w:hint="eastAsia"/>
          <w:i/>
          <w:iCs/>
          <w:lang w:eastAsia="zh-CN"/>
        </w:rPr>
        <w:t>p</w:t>
      </w:r>
      <w:r>
        <w:rPr>
          <w:rFonts w:hint="eastAsia"/>
          <w:lang w:eastAsia="zh-CN"/>
        </w:rPr>
        <w:t>（</w:t>
      </w:r>
      <w:r>
        <w:rPr>
          <w:rFonts w:hint="eastAsia"/>
          <w:lang w:eastAsia="zh-CN"/>
        </w:rPr>
        <w:t>%</w:t>
      </w:r>
      <w:r>
        <w:rPr>
          <w:rFonts w:hint="eastAsia"/>
          <w:lang w:eastAsia="zh-CN"/>
        </w:rPr>
        <w:t>）相应的基本传输损</w:t>
      </w:r>
      <w:r>
        <w:rPr>
          <w:rFonts w:hint="eastAsia"/>
          <w:lang w:eastAsia="zh-CN"/>
        </w:rPr>
        <w:tab/>
      </w:r>
      <w:r>
        <w:rPr>
          <w:rFonts w:hint="eastAsia"/>
          <w:lang w:eastAsia="zh-CN"/>
        </w:rPr>
        <w:t>耗</w:t>
      </w:r>
    </w:p>
    <w:p w:rsidR="009D5D14" w:rsidRDefault="009D5D14" w:rsidP="009D5D14">
      <w:pPr>
        <w:tabs>
          <w:tab w:val="right" w:pos="1701"/>
          <w:tab w:val="left" w:pos="1820"/>
        </w:tabs>
        <w:ind w:left="1834" w:hanging="1409"/>
        <w:rPr>
          <w:lang w:eastAsia="zh-CN"/>
        </w:rPr>
      </w:pPr>
      <w:r>
        <w:rPr>
          <w:rFonts w:hint="eastAsia"/>
          <w:lang w:eastAsia="zh-CN"/>
        </w:rPr>
        <w:tab/>
      </w:r>
      <w:r>
        <w:rPr>
          <w:rFonts w:hint="eastAsia"/>
          <w:i/>
          <w:iCs/>
          <w:lang w:eastAsia="zh-CN"/>
        </w:rPr>
        <w:t>G</w:t>
      </w:r>
      <w:r>
        <w:rPr>
          <w:rFonts w:hint="eastAsia"/>
          <w:lang w:eastAsia="zh-CN"/>
        </w:rPr>
        <w:t>(</w:t>
      </w:r>
      <w:r>
        <w:rPr>
          <w:rFonts w:hint="eastAsia"/>
        </w:rPr>
        <w:sym w:font="Symbol" w:char="F071"/>
      </w:r>
      <w:r>
        <w:rPr>
          <w:rFonts w:hint="eastAsia"/>
          <w:i/>
          <w:iCs/>
          <w:vertAlign w:val="subscript"/>
          <w:lang w:eastAsia="zh-CN"/>
        </w:rPr>
        <w:t>R</w:t>
      </w:r>
      <w:r>
        <w:rPr>
          <w:vertAlign w:val="subscript"/>
          <w:lang w:eastAsia="zh-CN"/>
        </w:rPr>
        <w:t>−</w:t>
      </w:r>
      <w:r>
        <w:rPr>
          <w:rFonts w:hint="eastAsia"/>
          <w:i/>
          <w:iCs/>
          <w:vertAlign w:val="subscript"/>
          <w:lang w:eastAsia="zh-CN"/>
        </w:rPr>
        <w:t>H</w:t>
      </w:r>
      <w:r>
        <w:rPr>
          <w:i/>
          <w:iCs/>
          <w:vertAlign w:val="subscript"/>
          <w:lang w:eastAsia="zh-CN"/>
        </w:rPr>
        <w:t> </w:t>
      </w:r>
      <w:r>
        <w:rPr>
          <w:rFonts w:hint="eastAsia"/>
          <w:lang w:eastAsia="zh-CN"/>
        </w:rPr>
        <w:t>)</w:t>
      </w:r>
      <w:r>
        <w:rPr>
          <w:rFonts w:hint="eastAsia"/>
          <w:lang w:eastAsia="zh-CN"/>
        </w:rPr>
        <w:t>：</w:t>
      </w:r>
      <w:r>
        <w:rPr>
          <w:rFonts w:hint="eastAsia"/>
          <w:lang w:eastAsia="zh-CN"/>
        </w:rPr>
        <w:tab/>
      </w:r>
      <w:r>
        <w:rPr>
          <w:rFonts w:hint="eastAsia"/>
          <w:lang w:eastAsia="zh-CN"/>
        </w:rPr>
        <w:t>在固定无线站天线的主射束方向和干扰</w:t>
      </w:r>
      <w:r>
        <w:rPr>
          <w:rFonts w:hint="eastAsia"/>
          <w:lang w:eastAsia="zh-CN"/>
        </w:rPr>
        <w:t>HAPS</w:t>
      </w:r>
      <w:r>
        <w:rPr>
          <w:rFonts w:hint="eastAsia"/>
          <w:lang w:eastAsia="zh-CN"/>
        </w:rPr>
        <w:t>地球站方向之间的夹角为</w:t>
      </w:r>
      <w:r>
        <w:rPr>
          <w:rFonts w:hint="eastAsia"/>
          <w:lang w:eastAsia="zh-CN"/>
        </w:rPr>
        <w:tab/>
      </w:r>
      <w:r>
        <w:rPr>
          <w:rFonts w:hint="eastAsia"/>
        </w:rPr>
        <w:sym w:font="Symbol" w:char="F071"/>
      </w:r>
      <w:r>
        <w:rPr>
          <w:rFonts w:hint="eastAsia"/>
          <w:i/>
          <w:iCs/>
          <w:vertAlign w:val="subscript"/>
          <w:lang w:eastAsia="zh-CN"/>
        </w:rPr>
        <w:t>R</w:t>
      </w:r>
      <w:r>
        <w:rPr>
          <w:vertAlign w:val="subscript"/>
          <w:lang w:eastAsia="zh-CN"/>
        </w:rPr>
        <w:t>−</w:t>
      </w:r>
      <w:r>
        <w:rPr>
          <w:rFonts w:hint="eastAsia"/>
          <w:i/>
          <w:iCs/>
          <w:vertAlign w:val="subscript"/>
          <w:lang w:eastAsia="zh-CN"/>
        </w:rPr>
        <w:t>H</w:t>
      </w:r>
      <w:r>
        <w:rPr>
          <w:rFonts w:hint="eastAsia"/>
          <w:lang w:eastAsia="zh-CN"/>
        </w:rPr>
        <w:t>的方向上，固定无线站接收天线的增益（</w:t>
      </w:r>
      <w:r>
        <w:rPr>
          <w:rFonts w:hint="eastAsia"/>
          <w:lang w:eastAsia="zh-CN"/>
        </w:rPr>
        <w:t>dBi</w:t>
      </w:r>
      <w:r>
        <w:rPr>
          <w:rFonts w:hint="eastAsia"/>
          <w:lang w:eastAsia="zh-CN"/>
        </w:rPr>
        <w:t>）</w:t>
      </w:r>
    </w:p>
    <w:p w:rsidR="009271C5" w:rsidRPr="00137523" w:rsidRDefault="009D5D14" w:rsidP="009D5D14">
      <w:pPr>
        <w:pStyle w:val="Equationlegend"/>
        <w:rPr>
          <w:lang w:eastAsia="ko-KR"/>
        </w:rPr>
      </w:pPr>
      <w:r>
        <w:rPr>
          <w:rFonts w:hint="eastAsia"/>
          <w:lang w:eastAsia="zh-CN"/>
        </w:rPr>
        <w:tab/>
      </w:r>
      <w:r>
        <w:rPr>
          <w:rFonts w:hint="eastAsia"/>
          <w:i/>
          <w:iCs/>
          <w:lang w:eastAsia="zh-CN"/>
        </w:rPr>
        <w:t>L</w:t>
      </w:r>
      <w:r>
        <w:rPr>
          <w:rFonts w:hint="eastAsia"/>
          <w:i/>
          <w:iCs/>
          <w:vertAlign w:val="subscript"/>
          <w:lang w:eastAsia="zh-CN"/>
        </w:rPr>
        <w:t>fr</w:t>
      </w:r>
      <w:r>
        <w:rPr>
          <w:rFonts w:hint="eastAsia"/>
          <w:lang w:eastAsia="zh-CN"/>
        </w:rPr>
        <w:t>：</w:t>
      </w:r>
      <w:r>
        <w:rPr>
          <w:rFonts w:hint="eastAsia"/>
          <w:lang w:eastAsia="zh-CN"/>
        </w:rPr>
        <w:tab/>
      </w:r>
      <w:r>
        <w:rPr>
          <w:rFonts w:hint="eastAsia"/>
          <w:lang w:eastAsia="zh-CN"/>
        </w:rPr>
        <w:t>固定无线站的馈线损耗（</w:t>
      </w:r>
      <w:r>
        <w:rPr>
          <w:rFonts w:hint="eastAsia"/>
          <w:lang w:eastAsia="zh-CN"/>
        </w:rPr>
        <w:t>dB</w:t>
      </w:r>
      <w:r>
        <w:rPr>
          <w:rFonts w:hint="eastAsia"/>
          <w:lang w:eastAsia="zh-CN"/>
        </w:rPr>
        <w:t>）</w:t>
      </w:r>
    </w:p>
    <w:p w:rsidR="009271C5" w:rsidRPr="00137523" w:rsidRDefault="009D5D14" w:rsidP="009271C5">
      <w:pPr>
        <w:pStyle w:val="FigureNo"/>
        <w:rPr>
          <w:lang w:val="en-US" w:eastAsia="ko-KR"/>
        </w:rPr>
      </w:pPr>
      <w:r>
        <w:rPr>
          <w:rFonts w:hint="eastAsia"/>
          <w:lang w:val="en-US" w:eastAsia="zh-CN"/>
        </w:rPr>
        <w:t>图</w:t>
      </w:r>
      <w:r w:rsidR="009271C5" w:rsidRPr="00137523">
        <w:rPr>
          <w:lang w:val="en-US" w:eastAsia="ko-KR"/>
        </w:rPr>
        <w:t>2</w:t>
      </w:r>
    </w:p>
    <w:p w:rsidR="009271C5" w:rsidRDefault="009D5D14" w:rsidP="009271C5">
      <w:pPr>
        <w:pStyle w:val="Figuretitle"/>
        <w:rPr>
          <w:lang w:val="en-US" w:eastAsia="zh-CN"/>
        </w:rPr>
      </w:pPr>
      <w:r>
        <w:rPr>
          <w:rFonts w:hint="eastAsia"/>
          <w:lang w:eastAsia="zh-CN"/>
        </w:rPr>
        <w:t>从</w:t>
      </w:r>
      <w:r>
        <w:rPr>
          <w:rFonts w:hint="eastAsia"/>
          <w:lang w:eastAsia="zh-CN"/>
        </w:rPr>
        <w:t>HAPS</w:t>
      </w:r>
      <w:r>
        <w:rPr>
          <w:rFonts w:hint="eastAsia"/>
          <w:lang w:eastAsia="zh-CN"/>
        </w:rPr>
        <w:t>地球站到无线固定站的干扰环境</w:t>
      </w:r>
    </w:p>
    <w:p w:rsidR="009271C5" w:rsidRPr="00137523" w:rsidRDefault="00382927" w:rsidP="009271C5">
      <w:pPr>
        <w:pStyle w:val="Figure"/>
        <w:rPr>
          <w:lang w:val="en-US" w:eastAsia="ko-KR"/>
        </w:rPr>
      </w:pPr>
      <w:r>
        <w:rPr>
          <w:noProof/>
          <w:lang w:val="en-US" w:eastAsia="zh-CN"/>
        </w:rPr>
        <mc:AlternateContent>
          <mc:Choice Requires="wps">
            <w:drawing>
              <wp:anchor distT="0" distB="0" distL="114300" distR="114300" simplePos="0" relativeHeight="251675648" behindDoc="0" locked="0" layoutInCell="1" allowOverlap="1" wp14:anchorId="0C5A7A6F" wp14:editId="0617B4FE">
                <wp:simplePos x="0" y="0"/>
                <wp:positionH relativeFrom="column">
                  <wp:posOffset>4175760</wp:posOffset>
                </wp:positionH>
                <wp:positionV relativeFrom="paragraph">
                  <wp:posOffset>3587115</wp:posOffset>
                </wp:positionV>
                <wp:extent cx="6731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731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Pr="0093281E" w:rsidRDefault="003C393D" w:rsidP="00382927">
                            <w:pPr>
                              <w:spacing w:before="0"/>
                              <w:rPr>
                                <w:sz w:val="16"/>
                                <w:szCs w:val="16"/>
                                <w:lang w:eastAsia="zh-CN"/>
                              </w:rPr>
                            </w:pPr>
                            <w:r>
                              <w:rPr>
                                <w:rFonts w:hint="eastAsia"/>
                                <w:sz w:val="16"/>
                                <w:szCs w:val="16"/>
                                <w:lang w:eastAsia="zh-CN"/>
                              </w:rPr>
                              <w:t>1764-02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2" type="#_x0000_t202" style="position:absolute;left:0;text-align:left;margin-left:328.8pt;margin-top:282.45pt;width:53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" fillcolor="white [3201]" stroked="f" strokeweight=".5pt">
                <v:textbox>
                  <w:txbxContent>
                    <w:p w:rsidR="00382927" w:rsidRPr="0093281E" w:rsidRDefault="00382927" w:rsidP="00382927">
                      <w:pPr>
                        <w:spacing w:before="0"/>
                        <w:rPr>
                          <w:rFonts w:hint="eastAsia"/>
                          <w:sz w:val="16"/>
                          <w:szCs w:val="16"/>
                          <w:lang w:eastAsia="zh-CN"/>
                        </w:rPr>
                      </w:pPr>
                      <w:r>
                        <w:rPr>
                          <w:rFonts w:hint="eastAsia"/>
                          <w:sz w:val="16"/>
                          <w:szCs w:val="16"/>
                          <w:lang w:eastAsia="zh-CN"/>
                        </w:rPr>
                        <w:t>1764-0</w:t>
                      </w:r>
                      <w:r>
                        <w:rPr>
                          <w:rFonts w:hint="eastAsia"/>
                          <w:sz w:val="16"/>
                          <w:szCs w:val="16"/>
                          <w:lang w:eastAsia="zh-CN"/>
                        </w:rPr>
                        <w:t>2</w:t>
                      </w:r>
                    </w:p>
                  </w:txbxContent>
                </v:textbox>
              </v:shape>
            </w:pict>
          </mc:Fallback>
        </mc:AlternateContent>
      </w:r>
      <w:r w:rsidR="009D5D14">
        <w:rPr>
          <w:noProof/>
          <w:lang w:val="en-US" w:eastAsia="zh-CN"/>
        </w:rPr>
        <w:drawing>
          <wp:inline distT="0" distB="0" distL="0" distR="0" wp14:anchorId="477017FE" wp14:editId="32554590">
            <wp:extent cx="3295650" cy="37242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srcRect/>
                    <a:stretch>
                      <a:fillRect/>
                    </a:stretch>
                  </pic:blipFill>
                  <pic:spPr bwMode="auto">
                    <a:xfrm>
                      <a:off x="0" y="0"/>
                      <a:ext cx="3295650" cy="3724275"/>
                    </a:xfrm>
                    <a:prstGeom prst="rect">
                      <a:avLst/>
                    </a:prstGeom>
                    <a:noFill/>
                    <a:ln w="9525">
                      <a:noFill/>
                      <a:miter lim="800000"/>
                      <a:headEnd/>
                      <a:tailEnd/>
                    </a:ln>
                  </pic:spPr>
                </pic:pic>
              </a:graphicData>
            </a:graphic>
          </wp:inline>
        </w:drawing>
      </w:r>
    </w:p>
    <w:p w:rsidR="009271C5" w:rsidRPr="00137523" w:rsidRDefault="009D5D14" w:rsidP="009228B1">
      <w:pPr>
        <w:ind w:firstLineChars="200" w:firstLine="480"/>
        <w:rPr>
          <w:lang w:val="en-US" w:eastAsia="zh-CN"/>
        </w:rPr>
      </w:pPr>
      <w:r>
        <w:rPr>
          <w:rFonts w:hint="eastAsia"/>
          <w:lang w:eastAsia="zh-CN"/>
        </w:rPr>
        <w:t>考虑到图</w:t>
      </w:r>
      <w:r>
        <w:rPr>
          <w:rFonts w:hint="eastAsia"/>
          <w:lang w:eastAsia="zh-CN"/>
        </w:rPr>
        <w:t>3</w:t>
      </w:r>
      <w:r>
        <w:rPr>
          <w:rFonts w:hint="eastAsia"/>
          <w:lang w:eastAsia="zh-CN"/>
        </w:rPr>
        <w:t>中所示的机理，可以用公式（</w:t>
      </w:r>
      <w:r>
        <w:rPr>
          <w:rFonts w:hint="eastAsia"/>
          <w:lang w:eastAsia="zh-CN"/>
        </w:rPr>
        <w:t>4</w:t>
      </w:r>
      <w:r>
        <w:rPr>
          <w:rFonts w:hint="eastAsia"/>
          <w:lang w:eastAsia="zh-CN"/>
        </w:rPr>
        <w:t>）求得从</w:t>
      </w:r>
      <w:r>
        <w:rPr>
          <w:rFonts w:hint="eastAsia"/>
          <w:lang w:eastAsia="zh-CN"/>
        </w:rPr>
        <w:t>HAPS</w:t>
      </w:r>
      <w:r>
        <w:rPr>
          <w:rFonts w:hint="eastAsia"/>
          <w:lang w:eastAsia="zh-CN"/>
        </w:rPr>
        <w:t>地面站的多个输入来的在固定无线站上的干扰功率。</w:t>
      </w:r>
    </w:p>
    <w:p w:rsidR="009271C5" w:rsidRPr="00137523" w:rsidRDefault="009D5D14" w:rsidP="009228B1">
      <w:pPr>
        <w:ind w:firstLineChars="200" w:firstLine="480"/>
        <w:rPr>
          <w:lang w:val="en-US" w:eastAsia="zh-CN"/>
        </w:rPr>
      </w:pPr>
      <w:r>
        <w:rPr>
          <w:rFonts w:hint="eastAsia"/>
          <w:lang w:eastAsia="zh-CN"/>
        </w:rPr>
        <w:t>在公式（</w:t>
      </w:r>
      <w:r>
        <w:rPr>
          <w:rFonts w:hint="eastAsia"/>
          <w:lang w:eastAsia="zh-CN"/>
        </w:rPr>
        <w:t>4</w:t>
      </w:r>
      <w:r>
        <w:rPr>
          <w:rFonts w:hint="eastAsia"/>
          <w:lang w:eastAsia="zh-CN"/>
        </w:rPr>
        <w:t>）中，假设在</w:t>
      </w:r>
      <w:r>
        <w:rPr>
          <w:rFonts w:hint="eastAsia"/>
          <w:lang w:eastAsia="zh-CN"/>
        </w:rPr>
        <w:t>10 GHz</w:t>
      </w:r>
      <w:r>
        <w:rPr>
          <w:rFonts w:hint="eastAsia"/>
          <w:lang w:eastAsia="zh-CN"/>
        </w:rPr>
        <w:t>以下的视距传播路径上，可以忽略大气吸收。所使用的传播模型是根据</w:t>
      </w:r>
      <w:r>
        <w:rPr>
          <w:rFonts w:hint="eastAsia"/>
          <w:lang w:eastAsia="zh-CN"/>
        </w:rPr>
        <w:t>ITU-R P.452</w:t>
      </w:r>
      <w:r>
        <w:rPr>
          <w:rFonts w:hint="eastAsia"/>
          <w:lang w:eastAsia="zh-CN"/>
        </w:rPr>
        <w:t>建议书，时间百分数</w:t>
      </w:r>
      <w:r>
        <w:rPr>
          <w:rFonts w:hint="eastAsia"/>
          <w:i/>
          <w:iCs/>
          <w:lang w:eastAsia="zh-CN"/>
        </w:rPr>
        <w:t>p</w:t>
      </w:r>
      <w:r>
        <w:rPr>
          <w:rFonts w:hint="eastAsia"/>
          <w:lang w:eastAsia="zh-CN"/>
        </w:rPr>
        <w:t>为</w:t>
      </w:r>
      <w:r>
        <w:rPr>
          <w:rFonts w:hint="eastAsia"/>
          <w:lang w:eastAsia="zh-CN"/>
        </w:rPr>
        <w:t>50%</w:t>
      </w:r>
      <w:r>
        <w:rPr>
          <w:rFonts w:hint="eastAsia"/>
          <w:lang w:eastAsia="zh-CN"/>
        </w:rPr>
        <w:t>：</w:t>
      </w:r>
    </w:p>
    <w:p w:rsidR="009271C5" w:rsidRDefault="009271C5" w:rsidP="009271C5">
      <w:pPr>
        <w:pStyle w:val="Blanc"/>
        <w:rPr>
          <w:lang w:eastAsia="ko-KR"/>
        </w:rPr>
      </w:pPr>
    </w:p>
    <w:p w:rsidR="009271C5" w:rsidRPr="00C81A43" w:rsidRDefault="009271C5" w:rsidP="009271C5">
      <w:pPr>
        <w:pStyle w:val="Equation"/>
        <w:rPr>
          <w:lang w:eastAsia="ko-KR"/>
        </w:rPr>
      </w:pPr>
      <w:r w:rsidRPr="00137523">
        <w:rPr>
          <w:i/>
          <w:iCs/>
          <w:lang w:val="en-US" w:eastAsia="ko-KR"/>
        </w:rPr>
        <w:tab/>
      </w:r>
      <w:r w:rsidRPr="00137523">
        <w:rPr>
          <w:i/>
          <w:iCs/>
          <w:lang w:val="en-US" w:eastAsia="ko-KR"/>
        </w:rPr>
        <w:tab/>
      </w:r>
      <w:r w:rsidRPr="00C81A43">
        <w:rPr>
          <w:i/>
          <w:iCs/>
          <w:lang w:eastAsia="ko-KR"/>
        </w:rPr>
        <w:t>I</w:t>
      </w:r>
      <w:r w:rsidRPr="00C81A43">
        <w:rPr>
          <w:i/>
          <w:iCs/>
          <w:vertAlign w:val="subscript"/>
          <w:lang w:eastAsia="ko-KR"/>
        </w:rPr>
        <w:t xml:space="preserve">G-T </w:t>
      </w:r>
      <w:r w:rsidRPr="00C81A43">
        <w:rPr>
          <w:vertAlign w:val="subscript"/>
          <w:lang w:eastAsia="ko-KR"/>
        </w:rPr>
        <w:t xml:space="preserve"> </w:t>
      </w:r>
      <w:r w:rsidRPr="00C81A43">
        <w:rPr>
          <w:szCs w:val="24"/>
          <w:lang w:eastAsia="ko-KR"/>
        </w:rPr>
        <w:t xml:space="preserve">= </w:t>
      </w:r>
      <w:r w:rsidRPr="00C81A43">
        <w:rPr>
          <w:i/>
          <w:szCs w:val="24"/>
          <w:lang w:eastAsia="ko-KR"/>
        </w:rPr>
        <w:t>P</w:t>
      </w:r>
      <w:r w:rsidRPr="00C81A43">
        <w:rPr>
          <w:i/>
          <w:szCs w:val="24"/>
          <w:vertAlign w:val="subscript"/>
          <w:lang w:eastAsia="ko-KR"/>
        </w:rPr>
        <w:t>HG</w:t>
      </w:r>
      <w:r w:rsidRPr="00C81A43">
        <w:rPr>
          <w:szCs w:val="24"/>
          <w:lang w:eastAsia="ko-KR"/>
        </w:rPr>
        <w:t xml:space="preserve"> </w:t>
      </w:r>
      <w:r>
        <w:rPr>
          <w:szCs w:val="24"/>
          <w:lang w:eastAsia="ko-KR"/>
        </w:rPr>
        <w:t>–</w:t>
      </w:r>
      <w:r w:rsidRPr="00C81A43">
        <w:rPr>
          <w:szCs w:val="24"/>
          <w:lang w:eastAsia="ko-KR"/>
        </w:rPr>
        <w:t xml:space="preserve"> </w:t>
      </w:r>
      <w:r w:rsidRPr="00C81A43">
        <w:rPr>
          <w:i/>
          <w:szCs w:val="24"/>
          <w:lang w:eastAsia="ko-KR"/>
        </w:rPr>
        <w:t>L</w:t>
      </w:r>
      <w:r w:rsidRPr="00C81A43">
        <w:rPr>
          <w:i/>
          <w:szCs w:val="24"/>
          <w:vertAlign w:val="subscript"/>
          <w:lang w:eastAsia="ko-KR"/>
        </w:rPr>
        <w:t xml:space="preserve">fh </w:t>
      </w:r>
      <w:r w:rsidRPr="00C81A43">
        <w:rPr>
          <w:lang w:eastAsia="ko-KR"/>
        </w:rPr>
        <w:t xml:space="preserve">– 92.5 – 20 log </w:t>
      </w:r>
      <w:r w:rsidRPr="00C81A43">
        <w:rPr>
          <w:i/>
          <w:lang w:eastAsia="ko-KR"/>
        </w:rPr>
        <w:t>f</w:t>
      </w:r>
      <w:r w:rsidRPr="00C81A43">
        <w:rPr>
          <w:lang w:eastAsia="ko-KR"/>
        </w:rPr>
        <w:t xml:space="preserve"> </w:t>
      </w:r>
    </w:p>
    <w:p w:rsidR="009271C5" w:rsidRPr="00676BB1" w:rsidRDefault="009271C5" w:rsidP="009271C5">
      <w:pPr>
        <w:pStyle w:val="Equation"/>
        <w:ind w:left="1440"/>
        <w:rPr>
          <w:lang w:eastAsia="ko-KR"/>
        </w:rPr>
      </w:pPr>
      <w:r w:rsidRPr="00217B86">
        <w:rPr>
          <w:position w:val="-36"/>
        </w:rPr>
        <w:object w:dxaOrig="5539" w:dyaOrig="859">
          <v:shape id="_x0000_i1028" type="#_x0000_t75" style="width:277.5pt;height:43.5pt" o:ole="">
            <v:imagedata r:id="rId26" o:title=""/>
          </v:shape>
          <o:OLEObject Type="Embed" ProgID="Equation.3" ShapeID="_x0000_i1028" DrawAspect="Content" ObjectID="_1376136950" r:id="rId27"/>
        </w:object>
      </w:r>
      <w:r w:rsidRPr="00676BB1">
        <w:rPr>
          <w:lang w:eastAsia="ko-KR"/>
        </w:rPr>
        <w:t xml:space="preserve">– </w:t>
      </w:r>
      <w:r w:rsidRPr="00676BB1">
        <w:rPr>
          <w:i/>
          <w:lang w:eastAsia="ko-KR"/>
        </w:rPr>
        <w:t>L</w:t>
      </w:r>
      <w:r w:rsidRPr="00676BB1">
        <w:rPr>
          <w:i/>
          <w:szCs w:val="24"/>
          <w:vertAlign w:val="subscript"/>
          <w:lang w:eastAsia="ko-KR"/>
        </w:rPr>
        <w:t>fr</w:t>
      </w:r>
      <w:r w:rsidRPr="00676BB1">
        <w:rPr>
          <w:szCs w:val="24"/>
          <w:vertAlign w:val="subscript"/>
          <w:lang w:eastAsia="ko-KR"/>
        </w:rPr>
        <w:t xml:space="preserve"> </w:t>
      </w:r>
      <w:r w:rsidRPr="00676BB1">
        <w:tab/>
        <w:t>(</w:t>
      </w:r>
      <w:r w:rsidRPr="00676BB1">
        <w:rPr>
          <w:lang w:eastAsia="ko-KR"/>
        </w:rPr>
        <w:t>4</w:t>
      </w:r>
      <w:r w:rsidRPr="00676BB1">
        <w:t>)</w:t>
      </w:r>
    </w:p>
    <w:p w:rsidR="00486666" w:rsidRDefault="00486666">
      <w:pPr>
        <w:tabs>
          <w:tab w:val="clear" w:pos="794"/>
          <w:tab w:val="clear" w:pos="1191"/>
          <w:tab w:val="clear" w:pos="1588"/>
          <w:tab w:val="clear" w:pos="1985"/>
        </w:tabs>
        <w:overflowPunct/>
        <w:autoSpaceDE/>
        <w:autoSpaceDN/>
        <w:adjustRightInd/>
        <w:spacing w:before="0"/>
        <w:jc w:val="left"/>
        <w:textAlignment w:val="auto"/>
      </w:pPr>
      <w:r>
        <w:br w:type="page"/>
      </w:r>
    </w:p>
    <w:p w:rsidR="009271C5" w:rsidRPr="00676BB1" w:rsidRDefault="009D5D14" w:rsidP="009271C5">
      <w:pPr>
        <w:pStyle w:val="Equation"/>
        <w:keepNext/>
        <w:rPr>
          <w:lang w:eastAsia="ko-KR"/>
        </w:rPr>
      </w:pPr>
      <w:r>
        <w:rPr>
          <w:rFonts w:hint="eastAsia"/>
        </w:rPr>
        <w:lastRenderedPageBreak/>
        <w:t>其中：</w:t>
      </w:r>
    </w:p>
    <w:p w:rsidR="009271C5" w:rsidRPr="00676BB1" w:rsidRDefault="009271C5" w:rsidP="009D5D14">
      <w:pPr>
        <w:pStyle w:val="Equationlegend"/>
        <w:rPr>
          <w:lang w:val="fr-FR" w:eastAsia="zh-CN"/>
        </w:rPr>
      </w:pPr>
      <w:r w:rsidRPr="00676BB1">
        <w:rPr>
          <w:lang w:val="fr-FR" w:eastAsia="ko-KR"/>
        </w:rPr>
        <w:tab/>
      </w:r>
      <w:r w:rsidRPr="00676BB1">
        <w:rPr>
          <w:i/>
          <w:lang w:val="fr-FR" w:eastAsia="ko-KR"/>
        </w:rPr>
        <w:t>f</w:t>
      </w:r>
      <w:r w:rsidRPr="00676BB1">
        <w:rPr>
          <w:lang w:val="fr-FR" w:eastAsia="ko-KR"/>
        </w:rPr>
        <w:t xml:space="preserve"> </w:t>
      </w:r>
      <w:r w:rsidR="009D5D14" w:rsidRPr="00676BB1">
        <w:rPr>
          <w:rFonts w:hint="eastAsia"/>
          <w:lang w:val="fr-FR" w:eastAsia="zh-CN"/>
        </w:rPr>
        <w:t>：</w:t>
      </w:r>
      <w:r w:rsidRPr="00676BB1">
        <w:rPr>
          <w:lang w:val="fr-FR" w:eastAsia="ko-KR"/>
        </w:rPr>
        <w:tab/>
      </w:r>
      <w:r w:rsidR="009D5D14">
        <w:rPr>
          <w:rFonts w:hint="eastAsia"/>
        </w:rPr>
        <w:t>频率</w:t>
      </w:r>
      <w:r w:rsidR="009D5D14" w:rsidRPr="00676BB1">
        <w:rPr>
          <w:rFonts w:hint="eastAsia"/>
          <w:lang w:val="fr-FR"/>
        </w:rPr>
        <w:t>（</w:t>
      </w:r>
      <w:r w:rsidR="009D5D14" w:rsidRPr="00676BB1">
        <w:rPr>
          <w:rFonts w:hint="eastAsia"/>
          <w:lang w:val="fr-FR"/>
        </w:rPr>
        <w:t>GHz</w:t>
      </w:r>
      <w:r w:rsidR="009D5D14" w:rsidRPr="00676BB1">
        <w:rPr>
          <w:rFonts w:hint="eastAsia"/>
          <w:lang w:val="fr-FR"/>
        </w:rPr>
        <w:t>）</w:t>
      </w:r>
    </w:p>
    <w:p w:rsidR="009271C5" w:rsidRPr="00676BB1" w:rsidRDefault="009271C5" w:rsidP="00D44C5C">
      <w:pPr>
        <w:tabs>
          <w:tab w:val="clear" w:pos="794"/>
        </w:tabs>
        <w:ind w:firstLineChars="21" w:firstLine="50"/>
        <w:rPr>
          <w:lang w:eastAsia="zh-CN"/>
        </w:rPr>
      </w:pPr>
      <w:r w:rsidRPr="00676BB1">
        <w:rPr>
          <w:lang w:eastAsia="ko-KR"/>
        </w:rPr>
        <w:tab/>
      </w:r>
      <w:r w:rsidR="00D44C5C">
        <w:rPr>
          <w:noProof/>
          <w:position w:val="-40"/>
          <w:lang w:val="en-US" w:eastAsia="zh-CN"/>
        </w:rPr>
        <w:drawing>
          <wp:inline distT="0" distB="0" distL="0" distR="0">
            <wp:extent cx="1762125" cy="58102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a:stretch>
                      <a:fillRect/>
                    </a:stretch>
                  </pic:blipFill>
                  <pic:spPr bwMode="auto">
                    <a:xfrm>
                      <a:off x="0" y="0"/>
                      <a:ext cx="1762125" cy="581025"/>
                    </a:xfrm>
                    <a:prstGeom prst="rect">
                      <a:avLst/>
                    </a:prstGeom>
                    <a:noFill/>
                    <a:ln w="9525">
                      <a:noFill/>
                      <a:miter lim="800000"/>
                      <a:headEnd/>
                      <a:tailEnd/>
                    </a:ln>
                  </pic:spPr>
                </pic:pic>
              </a:graphicData>
            </a:graphic>
          </wp:inline>
        </w:drawing>
      </w:r>
      <w:r w:rsidRPr="00676BB1">
        <w:t xml:space="preserve"> </w:t>
      </w:r>
      <w:r w:rsidR="00D44C5C" w:rsidRPr="00676BB1">
        <w:rPr>
          <w:lang w:eastAsia="ko-KR"/>
        </w:rPr>
        <w:t xml:space="preserve">  </w:t>
      </w:r>
      <w:r w:rsidR="00D44C5C" w:rsidRPr="00676BB1">
        <w:rPr>
          <w:rFonts w:hint="eastAsia"/>
          <w:lang w:eastAsia="zh-CN"/>
        </w:rPr>
        <w:t>：</w:t>
      </w:r>
      <w:r w:rsidRPr="00676BB1">
        <w:rPr>
          <w:lang w:eastAsia="ko-KR"/>
        </w:rPr>
        <w:t xml:space="preserve"> </w:t>
      </w:r>
      <w:r w:rsidR="00D44C5C">
        <w:rPr>
          <w:rFonts w:hint="eastAsia"/>
        </w:rPr>
        <w:t>HAPS</w:t>
      </w:r>
      <w:r w:rsidR="00D44C5C">
        <w:rPr>
          <w:rFonts w:hint="eastAsia"/>
        </w:rPr>
        <w:t>地球站的</w:t>
      </w:r>
      <w:r w:rsidR="00D44C5C">
        <w:rPr>
          <w:rFonts w:hint="eastAsia"/>
          <w:i/>
          <w:iCs/>
        </w:rPr>
        <w:t>x</w:t>
      </w:r>
      <w:r w:rsidR="00D44C5C">
        <w:rPr>
          <w:rFonts w:hint="eastAsia"/>
        </w:rPr>
        <w:t>位置</w:t>
      </w:r>
    </w:p>
    <w:p w:rsidR="009271C5" w:rsidRPr="00676BB1" w:rsidRDefault="009271C5" w:rsidP="00D44C5C">
      <w:pPr>
        <w:pStyle w:val="Equationlegend"/>
        <w:rPr>
          <w:lang w:val="fr-FR" w:eastAsia="zh-CN"/>
        </w:rPr>
      </w:pPr>
      <w:r w:rsidRPr="00676BB1">
        <w:rPr>
          <w:lang w:val="fr-FR" w:eastAsia="ko-KR"/>
        </w:rPr>
        <w:tab/>
      </w:r>
      <w:r w:rsidRPr="00676BB1">
        <w:rPr>
          <w:i/>
          <w:lang w:val="fr-FR" w:eastAsia="ko-KR"/>
        </w:rPr>
        <w:t>y</w:t>
      </w:r>
      <w:r w:rsidRPr="00676BB1">
        <w:rPr>
          <w:i/>
          <w:szCs w:val="24"/>
          <w:vertAlign w:val="subscript"/>
          <w:lang w:val="fr-FR" w:eastAsia="ko-KR"/>
        </w:rPr>
        <w:t>ij</w:t>
      </w:r>
      <w:r w:rsidRPr="00676BB1">
        <w:rPr>
          <w:lang w:val="fr-FR" w:eastAsia="ko-KR"/>
        </w:rPr>
        <w:t xml:space="preserve"> </w:t>
      </w:r>
      <w:r>
        <w:rPr>
          <w:lang w:eastAsia="ko-KR"/>
        </w:rPr>
        <w:sym w:font="Symbol" w:char="F03D"/>
      </w:r>
      <w:r w:rsidRPr="00676BB1">
        <w:rPr>
          <w:lang w:val="fr-FR" w:eastAsia="ko-KR"/>
        </w:rPr>
        <w:tab/>
      </w:r>
      <w:r w:rsidRPr="00676BB1">
        <w:rPr>
          <w:i/>
          <w:lang w:val="fr-FR" w:eastAsia="ko-KR"/>
        </w:rPr>
        <w:t>jd</w:t>
      </w:r>
      <w:r w:rsidR="00D44C5C" w:rsidRPr="00676BB1">
        <w:rPr>
          <w:lang w:val="fr-FR" w:eastAsia="ko-KR"/>
        </w:rPr>
        <w:t xml:space="preserve"> sin 60°</w:t>
      </w:r>
      <w:r w:rsidR="00D44C5C" w:rsidRPr="00676BB1">
        <w:rPr>
          <w:rFonts w:hint="eastAsia"/>
          <w:lang w:val="fr-FR"/>
        </w:rPr>
        <w:t>：</w:t>
      </w:r>
      <w:r w:rsidR="00D44C5C" w:rsidRPr="00676BB1">
        <w:rPr>
          <w:rFonts w:hint="eastAsia"/>
          <w:lang w:val="fr-FR"/>
        </w:rPr>
        <w:t>HAPS</w:t>
      </w:r>
      <w:r w:rsidR="00D44C5C">
        <w:rPr>
          <w:rFonts w:hint="eastAsia"/>
        </w:rPr>
        <w:t>地球站的</w:t>
      </w:r>
      <w:r w:rsidR="00D44C5C" w:rsidRPr="00676BB1">
        <w:rPr>
          <w:rFonts w:hint="eastAsia"/>
          <w:i/>
          <w:iCs/>
          <w:lang w:val="fr-FR"/>
        </w:rPr>
        <w:t>y</w:t>
      </w:r>
      <w:r w:rsidR="00D44C5C">
        <w:rPr>
          <w:rFonts w:hint="eastAsia"/>
        </w:rPr>
        <w:t>位置</w:t>
      </w:r>
    </w:p>
    <w:p w:rsidR="009271C5" w:rsidRPr="00137523" w:rsidRDefault="009271C5" w:rsidP="00D44C5C">
      <w:pPr>
        <w:pStyle w:val="Equationlegend"/>
        <w:rPr>
          <w:lang w:eastAsia="zh-CN"/>
        </w:rPr>
      </w:pPr>
      <w:r w:rsidRPr="00676BB1">
        <w:rPr>
          <w:lang w:val="fr-FR" w:eastAsia="ko-KR"/>
        </w:rPr>
        <w:tab/>
      </w:r>
      <w:r w:rsidRPr="00137523">
        <w:rPr>
          <w:i/>
          <w:iCs/>
          <w:lang w:eastAsia="ko-KR"/>
        </w:rPr>
        <w:t>r</w:t>
      </w:r>
      <w:r w:rsidR="00D44C5C">
        <w:rPr>
          <w:rFonts w:hint="eastAsia"/>
          <w:lang w:eastAsia="zh-CN"/>
        </w:rPr>
        <w:t>：</w:t>
      </w:r>
      <w:r w:rsidRPr="00137523">
        <w:rPr>
          <w:lang w:eastAsia="ko-KR"/>
        </w:rPr>
        <w:tab/>
      </w:r>
      <w:r w:rsidR="00D44C5C">
        <w:rPr>
          <w:rFonts w:hint="eastAsia"/>
          <w:lang w:eastAsia="zh-CN"/>
        </w:rPr>
        <w:t>固定无线站和</w:t>
      </w:r>
      <w:r w:rsidR="00D44C5C">
        <w:rPr>
          <w:rFonts w:hint="eastAsia"/>
          <w:lang w:eastAsia="zh-CN"/>
        </w:rPr>
        <w:t>HAPS</w:t>
      </w:r>
      <w:r w:rsidR="00D44C5C">
        <w:rPr>
          <w:rFonts w:hint="eastAsia"/>
          <w:lang w:eastAsia="zh-CN"/>
        </w:rPr>
        <w:t>飞艇天底点之间的距离</w:t>
      </w:r>
    </w:p>
    <w:p w:rsidR="009271C5" w:rsidRPr="00137523" w:rsidRDefault="009271C5" w:rsidP="00D44C5C">
      <w:pPr>
        <w:pStyle w:val="Equationlegend"/>
        <w:rPr>
          <w:lang w:eastAsia="zh-CN"/>
        </w:rPr>
      </w:pPr>
      <w:r w:rsidRPr="00137523">
        <w:rPr>
          <w:lang w:eastAsia="ko-KR"/>
        </w:rPr>
        <w:tab/>
      </w:r>
      <w:r w:rsidRPr="00FB6EFD">
        <w:rPr>
          <w:i/>
          <w:iCs/>
          <w:lang w:eastAsia="ko-KR"/>
        </w:rPr>
        <w:t>d</w:t>
      </w:r>
      <w:r w:rsidR="00D44C5C">
        <w:rPr>
          <w:rFonts w:hint="eastAsia"/>
          <w:lang w:eastAsia="zh-CN"/>
        </w:rPr>
        <w:t>：</w:t>
      </w:r>
      <w:r w:rsidRPr="00137523">
        <w:rPr>
          <w:lang w:eastAsia="ko-KR"/>
        </w:rPr>
        <w:tab/>
      </w:r>
      <w:r w:rsidR="00D44C5C">
        <w:rPr>
          <w:rFonts w:hint="eastAsia"/>
          <w:lang w:eastAsia="zh-CN"/>
        </w:rPr>
        <w:t>HAPS</w:t>
      </w:r>
      <w:r w:rsidR="00D44C5C">
        <w:rPr>
          <w:rFonts w:hint="eastAsia"/>
          <w:lang w:eastAsia="zh-CN"/>
        </w:rPr>
        <w:t>地球站之间的距离</w:t>
      </w:r>
    </w:p>
    <w:p w:rsidR="009271C5" w:rsidRDefault="009271C5" w:rsidP="00D44C5C">
      <w:pPr>
        <w:pStyle w:val="Equationlegend"/>
        <w:rPr>
          <w:lang w:eastAsia="zh-CN"/>
        </w:rPr>
      </w:pPr>
      <w:r w:rsidRPr="00137523">
        <w:rPr>
          <w:lang w:eastAsia="ko-KR"/>
        </w:rPr>
        <w:tab/>
      </w:r>
      <w:r w:rsidRPr="008844AD">
        <w:rPr>
          <w:i/>
          <w:lang w:eastAsia="ko-KR"/>
        </w:rPr>
        <w:t>i</w:t>
      </w:r>
      <w:r>
        <w:rPr>
          <w:lang w:eastAsia="ko-KR"/>
        </w:rPr>
        <w:t xml:space="preserve">, </w:t>
      </w:r>
      <w:r w:rsidRPr="008844AD">
        <w:rPr>
          <w:i/>
          <w:lang w:eastAsia="ko-KR"/>
        </w:rPr>
        <w:t>j</w:t>
      </w:r>
      <w:r w:rsidR="00D44C5C">
        <w:rPr>
          <w:rFonts w:hint="eastAsia"/>
          <w:lang w:eastAsia="zh-CN"/>
        </w:rPr>
        <w:t>：</w:t>
      </w:r>
      <w:r w:rsidRPr="00137523">
        <w:rPr>
          <w:lang w:eastAsia="ko-KR"/>
        </w:rPr>
        <w:t xml:space="preserve"> </w:t>
      </w:r>
      <w:r w:rsidRPr="00137523">
        <w:rPr>
          <w:lang w:eastAsia="ko-KR"/>
        </w:rPr>
        <w:tab/>
      </w:r>
      <w:r w:rsidR="00D44C5C">
        <w:rPr>
          <w:rFonts w:hint="eastAsia"/>
          <w:lang w:val="en-GB" w:eastAsia="zh-CN"/>
        </w:rPr>
        <w:t>分别为小区在</w:t>
      </w:r>
      <w:r w:rsidR="00D44C5C">
        <w:rPr>
          <w:rFonts w:hint="eastAsia"/>
          <w:i/>
          <w:iCs/>
          <w:lang w:val="en-GB" w:eastAsia="zh-CN"/>
        </w:rPr>
        <w:t>x</w:t>
      </w:r>
      <w:r w:rsidR="00D44C5C">
        <w:rPr>
          <w:rFonts w:hint="eastAsia"/>
          <w:lang w:val="en-GB" w:eastAsia="zh-CN"/>
        </w:rPr>
        <w:t>和</w:t>
      </w:r>
      <w:r w:rsidR="00D44C5C">
        <w:rPr>
          <w:rFonts w:hint="eastAsia"/>
          <w:i/>
          <w:iCs/>
          <w:lang w:val="en-GB" w:eastAsia="zh-CN"/>
        </w:rPr>
        <w:t>y</w:t>
      </w:r>
      <w:r w:rsidR="00D44C5C">
        <w:rPr>
          <w:rFonts w:hint="eastAsia"/>
          <w:lang w:val="en-GB" w:eastAsia="zh-CN"/>
        </w:rPr>
        <w:t>轴上的位置。</w:t>
      </w:r>
    </w:p>
    <w:p w:rsidR="009271C5" w:rsidRPr="00137523" w:rsidRDefault="009271C5" w:rsidP="009271C5">
      <w:pPr>
        <w:rPr>
          <w:lang w:val="en-US" w:eastAsia="zh-CN"/>
        </w:rPr>
      </w:pPr>
    </w:p>
    <w:p w:rsidR="009271C5" w:rsidRPr="00137523" w:rsidRDefault="00D44C5C" w:rsidP="009271C5">
      <w:pPr>
        <w:pStyle w:val="FigureNo"/>
        <w:rPr>
          <w:lang w:val="en-US" w:eastAsia="ko-KR"/>
        </w:rPr>
      </w:pPr>
      <w:r>
        <w:rPr>
          <w:rFonts w:hint="eastAsia"/>
          <w:lang w:val="en-US" w:eastAsia="zh-CN"/>
        </w:rPr>
        <w:t>图</w:t>
      </w:r>
      <w:r w:rsidR="009271C5" w:rsidRPr="00137523">
        <w:rPr>
          <w:lang w:val="en-US" w:eastAsia="ko-KR"/>
        </w:rPr>
        <w:t xml:space="preserve"> 3</w:t>
      </w:r>
    </w:p>
    <w:p w:rsidR="009271C5" w:rsidRPr="00137523" w:rsidRDefault="00D44C5C" w:rsidP="009271C5">
      <w:pPr>
        <w:pStyle w:val="Figuretitle"/>
        <w:rPr>
          <w:b w:val="0"/>
          <w:bCs/>
          <w:sz w:val="22"/>
          <w:lang w:val="en-US" w:eastAsia="zh-CN"/>
        </w:rPr>
      </w:pPr>
      <w:r>
        <w:rPr>
          <w:rFonts w:hint="eastAsia"/>
          <w:lang w:eastAsia="zh-CN"/>
        </w:rPr>
        <w:t>计算</w:t>
      </w:r>
      <w:r>
        <w:rPr>
          <w:rFonts w:hint="eastAsia"/>
          <w:lang w:eastAsia="zh-CN"/>
        </w:rPr>
        <w:t>HAPS</w:t>
      </w:r>
      <w:r>
        <w:rPr>
          <w:rFonts w:hint="eastAsia"/>
          <w:lang w:eastAsia="zh-CN"/>
        </w:rPr>
        <w:t>地面站对固定无线站干扰的机理</w:t>
      </w:r>
    </w:p>
    <w:p w:rsidR="009271C5" w:rsidRPr="00C81A43" w:rsidRDefault="00F90ADA" w:rsidP="009271C5">
      <w:pPr>
        <w:pStyle w:val="Figure"/>
        <w:rPr>
          <w:lang w:eastAsia="ko-KR"/>
        </w:rPr>
      </w:pPr>
      <w:r>
        <w:rPr>
          <w:noProof/>
          <w:lang w:val="en-US" w:eastAsia="zh-CN"/>
        </w:rPr>
        <mc:AlternateContent>
          <mc:Choice Requires="wpc">
            <w:drawing>
              <wp:inline distT="0" distB="0" distL="0" distR="0">
                <wp:extent cx="4718050" cy="2952750"/>
                <wp:effectExtent l="0" t="0" r="6350" b="0"/>
                <wp:docPr id="209" name="Canvas 2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Freeform 53"/>
                        <wps:cNvSpPr>
                          <a:spLocks/>
                        </wps:cNvSpPr>
                        <wps:spPr bwMode="auto">
                          <a:xfrm>
                            <a:off x="4416425" y="2876550"/>
                            <a:ext cx="24130" cy="60960"/>
                          </a:xfrm>
                          <a:custGeom>
                            <a:avLst/>
                            <a:gdLst>
                              <a:gd name="T0" fmla="*/ 0 w 38"/>
                              <a:gd name="T1" fmla="*/ 14 h 96"/>
                              <a:gd name="T2" fmla="*/ 24 w 38"/>
                              <a:gd name="T3" fmla="*/ 0 h 96"/>
                              <a:gd name="T4" fmla="*/ 29 w 38"/>
                              <a:gd name="T5" fmla="*/ 0 h 96"/>
                              <a:gd name="T6" fmla="*/ 29 w 38"/>
                              <a:gd name="T7" fmla="*/ 82 h 96"/>
                              <a:gd name="T8" fmla="*/ 29 w 38"/>
                              <a:gd name="T9" fmla="*/ 86 h 96"/>
                              <a:gd name="T10" fmla="*/ 29 w 38"/>
                              <a:gd name="T11" fmla="*/ 91 h 96"/>
                              <a:gd name="T12" fmla="*/ 29 w 38"/>
                              <a:gd name="T13" fmla="*/ 91 h 96"/>
                              <a:gd name="T14" fmla="*/ 29 w 38"/>
                              <a:gd name="T15" fmla="*/ 91 h 96"/>
                              <a:gd name="T16" fmla="*/ 33 w 38"/>
                              <a:gd name="T17" fmla="*/ 96 h 96"/>
                              <a:gd name="T18" fmla="*/ 38 w 38"/>
                              <a:gd name="T19" fmla="*/ 96 h 96"/>
                              <a:gd name="T20" fmla="*/ 38 w 38"/>
                              <a:gd name="T21" fmla="*/ 96 h 96"/>
                              <a:gd name="T22" fmla="*/ 5 w 38"/>
                              <a:gd name="T23" fmla="*/ 96 h 96"/>
                              <a:gd name="T24" fmla="*/ 5 w 38"/>
                              <a:gd name="T25" fmla="*/ 96 h 96"/>
                              <a:gd name="T26" fmla="*/ 9 w 38"/>
                              <a:gd name="T27" fmla="*/ 96 h 96"/>
                              <a:gd name="T28" fmla="*/ 14 w 38"/>
                              <a:gd name="T29" fmla="*/ 91 h 96"/>
                              <a:gd name="T30" fmla="*/ 14 w 38"/>
                              <a:gd name="T31" fmla="*/ 91 h 96"/>
                              <a:gd name="T32" fmla="*/ 14 w 38"/>
                              <a:gd name="T33" fmla="*/ 91 h 96"/>
                              <a:gd name="T34" fmla="*/ 14 w 38"/>
                              <a:gd name="T35" fmla="*/ 86 h 96"/>
                              <a:gd name="T36" fmla="*/ 14 w 38"/>
                              <a:gd name="T37" fmla="*/ 82 h 96"/>
                              <a:gd name="T38" fmla="*/ 14 w 38"/>
                              <a:gd name="T39" fmla="*/ 29 h 96"/>
                              <a:gd name="T40" fmla="*/ 14 w 38"/>
                              <a:gd name="T41" fmla="*/ 24 h 96"/>
                              <a:gd name="T42" fmla="*/ 14 w 38"/>
                              <a:gd name="T43" fmla="*/ 19 h 96"/>
                              <a:gd name="T44" fmla="*/ 14 w 38"/>
                              <a:gd name="T45" fmla="*/ 14 h 96"/>
                              <a:gd name="T46" fmla="*/ 14 w 38"/>
                              <a:gd name="T47" fmla="*/ 14 h 96"/>
                              <a:gd name="T48" fmla="*/ 9 w 38"/>
                              <a:gd name="T49" fmla="*/ 14 h 96"/>
                              <a:gd name="T50" fmla="*/ 9 w 38"/>
                              <a:gd name="T51" fmla="*/ 14 h 96"/>
                              <a:gd name="T52" fmla="*/ 5 w 38"/>
                              <a:gd name="T53" fmla="*/ 14 h 96"/>
                              <a:gd name="T54" fmla="*/ 5 w 38"/>
                              <a:gd name="T55" fmla="*/ 14 h 96"/>
                              <a:gd name="T56" fmla="*/ 0 w 38"/>
                              <a:gd name="T57"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6">
                                <a:moveTo>
                                  <a:pt x="0" y="14"/>
                                </a:moveTo>
                                <a:lnTo>
                                  <a:pt x="24" y="0"/>
                                </a:lnTo>
                                <a:lnTo>
                                  <a:pt x="29" y="0"/>
                                </a:lnTo>
                                <a:lnTo>
                                  <a:pt x="29" y="82"/>
                                </a:lnTo>
                                <a:lnTo>
                                  <a:pt x="29" y="86"/>
                                </a:lnTo>
                                <a:lnTo>
                                  <a:pt x="29" y="91"/>
                                </a:lnTo>
                                <a:lnTo>
                                  <a:pt x="29" y="91"/>
                                </a:lnTo>
                                <a:lnTo>
                                  <a:pt x="29" y="91"/>
                                </a:lnTo>
                                <a:lnTo>
                                  <a:pt x="33" y="96"/>
                                </a:lnTo>
                                <a:lnTo>
                                  <a:pt x="38" y="96"/>
                                </a:lnTo>
                                <a:lnTo>
                                  <a:pt x="38" y="96"/>
                                </a:lnTo>
                                <a:lnTo>
                                  <a:pt x="5" y="96"/>
                                </a:lnTo>
                                <a:lnTo>
                                  <a:pt x="5" y="96"/>
                                </a:lnTo>
                                <a:lnTo>
                                  <a:pt x="9" y="96"/>
                                </a:lnTo>
                                <a:lnTo>
                                  <a:pt x="14" y="91"/>
                                </a:lnTo>
                                <a:lnTo>
                                  <a:pt x="14" y="91"/>
                                </a:lnTo>
                                <a:lnTo>
                                  <a:pt x="14" y="91"/>
                                </a:lnTo>
                                <a:lnTo>
                                  <a:pt x="14" y="86"/>
                                </a:lnTo>
                                <a:lnTo>
                                  <a:pt x="14" y="82"/>
                                </a:lnTo>
                                <a:lnTo>
                                  <a:pt x="14" y="29"/>
                                </a:lnTo>
                                <a:lnTo>
                                  <a:pt x="14" y="24"/>
                                </a:lnTo>
                                <a:lnTo>
                                  <a:pt x="14" y="19"/>
                                </a:lnTo>
                                <a:lnTo>
                                  <a:pt x="14" y="14"/>
                                </a:lnTo>
                                <a:lnTo>
                                  <a:pt x="14" y="14"/>
                                </a:lnTo>
                                <a:lnTo>
                                  <a:pt x="9" y="14"/>
                                </a:lnTo>
                                <a:lnTo>
                                  <a:pt x="9" y="14"/>
                                </a:lnTo>
                                <a:lnTo>
                                  <a:pt x="5"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4"/>
                        <wps:cNvSpPr>
                          <a:spLocks/>
                        </wps:cNvSpPr>
                        <wps:spPr bwMode="auto">
                          <a:xfrm>
                            <a:off x="4455795" y="2879725"/>
                            <a:ext cx="36830" cy="57785"/>
                          </a:xfrm>
                          <a:custGeom>
                            <a:avLst/>
                            <a:gdLst>
                              <a:gd name="T0" fmla="*/ 10 w 58"/>
                              <a:gd name="T1" fmla="*/ 0 h 91"/>
                              <a:gd name="T2" fmla="*/ 58 w 58"/>
                              <a:gd name="T3" fmla="*/ 0 h 91"/>
                              <a:gd name="T4" fmla="*/ 58 w 58"/>
                              <a:gd name="T5" fmla="*/ 0 h 91"/>
                              <a:gd name="T6" fmla="*/ 24 w 58"/>
                              <a:gd name="T7" fmla="*/ 91 h 91"/>
                              <a:gd name="T8" fmla="*/ 19 w 58"/>
                              <a:gd name="T9" fmla="*/ 91 h 91"/>
                              <a:gd name="T10" fmla="*/ 48 w 58"/>
                              <a:gd name="T11" fmla="*/ 9 h 91"/>
                              <a:gd name="T12" fmla="*/ 19 w 58"/>
                              <a:gd name="T13" fmla="*/ 9 h 91"/>
                              <a:gd name="T14" fmla="*/ 15 w 58"/>
                              <a:gd name="T15" fmla="*/ 9 h 91"/>
                              <a:gd name="T16" fmla="*/ 10 w 58"/>
                              <a:gd name="T17" fmla="*/ 9 h 91"/>
                              <a:gd name="T18" fmla="*/ 5 w 58"/>
                              <a:gd name="T19" fmla="*/ 14 h 91"/>
                              <a:gd name="T20" fmla="*/ 0 w 58"/>
                              <a:gd name="T21" fmla="*/ 24 h 91"/>
                              <a:gd name="T22" fmla="*/ 0 w 58"/>
                              <a:gd name="T23" fmla="*/ 19 h 91"/>
                              <a:gd name="T24" fmla="*/ 10 w 58"/>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91">
                                <a:moveTo>
                                  <a:pt x="10" y="0"/>
                                </a:moveTo>
                                <a:lnTo>
                                  <a:pt x="58" y="0"/>
                                </a:lnTo>
                                <a:lnTo>
                                  <a:pt x="58" y="0"/>
                                </a:lnTo>
                                <a:lnTo>
                                  <a:pt x="24" y="91"/>
                                </a:lnTo>
                                <a:lnTo>
                                  <a:pt x="19" y="91"/>
                                </a:lnTo>
                                <a:lnTo>
                                  <a:pt x="48" y="9"/>
                                </a:lnTo>
                                <a:lnTo>
                                  <a:pt x="19" y="9"/>
                                </a:lnTo>
                                <a:lnTo>
                                  <a:pt x="15" y="9"/>
                                </a:lnTo>
                                <a:lnTo>
                                  <a:pt x="10" y="9"/>
                                </a:lnTo>
                                <a:lnTo>
                                  <a:pt x="5" y="14"/>
                                </a:lnTo>
                                <a:lnTo>
                                  <a:pt x="0" y="24"/>
                                </a:lnTo>
                                <a:lnTo>
                                  <a:pt x="0" y="1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5"/>
                        <wps:cNvSpPr>
                          <a:spLocks noEditPoints="1"/>
                        </wps:cNvSpPr>
                        <wps:spPr bwMode="auto">
                          <a:xfrm>
                            <a:off x="4498340" y="2876550"/>
                            <a:ext cx="40005" cy="60960"/>
                          </a:xfrm>
                          <a:custGeom>
                            <a:avLst/>
                            <a:gdLst>
                              <a:gd name="T0" fmla="*/ 58 w 63"/>
                              <a:gd name="T1" fmla="*/ 0 h 96"/>
                              <a:gd name="T2" fmla="*/ 58 w 63"/>
                              <a:gd name="T3" fmla="*/ 5 h 96"/>
                              <a:gd name="T4" fmla="*/ 53 w 63"/>
                              <a:gd name="T5" fmla="*/ 5 h 96"/>
                              <a:gd name="T6" fmla="*/ 44 w 63"/>
                              <a:gd name="T7" fmla="*/ 10 h 96"/>
                              <a:gd name="T8" fmla="*/ 39 w 63"/>
                              <a:gd name="T9" fmla="*/ 10 h 96"/>
                              <a:gd name="T10" fmla="*/ 34 w 63"/>
                              <a:gd name="T11" fmla="*/ 14 h 96"/>
                              <a:gd name="T12" fmla="*/ 29 w 63"/>
                              <a:gd name="T13" fmla="*/ 24 h 96"/>
                              <a:gd name="T14" fmla="*/ 24 w 63"/>
                              <a:gd name="T15" fmla="*/ 29 h 96"/>
                              <a:gd name="T16" fmla="*/ 20 w 63"/>
                              <a:gd name="T17" fmla="*/ 38 h 96"/>
                              <a:gd name="T18" fmla="*/ 20 w 63"/>
                              <a:gd name="T19" fmla="*/ 43 h 96"/>
                              <a:gd name="T20" fmla="*/ 29 w 63"/>
                              <a:gd name="T21" fmla="*/ 38 h 96"/>
                              <a:gd name="T22" fmla="*/ 39 w 63"/>
                              <a:gd name="T23" fmla="*/ 38 h 96"/>
                              <a:gd name="T24" fmla="*/ 48 w 63"/>
                              <a:gd name="T25" fmla="*/ 38 h 96"/>
                              <a:gd name="T26" fmla="*/ 53 w 63"/>
                              <a:gd name="T27" fmla="*/ 48 h 96"/>
                              <a:gd name="T28" fmla="*/ 58 w 63"/>
                              <a:gd name="T29" fmla="*/ 53 h 96"/>
                              <a:gd name="T30" fmla="*/ 63 w 63"/>
                              <a:gd name="T31" fmla="*/ 67 h 96"/>
                              <a:gd name="T32" fmla="*/ 58 w 63"/>
                              <a:gd name="T33" fmla="*/ 77 h 96"/>
                              <a:gd name="T34" fmla="*/ 53 w 63"/>
                              <a:gd name="T35" fmla="*/ 86 h 96"/>
                              <a:gd name="T36" fmla="*/ 44 w 63"/>
                              <a:gd name="T37" fmla="*/ 96 h 96"/>
                              <a:gd name="T38" fmla="*/ 29 w 63"/>
                              <a:gd name="T39" fmla="*/ 96 h 96"/>
                              <a:gd name="T40" fmla="*/ 24 w 63"/>
                              <a:gd name="T41" fmla="*/ 96 h 96"/>
                              <a:gd name="T42" fmla="*/ 15 w 63"/>
                              <a:gd name="T43" fmla="*/ 91 h 96"/>
                              <a:gd name="T44" fmla="*/ 5 w 63"/>
                              <a:gd name="T45" fmla="*/ 77 h 96"/>
                              <a:gd name="T46" fmla="*/ 0 w 63"/>
                              <a:gd name="T47" fmla="*/ 62 h 96"/>
                              <a:gd name="T48" fmla="*/ 5 w 63"/>
                              <a:gd name="T49" fmla="*/ 48 h 96"/>
                              <a:gd name="T50" fmla="*/ 5 w 63"/>
                              <a:gd name="T51" fmla="*/ 38 h 96"/>
                              <a:gd name="T52" fmla="*/ 15 w 63"/>
                              <a:gd name="T53" fmla="*/ 24 h 96"/>
                              <a:gd name="T54" fmla="*/ 20 w 63"/>
                              <a:gd name="T55" fmla="*/ 14 h 96"/>
                              <a:gd name="T56" fmla="*/ 29 w 63"/>
                              <a:gd name="T57" fmla="*/ 10 h 96"/>
                              <a:gd name="T58" fmla="*/ 39 w 63"/>
                              <a:gd name="T59" fmla="*/ 5 h 96"/>
                              <a:gd name="T60" fmla="*/ 48 w 63"/>
                              <a:gd name="T61" fmla="*/ 5 h 96"/>
                              <a:gd name="T62" fmla="*/ 53 w 63"/>
                              <a:gd name="T63" fmla="*/ 0 h 96"/>
                              <a:gd name="T64" fmla="*/ 58 w 63"/>
                              <a:gd name="T65" fmla="*/ 0 h 96"/>
                              <a:gd name="T66" fmla="*/ 15 w 63"/>
                              <a:gd name="T67" fmla="*/ 48 h 96"/>
                              <a:gd name="T68" fmla="*/ 15 w 63"/>
                              <a:gd name="T69" fmla="*/ 58 h 96"/>
                              <a:gd name="T70" fmla="*/ 15 w 63"/>
                              <a:gd name="T71" fmla="*/ 62 h 96"/>
                              <a:gd name="T72" fmla="*/ 15 w 63"/>
                              <a:gd name="T73" fmla="*/ 72 h 96"/>
                              <a:gd name="T74" fmla="*/ 20 w 63"/>
                              <a:gd name="T75" fmla="*/ 77 h 96"/>
                              <a:gd name="T76" fmla="*/ 20 w 63"/>
                              <a:gd name="T77" fmla="*/ 86 h 96"/>
                              <a:gd name="T78" fmla="*/ 24 w 63"/>
                              <a:gd name="T79" fmla="*/ 91 h 96"/>
                              <a:gd name="T80" fmla="*/ 29 w 63"/>
                              <a:gd name="T81" fmla="*/ 91 h 96"/>
                              <a:gd name="T82" fmla="*/ 34 w 63"/>
                              <a:gd name="T83" fmla="*/ 96 h 96"/>
                              <a:gd name="T84" fmla="*/ 39 w 63"/>
                              <a:gd name="T85" fmla="*/ 91 h 96"/>
                              <a:gd name="T86" fmla="*/ 44 w 63"/>
                              <a:gd name="T87" fmla="*/ 86 h 96"/>
                              <a:gd name="T88" fmla="*/ 48 w 63"/>
                              <a:gd name="T89" fmla="*/ 82 h 96"/>
                              <a:gd name="T90" fmla="*/ 48 w 63"/>
                              <a:gd name="T91" fmla="*/ 72 h 96"/>
                              <a:gd name="T92" fmla="*/ 48 w 63"/>
                              <a:gd name="T93" fmla="*/ 62 h 96"/>
                              <a:gd name="T94" fmla="*/ 44 w 63"/>
                              <a:gd name="T95" fmla="*/ 53 h 96"/>
                              <a:gd name="T96" fmla="*/ 39 w 63"/>
                              <a:gd name="T97" fmla="*/ 48 h 96"/>
                              <a:gd name="T98" fmla="*/ 29 w 63"/>
                              <a:gd name="T99" fmla="*/ 43 h 96"/>
                              <a:gd name="T100" fmla="*/ 29 w 63"/>
                              <a:gd name="T101" fmla="*/ 43 h 96"/>
                              <a:gd name="T102" fmla="*/ 24 w 63"/>
                              <a:gd name="T103" fmla="*/ 43 h 96"/>
                              <a:gd name="T104" fmla="*/ 20 w 63"/>
                              <a:gd name="T105" fmla="*/ 48 h 96"/>
                              <a:gd name="T106" fmla="*/ 15 w 63"/>
                              <a:gd name="T10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3" h="96">
                                <a:moveTo>
                                  <a:pt x="58" y="0"/>
                                </a:moveTo>
                                <a:lnTo>
                                  <a:pt x="58" y="5"/>
                                </a:lnTo>
                                <a:lnTo>
                                  <a:pt x="53" y="5"/>
                                </a:lnTo>
                                <a:lnTo>
                                  <a:pt x="44" y="10"/>
                                </a:lnTo>
                                <a:lnTo>
                                  <a:pt x="39" y="10"/>
                                </a:lnTo>
                                <a:lnTo>
                                  <a:pt x="34" y="14"/>
                                </a:lnTo>
                                <a:lnTo>
                                  <a:pt x="29" y="24"/>
                                </a:lnTo>
                                <a:lnTo>
                                  <a:pt x="24" y="29"/>
                                </a:lnTo>
                                <a:lnTo>
                                  <a:pt x="20" y="38"/>
                                </a:lnTo>
                                <a:lnTo>
                                  <a:pt x="20" y="43"/>
                                </a:lnTo>
                                <a:lnTo>
                                  <a:pt x="29" y="38"/>
                                </a:lnTo>
                                <a:lnTo>
                                  <a:pt x="39" y="38"/>
                                </a:lnTo>
                                <a:lnTo>
                                  <a:pt x="48" y="38"/>
                                </a:lnTo>
                                <a:lnTo>
                                  <a:pt x="53" y="48"/>
                                </a:lnTo>
                                <a:lnTo>
                                  <a:pt x="58" y="53"/>
                                </a:lnTo>
                                <a:lnTo>
                                  <a:pt x="63" y="67"/>
                                </a:lnTo>
                                <a:lnTo>
                                  <a:pt x="58" y="77"/>
                                </a:lnTo>
                                <a:lnTo>
                                  <a:pt x="53" y="86"/>
                                </a:lnTo>
                                <a:lnTo>
                                  <a:pt x="44" y="96"/>
                                </a:lnTo>
                                <a:lnTo>
                                  <a:pt x="29" y="96"/>
                                </a:lnTo>
                                <a:lnTo>
                                  <a:pt x="24" y="96"/>
                                </a:lnTo>
                                <a:lnTo>
                                  <a:pt x="15" y="91"/>
                                </a:lnTo>
                                <a:lnTo>
                                  <a:pt x="5" y="77"/>
                                </a:lnTo>
                                <a:lnTo>
                                  <a:pt x="0" y="62"/>
                                </a:lnTo>
                                <a:lnTo>
                                  <a:pt x="5" y="48"/>
                                </a:lnTo>
                                <a:lnTo>
                                  <a:pt x="5" y="38"/>
                                </a:lnTo>
                                <a:lnTo>
                                  <a:pt x="15" y="24"/>
                                </a:lnTo>
                                <a:lnTo>
                                  <a:pt x="20" y="14"/>
                                </a:lnTo>
                                <a:lnTo>
                                  <a:pt x="29" y="10"/>
                                </a:lnTo>
                                <a:lnTo>
                                  <a:pt x="39" y="5"/>
                                </a:lnTo>
                                <a:lnTo>
                                  <a:pt x="48" y="5"/>
                                </a:lnTo>
                                <a:lnTo>
                                  <a:pt x="53" y="0"/>
                                </a:lnTo>
                                <a:lnTo>
                                  <a:pt x="58" y="0"/>
                                </a:lnTo>
                                <a:close/>
                                <a:moveTo>
                                  <a:pt x="15" y="48"/>
                                </a:moveTo>
                                <a:lnTo>
                                  <a:pt x="15" y="58"/>
                                </a:lnTo>
                                <a:lnTo>
                                  <a:pt x="15" y="62"/>
                                </a:lnTo>
                                <a:lnTo>
                                  <a:pt x="15" y="72"/>
                                </a:lnTo>
                                <a:lnTo>
                                  <a:pt x="20" y="77"/>
                                </a:lnTo>
                                <a:lnTo>
                                  <a:pt x="20" y="86"/>
                                </a:lnTo>
                                <a:lnTo>
                                  <a:pt x="24" y="91"/>
                                </a:lnTo>
                                <a:lnTo>
                                  <a:pt x="29" y="91"/>
                                </a:lnTo>
                                <a:lnTo>
                                  <a:pt x="34" y="96"/>
                                </a:lnTo>
                                <a:lnTo>
                                  <a:pt x="39" y="91"/>
                                </a:lnTo>
                                <a:lnTo>
                                  <a:pt x="44" y="86"/>
                                </a:lnTo>
                                <a:lnTo>
                                  <a:pt x="48" y="82"/>
                                </a:lnTo>
                                <a:lnTo>
                                  <a:pt x="48" y="72"/>
                                </a:lnTo>
                                <a:lnTo>
                                  <a:pt x="48" y="62"/>
                                </a:lnTo>
                                <a:lnTo>
                                  <a:pt x="44" y="53"/>
                                </a:lnTo>
                                <a:lnTo>
                                  <a:pt x="39" y="48"/>
                                </a:lnTo>
                                <a:lnTo>
                                  <a:pt x="29" y="43"/>
                                </a:lnTo>
                                <a:lnTo>
                                  <a:pt x="29" y="43"/>
                                </a:lnTo>
                                <a:lnTo>
                                  <a:pt x="24" y="43"/>
                                </a:lnTo>
                                <a:lnTo>
                                  <a:pt x="20" y="48"/>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6"/>
                        <wps:cNvSpPr>
                          <a:spLocks noEditPoints="1"/>
                        </wps:cNvSpPr>
                        <wps:spPr bwMode="auto">
                          <a:xfrm>
                            <a:off x="4541520" y="2876550"/>
                            <a:ext cx="39370" cy="60960"/>
                          </a:xfrm>
                          <a:custGeom>
                            <a:avLst/>
                            <a:gdLst>
                              <a:gd name="T0" fmla="*/ 62 w 62"/>
                              <a:gd name="T1" fmla="*/ 62 h 96"/>
                              <a:gd name="T2" fmla="*/ 62 w 62"/>
                              <a:gd name="T3" fmla="*/ 72 h 96"/>
                              <a:gd name="T4" fmla="*/ 52 w 62"/>
                              <a:gd name="T5" fmla="*/ 72 h 96"/>
                              <a:gd name="T6" fmla="*/ 52 w 62"/>
                              <a:gd name="T7" fmla="*/ 96 h 96"/>
                              <a:gd name="T8" fmla="*/ 38 w 62"/>
                              <a:gd name="T9" fmla="*/ 96 h 96"/>
                              <a:gd name="T10" fmla="*/ 38 w 62"/>
                              <a:gd name="T11" fmla="*/ 72 h 96"/>
                              <a:gd name="T12" fmla="*/ 0 w 62"/>
                              <a:gd name="T13" fmla="*/ 72 h 96"/>
                              <a:gd name="T14" fmla="*/ 0 w 62"/>
                              <a:gd name="T15" fmla="*/ 62 h 96"/>
                              <a:gd name="T16" fmla="*/ 43 w 62"/>
                              <a:gd name="T17" fmla="*/ 0 h 96"/>
                              <a:gd name="T18" fmla="*/ 52 w 62"/>
                              <a:gd name="T19" fmla="*/ 0 h 96"/>
                              <a:gd name="T20" fmla="*/ 52 w 62"/>
                              <a:gd name="T21" fmla="*/ 62 h 96"/>
                              <a:gd name="T22" fmla="*/ 62 w 62"/>
                              <a:gd name="T23" fmla="*/ 62 h 96"/>
                              <a:gd name="T24" fmla="*/ 38 w 62"/>
                              <a:gd name="T25" fmla="*/ 62 h 96"/>
                              <a:gd name="T26" fmla="*/ 38 w 62"/>
                              <a:gd name="T27" fmla="*/ 14 h 96"/>
                              <a:gd name="T28" fmla="*/ 9 w 62"/>
                              <a:gd name="T29" fmla="*/ 62 h 96"/>
                              <a:gd name="T30" fmla="*/ 38 w 62"/>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6">
                                <a:moveTo>
                                  <a:pt x="62" y="62"/>
                                </a:moveTo>
                                <a:lnTo>
                                  <a:pt x="62" y="72"/>
                                </a:lnTo>
                                <a:lnTo>
                                  <a:pt x="52" y="72"/>
                                </a:lnTo>
                                <a:lnTo>
                                  <a:pt x="52" y="96"/>
                                </a:lnTo>
                                <a:lnTo>
                                  <a:pt x="38" y="96"/>
                                </a:lnTo>
                                <a:lnTo>
                                  <a:pt x="38" y="72"/>
                                </a:lnTo>
                                <a:lnTo>
                                  <a:pt x="0" y="72"/>
                                </a:lnTo>
                                <a:lnTo>
                                  <a:pt x="0" y="62"/>
                                </a:lnTo>
                                <a:lnTo>
                                  <a:pt x="43" y="0"/>
                                </a:lnTo>
                                <a:lnTo>
                                  <a:pt x="52" y="0"/>
                                </a:lnTo>
                                <a:lnTo>
                                  <a:pt x="52" y="62"/>
                                </a:lnTo>
                                <a:lnTo>
                                  <a:pt x="62" y="62"/>
                                </a:lnTo>
                                <a:close/>
                                <a:moveTo>
                                  <a:pt x="38" y="62"/>
                                </a:moveTo>
                                <a:lnTo>
                                  <a:pt x="38" y="14"/>
                                </a:lnTo>
                                <a:lnTo>
                                  <a:pt x="9" y="62"/>
                                </a:lnTo>
                                <a:lnTo>
                                  <a:pt x="38"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57"/>
                        <wps:cNvSpPr>
                          <a:spLocks noChangeArrowheads="1"/>
                        </wps:cNvSpPr>
                        <wps:spPr bwMode="auto">
                          <a:xfrm>
                            <a:off x="4589780" y="2913380"/>
                            <a:ext cx="21590" cy="889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58"/>
                        <wps:cNvSpPr>
                          <a:spLocks noEditPoints="1"/>
                        </wps:cNvSpPr>
                        <wps:spPr bwMode="auto">
                          <a:xfrm>
                            <a:off x="4617720" y="2876550"/>
                            <a:ext cx="39370" cy="60960"/>
                          </a:xfrm>
                          <a:custGeom>
                            <a:avLst/>
                            <a:gdLst>
                              <a:gd name="T0" fmla="*/ 0 w 62"/>
                              <a:gd name="T1" fmla="*/ 53 h 96"/>
                              <a:gd name="T2" fmla="*/ 0 w 62"/>
                              <a:gd name="T3" fmla="*/ 34 h 96"/>
                              <a:gd name="T4" fmla="*/ 4 w 62"/>
                              <a:gd name="T5" fmla="*/ 24 h 96"/>
                              <a:gd name="T6" fmla="*/ 9 w 62"/>
                              <a:gd name="T7" fmla="*/ 14 h 96"/>
                              <a:gd name="T8" fmla="*/ 19 w 62"/>
                              <a:gd name="T9" fmla="*/ 5 h 96"/>
                              <a:gd name="T10" fmla="*/ 24 w 62"/>
                              <a:gd name="T11" fmla="*/ 5 h 96"/>
                              <a:gd name="T12" fmla="*/ 28 w 62"/>
                              <a:gd name="T13" fmla="*/ 0 h 96"/>
                              <a:gd name="T14" fmla="*/ 43 w 62"/>
                              <a:gd name="T15" fmla="*/ 5 h 96"/>
                              <a:gd name="T16" fmla="*/ 48 w 62"/>
                              <a:gd name="T17" fmla="*/ 14 h 96"/>
                              <a:gd name="T18" fmla="*/ 57 w 62"/>
                              <a:gd name="T19" fmla="*/ 29 h 96"/>
                              <a:gd name="T20" fmla="*/ 62 w 62"/>
                              <a:gd name="T21" fmla="*/ 48 h 96"/>
                              <a:gd name="T22" fmla="*/ 57 w 62"/>
                              <a:gd name="T23" fmla="*/ 62 h 96"/>
                              <a:gd name="T24" fmla="*/ 57 w 62"/>
                              <a:gd name="T25" fmla="*/ 77 h 96"/>
                              <a:gd name="T26" fmla="*/ 52 w 62"/>
                              <a:gd name="T27" fmla="*/ 86 h 96"/>
                              <a:gd name="T28" fmla="*/ 43 w 62"/>
                              <a:gd name="T29" fmla="*/ 91 h 96"/>
                              <a:gd name="T30" fmla="*/ 38 w 62"/>
                              <a:gd name="T31" fmla="*/ 96 h 96"/>
                              <a:gd name="T32" fmla="*/ 28 w 62"/>
                              <a:gd name="T33" fmla="*/ 96 h 96"/>
                              <a:gd name="T34" fmla="*/ 19 w 62"/>
                              <a:gd name="T35" fmla="*/ 96 h 96"/>
                              <a:gd name="T36" fmla="*/ 9 w 62"/>
                              <a:gd name="T37" fmla="*/ 82 h 96"/>
                              <a:gd name="T38" fmla="*/ 4 w 62"/>
                              <a:gd name="T39" fmla="*/ 67 h 96"/>
                              <a:gd name="T40" fmla="*/ 0 w 62"/>
                              <a:gd name="T41" fmla="*/ 53 h 96"/>
                              <a:gd name="T42" fmla="*/ 14 w 62"/>
                              <a:gd name="T43" fmla="*/ 53 h 96"/>
                              <a:gd name="T44" fmla="*/ 14 w 62"/>
                              <a:gd name="T45" fmla="*/ 72 h 96"/>
                              <a:gd name="T46" fmla="*/ 19 w 62"/>
                              <a:gd name="T47" fmla="*/ 82 h 96"/>
                              <a:gd name="T48" fmla="*/ 24 w 62"/>
                              <a:gd name="T49" fmla="*/ 91 h 96"/>
                              <a:gd name="T50" fmla="*/ 28 w 62"/>
                              <a:gd name="T51" fmla="*/ 96 h 96"/>
                              <a:gd name="T52" fmla="*/ 33 w 62"/>
                              <a:gd name="T53" fmla="*/ 91 h 96"/>
                              <a:gd name="T54" fmla="*/ 38 w 62"/>
                              <a:gd name="T55" fmla="*/ 91 h 96"/>
                              <a:gd name="T56" fmla="*/ 43 w 62"/>
                              <a:gd name="T57" fmla="*/ 86 h 96"/>
                              <a:gd name="T58" fmla="*/ 43 w 62"/>
                              <a:gd name="T59" fmla="*/ 82 h 96"/>
                              <a:gd name="T60" fmla="*/ 48 w 62"/>
                              <a:gd name="T61" fmla="*/ 67 h 96"/>
                              <a:gd name="T62" fmla="*/ 48 w 62"/>
                              <a:gd name="T63" fmla="*/ 48 h 96"/>
                              <a:gd name="T64" fmla="*/ 48 w 62"/>
                              <a:gd name="T65" fmla="*/ 34 h 96"/>
                              <a:gd name="T66" fmla="*/ 43 w 62"/>
                              <a:gd name="T67" fmla="*/ 19 h 96"/>
                              <a:gd name="T68" fmla="*/ 43 w 62"/>
                              <a:gd name="T69" fmla="*/ 14 h 96"/>
                              <a:gd name="T70" fmla="*/ 38 w 62"/>
                              <a:gd name="T71" fmla="*/ 10 h 96"/>
                              <a:gd name="T72" fmla="*/ 33 w 62"/>
                              <a:gd name="T73" fmla="*/ 5 h 96"/>
                              <a:gd name="T74" fmla="*/ 28 w 62"/>
                              <a:gd name="T75" fmla="*/ 5 h 96"/>
                              <a:gd name="T76" fmla="*/ 24 w 62"/>
                              <a:gd name="T77" fmla="*/ 10 h 96"/>
                              <a:gd name="T78" fmla="*/ 24 w 62"/>
                              <a:gd name="T79" fmla="*/ 10 h 96"/>
                              <a:gd name="T80" fmla="*/ 19 w 62"/>
                              <a:gd name="T81" fmla="*/ 19 h 96"/>
                              <a:gd name="T82" fmla="*/ 14 w 62"/>
                              <a:gd name="T83" fmla="*/ 29 h 96"/>
                              <a:gd name="T84" fmla="*/ 14 w 62"/>
                              <a:gd name="T85" fmla="*/ 38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53"/>
                                </a:moveTo>
                                <a:lnTo>
                                  <a:pt x="0" y="34"/>
                                </a:lnTo>
                                <a:lnTo>
                                  <a:pt x="4" y="24"/>
                                </a:lnTo>
                                <a:lnTo>
                                  <a:pt x="9" y="14"/>
                                </a:lnTo>
                                <a:lnTo>
                                  <a:pt x="19" y="5"/>
                                </a:lnTo>
                                <a:lnTo>
                                  <a:pt x="24" y="5"/>
                                </a:lnTo>
                                <a:lnTo>
                                  <a:pt x="28" y="0"/>
                                </a:lnTo>
                                <a:lnTo>
                                  <a:pt x="43" y="5"/>
                                </a:lnTo>
                                <a:lnTo>
                                  <a:pt x="48" y="14"/>
                                </a:lnTo>
                                <a:lnTo>
                                  <a:pt x="57" y="29"/>
                                </a:lnTo>
                                <a:lnTo>
                                  <a:pt x="62" y="48"/>
                                </a:lnTo>
                                <a:lnTo>
                                  <a:pt x="57" y="62"/>
                                </a:lnTo>
                                <a:lnTo>
                                  <a:pt x="57" y="77"/>
                                </a:lnTo>
                                <a:lnTo>
                                  <a:pt x="52" y="86"/>
                                </a:lnTo>
                                <a:lnTo>
                                  <a:pt x="43" y="91"/>
                                </a:lnTo>
                                <a:lnTo>
                                  <a:pt x="38" y="96"/>
                                </a:lnTo>
                                <a:lnTo>
                                  <a:pt x="28" y="96"/>
                                </a:lnTo>
                                <a:lnTo>
                                  <a:pt x="19" y="96"/>
                                </a:lnTo>
                                <a:lnTo>
                                  <a:pt x="9" y="82"/>
                                </a:lnTo>
                                <a:lnTo>
                                  <a:pt x="4" y="67"/>
                                </a:lnTo>
                                <a:lnTo>
                                  <a:pt x="0" y="53"/>
                                </a:lnTo>
                                <a:close/>
                                <a:moveTo>
                                  <a:pt x="14" y="53"/>
                                </a:moveTo>
                                <a:lnTo>
                                  <a:pt x="14" y="72"/>
                                </a:lnTo>
                                <a:lnTo>
                                  <a:pt x="19" y="82"/>
                                </a:lnTo>
                                <a:lnTo>
                                  <a:pt x="24" y="91"/>
                                </a:lnTo>
                                <a:lnTo>
                                  <a:pt x="28" y="96"/>
                                </a:lnTo>
                                <a:lnTo>
                                  <a:pt x="33" y="91"/>
                                </a:lnTo>
                                <a:lnTo>
                                  <a:pt x="38" y="91"/>
                                </a:lnTo>
                                <a:lnTo>
                                  <a:pt x="43" y="86"/>
                                </a:lnTo>
                                <a:lnTo>
                                  <a:pt x="43" y="82"/>
                                </a:lnTo>
                                <a:lnTo>
                                  <a:pt x="48" y="67"/>
                                </a:lnTo>
                                <a:lnTo>
                                  <a:pt x="48" y="48"/>
                                </a:lnTo>
                                <a:lnTo>
                                  <a:pt x="48" y="34"/>
                                </a:lnTo>
                                <a:lnTo>
                                  <a:pt x="43" y="19"/>
                                </a:lnTo>
                                <a:lnTo>
                                  <a:pt x="43" y="14"/>
                                </a:lnTo>
                                <a:lnTo>
                                  <a:pt x="38" y="10"/>
                                </a:lnTo>
                                <a:lnTo>
                                  <a:pt x="33" y="5"/>
                                </a:lnTo>
                                <a:lnTo>
                                  <a:pt x="28" y="5"/>
                                </a:lnTo>
                                <a:lnTo>
                                  <a:pt x="24" y="10"/>
                                </a:lnTo>
                                <a:lnTo>
                                  <a:pt x="24" y="10"/>
                                </a:lnTo>
                                <a:lnTo>
                                  <a:pt x="19" y="19"/>
                                </a:lnTo>
                                <a:lnTo>
                                  <a:pt x="14" y="29"/>
                                </a:lnTo>
                                <a:lnTo>
                                  <a:pt x="14" y="38"/>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9"/>
                        <wps:cNvSpPr>
                          <a:spLocks/>
                        </wps:cNvSpPr>
                        <wps:spPr bwMode="auto">
                          <a:xfrm>
                            <a:off x="4663440" y="2876550"/>
                            <a:ext cx="33020" cy="60960"/>
                          </a:xfrm>
                          <a:custGeom>
                            <a:avLst/>
                            <a:gdLst>
                              <a:gd name="T0" fmla="*/ 0 w 52"/>
                              <a:gd name="T1" fmla="*/ 19 h 96"/>
                              <a:gd name="T2" fmla="*/ 4 w 52"/>
                              <a:gd name="T3" fmla="*/ 14 h 96"/>
                              <a:gd name="T4" fmla="*/ 9 w 52"/>
                              <a:gd name="T5" fmla="*/ 5 h 96"/>
                              <a:gd name="T6" fmla="*/ 19 w 52"/>
                              <a:gd name="T7" fmla="*/ 5 h 96"/>
                              <a:gd name="T8" fmla="*/ 24 w 52"/>
                              <a:gd name="T9" fmla="*/ 0 h 96"/>
                              <a:gd name="T10" fmla="*/ 33 w 52"/>
                              <a:gd name="T11" fmla="*/ 5 h 96"/>
                              <a:gd name="T12" fmla="*/ 43 w 52"/>
                              <a:gd name="T13" fmla="*/ 10 h 96"/>
                              <a:gd name="T14" fmla="*/ 48 w 52"/>
                              <a:gd name="T15" fmla="*/ 14 h 96"/>
                              <a:gd name="T16" fmla="*/ 48 w 52"/>
                              <a:gd name="T17" fmla="*/ 19 h 96"/>
                              <a:gd name="T18" fmla="*/ 43 w 52"/>
                              <a:gd name="T19" fmla="*/ 29 h 96"/>
                              <a:gd name="T20" fmla="*/ 33 w 52"/>
                              <a:gd name="T21" fmla="*/ 43 h 96"/>
                              <a:gd name="T22" fmla="*/ 43 w 52"/>
                              <a:gd name="T23" fmla="*/ 48 h 96"/>
                              <a:gd name="T24" fmla="*/ 48 w 52"/>
                              <a:gd name="T25" fmla="*/ 53 h 96"/>
                              <a:gd name="T26" fmla="*/ 52 w 52"/>
                              <a:gd name="T27" fmla="*/ 58 h 96"/>
                              <a:gd name="T28" fmla="*/ 52 w 52"/>
                              <a:gd name="T29" fmla="*/ 67 h 96"/>
                              <a:gd name="T30" fmla="*/ 48 w 52"/>
                              <a:gd name="T31" fmla="*/ 77 h 96"/>
                              <a:gd name="T32" fmla="*/ 43 w 52"/>
                              <a:gd name="T33" fmla="*/ 86 h 96"/>
                              <a:gd name="T34" fmla="*/ 33 w 52"/>
                              <a:gd name="T35" fmla="*/ 96 h 96"/>
                              <a:gd name="T36" fmla="*/ 14 w 52"/>
                              <a:gd name="T37" fmla="*/ 96 h 96"/>
                              <a:gd name="T38" fmla="*/ 9 w 52"/>
                              <a:gd name="T39" fmla="*/ 96 h 96"/>
                              <a:gd name="T40" fmla="*/ 4 w 52"/>
                              <a:gd name="T41" fmla="*/ 96 h 96"/>
                              <a:gd name="T42" fmla="*/ 0 w 52"/>
                              <a:gd name="T43" fmla="*/ 91 h 96"/>
                              <a:gd name="T44" fmla="*/ 0 w 52"/>
                              <a:gd name="T45" fmla="*/ 91 h 96"/>
                              <a:gd name="T46" fmla="*/ 0 w 52"/>
                              <a:gd name="T47" fmla="*/ 91 h 96"/>
                              <a:gd name="T48" fmla="*/ 0 w 52"/>
                              <a:gd name="T49" fmla="*/ 86 h 96"/>
                              <a:gd name="T50" fmla="*/ 4 w 52"/>
                              <a:gd name="T51" fmla="*/ 86 h 96"/>
                              <a:gd name="T52" fmla="*/ 4 w 52"/>
                              <a:gd name="T53" fmla="*/ 86 h 96"/>
                              <a:gd name="T54" fmla="*/ 4 w 52"/>
                              <a:gd name="T55" fmla="*/ 86 h 96"/>
                              <a:gd name="T56" fmla="*/ 9 w 52"/>
                              <a:gd name="T57" fmla="*/ 86 h 96"/>
                              <a:gd name="T58" fmla="*/ 9 w 52"/>
                              <a:gd name="T59" fmla="*/ 86 h 96"/>
                              <a:gd name="T60" fmla="*/ 14 w 52"/>
                              <a:gd name="T61" fmla="*/ 91 h 96"/>
                              <a:gd name="T62" fmla="*/ 19 w 52"/>
                              <a:gd name="T63" fmla="*/ 91 h 96"/>
                              <a:gd name="T64" fmla="*/ 19 w 52"/>
                              <a:gd name="T65" fmla="*/ 91 h 96"/>
                              <a:gd name="T66" fmla="*/ 24 w 52"/>
                              <a:gd name="T67" fmla="*/ 91 h 96"/>
                              <a:gd name="T68" fmla="*/ 24 w 52"/>
                              <a:gd name="T69" fmla="*/ 91 h 96"/>
                              <a:gd name="T70" fmla="*/ 28 w 52"/>
                              <a:gd name="T71" fmla="*/ 91 h 96"/>
                              <a:gd name="T72" fmla="*/ 38 w 52"/>
                              <a:gd name="T73" fmla="*/ 86 h 96"/>
                              <a:gd name="T74" fmla="*/ 38 w 52"/>
                              <a:gd name="T75" fmla="*/ 82 h 96"/>
                              <a:gd name="T76" fmla="*/ 43 w 52"/>
                              <a:gd name="T77" fmla="*/ 72 h 96"/>
                              <a:gd name="T78" fmla="*/ 43 w 52"/>
                              <a:gd name="T79" fmla="*/ 67 h 96"/>
                              <a:gd name="T80" fmla="*/ 38 w 52"/>
                              <a:gd name="T81" fmla="*/ 62 h 96"/>
                              <a:gd name="T82" fmla="*/ 38 w 52"/>
                              <a:gd name="T83" fmla="*/ 62 h 96"/>
                              <a:gd name="T84" fmla="*/ 33 w 52"/>
                              <a:gd name="T85" fmla="*/ 58 h 96"/>
                              <a:gd name="T86" fmla="*/ 33 w 52"/>
                              <a:gd name="T87" fmla="*/ 53 h 96"/>
                              <a:gd name="T88" fmla="*/ 28 w 52"/>
                              <a:gd name="T89" fmla="*/ 53 h 96"/>
                              <a:gd name="T90" fmla="*/ 24 w 52"/>
                              <a:gd name="T91" fmla="*/ 53 h 96"/>
                              <a:gd name="T92" fmla="*/ 19 w 52"/>
                              <a:gd name="T93" fmla="*/ 53 h 96"/>
                              <a:gd name="T94" fmla="*/ 14 w 52"/>
                              <a:gd name="T95" fmla="*/ 53 h 96"/>
                              <a:gd name="T96" fmla="*/ 14 w 52"/>
                              <a:gd name="T97" fmla="*/ 48 h 96"/>
                              <a:gd name="T98" fmla="*/ 19 w 52"/>
                              <a:gd name="T99" fmla="*/ 48 h 96"/>
                              <a:gd name="T100" fmla="*/ 24 w 52"/>
                              <a:gd name="T101" fmla="*/ 43 h 96"/>
                              <a:gd name="T102" fmla="*/ 28 w 52"/>
                              <a:gd name="T103" fmla="*/ 43 h 96"/>
                              <a:gd name="T104" fmla="*/ 33 w 52"/>
                              <a:gd name="T105" fmla="*/ 38 h 96"/>
                              <a:gd name="T106" fmla="*/ 33 w 52"/>
                              <a:gd name="T107" fmla="*/ 34 h 96"/>
                              <a:gd name="T108" fmla="*/ 33 w 52"/>
                              <a:gd name="T109" fmla="*/ 29 h 96"/>
                              <a:gd name="T110" fmla="*/ 33 w 52"/>
                              <a:gd name="T111" fmla="*/ 19 h 96"/>
                              <a:gd name="T112" fmla="*/ 33 w 52"/>
                              <a:gd name="T113" fmla="*/ 14 h 96"/>
                              <a:gd name="T114" fmla="*/ 28 w 52"/>
                              <a:gd name="T115" fmla="*/ 14 h 96"/>
                              <a:gd name="T116" fmla="*/ 19 w 52"/>
                              <a:gd name="T117" fmla="*/ 10 h 96"/>
                              <a:gd name="T118" fmla="*/ 9 w 52"/>
                              <a:gd name="T119" fmla="*/ 14 h 96"/>
                              <a:gd name="T120" fmla="*/ 4 w 52"/>
                              <a:gd name="T121" fmla="*/ 24 h 96"/>
                              <a:gd name="T122" fmla="*/ 0 w 52"/>
                              <a:gd name="T123"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 h="96">
                                <a:moveTo>
                                  <a:pt x="0" y="19"/>
                                </a:moveTo>
                                <a:lnTo>
                                  <a:pt x="4" y="14"/>
                                </a:lnTo>
                                <a:lnTo>
                                  <a:pt x="9" y="5"/>
                                </a:lnTo>
                                <a:lnTo>
                                  <a:pt x="19" y="5"/>
                                </a:lnTo>
                                <a:lnTo>
                                  <a:pt x="24" y="0"/>
                                </a:lnTo>
                                <a:lnTo>
                                  <a:pt x="33" y="5"/>
                                </a:lnTo>
                                <a:lnTo>
                                  <a:pt x="43" y="10"/>
                                </a:lnTo>
                                <a:lnTo>
                                  <a:pt x="48" y="14"/>
                                </a:lnTo>
                                <a:lnTo>
                                  <a:pt x="48" y="19"/>
                                </a:lnTo>
                                <a:lnTo>
                                  <a:pt x="43" y="29"/>
                                </a:lnTo>
                                <a:lnTo>
                                  <a:pt x="33" y="43"/>
                                </a:lnTo>
                                <a:lnTo>
                                  <a:pt x="43" y="48"/>
                                </a:lnTo>
                                <a:lnTo>
                                  <a:pt x="48" y="53"/>
                                </a:lnTo>
                                <a:lnTo>
                                  <a:pt x="52" y="58"/>
                                </a:lnTo>
                                <a:lnTo>
                                  <a:pt x="52" y="67"/>
                                </a:lnTo>
                                <a:lnTo>
                                  <a:pt x="48" y="77"/>
                                </a:lnTo>
                                <a:lnTo>
                                  <a:pt x="43" y="86"/>
                                </a:lnTo>
                                <a:lnTo>
                                  <a:pt x="33" y="96"/>
                                </a:lnTo>
                                <a:lnTo>
                                  <a:pt x="14" y="96"/>
                                </a:lnTo>
                                <a:lnTo>
                                  <a:pt x="9" y="96"/>
                                </a:lnTo>
                                <a:lnTo>
                                  <a:pt x="4" y="96"/>
                                </a:lnTo>
                                <a:lnTo>
                                  <a:pt x="0" y="91"/>
                                </a:lnTo>
                                <a:lnTo>
                                  <a:pt x="0" y="91"/>
                                </a:lnTo>
                                <a:lnTo>
                                  <a:pt x="0" y="91"/>
                                </a:lnTo>
                                <a:lnTo>
                                  <a:pt x="0" y="86"/>
                                </a:lnTo>
                                <a:lnTo>
                                  <a:pt x="4" y="86"/>
                                </a:lnTo>
                                <a:lnTo>
                                  <a:pt x="4" y="86"/>
                                </a:lnTo>
                                <a:lnTo>
                                  <a:pt x="4" y="86"/>
                                </a:lnTo>
                                <a:lnTo>
                                  <a:pt x="9" y="86"/>
                                </a:lnTo>
                                <a:lnTo>
                                  <a:pt x="9" y="86"/>
                                </a:lnTo>
                                <a:lnTo>
                                  <a:pt x="14" y="91"/>
                                </a:lnTo>
                                <a:lnTo>
                                  <a:pt x="19" y="91"/>
                                </a:lnTo>
                                <a:lnTo>
                                  <a:pt x="19" y="91"/>
                                </a:lnTo>
                                <a:lnTo>
                                  <a:pt x="24" y="91"/>
                                </a:lnTo>
                                <a:lnTo>
                                  <a:pt x="24" y="91"/>
                                </a:lnTo>
                                <a:lnTo>
                                  <a:pt x="28" y="91"/>
                                </a:lnTo>
                                <a:lnTo>
                                  <a:pt x="38" y="86"/>
                                </a:lnTo>
                                <a:lnTo>
                                  <a:pt x="38" y="82"/>
                                </a:lnTo>
                                <a:lnTo>
                                  <a:pt x="43" y="72"/>
                                </a:lnTo>
                                <a:lnTo>
                                  <a:pt x="43" y="67"/>
                                </a:lnTo>
                                <a:lnTo>
                                  <a:pt x="38" y="62"/>
                                </a:lnTo>
                                <a:lnTo>
                                  <a:pt x="38" y="62"/>
                                </a:lnTo>
                                <a:lnTo>
                                  <a:pt x="33" y="58"/>
                                </a:lnTo>
                                <a:lnTo>
                                  <a:pt x="33" y="53"/>
                                </a:lnTo>
                                <a:lnTo>
                                  <a:pt x="28" y="53"/>
                                </a:lnTo>
                                <a:lnTo>
                                  <a:pt x="24" y="53"/>
                                </a:lnTo>
                                <a:lnTo>
                                  <a:pt x="19" y="53"/>
                                </a:lnTo>
                                <a:lnTo>
                                  <a:pt x="14" y="53"/>
                                </a:lnTo>
                                <a:lnTo>
                                  <a:pt x="14" y="48"/>
                                </a:lnTo>
                                <a:lnTo>
                                  <a:pt x="19" y="48"/>
                                </a:lnTo>
                                <a:lnTo>
                                  <a:pt x="24" y="43"/>
                                </a:lnTo>
                                <a:lnTo>
                                  <a:pt x="28" y="43"/>
                                </a:lnTo>
                                <a:lnTo>
                                  <a:pt x="33" y="38"/>
                                </a:lnTo>
                                <a:lnTo>
                                  <a:pt x="33" y="34"/>
                                </a:lnTo>
                                <a:lnTo>
                                  <a:pt x="33" y="29"/>
                                </a:lnTo>
                                <a:lnTo>
                                  <a:pt x="33" y="19"/>
                                </a:lnTo>
                                <a:lnTo>
                                  <a:pt x="33" y="14"/>
                                </a:lnTo>
                                <a:lnTo>
                                  <a:pt x="28" y="14"/>
                                </a:lnTo>
                                <a:lnTo>
                                  <a:pt x="19" y="10"/>
                                </a:lnTo>
                                <a:lnTo>
                                  <a:pt x="9" y="14"/>
                                </a:lnTo>
                                <a:lnTo>
                                  <a:pt x="4" y="24"/>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60"/>
                        <wps:cNvSpPr>
                          <a:spLocks noChangeArrowheads="1"/>
                        </wps:cNvSpPr>
                        <wps:spPr bwMode="auto">
                          <a:xfrm>
                            <a:off x="15240" y="1449070"/>
                            <a:ext cx="4641850" cy="889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61"/>
                        <wps:cNvSpPr>
                          <a:spLocks/>
                        </wps:cNvSpPr>
                        <wps:spPr bwMode="auto">
                          <a:xfrm>
                            <a:off x="4641850" y="1421765"/>
                            <a:ext cx="60960" cy="63500"/>
                          </a:xfrm>
                          <a:custGeom>
                            <a:avLst/>
                            <a:gdLst>
                              <a:gd name="T0" fmla="*/ 96 w 96"/>
                              <a:gd name="T1" fmla="*/ 48 h 100"/>
                              <a:gd name="T2" fmla="*/ 0 w 96"/>
                              <a:gd name="T3" fmla="*/ 100 h 100"/>
                              <a:gd name="T4" fmla="*/ 5 w 96"/>
                              <a:gd name="T5" fmla="*/ 96 h 100"/>
                              <a:gd name="T6" fmla="*/ 5 w 96"/>
                              <a:gd name="T7" fmla="*/ 86 h 100"/>
                              <a:gd name="T8" fmla="*/ 10 w 96"/>
                              <a:gd name="T9" fmla="*/ 81 h 100"/>
                              <a:gd name="T10" fmla="*/ 10 w 96"/>
                              <a:gd name="T11" fmla="*/ 76 h 100"/>
                              <a:gd name="T12" fmla="*/ 10 w 96"/>
                              <a:gd name="T13" fmla="*/ 72 h 100"/>
                              <a:gd name="T14" fmla="*/ 14 w 96"/>
                              <a:gd name="T15" fmla="*/ 62 h 100"/>
                              <a:gd name="T16" fmla="*/ 14 w 96"/>
                              <a:gd name="T17" fmla="*/ 57 h 100"/>
                              <a:gd name="T18" fmla="*/ 14 w 96"/>
                              <a:gd name="T19" fmla="*/ 48 h 100"/>
                              <a:gd name="T20" fmla="*/ 14 w 96"/>
                              <a:gd name="T21" fmla="*/ 43 h 100"/>
                              <a:gd name="T22" fmla="*/ 14 w 96"/>
                              <a:gd name="T23" fmla="*/ 38 h 100"/>
                              <a:gd name="T24" fmla="*/ 10 w 96"/>
                              <a:gd name="T25" fmla="*/ 28 h 100"/>
                              <a:gd name="T26" fmla="*/ 10 w 96"/>
                              <a:gd name="T27" fmla="*/ 24 h 100"/>
                              <a:gd name="T28" fmla="*/ 10 w 96"/>
                              <a:gd name="T29" fmla="*/ 19 h 100"/>
                              <a:gd name="T30" fmla="*/ 5 w 96"/>
                              <a:gd name="T31" fmla="*/ 9 h 100"/>
                              <a:gd name="T32" fmla="*/ 5 w 96"/>
                              <a:gd name="T33" fmla="*/ 4 h 100"/>
                              <a:gd name="T34" fmla="*/ 0 w 96"/>
                              <a:gd name="T35" fmla="*/ 0 h 100"/>
                              <a:gd name="T36" fmla="*/ 96 w 96"/>
                              <a:gd name="T37" fmla="*/ 4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 h="100">
                                <a:moveTo>
                                  <a:pt x="96" y="48"/>
                                </a:moveTo>
                                <a:lnTo>
                                  <a:pt x="0" y="100"/>
                                </a:lnTo>
                                <a:lnTo>
                                  <a:pt x="5" y="96"/>
                                </a:lnTo>
                                <a:lnTo>
                                  <a:pt x="5" y="86"/>
                                </a:lnTo>
                                <a:lnTo>
                                  <a:pt x="10" y="81"/>
                                </a:lnTo>
                                <a:lnTo>
                                  <a:pt x="10" y="76"/>
                                </a:lnTo>
                                <a:lnTo>
                                  <a:pt x="10" y="72"/>
                                </a:lnTo>
                                <a:lnTo>
                                  <a:pt x="14" y="62"/>
                                </a:lnTo>
                                <a:lnTo>
                                  <a:pt x="14" y="57"/>
                                </a:lnTo>
                                <a:lnTo>
                                  <a:pt x="14" y="48"/>
                                </a:lnTo>
                                <a:lnTo>
                                  <a:pt x="14" y="43"/>
                                </a:lnTo>
                                <a:lnTo>
                                  <a:pt x="14" y="38"/>
                                </a:lnTo>
                                <a:lnTo>
                                  <a:pt x="10" y="28"/>
                                </a:lnTo>
                                <a:lnTo>
                                  <a:pt x="10" y="24"/>
                                </a:lnTo>
                                <a:lnTo>
                                  <a:pt x="10" y="19"/>
                                </a:lnTo>
                                <a:lnTo>
                                  <a:pt x="5" y="9"/>
                                </a:lnTo>
                                <a:lnTo>
                                  <a:pt x="5" y="4"/>
                                </a:lnTo>
                                <a:lnTo>
                                  <a:pt x="0" y="0"/>
                                </a:lnTo>
                                <a:lnTo>
                                  <a:pt x="96"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2"/>
                        <wps:cNvSpPr>
                          <a:spLocks/>
                        </wps:cNvSpPr>
                        <wps:spPr bwMode="auto">
                          <a:xfrm>
                            <a:off x="1761490" y="106680"/>
                            <a:ext cx="170815" cy="180340"/>
                          </a:xfrm>
                          <a:custGeom>
                            <a:avLst/>
                            <a:gdLst>
                              <a:gd name="T0" fmla="*/ 269 w 269"/>
                              <a:gd name="T1" fmla="*/ 284 h 284"/>
                              <a:gd name="T2" fmla="*/ 135 w 269"/>
                              <a:gd name="T3" fmla="*/ 0 h 284"/>
                              <a:gd name="T4" fmla="*/ 0 w 269"/>
                              <a:gd name="T5" fmla="*/ 284 h 284"/>
                              <a:gd name="T6" fmla="*/ 269 w 269"/>
                              <a:gd name="T7" fmla="*/ 284 h 284"/>
                            </a:gdLst>
                            <a:ahLst/>
                            <a:cxnLst>
                              <a:cxn ang="0">
                                <a:pos x="T0" y="T1"/>
                              </a:cxn>
                              <a:cxn ang="0">
                                <a:pos x="T2" y="T3"/>
                              </a:cxn>
                              <a:cxn ang="0">
                                <a:pos x="T4" y="T5"/>
                              </a:cxn>
                              <a:cxn ang="0">
                                <a:pos x="T6" y="T7"/>
                              </a:cxn>
                            </a:cxnLst>
                            <a:rect l="0" t="0" r="r" b="b"/>
                            <a:pathLst>
                              <a:path w="269" h="284">
                                <a:moveTo>
                                  <a:pt x="269" y="284"/>
                                </a:moveTo>
                                <a:lnTo>
                                  <a:pt x="135" y="0"/>
                                </a:lnTo>
                                <a:lnTo>
                                  <a:pt x="0" y="284"/>
                                </a:lnTo>
                                <a:lnTo>
                                  <a:pt x="269"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3"/>
                        <wps:cNvSpPr>
                          <a:spLocks noEditPoints="1"/>
                        </wps:cNvSpPr>
                        <wps:spPr bwMode="auto">
                          <a:xfrm>
                            <a:off x="1755775" y="97790"/>
                            <a:ext cx="182880" cy="191770"/>
                          </a:xfrm>
                          <a:custGeom>
                            <a:avLst/>
                            <a:gdLst>
                              <a:gd name="T0" fmla="*/ 139 w 288"/>
                              <a:gd name="T1" fmla="*/ 9 h 302"/>
                              <a:gd name="T2" fmla="*/ 148 w 288"/>
                              <a:gd name="T3" fmla="*/ 9 h 302"/>
                              <a:gd name="T4" fmla="*/ 283 w 288"/>
                              <a:gd name="T5" fmla="*/ 293 h 302"/>
                              <a:gd name="T6" fmla="*/ 273 w 288"/>
                              <a:gd name="T7" fmla="*/ 298 h 302"/>
                              <a:gd name="T8" fmla="*/ 139 w 288"/>
                              <a:gd name="T9" fmla="*/ 14 h 302"/>
                              <a:gd name="T10" fmla="*/ 139 w 288"/>
                              <a:gd name="T11" fmla="*/ 9 h 302"/>
                              <a:gd name="T12" fmla="*/ 139 w 288"/>
                              <a:gd name="T13" fmla="*/ 9 h 302"/>
                              <a:gd name="T14" fmla="*/ 144 w 288"/>
                              <a:gd name="T15" fmla="*/ 0 h 302"/>
                              <a:gd name="T16" fmla="*/ 148 w 288"/>
                              <a:gd name="T17" fmla="*/ 9 h 302"/>
                              <a:gd name="T18" fmla="*/ 139 w 288"/>
                              <a:gd name="T19" fmla="*/ 9 h 302"/>
                              <a:gd name="T20" fmla="*/ 9 w 288"/>
                              <a:gd name="T21" fmla="*/ 302 h 302"/>
                              <a:gd name="T22" fmla="*/ 4 w 288"/>
                              <a:gd name="T23" fmla="*/ 293 h 302"/>
                              <a:gd name="T24" fmla="*/ 139 w 288"/>
                              <a:gd name="T25" fmla="*/ 9 h 302"/>
                              <a:gd name="T26" fmla="*/ 148 w 288"/>
                              <a:gd name="T27" fmla="*/ 14 h 302"/>
                              <a:gd name="T28" fmla="*/ 14 w 288"/>
                              <a:gd name="T29" fmla="*/ 298 h 302"/>
                              <a:gd name="T30" fmla="*/ 9 w 288"/>
                              <a:gd name="T31" fmla="*/ 302 h 302"/>
                              <a:gd name="T32" fmla="*/ 9 w 288"/>
                              <a:gd name="T33" fmla="*/ 302 h 302"/>
                              <a:gd name="T34" fmla="*/ 0 w 288"/>
                              <a:gd name="T35" fmla="*/ 302 h 302"/>
                              <a:gd name="T36" fmla="*/ 4 w 288"/>
                              <a:gd name="T37" fmla="*/ 293 h 302"/>
                              <a:gd name="T38" fmla="*/ 9 w 288"/>
                              <a:gd name="T39" fmla="*/ 302 h 302"/>
                              <a:gd name="T40" fmla="*/ 283 w 288"/>
                              <a:gd name="T41" fmla="*/ 293 h 302"/>
                              <a:gd name="T42" fmla="*/ 278 w 288"/>
                              <a:gd name="T43" fmla="*/ 302 h 302"/>
                              <a:gd name="T44" fmla="*/ 9 w 288"/>
                              <a:gd name="T45" fmla="*/ 302 h 302"/>
                              <a:gd name="T46" fmla="*/ 9 w 288"/>
                              <a:gd name="T47" fmla="*/ 293 h 302"/>
                              <a:gd name="T48" fmla="*/ 278 w 288"/>
                              <a:gd name="T49" fmla="*/ 293 h 302"/>
                              <a:gd name="T50" fmla="*/ 283 w 288"/>
                              <a:gd name="T51" fmla="*/ 293 h 302"/>
                              <a:gd name="T52" fmla="*/ 283 w 288"/>
                              <a:gd name="T53" fmla="*/ 293 h 302"/>
                              <a:gd name="T54" fmla="*/ 288 w 288"/>
                              <a:gd name="T55" fmla="*/ 302 h 302"/>
                              <a:gd name="T56" fmla="*/ 278 w 288"/>
                              <a:gd name="T57" fmla="*/ 302 h 302"/>
                              <a:gd name="T58" fmla="*/ 283 w 288"/>
                              <a:gd name="T59" fmla="*/ 293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8" h="302">
                                <a:moveTo>
                                  <a:pt x="139" y="9"/>
                                </a:moveTo>
                                <a:lnTo>
                                  <a:pt x="148" y="9"/>
                                </a:lnTo>
                                <a:lnTo>
                                  <a:pt x="283" y="293"/>
                                </a:lnTo>
                                <a:lnTo>
                                  <a:pt x="273" y="298"/>
                                </a:lnTo>
                                <a:lnTo>
                                  <a:pt x="139" y="14"/>
                                </a:lnTo>
                                <a:lnTo>
                                  <a:pt x="139" y="9"/>
                                </a:lnTo>
                                <a:close/>
                                <a:moveTo>
                                  <a:pt x="139" y="9"/>
                                </a:moveTo>
                                <a:lnTo>
                                  <a:pt x="144" y="0"/>
                                </a:lnTo>
                                <a:lnTo>
                                  <a:pt x="148" y="9"/>
                                </a:lnTo>
                                <a:lnTo>
                                  <a:pt x="139" y="9"/>
                                </a:lnTo>
                                <a:close/>
                                <a:moveTo>
                                  <a:pt x="9" y="302"/>
                                </a:moveTo>
                                <a:lnTo>
                                  <a:pt x="4" y="293"/>
                                </a:lnTo>
                                <a:lnTo>
                                  <a:pt x="139" y="9"/>
                                </a:lnTo>
                                <a:lnTo>
                                  <a:pt x="148" y="14"/>
                                </a:lnTo>
                                <a:lnTo>
                                  <a:pt x="14" y="298"/>
                                </a:lnTo>
                                <a:lnTo>
                                  <a:pt x="9" y="302"/>
                                </a:lnTo>
                                <a:close/>
                                <a:moveTo>
                                  <a:pt x="9" y="302"/>
                                </a:moveTo>
                                <a:lnTo>
                                  <a:pt x="0" y="302"/>
                                </a:lnTo>
                                <a:lnTo>
                                  <a:pt x="4" y="293"/>
                                </a:lnTo>
                                <a:lnTo>
                                  <a:pt x="9" y="302"/>
                                </a:lnTo>
                                <a:close/>
                                <a:moveTo>
                                  <a:pt x="283" y="293"/>
                                </a:moveTo>
                                <a:lnTo>
                                  <a:pt x="278" y="302"/>
                                </a:lnTo>
                                <a:lnTo>
                                  <a:pt x="9" y="302"/>
                                </a:lnTo>
                                <a:lnTo>
                                  <a:pt x="9" y="293"/>
                                </a:lnTo>
                                <a:lnTo>
                                  <a:pt x="278" y="293"/>
                                </a:lnTo>
                                <a:lnTo>
                                  <a:pt x="283" y="293"/>
                                </a:lnTo>
                                <a:close/>
                                <a:moveTo>
                                  <a:pt x="283" y="293"/>
                                </a:moveTo>
                                <a:lnTo>
                                  <a:pt x="288" y="302"/>
                                </a:lnTo>
                                <a:lnTo>
                                  <a:pt x="278" y="302"/>
                                </a:lnTo>
                                <a:lnTo>
                                  <a:pt x="283" y="29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64"/>
                        <wps:cNvSpPr>
                          <a:spLocks noChangeArrowheads="1"/>
                        </wps:cNvSpPr>
                        <wps:spPr bwMode="auto">
                          <a:xfrm>
                            <a:off x="606425" y="106680"/>
                            <a:ext cx="6350" cy="278193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65"/>
                        <wps:cNvSpPr>
                          <a:spLocks/>
                        </wps:cNvSpPr>
                        <wps:spPr bwMode="auto">
                          <a:xfrm>
                            <a:off x="579120" y="18415"/>
                            <a:ext cx="60960" cy="94615"/>
                          </a:xfrm>
                          <a:custGeom>
                            <a:avLst/>
                            <a:gdLst>
                              <a:gd name="T0" fmla="*/ 0 w 96"/>
                              <a:gd name="T1" fmla="*/ 149 h 149"/>
                              <a:gd name="T2" fmla="*/ 48 w 96"/>
                              <a:gd name="T3" fmla="*/ 0 h 149"/>
                              <a:gd name="T4" fmla="*/ 96 w 96"/>
                              <a:gd name="T5" fmla="*/ 149 h 149"/>
                              <a:gd name="T6" fmla="*/ 0 w 96"/>
                              <a:gd name="T7" fmla="*/ 149 h 149"/>
                            </a:gdLst>
                            <a:ahLst/>
                            <a:cxnLst>
                              <a:cxn ang="0">
                                <a:pos x="T0" y="T1"/>
                              </a:cxn>
                              <a:cxn ang="0">
                                <a:pos x="T2" y="T3"/>
                              </a:cxn>
                              <a:cxn ang="0">
                                <a:pos x="T4" y="T5"/>
                              </a:cxn>
                              <a:cxn ang="0">
                                <a:pos x="T6" y="T7"/>
                              </a:cxn>
                            </a:cxnLst>
                            <a:rect l="0" t="0" r="r" b="b"/>
                            <a:pathLst>
                              <a:path w="96" h="149">
                                <a:moveTo>
                                  <a:pt x="0" y="149"/>
                                </a:moveTo>
                                <a:lnTo>
                                  <a:pt x="48" y="0"/>
                                </a:lnTo>
                                <a:lnTo>
                                  <a:pt x="96" y="149"/>
                                </a:lnTo>
                                <a:lnTo>
                                  <a:pt x="0" y="14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6"/>
                        <wps:cNvSpPr>
                          <a:spLocks noEditPoints="1"/>
                        </wps:cNvSpPr>
                        <wps:spPr bwMode="auto">
                          <a:xfrm>
                            <a:off x="521335" y="1445895"/>
                            <a:ext cx="176530" cy="189230"/>
                          </a:xfrm>
                          <a:custGeom>
                            <a:avLst/>
                            <a:gdLst>
                              <a:gd name="T0" fmla="*/ 134 w 278"/>
                              <a:gd name="T1" fmla="*/ 10 h 298"/>
                              <a:gd name="T2" fmla="*/ 144 w 278"/>
                              <a:gd name="T3" fmla="*/ 10 h 298"/>
                              <a:gd name="T4" fmla="*/ 278 w 278"/>
                              <a:gd name="T5" fmla="*/ 293 h 298"/>
                              <a:gd name="T6" fmla="*/ 269 w 278"/>
                              <a:gd name="T7" fmla="*/ 298 h 298"/>
                              <a:gd name="T8" fmla="*/ 134 w 278"/>
                              <a:gd name="T9" fmla="*/ 14 h 298"/>
                              <a:gd name="T10" fmla="*/ 134 w 278"/>
                              <a:gd name="T11" fmla="*/ 10 h 298"/>
                              <a:gd name="T12" fmla="*/ 134 w 278"/>
                              <a:gd name="T13" fmla="*/ 10 h 298"/>
                              <a:gd name="T14" fmla="*/ 139 w 278"/>
                              <a:gd name="T15" fmla="*/ 0 h 298"/>
                              <a:gd name="T16" fmla="*/ 144 w 278"/>
                              <a:gd name="T17" fmla="*/ 10 h 298"/>
                              <a:gd name="T18" fmla="*/ 134 w 278"/>
                              <a:gd name="T19" fmla="*/ 10 h 298"/>
                              <a:gd name="T20" fmla="*/ 0 w 278"/>
                              <a:gd name="T21" fmla="*/ 293 h 298"/>
                              <a:gd name="T22" fmla="*/ 134 w 278"/>
                              <a:gd name="T23" fmla="*/ 10 h 298"/>
                              <a:gd name="T24" fmla="*/ 144 w 278"/>
                              <a:gd name="T25" fmla="*/ 14 h 298"/>
                              <a:gd name="T26" fmla="*/ 9 w 278"/>
                              <a:gd name="T27" fmla="*/ 298 h 298"/>
                              <a:gd name="T28" fmla="*/ 0 w 278"/>
                              <a:gd name="T29" fmla="*/ 293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8" h="298">
                                <a:moveTo>
                                  <a:pt x="134" y="10"/>
                                </a:moveTo>
                                <a:lnTo>
                                  <a:pt x="144" y="10"/>
                                </a:lnTo>
                                <a:lnTo>
                                  <a:pt x="278" y="293"/>
                                </a:lnTo>
                                <a:lnTo>
                                  <a:pt x="269" y="298"/>
                                </a:lnTo>
                                <a:lnTo>
                                  <a:pt x="134" y="14"/>
                                </a:lnTo>
                                <a:lnTo>
                                  <a:pt x="134" y="10"/>
                                </a:lnTo>
                                <a:close/>
                                <a:moveTo>
                                  <a:pt x="134" y="10"/>
                                </a:moveTo>
                                <a:lnTo>
                                  <a:pt x="139" y="0"/>
                                </a:lnTo>
                                <a:lnTo>
                                  <a:pt x="144" y="10"/>
                                </a:lnTo>
                                <a:lnTo>
                                  <a:pt x="134" y="10"/>
                                </a:lnTo>
                                <a:close/>
                                <a:moveTo>
                                  <a:pt x="0" y="293"/>
                                </a:moveTo>
                                <a:lnTo>
                                  <a:pt x="134" y="10"/>
                                </a:lnTo>
                                <a:lnTo>
                                  <a:pt x="144" y="14"/>
                                </a:lnTo>
                                <a:lnTo>
                                  <a:pt x="9" y="298"/>
                                </a:lnTo>
                                <a:lnTo>
                                  <a:pt x="0" y="29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7"/>
                        <wps:cNvSpPr>
                          <a:spLocks/>
                        </wps:cNvSpPr>
                        <wps:spPr bwMode="auto">
                          <a:xfrm>
                            <a:off x="3328035" y="1442720"/>
                            <a:ext cx="21590" cy="21590"/>
                          </a:xfrm>
                          <a:custGeom>
                            <a:avLst/>
                            <a:gdLst>
                              <a:gd name="T0" fmla="*/ 0 w 34"/>
                              <a:gd name="T1" fmla="*/ 15 h 34"/>
                              <a:gd name="T2" fmla="*/ 5 w 34"/>
                              <a:gd name="T3" fmla="*/ 15 h 34"/>
                              <a:gd name="T4" fmla="*/ 5 w 34"/>
                              <a:gd name="T5" fmla="*/ 10 h 34"/>
                              <a:gd name="T6" fmla="*/ 5 w 34"/>
                              <a:gd name="T7" fmla="*/ 5 h 34"/>
                              <a:gd name="T8" fmla="*/ 5 w 34"/>
                              <a:gd name="T9" fmla="*/ 5 h 34"/>
                              <a:gd name="T10" fmla="*/ 10 w 34"/>
                              <a:gd name="T11" fmla="*/ 0 h 34"/>
                              <a:gd name="T12" fmla="*/ 10 w 34"/>
                              <a:gd name="T13" fmla="*/ 0 h 34"/>
                              <a:gd name="T14" fmla="*/ 15 w 34"/>
                              <a:gd name="T15" fmla="*/ 0 h 34"/>
                              <a:gd name="T16" fmla="*/ 20 w 34"/>
                              <a:gd name="T17" fmla="*/ 0 h 34"/>
                              <a:gd name="T18" fmla="*/ 24 w 34"/>
                              <a:gd name="T19" fmla="*/ 0 h 34"/>
                              <a:gd name="T20" fmla="*/ 24 w 34"/>
                              <a:gd name="T21" fmla="*/ 0 h 34"/>
                              <a:gd name="T22" fmla="*/ 29 w 34"/>
                              <a:gd name="T23" fmla="*/ 0 h 34"/>
                              <a:gd name="T24" fmla="*/ 29 w 34"/>
                              <a:gd name="T25" fmla="*/ 5 h 34"/>
                              <a:gd name="T26" fmla="*/ 34 w 34"/>
                              <a:gd name="T27" fmla="*/ 5 h 34"/>
                              <a:gd name="T28" fmla="*/ 34 w 34"/>
                              <a:gd name="T29" fmla="*/ 10 h 34"/>
                              <a:gd name="T30" fmla="*/ 34 w 34"/>
                              <a:gd name="T31" fmla="*/ 15 h 34"/>
                              <a:gd name="T32" fmla="*/ 34 w 34"/>
                              <a:gd name="T33" fmla="*/ 15 h 34"/>
                              <a:gd name="T34" fmla="*/ 34 w 34"/>
                              <a:gd name="T35" fmla="*/ 19 h 34"/>
                              <a:gd name="T36" fmla="*/ 34 w 34"/>
                              <a:gd name="T37" fmla="*/ 24 h 34"/>
                              <a:gd name="T38" fmla="*/ 34 w 34"/>
                              <a:gd name="T39" fmla="*/ 29 h 34"/>
                              <a:gd name="T40" fmla="*/ 29 w 34"/>
                              <a:gd name="T41" fmla="*/ 29 h 34"/>
                              <a:gd name="T42" fmla="*/ 29 w 34"/>
                              <a:gd name="T43" fmla="*/ 34 h 34"/>
                              <a:gd name="T44" fmla="*/ 24 w 34"/>
                              <a:gd name="T45" fmla="*/ 34 h 34"/>
                              <a:gd name="T46" fmla="*/ 24 w 34"/>
                              <a:gd name="T47" fmla="*/ 34 h 34"/>
                              <a:gd name="T48" fmla="*/ 20 w 34"/>
                              <a:gd name="T49" fmla="*/ 34 h 34"/>
                              <a:gd name="T50" fmla="*/ 15 w 34"/>
                              <a:gd name="T51" fmla="*/ 34 h 34"/>
                              <a:gd name="T52" fmla="*/ 10 w 34"/>
                              <a:gd name="T53" fmla="*/ 34 h 34"/>
                              <a:gd name="T54" fmla="*/ 10 w 34"/>
                              <a:gd name="T55" fmla="*/ 34 h 34"/>
                              <a:gd name="T56" fmla="*/ 5 w 34"/>
                              <a:gd name="T57" fmla="*/ 29 h 34"/>
                              <a:gd name="T58" fmla="*/ 5 w 34"/>
                              <a:gd name="T59" fmla="*/ 29 h 34"/>
                              <a:gd name="T60" fmla="*/ 5 w 34"/>
                              <a:gd name="T61" fmla="*/ 24 h 34"/>
                              <a:gd name="T62" fmla="*/ 5 w 34"/>
                              <a:gd name="T63" fmla="*/ 19 h 34"/>
                              <a:gd name="T64" fmla="*/ 0 w 34"/>
                              <a:gd name="T65"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0" y="15"/>
                                </a:moveTo>
                                <a:lnTo>
                                  <a:pt x="5" y="15"/>
                                </a:lnTo>
                                <a:lnTo>
                                  <a:pt x="5" y="10"/>
                                </a:lnTo>
                                <a:lnTo>
                                  <a:pt x="5" y="5"/>
                                </a:lnTo>
                                <a:lnTo>
                                  <a:pt x="5" y="5"/>
                                </a:lnTo>
                                <a:lnTo>
                                  <a:pt x="10" y="0"/>
                                </a:lnTo>
                                <a:lnTo>
                                  <a:pt x="10" y="0"/>
                                </a:lnTo>
                                <a:lnTo>
                                  <a:pt x="15" y="0"/>
                                </a:lnTo>
                                <a:lnTo>
                                  <a:pt x="20" y="0"/>
                                </a:lnTo>
                                <a:lnTo>
                                  <a:pt x="24" y="0"/>
                                </a:lnTo>
                                <a:lnTo>
                                  <a:pt x="24" y="0"/>
                                </a:lnTo>
                                <a:lnTo>
                                  <a:pt x="29" y="0"/>
                                </a:lnTo>
                                <a:lnTo>
                                  <a:pt x="29" y="5"/>
                                </a:lnTo>
                                <a:lnTo>
                                  <a:pt x="34" y="5"/>
                                </a:lnTo>
                                <a:lnTo>
                                  <a:pt x="34" y="10"/>
                                </a:lnTo>
                                <a:lnTo>
                                  <a:pt x="34" y="15"/>
                                </a:lnTo>
                                <a:lnTo>
                                  <a:pt x="34" y="15"/>
                                </a:lnTo>
                                <a:lnTo>
                                  <a:pt x="34" y="19"/>
                                </a:lnTo>
                                <a:lnTo>
                                  <a:pt x="34" y="24"/>
                                </a:lnTo>
                                <a:lnTo>
                                  <a:pt x="34" y="29"/>
                                </a:lnTo>
                                <a:lnTo>
                                  <a:pt x="29" y="29"/>
                                </a:lnTo>
                                <a:lnTo>
                                  <a:pt x="29" y="34"/>
                                </a:lnTo>
                                <a:lnTo>
                                  <a:pt x="24" y="34"/>
                                </a:lnTo>
                                <a:lnTo>
                                  <a:pt x="24" y="34"/>
                                </a:lnTo>
                                <a:lnTo>
                                  <a:pt x="20" y="34"/>
                                </a:lnTo>
                                <a:lnTo>
                                  <a:pt x="15" y="34"/>
                                </a:lnTo>
                                <a:lnTo>
                                  <a:pt x="10" y="34"/>
                                </a:lnTo>
                                <a:lnTo>
                                  <a:pt x="10" y="34"/>
                                </a:lnTo>
                                <a:lnTo>
                                  <a:pt x="5" y="29"/>
                                </a:lnTo>
                                <a:lnTo>
                                  <a:pt x="5" y="29"/>
                                </a:lnTo>
                                <a:lnTo>
                                  <a:pt x="5" y="24"/>
                                </a:lnTo>
                                <a:lnTo>
                                  <a:pt x="5"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8"/>
                        <wps:cNvSpPr>
                          <a:spLocks noEditPoints="1"/>
                        </wps:cNvSpPr>
                        <wps:spPr bwMode="auto">
                          <a:xfrm>
                            <a:off x="3325495" y="1439545"/>
                            <a:ext cx="27305" cy="27940"/>
                          </a:xfrm>
                          <a:custGeom>
                            <a:avLst/>
                            <a:gdLst>
                              <a:gd name="T0" fmla="*/ 4 w 43"/>
                              <a:gd name="T1" fmla="*/ 15 h 44"/>
                              <a:gd name="T2" fmla="*/ 14 w 43"/>
                              <a:gd name="T3" fmla="*/ 20 h 44"/>
                              <a:gd name="T4" fmla="*/ 0 w 43"/>
                              <a:gd name="T5" fmla="*/ 15 h 44"/>
                              <a:gd name="T6" fmla="*/ 0 w 43"/>
                              <a:gd name="T7" fmla="*/ 15 h 44"/>
                              <a:gd name="T8" fmla="*/ 4 w 43"/>
                              <a:gd name="T9" fmla="*/ 10 h 44"/>
                              <a:gd name="T10" fmla="*/ 14 w 43"/>
                              <a:gd name="T11" fmla="*/ 15 h 44"/>
                              <a:gd name="T12" fmla="*/ 4 w 43"/>
                              <a:gd name="T13" fmla="*/ 5 h 44"/>
                              <a:gd name="T14" fmla="*/ 4 w 43"/>
                              <a:gd name="T15" fmla="*/ 5 h 44"/>
                              <a:gd name="T16" fmla="*/ 19 w 43"/>
                              <a:gd name="T17" fmla="*/ 10 h 44"/>
                              <a:gd name="T18" fmla="*/ 14 w 43"/>
                              <a:gd name="T19" fmla="*/ 0 h 44"/>
                              <a:gd name="T20" fmla="*/ 14 w 43"/>
                              <a:gd name="T21" fmla="*/ 0 h 44"/>
                              <a:gd name="T22" fmla="*/ 19 w 43"/>
                              <a:gd name="T23" fmla="*/ 0 h 44"/>
                              <a:gd name="T24" fmla="*/ 19 w 43"/>
                              <a:gd name="T25" fmla="*/ 10 h 44"/>
                              <a:gd name="T26" fmla="*/ 19 w 43"/>
                              <a:gd name="T27" fmla="*/ 0 h 44"/>
                              <a:gd name="T28" fmla="*/ 19 w 43"/>
                              <a:gd name="T29" fmla="*/ 0 h 44"/>
                              <a:gd name="T30" fmla="*/ 28 w 43"/>
                              <a:gd name="T31" fmla="*/ 0 h 44"/>
                              <a:gd name="T32" fmla="*/ 28 w 43"/>
                              <a:gd name="T33" fmla="*/ 10 h 44"/>
                              <a:gd name="T34" fmla="*/ 28 w 43"/>
                              <a:gd name="T35" fmla="*/ 0 h 44"/>
                              <a:gd name="T36" fmla="*/ 28 w 43"/>
                              <a:gd name="T37" fmla="*/ 0 h 44"/>
                              <a:gd name="T38" fmla="*/ 33 w 43"/>
                              <a:gd name="T39" fmla="*/ 5 h 44"/>
                              <a:gd name="T40" fmla="*/ 33 w 43"/>
                              <a:gd name="T41" fmla="*/ 5 h 44"/>
                              <a:gd name="T42" fmla="*/ 38 w 43"/>
                              <a:gd name="T43" fmla="*/ 5 h 44"/>
                              <a:gd name="T44" fmla="*/ 33 w 43"/>
                              <a:gd name="T45" fmla="*/ 15 h 44"/>
                              <a:gd name="T46" fmla="*/ 43 w 43"/>
                              <a:gd name="T47" fmla="*/ 10 h 44"/>
                              <a:gd name="T48" fmla="*/ 43 w 43"/>
                              <a:gd name="T49" fmla="*/ 10 h 44"/>
                              <a:gd name="T50" fmla="*/ 43 w 43"/>
                              <a:gd name="T51" fmla="*/ 10 h 44"/>
                              <a:gd name="T52" fmla="*/ 43 w 43"/>
                              <a:gd name="T53" fmla="*/ 10 h 44"/>
                              <a:gd name="T54" fmla="*/ 43 w 43"/>
                              <a:gd name="T55" fmla="*/ 15 h 44"/>
                              <a:gd name="T56" fmla="*/ 43 w 43"/>
                              <a:gd name="T57" fmla="*/ 15 h 44"/>
                              <a:gd name="T58" fmla="*/ 33 w 43"/>
                              <a:gd name="T59" fmla="*/ 20 h 44"/>
                              <a:gd name="T60" fmla="*/ 33 w 43"/>
                              <a:gd name="T61" fmla="*/ 24 h 44"/>
                              <a:gd name="T62" fmla="*/ 43 w 43"/>
                              <a:gd name="T63" fmla="*/ 24 h 44"/>
                              <a:gd name="T64" fmla="*/ 33 w 43"/>
                              <a:gd name="T65" fmla="*/ 29 h 44"/>
                              <a:gd name="T66" fmla="*/ 33 w 43"/>
                              <a:gd name="T67" fmla="*/ 29 h 44"/>
                              <a:gd name="T68" fmla="*/ 33 w 43"/>
                              <a:gd name="T69" fmla="*/ 29 h 44"/>
                              <a:gd name="T70" fmla="*/ 43 w 43"/>
                              <a:gd name="T71" fmla="*/ 34 h 44"/>
                              <a:gd name="T72" fmla="*/ 33 w 43"/>
                              <a:gd name="T73" fmla="*/ 29 h 44"/>
                              <a:gd name="T74" fmla="*/ 33 w 43"/>
                              <a:gd name="T75" fmla="*/ 29 h 44"/>
                              <a:gd name="T76" fmla="*/ 28 w 43"/>
                              <a:gd name="T77" fmla="*/ 34 h 44"/>
                              <a:gd name="T78" fmla="*/ 38 w 43"/>
                              <a:gd name="T79" fmla="*/ 39 h 44"/>
                              <a:gd name="T80" fmla="*/ 28 w 43"/>
                              <a:gd name="T81" fmla="*/ 34 h 44"/>
                              <a:gd name="T82" fmla="*/ 28 w 43"/>
                              <a:gd name="T83" fmla="*/ 34 h 44"/>
                              <a:gd name="T84" fmla="*/ 24 w 43"/>
                              <a:gd name="T85" fmla="*/ 34 h 44"/>
                              <a:gd name="T86" fmla="*/ 28 w 43"/>
                              <a:gd name="T87" fmla="*/ 44 h 44"/>
                              <a:gd name="T88" fmla="*/ 28 w 43"/>
                              <a:gd name="T89" fmla="*/ 34 h 44"/>
                              <a:gd name="T90" fmla="*/ 19 w 43"/>
                              <a:gd name="T91" fmla="*/ 34 h 44"/>
                              <a:gd name="T92" fmla="*/ 19 w 43"/>
                              <a:gd name="T93" fmla="*/ 44 h 44"/>
                              <a:gd name="T94" fmla="*/ 19 w 43"/>
                              <a:gd name="T95" fmla="*/ 34 h 44"/>
                              <a:gd name="T96" fmla="*/ 14 w 43"/>
                              <a:gd name="T97" fmla="*/ 44 h 44"/>
                              <a:gd name="T98" fmla="*/ 14 w 43"/>
                              <a:gd name="T99" fmla="*/ 34 h 44"/>
                              <a:gd name="T100" fmla="*/ 9 w 43"/>
                              <a:gd name="T101" fmla="*/ 44 h 44"/>
                              <a:gd name="T102" fmla="*/ 14 w 43"/>
                              <a:gd name="T103" fmla="*/ 29 h 44"/>
                              <a:gd name="T104" fmla="*/ 9 w 43"/>
                              <a:gd name="T105" fmla="*/ 39 h 44"/>
                              <a:gd name="T106" fmla="*/ 14 w 43"/>
                              <a:gd name="T107" fmla="*/ 29 h 44"/>
                              <a:gd name="T108" fmla="*/ 14 w 43"/>
                              <a:gd name="T109" fmla="*/ 29 h 44"/>
                              <a:gd name="T110" fmla="*/ 14 w 43"/>
                              <a:gd name="T111" fmla="*/ 24 h 44"/>
                              <a:gd name="T112" fmla="*/ 4 w 43"/>
                              <a:gd name="T113" fmla="*/ 34 h 44"/>
                              <a:gd name="T114" fmla="*/ 14 w 43"/>
                              <a:gd name="T115" fmla="*/ 24 h 44"/>
                              <a:gd name="T116" fmla="*/ 14 w 43"/>
                              <a:gd name="T117" fmla="*/ 24 h 44"/>
                              <a:gd name="T118" fmla="*/ 14 w 43"/>
                              <a:gd name="T119" fmla="*/ 2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3" h="44">
                                <a:moveTo>
                                  <a:pt x="14" y="20"/>
                                </a:moveTo>
                                <a:lnTo>
                                  <a:pt x="14" y="20"/>
                                </a:lnTo>
                                <a:lnTo>
                                  <a:pt x="9" y="24"/>
                                </a:lnTo>
                                <a:lnTo>
                                  <a:pt x="0" y="20"/>
                                </a:lnTo>
                                <a:lnTo>
                                  <a:pt x="4" y="15"/>
                                </a:lnTo>
                                <a:lnTo>
                                  <a:pt x="14" y="20"/>
                                </a:lnTo>
                                <a:close/>
                                <a:moveTo>
                                  <a:pt x="14" y="20"/>
                                </a:moveTo>
                                <a:lnTo>
                                  <a:pt x="14" y="20"/>
                                </a:lnTo>
                                <a:lnTo>
                                  <a:pt x="14" y="20"/>
                                </a:lnTo>
                                <a:lnTo>
                                  <a:pt x="14" y="20"/>
                                </a:lnTo>
                                <a:close/>
                                <a:moveTo>
                                  <a:pt x="4" y="10"/>
                                </a:moveTo>
                                <a:lnTo>
                                  <a:pt x="14" y="15"/>
                                </a:lnTo>
                                <a:lnTo>
                                  <a:pt x="14" y="20"/>
                                </a:lnTo>
                                <a:lnTo>
                                  <a:pt x="0" y="20"/>
                                </a:lnTo>
                                <a:lnTo>
                                  <a:pt x="0" y="15"/>
                                </a:lnTo>
                                <a:lnTo>
                                  <a:pt x="4" y="10"/>
                                </a:lnTo>
                                <a:close/>
                                <a:moveTo>
                                  <a:pt x="0" y="15"/>
                                </a:moveTo>
                                <a:lnTo>
                                  <a:pt x="0" y="10"/>
                                </a:lnTo>
                                <a:lnTo>
                                  <a:pt x="4" y="10"/>
                                </a:lnTo>
                                <a:lnTo>
                                  <a:pt x="0" y="15"/>
                                </a:lnTo>
                                <a:close/>
                                <a:moveTo>
                                  <a:pt x="14" y="15"/>
                                </a:moveTo>
                                <a:lnTo>
                                  <a:pt x="14" y="15"/>
                                </a:lnTo>
                                <a:lnTo>
                                  <a:pt x="9" y="20"/>
                                </a:lnTo>
                                <a:lnTo>
                                  <a:pt x="4" y="10"/>
                                </a:lnTo>
                                <a:lnTo>
                                  <a:pt x="4" y="10"/>
                                </a:lnTo>
                                <a:lnTo>
                                  <a:pt x="14" y="15"/>
                                </a:lnTo>
                                <a:close/>
                                <a:moveTo>
                                  <a:pt x="14" y="15"/>
                                </a:moveTo>
                                <a:lnTo>
                                  <a:pt x="14" y="15"/>
                                </a:lnTo>
                                <a:lnTo>
                                  <a:pt x="14" y="15"/>
                                </a:lnTo>
                                <a:lnTo>
                                  <a:pt x="14" y="15"/>
                                </a:lnTo>
                                <a:close/>
                                <a:moveTo>
                                  <a:pt x="9" y="5"/>
                                </a:moveTo>
                                <a:lnTo>
                                  <a:pt x="14" y="10"/>
                                </a:lnTo>
                                <a:lnTo>
                                  <a:pt x="14" y="15"/>
                                </a:lnTo>
                                <a:lnTo>
                                  <a:pt x="4" y="10"/>
                                </a:lnTo>
                                <a:lnTo>
                                  <a:pt x="4" y="5"/>
                                </a:lnTo>
                                <a:lnTo>
                                  <a:pt x="9" y="5"/>
                                </a:lnTo>
                                <a:close/>
                                <a:moveTo>
                                  <a:pt x="4" y="5"/>
                                </a:moveTo>
                                <a:lnTo>
                                  <a:pt x="4" y="5"/>
                                </a:lnTo>
                                <a:lnTo>
                                  <a:pt x="9" y="5"/>
                                </a:lnTo>
                                <a:lnTo>
                                  <a:pt x="4" y="5"/>
                                </a:lnTo>
                                <a:close/>
                                <a:moveTo>
                                  <a:pt x="19" y="10"/>
                                </a:moveTo>
                                <a:lnTo>
                                  <a:pt x="14" y="15"/>
                                </a:lnTo>
                                <a:lnTo>
                                  <a:pt x="9" y="5"/>
                                </a:lnTo>
                                <a:lnTo>
                                  <a:pt x="9" y="5"/>
                                </a:lnTo>
                                <a:lnTo>
                                  <a:pt x="19" y="10"/>
                                </a:lnTo>
                                <a:close/>
                                <a:moveTo>
                                  <a:pt x="14" y="0"/>
                                </a:moveTo>
                                <a:lnTo>
                                  <a:pt x="19" y="10"/>
                                </a:lnTo>
                                <a:lnTo>
                                  <a:pt x="19" y="10"/>
                                </a:lnTo>
                                <a:lnTo>
                                  <a:pt x="9" y="5"/>
                                </a:lnTo>
                                <a:lnTo>
                                  <a:pt x="14" y="0"/>
                                </a:lnTo>
                                <a:lnTo>
                                  <a:pt x="14" y="0"/>
                                </a:lnTo>
                                <a:close/>
                                <a:moveTo>
                                  <a:pt x="14" y="0"/>
                                </a:moveTo>
                                <a:lnTo>
                                  <a:pt x="14" y="0"/>
                                </a:lnTo>
                                <a:lnTo>
                                  <a:pt x="14" y="0"/>
                                </a:lnTo>
                                <a:lnTo>
                                  <a:pt x="14" y="0"/>
                                </a:lnTo>
                                <a:close/>
                                <a:moveTo>
                                  <a:pt x="19" y="10"/>
                                </a:moveTo>
                                <a:lnTo>
                                  <a:pt x="19" y="10"/>
                                </a:lnTo>
                                <a:lnTo>
                                  <a:pt x="14" y="10"/>
                                </a:lnTo>
                                <a:lnTo>
                                  <a:pt x="14" y="0"/>
                                </a:lnTo>
                                <a:lnTo>
                                  <a:pt x="19" y="0"/>
                                </a:lnTo>
                                <a:lnTo>
                                  <a:pt x="19" y="10"/>
                                </a:lnTo>
                                <a:close/>
                                <a:moveTo>
                                  <a:pt x="19" y="10"/>
                                </a:moveTo>
                                <a:lnTo>
                                  <a:pt x="19" y="10"/>
                                </a:lnTo>
                                <a:lnTo>
                                  <a:pt x="19" y="10"/>
                                </a:lnTo>
                                <a:lnTo>
                                  <a:pt x="19" y="10"/>
                                </a:lnTo>
                                <a:close/>
                                <a:moveTo>
                                  <a:pt x="24" y="0"/>
                                </a:moveTo>
                                <a:lnTo>
                                  <a:pt x="24" y="10"/>
                                </a:lnTo>
                                <a:lnTo>
                                  <a:pt x="19" y="10"/>
                                </a:lnTo>
                                <a:lnTo>
                                  <a:pt x="19" y="0"/>
                                </a:lnTo>
                                <a:lnTo>
                                  <a:pt x="19" y="0"/>
                                </a:lnTo>
                                <a:lnTo>
                                  <a:pt x="24" y="0"/>
                                </a:lnTo>
                                <a:close/>
                                <a:moveTo>
                                  <a:pt x="19" y="0"/>
                                </a:moveTo>
                                <a:lnTo>
                                  <a:pt x="24" y="0"/>
                                </a:lnTo>
                                <a:lnTo>
                                  <a:pt x="24" y="0"/>
                                </a:lnTo>
                                <a:lnTo>
                                  <a:pt x="19" y="0"/>
                                </a:lnTo>
                                <a:close/>
                                <a:moveTo>
                                  <a:pt x="28" y="10"/>
                                </a:moveTo>
                                <a:lnTo>
                                  <a:pt x="24" y="10"/>
                                </a:lnTo>
                                <a:lnTo>
                                  <a:pt x="19" y="10"/>
                                </a:lnTo>
                                <a:lnTo>
                                  <a:pt x="24" y="0"/>
                                </a:lnTo>
                                <a:lnTo>
                                  <a:pt x="28" y="0"/>
                                </a:lnTo>
                                <a:lnTo>
                                  <a:pt x="28" y="10"/>
                                </a:lnTo>
                                <a:close/>
                                <a:moveTo>
                                  <a:pt x="28" y="10"/>
                                </a:moveTo>
                                <a:lnTo>
                                  <a:pt x="24" y="10"/>
                                </a:lnTo>
                                <a:lnTo>
                                  <a:pt x="24" y="10"/>
                                </a:lnTo>
                                <a:lnTo>
                                  <a:pt x="28" y="10"/>
                                </a:lnTo>
                                <a:close/>
                                <a:moveTo>
                                  <a:pt x="33" y="0"/>
                                </a:moveTo>
                                <a:lnTo>
                                  <a:pt x="28" y="10"/>
                                </a:lnTo>
                                <a:lnTo>
                                  <a:pt x="28" y="10"/>
                                </a:lnTo>
                                <a:lnTo>
                                  <a:pt x="28" y="0"/>
                                </a:lnTo>
                                <a:lnTo>
                                  <a:pt x="28" y="0"/>
                                </a:lnTo>
                                <a:lnTo>
                                  <a:pt x="33" y="0"/>
                                </a:lnTo>
                                <a:close/>
                                <a:moveTo>
                                  <a:pt x="28" y="0"/>
                                </a:moveTo>
                                <a:lnTo>
                                  <a:pt x="28" y="0"/>
                                </a:lnTo>
                                <a:lnTo>
                                  <a:pt x="33" y="0"/>
                                </a:lnTo>
                                <a:lnTo>
                                  <a:pt x="28" y="0"/>
                                </a:lnTo>
                                <a:close/>
                                <a:moveTo>
                                  <a:pt x="38" y="5"/>
                                </a:moveTo>
                                <a:lnTo>
                                  <a:pt x="28" y="10"/>
                                </a:lnTo>
                                <a:lnTo>
                                  <a:pt x="24" y="10"/>
                                </a:lnTo>
                                <a:lnTo>
                                  <a:pt x="33" y="0"/>
                                </a:lnTo>
                                <a:lnTo>
                                  <a:pt x="33" y="5"/>
                                </a:lnTo>
                                <a:lnTo>
                                  <a:pt x="38" y="5"/>
                                </a:lnTo>
                                <a:close/>
                                <a:moveTo>
                                  <a:pt x="33" y="5"/>
                                </a:moveTo>
                                <a:lnTo>
                                  <a:pt x="38" y="5"/>
                                </a:lnTo>
                                <a:lnTo>
                                  <a:pt x="38" y="5"/>
                                </a:lnTo>
                                <a:lnTo>
                                  <a:pt x="33" y="5"/>
                                </a:lnTo>
                                <a:close/>
                                <a:moveTo>
                                  <a:pt x="33" y="15"/>
                                </a:moveTo>
                                <a:lnTo>
                                  <a:pt x="33" y="15"/>
                                </a:lnTo>
                                <a:lnTo>
                                  <a:pt x="28" y="10"/>
                                </a:lnTo>
                                <a:lnTo>
                                  <a:pt x="38" y="5"/>
                                </a:lnTo>
                                <a:lnTo>
                                  <a:pt x="38" y="5"/>
                                </a:lnTo>
                                <a:lnTo>
                                  <a:pt x="33" y="15"/>
                                </a:lnTo>
                                <a:close/>
                                <a:moveTo>
                                  <a:pt x="33" y="15"/>
                                </a:moveTo>
                                <a:lnTo>
                                  <a:pt x="33" y="15"/>
                                </a:lnTo>
                                <a:lnTo>
                                  <a:pt x="33" y="15"/>
                                </a:lnTo>
                                <a:lnTo>
                                  <a:pt x="33" y="15"/>
                                </a:lnTo>
                                <a:close/>
                                <a:moveTo>
                                  <a:pt x="43" y="10"/>
                                </a:moveTo>
                                <a:lnTo>
                                  <a:pt x="33" y="15"/>
                                </a:lnTo>
                                <a:lnTo>
                                  <a:pt x="33" y="15"/>
                                </a:lnTo>
                                <a:lnTo>
                                  <a:pt x="38" y="5"/>
                                </a:lnTo>
                                <a:lnTo>
                                  <a:pt x="43" y="10"/>
                                </a:lnTo>
                                <a:lnTo>
                                  <a:pt x="43" y="10"/>
                                </a:lnTo>
                                <a:close/>
                                <a:moveTo>
                                  <a:pt x="43" y="10"/>
                                </a:moveTo>
                                <a:lnTo>
                                  <a:pt x="43" y="10"/>
                                </a:lnTo>
                                <a:lnTo>
                                  <a:pt x="43" y="10"/>
                                </a:lnTo>
                                <a:lnTo>
                                  <a:pt x="43" y="10"/>
                                </a:lnTo>
                                <a:close/>
                                <a:moveTo>
                                  <a:pt x="43" y="15"/>
                                </a:moveTo>
                                <a:lnTo>
                                  <a:pt x="33" y="15"/>
                                </a:lnTo>
                                <a:lnTo>
                                  <a:pt x="33" y="15"/>
                                </a:lnTo>
                                <a:lnTo>
                                  <a:pt x="43" y="10"/>
                                </a:lnTo>
                                <a:lnTo>
                                  <a:pt x="43" y="10"/>
                                </a:lnTo>
                                <a:lnTo>
                                  <a:pt x="43" y="15"/>
                                </a:lnTo>
                                <a:close/>
                                <a:moveTo>
                                  <a:pt x="43" y="10"/>
                                </a:moveTo>
                                <a:lnTo>
                                  <a:pt x="43" y="15"/>
                                </a:lnTo>
                                <a:lnTo>
                                  <a:pt x="43" y="15"/>
                                </a:lnTo>
                                <a:lnTo>
                                  <a:pt x="43" y="10"/>
                                </a:lnTo>
                                <a:close/>
                                <a:moveTo>
                                  <a:pt x="43" y="20"/>
                                </a:moveTo>
                                <a:lnTo>
                                  <a:pt x="33" y="20"/>
                                </a:lnTo>
                                <a:lnTo>
                                  <a:pt x="33" y="15"/>
                                </a:lnTo>
                                <a:lnTo>
                                  <a:pt x="43" y="15"/>
                                </a:lnTo>
                                <a:lnTo>
                                  <a:pt x="43" y="15"/>
                                </a:lnTo>
                                <a:lnTo>
                                  <a:pt x="43" y="20"/>
                                </a:lnTo>
                                <a:close/>
                                <a:moveTo>
                                  <a:pt x="43" y="15"/>
                                </a:moveTo>
                                <a:lnTo>
                                  <a:pt x="43" y="20"/>
                                </a:lnTo>
                                <a:lnTo>
                                  <a:pt x="43" y="20"/>
                                </a:lnTo>
                                <a:lnTo>
                                  <a:pt x="43" y="15"/>
                                </a:lnTo>
                                <a:close/>
                                <a:moveTo>
                                  <a:pt x="33" y="20"/>
                                </a:moveTo>
                                <a:lnTo>
                                  <a:pt x="33" y="20"/>
                                </a:lnTo>
                                <a:lnTo>
                                  <a:pt x="43" y="20"/>
                                </a:lnTo>
                                <a:lnTo>
                                  <a:pt x="43" y="20"/>
                                </a:lnTo>
                                <a:lnTo>
                                  <a:pt x="33" y="20"/>
                                </a:lnTo>
                                <a:close/>
                                <a:moveTo>
                                  <a:pt x="33" y="20"/>
                                </a:moveTo>
                                <a:lnTo>
                                  <a:pt x="38" y="20"/>
                                </a:lnTo>
                                <a:lnTo>
                                  <a:pt x="33" y="20"/>
                                </a:lnTo>
                                <a:close/>
                                <a:moveTo>
                                  <a:pt x="43" y="29"/>
                                </a:moveTo>
                                <a:lnTo>
                                  <a:pt x="33" y="24"/>
                                </a:lnTo>
                                <a:lnTo>
                                  <a:pt x="33" y="20"/>
                                </a:lnTo>
                                <a:lnTo>
                                  <a:pt x="43" y="20"/>
                                </a:lnTo>
                                <a:lnTo>
                                  <a:pt x="43" y="24"/>
                                </a:lnTo>
                                <a:lnTo>
                                  <a:pt x="43" y="29"/>
                                </a:lnTo>
                                <a:close/>
                                <a:moveTo>
                                  <a:pt x="43" y="24"/>
                                </a:moveTo>
                                <a:lnTo>
                                  <a:pt x="43" y="24"/>
                                </a:lnTo>
                                <a:lnTo>
                                  <a:pt x="43" y="29"/>
                                </a:lnTo>
                                <a:lnTo>
                                  <a:pt x="43" y="24"/>
                                </a:lnTo>
                                <a:close/>
                                <a:moveTo>
                                  <a:pt x="33" y="29"/>
                                </a:moveTo>
                                <a:lnTo>
                                  <a:pt x="33" y="29"/>
                                </a:lnTo>
                                <a:lnTo>
                                  <a:pt x="33" y="24"/>
                                </a:lnTo>
                                <a:lnTo>
                                  <a:pt x="43" y="29"/>
                                </a:lnTo>
                                <a:lnTo>
                                  <a:pt x="43" y="29"/>
                                </a:lnTo>
                                <a:lnTo>
                                  <a:pt x="33" y="29"/>
                                </a:lnTo>
                                <a:close/>
                                <a:moveTo>
                                  <a:pt x="33" y="29"/>
                                </a:moveTo>
                                <a:lnTo>
                                  <a:pt x="33" y="29"/>
                                </a:lnTo>
                                <a:lnTo>
                                  <a:pt x="33" y="24"/>
                                </a:lnTo>
                                <a:lnTo>
                                  <a:pt x="33" y="29"/>
                                </a:lnTo>
                                <a:close/>
                                <a:moveTo>
                                  <a:pt x="43" y="34"/>
                                </a:moveTo>
                                <a:lnTo>
                                  <a:pt x="33" y="29"/>
                                </a:lnTo>
                                <a:lnTo>
                                  <a:pt x="33" y="29"/>
                                </a:lnTo>
                                <a:lnTo>
                                  <a:pt x="43" y="29"/>
                                </a:lnTo>
                                <a:lnTo>
                                  <a:pt x="43" y="34"/>
                                </a:lnTo>
                                <a:lnTo>
                                  <a:pt x="43" y="34"/>
                                </a:lnTo>
                                <a:close/>
                                <a:moveTo>
                                  <a:pt x="43" y="34"/>
                                </a:moveTo>
                                <a:lnTo>
                                  <a:pt x="43" y="34"/>
                                </a:lnTo>
                                <a:lnTo>
                                  <a:pt x="43" y="34"/>
                                </a:lnTo>
                                <a:lnTo>
                                  <a:pt x="43" y="34"/>
                                </a:lnTo>
                                <a:close/>
                                <a:moveTo>
                                  <a:pt x="33" y="29"/>
                                </a:moveTo>
                                <a:lnTo>
                                  <a:pt x="33" y="29"/>
                                </a:lnTo>
                                <a:lnTo>
                                  <a:pt x="33" y="29"/>
                                </a:lnTo>
                                <a:lnTo>
                                  <a:pt x="43" y="34"/>
                                </a:lnTo>
                                <a:lnTo>
                                  <a:pt x="38" y="39"/>
                                </a:lnTo>
                                <a:lnTo>
                                  <a:pt x="33" y="29"/>
                                </a:lnTo>
                                <a:close/>
                                <a:moveTo>
                                  <a:pt x="33" y="29"/>
                                </a:moveTo>
                                <a:lnTo>
                                  <a:pt x="33" y="29"/>
                                </a:lnTo>
                                <a:lnTo>
                                  <a:pt x="33" y="29"/>
                                </a:lnTo>
                                <a:lnTo>
                                  <a:pt x="33" y="29"/>
                                </a:lnTo>
                                <a:close/>
                                <a:moveTo>
                                  <a:pt x="33" y="44"/>
                                </a:moveTo>
                                <a:lnTo>
                                  <a:pt x="28" y="34"/>
                                </a:lnTo>
                                <a:lnTo>
                                  <a:pt x="33" y="29"/>
                                </a:lnTo>
                                <a:lnTo>
                                  <a:pt x="38" y="39"/>
                                </a:lnTo>
                                <a:lnTo>
                                  <a:pt x="38" y="39"/>
                                </a:lnTo>
                                <a:lnTo>
                                  <a:pt x="33" y="44"/>
                                </a:lnTo>
                                <a:close/>
                                <a:moveTo>
                                  <a:pt x="38" y="39"/>
                                </a:moveTo>
                                <a:lnTo>
                                  <a:pt x="33" y="44"/>
                                </a:lnTo>
                                <a:lnTo>
                                  <a:pt x="33" y="44"/>
                                </a:lnTo>
                                <a:lnTo>
                                  <a:pt x="38" y="39"/>
                                </a:lnTo>
                                <a:close/>
                                <a:moveTo>
                                  <a:pt x="28" y="34"/>
                                </a:moveTo>
                                <a:lnTo>
                                  <a:pt x="28" y="34"/>
                                </a:lnTo>
                                <a:lnTo>
                                  <a:pt x="33" y="34"/>
                                </a:lnTo>
                                <a:lnTo>
                                  <a:pt x="33" y="44"/>
                                </a:lnTo>
                                <a:lnTo>
                                  <a:pt x="28" y="44"/>
                                </a:lnTo>
                                <a:lnTo>
                                  <a:pt x="28" y="34"/>
                                </a:lnTo>
                                <a:close/>
                                <a:moveTo>
                                  <a:pt x="28" y="34"/>
                                </a:moveTo>
                                <a:lnTo>
                                  <a:pt x="28" y="34"/>
                                </a:lnTo>
                                <a:lnTo>
                                  <a:pt x="28" y="34"/>
                                </a:lnTo>
                                <a:lnTo>
                                  <a:pt x="28" y="34"/>
                                </a:lnTo>
                                <a:close/>
                                <a:moveTo>
                                  <a:pt x="28" y="44"/>
                                </a:moveTo>
                                <a:lnTo>
                                  <a:pt x="24" y="34"/>
                                </a:lnTo>
                                <a:lnTo>
                                  <a:pt x="28" y="34"/>
                                </a:lnTo>
                                <a:lnTo>
                                  <a:pt x="33" y="44"/>
                                </a:lnTo>
                                <a:lnTo>
                                  <a:pt x="28" y="44"/>
                                </a:lnTo>
                                <a:lnTo>
                                  <a:pt x="28" y="44"/>
                                </a:lnTo>
                                <a:close/>
                                <a:moveTo>
                                  <a:pt x="28" y="44"/>
                                </a:moveTo>
                                <a:lnTo>
                                  <a:pt x="28" y="44"/>
                                </a:lnTo>
                                <a:lnTo>
                                  <a:pt x="28" y="44"/>
                                </a:lnTo>
                                <a:lnTo>
                                  <a:pt x="28" y="44"/>
                                </a:lnTo>
                                <a:close/>
                                <a:moveTo>
                                  <a:pt x="24" y="34"/>
                                </a:moveTo>
                                <a:lnTo>
                                  <a:pt x="28" y="34"/>
                                </a:lnTo>
                                <a:lnTo>
                                  <a:pt x="28" y="44"/>
                                </a:lnTo>
                                <a:lnTo>
                                  <a:pt x="24" y="44"/>
                                </a:lnTo>
                                <a:lnTo>
                                  <a:pt x="24" y="34"/>
                                </a:lnTo>
                                <a:close/>
                                <a:moveTo>
                                  <a:pt x="19" y="44"/>
                                </a:moveTo>
                                <a:lnTo>
                                  <a:pt x="19" y="34"/>
                                </a:lnTo>
                                <a:lnTo>
                                  <a:pt x="24" y="34"/>
                                </a:lnTo>
                                <a:lnTo>
                                  <a:pt x="24" y="44"/>
                                </a:lnTo>
                                <a:lnTo>
                                  <a:pt x="19" y="44"/>
                                </a:lnTo>
                                <a:lnTo>
                                  <a:pt x="19" y="44"/>
                                </a:lnTo>
                                <a:close/>
                                <a:moveTo>
                                  <a:pt x="19" y="44"/>
                                </a:moveTo>
                                <a:lnTo>
                                  <a:pt x="19" y="44"/>
                                </a:lnTo>
                                <a:lnTo>
                                  <a:pt x="19" y="44"/>
                                </a:lnTo>
                                <a:lnTo>
                                  <a:pt x="19" y="44"/>
                                </a:lnTo>
                                <a:close/>
                                <a:moveTo>
                                  <a:pt x="14" y="44"/>
                                </a:moveTo>
                                <a:lnTo>
                                  <a:pt x="19" y="34"/>
                                </a:lnTo>
                                <a:lnTo>
                                  <a:pt x="19" y="34"/>
                                </a:lnTo>
                                <a:lnTo>
                                  <a:pt x="19" y="44"/>
                                </a:lnTo>
                                <a:lnTo>
                                  <a:pt x="14" y="44"/>
                                </a:lnTo>
                                <a:lnTo>
                                  <a:pt x="14" y="44"/>
                                </a:lnTo>
                                <a:close/>
                                <a:moveTo>
                                  <a:pt x="14" y="44"/>
                                </a:moveTo>
                                <a:lnTo>
                                  <a:pt x="14" y="44"/>
                                </a:lnTo>
                                <a:lnTo>
                                  <a:pt x="14" y="44"/>
                                </a:lnTo>
                                <a:lnTo>
                                  <a:pt x="14" y="44"/>
                                </a:lnTo>
                                <a:close/>
                                <a:moveTo>
                                  <a:pt x="9" y="39"/>
                                </a:moveTo>
                                <a:lnTo>
                                  <a:pt x="14" y="34"/>
                                </a:lnTo>
                                <a:lnTo>
                                  <a:pt x="19" y="34"/>
                                </a:lnTo>
                                <a:lnTo>
                                  <a:pt x="14" y="44"/>
                                </a:lnTo>
                                <a:lnTo>
                                  <a:pt x="9" y="44"/>
                                </a:lnTo>
                                <a:lnTo>
                                  <a:pt x="9" y="39"/>
                                </a:lnTo>
                                <a:close/>
                                <a:moveTo>
                                  <a:pt x="9" y="44"/>
                                </a:moveTo>
                                <a:lnTo>
                                  <a:pt x="9" y="44"/>
                                </a:lnTo>
                                <a:lnTo>
                                  <a:pt x="9" y="39"/>
                                </a:lnTo>
                                <a:lnTo>
                                  <a:pt x="9" y="44"/>
                                </a:lnTo>
                                <a:close/>
                                <a:moveTo>
                                  <a:pt x="4" y="39"/>
                                </a:moveTo>
                                <a:lnTo>
                                  <a:pt x="14" y="29"/>
                                </a:lnTo>
                                <a:lnTo>
                                  <a:pt x="19" y="34"/>
                                </a:lnTo>
                                <a:lnTo>
                                  <a:pt x="9" y="39"/>
                                </a:lnTo>
                                <a:lnTo>
                                  <a:pt x="9" y="39"/>
                                </a:lnTo>
                                <a:lnTo>
                                  <a:pt x="4" y="39"/>
                                </a:lnTo>
                                <a:close/>
                                <a:moveTo>
                                  <a:pt x="9" y="39"/>
                                </a:moveTo>
                                <a:lnTo>
                                  <a:pt x="4" y="39"/>
                                </a:lnTo>
                                <a:lnTo>
                                  <a:pt x="4" y="39"/>
                                </a:lnTo>
                                <a:lnTo>
                                  <a:pt x="9" y="39"/>
                                </a:lnTo>
                                <a:close/>
                                <a:moveTo>
                                  <a:pt x="14" y="29"/>
                                </a:moveTo>
                                <a:lnTo>
                                  <a:pt x="14" y="29"/>
                                </a:lnTo>
                                <a:lnTo>
                                  <a:pt x="14" y="34"/>
                                </a:lnTo>
                                <a:lnTo>
                                  <a:pt x="4" y="39"/>
                                </a:lnTo>
                                <a:lnTo>
                                  <a:pt x="4" y="34"/>
                                </a:lnTo>
                                <a:lnTo>
                                  <a:pt x="14" y="29"/>
                                </a:lnTo>
                                <a:close/>
                                <a:moveTo>
                                  <a:pt x="14" y="29"/>
                                </a:moveTo>
                                <a:lnTo>
                                  <a:pt x="14" y="29"/>
                                </a:lnTo>
                                <a:lnTo>
                                  <a:pt x="14" y="29"/>
                                </a:lnTo>
                                <a:lnTo>
                                  <a:pt x="14" y="29"/>
                                </a:lnTo>
                                <a:close/>
                                <a:moveTo>
                                  <a:pt x="0" y="29"/>
                                </a:moveTo>
                                <a:lnTo>
                                  <a:pt x="14" y="24"/>
                                </a:lnTo>
                                <a:lnTo>
                                  <a:pt x="14" y="29"/>
                                </a:lnTo>
                                <a:lnTo>
                                  <a:pt x="4" y="34"/>
                                </a:lnTo>
                                <a:lnTo>
                                  <a:pt x="4" y="34"/>
                                </a:lnTo>
                                <a:lnTo>
                                  <a:pt x="0" y="29"/>
                                </a:lnTo>
                                <a:close/>
                                <a:moveTo>
                                  <a:pt x="4" y="34"/>
                                </a:moveTo>
                                <a:lnTo>
                                  <a:pt x="0" y="29"/>
                                </a:lnTo>
                                <a:lnTo>
                                  <a:pt x="0" y="29"/>
                                </a:lnTo>
                                <a:lnTo>
                                  <a:pt x="4" y="34"/>
                                </a:lnTo>
                                <a:close/>
                                <a:moveTo>
                                  <a:pt x="14" y="24"/>
                                </a:moveTo>
                                <a:lnTo>
                                  <a:pt x="14" y="24"/>
                                </a:lnTo>
                                <a:lnTo>
                                  <a:pt x="14" y="29"/>
                                </a:lnTo>
                                <a:lnTo>
                                  <a:pt x="0" y="29"/>
                                </a:lnTo>
                                <a:lnTo>
                                  <a:pt x="0" y="24"/>
                                </a:lnTo>
                                <a:lnTo>
                                  <a:pt x="14" y="24"/>
                                </a:lnTo>
                                <a:close/>
                                <a:moveTo>
                                  <a:pt x="14" y="24"/>
                                </a:moveTo>
                                <a:lnTo>
                                  <a:pt x="14" y="24"/>
                                </a:lnTo>
                                <a:lnTo>
                                  <a:pt x="14" y="24"/>
                                </a:lnTo>
                                <a:lnTo>
                                  <a:pt x="14" y="24"/>
                                </a:lnTo>
                                <a:close/>
                                <a:moveTo>
                                  <a:pt x="9" y="20"/>
                                </a:moveTo>
                                <a:lnTo>
                                  <a:pt x="14" y="24"/>
                                </a:lnTo>
                                <a:lnTo>
                                  <a:pt x="4" y="29"/>
                                </a:lnTo>
                                <a:lnTo>
                                  <a:pt x="0" y="24"/>
                                </a:lnTo>
                                <a:lnTo>
                                  <a:pt x="9"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9"/>
                        <wps:cNvSpPr>
                          <a:spLocks/>
                        </wps:cNvSpPr>
                        <wps:spPr bwMode="auto">
                          <a:xfrm>
                            <a:off x="2432050" y="1442720"/>
                            <a:ext cx="21590" cy="21590"/>
                          </a:xfrm>
                          <a:custGeom>
                            <a:avLst/>
                            <a:gdLst>
                              <a:gd name="T0" fmla="*/ 0 w 34"/>
                              <a:gd name="T1" fmla="*/ 15 h 34"/>
                              <a:gd name="T2" fmla="*/ 0 w 34"/>
                              <a:gd name="T3" fmla="*/ 15 h 34"/>
                              <a:gd name="T4" fmla="*/ 0 w 34"/>
                              <a:gd name="T5" fmla="*/ 10 h 34"/>
                              <a:gd name="T6" fmla="*/ 0 w 34"/>
                              <a:gd name="T7" fmla="*/ 5 h 34"/>
                              <a:gd name="T8" fmla="*/ 5 w 34"/>
                              <a:gd name="T9" fmla="*/ 5 h 34"/>
                              <a:gd name="T10" fmla="*/ 5 w 34"/>
                              <a:gd name="T11" fmla="*/ 0 h 34"/>
                              <a:gd name="T12" fmla="*/ 10 w 34"/>
                              <a:gd name="T13" fmla="*/ 0 h 34"/>
                              <a:gd name="T14" fmla="*/ 10 w 34"/>
                              <a:gd name="T15" fmla="*/ 0 h 34"/>
                              <a:gd name="T16" fmla="*/ 15 w 34"/>
                              <a:gd name="T17" fmla="*/ 0 h 34"/>
                              <a:gd name="T18" fmla="*/ 19 w 34"/>
                              <a:gd name="T19" fmla="*/ 0 h 34"/>
                              <a:gd name="T20" fmla="*/ 24 w 34"/>
                              <a:gd name="T21" fmla="*/ 0 h 34"/>
                              <a:gd name="T22" fmla="*/ 24 w 34"/>
                              <a:gd name="T23" fmla="*/ 0 h 34"/>
                              <a:gd name="T24" fmla="*/ 29 w 34"/>
                              <a:gd name="T25" fmla="*/ 5 h 34"/>
                              <a:gd name="T26" fmla="*/ 29 w 34"/>
                              <a:gd name="T27" fmla="*/ 5 h 34"/>
                              <a:gd name="T28" fmla="*/ 29 w 34"/>
                              <a:gd name="T29" fmla="*/ 10 h 34"/>
                              <a:gd name="T30" fmla="*/ 34 w 34"/>
                              <a:gd name="T31" fmla="*/ 15 h 34"/>
                              <a:gd name="T32" fmla="*/ 34 w 34"/>
                              <a:gd name="T33" fmla="*/ 15 h 34"/>
                              <a:gd name="T34" fmla="*/ 34 w 34"/>
                              <a:gd name="T35" fmla="*/ 19 h 34"/>
                              <a:gd name="T36" fmla="*/ 29 w 34"/>
                              <a:gd name="T37" fmla="*/ 24 h 34"/>
                              <a:gd name="T38" fmla="*/ 29 w 34"/>
                              <a:gd name="T39" fmla="*/ 29 h 34"/>
                              <a:gd name="T40" fmla="*/ 29 w 34"/>
                              <a:gd name="T41" fmla="*/ 29 h 34"/>
                              <a:gd name="T42" fmla="*/ 24 w 34"/>
                              <a:gd name="T43" fmla="*/ 34 h 34"/>
                              <a:gd name="T44" fmla="*/ 24 w 34"/>
                              <a:gd name="T45" fmla="*/ 34 h 34"/>
                              <a:gd name="T46" fmla="*/ 19 w 34"/>
                              <a:gd name="T47" fmla="*/ 34 h 34"/>
                              <a:gd name="T48" fmla="*/ 15 w 34"/>
                              <a:gd name="T49" fmla="*/ 34 h 34"/>
                              <a:gd name="T50" fmla="*/ 10 w 34"/>
                              <a:gd name="T51" fmla="*/ 34 h 34"/>
                              <a:gd name="T52" fmla="*/ 10 w 34"/>
                              <a:gd name="T53" fmla="*/ 34 h 34"/>
                              <a:gd name="T54" fmla="*/ 5 w 34"/>
                              <a:gd name="T55" fmla="*/ 34 h 34"/>
                              <a:gd name="T56" fmla="*/ 5 w 34"/>
                              <a:gd name="T57" fmla="*/ 29 h 34"/>
                              <a:gd name="T58" fmla="*/ 0 w 34"/>
                              <a:gd name="T59" fmla="*/ 29 h 34"/>
                              <a:gd name="T60" fmla="*/ 0 w 34"/>
                              <a:gd name="T61" fmla="*/ 24 h 34"/>
                              <a:gd name="T62" fmla="*/ 0 w 34"/>
                              <a:gd name="T63" fmla="*/ 19 h 34"/>
                              <a:gd name="T64" fmla="*/ 0 w 34"/>
                              <a:gd name="T65"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0" y="15"/>
                                </a:moveTo>
                                <a:lnTo>
                                  <a:pt x="0" y="15"/>
                                </a:lnTo>
                                <a:lnTo>
                                  <a:pt x="0" y="10"/>
                                </a:lnTo>
                                <a:lnTo>
                                  <a:pt x="0" y="5"/>
                                </a:lnTo>
                                <a:lnTo>
                                  <a:pt x="5" y="5"/>
                                </a:lnTo>
                                <a:lnTo>
                                  <a:pt x="5" y="0"/>
                                </a:lnTo>
                                <a:lnTo>
                                  <a:pt x="10" y="0"/>
                                </a:lnTo>
                                <a:lnTo>
                                  <a:pt x="10" y="0"/>
                                </a:lnTo>
                                <a:lnTo>
                                  <a:pt x="15" y="0"/>
                                </a:lnTo>
                                <a:lnTo>
                                  <a:pt x="19" y="0"/>
                                </a:lnTo>
                                <a:lnTo>
                                  <a:pt x="24" y="0"/>
                                </a:lnTo>
                                <a:lnTo>
                                  <a:pt x="24" y="0"/>
                                </a:lnTo>
                                <a:lnTo>
                                  <a:pt x="29" y="5"/>
                                </a:lnTo>
                                <a:lnTo>
                                  <a:pt x="29" y="5"/>
                                </a:lnTo>
                                <a:lnTo>
                                  <a:pt x="29" y="10"/>
                                </a:lnTo>
                                <a:lnTo>
                                  <a:pt x="34" y="15"/>
                                </a:lnTo>
                                <a:lnTo>
                                  <a:pt x="34" y="15"/>
                                </a:lnTo>
                                <a:lnTo>
                                  <a:pt x="34" y="19"/>
                                </a:lnTo>
                                <a:lnTo>
                                  <a:pt x="29" y="24"/>
                                </a:lnTo>
                                <a:lnTo>
                                  <a:pt x="29" y="29"/>
                                </a:lnTo>
                                <a:lnTo>
                                  <a:pt x="29" y="29"/>
                                </a:lnTo>
                                <a:lnTo>
                                  <a:pt x="24" y="34"/>
                                </a:lnTo>
                                <a:lnTo>
                                  <a:pt x="24" y="34"/>
                                </a:lnTo>
                                <a:lnTo>
                                  <a:pt x="19" y="34"/>
                                </a:lnTo>
                                <a:lnTo>
                                  <a:pt x="15" y="34"/>
                                </a:lnTo>
                                <a:lnTo>
                                  <a:pt x="10" y="34"/>
                                </a:lnTo>
                                <a:lnTo>
                                  <a:pt x="10" y="34"/>
                                </a:lnTo>
                                <a:lnTo>
                                  <a:pt x="5" y="34"/>
                                </a:lnTo>
                                <a:lnTo>
                                  <a:pt x="5" y="29"/>
                                </a:lnTo>
                                <a:lnTo>
                                  <a:pt x="0" y="29"/>
                                </a:lnTo>
                                <a:lnTo>
                                  <a:pt x="0" y="24"/>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0"/>
                        <wps:cNvSpPr>
                          <a:spLocks noEditPoints="1"/>
                        </wps:cNvSpPr>
                        <wps:spPr bwMode="auto">
                          <a:xfrm>
                            <a:off x="2426335" y="1439545"/>
                            <a:ext cx="30480" cy="27940"/>
                          </a:xfrm>
                          <a:custGeom>
                            <a:avLst/>
                            <a:gdLst>
                              <a:gd name="T0" fmla="*/ 0 w 48"/>
                              <a:gd name="T1" fmla="*/ 20 h 44"/>
                              <a:gd name="T2" fmla="*/ 0 w 48"/>
                              <a:gd name="T3" fmla="*/ 20 h 44"/>
                              <a:gd name="T4" fmla="*/ 4 w 48"/>
                              <a:gd name="T5" fmla="*/ 15 h 44"/>
                              <a:gd name="T6" fmla="*/ 4 w 48"/>
                              <a:gd name="T7" fmla="*/ 15 h 44"/>
                              <a:gd name="T8" fmla="*/ 4 w 48"/>
                              <a:gd name="T9" fmla="*/ 10 h 44"/>
                              <a:gd name="T10" fmla="*/ 14 w 48"/>
                              <a:gd name="T11" fmla="*/ 15 h 44"/>
                              <a:gd name="T12" fmla="*/ 9 w 48"/>
                              <a:gd name="T13" fmla="*/ 5 h 44"/>
                              <a:gd name="T14" fmla="*/ 9 w 48"/>
                              <a:gd name="T15" fmla="*/ 5 h 44"/>
                              <a:gd name="T16" fmla="*/ 14 w 48"/>
                              <a:gd name="T17" fmla="*/ 5 h 44"/>
                              <a:gd name="T18" fmla="*/ 19 w 48"/>
                              <a:gd name="T19" fmla="*/ 10 h 44"/>
                              <a:gd name="T20" fmla="*/ 14 w 48"/>
                              <a:gd name="T21" fmla="*/ 0 h 44"/>
                              <a:gd name="T22" fmla="*/ 14 w 48"/>
                              <a:gd name="T23" fmla="*/ 0 h 44"/>
                              <a:gd name="T24" fmla="*/ 19 w 48"/>
                              <a:gd name="T25" fmla="*/ 0 h 44"/>
                              <a:gd name="T26" fmla="*/ 19 w 48"/>
                              <a:gd name="T27" fmla="*/ 0 h 44"/>
                              <a:gd name="T28" fmla="*/ 24 w 48"/>
                              <a:gd name="T29" fmla="*/ 10 h 44"/>
                              <a:gd name="T30" fmla="*/ 28 w 48"/>
                              <a:gd name="T31" fmla="*/ 0 h 44"/>
                              <a:gd name="T32" fmla="*/ 28 w 48"/>
                              <a:gd name="T33" fmla="*/ 0 h 44"/>
                              <a:gd name="T34" fmla="*/ 33 w 48"/>
                              <a:gd name="T35" fmla="*/ 0 h 44"/>
                              <a:gd name="T36" fmla="*/ 33 w 48"/>
                              <a:gd name="T37" fmla="*/ 0 h 44"/>
                              <a:gd name="T38" fmla="*/ 38 w 48"/>
                              <a:gd name="T39" fmla="*/ 5 h 44"/>
                              <a:gd name="T40" fmla="*/ 28 w 48"/>
                              <a:gd name="T41" fmla="*/ 10 h 44"/>
                              <a:gd name="T42" fmla="*/ 38 w 48"/>
                              <a:gd name="T43" fmla="*/ 5 h 44"/>
                              <a:gd name="T44" fmla="*/ 38 w 48"/>
                              <a:gd name="T45" fmla="*/ 5 h 44"/>
                              <a:gd name="T46" fmla="*/ 43 w 48"/>
                              <a:gd name="T47" fmla="*/ 10 h 44"/>
                              <a:gd name="T48" fmla="*/ 33 w 48"/>
                              <a:gd name="T49" fmla="*/ 15 h 44"/>
                              <a:gd name="T50" fmla="*/ 43 w 48"/>
                              <a:gd name="T51" fmla="*/ 10 h 44"/>
                              <a:gd name="T52" fmla="*/ 43 w 48"/>
                              <a:gd name="T53" fmla="*/ 10 h 44"/>
                              <a:gd name="T54" fmla="*/ 48 w 48"/>
                              <a:gd name="T55" fmla="*/ 15 h 44"/>
                              <a:gd name="T56" fmla="*/ 48 w 48"/>
                              <a:gd name="T57" fmla="*/ 15 h 44"/>
                              <a:gd name="T58" fmla="*/ 33 w 48"/>
                              <a:gd name="T59" fmla="*/ 20 h 44"/>
                              <a:gd name="T60" fmla="*/ 33 w 48"/>
                              <a:gd name="T61" fmla="*/ 24 h 44"/>
                              <a:gd name="T62" fmla="*/ 48 w 48"/>
                              <a:gd name="T63" fmla="*/ 24 h 44"/>
                              <a:gd name="T64" fmla="*/ 33 w 48"/>
                              <a:gd name="T65" fmla="*/ 29 h 44"/>
                              <a:gd name="T66" fmla="*/ 43 w 48"/>
                              <a:gd name="T67" fmla="*/ 29 h 44"/>
                              <a:gd name="T68" fmla="*/ 33 w 48"/>
                              <a:gd name="T69" fmla="*/ 29 h 44"/>
                              <a:gd name="T70" fmla="*/ 33 w 48"/>
                              <a:gd name="T71" fmla="*/ 29 h 44"/>
                              <a:gd name="T72" fmla="*/ 33 w 48"/>
                              <a:gd name="T73" fmla="*/ 34 h 44"/>
                              <a:gd name="T74" fmla="*/ 43 w 48"/>
                              <a:gd name="T75" fmla="*/ 39 h 44"/>
                              <a:gd name="T76" fmla="*/ 28 w 48"/>
                              <a:gd name="T77" fmla="*/ 34 h 44"/>
                              <a:gd name="T78" fmla="*/ 28 w 48"/>
                              <a:gd name="T79" fmla="*/ 34 h 44"/>
                              <a:gd name="T80" fmla="*/ 28 w 48"/>
                              <a:gd name="T81" fmla="*/ 34 h 44"/>
                              <a:gd name="T82" fmla="*/ 33 w 48"/>
                              <a:gd name="T83" fmla="*/ 44 h 44"/>
                              <a:gd name="T84" fmla="*/ 24 w 48"/>
                              <a:gd name="T85" fmla="*/ 34 h 44"/>
                              <a:gd name="T86" fmla="*/ 28 w 48"/>
                              <a:gd name="T87" fmla="*/ 44 h 44"/>
                              <a:gd name="T88" fmla="*/ 28 w 48"/>
                              <a:gd name="T89" fmla="*/ 34 h 44"/>
                              <a:gd name="T90" fmla="*/ 19 w 48"/>
                              <a:gd name="T91" fmla="*/ 34 h 44"/>
                              <a:gd name="T92" fmla="*/ 19 w 48"/>
                              <a:gd name="T93" fmla="*/ 44 h 44"/>
                              <a:gd name="T94" fmla="*/ 19 w 48"/>
                              <a:gd name="T95" fmla="*/ 34 h 44"/>
                              <a:gd name="T96" fmla="*/ 14 w 48"/>
                              <a:gd name="T97" fmla="*/ 44 h 44"/>
                              <a:gd name="T98" fmla="*/ 19 w 48"/>
                              <a:gd name="T99" fmla="*/ 34 h 44"/>
                              <a:gd name="T100" fmla="*/ 19 w 48"/>
                              <a:gd name="T101" fmla="*/ 34 h 44"/>
                              <a:gd name="T102" fmla="*/ 14 w 48"/>
                              <a:gd name="T103" fmla="*/ 29 h 44"/>
                              <a:gd name="T104" fmla="*/ 9 w 48"/>
                              <a:gd name="T105" fmla="*/ 39 h 44"/>
                              <a:gd name="T106" fmla="*/ 14 w 48"/>
                              <a:gd name="T107" fmla="*/ 29 h 44"/>
                              <a:gd name="T108" fmla="*/ 14 w 48"/>
                              <a:gd name="T109" fmla="*/ 29 h 44"/>
                              <a:gd name="T110" fmla="*/ 14 w 48"/>
                              <a:gd name="T111" fmla="*/ 24 h 44"/>
                              <a:gd name="T112" fmla="*/ 4 w 48"/>
                              <a:gd name="T113" fmla="*/ 34 h 44"/>
                              <a:gd name="T114" fmla="*/ 14 w 48"/>
                              <a:gd name="T115" fmla="*/ 24 h 44"/>
                              <a:gd name="T116" fmla="*/ 0 w 48"/>
                              <a:gd name="T117" fmla="*/ 29 h 44"/>
                              <a:gd name="T118" fmla="*/ 14 w 48"/>
                              <a:gd name="T119" fmla="*/ 2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 h="44">
                                <a:moveTo>
                                  <a:pt x="0" y="15"/>
                                </a:moveTo>
                                <a:lnTo>
                                  <a:pt x="14" y="20"/>
                                </a:lnTo>
                                <a:lnTo>
                                  <a:pt x="14" y="20"/>
                                </a:lnTo>
                                <a:lnTo>
                                  <a:pt x="0" y="20"/>
                                </a:lnTo>
                                <a:lnTo>
                                  <a:pt x="0" y="20"/>
                                </a:lnTo>
                                <a:lnTo>
                                  <a:pt x="0" y="15"/>
                                </a:lnTo>
                                <a:close/>
                                <a:moveTo>
                                  <a:pt x="0" y="20"/>
                                </a:moveTo>
                                <a:lnTo>
                                  <a:pt x="0" y="20"/>
                                </a:lnTo>
                                <a:lnTo>
                                  <a:pt x="0" y="15"/>
                                </a:lnTo>
                                <a:lnTo>
                                  <a:pt x="0" y="20"/>
                                </a:lnTo>
                                <a:close/>
                                <a:moveTo>
                                  <a:pt x="4" y="10"/>
                                </a:moveTo>
                                <a:lnTo>
                                  <a:pt x="14" y="15"/>
                                </a:lnTo>
                                <a:lnTo>
                                  <a:pt x="14" y="20"/>
                                </a:lnTo>
                                <a:lnTo>
                                  <a:pt x="0" y="15"/>
                                </a:lnTo>
                                <a:lnTo>
                                  <a:pt x="4" y="15"/>
                                </a:lnTo>
                                <a:lnTo>
                                  <a:pt x="4" y="10"/>
                                </a:lnTo>
                                <a:close/>
                                <a:moveTo>
                                  <a:pt x="4" y="15"/>
                                </a:moveTo>
                                <a:lnTo>
                                  <a:pt x="4" y="10"/>
                                </a:lnTo>
                                <a:lnTo>
                                  <a:pt x="4" y="10"/>
                                </a:lnTo>
                                <a:lnTo>
                                  <a:pt x="4" y="15"/>
                                </a:lnTo>
                                <a:close/>
                                <a:moveTo>
                                  <a:pt x="14" y="15"/>
                                </a:moveTo>
                                <a:lnTo>
                                  <a:pt x="14" y="15"/>
                                </a:lnTo>
                                <a:lnTo>
                                  <a:pt x="14" y="20"/>
                                </a:lnTo>
                                <a:lnTo>
                                  <a:pt x="4" y="10"/>
                                </a:lnTo>
                                <a:lnTo>
                                  <a:pt x="4" y="10"/>
                                </a:lnTo>
                                <a:lnTo>
                                  <a:pt x="14" y="15"/>
                                </a:lnTo>
                                <a:close/>
                                <a:moveTo>
                                  <a:pt x="14" y="15"/>
                                </a:moveTo>
                                <a:lnTo>
                                  <a:pt x="14" y="15"/>
                                </a:lnTo>
                                <a:lnTo>
                                  <a:pt x="14" y="15"/>
                                </a:lnTo>
                                <a:lnTo>
                                  <a:pt x="14" y="15"/>
                                </a:lnTo>
                                <a:close/>
                                <a:moveTo>
                                  <a:pt x="9" y="5"/>
                                </a:moveTo>
                                <a:lnTo>
                                  <a:pt x="19" y="10"/>
                                </a:lnTo>
                                <a:lnTo>
                                  <a:pt x="14" y="15"/>
                                </a:lnTo>
                                <a:lnTo>
                                  <a:pt x="4" y="10"/>
                                </a:lnTo>
                                <a:lnTo>
                                  <a:pt x="9" y="5"/>
                                </a:lnTo>
                                <a:lnTo>
                                  <a:pt x="9" y="5"/>
                                </a:lnTo>
                                <a:close/>
                                <a:moveTo>
                                  <a:pt x="9" y="5"/>
                                </a:moveTo>
                                <a:lnTo>
                                  <a:pt x="9" y="5"/>
                                </a:lnTo>
                                <a:lnTo>
                                  <a:pt x="9" y="5"/>
                                </a:lnTo>
                                <a:lnTo>
                                  <a:pt x="9" y="5"/>
                                </a:lnTo>
                                <a:close/>
                                <a:moveTo>
                                  <a:pt x="19" y="10"/>
                                </a:moveTo>
                                <a:lnTo>
                                  <a:pt x="19" y="10"/>
                                </a:lnTo>
                                <a:lnTo>
                                  <a:pt x="14" y="15"/>
                                </a:lnTo>
                                <a:lnTo>
                                  <a:pt x="9" y="5"/>
                                </a:lnTo>
                                <a:lnTo>
                                  <a:pt x="14" y="5"/>
                                </a:lnTo>
                                <a:lnTo>
                                  <a:pt x="19" y="10"/>
                                </a:lnTo>
                                <a:close/>
                                <a:moveTo>
                                  <a:pt x="19" y="10"/>
                                </a:moveTo>
                                <a:lnTo>
                                  <a:pt x="19" y="10"/>
                                </a:lnTo>
                                <a:lnTo>
                                  <a:pt x="19" y="10"/>
                                </a:lnTo>
                                <a:lnTo>
                                  <a:pt x="19" y="10"/>
                                </a:lnTo>
                                <a:close/>
                                <a:moveTo>
                                  <a:pt x="14" y="0"/>
                                </a:moveTo>
                                <a:lnTo>
                                  <a:pt x="24" y="5"/>
                                </a:lnTo>
                                <a:lnTo>
                                  <a:pt x="19" y="10"/>
                                </a:lnTo>
                                <a:lnTo>
                                  <a:pt x="9" y="5"/>
                                </a:lnTo>
                                <a:lnTo>
                                  <a:pt x="14" y="0"/>
                                </a:lnTo>
                                <a:lnTo>
                                  <a:pt x="14" y="0"/>
                                </a:lnTo>
                                <a:close/>
                                <a:moveTo>
                                  <a:pt x="14" y="0"/>
                                </a:moveTo>
                                <a:lnTo>
                                  <a:pt x="14" y="0"/>
                                </a:lnTo>
                                <a:lnTo>
                                  <a:pt x="14" y="0"/>
                                </a:lnTo>
                                <a:lnTo>
                                  <a:pt x="14" y="0"/>
                                </a:lnTo>
                                <a:close/>
                                <a:moveTo>
                                  <a:pt x="19" y="0"/>
                                </a:moveTo>
                                <a:lnTo>
                                  <a:pt x="24" y="10"/>
                                </a:lnTo>
                                <a:lnTo>
                                  <a:pt x="19" y="10"/>
                                </a:lnTo>
                                <a:lnTo>
                                  <a:pt x="14" y="0"/>
                                </a:lnTo>
                                <a:lnTo>
                                  <a:pt x="19" y="0"/>
                                </a:lnTo>
                                <a:lnTo>
                                  <a:pt x="19" y="0"/>
                                </a:lnTo>
                                <a:close/>
                                <a:moveTo>
                                  <a:pt x="19" y="0"/>
                                </a:moveTo>
                                <a:lnTo>
                                  <a:pt x="19" y="0"/>
                                </a:lnTo>
                                <a:lnTo>
                                  <a:pt x="19" y="0"/>
                                </a:lnTo>
                                <a:lnTo>
                                  <a:pt x="19" y="0"/>
                                </a:lnTo>
                                <a:close/>
                                <a:moveTo>
                                  <a:pt x="24" y="10"/>
                                </a:moveTo>
                                <a:lnTo>
                                  <a:pt x="19" y="10"/>
                                </a:lnTo>
                                <a:lnTo>
                                  <a:pt x="19" y="0"/>
                                </a:lnTo>
                                <a:lnTo>
                                  <a:pt x="24" y="0"/>
                                </a:lnTo>
                                <a:lnTo>
                                  <a:pt x="24" y="10"/>
                                </a:lnTo>
                                <a:close/>
                                <a:moveTo>
                                  <a:pt x="28" y="0"/>
                                </a:moveTo>
                                <a:lnTo>
                                  <a:pt x="28" y="10"/>
                                </a:lnTo>
                                <a:lnTo>
                                  <a:pt x="24" y="10"/>
                                </a:lnTo>
                                <a:lnTo>
                                  <a:pt x="24" y="0"/>
                                </a:lnTo>
                                <a:lnTo>
                                  <a:pt x="28" y="0"/>
                                </a:lnTo>
                                <a:lnTo>
                                  <a:pt x="28" y="0"/>
                                </a:lnTo>
                                <a:close/>
                                <a:moveTo>
                                  <a:pt x="28" y="0"/>
                                </a:moveTo>
                                <a:lnTo>
                                  <a:pt x="28" y="0"/>
                                </a:lnTo>
                                <a:lnTo>
                                  <a:pt x="28" y="0"/>
                                </a:lnTo>
                                <a:lnTo>
                                  <a:pt x="28" y="0"/>
                                </a:lnTo>
                                <a:close/>
                                <a:moveTo>
                                  <a:pt x="38" y="0"/>
                                </a:moveTo>
                                <a:lnTo>
                                  <a:pt x="28" y="10"/>
                                </a:lnTo>
                                <a:lnTo>
                                  <a:pt x="24" y="10"/>
                                </a:lnTo>
                                <a:lnTo>
                                  <a:pt x="28" y="0"/>
                                </a:lnTo>
                                <a:lnTo>
                                  <a:pt x="33" y="0"/>
                                </a:lnTo>
                                <a:lnTo>
                                  <a:pt x="38" y="0"/>
                                </a:lnTo>
                                <a:close/>
                                <a:moveTo>
                                  <a:pt x="33" y="0"/>
                                </a:moveTo>
                                <a:lnTo>
                                  <a:pt x="33" y="0"/>
                                </a:lnTo>
                                <a:lnTo>
                                  <a:pt x="38" y="0"/>
                                </a:lnTo>
                                <a:lnTo>
                                  <a:pt x="33" y="0"/>
                                </a:lnTo>
                                <a:close/>
                                <a:moveTo>
                                  <a:pt x="28" y="10"/>
                                </a:moveTo>
                                <a:lnTo>
                                  <a:pt x="28" y="10"/>
                                </a:lnTo>
                                <a:lnTo>
                                  <a:pt x="28" y="5"/>
                                </a:lnTo>
                                <a:lnTo>
                                  <a:pt x="38" y="0"/>
                                </a:lnTo>
                                <a:lnTo>
                                  <a:pt x="38" y="5"/>
                                </a:lnTo>
                                <a:lnTo>
                                  <a:pt x="28" y="10"/>
                                </a:lnTo>
                                <a:close/>
                                <a:moveTo>
                                  <a:pt x="28" y="10"/>
                                </a:moveTo>
                                <a:lnTo>
                                  <a:pt x="28" y="10"/>
                                </a:lnTo>
                                <a:lnTo>
                                  <a:pt x="28" y="10"/>
                                </a:lnTo>
                                <a:lnTo>
                                  <a:pt x="28" y="10"/>
                                </a:lnTo>
                                <a:close/>
                                <a:moveTo>
                                  <a:pt x="43" y="5"/>
                                </a:moveTo>
                                <a:lnTo>
                                  <a:pt x="33" y="15"/>
                                </a:lnTo>
                                <a:lnTo>
                                  <a:pt x="28" y="10"/>
                                </a:lnTo>
                                <a:lnTo>
                                  <a:pt x="33" y="5"/>
                                </a:lnTo>
                                <a:lnTo>
                                  <a:pt x="38" y="5"/>
                                </a:lnTo>
                                <a:lnTo>
                                  <a:pt x="43" y="5"/>
                                </a:lnTo>
                                <a:close/>
                                <a:moveTo>
                                  <a:pt x="38" y="5"/>
                                </a:moveTo>
                                <a:lnTo>
                                  <a:pt x="38" y="5"/>
                                </a:lnTo>
                                <a:lnTo>
                                  <a:pt x="43" y="5"/>
                                </a:lnTo>
                                <a:lnTo>
                                  <a:pt x="38" y="5"/>
                                </a:lnTo>
                                <a:close/>
                                <a:moveTo>
                                  <a:pt x="33" y="15"/>
                                </a:moveTo>
                                <a:lnTo>
                                  <a:pt x="33" y="15"/>
                                </a:lnTo>
                                <a:lnTo>
                                  <a:pt x="33" y="10"/>
                                </a:lnTo>
                                <a:lnTo>
                                  <a:pt x="43" y="5"/>
                                </a:lnTo>
                                <a:lnTo>
                                  <a:pt x="43" y="10"/>
                                </a:lnTo>
                                <a:lnTo>
                                  <a:pt x="33" y="15"/>
                                </a:lnTo>
                                <a:close/>
                                <a:moveTo>
                                  <a:pt x="33" y="15"/>
                                </a:moveTo>
                                <a:lnTo>
                                  <a:pt x="33" y="15"/>
                                </a:lnTo>
                                <a:lnTo>
                                  <a:pt x="33" y="15"/>
                                </a:lnTo>
                                <a:lnTo>
                                  <a:pt x="33" y="15"/>
                                </a:lnTo>
                                <a:close/>
                                <a:moveTo>
                                  <a:pt x="43" y="15"/>
                                </a:moveTo>
                                <a:lnTo>
                                  <a:pt x="33" y="20"/>
                                </a:lnTo>
                                <a:lnTo>
                                  <a:pt x="33" y="15"/>
                                </a:lnTo>
                                <a:lnTo>
                                  <a:pt x="43" y="10"/>
                                </a:lnTo>
                                <a:lnTo>
                                  <a:pt x="43" y="10"/>
                                </a:lnTo>
                                <a:lnTo>
                                  <a:pt x="43" y="15"/>
                                </a:lnTo>
                                <a:close/>
                                <a:moveTo>
                                  <a:pt x="43" y="10"/>
                                </a:moveTo>
                                <a:lnTo>
                                  <a:pt x="43" y="10"/>
                                </a:lnTo>
                                <a:lnTo>
                                  <a:pt x="43" y="15"/>
                                </a:lnTo>
                                <a:lnTo>
                                  <a:pt x="43" y="10"/>
                                </a:lnTo>
                                <a:close/>
                                <a:moveTo>
                                  <a:pt x="48" y="20"/>
                                </a:moveTo>
                                <a:lnTo>
                                  <a:pt x="33" y="20"/>
                                </a:lnTo>
                                <a:lnTo>
                                  <a:pt x="33" y="15"/>
                                </a:lnTo>
                                <a:lnTo>
                                  <a:pt x="43" y="15"/>
                                </a:lnTo>
                                <a:lnTo>
                                  <a:pt x="48" y="15"/>
                                </a:lnTo>
                                <a:lnTo>
                                  <a:pt x="48" y="20"/>
                                </a:lnTo>
                                <a:close/>
                                <a:moveTo>
                                  <a:pt x="48" y="15"/>
                                </a:moveTo>
                                <a:lnTo>
                                  <a:pt x="48" y="20"/>
                                </a:lnTo>
                                <a:lnTo>
                                  <a:pt x="48" y="20"/>
                                </a:lnTo>
                                <a:lnTo>
                                  <a:pt x="48" y="15"/>
                                </a:lnTo>
                                <a:close/>
                                <a:moveTo>
                                  <a:pt x="33" y="20"/>
                                </a:moveTo>
                                <a:lnTo>
                                  <a:pt x="33" y="20"/>
                                </a:lnTo>
                                <a:lnTo>
                                  <a:pt x="48" y="20"/>
                                </a:lnTo>
                                <a:lnTo>
                                  <a:pt x="48" y="20"/>
                                </a:lnTo>
                                <a:lnTo>
                                  <a:pt x="33" y="20"/>
                                </a:lnTo>
                                <a:close/>
                                <a:moveTo>
                                  <a:pt x="33" y="20"/>
                                </a:moveTo>
                                <a:lnTo>
                                  <a:pt x="43" y="20"/>
                                </a:lnTo>
                                <a:lnTo>
                                  <a:pt x="33" y="20"/>
                                </a:lnTo>
                                <a:close/>
                                <a:moveTo>
                                  <a:pt x="48" y="29"/>
                                </a:moveTo>
                                <a:lnTo>
                                  <a:pt x="33" y="24"/>
                                </a:lnTo>
                                <a:lnTo>
                                  <a:pt x="33" y="20"/>
                                </a:lnTo>
                                <a:lnTo>
                                  <a:pt x="48" y="20"/>
                                </a:lnTo>
                                <a:lnTo>
                                  <a:pt x="48" y="24"/>
                                </a:lnTo>
                                <a:lnTo>
                                  <a:pt x="48" y="29"/>
                                </a:lnTo>
                                <a:close/>
                                <a:moveTo>
                                  <a:pt x="48" y="24"/>
                                </a:moveTo>
                                <a:lnTo>
                                  <a:pt x="48" y="24"/>
                                </a:lnTo>
                                <a:lnTo>
                                  <a:pt x="48" y="29"/>
                                </a:lnTo>
                                <a:lnTo>
                                  <a:pt x="48" y="24"/>
                                </a:lnTo>
                                <a:close/>
                                <a:moveTo>
                                  <a:pt x="43" y="34"/>
                                </a:moveTo>
                                <a:lnTo>
                                  <a:pt x="33" y="29"/>
                                </a:lnTo>
                                <a:lnTo>
                                  <a:pt x="33" y="24"/>
                                </a:lnTo>
                                <a:lnTo>
                                  <a:pt x="48" y="29"/>
                                </a:lnTo>
                                <a:lnTo>
                                  <a:pt x="43" y="29"/>
                                </a:lnTo>
                                <a:lnTo>
                                  <a:pt x="43" y="34"/>
                                </a:lnTo>
                                <a:close/>
                                <a:moveTo>
                                  <a:pt x="43" y="29"/>
                                </a:moveTo>
                                <a:lnTo>
                                  <a:pt x="43" y="29"/>
                                </a:lnTo>
                                <a:lnTo>
                                  <a:pt x="43" y="34"/>
                                </a:lnTo>
                                <a:lnTo>
                                  <a:pt x="43" y="29"/>
                                </a:lnTo>
                                <a:close/>
                                <a:moveTo>
                                  <a:pt x="33" y="29"/>
                                </a:moveTo>
                                <a:lnTo>
                                  <a:pt x="33" y="29"/>
                                </a:lnTo>
                                <a:lnTo>
                                  <a:pt x="33" y="24"/>
                                </a:lnTo>
                                <a:lnTo>
                                  <a:pt x="43" y="34"/>
                                </a:lnTo>
                                <a:lnTo>
                                  <a:pt x="43" y="34"/>
                                </a:lnTo>
                                <a:lnTo>
                                  <a:pt x="33" y="29"/>
                                </a:lnTo>
                                <a:close/>
                                <a:moveTo>
                                  <a:pt x="33" y="29"/>
                                </a:moveTo>
                                <a:lnTo>
                                  <a:pt x="33" y="29"/>
                                </a:lnTo>
                                <a:lnTo>
                                  <a:pt x="33" y="29"/>
                                </a:lnTo>
                                <a:lnTo>
                                  <a:pt x="33" y="29"/>
                                </a:lnTo>
                                <a:close/>
                                <a:moveTo>
                                  <a:pt x="38" y="39"/>
                                </a:moveTo>
                                <a:lnTo>
                                  <a:pt x="33" y="34"/>
                                </a:lnTo>
                                <a:lnTo>
                                  <a:pt x="33" y="29"/>
                                </a:lnTo>
                                <a:lnTo>
                                  <a:pt x="43" y="34"/>
                                </a:lnTo>
                                <a:lnTo>
                                  <a:pt x="43" y="39"/>
                                </a:lnTo>
                                <a:lnTo>
                                  <a:pt x="38" y="39"/>
                                </a:lnTo>
                                <a:close/>
                                <a:moveTo>
                                  <a:pt x="43" y="39"/>
                                </a:moveTo>
                                <a:lnTo>
                                  <a:pt x="38" y="39"/>
                                </a:lnTo>
                                <a:lnTo>
                                  <a:pt x="38" y="39"/>
                                </a:lnTo>
                                <a:lnTo>
                                  <a:pt x="43" y="39"/>
                                </a:lnTo>
                                <a:close/>
                                <a:moveTo>
                                  <a:pt x="28" y="34"/>
                                </a:moveTo>
                                <a:lnTo>
                                  <a:pt x="28" y="34"/>
                                </a:lnTo>
                                <a:lnTo>
                                  <a:pt x="33" y="29"/>
                                </a:lnTo>
                                <a:lnTo>
                                  <a:pt x="38" y="39"/>
                                </a:lnTo>
                                <a:lnTo>
                                  <a:pt x="33" y="44"/>
                                </a:lnTo>
                                <a:lnTo>
                                  <a:pt x="28" y="34"/>
                                </a:lnTo>
                                <a:close/>
                                <a:moveTo>
                                  <a:pt x="28" y="34"/>
                                </a:moveTo>
                                <a:lnTo>
                                  <a:pt x="28" y="34"/>
                                </a:lnTo>
                                <a:lnTo>
                                  <a:pt x="28" y="34"/>
                                </a:lnTo>
                                <a:lnTo>
                                  <a:pt x="28" y="34"/>
                                </a:lnTo>
                                <a:close/>
                                <a:moveTo>
                                  <a:pt x="33" y="44"/>
                                </a:moveTo>
                                <a:lnTo>
                                  <a:pt x="28" y="34"/>
                                </a:lnTo>
                                <a:lnTo>
                                  <a:pt x="28" y="34"/>
                                </a:lnTo>
                                <a:lnTo>
                                  <a:pt x="38" y="39"/>
                                </a:lnTo>
                                <a:lnTo>
                                  <a:pt x="33" y="44"/>
                                </a:lnTo>
                                <a:lnTo>
                                  <a:pt x="33" y="44"/>
                                </a:lnTo>
                                <a:close/>
                                <a:moveTo>
                                  <a:pt x="33" y="44"/>
                                </a:moveTo>
                                <a:lnTo>
                                  <a:pt x="33" y="44"/>
                                </a:lnTo>
                                <a:lnTo>
                                  <a:pt x="33" y="44"/>
                                </a:lnTo>
                                <a:lnTo>
                                  <a:pt x="33" y="44"/>
                                </a:lnTo>
                                <a:close/>
                                <a:moveTo>
                                  <a:pt x="28" y="44"/>
                                </a:moveTo>
                                <a:lnTo>
                                  <a:pt x="24" y="34"/>
                                </a:lnTo>
                                <a:lnTo>
                                  <a:pt x="28" y="34"/>
                                </a:lnTo>
                                <a:lnTo>
                                  <a:pt x="33" y="44"/>
                                </a:lnTo>
                                <a:lnTo>
                                  <a:pt x="28" y="44"/>
                                </a:lnTo>
                                <a:lnTo>
                                  <a:pt x="28" y="44"/>
                                </a:lnTo>
                                <a:close/>
                                <a:moveTo>
                                  <a:pt x="28" y="44"/>
                                </a:moveTo>
                                <a:lnTo>
                                  <a:pt x="28" y="44"/>
                                </a:lnTo>
                                <a:lnTo>
                                  <a:pt x="28" y="44"/>
                                </a:lnTo>
                                <a:lnTo>
                                  <a:pt x="28" y="44"/>
                                </a:lnTo>
                                <a:close/>
                                <a:moveTo>
                                  <a:pt x="24" y="34"/>
                                </a:moveTo>
                                <a:lnTo>
                                  <a:pt x="28" y="34"/>
                                </a:lnTo>
                                <a:lnTo>
                                  <a:pt x="28" y="44"/>
                                </a:lnTo>
                                <a:lnTo>
                                  <a:pt x="24" y="44"/>
                                </a:lnTo>
                                <a:lnTo>
                                  <a:pt x="24" y="34"/>
                                </a:lnTo>
                                <a:close/>
                                <a:moveTo>
                                  <a:pt x="19" y="44"/>
                                </a:moveTo>
                                <a:lnTo>
                                  <a:pt x="19" y="34"/>
                                </a:lnTo>
                                <a:lnTo>
                                  <a:pt x="24" y="34"/>
                                </a:lnTo>
                                <a:lnTo>
                                  <a:pt x="24" y="44"/>
                                </a:lnTo>
                                <a:lnTo>
                                  <a:pt x="19" y="44"/>
                                </a:lnTo>
                                <a:lnTo>
                                  <a:pt x="19" y="44"/>
                                </a:lnTo>
                                <a:close/>
                                <a:moveTo>
                                  <a:pt x="19" y="44"/>
                                </a:moveTo>
                                <a:lnTo>
                                  <a:pt x="19" y="44"/>
                                </a:lnTo>
                                <a:lnTo>
                                  <a:pt x="19" y="44"/>
                                </a:lnTo>
                                <a:lnTo>
                                  <a:pt x="19" y="44"/>
                                </a:lnTo>
                                <a:close/>
                                <a:moveTo>
                                  <a:pt x="14" y="44"/>
                                </a:moveTo>
                                <a:lnTo>
                                  <a:pt x="19" y="34"/>
                                </a:lnTo>
                                <a:lnTo>
                                  <a:pt x="24" y="34"/>
                                </a:lnTo>
                                <a:lnTo>
                                  <a:pt x="19" y="44"/>
                                </a:lnTo>
                                <a:lnTo>
                                  <a:pt x="14" y="44"/>
                                </a:lnTo>
                                <a:lnTo>
                                  <a:pt x="14" y="44"/>
                                </a:lnTo>
                                <a:close/>
                                <a:moveTo>
                                  <a:pt x="14" y="44"/>
                                </a:moveTo>
                                <a:lnTo>
                                  <a:pt x="14" y="44"/>
                                </a:lnTo>
                                <a:lnTo>
                                  <a:pt x="14" y="44"/>
                                </a:lnTo>
                                <a:lnTo>
                                  <a:pt x="14" y="44"/>
                                </a:lnTo>
                                <a:close/>
                                <a:moveTo>
                                  <a:pt x="19" y="34"/>
                                </a:moveTo>
                                <a:lnTo>
                                  <a:pt x="19" y="34"/>
                                </a:lnTo>
                                <a:lnTo>
                                  <a:pt x="19" y="34"/>
                                </a:lnTo>
                                <a:lnTo>
                                  <a:pt x="14" y="44"/>
                                </a:lnTo>
                                <a:lnTo>
                                  <a:pt x="9" y="39"/>
                                </a:lnTo>
                                <a:lnTo>
                                  <a:pt x="19" y="34"/>
                                </a:lnTo>
                                <a:close/>
                                <a:moveTo>
                                  <a:pt x="19" y="34"/>
                                </a:moveTo>
                                <a:lnTo>
                                  <a:pt x="19" y="34"/>
                                </a:lnTo>
                                <a:lnTo>
                                  <a:pt x="19" y="34"/>
                                </a:lnTo>
                                <a:lnTo>
                                  <a:pt x="19" y="34"/>
                                </a:lnTo>
                                <a:close/>
                                <a:moveTo>
                                  <a:pt x="9" y="39"/>
                                </a:moveTo>
                                <a:lnTo>
                                  <a:pt x="14" y="29"/>
                                </a:lnTo>
                                <a:lnTo>
                                  <a:pt x="19" y="34"/>
                                </a:lnTo>
                                <a:lnTo>
                                  <a:pt x="14" y="44"/>
                                </a:lnTo>
                                <a:lnTo>
                                  <a:pt x="9" y="39"/>
                                </a:lnTo>
                                <a:lnTo>
                                  <a:pt x="9" y="39"/>
                                </a:lnTo>
                                <a:close/>
                                <a:moveTo>
                                  <a:pt x="9" y="39"/>
                                </a:moveTo>
                                <a:lnTo>
                                  <a:pt x="9" y="39"/>
                                </a:lnTo>
                                <a:lnTo>
                                  <a:pt x="9" y="39"/>
                                </a:lnTo>
                                <a:lnTo>
                                  <a:pt x="9" y="39"/>
                                </a:lnTo>
                                <a:close/>
                                <a:moveTo>
                                  <a:pt x="14" y="29"/>
                                </a:moveTo>
                                <a:lnTo>
                                  <a:pt x="14" y="29"/>
                                </a:lnTo>
                                <a:lnTo>
                                  <a:pt x="19" y="34"/>
                                </a:lnTo>
                                <a:lnTo>
                                  <a:pt x="9" y="39"/>
                                </a:lnTo>
                                <a:lnTo>
                                  <a:pt x="4" y="34"/>
                                </a:lnTo>
                                <a:lnTo>
                                  <a:pt x="14" y="29"/>
                                </a:lnTo>
                                <a:close/>
                                <a:moveTo>
                                  <a:pt x="14" y="29"/>
                                </a:moveTo>
                                <a:lnTo>
                                  <a:pt x="14" y="29"/>
                                </a:lnTo>
                                <a:lnTo>
                                  <a:pt x="14" y="29"/>
                                </a:lnTo>
                                <a:lnTo>
                                  <a:pt x="14" y="29"/>
                                </a:lnTo>
                                <a:close/>
                                <a:moveTo>
                                  <a:pt x="4" y="29"/>
                                </a:moveTo>
                                <a:lnTo>
                                  <a:pt x="14" y="24"/>
                                </a:lnTo>
                                <a:lnTo>
                                  <a:pt x="14" y="29"/>
                                </a:lnTo>
                                <a:lnTo>
                                  <a:pt x="4" y="34"/>
                                </a:lnTo>
                                <a:lnTo>
                                  <a:pt x="4" y="34"/>
                                </a:lnTo>
                                <a:lnTo>
                                  <a:pt x="4" y="29"/>
                                </a:lnTo>
                                <a:close/>
                                <a:moveTo>
                                  <a:pt x="4" y="34"/>
                                </a:moveTo>
                                <a:lnTo>
                                  <a:pt x="4" y="29"/>
                                </a:lnTo>
                                <a:lnTo>
                                  <a:pt x="4" y="29"/>
                                </a:lnTo>
                                <a:lnTo>
                                  <a:pt x="4" y="34"/>
                                </a:lnTo>
                                <a:close/>
                                <a:moveTo>
                                  <a:pt x="0" y="24"/>
                                </a:moveTo>
                                <a:lnTo>
                                  <a:pt x="14" y="24"/>
                                </a:lnTo>
                                <a:lnTo>
                                  <a:pt x="14" y="29"/>
                                </a:lnTo>
                                <a:lnTo>
                                  <a:pt x="4" y="29"/>
                                </a:lnTo>
                                <a:lnTo>
                                  <a:pt x="0" y="29"/>
                                </a:lnTo>
                                <a:lnTo>
                                  <a:pt x="0" y="24"/>
                                </a:lnTo>
                                <a:close/>
                                <a:moveTo>
                                  <a:pt x="0" y="29"/>
                                </a:moveTo>
                                <a:lnTo>
                                  <a:pt x="0" y="24"/>
                                </a:lnTo>
                                <a:lnTo>
                                  <a:pt x="0" y="24"/>
                                </a:lnTo>
                                <a:lnTo>
                                  <a:pt x="0" y="29"/>
                                </a:lnTo>
                                <a:close/>
                                <a:moveTo>
                                  <a:pt x="14" y="20"/>
                                </a:moveTo>
                                <a:lnTo>
                                  <a:pt x="14" y="24"/>
                                </a:lnTo>
                                <a:lnTo>
                                  <a:pt x="0" y="24"/>
                                </a:lnTo>
                                <a:lnTo>
                                  <a:pt x="0" y="20"/>
                                </a:lnTo>
                                <a:lnTo>
                                  <a:pt x="14"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1"/>
                        <wps:cNvSpPr>
                          <a:spLocks/>
                        </wps:cNvSpPr>
                        <wps:spPr bwMode="auto">
                          <a:xfrm>
                            <a:off x="2687955" y="1442720"/>
                            <a:ext cx="21590" cy="21590"/>
                          </a:xfrm>
                          <a:custGeom>
                            <a:avLst/>
                            <a:gdLst>
                              <a:gd name="T0" fmla="*/ 0 w 34"/>
                              <a:gd name="T1" fmla="*/ 15 h 34"/>
                              <a:gd name="T2" fmla="*/ 0 w 34"/>
                              <a:gd name="T3" fmla="*/ 15 h 34"/>
                              <a:gd name="T4" fmla="*/ 0 w 34"/>
                              <a:gd name="T5" fmla="*/ 10 h 34"/>
                              <a:gd name="T6" fmla="*/ 0 w 34"/>
                              <a:gd name="T7" fmla="*/ 5 h 34"/>
                              <a:gd name="T8" fmla="*/ 0 w 34"/>
                              <a:gd name="T9" fmla="*/ 5 h 34"/>
                              <a:gd name="T10" fmla="*/ 5 w 34"/>
                              <a:gd name="T11" fmla="*/ 0 h 34"/>
                              <a:gd name="T12" fmla="*/ 10 w 34"/>
                              <a:gd name="T13" fmla="*/ 0 h 34"/>
                              <a:gd name="T14" fmla="*/ 10 w 34"/>
                              <a:gd name="T15" fmla="*/ 0 h 34"/>
                              <a:gd name="T16" fmla="*/ 15 w 34"/>
                              <a:gd name="T17" fmla="*/ 0 h 34"/>
                              <a:gd name="T18" fmla="*/ 20 w 34"/>
                              <a:gd name="T19" fmla="*/ 0 h 34"/>
                              <a:gd name="T20" fmla="*/ 20 w 34"/>
                              <a:gd name="T21" fmla="*/ 0 h 34"/>
                              <a:gd name="T22" fmla="*/ 24 w 34"/>
                              <a:gd name="T23" fmla="*/ 0 h 34"/>
                              <a:gd name="T24" fmla="*/ 29 w 34"/>
                              <a:gd name="T25" fmla="*/ 5 h 34"/>
                              <a:gd name="T26" fmla="*/ 29 w 34"/>
                              <a:gd name="T27" fmla="*/ 5 h 34"/>
                              <a:gd name="T28" fmla="*/ 29 w 34"/>
                              <a:gd name="T29" fmla="*/ 10 h 34"/>
                              <a:gd name="T30" fmla="*/ 34 w 34"/>
                              <a:gd name="T31" fmla="*/ 15 h 34"/>
                              <a:gd name="T32" fmla="*/ 34 w 34"/>
                              <a:gd name="T33" fmla="*/ 15 h 34"/>
                              <a:gd name="T34" fmla="*/ 34 w 34"/>
                              <a:gd name="T35" fmla="*/ 19 h 34"/>
                              <a:gd name="T36" fmla="*/ 29 w 34"/>
                              <a:gd name="T37" fmla="*/ 24 h 34"/>
                              <a:gd name="T38" fmla="*/ 29 w 34"/>
                              <a:gd name="T39" fmla="*/ 29 h 34"/>
                              <a:gd name="T40" fmla="*/ 29 w 34"/>
                              <a:gd name="T41" fmla="*/ 29 h 34"/>
                              <a:gd name="T42" fmla="*/ 24 w 34"/>
                              <a:gd name="T43" fmla="*/ 34 h 34"/>
                              <a:gd name="T44" fmla="*/ 20 w 34"/>
                              <a:gd name="T45" fmla="*/ 34 h 34"/>
                              <a:gd name="T46" fmla="*/ 20 w 34"/>
                              <a:gd name="T47" fmla="*/ 34 h 34"/>
                              <a:gd name="T48" fmla="*/ 15 w 34"/>
                              <a:gd name="T49" fmla="*/ 34 h 34"/>
                              <a:gd name="T50" fmla="*/ 10 w 34"/>
                              <a:gd name="T51" fmla="*/ 34 h 34"/>
                              <a:gd name="T52" fmla="*/ 10 w 34"/>
                              <a:gd name="T53" fmla="*/ 34 h 34"/>
                              <a:gd name="T54" fmla="*/ 5 w 34"/>
                              <a:gd name="T55" fmla="*/ 34 h 34"/>
                              <a:gd name="T56" fmla="*/ 0 w 34"/>
                              <a:gd name="T57" fmla="*/ 29 h 34"/>
                              <a:gd name="T58" fmla="*/ 0 w 34"/>
                              <a:gd name="T59" fmla="*/ 29 h 34"/>
                              <a:gd name="T60" fmla="*/ 0 w 34"/>
                              <a:gd name="T61" fmla="*/ 24 h 34"/>
                              <a:gd name="T62" fmla="*/ 0 w 34"/>
                              <a:gd name="T63" fmla="*/ 19 h 34"/>
                              <a:gd name="T64" fmla="*/ 0 w 34"/>
                              <a:gd name="T65"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0" y="15"/>
                                </a:moveTo>
                                <a:lnTo>
                                  <a:pt x="0" y="15"/>
                                </a:lnTo>
                                <a:lnTo>
                                  <a:pt x="0" y="10"/>
                                </a:lnTo>
                                <a:lnTo>
                                  <a:pt x="0" y="5"/>
                                </a:lnTo>
                                <a:lnTo>
                                  <a:pt x="0" y="5"/>
                                </a:lnTo>
                                <a:lnTo>
                                  <a:pt x="5" y="0"/>
                                </a:lnTo>
                                <a:lnTo>
                                  <a:pt x="10" y="0"/>
                                </a:lnTo>
                                <a:lnTo>
                                  <a:pt x="10" y="0"/>
                                </a:lnTo>
                                <a:lnTo>
                                  <a:pt x="15" y="0"/>
                                </a:lnTo>
                                <a:lnTo>
                                  <a:pt x="20" y="0"/>
                                </a:lnTo>
                                <a:lnTo>
                                  <a:pt x="20" y="0"/>
                                </a:lnTo>
                                <a:lnTo>
                                  <a:pt x="24" y="0"/>
                                </a:lnTo>
                                <a:lnTo>
                                  <a:pt x="29" y="5"/>
                                </a:lnTo>
                                <a:lnTo>
                                  <a:pt x="29" y="5"/>
                                </a:lnTo>
                                <a:lnTo>
                                  <a:pt x="29" y="10"/>
                                </a:lnTo>
                                <a:lnTo>
                                  <a:pt x="34" y="15"/>
                                </a:lnTo>
                                <a:lnTo>
                                  <a:pt x="34" y="15"/>
                                </a:lnTo>
                                <a:lnTo>
                                  <a:pt x="34" y="19"/>
                                </a:lnTo>
                                <a:lnTo>
                                  <a:pt x="29" y="24"/>
                                </a:lnTo>
                                <a:lnTo>
                                  <a:pt x="29" y="29"/>
                                </a:lnTo>
                                <a:lnTo>
                                  <a:pt x="29" y="29"/>
                                </a:lnTo>
                                <a:lnTo>
                                  <a:pt x="24" y="34"/>
                                </a:lnTo>
                                <a:lnTo>
                                  <a:pt x="20" y="34"/>
                                </a:lnTo>
                                <a:lnTo>
                                  <a:pt x="20" y="34"/>
                                </a:lnTo>
                                <a:lnTo>
                                  <a:pt x="15" y="34"/>
                                </a:lnTo>
                                <a:lnTo>
                                  <a:pt x="10" y="34"/>
                                </a:lnTo>
                                <a:lnTo>
                                  <a:pt x="10" y="34"/>
                                </a:lnTo>
                                <a:lnTo>
                                  <a:pt x="5" y="34"/>
                                </a:lnTo>
                                <a:lnTo>
                                  <a:pt x="0" y="29"/>
                                </a:lnTo>
                                <a:lnTo>
                                  <a:pt x="0" y="29"/>
                                </a:lnTo>
                                <a:lnTo>
                                  <a:pt x="0" y="24"/>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2"/>
                        <wps:cNvSpPr>
                          <a:spLocks noEditPoints="1"/>
                        </wps:cNvSpPr>
                        <wps:spPr bwMode="auto">
                          <a:xfrm>
                            <a:off x="2682240" y="1439545"/>
                            <a:ext cx="30480" cy="27940"/>
                          </a:xfrm>
                          <a:custGeom>
                            <a:avLst/>
                            <a:gdLst>
                              <a:gd name="T0" fmla="*/ 0 w 48"/>
                              <a:gd name="T1" fmla="*/ 20 h 44"/>
                              <a:gd name="T2" fmla="*/ 0 w 48"/>
                              <a:gd name="T3" fmla="*/ 20 h 44"/>
                              <a:gd name="T4" fmla="*/ 5 w 48"/>
                              <a:gd name="T5" fmla="*/ 15 h 44"/>
                              <a:gd name="T6" fmla="*/ 5 w 48"/>
                              <a:gd name="T7" fmla="*/ 15 h 44"/>
                              <a:gd name="T8" fmla="*/ 5 w 48"/>
                              <a:gd name="T9" fmla="*/ 10 h 44"/>
                              <a:gd name="T10" fmla="*/ 14 w 48"/>
                              <a:gd name="T11" fmla="*/ 10 h 44"/>
                              <a:gd name="T12" fmla="*/ 5 w 48"/>
                              <a:gd name="T13" fmla="*/ 10 h 44"/>
                              <a:gd name="T14" fmla="*/ 5 w 48"/>
                              <a:gd name="T15" fmla="*/ 10 h 44"/>
                              <a:gd name="T16" fmla="*/ 9 w 48"/>
                              <a:gd name="T17" fmla="*/ 5 h 44"/>
                              <a:gd name="T18" fmla="*/ 19 w 48"/>
                              <a:gd name="T19" fmla="*/ 10 h 44"/>
                              <a:gd name="T20" fmla="*/ 14 w 48"/>
                              <a:gd name="T21" fmla="*/ 0 h 44"/>
                              <a:gd name="T22" fmla="*/ 14 w 48"/>
                              <a:gd name="T23" fmla="*/ 0 h 44"/>
                              <a:gd name="T24" fmla="*/ 19 w 48"/>
                              <a:gd name="T25" fmla="*/ 0 h 44"/>
                              <a:gd name="T26" fmla="*/ 19 w 48"/>
                              <a:gd name="T27" fmla="*/ 0 h 44"/>
                              <a:gd name="T28" fmla="*/ 24 w 48"/>
                              <a:gd name="T29" fmla="*/ 10 h 44"/>
                              <a:gd name="T30" fmla="*/ 29 w 48"/>
                              <a:gd name="T31" fmla="*/ 0 h 44"/>
                              <a:gd name="T32" fmla="*/ 29 w 48"/>
                              <a:gd name="T33" fmla="*/ 0 h 44"/>
                              <a:gd name="T34" fmla="*/ 33 w 48"/>
                              <a:gd name="T35" fmla="*/ 0 h 44"/>
                              <a:gd name="T36" fmla="*/ 33 w 48"/>
                              <a:gd name="T37" fmla="*/ 0 h 44"/>
                              <a:gd name="T38" fmla="*/ 38 w 48"/>
                              <a:gd name="T39" fmla="*/ 5 h 44"/>
                              <a:gd name="T40" fmla="*/ 29 w 48"/>
                              <a:gd name="T41" fmla="*/ 10 h 44"/>
                              <a:gd name="T42" fmla="*/ 38 w 48"/>
                              <a:gd name="T43" fmla="*/ 5 h 44"/>
                              <a:gd name="T44" fmla="*/ 38 w 48"/>
                              <a:gd name="T45" fmla="*/ 5 h 44"/>
                              <a:gd name="T46" fmla="*/ 43 w 48"/>
                              <a:gd name="T47" fmla="*/ 10 h 44"/>
                              <a:gd name="T48" fmla="*/ 33 w 48"/>
                              <a:gd name="T49" fmla="*/ 15 h 44"/>
                              <a:gd name="T50" fmla="*/ 43 w 48"/>
                              <a:gd name="T51" fmla="*/ 10 h 44"/>
                              <a:gd name="T52" fmla="*/ 43 w 48"/>
                              <a:gd name="T53" fmla="*/ 10 h 44"/>
                              <a:gd name="T54" fmla="*/ 48 w 48"/>
                              <a:gd name="T55" fmla="*/ 15 h 44"/>
                              <a:gd name="T56" fmla="*/ 48 w 48"/>
                              <a:gd name="T57" fmla="*/ 15 h 44"/>
                              <a:gd name="T58" fmla="*/ 33 w 48"/>
                              <a:gd name="T59" fmla="*/ 20 h 44"/>
                              <a:gd name="T60" fmla="*/ 33 w 48"/>
                              <a:gd name="T61" fmla="*/ 24 h 44"/>
                              <a:gd name="T62" fmla="*/ 48 w 48"/>
                              <a:gd name="T63" fmla="*/ 24 h 44"/>
                              <a:gd name="T64" fmla="*/ 33 w 48"/>
                              <a:gd name="T65" fmla="*/ 29 h 44"/>
                              <a:gd name="T66" fmla="*/ 43 w 48"/>
                              <a:gd name="T67" fmla="*/ 29 h 44"/>
                              <a:gd name="T68" fmla="*/ 33 w 48"/>
                              <a:gd name="T69" fmla="*/ 29 h 44"/>
                              <a:gd name="T70" fmla="*/ 33 w 48"/>
                              <a:gd name="T71" fmla="*/ 29 h 44"/>
                              <a:gd name="T72" fmla="*/ 33 w 48"/>
                              <a:gd name="T73" fmla="*/ 34 h 44"/>
                              <a:gd name="T74" fmla="*/ 43 w 48"/>
                              <a:gd name="T75" fmla="*/ 39 h 44"/>
                              <a:gd name="T76" fmla="*/ 29 w 48"/>
                              <a:gd name="T77" fmla="*/ 34 h 44"/>
                              <a:gd name="T78" fmla="*/ 33 w 48"/>
                              <a:gd name="T79" fmla="*/ 44 h 44"/>
                              <a:gd name="T80" fmla="*/ 29 w 48"/>
                              <a:gd name="T81" fmla="*/ 34 h 44"/>
                              <a:gd name="T82" fmla="*/ 29 w 48"/>
                              <a:gd name="T83" fmla="*/ 34 h 44"/>
                              <a:gd name="T84" fmla="*/ 24 w 48"/>
                              <a:gd name="T85" fmla="*/ 34 h 44"/>
                              <a:gd name="T86" fmla="*/ 29 w 48"/>
                              <a:gd name="T87" fmla="*/ 44 h 44"/>
                              <a:gd name="T88" fmla="*/ 29 w 48"/>
                              <a:gd name="T89" fmla="*/ 34 h 44"/>
                              <a:gd name="T90" fmla="*/ 19 w 48"/>
                              <a:gd name="T91" fmla="*/ 34 h 44"/>
                              <a:gd name="T92" fmla="*/ 19 w 48"/>
                              <a:gd name="T93" fmla="*/ 44 h 44"/>
                              <a:gd name="T94" fmla="*/ 19 w 48"/>
                              <a:gd name="T95" fmla="*/ 34 h 44"/>
                              <a:gd name="T96" fmla="*/ 14 w 48"/>
                              <a:gd name="T97" fmla="*/ 44 h 44"/>
                              <a:gd name="T98" fmla="*/ 19 w 48"/>
                              <a:gd name="T99" fmla="*/ 34 h 44"/>
                              <a:gd name="T100" fmla="*/ 14 w 48"/>
                              <a:gd name="T101" fmla="*/ 44 h 44"/>
                              <a:gd name="T102" fmla="*/ 14 w 48"/>
                              <a:gd name="T103" fmla="*/ 29 h 44"/>
                              <a:gd name="T104" fmla="*/ 9 w 48"/>
                              <a:gd name="T105" fmla="*/ 39 h 44"/>
                              <a:gd name="T106" fmla="*/ 14 w 48"/>
                              <a:gd name="T107" fmla="*/ 34 h 44"/>
                              <a:gd name="T108" fmla="*/ 14 w 48"/>
                              <a:gd name="T109" fmla="*/ 29 h 44"/>
                              <a:gd name="T110" fmla="*/ 14 w 48"/>
                              <a:gd name="T111" fmla="*/ 24 h 44"/>
                              <a:gd name="T112" fmla="*/ 5 w 48"/>
                              <a:gd name="T113" fmla="*/ 34 h 44"/>
                              <a:gd name="T114" fmla="*/ 14 w 48"/>
                              <a:gd name="T115" fmla="*/ 24 h 44"/>
                              <a:gd name="T116" fmla="*/ 0 w 48"/>
                              <a:gd name="T117" fmla="*/ 29 h 44"/>
                              <a:gd name="T118" fmla="*/ 14 w 48"/>
                              <a:gd name="T119" fmla="*/ 2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 h="44">
                                <a:moveTo>
                                  <a:pt x="0" y="15"/>
                                </a:moveTo>
                                <a:lnTo>
                                  <a:pt x="14" y="20"/>
                                </a:lnTo>
                                <a:lnTo>
                                  <a:pt x="14" y="20"/>
                                </a:lnTo>
                                <a:lnTo>
                                  <a:pt x="0" y="20"/>
                                </a:lnTo>
                                <a:lnTo>
                                  <a:pt x="0" y="20"/>
                                </a:lnTo>
                                <a:lnTo>
                                  <a:pt x="0" y="15"/>
                                </a:lnTo>
                                <a:close/>
                                <a:moveTo>
                                  <a:pt x="0" y="20"/>
                                </a:moveTo>
                                <a:lnTo>
                                  <a:pt x="0" y="20"/>
                                </a:lnTo>
                                <a:lnTo>
                                  <a:pt x="0" y="15"/>
                                </a:lnTo>
                                <a:lnTo>
                                  <a:pt x="0" y="20"/>
                                </a:lnTo>
                                <a:close/>
                                <a:moveTo>
                                  <a:pt x="5" y="10"/>
                                </a:moveTo>
                                <a:lnTo>
                                  <a:pt x="14" y="15"/>
                                </a:lnTo>
                                <a:lnTo>
                                  <a:pt x="14" y="20"/>
                                </a:lnTo>
                                <a:lnTo>
                                  <a:pt x="0" y="15"/>
                                </a:lnTo>
                                <a:lnTo>
                                  <a:pt x="5" y="15"/>
                                </a:lnTo>
                                <a:lnTo>
                                  <a:pt x="5" y="10"/>
                                </a:lnTo>
                                <a:close/>
                                <a:moveTo>
                                  <a:pt x="5" y="15"/>
                                </a:moveTo>
                                <a:lnTo>
                                  <a:pt x="5" y="10"/>
                                </a:lnTo>
                                <a:lnTo>
                                  <a:pt x="5" y="10"/>
                                </a:lnTo>
                                <a:lnTo>
                                  <a:pt x="5" y="15"/>
                                </a:lnTo>
                                <a:close/>
                                <a:moveTo>
                                  <a:pt x="14" y="10"/>
                                </a:moveTo>
                                <a:lnTo>
                                  <a:pt x="14" y="15"/>
                                </a:lnTo>
                                <a:lnTo>
                                  <a:pt x="14" y="20"/>
                                </a:lnTo>
                                <a:lnTo>
                                  <a:pt x="5" y="10"/>
                                </a:lnTo>
                                <a:lnTo>
                                  <a:pt x="5" y="10"/>
                                </a:lnTo>
                                <a:lnTo>
                                  <a:pt x="14" y="10"/>
                                </a:lnTo>
                                <a:close/>
                                <a:moveTo>
                                  <a:pt x="14" y="10"/>
                                </a:moveTo>
                                <a:lnTo>
                                  <a:pt x="14" y="15"/>
                                </a:lnTo>
                                <a:lnTo>
                                  <a:pt x="14" y="15"/>
                                </a:lnTo>
                                <a:lnTo>
                                  <a:pt x="14" y="10"/>
                                </a:lnTo>
                                <a:close/>
                                <a:moveTo>
                                  <a:pt x="9" y="5"/>
                                </a:moveTo>
                                <a:lnTo>
                                  <a:pt x="14" y="10"/>
                                </a:lnTo>
                                <a:lnTo>
                                  <a:pt x="14" y="10"/>
                                </a:lnTo>
                                <a:lnTo>
                                  <a:pt x="5" y="10"/>
                                </a:lnTo>
                                <a:lnTo>
                                  <a:pt x="5" y="10"/>
                                </a:lnTo>
                                <a:lnTo>
                                  <a:pt x="9" y="5"/>
                                </a:lnTo>
                                <a:close/>
                                <a:moveTo>
                                  <a:pt x="5" y="10"/>
                                </a:moveTo>
                                <a:lnTo>
                                  <a:pt x="5" y="5"/>
                                </a:lnTo>
                                <a:lnTo>
                                  <a:pt x="9" y="5"/>
                                </a:lnTo>
                                <a:lnTo>
                                  <a:pt x="5" y="10"/>
                                </a:lnTo>
                                <a:close/>
                                <a:moveTo>
                                  <a:pt x="19" y="10"/>
                                </a:moveTo>
                                <a:lnTo>
                                  <a:pt x="19" y="10"/>
                                </a:lnTo>
                                <a:lnTo>
                                  <a:pt x="14" y="15"/>
                                </a:lnTo>
                                <a:lnTo>
                                  <a:pt x="9" y="5"/>
                                </a:lnTo>
                                <a:lnTo>
                                  <a:pt x="9" y="5"/>
                                </a:lnTo>
                                <a:lnTo>
                                  <a:pt x="19" y="10"/>
                                </a:lnTo>
                                <a:close/>
                                <a:moveTo>
                                  <a:pt x="19" y="10"/>
                                </a:moveTo>
                                <a:lnTo>
                                  <a:pt x="19" y="10"/>
                                </a:lnTo>
                                <a:lnTo>
                                  <a:pt x="19" y="10"/>
                                </a:lnTo>
                                <a:lnTo>
                                  <a:pt x="19" y="10"/>
                                </a:lnTo>
                                <a:close/>
                                <a:moveTo>
                                  <a:pt x="14" y="0"/>
                                </a:moveTo>
                                <a:lnTo>
                                  <a:pt x="19" y="10"/>
                                </a:lnTo>
                                <a:lnTo>
                                  <a:pt x="19" y="10"/>
                                </a:lnTo>
                                <a:lnTo>
                                  <a:pt x="9" y="5"/>
                                </a:lnTo>
                                <a:lnTo>
                                  <a:pt x="14" y="0"/>
                                </a:lnTo>
                                <a:lnTo>
                                  <a:pt x="14" y="0"/>
                                </a:lnTo>
                                <a:close/>
                                <a:moveTo>
                                  <a:pt x="14" y="0"/>
                                </a:moveTo>
                                <a:lnTo>
                                  <a:pt x="14" y="0"/>
                                </a:lnTo>
                                <a:lnTo>
                                  <a:pt x="14" y="0"/>
                                </a:lnTo>
                                <a:lnTo>
                                  <a:pt x="14" y="0"/>
                                </a:lnTo>
                                <a:close/>
                                <a:moveTo>
                                  <a:pt x="19" y="0"/>
                                </a:moveTo>
                                <a:lnTo>
                                  <a:pt x="24" y="10"/>
                                </a:lnTo>
                                <a:lnTo>
                                  <a:pt x="19" y="10"/>
                                </a:lnTo>
                                <a:lnTo>
                                  <a:pt x="14" y="0"/>
                                </a:lnTo>
                                <a:lnTo>
                                  <a:pt x="19" y="0"/>
                                </a:lnTo>
                                <a:lnTo>
                                  <a:pt x="19" y="0"/>
                                </a:lnTo>
                                <a:close/>
                                <a:moveTo>
                                  <a:pt x="19" y="0"/>
                                </a:moveTo>
                                <a:lnTo>
                                  <a:pt x="19" y="0"/>
                                </a:lnTo>
                                <a:lnTo>
                                  <a:pt x="19" y="0"/>
                                </a:lnTo>
                                <a:lnTo>
                                  <a:pt x="19" y="0"/>
                                </a:lnTo>
                                <a:close/>
                                <a:moveTo>
                                  <a:pt x="24" y="10"/>
                                </a:moveTo>
                                <a:lnTo>
                                  <a:pt x="19" y="10"/>
                                </a:lnTo>
                                <a:lnTo>
                                  <a:pt x="19" y="0"/>
                                </a:lnTo>
                                <a:lnTo>
                                  <a:pt x="24" y="0"/>
                                </a:lnTo>
                                <a:lnTo>
                                  <a:pt x="24" y="10"/>
                                </a:lnTo>
                                <a:close/>
                                <a:moveTo>
                                  <a:pt x="29" y="0"/>
                                </a:moveTo>
                                <a:lnTo>
                                  <a:pt x="29" y="10"/>
                                </a:lnTo>
                                <a:lnTo>
                                  <a:pt x="24" y="10"/>
                                </a:lnTo>
                                <a:lnTo>
                                  <a:pt x="24" y="0"/>
                                </a:lnTo>
                                <a:lnTo>
                                  <a:pt x="29" y="0"/>
                                </a:lnTo>
                                <a:lnTo>
                                  <a:pt x="29" y="0"/>
                                </a:lnTo>
                                <a:close/>
                                <a:moveTo>
                                  <a:pt x="29" y="0"/>
                                </a:moveTo>
                                <a:lnTo>
                                  <a:pt x="29" y="0"/>
                                </a:lnTo>
                                <a:lnTo>
                                  <a:pt x="29" y="0"/>
                                </a:lnTo>
                                <a:lnTo>
                                  <a:pt x="29" y="0"/>
                                </a:lnTo>
                                <a:close/>
                                <a:moveTo>
                                  <a:pt x="33" y="0"/>
                                </a:moveTo>
                                <a:lnTo>
                                  <a:pt x="29" y="10"/>
                                </a:lnTo>
                                <a:lnTo>
                                  <a:pt x="24" y="10"/>
                                </a:lnTo>
                                <a:lnTo>
                                  <a:pt x="29" y="0"/>
                                </a:lnTo>
                                <a:lnTo>
                                  <a:pt x="33" y="0"/>
                                </a:lnTo>
                                <a:lnTo>
                                  <a:pt x="33" y="0"/>
                                </a:lnTo>
                                <a:close/>
                                <a:moveTo>
                                  <a:pt x="33" y="0"/>
                                </a:moveTo>
                                <a:lnTo>
                                  <a:pt x="33" y="0"/>
                                </a:lnTo>
                                <a:lnTo>
                                  <a:pt x="33" y="0"/>
                                </a:lnTo>
                                <a:lnTo>
                                  <a:pt x="33" y="0"/>
                                </a:lnTo>
                                <a:close/>
                                <a:moveTo>
                                  <a:pt x="29" y="10"/>
                                </a:moveTo>
                                <a:lnTo>
                                  <a:pt x="29" y="10"/>
                                </a:lnTo>
                                <a:lnTo>
                                  <a:pt x="24" y="10"/>
                                </a:lnTo>
                                <a:lnTo>
                                  <a:pt x="33" y="0"/>
                                </a:lnTo>
                                <a:lnTo>
                                  <a:pt x="38" y="5"/>
                                </a:lnTo>
                                <a:lnTo>
                                  <a:pt x="29" y="10"/>
                                </a:lnTo>
                                <a:close/>
                                <a:moveTo>
                                  <a:pt x="29" y="10"/>
                                </a:moveTo>
                                <a:lnTo>
                                  <a:pt x="29" y="10"/>
                                </a:lnTo>
                                <a:lnTo>
                                  <a:pt x="29" y="10"/>
                                </a:lnTo>
                                <a:lnTo>
                                  <a:pt x="29" y="10"/>
                                </a:lnTo>
                                <a:close/>
                                <a:moveTo>
                                  <a:pt x="43" y="5"/>
                                </a:moveTo>
                                <a:lnTo>
                                  <a:pt x="33" y="15"/>
                                </a:lnTo>
                                <a:lnTo>
                                  <a:pt x="29" y="10"/>
                                </a:lnTo>
                                <a:lnTo>
                                  <a:pt x="33" y="5"/>
                                </a:lnTo>
                                <a:lnTo>
                                  <a:pt x="38" y="5"/>
                                </a:lnTo>
                                <a:lnTo>
                                  <a:pt x="43" y="5"/>
                                </a:lnTo>
                                <a:close/>
                                <a:moveTo>
                                  <a:pt x="38" y="5"/>
                                </a:moveTo>
                                <a:lnTo>
                                  <a:pt x="38" y="5"/>
                                </a:lnTo>
                                <a:lnTo>
                                  <a:pt x="43" y="5"/>
                                </a:lnTo>
                                <a:lnTo>
                                  <a:pt x="38" y="5"/>
                                </a:lnTo>
                                <a:close/>
                                <a:moveTo>
                                  <a:pt x="33" y="15"/>
                                </a:moveTo>
                                <a:lnTo>
                                  <a:pt x="33" y="15"/>
                                </a:lnTo>
                                <a:lnTo>
                                  <a:pt x="33" y="10"/>
                                </a:lnTo>
                                <a:lnTo>
                                  <a:pt x="43" y="5"/>
                                </a:lnTo>
                                <a:lnTo>
                                  <a:pt x="43" y="10"/>
                                </a:lnTo>
                                <a:lnTo>
                                  <a:pt x="33" y="15"/>
                                </a:lnTo>
                                <a:close/>
                                <a:moveTo>
                                  <a:pt x="33" y="15"/>
                                </a:moveTo>
                                <a:lnTo>
                                  <a:pt x="33" y="15"/>
                                </a:lnTo>
                                <a:lnTo>
                                  <a:pt x="33" y="15"/>
                                </a:lnTo>
                                <a:lnTo>
                                  <a:pt x="33" y="15"/>
                                </a:lnTo>
                                <a:close/>
                                <a:moveTo>
                                  <a:pt x="43" y="15"/>
                                </a:moveTo>
                                <a:lnTo>
                                  <a:pt x="33" y="20"/>
                                </a:lnTo>
                                <a:lnTo>
                                  <a:pt x="33" y="15"/>
                                </a:lnTo>
                                <a:lnTo>
                                  <a:pt x="43" y="10"/>
                                </a:lnTo>
                                <a:lnTo>
                                  <a:pt x="43" y="10"/>
                                </a:lnTo>
                                <a:lnTo>
                                  <a:pt x="43" y="15"/>
                                </a:lnTo>
                                <a:close/>
                                <a:moveTo>
                                  <a:pt x="43" y="10"/>
                                </a:moveTo>
                                <a:lnTo>
                                  <a:pt x="43" y="10"/>
                                </a:lnTo>
                                <a:lnTo>
                                  <a:pt x="43" y="15"/>
                                </a:lnTo>
                                <a:lnTo>
                                  <a:pt x="43" y="10"/>
                                </a:lnTo>
                                <a:close/>
                                <a:moveTo>
                                  <a:pt x="48" y="20"/>
                                </a:moveTo>
                                <a:lnTo>
                                  <a:pt x="33" y="20"/>
                                </a:lnTo>
                                <a:lnTo>
                                  <a:pt x="33" y="15"/>
                                </a:lnTo>
                                <a:lnTo>
                                  <a:pt x="43" y="15"/>
                                </a:lnTo>
                                <a:lnTo>
                                  <a:pt x="48" y="15"/>
                                </a:lnTo>
                                <a:lnTo>
                                  <a:pt x="48" y="20"/>
                                </a:lnTo>
                                <a:close/>
                                <a:moveTo>
                                  <a:pt x="48" y="15"/>
                                </a:moveTo>
                                <a:lnTo>
                                  <a:pt x="48" y="20"/>
                                </a:lnTo>
                                <a:lnTo>
                                  <a:pt x="48" y="20"/>
                                </a:lnTo>
                                <a:lnTo>
                                  <a:pt x="48" y="15"/>
                                </a:lnTo>
                                <a:close/>
                                <a:moveTo>
                                  <a:pt x="33" y="20"/>
                                </a:moveTo>
                                <a:lnTo>
                                  <a:pt x="33" y="20"/>
                                </a:lnTo>
                                <a:lnTo>
                                  <a:pt x="48" y="20"/>
                                </a:lnTo>
                                <a:lnTo>
                                  <a:pt x="48" y="20"/>
                                </a:lnTo>
                                <a:lnTo>
                                  <a:pt x="33" y="20"/>
                                </a:lnTo>
                                <a:close/>
                                <a:moveTo>
                                  <a:pt x="33" y="20"/>
                                </a:moveTo>
                                <a:lnTo>
                                  <a:pt x="43" y="20"/>
                                </a:lnTo>
                                <a:lnTo>
                                  <a:pt x="33" y="20"/>
                                </a:lnTo>
                                <a:close/>
                                <a:moveTo>
                                  <a:pt x="48" y="29"/>
                                </a:moveTo>
                                <a:lnTo>
                                  <a:pt x="33" y="24"/>
                                </a:lnTo>
                                <a:lnTo>
                                  <a:pt x="33" y="20"/>
                                </a:lnTo>
                                <a:lnTo>
                                  <a:pt x="48" y="20"/>
                                </a:lnTo>
                                <a:lnTo>
                                  <a:pt x="48" y="24"/>
                                </a:lnTo>
                                <a:lnTo>
                                  <a:pt x="48" y="29"/>
                                </a:lnTo>
                                <a:close/>
                                <a:moveTo>
                                  <a:pt x="48" y="24"/>
                                </a:moveTo>
                                <a:lnTo>
                                  <a:pt x="48" y="24"/>
                                </a:lnTo>
                                <a:lnTo>
                                  <a:pt x="48" y="29"/>
                                </a:lnTo>
                                <a:lnTo>
                                  <a:pt x="48" y="24"/>
                                </a:lnTo>
                                <a:close/>
                                <a:moveTo>
                                  <a:pt x="43" y="34"/>
                                </a:moveTo>
                                <a:lnTo>
                                  <a:pt x="33" y="29"/>
                                </a:lnTo>
                                <a:lnTo>
                                  <a:pt x="33" y="24"/>
                                </a:lnTo>
                                <a:lnTo>
                                  <a:pt x="48" y="29"/>
                                </a:lnTo>
                                <a:lnTo>
                                  <a:pt x="43" y="29"/>
                                </a:lnTo>
                                <a:lnTo>
                                  <a:pt x="43" y="34"/>
                                </a:lnTo>
                                <a:close/>
                                <a:moveTo>
                                  <a:pt x="43" y="29"/>
                                </a:moveTo>
                                <a:lnTo>
                                  <a:pt x="43" y="29"/>
                                </a:lnTo>
                                <a:lnTo>
                                  <a:pt x="43" y="34"/>
                                </a:lnTo>
                                <a:lnTo>
                                  <a:pt x="43" y="29"/>
                                </a:lnTo>
                                <a:close/>
                                <a:moveTo>
                                  <a:pt x="33" y="29"/>
                                </a:moveTo>
                                <a:lnTo>
                                  <a:pt x="33" y="29"/>
                                </a:lnTo>
                                <a:lnTo>
                                  <a:pt x="33" y="24"/>
                                </a:lnTo>
                                <a:lnTo>
                                  <a:pt x="43" y="34"/>
                                </a:lnTo>
                                <a:lnTo>
                                  <a:pt x="43" y="34"/>
                                </a:lnTo>
                                <a:lnTo>
                                  <a:pt x="33" y="29"/>
                                </a:lnTo>
                                <a:close/>
                                <a:moveTo>
                                  <a:pt x="33" y="29"/>
                                </a:moveTo>
                                <a:lnTo>
                                  <a:pt x="33" y="29"/>
                                </a:lnTo>
                                <a:lnTo>
                                  <a:pt x="33" y="29"/>
                                </a:lnTo>
                                <a:lnTo>
                                  <a:pt x="33" y="29"/>
                                </a:lnTo>
                                <a:close/>
                                <a:moveTo>
                                  <a:pt x="38" y="39"/>
                                </a:moveTo>
                                <a:lnTo>
                                  <a:pt x="33" y="34"/>
                                </a:lnTo>
                                <a:lnTo>
                                  <a:pt x="33" y="29"/>
                                </a:lnTo>
                                <a:lnTo>
                                  <a:pt x="43" y="34"/>
                                </a:lnTo>
                                <a:lnTo>
                                  <a:pt x="43" y="39"/>
                                </a:lnTo>
                                <a:lnTo>
                                  <a:pt x="38" y="39"/>
                                </a:lnTo>
                                <a:close/>
                                <a:moveTo>
                                  <a:pt x="43" y="39"/>
                                </a:moveTo>
                                <a:lnTo>
                                  <a:pt x="38" y="39"/>
                                </a:lnTo>
                                <a:lnTo>
                                  <a:pt x="38" y="39"/>
                                </a:lnTo>
                                <a:lnTo>
                                  <a:pt x="43" y="39"/>
                                </a:lnTo>
                                <a:close/>
                                <a:moveTo>
                                  <a:pt x="33" y="44"/>
                                </a:moveTo>
                                <a:lnTo>
                                  <a:pt x="29" y="34"/>
                                </a:lnTo>
                                <a:lnTo>
                                  <a:pt x="33" y="29"/>
                                </a:lnTo>
                                <a:lnTo>
                                  <a:pt x="38" y="39"/>
                                </a:lnTo>
                                <a:lnTo>
                                  <a:pt x="33" y="44"/>
                                </a:lnTo>
                                <a:lnTo>
                                  <a:pt x="33" y="44"/>
                                </a:lnTo>
                                <a:close/>
                                <a:moveTo>
                                  <a:pt x="33" y="44"/>
                                </a:moveTo>
                                <a:lnTo>
                                  <a:pt x="33" y="44"/>
                                </a:lnTo>
                                <a:lnTo>
                                  <a:pt x="33" y="44"/>
                                </a:lnTo>
                                <a:lnTo>
                                  <a:pt x="33" y="44"/>
                                </a:lnTo>
                                <a:close/>
                                <a:moveTo>
                                  <a:pt x="29" y="34"/>
                                </a:moveTo>
                                <a:lnTo>
                                  <a:pt x="29" y="34"/>
                                </a:lnTo>
                                <a:lnTo>
                                  <a:pt x="29" y="34"/>
                                </a:lnTo>
                                <a:lnTo>
                                  <a:pt x="33" y="44"/>
                                </a:lnTo>
                                <a:lnTo>
                                  <a:pt x="33" y="44"/>
                                </a:lnTo>
                                <a:lnTo>
                                  <a:pt x="29" y="34"/>
                                </a:lnTo>
                                <a:close/>
                                <a:moveTo>
                                  <a:pt x="29" y="34"/>
                                </a:moveTo>
                                <a:lnTo>
                                  <a:pt x="29" y="34"/>
                                </a:lnTo>
                                <a:lnTo>
                                  <a:pt x="33" y="29"/>
                                </a:lnTo>
                                <a:lnTo>
                                  <a:pt x="29" y="34"/>
                                </a:lnTo>
                                <a:close/>
                                <a:moveTo>
                                  <a:pt x="29" y="44"/>
                                </a:moveTo>
                                <a:lnTo>
                                  <a:pt x="24" y="34"/>
                                </a:lnTo>
                                <a:lnTo>
                                  <a:pt x="29" y="34"/>
                                </a:lnTo>
                                <a:lnTo>
                                  <a:pt x="33" y="44"/>
                                </a:lnTo>
                                <a:lnTo>
                                  <a:pt x="29" y="44"/>
                                </a:lnTo>
                                <a:lnTo>
                                  <a:pt x="29" y="44"/>
                                </a:lnTo>
                                <a:close/>
                                <a:moveTo>
                                  <a:pt x="29" y="44"/>
                                </a:moveTo>
                                <a:lnTo>
                                  <a:pt x="29" y="44"/>
                                </a:lnTo>
                                <a:lnTo>
                                  <a:pt x="29" y="44"/>
                                </a:lnTo>
                                <a:lnTo>
                                  <a:pt x="29" y="44"/>
                                </a:lnTo>
                                <a:close/>
                                <a:moveTo>
                                  <a:pt x="24" y="34"/>
                                </a:moveTo>
                                <a:lnTo>
                                  <a:pt x="29" y="34"/>
                                </a:lnTo>
                                <a:lnTo>
                                  <a:pt x="29" y="44"/>
                                </a:lnTo>
                                <a:lnTo>
                                  <a:pt x="24" y="44"/>
                                </a:lnTo>
                                <a:lnTo>
                                  <a:pt x="24" y="34"/>
                                </a:lnTo>
                                <a:close/>
                                <a:moveTo>
                                  <a:pt x="19" y="44"/>
                                </a:moveTo>
                                <a:lnTo>
                                  <a:pt x="19" y="34"/>
                                </a:lnTo>
                                <a:lnTo>
                                  <a:pt x="24" y="34"/>
                                </a:lnTo>
                                <a:lnTo>
                                  <a:pt x="24" y="44"/>
                                </a:lnTo>
                                <a:lnTo>
                                  <a:pt x="19" y="44"/>
                                </a:lnTo>
                                <a:lnTo>
                                  <a:pt x="19" y="44"/>
                                </a:lnTo>
                                <a:close/>
                                <a:moveTo>
                                  <a:pt x="19" y="44"/>
                                </a:moveTo>
                                <a:lnTo>
                                  <a:pt x="19" y="44"/>
                                </a:lnTo>
                                <a:lnTo>
                                  <a:pt x="19" y="44"/>
                                </a:lnTo>
                                <a:lnTo>
                                  <a:pt x="19" y="44"/>
                                </a:lnTo>
                                <a:close/>
                                <a:moveTo>
                                  <a:pt x="14" y="44"/>
                                </a:moveTo>
                                <a:lnTo>
                                  <a:pt x="19" y="34"/>
                                </a:lnTo>
                                <a:lnTo>
                                  <a:pt x="24" y="34"/>
                                </a:lnTo>
                                <a:lnTo>
                                  <a:pt x="19" y="44"/>
                                </a:lnTo>
                                <a:lnTo>
                                  <a:pt x="14" y="44"/>
                                </a:lnTo>
                                <a:lnTo>
                                  <a:pt x="14" y="44"/>
                                </a:lnTo>
                                <a:close/>
                                <a:moveTo>
                                  <a:pt x="14" y="44"/>
                                </a:moveTo>
                                <a:lnTo>
                                  <a:pt x="14" y="44"/>
                                </a:lnTo>
                                <a:lnTo>
                                  <a:pt x="14" y="44"/>
                                </a:lnTo>
                                <a:lnTo>
                                  <a:pt x="14" y="44"/>
                                </a:lnTo>
                                <a:close/>
                                <a:moveTo>
                                  <a:pt x="9" y="44"/>
                                </a:moveTo>
                                <a:lnTo>
                                  <a:pt x="19" y="34"/>
                                </a:lnTo>
                                <a:lnTo>
                                  <a:pt x="19" y="34"/>
                                </a:lnTo>
                                <a:lnTo>
                                  <a:pt x="14" y="44"/>
                                </a:lnTo>
                                <a:lnTo>
                                  <a:pt x="14" y="44"/>
                                </a:lnTo>
                                <a:lnTo>
                                  <a:pt x="9" y="44"/>
                                </a:lnTo>
                                <a:close/>
                                <a:moveTo>
                                  <a:pt x="14" y="44"/>
                                </a:moveTo>
                                <a:lnTo>
                                  <a:pt x="9" y="44"/>
                                </a:lnTo>
                                <a:lnTo>
                                  <a:pt x="9" y="44"/>
                                </a:lnTo>
                                <a:lnTo>
                                  <a:pt x="14" y="44"/>
                                </a:lnTo>
                                <a:close/>
                                <a:moveTo>
                                  <a:pt x="5" y="34"/>
                                </a:moveTo>
                                <a:lnTo>
                                  <a:pt x="14" y="29"/>
                                </a:lnTo>
                                <a:lnTo>
                                  <a:pt x="19" y="34"/>
                                </a:lnTo>
                                <a:lnTo>
                                  <a:pt x="9" y="44"/>
                                </a:lnTo>
                                <a:lnTo>
                                  <a:pt x="9" y="39"/>
                                </a:lnTo>
                                <a:lnTo>
                                  <a:pt x="5" y="34"/>
                                </a:lnTo>
                                <a:close/>
                                <a:moveTo>
                                  <a:pt x="9" y="39"/>
                                </a:moveTo>
                                <a:lnTo>
                                  <a:pt x="5" y="39"/>
                                </a:lnTo>
                                <a:lnTo>
                                  <a:pt x="5" y="34"/>
                                </a:lnTo>
                                <a:lnTo>
                                  <a:pt x="9" y="39"/>
                                </a:lnTo>
                                <a:close/>
                                <a:moveTo>
                                  <a:pt x="14" y="29"/>
                                </a:moveTo>
                                <a:lnTo>
                                  <a:pt x="14" y="34"/>
                                </a:lnTo>
                                <a:lnTo>
                                  <a:pt x="14" y="34"/>
                                </a:lnTo>
                                <a:lnTo>
                                  <a:pt x="5" y="34"/>
                                </a:lnTo>
                                <a:lnTo>
                                  <a:pt x="5" y="34"/>
                                </a:lnTo>
                                <a:lnTo>
                                  <a:pt x="14" y="29"/>
                                </a:lnTo>
                                <a:close/>
                                <a:moveTo>
                                  <a:pt x="14" y="29"/>
                                </a:moveTo>
                                <a:lnTo>
                                  <a:pt x="14" y="29"/>
                                </a:lnTo>
                                <a:lnTo>
                                  <a:pt x="14" y="34"/>
                                </a:lnTo>
                                <a:lnTo>
                                  <a:pt x="14" y="29"/>
                                </a:lnTo>
                                <a:close/>
                                <a:moveTo>
                                  <a:pt x="5" y="29"/>
                                </a:moveTo>
                                <a:lnTo>
                                  <a:pt x="14" y="24"/>
                                </a:lnTo>
                                <a:lnTo>
                                  <a:pt x="14" y="29"/>
                                </a:lnTo>
                                <a:lnTo>
                                  <a:pt x="5" y="34"/>
                                </a:lnTo>
                                <a:lnTo>
                                  <a:pt x="5" y="34"/>
                                </a:lnTo>
                                <a:lnTo>
                                  <a:pt x="5" y="29"/>
                                </a:lnTo>
                                <a:close/>
                                <a:moveTo>
                                  <a:pt x="5" y="34"/>
                                </a:moveTo>
                                <a:lnTo>
                                  <a:pt x="5" y="29"/>
                                </a:lnTo>
                                <a:lnTo>
                                  <a:pt x="5" y="29"/>
                                </a:lnTo>
                                <a:lnTo>
                                  <a:pt x="5" y="34"/>
                                </a:lnTo>
                                <a:close/>
                                <a:moveTo>
                                  <a:pt x="0" y="24"/>
                                </a:moveTo>
                                <a:lnTo>
                                  <a:pt x="14" y="24"/>
                                </a:lnTo>
                                <a:lnTo>
                                  <a:pt x="14" y="29"/>
                                </a:lnTo>
                                <a:lnTo>
                                  <a:pt x="5" y="29"/>
                                </a:lnTo>
                                <a:lnTo>
                                  <a:pt x="0" y="29"/>
                                </a:lnTo>
                                <a:lnTo>
                                  <a:pt x="0" y="24"/>
                                </a:lnTo>
                                <a:close/>
                                <a:moveTo>
                                  <a:pt x="0" y="29"/>
                                </a:moveTo>
                                <a:lnTo>
                                  <a:pt x="0" y="24"/>
                                </a:lnTo>
                                <a:lnTo>
                                  <a:pt x="0" y="24"/>
                                </a:lnTo>
                                <a:lnTo>
                                  <a:pt x="0" y="29"/>
                                </a:lnTo>
                                <a:close/>
                                <a:moveTo>
                                  <a:pt x="14" y="20"/>
                                </a:moveTo>
                                <a:lnTo>
                                  <a:pt x="14" y="24"/>
                                </a:lnTo>
                                <a:lnTo>
                                  <a:pt x="0" y="24"/>
                                </a:lnTo>
                                <a:lnTo>
                                  <a:pt x="0" y="20"/>
                                </a:lnTo>
                                <a:lnTo>
                                  <a:pt x="14"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3"/>
                        <wps:cNvSpPr>
                          <a:spLocks/>
                        </wps:cNvSpPr>
                        <wps:spPr bwMode="auto">
                          <a:xfrm>
                            <a:off x="2941320" y="1442720"/>
                            <a:ext cx="20955" cy="21590"/>
                          </a:xfrm>
                          <a:custGeom>
                            <a:avLst/>
                            <a:gdLst>
                              <a:gd name="T0" fmla="*/ 0 w 33"/>
                              <a:gd name="T1" fmla="*/ 15 h 34"/>
                              <a:gd name="T2" fmla="*/ 0 w 33"/>
                              <a:gd name="T3" fmla="*/ 15 h 34"/>
                              <a:gd name="T4" fmla="*/ 5 w 33"/>
                              <a:gd name="T5" fmla="*/ 10 h 34"/>
                              <a:gd name="T6" fmla="*/ 5 w 33"/>
                              <a:gd name="T7" fmla="*/ 5 h 34"/>
                              <a:gd name="T8" fmla="*/ 5 w 33"/>
                              <a:gd name="T9" fmla="*/ 5 h 34"/>
                              <a:gd name="T10" fmla="*/ 9 w 33"/>
                              <a:gd name="T11" fmla="*/ 0 h 34"/>
                              <a:gd name="T12" fmla="*/ 14 w 33"/>
                              <a:gd name="T13" fmla="*/ 0 h 34"/>
                              <a:gd name="T14" fmla="*/ 14 w 33"/>
                              <a:gd name="T15" fmla="*/ 0 h 34"/>
                              <a:gd name="T16" fmla="*/ 19 w 33"/>
                              <a:gd name="T17" fmla="*/ 0 h 34"/>
                              <a:gd name="T18" fmla="*/ 24 w 33"/>
                              <a:gd name="T19" fmla="*/ 0 h 34"/>
                              <a:gd name="T20" fmla="*/ 24 w 33"/>
                              <a:gd name="T21" fmla="*/ 0 h 34"/>
                              <a:gd name="T22" fmla="*/ 29 w 33"/>
                              <a:gd name="T23" fmla="*/ 0 h 34"/>
                              <a:gd name="T24" fmla="*/ 33 w 33"/>
                              <a:gd name="T25" fmla="*/ 5 h 34"/>
                              <a:gd name="T26" fmla="*/ 33 w 33"/>
                              <a:gd name="T27" fmla="*/ 5 h 34"/>
                              <a:gd name="T28" fmla="*/ 33 w 33"/>
                              <a:gd name="T29" fmla="*/ 10 h 34"/>
                              <a:gd name="T30" fmla="*/ 33 w 33"/>
                              <a:gd name="T31" fmla="*/ 15 h 34"/>
                              <a:gd name="T32" fmla="*/ 33 w 33"/>
                              <a:gd name="T33" fmla="*/ 15 h 34"/>
                              <a:gd name="T34" fmla="*/ 33 w 33"/>
                              <a:gd name="T35" fmla="*/ 19 h 34"/>
                              <a:gd name="T36" fmla="*/ 33 w 33"/>
                              <a:gd name="T37" fmla="*/ 24 h 34"/>
                              <a:gd name="T38" fmla="*/ 33 w 33"/>
                              <a:gd name="T39" fmla="*/ 29 h 34"/>
                              <a:gd name="T40" fmla="*/ 33 w 33"/>
                              <a:gd name="T41" fmla="*/ 29 h 34"/>
                              <a:gd name="T42" fmla="*/ 29 w 33"/>
                              <a:gd name="T43" fmla="*/ 34 h 34"/>
                              <a:gd name="T44" fmla="*/ 24 w 33"/>
                              <a:gd name="T45" fmla="*/ 34 h 34"/>
                              <a:gd name="T46" fmla="*/ 24 w 33"/>
                              <a:gd name="T47" fmla="*/ 34 h 34"/>
                              <a:gd name="T48" fmla="*/ 19 w 33"/>
                              <a:gd name="T49" fmla="*/ 34 h 34"/>
                              <a:gd name="T50" fmla="*/ 14 w 33"/>
                              <a:gd name="T51" fmla="*/ 34 h 34"/>
                              <a:gd name="T52" fmla="*/ 14 w 33"/>
                              <a:gd name="T53" fmla="*/ 34 h 34"/>
                              <a:gd name="T54" fmla="*/ 9 w 33"/>
                              <a:gd name="T55" fmla="*/ 34 h 34"/>
                              <a:gd name="T56" fmla="*/ 5 w 33"/>
                              <a:gd name="T57" fmla="*/ 29 h 34"/>
                              <a:gd name="T58" fmla="*/ 5 w 33"/>
                              <a:gd name="T59" fmla="*/ 29 h 34"/>
                              <a:gd name="T60" fmla="*/ 5 w 33"/>
                              <a:gd name="T61" fmla="*/ 24 h 34"/>
                              <a:gd name="T62" fmla="*/ 0 w 33"/>
                              <a:gd name="T63" fmla="*/ 19 h 34"/>
                              <a:gd name="T64" fmla="*/ 0 w 33"/>
                              <a:gd name="T65"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34">
                                <a:moveTo>
                                  <a:pt x="0" y="15"/>
                                </a:moveTo>
                                <a:lnTo>
                                  <a:pt x="0" y="15"/>
                                </a:lnTo>
                                <a:lnTo>
                                  <a:pt x="5" y="10"/>
                                </a:lnTo>
                                <a:lnTo>
                                  <a:pt x="5" y="5"/>
                                </a:lnTo>
                                <a:lnTo>
                                  <a:pt x="5" y="5"/>
                                </a:lnTo>
                                <a:lnTo>
                                  <a:pt x="9" y="0"/>
                                </a:lnTo>
                                <a:lnTo>
                                  <a:pt x="14" y="0"/>
                                </a:lnTo>
                                <a:lnTo>
                                  <a:pt x="14" y="0"/>
                                </a:lnTo>
                                <a:lnTo>
                                  <a:pt x="19" y="0"/>
                                </a:lnTo>
                                <a:lnTo>
                                  <a:pt x="24" y="0"/>
                                </a:lnTo>
                                <a:lnTo>
                                  <a:pt x="24" y="0"/>
                                </a:lnTo>
                                <a:lnTo>
                                  <a:pt x="29" y="0"/>
                                </a:lnTo>
                                <a:lnTo>
                                  <a:pt x="33" y="5"/>
                                </a:lnTo>
                                <a:lnTo>
                                  <a:pt x="33" y="5"/>
                                </a:lnTo>
                                <a:lnTo>
                                  <a:pt x="33" y="10"/>
                                </a:lnTo>
                                <a:lnTo>
                                  <a:pt x="33" y="15"/>
                                </a:lnTo>
                                <a:lnTo>
                                  <a:pt x="33" y="15"/>
                                </a:lnTo>
                                <a:lnTo>
                                  <a:pt x="33" y="19"/>
                                </a:lnTo>
                                <a:lnTo>
                                  <a:pt x="33" y="24"/>
                                </a:lnTo>
                                <a:lnTo>
                                  <a:pt x="33" y="29"/>
                                </a:lnTo>
                                <a:lnTo>
                                  <a:pt x="33" y="29"/>
                                </a:lnTo>
                                <a:lnTo>
                                  <a:pt x="29" y="34"/>
                                </a:lnTo>
                                <a:lnTo>
                                  <a:pt x="24" y="34"/>
                                </a:lnTo>
                                <a:lnTo>
                                  <a:pt x="24" y="34"/>
                                </a:lnTo>
                                <a:lnTo>
                                  <a:pt x="19" y="34"/>
                                </a:lnTo>
                                <a:lnTo>
                                  <a:pt x="14" y="34"/>
                                </a:lnTo>
                                <a:lnTo>
                                  <a:pt x="14" y="34"/>
                                </a:lnTo>
                                <a:lnTo>
                                  <a:pt x="9" y="34"/>
                                </a:lnTo>
                                <a:lnTo>
                                  <a:pt x="5" y="29"/>
                                </a:lnTo>
                                <a:lnTo>
                                  <a:pt x="5" y="29"/>
                                </a:lnTo>
                                <a:lnTo>
                                  <a:pt x="5" y="24"/>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4"/>
                        <wps:cNvSpPr>
                          <a:spLocks noEditPoints="1"/>
                        </wps:cNvSpPr>
                        <wps:spPr bwMode="auto">
                          <a:xfrm>
                            <a:off x="2938145" y="1437005"/>
                            <a:ext cx="27305" cy="30480"/>
                          </a:xfrm>
                          <a:custGeom>
                            <a:avLst/>
                            <a:gdLst>
                              <a:gd name="T0" fmla="*/ 0 w 43"/>
                              <a:gd name="T1" fmla="*/ 24 h 48"/>
                              <a:gd name="T2" fmla="*/ 0 w 43"/>
                              <a:gd name="T3" fmla="*/ 24 h 48"/>
                              <a:gd name="T4" fmla="*/ 0 w 43"/>
                              <a:gd name="T5" fmla="*/ 19 h 48"/>
                              <a:gd name="T6" fmla="*/ 0 w 43"/>
                              <a:gd name="T7" fmla="*/ 19 h 48"/>
                              <a:gd name="T8" fmla="*/ 5 w 43"/>
                              <a:gd name="T9" fmla="*/ 14 h 48"/>
                              <a:gd name="T10" fmla="*/ 14 w 43"/>
                              <a:gd name="T11" fmla="*/ 19 h 48"/>
                              <a:gd name="T12" fmla="*/ 5 w 43"/>
                              <a:gd name="T13" fmla="*/ 9 h 48"/>
                              <a:gd name="T14" fmla="*/ 5 w 43"/>
                              <a:gd name="T15" fmla="*/ 9 h 48"/>
                              <a:gd name="T16" fmla="*/ 10 w 43"/>
                              <a:gd name="T17" fmla="*/ 9 h 48"/>
                              <a:gd name="T18" fmla="*/ 19 w 43"/>
                              <a:gd name="T19" fmla="*/ 14 h 48"/>
                              <a:gd name="T20" fmla="*/ 14 w 43"/>
                              <a:gd name="T21" fmla="*/ 4 h 48"/>
                              <a:gd name="T22" fmla="*/ 14 w 43"/>
                              <a:gd name="T23" fmla="*/ 4 h 48"/>
                              <a:gd name="T24" fmla="*/ 19 w 43"/>
                              <a:gd name="T25" fmla="*/ 4 h 48"/>
                              <a:gd name="T26" fmla="*/ 24 w 43"/>
                              <a:gd name="T27" fmla="*/ 14 h 48"/>
                              <a:gd name="T28" fmla="*/ 19 w 43"/>
                              <a:gd name="T29" fmla="*/ 4 h 48"/>
                              <a:gd name="T30" fmla="*/ 19 w 43"/>
                              <a:gd name="T31" fmla="*/ 4 h 48"/>
                              <a:gd name="T32" fmla="*/ 29 w 43"/>
                              <a:gd name="T33" fmla="*/ 4 h 48"/>
                              <a:gd name="T34" fmla="*/ 29 w 43"/>
                              <a:gd name="T35" fmla="*/ 14 h 48"/>
                              <a:gd name="T36" fmla="*/ 29 w 43"/>
                              <a:gd name="T37" fmla="*/ 4 h 48"/>
                              <a:gd name="T38" fmla="*/ 29 w 43"/>
                              <a:gd name="T39" fmla="*/ 4 h 48"/>
                              <a:gd name="T40" fmla="*/ 38 w 43"/>
                              <a:gd name="T41" fmla="*/ 9 h 48"/>
                              <a:gd name="T42" fmla="*/ 38 w 43"/>
                              <a:gd name="T43" fmla="*/ 9 h 48"/>
                              <a:gd name="T44" fmla="*/ 38 w 43"/>
                              <a:gd name="T45" fmla="*/ 9 h 48"/>
                              <a:gd name="T46" fmla="*/ 34 w 43"/>
                              <a:gd name="T47" fmla="*/ 19 h 48"/>
                              <a:gd name="T48" fmla="*/ 43 w 43"/>
                              <a:gd name="T49" fmla="*/ 14 h 48"/>
                              <a:gd name="T50" fmla="*/ 43 w 43"/>
                              <a:gd name="T51" fmla="*/ 14 h 48"/>
                              <a:gd name="T52" fmla="*/ 43 w 43"/>
                              <a:gd name="T53" fmla="*/ 19 h 48"/>
                              <a:gd name="T54" fmla="*/ 34 w 43"/>
                              <a:gd name="T55" fmla="*/ 19 h 48"/>
                              <a:gd name="T56" fmla="*/ 43 w 43"/>
                              <a:gd name="T57" fmla="*/ 19 h 48"/>
                              <a:gd name="T58" fmla="*/ 43 w 43"/>
                              <a:gd name="T59" fmla="*/ 19 h 48"/>
                              <a:gd name="T60" fmla="*/ 34 w 43"/>
                              <a:gd name="T61" fmla="*/ 24 h 48"/>
                              <a:gd name="T62" fmla="*/ 34 w 43"/>
                              <a:gd name="T63" fmla="*/ 28 h 48"/>
                              <a:gd name="T64" fmla="*/ 43 w 43"/>
                              <a:gd name="T65" fmla="*/ 28 h 48"/>
                              <a:gd name="T66" fmla="*/ 34 w 43"/>
                              <a:gd name="T67" fmla="*/ 33 h 48"/>
                              <a:gd name="T68" fmla="*/ 34 w 43"/>
                              <a:gd name="T69" fmla="*/ 33 h 48"/>
                              <a:gd name="T70" fmla="*/ 34 w 43"/>
                              <a:gd name="T71" fmla="*/ 38 h 48"/>
                              <a:gd name="T72" fmla="*/ 43 w 43"/>
                              <a:gd name="T73" fmla="*/ 38 h 48"/>
                              <a:gd name="T74" fmla="*/ 34 w 43"/>
                              <a:gd name="T75" fmla="*/ 33 h 48"/>
                              <a:gd name="T76" fmla="*/ 34 w 43"/>
                              <a:gd name="T77" fmla="*/ 33 h 48"/>
                              <a:gd name="T78" fmla="*/ 29 w 43"/>
                              <a:gd name="T79" fmla="*/ 38 h 48"/>
                              <a:gd name="T80" fmla="*/ 38 w 43"/>
                              <a:gd name="T81" fmla="*/ 43 h 48"/>
                              <a:gd name="T82" fmla="*/ 29 w 43"/>
                              <a:gd name="T83" fmla="*/ 38 h 48"/>
                              <a:gd name="T84" fmla="*/ 29 w 43"/>
                              <a:gd name="T85" fmla="*/ 38 h 48"/>
                              <a:gd name="T86" fmla="*/ 24 w 43"/>
                              <a:gd name="T87" fmla="*/ 38 h 48"/>
                              <a:gd name="T88" fmla="*/ 29 w 43"/>
                              <a:gd name="T89" fmla="*/ 48 h 48"/>
                              <a:gd name="T90" fmla="*/ 29 w 43"/>
                              <a:gd name="T91" fmla="*/ 38 h 48"/>
                              <a:gd name="T92" fmla="*/ 19 w 43"/>
                              <a:gd name="T93" fmla="*/ 38 h 48"/>
                              <a:gd name="T94" fmla="*/ 19 w 43"/>
                              <a:gd name="T95" fmla="*/ 48 h 48"/>
                              <a:gd name="T96" fmla="*/ 19 w 43"/>
                              <a:gd name="T97" fmla="*/ 38 h 48"/>
                              <a:gd name="T98" fmla="*/ 14 w 43"/>
                              <a:gd name="T99" fmla="*/ 48 h 48"/>
                              <a:gd name="T100" fmla="*/ 19 w 43"/>
                              <a:gd name="T101" fmla="*/ 38 h 48"/>
                              <a:gd name="T102" fmla="*/ 14 w 43"/>
                              <a:gd name="T103" fmla="*/ 48 h 48"/>
                              <a:gd name="T104" fmla="*/ 14 w 43"/>
                              <a:gd name="T105" fmla="*/ 33 h 48"/>
                              <a:gd name="T106" fmla="*/ 10 w 43"/>
                              <a:gd name="T107" fmla="*/ 43 h 48"/>
                              <a:gd name="T108" fmla="*/ 14 w 43"/>
                              <a:gd name="T109" fmla="*/ 33 h 48"/>
                              <a:gd name="T110" fmla="*/ 14 w 43"/>
                              <a:gd name="T111" fmla="*/ 33 h 48"/>
                              <a:gd name="T112" fmla="*/ 10 w 43"/>
                              <a:gd name="T113" fmla="*/ 28 h 48"/>
                              <a:gd name="T114" fmla="*/ 5 w 43"/>
                              <a:gd name="T115" fmla="*/ 38 h 48"/>
                              <a:gd name="T116" fmla="*/ 10 w 43"/>
                              <a:gd name="T117" fmla="*/ 28 h 48"/>
                              <a:gd name="T118" fmla="*/ 0 w 43"/>
                              <a:gd name="T119" fmla="*/ 33 h 48"/>
                              <a:gd name="T120" fmla="*/ 10 w 43"/>
                              <a:gd name="T121"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3" h="48">
                                <a:moveTo>
                                  <a:pt x="0" y="19"/>
                                </a:moveTo>
                                <a:lnTo>
                                  <a:pt x="10" y="24"/>
                                </a:lnTo>
                                <a:lnTo>
                                  <a:pt x="10" y="24"/>
                                </a:lnTo>
                                <a:lnTo>
                                  <a:pt x="0" y="24"/>
                                </a:lnTo>
                                <a:lnTo>
                                  <a:pt x="0" y="24"/>
                                </a:lnTo>
                                <a:lnTo>
                                  <a:pt x="0" y="19"/>
                                </a:lnTo>
                                <a:close/>
                                <a:moveTo>
                                  <a:pt x="0" y="24"/>
                                </a:moveTo>
                                <a:lnTo>
                                  <a:pt x="0" y="24"/>
                                </a:lnTo>
                                <a:lnTo>
                                  <a:pt x="0" y="19"/>
                                </a:lnTo>
                                <a:lnTo>
                                  <a:pt x="0" y="24"/>
                                </a:lnTo>
                                <a:close/>
                                <a:moveTo>
                                  <a:pt x="5" y="14"/>
                                </a:moveTo>
                                <a:lnTo>
                                  <a:pt x="14" y="19"/>
                                </a:lnTo>
                                <a:lnTo>
                                  <a:pt x="10" y="24"/>
                                </a:lnTo>
                                <a:lnTo>
                                  <a:pt x="0" y="19"/>
                                </a:lnTo>
                                <a:lnTo>
                                  <a:pt x="0" y="19"/>
                                </a:lnTo>
                                <a:lnTo>
                                  <a:pt x="5" y="14"/>
                                </a:lnTo>
                                <a:close/>
                                <a:moveTo>
                                  <a:pt x="0" y="19"/>
                                </a:moveTo>
                                <a:lnTo>
                                  <a:pt x="5" y="14"/>
                                </a:lnTo>
                                <a:lnTo>
                                  <a:pt x="5" y="14"/>
                                </a:lnTo>
                                <a:lnTo>
                                  <a:pt x="0" y="19"/>
                                </a:lnTo>
                                <a:close/>
                                <a:moveTo>
                                  <a:pt x="14" y="19"/>
                                </a:moveTo>
                                <a:lnTo>
                                  <a:pt x="14" y="19"/>
                                </a:lnTo>
                                <a:lnTo>
                                  <a:pt x="10" y="24"/>
                                </a:lnTo>
                                <a:lnTo>
                                  <a:pt x="5" y="14"/>
                                </a:lnTo>
                                <a:lnTo>
                                  <a:pt x="5" y="14"/>
                                </a:lnTo>
                                <a:lnTo>
                                  <a:pt x="14" y="19"/>
                                </a:lnTo>
                                <a:close/>
                                <a:moveTo>
                                  <a:pt x="14" y="19"/>
                                </a:moveTo>
                                <a:lnTo>
                                  <a:pt x="14" y="19"/>
                                </a:lnTo>
                                <a:lnTo>
                                  <a:pt x="14" y="19"/>
                                </a:lnTo>
                                <a:lnTo>
                                  <a:pt x="14" y="19"/>
                                </a:lnTo>
                                <a:close/>
                                <a:moveTo>
                                  <a:pt x="10" y="9"/>
                                </a:moveTo>
                                <a:lnTo>
                                  <a:pt x="14" y="14"/>
                                </a:lnTo>
                                <a:lnTo>
                                  <a:pt x="14" y="19"/>
                                </a:lnTo>
                                <a:lnTo>
                                  <a:pt x="5" y="14"/>
                                </a:lnTo>
                                <a:lnTo>
                                  <a:pt x="5" y="9"/>
                                </a:lnTo>
                                <a:lnTo>
                                  <a:pt x="10" y="9"/>
                                </a:lnTo>
                                <a:close/>
                                <a:moveTo>
                                  <a:pt x="5" y="9"/>
                                </a:moveTo>
                                <a:lnTo>
                                  <a:pt x="5" y="9"/>
                                </a:lnTo>
                                <a:lnTo>
                                  <a:pt x="10" y="9"/>
                                </a:lnTo>
                                <a:lnTo>
                                  <a:pt x="5" y="9"/>
                                </a:lnTo>
                                <a:close/>
                                <a:moveTo>
                                  <a:pt x="19" y="14"/>
                                </a:moveTo>
                                <a:lnTo>
                                  <a:pt x="19" y="14"/>
                                </a:lnTo>
                                <a:lnTo>
                                  <a:pt x="14" y="19"/>
                                </a:lnTo>
                                <a:lnTo>
                                  <a:pt x="10" y="9"/>
                                </a:lnTo>
                                <a:lnTo>
                                  <a:pt x="10" y="9"/>
                                </a:lnTo>
                                <a:lnTo>
                                  <a:pt x="19" y="14"/>
                                </a:lnTo>
                                <a:close/>
                                <a:moveTo>
                                  <a:pt x="19" y="14"/>
                                </a:moveTo>
                                <a:lnTo>
                                  <a:pt x="19" y="14"/>
                                </a:lnTo>
                                <a:lnTo>
                                  <a:pt x="19" y="14"/>
                                </a:lnTo>
                                <a:lnTo>
                                  <a:pt x="19" y="14"/>
                                </a:lnTo>
                                <a:close/>
                                <a:moveTo>
                                  <a:pt x="19" y="4"/>
                                </a:moveTo>
                                <a:lnTo>
                                  <a:pt x="19" y="14"/>
                                </a:lnTo>
                                <a:lnTo>
                                  <a:pt x="19" y="14"/>
                                </a:lnTo>
                                <a:lnTo>
                                  <a:pt x="10" y="9"/>
                                </a:lnTo>
                                <a:lnTo>
                                  <a:pt x="14" y="4"/>
                                </a:lnTo>
                                <a:lnTo>
                                  <a:pt x="19" y="4"/>
                                </a:lnTo>
                                <a:close/>
                                <a:moveTo>
                                  <a:pt x="14" y="4"/>
                                </a:moveTo>
                                <a:lnTo>
                                  <a:pt x="14" y="4"/>
                                </a:lnTo>
                                <a:lnTo>
                                  <a:pt x="19" y="4"/>
                                </a:lnTo>
                                <a:lnTo>
                                  <a:pt x="14" y="4"/>
                                </a:lnTo>
                                <a:close/>
                                <a:moveTo>
                                  <a:pt x="24" y="14"/>
                                </a:moveTo>
                                <a:lnTo>
                                  <a:pt x="19" y="14"/>
                                </a:lnTo>
                                <a:lnTo>
                                  <a:pt x="19" y="14"/>
                                </a:lnTo>
                                <a:lnTo>
                                  <a:pt x="19" y="4"/>
                                </a:lnTo>
                                <a:lnTo>
                                  <a:pt x="19" y="4"/>
                                </a:lnTo>
                                <a:lnTo>
                                  <a:pt x="24" y="14"/>
                                </a:lnTo>
                                <a:close/>
                                <a:moveTo>
                                  <a:pt x="24" y="14"/>
                                </a:moveTo>
                                <a:lnTo>
                                  <a:pt x="24" y="14"/>
                                </a:lnTo>
                                <a:lnTo>
                                  <a:pt x="19" y="14"/>
                                </a:lnTo>
                                <a:lnTo>
                                  <a:pt x="24" y="14"/>
                                </a:lnTo>
                                <a:close/>
                                <a:moveTo>
                                  <a:pt x="24" y="4"/>
                                </a:moveTo>
                                <a:lnTo>
                                  <a:pt x="24" y="14"/>
                                </a:lnTo>
                                <a:lnTo>
                                  <a:pt x="24" y="14"/>
                                </a:lnTo>
                                <a:lnTo>
                                  <a:pt x="19" y="4"/>
                                </a:lnTo>
                                <a:lnTo>
                                  <a:pt x="19" y="4"/>
                                </a:lnTo>
                                <a:lnTo>
                                  <a:pt x="24" y="4"/>
                                </a:lnTo>
                                <a:close/>
                                <a:moveTo>
                                  <a:pt x="19" y="4"/>
                                </a:moveTo>
                                <a:lnTo>
                                  <a:pt x="24" y="0"/>
                                </a:lnTo>
                                <a:lnTo>
                                  <a:pt x="24" y="4"/>
                                </a:lnTo>
                                <a:lnTo>
                                  <a:pt x="19" y="4"/>
                                </a:lnTo>
                                <a:close/>
                                <a:moveTo>
                                  <a:pt x="29" y="14"/>
                                </a:moveTo>
                                <a:lnTo>
                                  <a:pt x="24" y="14"/>
                                </a:lnTo>
                                <a:lnTo>
                                  <a:pt x="19" y="14"/>
                                </a:lnTo>
                                <a:lnTo>
                                  <a:pt x="24" y="4"/>
                                </a:lnTo>
                                <a:lnTo>
                                  <a:pt x="29" y="4"/>
                                </a:lnTo>
                                <a:lnTo>
                                  <a:pt x="29" y="14"/>
                                </a:lnTo>
                                <a:close/>
                                <a:moveTo>
                                  <a:pt x="29" y="14"/>
                                </a:moveTo>
                                <a:lnTo>
                                  <a:pt x="24" y="14"/>
                                </a:lnTo>
                                <a:lnTo>
                                  <a:pt x="24" y="14"/>
                                </a:lnTo>
                                <a:lnTo>
                                  <a:pt x="29" y="14"/>
                                </a:lnTo>
                                <a:close/>
                                <a:moveTo>
                                  <a:pt x="34" y="4"/>
                                </a:moveTo>
                                <a:lnTo>
                                  <a:pt x="29" y="14"/>
                                </a:lnTo>
                                <a:lnTo>
                                  <a:pt x="29" y="14"/>
                                </a:lnTo>
                                <a:lnTo>
                                  <a:pt x="29" y="4"/>
                                </a:lnTo>
                                <a:lnTo>
                                  <a:pt x="29" y="4"/>
                                </a:lnTo>
                                <a:lnTo>
                                  <a:pt x="34" y="4"/>
                                </a:lnTo>
                                <a:close/>
                                <a:moveTo>
                                  <a:pt x="29" y="4"/>
                                </a:moveTo>
                                <a:lnTo>
                                  <a:pt x="34" y="4"/>
                                </a:lnTo>
                                <a:lnTo>
                                  <a:pt x="34" y="4"/>
                                </a:lnTo>
                                <a:lnTo>
                                  <a:pt x="29" y="4"/>
                                </a:lnTo>
                                <a:close/>
                                <a:moveTo>
                                  <a:pt x="38" y="9"/>
                                </a:moveTo>
                                <a:lnTo>
                                  <a:pt x="29" y="14"/>
                                </a:lnTo>
                                <a:lnTo>
                                  <a:pt x="29" y="14"/>
                                </a:lnTo>
                                <a:lnTo>
                                  <a:pt x="34" y="4"/>
                                </a:lnTo>
                                <a:lnTo>
                                  <a:pt x="38" y="9"/>
                                </a:lnTo>
                                <a:lnTo>
                                  <a:pt x="38" y="9"/>
                                </a:lnTo>
                                <a:close/>
                                <a:moveTo>
                                  <a:pt x="38" y="9"/>
                                </a:moveTo>
                                <a:lnTo>
                                  <a:pt x="38" y="9"/>
                                </a:lnTo>
                                <a:lnTo>
                                  <a:pt x="38" y="9"/>
                                </a:lnTo>
                                <a:lnTo>
                                  <a:pt x="38" y="9"/>
                                </a:lnTo>
                                <a:close/>
                                <a:moveTo>
                                  <a:pt x="34" y="19"/>
                                </a:moveTo>
                                <a:lnTo>
                                  <a:pt x="34" y="19"/>
                                </a:lnTo>
                                <a:lnTo>
                                  <a:pt x="29" y="14"/>
                                </a:lnTo>
                                <a:lnTo>
                                  <a:pt x="38" y="9"/>
                                </a:lnTo>
                                <a:lnTo>
                                  <a:pt x="38" y="9"/>
                                </a:lnTo>
                                <a:lnTo>
                                  <a:pt x="34" y="19"/>
                                </a:lnTo>
                                <a:close/>
                                <a:moveTo>
                                  <a:pt x="34" y="19"/>
                                </a:moveTo>
                                <a:lnTo>
                                  <a:pt x="34" y="19"/>
                                </a:lnTo>
                                <a:lnTo>
                                  <a:pt x="34" y="19"/>
                                </a:lnTo>
                                <a:lnTo>
                                  <a:pt x="34" y="19"/>
                                </a:lnTo>
                                <a:close/>
                                <a:moveTo>
                                  <a:pt x="43" y="14"/>
                                </a:moveTo>
                                <a:lnTo>
                                  <a:pt x="34" y="19"/>
                                </a:lnTo>
                                <a:lnTo>
                                  <a:pt x="34" y="19"/>
                                </a:lnTo>
                                <a:lnTo>
                                  <a:pt x="38" y="9"/>
                                </a:lnTo>
                                <a:lnTo>
                                  <a:pt x="43" y="14"/>
                                </a:lnTo>
                                <a:lnTo>
                                  <a:pt x="43" y="14"/>
                                </a:lnTo>
                                <a:close/>
                                <a:moveTo>
                                  <a:pt x="43" y="14"/>
                                </a:moveTo>
                                <a:lnTo>
                                  <a:pt x="43" y="14"/>
                                </a:lnTo>
                                <a:lnTo>
                                  <a:pt x="43" y="14"/>
                                </a:lnTo>
                                <a:lnTo>
                                  <a:pt x="43" y="14"/>
                                </a:lnTo>
                                <a:close/>
                                <a:moveTo>
                                  <a:pt x="34" y="19"/>
                                </a:moveTo>
                                <a:lnTo>
                                  <a:pt x="34" y="19"/>
                                </a:lnTo>
                                <a:lnTo>
                                  <a:pt x="34" y="14"/>
                                </a:lnTo>
                                <a:lnTo>
                                  <a:pt x="43" y="14"/>
                                </a:lnTo>
                                <a:lnTo>
                                  <a:pt x="43" y="19"/>
                                </a:lnTo>
                                <a:lnTo>
                                  <a:pt x="34" y="19"/>
                                </a:lnTo>
                                <a:close/>
                                <a:moveTo>
                                  <a:pt x="34" y="19"/>
                                </a:moveTo>
                                <a:lnTo>
                                  <a:pt x="34" y="19"/>
                                </a:lnTo>
                                <a:lnTo>
                                  <a:pt x="34" y="19"/>
                                </a:lnTo>
                                <a:lnTo>
                                  <a:pt x="34" y="19"/>
                                </a:lnTo>
                                <a:close/>
                                <a:moveTo>
                                  <a:pt x="43" y="24"/>
                                </a:moveTo>
                                <a:lnTo>
                                  <a:pt x="34" y="24"/>
                                </a:lnTo>
                                <a:lnTo>
                                  <a:pt x="34" y="19"/>
                                </a:lnTo>
                                <a:lnTo>
                                  <a:pt x="43" y="19"/>
                                </a:lnTo>
                                <a:lnTo>
                                  <a:pt x="43" y="19"/>
                                </a:lnTo>
                                <a:lnTo>
                                  <a:pt x="43" y="24"/>
                                </a:lnTo>
                                <a:close/>
                                <a:moveTo>
                                  <a:pt x="43" y="19"/>
                                </a:moveTo>
                                <a:lnTo>
                                  <a:pt x="43" y="24"/>
                                </a:lnTo>
                                <a:lnTo>
                                  <a:pt x="43" y="24"/>
                                </a:lnTo>
                                <a:lnTo>
                                  <a:pt x="43" y="19"/>
                                </a:lnTo>
                                <a:close/>
                                <a:moveTo>
                                  <a:pt x="34" y="24"/>
                                </a:moveTo>
                                <a:lnTo>
                                  <a:pt x="34" y="24"/>
                                </a:lnTo>
                                <a:lnTo>
                                  <a:pt x="43" y="24"/>
                                </a:lnTo>
                                <a:lnTo>
                                  <a:pt x="43" y="24"/>
                                </a:lnTo>
                                <a:lnTo>
                                  <a:pt x="34" y="24"/>
                                </a:lnTo>
                                <a:close/>
                                <a:moveTo>
                                  <a:pt x="34" y="24"/>
                                </a:moveTo>
                                <a:lnTo>
                                  <a:pt x="38" y="24"/>
                                </a:lnTo>
                                <a:lnTo>
                                  <a:pt x="34" y="24"/>
                                </a:lnTo>
                                <a:close/>
                                <a:moveTo>
                                  <a:pt x="43" y="33"/>
                                </a:moveTo>
                                <a:lnTo>
                                  <a:pt x="34" y="28"/>
                                </a:lnTo>
                                <a:lnTo>
                                  <a:pt x="34" y="24"/>
                                </a:lnTo>
                                <a:lnTo>
                                  <a:pt x="43" y="24"/>
                                </a:lnTo>
                                <a:lnTo>
                                  <a:pt x="43" y="28"/>
                                </a:lnTo>
                                <a:lnTo>
                                  <a:pt x="43" y="33"/>
                                </a:lnTo>
                                <a:close/>
                                <a:moveTo>
                                  <a:pt x="43" y="28"/>
                                </a:moveTo>
                                <a:lnTo>
                                  <a:pt x="43" y="28"/>
                                </a:lnTo>
                                <a:lnTo>
                                  <a:pt x="43" y="33"/>
                                </a:lnTo>
                                <a:lnTo>
                                  <a:pt x="43" y="28"/>
                                </a:lnTo>
                                <a:close/>
                                <a:moveTo>
                                  <a:pt x="34" y="33"/>
                                </a:moveTo>
                                <a:lnTo>
                                  <a:pt x="34" y="33"/>
                                </a:lnTo>
                                <a:lnTo>
                                  <a:pt x="34" y="28"/>
                                </a:lnTo>
                                <a:lnTo>
                                  <a:pt x="43" y="33"/>
                                </a:lnTo>
                                <a:lnTo>
                                  <a:pt x="43" y="33"/>
                                </a:lnTo>
                                <a:lnTo>
                                  <a:pt x="34" y="33"/>
                                </a:lnTo>
                                <a:close/>
                                <a:moveTo>
                                  <a:pt x="34" y="33"/>
                                </a:moveTo>
                                <a:lnTo>
                                  <a:pt x="34" y="33"/>
                                </a:lnTo>
                                <a:lnTo>
                                  <a:pt x="34" y="33"/>
                                </a:lnTo>
                                <a:lnTo>
                                  <a:pt x="34" y="33"/>
                                </a:lnTo>
                                <a:close/>
                                <a:moveTo>
                                  <a:pt x="43" y="38"/>
                                </a:moveTo>
                                <a:lnTo>
                                  <a:pt x="34" y="38"/>
                                </a:lnTo>
                                <a:lnTo>
                                  <a:pt x="34" y="33"/>
                                </a:lnTo>
                                <a:lnTo>
                                  <a:pt x="43" y="33"/>
                                </a:lnTo>
                                <a:lnTo>
                                  <a:pt x="43" y="38"/>
                                </a:lnTo>
                                <a:lnTo>
                                  <a:pt x="43" y="38"/>
                                </a:lnTo>
                                <a:close/>
                                <a:moveTo>
                                  <a:pt x="43" y="38"/>
                                </a:moveTo>
                                <a:lnTo>
                                  <a:pt x="43" y="38"/>
                                </a:lnTo>
                                <a:lnTo>
                                  <a:pt x="43" y="38"/>
                                </a:lnTo>
                                <a:lnTo>
                                  <a:pt x="43" y="38"/>
                                </a:lnTo>
                                <a:close/>
                                <a:moveTo>
                                  <a:pt x="34" y="33"/>
                                </a:moveTo>
                                <a:lnTo>
                                  <a:pt x="34" y="33"/>
                                </a:lnTo>
                                <a:lnTo>
                                  <a:pt x="34" y="33"/>
                                </a:lnTo>
                                <a:lnTo>
                                  <a:pt x="43" y="38"/>
                                </a:lnTo>
                                <a:lnTo>
                                  <a:pt x="38" y="43"/>
                                </a:lnTo>
                                <a:lnTo>
                                  <a:pt x="34" y="33"/>
                                </a:lnTo>
                                <a:close/>
                                <a:moveTo>
                                  <a:pt x="34" y="33"/>
                                </a:moveTo>
                                <a:lnTo>
                                  <a:pt x="34" y="33"/>
                                </a:lnTo>
                                <a:lnTo>
                                  <a:pt x="34" y="33"/>
                                </a:lnTo>
                                <a:lnTo>
                                  <a:pt x="34" y="33"/>
                                </a:lnTo>
                                <a:close/>
                                <a:moveTo>
                                  <a:pt x="34" y="48"/>
                                </a:moveTo>
                                <a:lnTo>
                                  <a:pt x="29" y="38"/>
                                </a:lnTo>
                                <a:lnTo>
                                  <a:pt x="34" y="33"/>
                                </a:lnTo>
                                <a:lnTo>
                                  <a:pt x="38" y="43"/>
                                </a:lnTo>
                                <a:lnTo>
                                  <a:pt x="38" y="43"/>
                                </a:lnTo>
                                <a:lnTo>
                                  <a:pt x="34" y="48"/>
                                </a:lnTo>
                                <a:close/>
                                <a:moveTo>
                                  <a:pt x="38" y="43"/>
                                </a:moveTo>
                                <a:lnTo>
                                  <a:pt x="38" y="48"/>
                                </a:lnTo>
                                <a:lnTo>
                                  <a:pt x="34" y="48"/>
                                </a:lnTo>
                                <a:lnTo>
                                  <a:pt x="38" y="43"/>
                                </a:lnTo>
                                <a:close/>
                                <a:moveTo>
                                  <a:pt x="29" y="38"/>
                                </a:moveTo>
                                <a:lnTo>
                                  <a:pt x="29" y="38"/>
                                </a:lnTo>
                                <a:lnTo>
                                  <a:pt x="34" y="38"/>
                                </a:lnTo>
                                <a:lnTo>
                                  <a:pt x="34" y="48"/>
                                </a:lnTo>
                                <a:lnTo>
                                  <a:pt x="34" y="48"/>
                                </a:lnTo>
                                <a:lnTo>
                                  <a:pt x="29" y="38"/>
                                </a:lnTo>
                                <a:close/>
                                <a:moveTo>
                                  <a:pt x="29" y="38"/>
                                </a:moveTo>
                                <a:lnTo>
                                  <a:pt x="29" y="38"/>
                                </a:lnTo>
                                <a:lnTo>
                                  <a:pt x="24" y="38"/>
                                </a:lnTo>
                                <a:lnTo>
                                  <a:pt x="29" y="38"/>
                                </a:lnTo>
                                <a:close/>
                                <a:moveTo>
                                  <a:pt x="29" y="48"/>
                                </a:moveTo>
                                <a:lnTo>
                                  <a:pt x="24" y="38"/>
                                </a:lnTo>
                                <a:lnTo>
                                  <a:pt x="29" y="38"/>
                                </a:lnTo>
                                <a:lnTo>
                                  <a:pt x="34" y="48"/>
                                </a:lnTo>
                                <a:lnTo>
                                  <a:pt x="29" y="48"/>
                                </a:lnTo>
                                <a:lnTo>
                                  <a:pt x="29" y="48"/>
                                </a:lnTo>
                                <a:close/>
                                <a:moveTo>
                                  <a:pt x="29" y="48"/>
                                </a:moveTo>
                                <a:lnTo>
                                  <a:pt x="29" y="48"/>
                                </a:lnTo>
                                <a:lnTo>
                                  <a:pt x="29" y="48"/>
                                </a:lnTo>
                                <a:lnTo>
                                  <a:pt x="29" y="48"/>
                                </a:lnTo>
                                <a:close/>
                                <a:moveTo>
                                  <a:pt x="24" y="38"/>
                                </a:moveTo>
                                <a:lnTo>
                                  <a:pt x="29" y="38"/>
                                </a:lnTo>
                                <a:lnTo>
                                  <a:pt x="29" y="48"/>
                                </a:lnTo>
                                <a:lnTo>
                                  <a:pt x="24" y="48"/>
                                </a:lnTo>
                                <a:lnTo>
                                  <a:pt x="24" y="38"/>
                                </a:lnTo>
                                <a:close/>
                                <a:moveTo>
                                  <a:pt x="19" y="48"/>
                                </a:moveTo>
                                <a:lnTo>
                                  <a:pt x="19" y="38"/>
                                </a:lnTo>
                                <a:lnTo>
                                  <a:pt x="24" y="38"/>
                                </a:lnTo>
                                <a:lnTo>
                                  <a:pt x="24" y="48"/>
                                </a:lnTo>
                                <a:lnTo>
                                  <a:pt x="19" y="48"/>
                                </a:lnTo>
                                <a:lnTo>
                                  <a:pt x="19" y="48"/>
                                </a:lnTo>
                                <a:close/>
                                <a:moveTo>
                                  <a:pt x="19" y="48"/>
                                </a:moveTo>
                                <a:lnTo>
                                  <a:pt x="19" y="48"/>
                                </a:lnTo>
                                <a:lnTo>
                                  <a:pt x="19" y="48"/>
                                </a:lnTo>
                                <a:lnTo>
                                  <a:pt x="19" y="48"/>
                                </a:lnTo>
                                <a:close/>
                                <a:moveTo>
                                  <a:pt x="14" y="48"/>
                                </a:moveTo>
                                <a:lnTo>
                                  <a:pt x="19" y="38"/>
                                </a:lnTo>
                                <a:lnTo>
                                  <a:pt x="24" y="38"/>
                                </a:lnTo>
                                <a:lnTo>
                                  <a:pt x="19" y="48"/>
                                </a:lnTo>
                                <a:lnTo>
                                  <a:pt x="14" y="48"/>
                                </a:lnTo>
                                <a:lnTo>
                                  <a:pt x="14" y="48"/>
                                </a:lnTo>
                                <a:close/>
                                <a:moveTo>
                                  <a:pt x="14" y="48"/>
                                </a:moveTo>
                                <a:lnTo>
                                  <a:pt x="14" y="48"/>
                                </a:lnTo>
                                <a:lnTo>
                                  <a:pt x="14" y="48"/>
                                </a:lnTo>
                                <a:lnTo>
                                  <a:pt x="14" y="48"/>
                                </a:lnTo>
                                <a:close/>
                                <a:moveTo>
                                  <a:pt x="10" y="48"/>
                                </a:moveTo>
                                <a:lnTo>
                                  <a:pt x="19" y="38"/>
                                </a:lnTo>
                                <a:lnTo>
                                  <a:pt x="19" y="38"/>
                                </a:lnTo>
                                <a:lnTo>
                                  <a:pt x="14" y="48"/>
                                </a:lnTo>
                                <a:lnTo>
                                  <a:pt x="14" y="48"/>
                                </a:lnTo>
                                <a:lnTo>
                                  <a:pt x="10" y="48"/>
                                </a:lnTo>
                                <a:close/>
                                <a:moveTo>
                                  <a:pt x="14" y="48"/>
                                </a:moveTo>
                                <a:lnTo>
                                  <a:pt x="14" y="48"/>
                                </a:lnTo>
                                <a:lnTo>
                                  <a:pt x="10" y="48"/>
                                </a:lnTo>
                                <a:lnTo>
                                  <a:pt x="14" y="48"/>
                                </a:lnTo>
                                <a:close/>
                                <a:moveTo>
                                  <a:pt x="5" y="43"/>
                                </a:moveTo>
                                <a:lnTo>
                                  <a:pt x="14" y="33"/>
                                </a:lnTo>
                                <a:lnTo>
                                  <a:pt x="19" y="38"/>
                                </a:lnTo>
                                <a:lnTo>
                                  <a:pt x="10" y="48"/>
                                </a:lnTo>
                                <a:lnTo>
                                  <a:pt x="10" y="43"/>
                                </a:lnTo>
                                <a:lnTo>
                                  <a:pt x="5" y="43"/>
                                </a:lnTo>
                                <a:close/>
                                <a:moveTo>
                                  <a:pt x="10" y="43"/>
                                </a:moveTo>
                                <a:lnTo>
                                  <a:pt x="5" y="43"/>
                                </a:lnTo>
                                <a:lnTo>
                                  <a:pt x="5" y="43"/>
                                </a:lnTo>
                                <a:lnTo>
                                  <a:pt x="10" y="43"/>
                                </a:lnTo>
                                <a:close/>
                                <a:moveTo>
                                  <a:pt x="14" y="33"/>
                                </a:moveTo>
                                <a:lnTo>
                                  <a:pt x="14" y="33"/>
                                </a:lnTo>
                                <a:lnTo>
                                  <a:pt x="14" y="38"/>
                                </a:lnTo>
                                <a:lnTo>
                                  <a:pt x="5" y="43"/>
                                </a:lnTo>
                                <a:lnTo>
                                  <a:pt x="5" y="38"/>
                                </a:lnTo>
                                <a:lnTo>
                                  <a:pt x="14" y="33"/>
                                </a:lnTo>
                                <a:close/>
                                <a:moveTo>
                                  <a:pt x="14" y="33"/>
                                </a:moveTo>
                                <a:lnTo>
                                  <a:pt x="14" y="33"/>
                                </a:lnTo>
                                <a:lnTo>
                                  <a:pt x="14" y="33"/>
                                </a:lnTo>
                                <a:lnTo>
                                  <a:pt x="14" y="33"/>
                                </a:lnTo>
                                <a:close/>
                                <a:moveTo>
                                  <a:pt x="0" y="33"/>
                                </a:moveTo>
                                <a:lnTo>
                                  <a:pt x="10" y="28"/>
                                </a:lnTo>
                                <a:lnTo>
                                  <a:pt x="14" y="33"/>
                                </a:lnTo>
                                <a:lnTo>
                                  <a:pt x="5" y="38"/>
                                </a:lnTo>
                                <a:lnTo>
                                  <a:pt x="5" y="38"/>
                                </a:lnTo>
                                <a:lnTo>
                                  <a:pt x="0" y="33"/>
                                </a:lnTo>
                                <a:close/>
                                <a:moveTo>
                                  <a:pt x="5" y="38"/>
                                </a:moveTo>
                                <a:lnTo>
                                  <a:pt x="5" y="33"/>
                                </a:lnTo>
                                <a:lnTo>
                                  <a:pt x="0" y="33"/>
                                </a:lnTo>
                                <a:lnTo>
                                  <a:pt x="5" y="38"/>
                                </a:lnTo>
                                <a:close/>
                                <a:moveTo>
                                  <a:pt x="0" y="28"/>
                                </a:moveTo>
                                <a:lnTo>
                                  <a:pt x="10" y="28"/>
                                </a:lnTo>
                                <a:lnTo>
                                  <a:pt x="14" y="33"/>
                                </a:lnTo>
                                <a:lnTo>
                                  <a:pt x="0" y="33"/>
                                </a:lnTo>
                                <a:lnTo>
                                  <a:pt x="0" y="33"/>
                                </a:lnTo>
                                <a:lnTo>
                                  <a:pt x="0" y="28"/>
                                </a:lnTo>
                                <a:close/>
                                <a:moveTo>
                                  <a:pt x="0" y="33"/>
                                </a:moveTo>
                                <a:lnTo>
                                  <a:pt x="0" y="28"/>
                                </a:lnTo>
                                <a:lnTo>
                                  <a:pt x="0" y="28"/>
                                </a:lnTo>
                                <a:lnTo>
                                  <a:pt x="0" y="33"/>
                                </a:lnTo>
                                <a:close/>
                                <a:moveTo>
                                  <a:pt x="10" y="24"/>
                                </a:moveTo>
                                <a:lnTo>
                                  <a:pt x="10" y="28"/>
                                </a:lnTo>
                                <a:lnTo>
                                  <a:pt x="0" y="28"/>
                                </a:lnTo>
                                <a:lnTo>
                                  <a:pt x="0" y="24"/>
                                </a:lnTo>
                                <a:lnTo>
                                  <a:pt x="1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5"/>
                        <wps:cNvSpPr>
                          <a:spLocks/>
                        </wps:cNvSpPr>
                        <wps:spPr bwMode="auto">
                          <a:xfrm>
                            <a:off x="3474720" y="1442720"/>
                            <a:ext cx="20955" cy="21590"/>
                          </a:xfrm>
                          <a:custGeom>
                            <a:avLst/>
                            <a:gdLst>
                              <a:gd name="T0" fmla="*/ 0 w 33"/>
                              <a:gd name="T1" fmla="*/ 15 h 34"/>
                              <a:gd name="T2" fmla="*/ 0 w 33"/>
                              <a:gd name="T3" fmla="*/ 15 h 34"/>
                              <a:gd name="T4" fmla="*/ 5 w 33"/>
                              <a:gd name="T5" fmla="*/ 10 h 34"/>
                              <a:gd name="T6" fmla="*/ 5 w 33"/>
                              <a:gd name="T7" fmla="*/ 5 h 34"/>
                              <a:gd name="T8" fmla="*/ 5 w 33"/>
                              <a:gd name="T9" fmla="*/ 5 h 34"/>
                              <a:gd name="T10" fmla="*/ 9 w 33"/>
                              <a:gd name="T11" fmla="*/ 0 h 34"/>
                              <a:gd name="T12" fmla="*/ 9 w 33"/>
                              <a:gd name="T13" fmla="*/ 0 h 34"/>
                              <a:gd name="T14" fmla="*/ 14 w 33"/>
                              <a:gd name="T15" fmla="*/ 0 h 34"/>
                              <a:gd name="T16" fmla="*/ 19 w 33"/>
                              <a:gd name="T17" fmla="*/ 0 h 34"/>
                              <a:gd name="T18" fmla="*/ 24 w 33"/>
                              <a:gd name="T19" fmla="*/ 0 h 34"/>
                              <a:gd name="T20" fmla="*/ 24 w 33"/>
                              <a:gd name="T21" fmla="*/ 0 h 34"/>
                              <a:gd name="T22" fmla="*/ 29 w 33"/>
                              <a:gd name="T23" fmla="*/ 0 h 34"/>
                              <a:gd name="T24" fmla="*/ 29 w 33"/>
                              <a:gd name="T25" fmla="*/ 5 h 34"/>
                              <a:gd name="T26" fmla="*/ 33 w 33"/>
                              <a:gd name="T27" fmla="*/ 5 h 34"/>
                              <a:gd name="T28" fmla="*/ 33 w 33"/>
                              <a:gd name="T29" fmla="*/ 10 h 34"/>
                              <a:gd name="T30" fmla="*/ 33 w 33"/>
                              <a:gd name="T31" fmla="*/ 15 h 34"/>
                              <a:gd name="T32" fmla="*/ 33 w 33"/>
                              <a:gd name="T33" fmla="*/ 15 h 34"/>
                              <a:gd name="T34" fmla="*/ 33 w 33"/>
                              <a:gd name="T35" fmla="*/ 19 h 34"/>
                              <a:gd name="T36" fmla="*/ 33 w 33"/>
                              <a:gd name="T37" fmla="*/ 24 h 34"/>
                              <a:gd name="T38" fmla="*/ 33 w 33"/>
                              <a:gd name="T39" fmla="*/ 29 h 34"/>
                              <a:gd name="T40" fmla="*/ 29 w 33"/>
                              <a:gd name="T41" fmla="*/ 29 h 34"/>
                              <a:gd name="T42" fmla="*/ 29 w 33"/>
                              <a:gd name="T43" fmla="*/ 34 h 34"/>
                              <a:gd name="T44" fmla="*/ 24 w 33"/>
                              <a:gd name="T45" fmla="*/ 34 h 34"/>
                              <a:gd name="T46" fmla="*/ 24 w 33"/>
                              <a:gd name="T47" fmla="*/ 34 h 34"/>
                              <a:gd name="T48" fmla="*/ 19 w 33"/>
                              <a:gd name="T49" fmla="*/ 34 h 34"/>
                              <a:gd name="T50" fmla="*/ 14 w 33"/>
                              <a:gd name="T51" fmla="*/ 34 h 34"/>
                              <a:gd name="T52" fmla="*/ 9 w 33"/>
                              <a:gd name="T53" fmla="*/ 34 h 34"/>
                              <a:gd name="T54" fmla="*/ 9 w 33"/>
                              <a:gd name="T55" fmla="*/ 34 h 34"/>
                              <a:gd name="T56" fmla="*/ 5 w 33"/>
                              <a:gd name="T57" fmla="*/ 29 h 34"/>
                              <a:gd name="T58" fmla="*/ 5 w 33"/>
                              <a:gd name="T59" fmla="*/ 29 h 34"/>
                              <a:gd name="T60" fmla="*/ 5 w 33"/>
                              <a:gd name="T61" fmla="*/ 24 h 34"/>
                              <a:gd name="T62" fmla="*/ 0 w 33"/>
                              <a:gd name="T63" fmla="*/ 19 h 34"/>
                              <a:gd name="T64" fmla="*/ 0 w 33"/>
                              <a:gd name="T65"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34">
                                <a:moveTo>
                                  <a:pt x="0" y="15"/>
                                </a:moveTo>
                                <a:lnTo>
                                  <a:pt x="0" y="15"/>
                                </a:lnTo>
                                <a:lnTo>
                                  <a:pt x="5" y="10"/>
                                </a:lnTo>
                                <a:lnTo>
                                  <a:pt x="5" y="5"/>
                                </a:lnTo>
                                <a:lnTo>
                                  <a:pt x="5" y="5"/>
                                </a:lnTo>
                                <a:lnTo>
                                  <a:pt x="9" y="0"/>
                                </a:lnTo>
                                <a:lnTo>
                                  <a:pt x="9" y="0"/>
                                </a:lnTo>
                                <a:lnTo>
                                  <a:pt x="14" y="0"/>
                                </a:lnTo>
                                <a:lnTo>
                                  <a:pt x="19" y="0"/>
                                </a:lnTo>
                                <a:lnTo>
                                  <a:pt x="24" y="0"/>
                                </a:lnTo>
                                <a:lnTo>
                                  <a:pt x="24" y="0"/>
                                </a:lnTo>
                                <a:lnTo>
                                  <a:pt x="29" y="0"/>
                                </a:lnTo>
                                <a:lnTo>
                                  <a:pt x="29" y="5"/>
                                </a:lnTo>
                                <a:lnTo>
                                  <a:pt x="33" y="5"/>
                                </a:lnTo>
                                <a:lnTo>
                                  <a:pt x="33" y="10"/>
                                </a:lnTo>
                                <a:lnTo>
                                  <a:pt x="33" y="15"/>
                                </a:lnTo>
                                <a:lnTo>
                                  <a:pt x="33" y="15"/>
                                </a:lnTo>
                                <a:lnTo>
                                  <a:pt x="33" y="19"/>
                                </a:lnTo>
                                <a:lnTo>
                                  <a:pt x="33" y="24"/>
                                </a:lnTo>
                                <a:lnTo>
                                  <a:pt x="33" y="29"/>
                                </a:lnTo>
                                <a:lnTo>
                                  <a:pt x="29" y="29"/>
                                </a:lnTo>
                                <a:lnTo>
                                  <a:pt x="29" y="34"/>
                                </a:lnTo>
                                <a:lnTo>
                                  <a:pt x="24" y="34"/>
                                </a:lnTo>
                                <a:lnTo>
                                  <a:pt x="24" y="34"/>
                                </a:lnTo>
                                <a:lnTo>
                                  <a:pt x="19" y="34"/>
                                </a:lnTo>
                                <a:lnTo>
                                  <a:pt x="14" y="34"/>
                                </a:lnTo>
                                <a:lnTo>
                                  <a:pt x="9" y="34"/>
                                </a:lnTo>
                                <a:lnTo>
                                  <a:pt x="9" y="34"/>
                                </a:lnTo>
                                <a:lnTo>
                                  <a:pt x="5" y="29"/>
                                </a:lnTo>
                                <a:lnTo>
                                  <a:pt x="5" y="29"/>
                                </a:lnTo>
                                <a:lnTo>
                                  <a:pt x="5" y="24"/>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6"/>
                        <wps:cNvSpPr>
                          <a:spLocks noEditPoints="1"/>
                        </wps:cNvSpPr>
                        <wps:spPr bwMode="auto">
                          <a:xfrm>
                            <a:off x="3471545" y="1439545"/>
                            <a:ext cx="27305" cy="27940"/>
                          </a:xfrm>
                          <a:custGeom>
                            <a:avLst/>
                            <a:gdLst>
                              <a:gd name="T0" fmla="*/ 0 w 43"/>
                              <a:gd name="T1" fmla="*/ 20 h 44"/>
                              <a:gd name="T2" fmla="*/ 0 w 43"/>
                              <a:gd name="T3" fmla="*/ 20 h 44"/>
                              <a:gd name="T4" fmla="*/ 5 w 43"/>
                              <a:gd name="T5" fmla="*/ 15 h 44"/>
                              <a:gd name="T6" fmla="*/ 5 w 43"/>
                              <a:gd name="T7" fmla="*/ 15 h 44"/>
                              <a:gd name="T8" fmla="*/ 5 w 43"/>
                              <a:gd name="T9" fmla="*/ 10 h 44"/>
                              <a:gd name="T10" fmla="*/ 14 w 43"/>
                              <a:gd name="T11" fmla="*/ 15 h 44"/>
                              <a:gd name="T12" fmla="*/ 5 w 43"/>
                              <a:gd name="T13" fmla="*/ 5 h 44"/>
                              <a:gd name="T14" fmla="*/ 5 w 43"/>
                              <a:gd name="T15" fmla="*/ 5 h 44"/>
                              <a:gd name="T16" fmla="*/ 19 w 43"/>
                              <a:gd name="T17" fmla="*/ 10 h 44"/>
                              <a:gd name="T18" fmla="*/ 14 w 43"/>
                              <a:gd name="T19" fmla="*/ 0 h 44"/>
                              <a:gd name="T20" fmla="*/ 14 w 43"/>
                              <a:gd name="T21" fmla="*/ 0 h 44"/>
                              <a:gd name="T22" fmla="*/ 19 w 43"/>
                              <a:gd name="T23" fmla="*/ 0 h 44"/>
                              <a:gd name="T24" fmla="*/ 19 w 43"/>
                              <a:gd name="T25" fmla="*/ 10 h 44"/>
                              <a:gd name="T26" fmla="*/ 24 w 43"/>
                              <a:gd name="T27" fmla="*/ 0 h 44"/>
                              <a:gd name="T28" fmla="*/ 24 w 43"/>
                              <a:gd name="T29" fmla="*/ 0 h 44"/>
                              <a:gd name="T30" fmla="*/ 29 w 43"/>
                              <a:gd name="T31" fmla="*/ 0 h 44"/>
                              <a:gd name="T32" fmla="*/ 29 w 43"/>
                              <a:gd name="T33" fmla="*/ 10 h 44"/>
                              <a:gd name="T34" fmla="*/ 29 w 43"/>
                              <a:gd name="T35" fmla="*/ 0 h 44"/>
                              <a:gd name="T36" fmla="*/ 29 w 43"/>
                              <a:gd name="T37" fmla="*/ 0 h 44"/>
                              <a:gd name="T38" fmla="*/ 34 w 43"/>
                              <a:gd name="T39" fmla="*/ 5 h 44"/>
                              <a:gd name="T40" fmla="*/ 34 w 43"/>
                              <a:gd name="T41" fmla="*/ 5 h 44"/>
                              <a:gd name="T42" fmla="*/ 38 w 43"/>
                              <a:gd name="T43" fmla="*/ 5 h 44"/>
                              <a:gd name="T44" fmla="*/ 34 w 43"/>
                              <a:gd name="T45" fmla="*/ 15 h 44"/>
                              <a:gd name="T46" fmla="*/ 43 w 43"/>
                              <a:gd name="T47" fmla="*/ 10 h 44"/>
                              <a:gd name="T48" fmla="*/ 43 w 43"/>
                              <a:gd name="T49" fmla="*/ 10 h 44"/>
                              <a:gd name="T50" fmla="*/ 43 w 43"/>
                              <a:gd name="T51" fmla="*/ 10 h 44"/>
                              <a:gd name="T52" fmla="*/ 43 w 43"/>
                              <a:gd name="T53" fmla="*/ 10 h 44"/>
                              <a:gd name="T54" fmla="*/ 43 w 43"/>
                              <a:gd name="T55" fmla="*/ 15 h 44"/>
                              <a:gd name="T56" fmla="*/ 43 w 43"/>
                              <a:gd name="T57" fmla="*/ 15 h 44"/>
                              <a:gd name="T58" fmla="*/ 34 w 43"/>
                              <a:gd name="T59" fmla="*/ 20 h 44"/>
                              <a:gd name="T60" fmla="*/ 34 w 43"/>
                              <a:gd name="T61" fmla="*/ 24 h 44"/>
                              <a:gd name="T62" fmla="*/ 43 w 43"/>
                              <a:gd name="T63" fmla="*/ 24 h 44"/>
                              <a:gd name="T64" fmla="*/ 34 w 43"/>
                              <a:gd name="T65" fmla="*/ 24 h 44"/>
                              <a:gd name="T66" fmla="*/ 34 w 43"/>
                              <a:gd name="T67" fmla="*/ 29 h 44"/>
                              <a:gd name="T68" fmla="*/ 43 w 43"/>
                              <a:gd name="T69" fmla="*/ 34 h 44"/>
                              <a:gd name="T70" fmla="*/ 34 w 43"/>
                              <a:gd name="T71" fmla="*/ 29 h 44"/>
                              <a:gd name="T72" fmla="*/ 34 w 43"/>
                              <a:gd name="T73" fmla="*/ 29 h 44"/>
                              <a:gd name="T74" fmla="*/ 29 w 43"/>
                              <a:gd name="T75" fmla="*/ 34 h 44"/>
                              <a:gd name="T76" fmla="*/ 38 w 43"/>
                              <a:gd name="T77" fmla="*/ 39 h 44"/>
                              <a:gd name="T78" fmla="*/ 29 w 43"/>
                              <a:gd name="T79" fmla="*/ 34 h 44"/>
                              <a:gd name="T80" fmla="*/ 29 w 43"/>
                              <a:gd name="T81" fmla="*/ 34 h 44"/>
                              <a:gd name="T82" fmla="*/ 24 w 43"/>
                              <a:gd name="T83" fmla="*/ 34 h 44"/>
                              <a:gd name="T84" fmla="*/ 29 w 43"/>
                              <a:gd name="T85" fmla="*/ 44 h 44"/>
                              <a:gd name="T86" fmla="*/ 29 w 43"/>
                              <a:gd name="T87" fmla="*/ 34 h 44"/>
                              <a:gd name="T88" fmla="*/ 19 w 43"/>
                              <a:gd name="T89" fmla="*/ 34 h 44"/>
                              <a:gd name="T90" fmla="*/ 19 w 43"/>
                              <a:gd name="T91" fmla="*/ 44 h 44"/>
                              <a:gd name="T92" fmla="*/ 19 w 43"/>
                              <a:gd name="T93" fmla="*/ 34 h 44"/>
                              <a:gd name="T94" fmla="*/ 14 w 43"/>
                              <a:gd name="T95" fmla="*/ 44 h 44"/>
                              <a:gd name="T96" fmla="*/ 14 w 43"/>
                              <a:gd name="T97" fmla="*/ 34 h 44"/>
                              <a:gd name="T98" fmla="*/ 10 w 43"/>
                              <a:gd name="T99" fmla="*/ 44 h 44"/>
                              <a:gd name="T100" fmla="*/ 14 w 43"/>
                              <a:gd name="T101" fmla="*/ 29 h 44"/>
                              <a:gd name="T102" fmla="*/ 10 w 43"/>
                              <a:gd name="T103" fmla="*/ 39 h 44"/>
                              <a:gd name="T104" fmla="*/ 14 w 43"/>
                              <a:gd name="T105" fmla="*/ 29 h 44"/>
                              <a:gd name="T106" fmla="*/ 14 w 43"/>
                              <a:gd name="T107" fmla="*/ 29 h 44"/>
                              <a:gd name="T108" fmla="*/ 14 w 43"/>
                              <a:gd name="T109" fmla="*/ 24 h 44"/>
                              <a:gd name="T110" fmla="*/ 5 w 43"/>
                              <a:gd name="T111" fmla="*/ 34 h 44"/>
                              <a:gd name="T112" fmla="*/ 10 w 43"/>
                              <a:gd name="T113" fmla="*/ 24 h 44"/>
                              <a:gd name="T114" fmla="*/ 0 w 43"/>
                              <a:gd name="T115" fmla="*/ 29 h 44"/>
                              <a:gd name="T116" fmla="*/ 10 w 43"/>
                              <a:gd name="T117" fmla="*/ 2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3" h="44">
                                <a:moveTo>
                                  <a:pt x="0" y="15"/>
                                </a:moveTo>
                                <a:lnTo>
                                  <a:pt x="10" y="20"/>
                                </a:lnTo>
                                <a:lnTo>
                                  <a:pt x="10" y="20"/>
                                </a:lnTo>
                                <a:lnTo>
                                  <a:pt x="0" y="20"/>
                                </a:lnTo>
                                <a:lnTo>
                                  <a:pt x="0" y="20"/>
                                </a:lnTo>
                                <a:lnTo>
                                  <a:pt x="0" y="15"/>
                                </a:lnTo>
                                <a:close/>
                                <a:moveTo>
                                  <a:pt x="0" y="20"/>
                                </a:moveTo>
                                <a:lnTo>
                                  <a:pt x="0" y="20"/>
                                </a:lnTo>
                                <a:lnTo>
                                  <a:pt x="0" y="15"/>
                                </a:lnTo>
                                <a:lnTo>
                                  <a:pt x="0" y="20"/>
                                </a:lnTo>
                                <a:close/>
                                <a:moveTo>
                                  <a:pt x="5" y="10"/>
                                </a:moveTo>
                                <a:lnTo>
                                  <a:pt x="14" y="15"/>
                                </a:lnTo>
                                <a:lnTo>
                                  <a:pt x="10" y="20"/>
                                </a:lnTo>
                                <a:lnTo>
                                  <a:pt x="0" y="15"/>
                                </a:lnTo>
                                <a:lnTo>
                                  <a:pt x="5" y="15"/>
                                </a:lnTo>
                                <a:lnTo>
                                  <a:pt x="5" y="10"/>
                                </a:lnTo>
                                <a:close/>
                                <a:moveTo>
                                  <a:pt x="5" y="15"/>
                                </a:moveTo>
                                <a:lnTo>
                                  <a:pt x="5" y="10"/>
                                </a:lnTo>
                                <a:lnTo>
                                  <a:pt x="5" y="10"/>
                                </a:lnTo>
                                <a:lnTo>
                                  <a:pt x="5" y="15"/>
                                </a:lnTo>
                                <a:close/>
                                <a:moveTo>
                                  <a:pt x="14" y="15"/>
                                </a:moveTo>
                                <a:lnTo>
                                  <a:pt x="14" y="15"/>
                                </a:lnTo>
                                <a:lnTo>
                                  <a:pt x="10" y="20"/>
                                </a:lnTo>
                                <a:lnTo>
                                  <a:pt x="5" y="10"/>
                                </a:lnTo>
                                <a:lnTo>
                                  <a:pt x="5" y="10"/>
                                </a:lnTo>
                                <a:lnTo>
                                  <a:pt x="14" y="15"/>
                                </a:lnTo>
                                <a:close/>
                                <a:moveTo>
                                  <a:pt x="14" y="15"/>
                                </a:moveTo>
                                <a:lnTo>
                                  <a:pt x="14" y="15"/>
                                </a:lnTo>
                                <a:lnTo>
                                  <a:pt x="14" y="15"/>
                                </a:lnTo>
                                <a:lnTo>
                                  <a:pt x="14" y="15"/>
                                </a:lnTo>
                                <a:close/>
                                <a:moveTo>
                                  <a:pt x="10" y="5"/>
                                </a:moveTo>
                                <a:lnTo>
                                  <a:pt x="14" y="10"/>
                                </a:lnTo>
                                <a:lnTo>
                                  <a:pt x="14" y="15"/>
                                </a:lnTo>
                                <a:lnTo>
                                  <a:pt x="5" y="10"/>
                                </a:lnTo>
                                <a:lnTo>
                                  <a:pt x="5" y="5"/>
                                </a:lnTo>
                                <a:lnTo>
                                  <a:pt x="10" y="5"/>
                                </a:lnTo>
                                <a:close/>
                                <a:moveTo>
                                  <a:pt x="5" y="5"/>
                                </a:moveTo>
                                <a:lnTo>
                                  <a:pt x="5" y="5"/>
                                </a:lnTo>
                                <a:lnTo>
                                  <a:pt x="10" y="5"/>
                                </a:lnTo>
                                <a:lnTo>
                                  <a:pt x="5" y="5"/>
                                </a:lnTo>
                                <a:close/>
                                <a:moveTo>
                                  <a:pt x="19" y="10"/>
                                </a:moveTo>
                                <a:lnTo>
                                  <a:pt x="14" y="15"/>
                                </a:lnTo>
                                <a:lnTo>
                                  <a:pt x="10" y="5"/>
                                </a:lnTo>
                                <a:lnTo>
                                  <a:pt x="10" y="5"/>
                                </a:lnTo>
                                <a:lnTo>
                                  <a:pt x="19" y="10"/>
                                </a:lnTo>
                                <a:close/>
                                <a:moveTo>
                                  <a:pt x="14" y="0"/>
                                </a:moveTo>
                                <a:lnTo>
                                  <a:pt x="19" y="10"/>
                                </a:lnTo>
                                <a:lnTo>
                                  <a:pt x="19" y="10"/>
                                </a:lnTo>
                                <a:lnTo>
                                  <a:pt x="10" y="5"/>
                                </a:lnTo>
                                <a:lnTo>
                                  <a:pt x="14" y="0"/>
                                </a:lnTo>
                                <a:lnTo>
                                  <a:pt x="14" y="0"/>
                                </a:lnTo>
                                <a:close/>
                                <a:moveTo>
                                  <a:pt x="14" y="0"/>
                                </a:moveTo>
                                <a:lnTo>
                                  <a:pt x="14" y="0"/>
                                </a:lnTo>
                                <a:lnTo>
                                  <a:pt x="14" y="0"/>
                                </a:lnTo>
                                <a:lnTo>
                                  <a:pt x="14" y="0"/>
                                </a:lnTo>
                                <a:close/>
                                <a:moveTo>
                                  <a:pt x="19" y="10"/>
                                </a:moveTo>
                                <a:lnTo>
                                  <a:pt x="19" y="10"/>
                                </a:lnTo>
                                <a:lnTo>
                                  <a:pt x="14" y="10"/>
                                </a:lnTo>
                                <a:lnTo>
                                  <a:pt x="14" y="0"/>
                                </a:lnTo>
                                <a:lnTo>
                                  <a:pt x="19" y="0"/>
                                </a:lnTo>
                                <a:lnTo>
                                  <a:pt x="19" y="10"/>
                                </a:lnTo>
                                <a:close/>
                                <a:moveTo>
                                  <a:pt x="19" y="10"/>
                                </a:moveTo>
                                <a:lnTo>
                                  <a:pt x="19" y="10"/>
                                </a:lnTo>
                                <a:lnTo>
                                  <a:pt x="19" y="10"/>
                                </a:lnTo>
                                <a:lnTo>
                                  <a:pt x="19" y="10"/>
                                </a:lnTo>
                                <a:close/>
                                <a:moveTo>
                                  <a:pt x="24" y="0"/>
                                </a:moveTo>
                                <a:lnTo>
                                  <a:pt x="24" y="10"/>
                                </a:lnTo>
                                <a:lnTo>
                                  <a:pt x="19" y="10"/>
                                </a:lnTo>
                                <a:lnTo>
                                  <a:pt x="19" y="0"/>
                                </a:lnTo>
                                <a:lnTo>
                                  <a:pt x="24" y="0"/>
                                </a:lnTo>
                                <a:lnTo>
                                  <a:pt x="24" y="0"/>
                                </a:lnTo>
                                <a:close/>
                                <a:moveTo>
                                  <a:pt x="24" y="0"/>
                                </a:moveTo>
                                <a:lnTo>
                                  <a:pt x="24" y="0"/>
                                </a:lnTo>
                                <a:lnTo>
                                  <a:pt x="24" y="0"/>
                                </a:lnTo>
                                <a:lnTo>
                                  <a:pt x="24" y="0"/>
                                </a:lnTo>
                                <a:close/>
                                <a:moveTo>
                                  <a:pt x="29" y="10"/>
                                </a:moveTo>
                                <a:lnTo>
                                  <a:pt x="24" y="10"/>
                                </a:lnTo>
                                <a:lnTo>
                                  <a:pt x="24" y="10"/>
                                </a:lnTo>
                                <a:lnTo>
                                  <a:pt x="24" y="0"/>
                                </a:lnTo>
                                <a:lnTo>
                                  <a:pt x="29" y="0"/>
                                </a:lnTo>
                                <a:lnTo>
                                  <a:pt x="29" y="10"/>
                                </a:lnTo>
                                <a:close/>
                                <a:moveTo>
                                  <a:pt x="29" y="10"/>
                                </a:moveTo>
                                <a:lnTo>
                                  <a:pt x="24" y="10"/>
                                </a:lnTo>
                                <a:lnTo>
                                  <a:pt x="24" y="10"/>
                                </a:lnTo>
                                <a:lnTo>
                                  <a:pt x="29" y="10"/>
                                </a:lnTo>
                                <a:close/>
                                <a:moveTo>
                                  <a:pt x="34" y="0"/>
                                </a:moveTo>
                                <a:lnTo>
                                  <a:pt x="29" y="10"/>
                                </a:lnTo>
                                <a:lnTo>
                                  <a:pt x="29" y="10"/>
                                </a:lnTo>
                                <a:lnTo>
                                  <a:pt x="29" y="0"/>
                                </a:lnTo>
                                <a:lnTo>
                                  <a:pt x="29" y="0"/>
                                </a:lnTo>
                                <a:lnTo>
                                  <a:pt x="34" y="0"/>
                                </a:lnTo>
                                <a:close/>
                                <a:moveTo>
                                  <a:pt x="29" y="0"/>
                                </a:moveTo>
                                <a:lnTo>
                                  <a:pt x="29" y="0"/>
                                </a:lnTo>
                                <a:lnTo>
                                  <a:pt x="34" y="0"/>
                                </a:lnTo>
                                <a:lnTo>
                                  <a:pt x="29" y="0"/>
                                </a:lnTo>
                                <a:close/>
                                <a:moveTo>
                                  <a:pt x="38" y="5"/>
                                </a:moveTo>
                                <a:lnTo>
                                  <a:pt x="29" y="10"/>
                                </a:lnTo>
                                <a:lnTo>
                                  <a:pt x="29" y="10"/>
                                </a:lnTo>
                                <a:lnTo>
                                  <a:pt x="34" y="0"/>
                                </a:lnTo>
                                <a:lnTo>
                                  <a:pt x="34" y="5"/>
                                </a:lnTo>
                                <a:lnTo>
                                  <a:pt x="38" y="5"/>
                                </a:lnTo>
                                <a:close/>
                                <a:moveTo>
                                  <a:pt x="34" y="5"/>
                                </a:moveTo>
                                <a:lnTo>
                                  <a:pt x="38" y="5"/>
                                </a:lnTo>
                                <a:lnTo>
                                  <a:pt x="38" y="5"/>
                                </a:lnTo>
                                <a:lnTo>
                                  <a:pt x="34" y="5"/>
                                </a:lnTo>
                                <a:close/>
                                <a:moveTo>
                                  <a:pt x="34" y="15"/>
                                </a:moveTo>
                                <a:lnTo>
                                  <a:pt x="34" y="15"/>
                                </a:lnTo>
                                <a:lnTo>
                                  <a:pt x="29" y="10"/>
                                </a:lnTo>
                                <a:lnTo>
                                  <a:pt x="38" y="5"/>
                                </a:lnTo>
                                <a:lnTo>
                                  <a:pt x="38" y="5"/>
                                </a:lnTo>
                                <a:lnTo>
                                  <a:pt x="34" y="15"/>
                                </a:lnTo>
                                <a:close/>
                                <a:moveTo>
                                  <a:pt x="34" y="15"/>
                                </a:moveTo>
                                <a:lnTo>
                                  <a:pt x="34" y="15"/>
                                </a:lnTo>
                                <a:lnTo>
                                  <a:pt x="38" y="20"/>
                                </a:lnTo>
                                <a:lnTo>
                                  <a:pt x="34" y="15"/>
                                </a:lnTo>
                                <a:close/>
                                <a:moveTo>
                                  <a:pt x="43" y="10"/>
                                </a:moveTo>
                                <a:lnTo>
                                  <a:pt x="34" y="15"/>
                                </a:lnTo>
                                <a:lnTo>
                                  <a:pt x="34" y="15"/>
                                </a:lnTo>
                                <a:lnTo>
                                  <a:pt x="38" y="5"/>
                                </a:lnTo>
                                <a:lnTo>
                                  <a:pt x="43" y="10"/>
                                </a:lnTo>
                                <a:lnTo>
                                  <a:pt x="43" y="10"/>
                                </a:lnTo>
                                <a:close/>
                                <a:moveTo>
                                  <a:pt x="43" y="10"/>
                                </a:moveTo>
                                <a:lnTo>
                                  <a:pt x="43" y="10"/>
                                </a:lnTo>
                                <a:lnTo>
                                  <a:pt x="43" y="10"/>
                                </a:lnTo>
                                <a:lnTo>
                                  <a:pt x="43" y="10"/>
                                </a:lnTo>
                                <a:close/>
                                <a:moveTo>
                                  <a:pt x="43" y="15"/>
                                </a:moveTo>
                                <a:lnTo>
                                  <a:pt x="34" y="15"/>
                                </a:lnTo>
                                <a:lnTo>
                                  <a:pt x="34" y="15"/>
                                </a:lnTo>
                                <a:lnTo>
                                  <a:pt x="43" y="10"/>
                                </a:lnTo>
                                <a:lnTo>
                                  <a:pt x="43" y="10"/>
                                </a:lnTo>
                                <a:lnTo>
                                  <a:pt x="43" y="15"/>
                                </a:lnTo>
                                <a:close/>
                                <a:moveTo>
                                  <a:pt x="43" y="10"/>
                                </a:moveTo>
                                <a:lnTo>
                                  <a:pt x="43" y="15"/>
                                </a:lnTo>
                                <a:lnTo>
                                  <a:pt x="43" y="15"/>
                                </a:lnTo>
                                <a:lnTo>
                                  <a:pt x="43" y="10"/>
                                </a:lnTo>
                                <a:close/>
                                <a:moveTo>
                                  <a:pt x="43" y="20"/>
                                </a:moveTo>
                                <a:lnTo>
                                  <a:pt x="34" y="20"/>
                                </a:lnTo>
                                <a:lnTo>
                                  <a:pt x="34" y="15"/>
                                </a:lnTo>
                                <a:lnTo>
                                  <a:pt x="43" y="15"/>
                                </a:lnTo>
                                <a:lnTo>
                                  <a:pt x="43" y="15"/>
                                </a:lnTo>
                                <a:lnTo>
                                  <a:pt x="43" y="20"/>
                                </a:lnTo>
                                <a:close/>
                                <a:moveTo>
                                  <a:pt x="43" y="15"/>
                                </a:moveTo>
                                <a:lnTo>
                                  <a:pt x="43" y="20"/>
                                </a:lnTo>
                                <a:lnTo>
                                  <a:pt x="43" y="20"/>
                                </a:lnTo>
                                <a:lnTo>
                                  <a:pt x="43" y="15"/>
                                </a:lnTo>
                                <a:close/>
                                <a:moveTo>
                                  <a:pt x="34" y="20"/>
                                </a:moveTo>
                                <a:lnTo>
                                  <a:pt x="34" y="20"/>
                                </a:lnTo>
                                <a:lnTo>
                                  <a:pt x="43" y="20"/>
                                </a:lnTo>
                                <a:lnTo>
                                  <a:pt x="43" y="20"/>
                                </a:lnTo>
                                <a:lnTo>
                                  <a:pt x="34" y="20"/>
                                </a:lnTo>
                                <a:close/>
                                <a:moveTo>
                                  <a:pt x="34" y="20"/>
                                </a:moveTo>
                                <a:lnTo>
                                  <a:pt x="38" y="20"/>
                                </a:lnTo>
                                <a:lnTo>
                                  <a:pt x="34" y="20"/>
                                </a:lnTo>
                                <a:close/>
                                <a:moveTo>
                                  <a:pt x="43" y="29"/>
                                </a:moveTo>
                                <a:lnTo>
                                  <a:pt x="34" y="24"/>
                                </a:lnTo>
                                <a:lnTo>
                                  <a:pt x="34" y="20"/>
                                </a:lnTo>
                                <a:lnTo>
                                  <a:pt x="43" y="20"/>
                                </a:lnTo>
                                <a:lnTo>
                                  <a:pt x="43" y="24"/>
                                </a:lnTo>
                                <a:lnTo>
                                  <a:pt x="43" y="29"/>
                                </a:lnTo>
                                <a:close/>
                                <a:moveTo>
                                  <a:pt x="43" y="24"/>
                                </a:moveTo>
                                <a:lnTo>
                                  <a:pt x="43" y="24"/>
                                </a:lnTo>
                                <a:lnTo>
                                  <a:pt x="43" y="29"/>
                                </a:lnTo>
                                <a:lnTo>
                                  <a:pt x="43" y="24"/>
                                </a:lnTo>
                                <a:close/>
                                <a:moveTo>
                                  <a:pt x="34" y="29"/>
                                </a:moveTo>
                                <a:lnTo>
                                  <a:pt x="34" y="24"/>
                                </a:lnTo>
                                <a:lnTo>
                                  <a:pt x="43" y="29"/>
                                </a:lnTo>
                                <a:lnTo>
                                  <a:pt x="43" y="29"/>
                                </a:lnTo>
                                <a:lnTo>
                                  <a:pt x="34" y="29"/>
                                </a:lnTo>
                                <a:close/>
                                <a:moveTo>
                                  <a:pt x="43" y="34"/>
                                </a:moveTo>
                                <a:lnTo>
                                  <a:pt x="34" y="29"/>
                                </a:lnTo>
                                <a:lnTo>
                                  <a:pt x="34" y="29"/>
                                </a:lnTo>
                                <a:lnTo>
                                  <a:pt x="43" y="29"/>
                                </a:lnTo>
                                <a:lnTo>
                                  <a:pt x="43" y="34"/>
                                </a:lnTo>
                                <a:lnTo>
                                  <a:pt x="43" y="34"/>
                                </a:lnTo>
                                <a:close/>
                                <a:moveTo>
                                  <a:pt x="43" y="34"/>
                                </a:moveTo>
                                <a:lnTo>
                                  <a:pt x="43" y="34"/>
                                </a:lnTo>
                                <a:lnTo>
                                  <a:pt x="43" y="34"/>
                                </a:lnTo>
                                <a:lnTo>
                                  <a:pt x="43" y="34"/>
                                </a:lnTo>
                                <a:close/>
                                <a:moveTo>
                                  <a:pt x="34" y="29"/>
                                </a:moveTo>
                                <a:lnTo>
                                  <a:pt x="34" y="29"/>
                                </a:lnTo>
                                <a:lnTo>
                                  <a:pt x="34" y="29"/>
                                </a:lnTo>
                                <a:lnTo>
                                  <a:pt x="43" y="34"/>
                                </a:lnTo>
                                <a:lnTo>
                                  <a:pt x="38" y="39"/>
                                </a:lnTo>
                                <a:lnTo>
                                  <a:pt x="34" y="29"/>
                                </a:lnTo>
                                <a:close/>
                                <a:moveTo>
                                  <a:pt x="34" y="29"/>
                                </a:moveTo>
                                <a:lnTo>
                                  <a:pt x="34" y="29"/>
                                </a:lnTo>
                                <a:lnTo>
                                  <a:pt x="38" y="24"/>
                                </a:lnTo>
                                <a:lnTo>
                                  <a:pt x="34" y="29"/>
                                </a:lnTo>
                                <a:close/>
                                <a:moveTo>
                                  <a:pt x="34" y="44"/>
                                </a:moveTo>
                                <a:lnTo>
                                  <a:pt x="29" y="34"/>
                                </a:lnTo>
                                <a:lnTo>
                                  <a:pt x="34" y="29"/>
                                </a:lnTo>
                                <a:lnTo>
                                  <a:pt x="38" y="39"/>
                                </a:lnTo>
                                <a:lnTo>
                                  <a:pt x="38" y="39"/>
                                </a:lnTo>
                                <a:lnTo>
                                  <a:pt x="34" y="44"/>
                                </a:lnTo>
                                <a:close/>
                                <a:moveTo>
                                  <a:pt x="38" y="39"/>
                                </a:moveTo>
                                <a:lnTo>
                                  <a:pt x="34" y="44"/>
                                </a:lnTo>
                                <a:lnTo>
                                  <a:pt x="34" y="44"/>
                                </a:lnTo>
                                <a:lnTo>
                                  <a:pt x="38" y="39"/>
                                </a:lnTo>
                                <a:close/>
                                <a:moveTo>
                                  <a:pt x="29" y="34"/>
                                </a:moveTo>
                                <a:lnTo>
                                  <a:pt x="29" y="34"/>
                                </a:lnTo>
                                <a:lnTo>
                                  <a:pt x="34" y="34"/>
                                </a:lnTo>
                                <a:lnTo>
                                  <a:pt x="34" y="44"/>
                                </a:lnTo>
                                <a:lnTo>
                                  <a:pt x="29" y="44"/>
                                </a:lnTo>
                                <a:lnTo>
                                  <a:pt x="29" y="34"/>
                                </a:lnTo>
                                <a:close/>
                                <a:moveTo>
                                  <a:pt x="29" y="34"/>
                                </a:moveTo>
                                <a:lnTo>
                                  <a:pt x="29" y="34"/>
                                </a:lnTo>
                                <a:lnTo>
                                  <a:pt x="29" y="34"/>
                                </a:lnTo>
                                <a:lnTo>
                                  <a:pt x="29" y="34"/>
                                </a:lnTo>
                                <a:close/>
                                <a:moveTo>
                                  <a:pt x="29" y="44"/>
                                </a:moveTo>
                                <a:lnTo>
                                  <a:pt x="24" y="34"/>
                                </a:lnTo>
                                <a:lnTo>
                                  <a:pt x="29" y="34"/>
                                </a:lnTo>
                                <a:lnTo>
                                  <a:pt x="34" y="44"/>
                                </a:lnTo>
                                <a:lnTo>
                                  <a:pt x="29" y="44"/>
                                </a:lnTo>
                                <a:lnTo>
                                  <a:pt x="29" y="44"/>
                                </a:lnTo>
                                <a:close/>
                                <a:moveTo>
                                  <a:pt x="29" y="44"/>
                                </a:moveTo>
                                <a:lnTo>
                                  <a:pt x="29" y="44"/>
                                </a:lnTo>
                                <a:lnTo>
                                  <a:pt x="29" y="44"/>
                                </a:lnTo>
                                <a:lnTo>
                                  <a:pt x="29" y="44"/>
                                </a:lnTo>
                                <a:close/>
                                <a:moveTo>
                                  <a:pt x="24" y="34"/>
                                </a:moveTo>
                                <a:lnTo>
                                  <a:pt x="29" y="34"/>
                                </a:lnTo>
                                <a:lnTo>
                                  <a:pt x="29" y="44"/>
                                </a:lnTo>
                                <a:lnTo>
                                  <a:pt x="24" y="44"/>
                                </a:lnTo>
                                <a:lnTo>
                                  <a:pt x="24" y="34"/>
                                </a:lnTo>
                                <a:close/>
                                <a:moveTo>
                                  <a:pt x="19" y="44"/>
                                </a:moveTo>
                                <a:lnTo>
                                  <a:pt x="19" y="34"/>
                                </a:lnTo>
                                <a:lnTo>
                                  <a:pt x="24" y="34"/>
                                </a:lnTo>
                                <a:lnTo>
                                  <a:pt x="24" y="44"/>
                                </a:lnTo>
                                <a:lnTo>
                                  <a:pt x="19" y="44"/>
                                </a:lnTo>
                                <a:lnTo>
                                  <a:pt x="19" y="44"/>
                                </a:lnTo>
                                <a:close/>
                                <a:moveTo>
                                  <a:pt x="19" y="44"/>
                                </a:moveTo>
                                <a:lnTo>
                                  <a:pt x="19" y="44"/>
                                </a:lnTo>
                                <a:lnTo>
                                  <a:pt x="19" y="44"/>
                                </a:lnTo>
                                <a:lnTo>
                                  <a:pt x="19" y="44"/>
                                </a:lnTo>
                                <a:close/>
                                <a:moveTo>
                                  <a:pt x="14" y="44"/>
                                </a:moveTo>
                                <a:lnTo>
                                  <a:pt x="19" y="34"/>
                                </a:lnTo>
                                <a:lnTo>
                                  <a:pt x="19" y="34"/>
                                </a:lnTo>
                                <a:lnTo>
                                  <a:pt x="19" y="44"/>
                                </a:lnTo>
                                <a:lnTo>
                                  <a:pt x="14" y="44"/>
                                </a:lnTo>
                                <a:lnTo>
                                  <a:pt x="14" y="44"/>
                                </a:lnTo>
                                <a:close/>
                                <a:moveTo>
                                  <a:pt x="14" y="44"/>
                                </a:moveTo>
                                <a:lnTo>
                                  <a:pt x="14" y="44"/>
                                </a:lnTo>
                                <a:lnTo>
                                  <a:pt x="14" y="44"/>
                                </a:lnTo>
                                <a:lnTo>
                                  <a:pt x="14" y="44"/>
                                </a:lnTo>
                                <a:close/>
                                <a:moveTo>
                                  <a:pt x="10" y="39"/>
                                </a:moveTo>
                                <a:lnTo>
                                  <a:pt x="14" y="34"/>
                                </a:lnTo>
                                <a:lnTo>
                                  <a:pt x="19" y="34"/>
                                </a:lnTo>
                                <a:lnTo>
                                  <a:pt x="14" y="44"/>
                                </a:lnTo>
                                <a:lnTo>
                                  <a:pt x="10" y="44"/>
                                </a:lnTo>
                                <a:lnTo>
                                  <a:pt x="10" y="39"/>
                                </a:lnTo>
                                <a:close/>
                                <a:moveTo>
                                  <a:pt x="10" y="44"/>
                                </a:moveTo>
                                <a:lnTo>
                                  <a:pt x="10" y="44"/>
                                </a:lnTo>
                                <a:lnTo>
                                  <a:pt x="10" y="39"/>
                                </a:lnTo>
                                <a:lnTo>
                                  <a:pt x="10" y="44"/>
                                </a:lnTo>
                                <a:close/>
                                <a:moveTo>
                                  <a:pt x="5" y="39"/>
                                </a:moveTo>
                                <a:lnTo>
                                  <a:pt x="14" y="29"/>
                                </a:lnTo>
                                <a:lnTo>
                                  <a:pt x="19" y="34"/>
                                </a:lnTo>
                                <a:lnTo>
                                  <a:pt x="10" y="39"/>
                                </a:lnTo>
                                <a:lnTo>
                                  <a:pt x="10" y="39"/>
                                </a:lnTo>
                                <a:lnTo>
                                  <a:pt x="5" y="39"/>
                                </a:lnTo>
                                <a:close/>
                                <a:moveTo>
                                  <a:pt x="10" y="39"/>
                                </a:moveTo>
                                <a:lnTo>
                                  <a:pt x="5" y="39"/>
                                </a:lnTo>
                                <a:lnTo>
                                  <a:pt x="5" y="39"/>
                                </a:lnTo>
                                <a:lnTo>
                                  <a:pt x="10" y="39"/>
                                </a:lnTo>
                                <a:close/>
                                <a:moveTo>
                                  <a:pt x="14" y="29"/>
                                </a:moveTo>
                                <a:lnTo>
                                  <a:pt x="14" y="29"/>
                                </a:lnTo>
                                <a:lnTo>
                                  <a:pt x="14" y="34"/>
                                </a:lnTo>
                                <a:lnTo>
                                  <a:pt x="5" y="39"/>
                                </a:lnTo>
                                <a:lnTo>
                                  <a:pt x="5" y="34"/>
                                </a:lnTo>
                                <a:lnTo>
                                  <a:pt x="14" y="29"/>
                                </a:lnTo>
                                <a:close/>
                                <a:moveTo>
                                  <a:pt x="14" y="29"/>
                                </a:moveTo>
                                <a:lnTo>
                                  <a:pt x="14" y="29"/>
                                </a:lnTo>
                                <a:lnTo>
                                  <a:pt x="14" y="29"/>
                                </a:lnTo>
                                <a:lnTo>
                                  <a:pt x="14" y="29"/>
                                </a:lnTo>
                                <a:close/>
                                <a:moveTo>
                                  <a:pt x="5" y="29"/>
                                </a:moveTo>
                                <a:lnTo>
                                  <a:pt x="14" y="24"/>
                                </a:lnTo>
                                <a:lnTo>
                                  <a:pt x="14" y="29"/>
                                </a:lnTo>
                                <a:lnTo>
                                  <a:pt x="5" y="34"/>
                                </a:lnTo>
                                <a:lnTo>
                                  <a:pt x="5" y="34"/>
                                </a:lnTo>
                                <a:lnTo>
                                  <a:pt x="5" y="29"/>
                                </a:lnTo>
                                <a:close/>
                                <a:moveTo>
                                  <a:pt x="5" y="34"/>
                                </a:moveTo>
                                <a:lnTo>
                                  <a:pt x="5" y="29"/>
                                </a:lnTo>
                                <a:lnTo>
                                  <a:pt x="5" y="29"/>
                                </a:lnTo>
                                <a:lnTo>
                                  <a:pt x="5" y="34"/>
                                </a:lnTo>
                                <a:close/>
                                <a:moveTo>
                                  <a:pt x="0" y="24"/>
                                </a:moveTo>
                                <a:lnTo>
                                  <a:pt x="10" y="24"/>
                                </a:lnTo>
                                <a:lnTo>
                                  <a:pt x="14" y="29"/>
                                </a:lnTo>
                                <a:lnTo>
                                  <a:pt x="5" y="29"/>
                                </a:lnTo>
                                <a:lnTo>
                                  <a:pt x="0" y="29"/>
                                </a:lnTo>
                                <a:lnTo>
                                  <a:pt x="0" y="24"/>
                                </a:lnTo>
                                <a:close/>
                                <a:moveTo>
                                  <a:pt x="0" y="29"/>
                                </a:moveTo>
                                <a:lnTo>
                                  <a:pt x="0" y="24"/>
                                </a:lnTo>
                                <a:lnTo>
                                  <a:pt x="0" y="24"/>
                                </a:lnTo>
                                <a:lnTo>
                                  <a:pt x="0" y="29"/>
                                </a:lnTo>
                                <a:close/>
                                <a:moveTo>
                                  <a:pt x="10" y="20"/>
                                </a:moveTo>
                                <a:lnTo>
                                  <a:pt x="10" y="24"/>
                                </a:lnTo>
                                <a:lnTo>
                                  <a:pt x="0" y="24"/>
                                </a:lnTo>
                                <a:lnTo>
                                  <a:pt x="0" y="20"/>
                                </a:lnTo>
                                <a:lnTo>
                                  <a:pt x="10"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7"/>
                        <wps:cNvSpPr>
                          <a:spLocks/>
                        </wps:cNvSpPr>
                        <wps:spPr bwMode="auto">
                          <a:xfrm>
                            <a:off x="3730625" y="1442720"/>
                            <a:ext cx="20955" cy="21590"/>
                          </a:xfrm>
                          <a:custGeom>
                            <a:avLst/>
                            <a:gdLst>
                              <a:gd name="T0" fmla="*/ 0 w 33"/>
                              <a:gd name="T1" fmla="*/ 15 h 34"/>
                              <a:gd name="T2" fmla="*/ 0 w 33"/>
                              <a:gd name="T3" fmla="*/ 15 h 34"/>
                              <a:gd name="T4" fmla="*/ 0 w 33"/>
                              <a:gd name="T5" fmla="*/ 10 h 34"/>
                              <a:gd name="T6" fmla="*/ 5 w 33"/>
                              <a:gd name="T7" fmla="*/ 5 h 34"/>
                              <a:gd name="T8" fmla="*/ 5 w 33"/>
                              <a:gd name="T9" fmla="*/ 5 h 34"/>
                              <a:gd name="T10" fmla="*/ 9 w 33"/>
                              <a:gd name="T11" fmla="*/ 0 h 34"/>
                              <a:gd name="T12" fmla="*/ 9 w 33"/>
                              <a:gd name="T13" fmla="*/ 0 h 34"/>
                              <a:gd name="T14" fmla="*/ 14 w 33"/>
                              <a:gd name="T15" fmla="*/ 0 h 34"/>
                              <a:gd name="T16" fmla="*/ 19 w 33"/>
                              <a:gd name="T17" fmla="*/ 0 h 34"/>
                              <a:gd name="T18" fmla="*/ 19 w 33"/>
                              <a:gd name="T19" fmla="*/ 0 h 34"/>
                              <a:gd name="T20" fmla="*/ 24 w 33"/>
                              <a:gd name="T21" fmla="*/ 0 h 34"/>
                              <a:gd name="T22" fmla="*/ 29 w 33"/>
                              <a:gd name="T23" fmla="*/ 0 h 34"/>
                              <a:gd name="T24" fmla="*/ 29 w 33"/>
                              <a:gd name="T25" fmla="*/ 5 h 34"/>
                              <a:gd name="T26" fmla="*/ 33 w 33"/>
                              <a:gd name="T27" fmla="*/ 5 h 34"/>
                              <a:gd name="T28" fmla="*/ 33 w 33"/>
                              <a:gd name="T29" fmla="*/ 10 h 34"/>
                              <a:gd name="T30" fmla="*/ 33 w 33"/>
                              <a:gd name="T31" fmla="*/ 15 h 34"/>
                              <a:gd name="T32" fmla="*/ 33 w 33"/>
                              <a:gd name="T33" fmla="*/ 15 h 34"/>
                              <a:gd name="T34" fmla="*/ 33 w 33"/>
                              <a:gd name="T35" fmla="*/ 19 h 34"/>
                              <a:gd name="T36" fmla="*/ 33 w 33"/>
                              <a:gd name="T37" fmla="*/ 24 h 34"/>
                              <a:gd name="T38" fmla="*/ 33 w 33"/>
                              <a:gd name="T39" fmla="*/ 29 h 34"/>
                              <a:gd name="T40" fmla="*/ 29 w 33"/>
                              <a:gd name="T41" fmla="*/ 29 h 34"/>
                              <a:gd name="T42" fmla="*/ 29 w 33"/>
                              <a:gd name="T43" fmla="*/ 34 h 34"/>
                              <a:gd name="T44" fmla="*/ 24 w 33"/>
                              <a:gd name="T45" fmla="*/ 34 h 34"/>
                              <a:gd name="T46" fmla="*/ 19 w 33"/>
                              <a:gd name="T47" fmla="*/ 34 h 34"/>
                              <a:gd name="T48" fmla="*/ 19 w 33"/>
                              <a:gd name="T49" fmla="*/ 34 h 34"/>
                              <a:gd name="T50" fmla="*/ 14 w 33"/>
                              <a:gd name="T51" fmla="*/ 34 h 34"/>
                              <a:gd name="T52" fmla="*/ 9 w 33"/>
                              <a:gd name="T53" fmla="*/ 34 h 34"/>
                              <a:gd name="T54" fmla="*/ 9 w 33"/>
                              <a:gd name="T55" fmla="*/ 34 h 34"/>
                              <a:gd name="T56" fmla="*/ 5 w 33"/>
                              <a:gd name="T57" fmla="*/ 29 h 34"/>
                              <a:gd name="T58" fmla="*/ 5 w 33"/>
                              <a:gd name="T59" fmla="*/ 29 h 34"/>
                              <a:gd name="T60" fmla="*/ 0 w 33"/>
                              <a:gd name="T61" fmla="*/ 24 h 34"/>
                              <a:gd name="T62" fmla="*/ 0 w 33"/>
                              <a:gd name="T63" fmla="*/ 19 h 34"/>
                              <a:gd name="T64" fmla="*/ 0 w 33"/>
                              <a:gd name="T65"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34">
                                <a:moveTo>
                                  <a:pt x="0" y="15"/>
                                </a:moveTo>
                                <a:lnTo>
                                  <a:pt x="0" y="15"/>
                                </a:lnTo>
                                <a:lnTo>
                                  <a:pt x="0" y="10"/>
                                </a:lnTo>
                                <a:lnTo>
                                  <a:pt x="5" y="5"/>
                                </a:lnTo>
                                <a:lnTo>
                                  <a:pt x="5" y="5"/>
                                </a:lnTo>
                                <a:lnTo>
                                  <a:pt x="9" y="0"/>
                                </a:lnTo>
                                <a:lnTo>
                                  <a:pt x="9" y="0"/>
                                </a:lnTo>
                                <a:lnTo>
                                  <a:pt x="14" y="0"/>
                                </a:lnTo>
                                <a:lnTo>
                                  <a:pt x="19" y="0"/>
                                </a:lnTo>
                                <a:lnTo>
                                  <a:pt x="19" y="0"/>
                                </a:lnTo>
                                <a:lnTo>
                                  <a:pt x="24" y="0"/>
                                </a:lnTo>
                                <a:lnTo>
                                  <a:pt x="29" y="0"/>
                                </a:lnTo>
                                <a:lnTo>
                                  <a:pt x="29" y="5"/>
                                </a:lnTo>
                                <a:lnTo>
                                  <a:pt x="33" y="5"/>
                                </a:lnTo>
                                <a:lnTo>
                                  <a:pt x="33" y="10"/>
                                </a:lnTo>
                                <a:lnTo>
                                  <a:pt x="33" y="15"/>
                                </a:lnTo>
                                <a:lnTo>
                                  <a:pt x="33" y="15"/>
                                </a:lnTo>
                                <a:lnTo>
                                  <a:pt x="33" y="19"/>
                                </a:lnTo>
                                <a:lnTo>
                                  <a:pt x="33" y="24"/>
                                </a:lnTo>
                                <a:lnTo>
                                  <a:pt x="33" y="29"/>
                                </a:lnTo>
                                <a:lnTo>
                                  <a:pt x="29" y="29"/>
                                </a:lnTo>
                                <a:lnTo>
                                  <a:pt x="29" y="34"/>
                                </a:lnTo>
                                <a:lnTo>
                                  <a:pt x="24" y="34"/>
                                </a:lnTo>
                                <a:lnTo>
                                  <a:pt x="19" y="34"/>
                                </a:lnTo>
                                <a:lnTo>
                                  <a:pt x="19" y="34"/>
                                </a:lnTo>
                                <a:lnTo>
                                  <a:pt x="14" y="34"/>
                                </a:lnTo>
                                <a:lnTo>
                                  <a:pt x="9" y="34"/>
                                </a:lnTo>
                                <a:lnTo>
                                  <a:pt x="9" y="34"/>
                                </a:lnTo>
                                <a:lnTo>
                                  <a:pt x="5" y="29"/>
                                </a:lnTo>
                                <a:lnTo>
                                  <a:pt x="5" y="29"/>
                                </a:lnTo>
                                <a:lnTo>
                                  <a:pt x="0" y="24"/>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8"/>
                        <wps:cNvSpPr>
                          <a:spLocks noEditPoints="1"/>
                        </wps:cNvSpPr>
                        <wps:spPr bwMode="auto">
                          <a:xfrm>
                            <a:off x="3727450" y="1437005"/>
                            <a:ext cx="30480" cy="30480"/>
                          </a:xfrm>
                          <a:custGeom>
                            <a:avLst/>
                            <a:gdLst>
                              <a:gd name="T0" fmla="*/ 14 w 48"/>
                              <a:gd name="T1" fmla="*/ 24 h 48"/>
                              <a:gd name="T2" fmla="*/ 0 w 48"/>
                              <a:gd name="T3" fmla="*/ 19 h 48"/>
                              <a:gd name="T4" fmla="*/ 0 w 48"/>
                              <a:gd name="T5" fmla="*/ 19 h 48"/>
                              <a:gd name="T6" fmla="*/ 5 w 48"/>
                              <a:gd name="T7" fmla="*/ 14 h 48"/>
                              <a:gd name="T8" fmla="*/ 14 w 48"/>
                              <a:gd name="T9" fmla="*/ 19 h 48"/>
                              <a:gd name="T10" fmla="*/ 5 w 48"/>
                              <a:gd name="T11" fmla="*/ 9 h 48"/>
                              <a:gd name="T12" fmla="*/ 5 w 48"/>
                              <a:gd name="T13" fmla="*/ 9 h 48"/>
                              <a:gd name="T14" fmla="*/ 10 w 48"/>
                              <a:gd name="T15" fmla="*/ 9 h 48"/>
                              <a:gd name="T16" fmla="*/ 19 w 48"/>
                              <a:gd name="T17" fmla="*/ 14 h 48"/>
                              <a:gd name="T18" fmla="*/ 14 w 48"/>
                              <a:gd name="T19" fmla="*/ 4 h 48"/>
                              <a:gd name="T20" fmla="*/ 14 w 48"/>
                              <a:gd name="T21" fmla="*/ 4 h 48"/>
                              <a:gd name="T22" fmla="*/ 19 w 48"/>
                              <a:gd name="T23" fmla="*/ 4 h 48"/>
                              <a:gd name="T24" fmla="*/ 24 w 48"/>
                              <a:gd name="T25" fmla="*/ 14 h 48"/>
                              <a:gd name="T26" fmla="*/ 24 w 48"/>
                              <a:gd name="T27" fmla="*/ 4 h 48"/>
                              <a:gd name="T28" fmla="*/ 24 w 48"/>
                              <a:gd name="T29" fmla="*/ 4 h 48"/>
                              <a:gd name="T30" fmla="*/ 29 w 48"/>
                              <a:gd name="T31" fmla="*/ 4 h 48"/>
                              <a:gd name="T32" fmla="*/ 24 w 48"/>
                              <a:gd name="T33" fmla="*/ 14 h 48"/>
                              <a:gd name="T34" fmla="*/ 29 w 48"/>
                              <a:gd name="T35" fmla="*/ 4 h 48"/>
                              <a:gd name="T36" fmla="*/ 29 w 48"/>
                              <a:gd name="T37" fmla="*/ 4 h 48"/>
                              <a:gd name="T38" fmla="*/ 38 w 48"/>
                              <a:gd name="T39" fmla="*/ 9 h 48"/>
                              <a:gd name="T40" fmla="*/ 38 w 48"/>
                              <a:gd name="T41" fmla="*/ 9 h 48"/>
                              <a:gd name="T42" fmla="*/ 34 w 48"/>
                              <a:gd name="T43" fmla="*/ 19 h 48"/>
                              <a:gd name="T44" fmla="*/ 43 w 48"/>
                              <a:gd name="T45" fmla="*/ 14 h 48"/>
                              <a:gd name="T46" fmla="*/ 43 w 48"/>
                              <a:gd name="T47" fmla="*/ 14 h 48"/>
                              <a:gd name="T48" fmla="*/ 43 w 48"/>
                              <a:gd name="T49" fmla="*/ 14 h 48"/>
                              <a:gd name="T50" fmla="*/ 43 w 48"/>
                              <a:gd name="T51" fmla="*/ 14 h 48"/>
                              <a:gd name="T52" fmla="*/ 43 w 48"/>
                              <a:gd name="T53" fmla="*/ 19 h 48"/>
                              <a:gd name="T54" fmla="*/ 43 w 48"/>
                              <a:gd name="T55" fmla="*/ 19 h 48"/>
                              <a:gd name="T56" fmla="*/ 34 w 48"/>
                              <a:gd name="T57" fmla="*/ 24 h 48"/>
                              <a:gd name="T58" fmla="*/ 34 w 48"/>
                              <a:gd name="T59" fmla="*/ 28 h 48"/>
                              <a:gd name="T60" fmla="*/ 48 w 48"/>
                              <a:gd name="T61" fmla="*/ 28 h 48"/>
                              <a:gd name="T62" fmla="*/ 34 w 48"/>
                              <a:gd name="T63" fmla="*/ 33 h 48"/>
                              <a:gd name="T64" fmla="*/ 43 w 48"/>
                              <a:gd name="T65" fmla="*/ 33 h 48"/>
                              <a:gd name="T66" fmla="*/ 34 w 48"/>
                              <a:gd name="T67" fmla="*/ 33 h 48"/>
                              <a:gd name="T68" fmla="*/ 43 w 48"/>
                              <a:gd name="T69" fmla="*/ 38 h 48"/>
                              <a:gd name="T70" fmla="*/ 34 w 48"/>
                              <a:gd name="T71" fmla="*/ 33 h 48"/>
                              <a:gd name="T72" fmla="*/ 29 w 48"/>
                              <a:gd name="T73" fmla="*/ 38 h 48"/>
                              <a:gd name="T74" fmla="*/ 38 w 48"/>
                              <a:gd name="T75" fmla="*/ 43 h 48"/>
                              <a:gd name="T76" fmla="*/ 29 w 48"/>
                              <a:gd name="T77" fmla="*/ 38 h 48"/>
                              <a:gd name="T78" fmla="*/ 29 w 48"/>
                              <a:gd name="T79" fmla="*/ 38 h 48"/>
                              <a:gd name="T80" fmla="*/ 24 w 48"/>
                              <a:gd name="T81" fmla="*/ 38 h 48"/>
                              <a:gd name="T82" fmla="*/ 29 w 48"/>
                              <a:gd name="T83" fmla="*/ 48 h 48"/>
                              <a:gd name="T84" fmla="*/ 24 w 48"/>
                              <a:gd name="T85" fmla="*/ 38 h 48"/>
                              <a:gd name="T86" fmla="*/ 19 w 48"/>
                              <a:gd name="T87" fmla="*/ 38 h 48"/>
                              <a:gd name="T88" fmla="*/ 19 w 48"/>
                              <a:gd name="T89" fmla="*/ 48 h 48"/>
                              <a:gd name="T90" fmla="*/ 19 w 48"/>
                              <a:gd name="T91" fmla="*/ 38 h 48"/>
                              <a:gd name="T92" fmla="*/ 14 w 48"/>
                              <a:gd name="T93" fmla="*/ 48 h 48"/>
                              <a:gd name="T94" fmla="*/ 14 w 48"/>
                              <a:gd name="T95" fmla="*/ 38 h 48"/>
                              <a:gd name="T96" fmla="*/ 10 w 48"/>
                              <a:gd name="T97" fmla="*/ 48 h 48"/>
                              <a:gd name="T98" fmla="*/ 14 w 48"/>
                              <a:gd name="T99" fmla="*/ 33 h 48"/>
                              <a:gd name="T100" fmla="*/ 10 w 48"/>
                              <a:gd name="T101" fmla="*/ 43 h 48"/>
                              <a:gd name="T102" fmla="*/ 14 w 48"/>
                              <a:gd name="T103" fmla="*/ 33 h 48"/>
                              <a:gd name="T104" fmla="*/ 14 w 48"/>
                              <a:gd name="T105" fmla="*/ 33 h 48"/>
                              <a:gd name="T106" fmla="*/ 10 w 48"/>
                              <a:gd name="T107" fmla="*/ 28 h 48"/>
                              <a:gd name="T108" fmla="*/ 0 w 48"/>
                              <a:gd name="T109" fmla="*/ 38 h 48"/>
                              <a:gd name="T110" fmla="*/ 14 w 48"/>
                              <a:gd name="T111" fmla="*/ 33 h 48"/>
                              <a:gd name="T112" fmla="*/ 14 w 48"/>
                              <a:gd name="T113"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 h="48">
                                <a:moveTo>
                                  <a:pt x="14" y="24"/>
                                </a:moveTo>
                                <a:lnTo>
                                  <a:pt x="14" y="24"/>
                                </a:lnTo>
                                <a:lnTo>
                                  <a:pt x="0" y="24"/>
                                </a:lnTo>
                                <a:lnTo>
                                  <a:pt x="0" y="24"/>
                                </a:lnTo>
                                <a:lnTo>
                                  <a:pt x="14" y="24"/>
                                </a:lnTo>
                                <a:close/>
                                <a:moveTo>
                                  <a:pt x="5" y="14"/>
                                </a:moveTo>
                                <a:lnTo>
                                  <a:pt x="14" y="19"/>
                                </a:lnTo>
                                <a:lnTo>
                                  <a:pt x="14" y="24"/>
                                </a:lnTo>
                                <a:lnTo>
                                  <a:pt x="0" y="24"/>
                                </a:lnTo>
                                <a:lnTo>
                                  <a:pt x="0" y="19"/>
                                </a:lnTo>
                                <a:lnTo>
                                  <a:pt x="5" y="14"/>
                                </a:lnTo>
                                <a:close/>
                                <a:moveTo>
                                  <a:pt x="0" y="19"/>
                                </a:moveTo>
                                <a:lnTo>
                                  <a:pt x="0" y="14"/>
                                </a:lnTo>
                                <a:lnTo>
                                  <a:pt x="5" y="14"/>
                                </a:lnTo>
                                <a:lnTo>
                                  <a:pt x="0" y="19"/>
                                </a:lnTo>
                                <a:close/>
                                <a:moveTo>
                                  <a:pt x="14" y="19"/>
                                </a:moveTo>
                                <a:lnTo>
                                  <a:pt x="14" y="19"/>
                                </a:lnTo>
                                <a:lnTo>
                                  <a:pt x="10" y="24"/>
                                </a:lnTo>
                                <a:lnTo>
                                  <a:pt x="5" y="14"/>
                                </a:lnTo>
                                <a:lnTo>
                                  <a:pt x="5" y="14"/>
                                </a:lnTo>
                                <a:lnTo>
                                  <a:pt x="14" y="19"/>
                                </a:lnTo>
                                <a:close/>
                                <a:moveTo>
                                  <a:pt x="14" y="19"/>
                                </a:moveTo>
                                <a:lnTo>
                                  <a:pt x="14" y="19"/>
                                </a:lnTo>
                                <a:lnTo>
                                  <a:pt x="14" y="19"/>
                                </a:lnTo>
                                <a:lnTo>
                                  <a:pt x="14" y="19"/>
                                </a:lnTo>
                                <a:close/>
                                <a:moveTo>
                                  <a:pt x="10" y="9"/>
                                </a:moveTo>
                                <a:lnTo>
                                  <a:pt x="14" y="14"/>
                                </a:lnTo>
                                <a:lnTo>
                                  <a:pt x="14" y="19"/>
                                </a:lnTo>
                                <a:lnTo>
                                  <a:pt x="5" y="14"/>
                                </a:lnTo>
                                <a:lnTo>
                                  <a:pt x="5" y="9"/>
                                </a:lnTo>
                                <a:lnTo>
                                  <a:pt x="10" y="9"/>
                                </a:lnTo>
                                <a:close/>
                                <a:moveTo>
                                  <a:pt x="5" y="9"/>
                                </a:moveTo>
                                <a:lnTo>
                                  <a:pt x="5" y="9"/>
                                </a:lnTo>
                                <a:lnTo>
                                  <a:pt x="10" y="9"/>
                                </a:lnTo>
                                <a:lnTo>
                                  <a:pt x="5" y="9"/>
                                </a:lnTo>
                                <a:close/>
                                <a:moveTo>
                                  <a:pt x="19" y="14"/>
                                </a:moveTo>
                                <a:lnTo>
                                  <a:pt x="19" y="14"/>
                                </a:lnTo>
                                <a:lnTo>
                                  <a:pt x="14" y="19"/>
                                </a:lnTo>
                                <a:lnTo>
                                  <a:pt x="10" y="9"/>
                                </a:lnTo>
                                <a:lnTo>
                                  <a:pt x="10" y="9"/>
                                </a:lnTo>
                                <a:lnTo>
                                  <a:pt x="19" y="14"/>
                                </a:lnTo>
                                <a:close/>
                                <a:moveTo>
                                  <a:pt x="19" y="14"/>
                                </a:moveTo>
                                <a:lnTo>
                                  <a:pt x="19" y="14"/>
                                </a:lnTo>
                                <a:lnTo>
                                  <a:pt x="19" y="14"/>
                                </a:lnTo>
                                <a:lnTo>
                                  <a:pt x="19" y="14"/>
                                </a:lnTo>
                                <a:close/>
                                <a:moveTo>
                                  <a:pt x="14" y="4"/>
                                </a:moveTo>
                                <a:lnTo>
                                  <a:pt x="19" y="14"/>
                                </a:lnTo>
                                <a:lnTo>
                                  <a:pt x="19" y="14"/>
                                </a:lnTo>
                                <a:lnTo>
                                  <a:pt x="10" y="9"/>
                                </a:lnTo>
                                <a:lnTo>
                                  <a:pt x="14" y="4"/>
                                </a:lnTo>
                                <a:lnTo>
                                  <a:pt x="14" y="4"/>
                                </a:lnTo>
                                <a:close/>
                                <a:moveTo>
                                  <a:pt x="14" y="4"/>
                                </a:moveTo>
                                <a:lnTo>
                                  <a:pt x="14" y="4"/>
                                </a:lnTo>
                                <a:lnTo>
                                  <a:pt x="14" y="4"/>
                                </a:lnTo>
                                <a:lnTo>
                                  <a:pt x="14" y="4"/>
                                </a:lnTo>
                                <a:close/>
                                <a:moveTo>
                                  <a:pt x="24" y="14"/>
                                </a:moveTo>
                                <a:lnTo>
                                  <a:pt x="19" y="14"/>
                                </a:lnTo>
                                <a:lnTo>
                                  <a:pt x="14" y="14"/>
                                </a:lnTo>
                                <a:lnTo>
                                  <a:pt x="14" y="4"/>
                                </a:lnTo>
                                <a:lnTo>
                                  <a:pt x="19" y="4"/>
                                </a:lnTo>
                                <a:lnTo>
                                  <a:pt x="24" y="14"/>
                                </a:lnTo>
                                <a:close/>
                                <a:moveTo>
                                  <a:pt x="24" y="14"/>
                                </a:moveTo>
                                <a:lnTo>
                                  <a:pt x="19" y="14"/>
                                </a:lnTo>
                                <a:lnTo>
                                  <a:pt x="19" y="14"/>
                                </a:lnTo>
                                <a:lnTo>
                                  <a:pt x="24" y="14"/>
                                </a:lnTo>
                                <a:close/>
                                <a:moveTo>
                                  <a:pt x="24" y="4"/>
                                </a:moveTo>
                                <a:lnTo>
                                  <a:pt x="24" y="14"/>
                                </a:lnTo>
                                <a:lnTo>
                                  <a:pt x="24" y="14"/>
                                </a:lnTo>
                                <a:lnTo>
                                  <a:pt x="19" y="4"/>
                                </a:lnTo>
                                <a:lnTo>
                                  <a:pt x="24" y="4"/>
                                </a:lnTo>
                                <a:lnTo>
                                  <a:pt x="24" y="4"/>
                                </a:lnTo>
                                <a:close/>
                                <a:moveTo>
                                  <a:pt x="24" y="4"/>
                                </a:moveTo>
                                <a:lnTo>
                                  <a:pt x="24" y="0"/>
                                </a:lnTo>
                                <a:lnTo>
                                  <a:pt x="24" y="4"/>
                                </a:lnTo>
                                <a:lnTo>
                                  <a:pt x="24" y="4"/>
                                </a:lnTo>
                                <a:close/>
                                <a:moveTo>
                                  <a:pt x="24" y="14"/>
                                </a:moveTo>
                                <a:lnTo>
                                  <a:pt x="24" y="14"/>
                                </a:lnTo>
                                <a:lnTo>
                                  <a:pt x="19" y="14"/>
                                </a:lnTo>
                                <a:lnTo>
                                  <a:pt x="24" y="4"/>
                                </a:lnTo>
                                <a:lnTo>
                                  <a:pt x="29" y="4"/>
                                </a:lnTo>
                                <a:lnTo>
                                  <a:pt x="24" y="14"/>
                                </a:lnTo>
                                <a:close/>
                                <a:moveTo>
                                  <a:pt x="24" y="14"/>
                                </a:moveTo>
                                <a:lnTo>
                                  <a:pt x="24" y="14"/>
                                </a:lnTo>
                                <a:lnTo>
                                  <a:pt x="24" y="14"/>
                                </a:lnTo>
                                <a:lnTo>
                                  <a:pt x="24" y="14"/>
                                </a:lnTo>
                                <a:close/>
                                <a:moveTo>
                                  <a:pt x="34" y="4"/>
                                </a:moveTo>
                                <a:lnTo>
                                  <a:pt x="29" y="14"/>
                                </a:lnTo>
                                <a:lnTo>
                                  <a:pt x="24" y="14"/>
                                </a:lnTo>
                                <a:lnTo>
                                  <a:pt x="24" y="4"/>
                                </a:lnTo>
                                <a:lnTo>
                                  <a:pt x="29" y="4"/>
                                </a:lnTo>
                                <a:lnTo>
                                  <a:pt x="34" y="4"/>
                                </a:lnTo>
                                <a:close/>
                                <a:moveTo>
                                  <a:pt x="29" y="4"/>
                                </a:moveTo>
                                <a:lnTo>
                                  <a:pt x="29" y="4"/>
                                </a:lnTo>
                                <a:lnTo>
                                  <a:pt x="34" y="4"/>
                                </a:lnTo>
                                <a:lnTo>
                                  <a:pt x="29" y="4"/>
                                </a:lnTo>
                                <a:close/>
                                <a:moveTo>
                                  <a:pt x="38" y="9"/>
                                </a:moveTo>
                                <a:lnTo>
                                  <a:pt x="29" y="14"/>
                                </a:lnTo>
                                <a:lnTo>
                                  <a:pt x="29" y="14"/>
                                </a:lnTo>
                                <a:lnTo>
                                  <a:pt x="34" y="4"/>
                                </a:lnTo>
                                <a:lnTo>
                                  <a:pt x="38" y="9"/>
                                </a:lnTo>
                                <a:lnTo>
                                  <a:pt x="38" y="9"/>
                                </a:lnTo>
                                <a:close/>
                                <a:moveTo>
                                  <a:pt x="38" y="9"/>
                                </a:moveTo>
                                <a:lnTo>
                                  <a:pt x="38" y="9"/>
                                </a:lnTo>
                                <a:lnTo>
                                  <a:pt x="38" y="9"/>
                                </a:lnTo>
                                <a:lnTo>
                                  <a:pt x="38" y="9"/>
                                </a:lnTo>
                                <a:close/>
                                <a:moveTo>
                                  <a:pt x="34" y="19"/>
                                </a:moveTo>
                                <a:lnTo>
                                  <a:pt x="29" y="14"/>
                                </a:lnTo>
                                <a:lnTo>
                                  <a:pt x="38" y="9"/>
                                </a:lnTo>
                                <a:lnTo>
                                  <a:pt x="38" y="9"/>
                                </a:lnTo>
                                <a:lnTo>
                                  <a:pt x="34" y="19"/>
                                </a:lnTo>
                                <a:close/>
                                <a:moveTo>
                                  <a:pt x="43" y="14"/>
                                </a:moveTo>
                                <a:lnTo>
                                  <a:pt x="34" y="19"/>
                                </a:lnTo>
                                <a:lnTo>
                                  <a:pt x="34" y="19"/>
                                </a:lnTo>
                                <a:lnTo>
                                  <a:pt x="38" y="9"/>
                                </a:lnTo>
                                <a:lnTo>
                                  <a:pt x="43" y="14"/>
                                </a:lnTo>
                                <a:lnTo>
                                  <a:pt x="43" y="14"/>
                                </a:lnTo>
                                <a:close/>
                                <a:moveTo>
                                  <a:pt x="43" y="14"/>
                                </a:moveTo>
                                <a:lnTo>
                                  <a:pt x="43" y="14"/>
                                </a:lnTo>
                                <a:lnTo>
                                  <a:pt x="43" y="14"/>
                                </a:lnTo>
                                <a:lnTo>
                                  <a:pt x="43" y="14"/>
                                </a:lnTo>
                                <a:close/>
                                <a:moveTo>
                                  <a:pt x="43" y="19"/>
                                </a:moveTo>
                                <a:lnTo>
                                  <a:pt x="34" y="19"/>
                                </a:lnTo>
                                <a:lnTo>
                                  <a:pt x="34" y="19"/>
                                </a:lnTo>
                                <a:lnTo>
                                  <a:pt x="43" y="14"/>
                                </a:lnTo>
                                <a:lnTo>
                                  <a:pt x="43" y="14"/>
                                </a:lnTo>
                                <a:lnTo>
                                  <a:pt x="43" y="19"/>
                                </a:lnTo>
                                <a:close/>
                                <a:moveTo>
                                  <a:pt x="43" y="14"/>
                                </a:moveTo>
                                <a:lnTo>
                                  <a:pt x="43" y="19"/>
                                </a:lnTo>
                                <a:lnTo>
                                  <a:pt x="43" y="19"/>
                                </a:lnTo>
                                <a:lnTo>
                                  <a:pt x="43" y="14"/>
                                </a:lnTo>
                                <a:close/>
                                <a:moveTo>
                                  <a:pt x="48" y="24"/>
                                </a:moveTo>
                                <a:lnTo>
                                  <a:pt x="34" y="24"/>
                                </a:lnTo>
                                <a:lnTo>
                                  <a:pt x="34" y="19"/>
                                </a:lnTo>
                                <a:lnTo>
                                  <a:pt x="43" y="19"/>
                                </a:lnTo>
                                <a:lnTo>
                                  <a:pt x="43" y="19"/>
                                </a:lnTo>
                                <a:lnTo>
                                  <a:pt x="48" y="24"/>
                                </a:lnTo>
                                <a:close/>
                                <a:moveTo>
                                  <a:pt x="43" y="19"/>
                                </a:moveTo>
                                <a:lnTo>
                                  <a:pt x="48" y="24"/>
                                </a:lnTo>
                                <a:lnTo>
                                  <a:pt x="48" y="24"/>
                                </a:lnTo>
                                <a:lnTo>
                                  <a:pt x="43" y="19"/>
                                </a:lnTo>
                                <a:close/>
                                <a:moveTo>
                                  <a:pt x="34" y="24"/>
                                </a:moveTo>
                                <a:lnTo>
                                  <a:pt x="34" y="24"/>
                                </a:lnTo>
                                <a:lnTo>
                                  <a:pt x="48" y="24"/>
                                </a:lnTo>
                                <a:lnTo>
                                  <a:pt x="48" y="24"/>
                                </a:lnTo>
                                <a:lnTo>
                                  <a:pt x="34" y="24"/>
                                </a:lnTo>
                                <a:close/>
                                <a:moveTo>
                                  <a:pt x="34" y="24"/>
                                </a:moveTo>
                                <a:lnTo>
                                  <a:pt x="38" y="24"/>
                                </a:lnTo>
                                <a:lnTo>
                                  <a:pt x="34" y="24"/>
                                </a:lnTo>
                                <a:close/>
                                <a:moveTo>
                                  <a:pt x="43" y="33"/>
                                </a:moveTo>
                                <a:lnTo>
                                  <a:pt x="34" y="28"/>
                                </a:lnTo>
                                <a:lnTo>
                                  <a:pt x="34" y="24"/>
                                </a:lnTo>
                                <a:lnTo>
                                  <a:pt x="48" y="24"/>
                                </a:lnTo>
                                <a:lnTo>
                                  <a:pt x="48" y="28"/>
                                </a:lnTo>
                                <a:lnTo>
                                  <a:pt x="43" y="33"/>
                                </a:lnTo>
                                <a:close/>
                                <a:moveTo>
                                  <a:pt x="48" y="28"/>
                                </a:moveTo>
                                <a:lnTo>
                                  <a:pt x="48" y="28"/>
                                </a:lnTo>
                                <a:lnTo>
                                  <a:pt x="43" y="33"/>
                                </a:lnTo>
                                <a:lnTo>
                                  <a:pt x="48" y="28"/>
                                </a:lnTo>
                                <a:close/>
                                <a:moveTo>
                                  <a:pt x="43" y="33"/>
                                </a:moveTo>
                                <a:lnTo>
                                  <a:pt x="34" y="33"/>
                                </a:lnTo>
                                <a:lnTo>
                                  <a:pt x="34" y="28"/>
                                </a:lnTo>
                                <a:lnTo>
                                  <a:pt x="43" y="33"/>
                                </a:lnTo>
                                <a:lnTo>
                                  <a:pt x="43" y="33"/>
                                </a:lnTo>
                                <a:lnTo>
                                  <a:pt x="43" y="33"/>
                                </a:lnTo>
                                <a:close/>
                                <a:moveTo>
                                  <a:pt x="43" y="33"/>
                                </a:moveTo>
                                <a:lnTo>
                                  <a:pt x="43" y="33"/>
                                </a:lnTo>
                                <a:lnTo>
                                  <a:pt x="43" y="38"/>
                                </a:lnTo>
                                <a:lnTo>
                                  <a:pt x="43" y="33"/>
                                </a:lnTo>
                                <a:close/>
                                <a:moveTo>
                                  <a:pt x="43" y="38"/>
                                </a:moveTo>
                                <a:lnTo>
                                  <a:pt x="34" y="33"/>
                                </a:lnTo>
                                <a:lnTo>
                                  <a:pt x="34" y="33"/>
                                </a:lnTo>
                                <a:lnTo>
                                  <a:pt x="43" y="33"/>
                                </a:lnTo>
                                <a:lnTo>
                                  <a:pt x="43" y="38"/>
                                </a:lnTo>
                                <a:lnTo>
                                  <a:pt x="43" y="38"/>
                                </a:lnTo>
                                <a:close/>
                                <a:moveTo>
                                  <a:pt x="43" y="38"/>
                                </a:moveTo>
                                <a:lnTo>
                                  <a:pt x="43" y="38"/>
                                </a:lnTo>
                                <a:lnTo>
                                  <a:pt x="43" y="38"/>
                                </a:lnTo>
                                <a:lnTo>
                                  <a:pt x="43" y="38"/>
                                </a:lnTo>
                                <a:close/>
                                <a:moveTo>
                                  <a:pt x="34" y="33"/>
                                </a:moveTo>
                                <a:lnTo>
                                  <a:pt x="34" y="33"/>
                                </a:lnTo>
                                <a:lnTo>
                                  <a:pt x="43" y="38"/>
                                </a:lnTo>
                                <a:lnTo>
                                  <a:pt x="38" y="43"/>
                                </a:lnTo>
                                <a:lnTo>
                                  <a:pt x="34" y="33"/>
                                </a:lnTo>
                                <a:close/>
                                <a:moveTo>
                                  <a:pt x="34" y="48"/>
                                </a:moveTo>
                                <a:lnTo>
                                  <a:pt x="29" y="38"/>
                                </a:lnTo>
                                <a:lnTo>
                                  <a:pt x="34" y="33"/>
                                </a:lnTo>
                                <a:lnTo>
                                  <a:pt x="38" y="43"/>
                                </a:lnTo>
                                <a:lnTo>
                                  <a:pt x="38" y="43"/>
                                </a:lnTo>
                                <a:lnTo>
                                  <a:pt x="34" y="48"/>
                                </a:lnTo>
                                <a:close/>
                                <a:moveTo>
                                  <a:pt x="38" y="43"/>
                                </a:moveTo>
                                <a:lnTo>
                                  <a:pt x="38" y="48"/>
                                </a:lnTo>
                                <a:lnTo>
                                  <a:pt x="34" y="48"/>
                                </a:lnTo>
                                <a:lnTo>
                                  <a:pt x="38" y="43"/>
                                </a:lnTo>
                                <a:close/>
                                <a:moveTo>
                                  <a:pt x="29" y="38"/>
                                </a:moveTo>
                                <a:lnTo>
                                  <a:pt x="29" y="38"/>
                                </a:lnTo>
                                <a:lnTo>
                                  <a:pt x="34" y="38"/>
                                </a:lnTo>
                                <a:lnTo>
                                  <a:pt x="34" y="48"/>
                                </a:lnTo>
                                <a:lnTo>
                                  <a:pt x="29" y="48"/>
                                </a:lnTo>
                                <a:lnTo>
                                  <a:pt x="29" y="38"/>
                                </a:lnTo>
                                <a:close/>
                                <a:moveTo>
                                  <a:pt x="29" y="38"/>
                                </a:moveTo>
                                <a:lnTo>
                                  <a:pt x="29" y="38"/>
                                </a:lnTo>
                                <a:lnTo>
                                  <a:pt x="24" y="38"/>
                                </a:lnTo>
                                <a:lnTo>
                                  <a:pt x="29" y="38"/>
                                </a:lnTo>
                                <a:close/>
                                <a:moveTo>
                                  <a:pt x="24" y="48"/>
                                </a:moveTo>
                                <a:lnTo>
                                  <a:pt x="24" y="38"/>
                                </a:lnTo>
                                <a:lnTo>
                                  <a:pt x="29" y="38"/>
                                </a:lnTo>
                                <a:lnTo>
                                  <a:pt x="34" y="48"/>
                                </a:lnTo>
                                <a:lnTo>
                                  <a:pt x="29" y="48"/>
                                </a:lnTo>
                                <a:lnTo>
                                  <a:pt x="24" y="48"/>
                                </a:lnTo>
                                <a:close/>
                                <a:moveTo>
                                  <a:pt x="29" y="48"/>
                                </a:moveTo>
                                <a:lnTo>
                                  <a:pt x="29" y="48"/>
                                </a:lnTo>
                                <a:lnTo>
                                  <a:pt x="24" y="48"/>
                                </a:lnTo>
                                <a:lnTo>
                                  <a:pt x="29" y="48"/>
                                </a:lnTo>
                                <a:close/>
                                <a:moveTo>
                                  <a:pt x="24" y="38"/>
                                </a:moveTo>
                                <a:lnTo>
                                  <a:pt x="24" y="38"/>
                                </a:lnTo>
                                <a:lnTo>
                                  <a:pt x="24" y="48"/>
                                </a:lnTo>
                                <a:lnTo>
                                  <a:pt x="24" y="48"/>
                                </a:lnTo>
                                <a:lnTo>
                                  <a:pt x="24" y="38"/>
                                </a:lnTo>
                                <a:close/>
                                <a:moveTo>
                                  <a:pt x="19" y="48"/>
                                </a:moveTo>
                                <a:lnTo>
                                  <a:pt x="19" y="38"/>
                                </a:lnTo>
                                <a:lnTo>
                                  <a:pt x="24" y="38"/>
                                </a:lnTo>
                                <a:lnTo>
                                  <a:pt x="24" y="48"/>
                                </a:lnTo>
                                <a:lnTo>
                                  <a:pt x="19" y="48"/>
                                </a:lnTo>
                                <a:lnTo>
                                  <a:pt x="19" y="48"/>
                                </a:lnTo>
                                <a:close/>
                                <a:moveTo>
                                  <a:pt x="19" y="48"/>
                                </a:moveTo>
                                <a:lnTo>
                                  <a:pt x="19" y="48"/>
                                </a:lnTo>
                                <a:lnTo>
                                  <a:pt x="19" y="48"/>
                                </a:lnTo>
                                <a:lnTo>
                                  <a:pt x="19" y="48"/>
                                </a:lnTo>
                                <a:close/>
                                <a:moveTo>
                                  <a:pt x="14" y="48"/>
                                </a:moveTo>
                                <a:lnTo>
                                  <a:pt x="19" y="38"/>
                                </a:lnTo>
                                <a:lnTo>
                                  <a:pt x="24" y="38"/>
                                </a:lnTo>
                                <a:lnTo>
                                  <a:pt x="19" y="48"/>
                                </a:lnTo>
                                <a:lnTo>
                                  <a:pt x="14" y="48"/>
                                </a:lnTo>
                                <a:lnTo>
                                  <a:pt x="14" y="48"/>
                                </a:lnTo>
                                <a:close/>
                                <a:moveTo>
                                  <a:pt x="14" y="48"/>
                                </a:moveTo>
                                <a:lnTo>
                                  <a:pt x="14" y="48"/>
                                </a:lnTo>
                                <a:lnTo>
                                  <a:pt x="14" y="48"/>
                                </a:lnTo>
                                <a:lnTo>
                                  <a:pt x="14" y="48"/>
                                </a:lnTo>
                                <a:close/>
                                <a:moveTo>
                                  <a:pt x="10" y="48"/>
                                </a:moveTo>
                                <a:lnTo>
                                  <a:pt x="14" y="38"/>
                                </a:lnTo>
                                <a:lnTo>
                                  <a:pt x="19" y="38"/>
                                </a:lnTo>
                                <a:lnTo>
                                  <a:pt x="14" y="48"/>
                                </a:lnTo>
                                <a:lnTo>
                                  <a:pt x="10" y="48"/>
                                </a:lnTo>
                                <a:lnTo>
                                  <a:pt x="10" y="48"/>
                                </a:lnTo>
                                <a:close/>
                                <a:moveTo>
                                  <a:pt x="10" y="48"/>
                                </a:moveTo>
                                <a:lnTo>
                                  <a:pt x="10" y="48"/>
                                </a:lnTo>
                                <a:lnTo>
                                  <a:pt x="10" y="48"/>
                                </a:lnTo>
                                <a:lnTo>
                                  <a:pt x="10" y="48"/>
                                </a:lnTo>
                                <a:close/>
                                <a:moveTo>
                                  <a:pt x="5" y="43"/>
                                </a:moveTo>
                                <a:lnTo>
                                  <a:pt x="14" y="33"/>
                                </a:lnTo>
                                <a:lnTo>
                                  <a:pt x="19" y="38"/>
                                </a:lnTo>
                                <a:lnTo>
                                  <a:pt x="10" y="48"/>
                                </a:lnTo>
                                <a:lnTo>
                                  <a:pt x="10" y="43"/>
                                </a:lnTo>
                                <a:lnTo>
                                  <a:pt x="5" y="43"/>
                                </a:lnTo>
                                <a:close/>
                                <a:moveTo>
                                  <a:pt x="10" y="43"/>
                                </a:moveTo>
                                <a:lnTo>
                                  <a:pt x="5" y="43"/>
                                </a:lnTo>
                                <a:lnTo>
                                  <a:pt x="5" y="43"/>
                                </a:lnTo>
                                <a:lnTo>
                                  <a:pt x="10" y="43"/>
                                </a:lnTo>
                                <a:close/>
                                <a:moveTo>
                                  <a:pt x="14" y="33"/>
                                </a:moveTo>
                                <a:lnTo>
                                  <a:pt x="14" y="33"/>
                                </a:lnTo>
                                <a:lnTo>
                                  <a:pt x="14" y="38"/>
                                </a:lnTo>
                                <a:lnTo>
                                  <a:pt x="5" y="43"/>
                                </a:lnTo>
                                <a:lnTo>
                                  <a:pt x="5" y="38"/>
                                </a:lnTo>
                                <a:lnTo>
                                  <a:pt x="14" y="33"/>
                                </a:lnTo>
                                <a:close/>
                                <a:moveTo>
                                  <a:pt x="14" y="33"/>
                                </a:moveTo>
                                <a:lnTo>
                                  <a:pt x="14" y="33"/>
                                </a:lnTo>
                                <a:lnTo>
                                  <a:pt x="14" y="33"/>
                                </a:lnTo>
                                <a:lnTo>
                                  <a:pt x="14" y="33"/>
                                </a:lnTo>
                                <a:close/>
                                <a:moveTo>
                                  <a:pt x="0" y="33"/>
                                </a:moveTo>
                                <a:lnTo>
                                  <a:pt x="10" y="28"/>
                                </a:lnTo>
                                <a:lnTo>
                                  <a:pt x="14" y="33"/>
                                </a:lnTo>
                                <a:lnTo>
                                  <a:pt x="5" y="38"/>
                                </a:lnTo>
                                <a:lnTo>
                                  <a:pt x="0" y="38"/>
                                </a:lnTo>
                                <a:lnTo>
                                  <a:pt x="0" y="33"/>
                                </a:lnTo>
                                <a:close/>
                                <a:moveTo>
                                  <a:pt x="0" y="38"/>
                                </a:moveTo>
                                <a:lnTo>
                                  <a:pt x="0" y="33"/>
                                </a:lnTo>
                                <a:lnTo>
                                  <a:pt x="0" y="33"/>
                                </a:lnTo>
                                <a:lnTo>
                                  <a:pt x="0" y="38"/>
                                </a:lnTo>
                                <a:close/>
                                <a:moveTo>
                                  <a:pt x="14" y="28"/>
                                </a:moveTo>
                                <a:lnTo>
                                  <a:pt x="14" y="33"/>
                                </a:lnTo>
                                <a:lnTo>
                                  <a:pt x="0" y="33"/>
                                </a:lnTo>
                                <a:lnTo>
                                  <a:pt x="0" y="28"/>
                                </a:lnTo>
                                <a:lnTo>
                                  <a:pt x="14" y="28"/>
                                </a:lnTo>
                                <a:close/>
                                <a:moveTo>
                                  <a:pt x="14" y="24"/>
                                </a:moveTo>
                                <a:lnTo>
                                  <a:pt x="14" y="28"/>
                                </a:lnTo>
                                <a:lnTo>
                                  <a:pt x="0" y="28"/>
                                </a:lnTo>
                                <a:lnTo>
                                  <a:pt x="0" y="24"/>
                                </a:lnTo>
                                <a:lnTo>
                                  <a:pt x="1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9"/>
                        <wps:cNvSpPr>
                          <a:spLocks/>
                        </wps:cNvSpPr>
                        <wps:spPr bwMode="auto">
                          <a:xfrm>
                            <a:off x="3986530" y="1442720"/>
                            <a:ext cx="21590" cy="21590"/>
                          </a:xfrm>
                          <a:custGeom>
                            <a:avLst/>
                            <a:gdLst>
                              <a:gd name="T0" fmla="*/ 0 w 34"/>
                              <a:gd name="T1" fmla="*/ 15 h 34"/>
                              <a:gd name="T2" fmla="*/ 0 w 34"/>
                              <a:gd name="T3" fmla="*/ 15 h 34"/>
                              <a:gd name="T4" fmla="*/ 0 w 34"/>
                              <a:gd name="T5" fmla="*/ 10 h 34"/>
                              <a:gd name="T6" fmla="*/ 5 w 34"/>
                              <a:gd name="T7" fmla="*/ 5 h 34"/>
                              <a:gd name="T8" fmla="*/ 5 w 34"/>
                              <a:gd name="T9" fmla="*/ 5 h 34"/>
                              <a:gd name="T10" fmla="*/ 10 w 34"/>
                              <a:gd name="T11" fmla="*/ 0 h 34"/>
                              <a:gd name="T12" fmla="*/ 10 w 34"/>
                              <a:gd name="T13" fmla="*/ 0 h 34"/>
                              <a:gd name="T14" fmla="*/ 14 w 34"/>
                              <a:gd name="T15" fmla="*/ 0 h 34"/>
                              <a:gd name="T16" fmla="*/ 19 w 34"/>
                              <a:gd name="T17" fmla="*/ 0 h 34"/>
                              <a:gd name="T18" fmla="*/ 19 w 34"/>
                              <a:gd name="T19" fmla="*/ 0 h 34"/>
                              <a:gd name="T20" fmla="*/ 24 w 34"/>
                              <a:gd name="T21" fmla="*/ 0 h 34"/>
                              <a:gd name="T22" fmla="*/ 29 w 34"/>
                              <a:gd name="T23" fmla="*/ 0 h 34"/>
                              <a:gd name="T24" fmla="*/ 29 w 34"/>
                              <a:gd name="T25" fmla="*/ 5 h 34"/>
                              <a:gd name="T26" fmla="*/ 34 w 34"/>
                              <a:gd name="T27" fmla="*/ 5 h 34"/>
                              <a:gd name="T28" fmla="*/ 34 w 34"/>
                              <a:gd name="T29" fmla="*/ 10 h 34"/>
                              <a:gd name="T30" fmla="*/ 34 w 34"/>
                              <a:gd name="T31" fmla="*/ 15 h 34"/>
                              <a:gd name="T32" fmla="*/ 34 w 34"/>
                              <a:gd name="T33" fmla="*/ 15 h 34"/>
                              <a:gd name="T34" fmla="*/ 34 w 34"/>
                              <a:gd name="T35" fmla="*/ 19 h 34"/>
                              <a:gd name="T36" fmla="*/ 34 w 34"/>
                              <a:gd name="T37" fmla="*/ 24 h 34"/>
                              <a:gd name="T38" fmla="*/ 34 w 34"/>
                              <a:gd name="T39" fmla="*/ 29 h 34"/>
                              <a:gd name="T40" fmla="*/ 29 w 34"/>
                              <a:gd name="T41" fmla="*/ 29 h 34"/>
                              <a:gd name="T42" fmla="*/ 29 w 34"/>
                              <a:gd name="T43" fmla="*/ 34 h 34"/>
                              <a:gd name="T44" fmla="*/ 24 w 34"/>
                              <a:gd name="T45" fmla="*/ 34 h 34"/>
                              <a:gd name="T46" fmla="*/ 19 w 34"/>
                              <a:gd name="T47" fmla="*/ 34 h 34"/>
                              <a:gd name="T48" fmla="*/ 19 w 34"/>
                              <a:gd name="T49" fmla="*/ 34 h 34"/>
                              <a:gd name="T50" fmla="*/ 14 w 34"/>
                              <a:gd name="T51" fmla="*/ 34 h 34"/>
                              <a:gd name="T52" fmla="*/ 10 w 34"/>
                              <a:gd name="T53" fmla="*/ 34 h 34"/>
                              <a:gd name="T54" fmla="*/ 10 w 34"/>
                              <a:gd name="T55" fmla="*/ 34 h 34"/>
                              <a:gd name="T56" fmla="*/ 5 w 34"/>
                              <a:gd name="T57" fmla="*/ 29 h 34"/>
                              <a:gd name="T58" fmla="*/ 5 w 34"/>
                              <a:gd name="T59" fmla="*/ 29 h 34"/>
                              <a:gd name="T60" fmla="*/ 0 w 34"/>
                              <a:gd name="T61" fmla="*/ 24 h 34"/>
                              <a:gd name="T62" fmla="*/ 0 w 34"/>
                              <a:gd name="T63" fmla="*/ 19 h 34"/>
                              <a:gd name="T64" fmla="*/ 0 w 34"/>
                              <a:gd name="T65"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0" y="15"/>
                                </a:moveTo>
                                <a:lnTo>
                                  <a:pt x="0" y="15"/>
                                </a:lnTo>
                                <a:lnTo>
                                  <a:pt x="0" y="10"/>
                                </a:lnTo>
                                <a:lnTo>
                                  <a:pt x="5" y="5"/>
                                </a:lnTo>
                                <a:lnTo>
                                  <a:pt x="5" y="5"/>
                                </a:lnTo>
                                <a:lnTo>
                                  <a:pt x="10" y="0"/>
                                </a:lnTo>
                                <a:lnTo>
                                  <a:pt x="10" y="0"/>
                                </a:lnTo>
                                <a:lnTo>
                                  <a:pt x="14" y="0"/>
                                </a:lnTo>
                                <a:lnTo>
                                  <a:pt x="19" y="0"/>
                                </a:lnTo>
                                <a:lnTo>
                                  <a:pt x="19" y="0"/>
                                </a:lnTo>
                                <a:lnTo>
                                  <a:pt x="24" y="0"/>
                                </a:lnTo>
                                <a:lnTo>
                                  <a:pt x="29" y="0"/>
                                </a:lnTo>
                                <a:lnTo>
                                  <a:pt x="29" y="5"/>
                                </a:lnTo>
                                <a:lnTo>
                                  <a:pt x="34" y="5"/>
                                </a:lnTo>
                                <a:lnTo>
                                  <a:pt x="34" y="10"/>
                                </a:lnTo>
                                <a:lnTo>
                                  <a:pt x="34" y="15"/>
                                </a:lnTo>
                                <a:lnTo>
                                  <a:pt x="34" y="15"/>
                                </a:lnTo>
                                <a:lnTo>
                                  <a:pt x="34" y="19"/>
                                </a:lnTo>
                                <a:lnTo>
                                  <a:pt x="34" y="24"/>
                                </a:lnTo>
                                <a:lnTo>
                                  <a:pt x="34" y="29"/>
                                </a:lnTo>
                                <a:lnTo>
                                  <a:pt x="29" y="29"/>
                                </a:lnTo>
                                <a:lnTo>
                                  <a:pt x="29" y="34"/>
                                </a:lnTo>
                                <a:lnTo>
                                  <a:pt x="24" y="34"/>
                                </a:lnTo>
                                <a:lnTo>
                                  <a:pt x="19" y="34"/>
                                </a:lnTo>
                                <a:lnTo>
                                  <a:pt x="19" y="34"/>
                                </a:lnTo>
                                <a:lnTo>
                                  <a:pt x="14" y="34"/>
                                </a:lnTo>
                                <a:lnTo>
                                  <a:pt x="10" y="34"/>
                                </a:lnTo>
                                <a:lnTo>
                                  <a:pt x="10" y="34"/>
                                </a:lnTo>
                                <a:lnTo>
                                  <a:pt x="5" y="29"/>
                                </a:lnTo>
                                <a:lnTo>
                                  <a:pt x="5" y="29"/>
                                </a:lnTo>
                                <a:lnTo>
                                  <a:pt x="0" y="24"/>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0"/>
                        <wps:cNvSpPr>
                          <a:spLocks noEditPoints="1"/>
                        </wps:cNvSpPr>
                        <wps:spPr bwMode="auto">
                          <a:xfrm>
                            <a:off x="3983355" y="1439545"/>
                            <a:ext cx="27305" cy="27940"/>
                          </a:xfrm>
                          <a:custGeom>
                            <a:avLst/>
                            <a:gdLst>
                              <a:gd name="T0" fmla="*/ 0 w 43"/>
                              <a:gd name="T1" fmla="*/ 20 h 44"/>
                              <a:gd name="T2" fmla="*/ 0 w 43"/>
                              <a:gd name="T3" fmla="*/ 20 h 44"/>
                              <a:gd name="T4" fmla="*/ 0 w 43"/>
                              <a:gd name="T5" fmla="*/ 15 h 44"/>
                              <a:gd name="T6" fmla="*/ 0 w 43"/>
                              <a:gd name="T7" fmla="*/ 15 h 44"/>
                              <a:gd name="T8" fmla="*/ 5 w 43"/>
                              <a:gd name="T9" fmla="*/ 10 h 44"/>
                              <a:gd name="T10" fmla="*/ 15 w 43"/>
                              <a:gd name="T11" fmla="*/ 15 h 44"/>
                              <a:gd name="T12" fmla="*/ 5 w 43"/>
                              <a:gd name="T13" fmla="*/ 5 h 44"/>
                              <a:gd name="T14" fmla="*/ 5 w 43"/>
                              <a:gd name="T15" fmla="*/ 5 h 44"/>
                              <a:gd name="T16" fmla="*/ 10 w 43"/>
                              <a:gd name="T17" fmla="*/ 5 h 44"/>
                              <a:gd name="T18" fmla="*/ 19 w 43"/>
                              <a:gd name="T19" fmla="*/ 10 h 44"/>
                              <a:gd name="T20" fmla="*/ 15 w 43"/>
                              <a:gd name="T21" fmla="*/ 0 h 44"/>
                              <a:gd name="T22" fmla="*/ 15 w 43"/>
                              <a:gd name="T23" fmla="*/ 0 h 44"/>
                              <a:gd name="T24" fmla="*/ 19 w 43"/>
                              <a:gd name="T25" fmla="*/ 0 h 44"/>
                              <a:gd name="T26" fmla="*/ 19 w 43"/>
                              <a:gd name="T27" fmla="*/ 10 h 44"/>
                              <a:gd name="T28" fmla="*/ 19 w 43"/>
                              <a:gd name="T29" fmla="*/ 0 h 44"/>
                              <a:gd name="T30" fmla="*/ 19 w 43"/>
                              <a:gd name="T31" fmla="*/ 0 h 44"/>
                              <a:gd name="T32" fmla="*/ 29 w 43"/>
                              <a:gd name="T33" fmla="*/ 0 h 44"/>
                              <a:gd name="T34" fmla="*/ 24 w 43"/>
                              <a:gd name="T35" fmla="*/ 10 h 44"/>
                              <a:gd name="T36" fmla="*/ 29 w 43"/>
                              <a:gd name="T37" fmla="*/ 0 h 44"/>
                              <a:gd name="T38" fmla="*/ 29 w 43"/>
                              <a:gd name="T39" fmla="*/ 0 h 44"/>
                              <a:gd name="T40" fmla="*/ 39 w 43"/>
                              <a:gd name="T41" fmla="*/ 5 h 44"/>
                              <a:gd name="T42" fmla="*/ 39 w 43"/>
                              <a:gd name="T43" fmla="*/ 5 h 44"/>
                              <a:gd name="T44" fmla="*/ 39 w 43"/>
                              <a:gd name="T45" fmla="*/ 5 h 44"/>
                              <a:gd name="T46" fmla="*/ 29 w 43"/>
                              <a:gd name="T47" fmla="*/ 15 h 44"/>
                              <a:gd name="T48" fmla="*/ 39 w 43"/>
                              <a:gd name="T49" fmla="*/ 10 h 44"/>
                              <a:gd name="T50" fmla="*/ 39 w 43"/>
                              <a:gd name="T51" fmla="*/ 10 h 44"/>
                              <a:gd name="T52" fmla="*/ 43 w 43"/>
                              <a:gd name="T53" fmla="*/ 10 h 44"/>
                              <a:gd name="T54" fmla="*/ 43 w 43"/>
                              <a:gd name="T55" fmla="*/ 10 h 44"/>
                              <a:gd name="T56" fmla="*/ 43 w 43"/>
                              <a:gd name="T57" fmla="*/ 15 h 44"/>
                              <a:gd name="T58" fmla="*/ 43 w 43"/>
                              <a:gd name="T59" fmla="*/ 15 h 44"/>
                              <a:gd name="T60" fmla="*/ 34 w 43"/>
                              <a:gd name="T61" fmla="*/ 20 h 44"/>
                              <a:gd name="T62" fmla="*/ 34 w 43"/>
                              <a:gd name="T63" fmla="*/ 24 h 44"/>
                              <a:gd name="T64" fmla="*/ 43 w 43"/>
                              <a:gd name="T65" fmla="*/ 24 h 44"/>
                              <a:gd name="T66" fmla="*/ 34 w 43"/>
                              <a:gd name="T67" fmla="*/ 29 h 44"/>
                              <a:gd name="T68" fmla="*/ 34 w 43"/>
                              <a:gd name="T69" fmla="*/ 29 h 44"/>
                              <a:gd name="T70" fmla="*/ 34 w 43"/>
                              <a:gd name="T71" fmla="*/ 29 h 44"/>
                              <a:gd name="T72" fmla="*/ 43 w 43"/>
                              <a:gd name="T73" fmla="*/ 34 h 44"/>
                              <a:gd name="T74" fmla="*/ 29 w 43"/>
                              <a:gd name="T75" fmla="*/ 29 h 44"/>
                              <a:gd name="T76" fmla="*/ 29 w 43"/>
                              <a:gd name="T77" fmla="*/ 34 h 44"/>
                              <a:gd name="T78" fmla="*/ 29 w 43"/>
                              <a:gd name="T79" fmla="*/ 34 h 44"/>
                              <a:gd name="T80" fmla="*/ 39 w 43"/>
                              <a:gd name="T81" fmla="*/ 39 h 44"/>
                              <a:gd name="T82" fmla="*/ 29 w 43"/>
                              <a:gd name="T83" fmla="*/ 34 h 44"/>
                              <a:gd name="T84" fmla="*/ 29 w 43"/>
                              <a:gd name="T85" fmla="*/ 34 h 44"/>
                              <a:gd name="T86" fmla="*/ 24 w 43"/>
                              <a:gd name="T87" fmla="*/ 34 h 44"/>
                              <a:gd name="T88" fmla="*/ 29 w 43"/>
                              <a:gd name="T89" fmla="*/ 44 h 44"/>
                              <a:gd name="T90" fmla="*/ 24 w 43"/>
                              <a:gd name="T91" fmla="*/ 34 h 44"/>
                              <a:gd name="T92" fmla="*/ 19 w 43"/>
                              <a:gd name="T93" fmla="*/ 34 h 44"/>
                              <a:gd name="T94" fmla="*/ 19 w 43"/>
                              <a:gd name="T95" fmla="*/ 44 h 44"/>
                              <a:gd name="T96" fmla="*/ 19 w 43"/>
                              <a:gd name="T97" fmla="*/ 34 h 44"/>
                              <a:gd name="T98" fmla="*/ 19 w 43"/>
                              <a:gd name="T99" fmla="*/ 34 h 44"/>
                              <a:gd name="T100" fmla="*/ 15 w 43"/>
                              <a:gd name="T101" fmla="*/ 34 h 44"/>
                              <a:gd name="T102" fmla="*/ 10 w 43"/>
                              <a:gd name="T103" fmla="*/ 44 h 44"/>
                              <a:gd name="T104" fmla="*/ 15 w 43"/>
                              <a:gd name="T105" fmla="*/ 29 h 44"/>
                              <a:gd name="T106" fmla="*/ 10 w 43"/>
                              <a:gd name="T107" fmla="*/ 39 h 44"/>
                              <a:gd name="T108" fmla="*/ 15 w 43"/>
                              <a:gd name="T109" fmla="*/ 29 h 44"/>
                              <a:gd name="T110" fmla="*/ 15 w 43"/>
                              <a:gd name="T111" fmla="*/ 29 h 44"/>
                              <a:gd name="T112" fmla="*/ 10 w 43"/>
                              <a:gd name="T113" fmla="*/ 24 h 44"/>
                              <a:gd name="T114" fmla="*/ 0 w 43"/>
                              <a:gd name="T115" fmla="*/ 34 h 44"/>
                              <a:gd name="T116" fmla="*/ 10 w 43"/>
                              <a:gd name="T117" fmla="*/ 24 h 44"/>
                              <a:gd name="T118" fmla="*/ 0 w 43"/>
                              <a:gd name="T119" fmla="*/ 29 h 44"/>
                              <a:gd name="T120" fmla="*/ 10 w 43"/>
                              <a:gd name="T121" fmla="*/ 2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3" h="44">
                                <a:moveTo>
                                  <a:pt x="0" y="15"/>
                                </a:moveTo>
                                <a:lnTo>
                                  <a:pt x="10" y="20"/>
                                </a:lnTo>
                                <a:lnTo>
                                  <a:pt x="10" y="20"/>
                                </a:lnTo>
                                <a:lnTo>
                                  <a:pt x="0" y="20"/>
                                </a:lnTo>
                                <a:lnTo>
                                  <a:pt x="0" y="20"/>
                                </a:lnTo>
                                <a:lnTo>
                                  <a:pt x="0" y="15"/>
                                </a:lnTo>
                                <a:close/>
                                <a:moveTo>
                                  <a:pt x="0" y="20"/>
                                </a:moveTo>
                                <a:lnTo>
                                  <a:pt x="0" y="20"/>
                                </a:lnTo>
                                <a:lnTo>
                                  <a:pt x="0" y="15"/>
                                </a:lnTo>
                                <a:lnTo>
                                  <a:pt x="0" y="20"/>
                                </a:lnTo>
                                <a:close/>
                                <a:moveTo>
                                  <a:pt x="5" y="10"/>
                                </a:moveTo>
                                <a:lnTo>
                                  <a:pt x="10" y="15"/>
                                </a:lnTo>
                                <a:lnTo>
                                  <a:pt x="10" y="20"/>
                                </a:lnTo>
                                <a:lnTo>
                                  <a:pt x="0" y="15"/>
                                </a:lnTo>
                                <a:lnTo>
                                  <a:pt x="0" y="15"/>
                                </a:lnTo>
                                <a:lnTo>
                                  <a:pt x="5" y="10"/>
                                </a:lnTo>
                                <a:close/>
                                <a:moveTo>
                                  <a:pt x="0" y="15"/>
                                </a:moveTo>
                                <a:lnTo>
                                  <a:pt x="0" y="10"/>
                                </a:lnTo>
                                <a:lnTo>
                                  <a:pt x="5" y="10"/>
                                </a:lnTo>
                                <a:lnTo>
                                  <a:pt x="0" y="15"/>
                                </a:lnTo>
                                <a:close/>
                                <a:moveTo>
                                  <a:pt x="15" y="15"/>
                                </a:moveTo>
                                <a:lnTo>
                                  <a:pt x="15" y="15"/>
                                </a:lnTo>
                                <a:lnTo>
                                  <a:pt x="10" y="20"/>
                                </a:lnTo>
                                <a:lnTo>
                                  <a:pt x="5" y="10"/>
                                </a:lnTo>
                                <a:lnTo>
                                  <a:pt x="5" y="10"/>
                                </a:lnTo>
                                <a:lnTo>
                                  <a:pt x="15" y="15"/>
                                </a:lnTo>
                                <a:close/>
                                <a:moveTo>
                                  <a:pt x="15" y="15"/>
                                </a:moveTo>
                                <a:lnTo>
                                  <a:pt x="15" y="15"/>
                                </a:lnTo>
                                <a:lnTo>
                                  <a:pt x="15" y="15"/>
                                </a:lnTo>
                                <a:lnTo>
                                  <a:pt x="15" y="15"/>
                                </a:lnTo>
                                <a:close/>
                                <a:moveTo>
                                  <a:pt x="10" y="5"/>
                                </a:moveTo>
                                <a:lnTo>
                                  <a:pt x="15" y="10"/>
                                </a:lnTo>
                                <a:lnTo>
                                  <a:pt x="15" y="15"/>
                                </a:lnTo>
                                <a:lnTo>
                                  <a:pt x="5" y="10"/>
                                </a:lnTo>
                                <a:lnTo>
                                  <a:pt x="5" y="5"/>
                                </a:lnTo>
                                <a:lnTo>
                                  <a:pt x="10" y="5"/>
                                </a:lnTo>
                                <a:close/>
                                <a:moveTo>
                                  <a:pt x="5" y="5"/>
                                </a:moveTo>
                                <a:lnTo>
                                  <a:pt x="5" y="5"/>
                                </a:lnTo>
                                <a:lnTo>
                                  <a:pt x="10" y="5"/>
                                </a:lnTo>
                                <a:lnTo>
                                  <a:pt x="5" y="5"/>
                                </a:lnTo>
                                <a:close/>
                                <a:moveTo>
                                  <a:pt x="19" y="10"/>
                                </a:moveTo>
                                <a:lnTo>
                                  <a:pt x="19" y="10"/>
                                </a:lnTo>
                                <a:lnTo>
                                  <a:pt x="15" y="15"/>
                                </a:lnTo>
                                <a:lnTo>
                                  <a:pt x="10" y="5"/>
                                </a:lnTo>
                                <a:lnTo>
                                  <a:pt x="10" y="5"/>
                                </a:lnTo>
                                <a:lnTo>
                                  <a:pt x="19" y="10"/>
                                </a:lnTo>
                                <a:close/>
                                <a:moveTo>
                                  <a:pt x="19" y="10"/>
                                </a:moveTo>
                                <a:lnTo>
                                  <a:pt x="19" y="10"/>
                                </a:lnTo>
                                <a:lnTo>
                                  <a:pt x="19" y="10"/>
                                </a:lnTo>
                                <a:lnTo>
                                  <a:pt x="19" y="10"/>
                                </a:lnTo>
                                <a:close/>
                                <a:moveTo>
                                  <a:pt x="15" y="0"/>
                                </a:moveTo>
                                <a:lnTo>
                                  <a:pt x="19" y="10"/>
                                </a:lnTo>
                                <a:lnTo>
                                  <a:pt x="19" y="10"/>
                                </a:lnTo>
                                <a:lnTo>
                                  <a:pt x="10" y="5"/>
                                </a:lnTo>
                                <a:lnTo>
                                  <a:pt x="15" y="0"/>
                                </a:lnTo>
                                <a:lnTo>
                                  <a:pt x="15" y="0"/>
                                </a:lnTo>
                                <a:close/>
                                <a:moveTo>
                                  <a:pt x="15" y="0"/>
                                </a:moveTo>
                                <a:lnTo>
                                  <a:pt x="15" y="0"/>
                                </a:lnTo>
                                <a:lnTo>
                                  <a:pt x="15" y="0"/>
                                </a:lnTo>
                                <a:lnTo>
                                  <a:pt x="15" y="0"/>
                                </a:lnTo>
                                <a:close/>
                                <a:moveTo>
                                  <a:pt x="19" y="10"/>
                                </a:moveTo>
                                <a:lnTo>
                                  <a:pt x="19" y="10"/>
                                </a:lnTo>
                                <a:lnTo>
                                  <a:pt x="15" y="10"/>
                                </a:lnTo>
                                <a:lnTo>
                                  <a:pt x="15" y="0"/>
                                </a:lnTo>
                                <a:lnTo>
                                  <a:pt x="19" y="0"/>
                                </a:lnTo>
                                <a:lnTo>
                                  <a:pt x="19" y="10"/>
                                </a:lnTo>
                                <a:close/>
                                <a:moveTo>
                                  <a:pt x="19" y="10"/>
                                </a:moveTo>
                                <a:lnTo>
                                  <a:pt x="19" y="10"/>
                                </a:lnTo>
                                <a:lnTo>
                                  <a:pt x="19" y="10"/>
                                </a:lnTo>
                                <a:lnTo>
                                  <a:pt x="19" y="10"/>
                                </a:lnTo>
                                <a:close/>
                                <a:moveTo>
                                  <a:pt x="24" y="0"/>
                                </a:moveTo>
                                <a:lnTo>
                                  <a:pt x="24" y="10"/>
                                </a:lnTo>
                                <a:lnTo>
                                  <a:pt x="19" y="10"/>
                                </a:lnTo>
                                <a:lnTo>
                                  <a:pt x="19" y="0"/>
                                </a:lnTo>
                                <a:lnTo>
                                  <a:pt x="19" y="0"/>
                                </a:lnTo>
                                <a:lnTo>
                                  <a:pt x="24" y="0"/>
                                </a:lnTo>
                                <a:close/>
                                <a:moveTo>
                                  <a:pt x="19" y="0"/>
                                </a:moveTo>
                                <a:lnTo>
                                  <a:pt x="24" y="0"/>
                                </a:lnTo>
                                <a:lnTo>
                                  <a:pt x="24" y="0"/>
                                </a:lnTo>
                                <a:lnTo>
                                  <a:pt x="19" y="0"/>
                                </a:lnTo>
                                <a:close/>
                                <a:moveTo>
                                  <a:pt x="24" y="10"/>
                                </a:moveTo>
                                <a:lnTo>
                                  <a:pt x="24" y="10"/>
                                </a:lnTo>
                                <a:lnTo>
                                  <a:pt x="19" y="10"/>
                                </a:lnTo>
                                <a:lnTo>
                                  <a:pt x="24" y="0"/>
                                </a:lnTo>
                                <a:lnTo>
                                  <a:pt x="29" y="0"/>
                                </a:lnTo>
                                <a:lnTo>
                                  <a:pt x="24" y="10"/>
                                </a:lnTo>
                                <a:close/>
                                <a:moveTo>
                                  <a:pt x="24" y="10"/>
                                </a:moveTo>
                                <a:lnTo>
                                  <a:pt x="24" y="10"/>
                                </a:lnTo>
                                <a:lnTo>
                                  <a:pt x="24" y="10"/>
                                </a:lnTo>
                                <a:lnTo>
                                  <a:pt x="24" y="10"/>
                                </a:lnTo>
                                <a:close/>
                                <a:moveTo>
                                  <a:pt x="34" y="0"/>
                                </a:moveTo>
                                <a:lnTo>
                                  <a:pt x="29" y="10"/>
                                </a:lnTo>
                                <a:lnTo>
                                  <a:pt x="24" y="10"/>
                                </a:lnTo>
                                <a:lnTo>
                                  <a:pt x="24" y="0"/>
                                </a:lnTo>
                                <a:lnTo>
                                  <a:pt x="29" y="0"/>
                                </a:lnTo>
                                <a:lnTo>
                                  <a:pt x="34" y="0"/>
                                </a:lnTo>
                                <a:close/>
                                <a:moveTo>
                                  <a:pt x="29" y="0"/>
                                </a:moveTo>
                                <a:lnTo>
                                  <a:pt x="34" y="0"/>
                                </a:lnTo>
                                <a:lnTo>
                                  <a:pt x="34" y="0"/>
                                </a:lnTo>
                                <a:lnTo>
                                  <a:pt x="29" y="0"/>
                                </a:lnTo>
                                <a:close/>
                                <a:moveTo>
                                  <a:pt x="39" y="5"/>
                                </a:moveTo>
                                <a:lnTo>
                                  <a:pt x="29" y="10"/>
                                </a:lnTo>
                                <a:lnTo>
                                  <a:pt x="29" y="10"/>
                                </a:lnTo>
                                <a:lnTo>
                                  <a:pt x="34" y="0"/>
                                </a:lnTo>
                                <a:lnTo>
                                  <a:pt x="39" y="5"/>
                                </a:lnTo>
                                <a:lnTo>
                                  <a:pt x="39" y="5"/>
                                </a:lnTo>
                                <a:close/>
                                <a:moveTo>
                                  <a:pt x="39" y="5"/>
                                </a:moveTo>
                                <a:lnTo>
                                  <a:pt x="39" y="5"/>
                                </a:lnTo>
                                <a:lnTo>
                                  <a:pt x="39" y="5"/>
                                </a:lnTo>
                                <a:lnTo>
                                  <a:pt x="39" y="5"/>
                                </a:lnTo>
                                <a:close/>
                                <a:moveTo>
                                  <a:pt x="29" y="15"/>
                                </a:moveTo>
                                <a:lnTo>
                                  <a:pt x="29" y="10"/>
                                </a:lnTo>
                                <a:lnTo>
                                  <a:pt x="29" y="10"/>
                                </a:lnTo>
                                <a:lnTo>
                                  <a:pt x="39" y="5"/>
                                </a:lnTo>
                                <a:lnTo>
                                  <a:pt x="39" y="5"/>
                                </a:lnTo>
                                <a:lnTo>
                                  <a:pt x="29" y="15"/>
                                </a:lnTo>
                                <a:close/>
                                <a:moveTo>
                                  <a:pt x="29" y="15"/>
                                </a:moveTo>
                                <a:lnTo>
                                  <a:pt x="29" y="15"/>
                                </a:lnTo>
                                <a:lnTo>
                                  <a:pt x="29" y="10"/>
                                </a:lnTo>
                                <a:lnTo>
                                  <a:pt x="29" y="15"/>
                                </a:lnTo>
                                <a:close/>
                                <a:moveTo>
                                  <a:pt x="43" y="10"/>
                                </a:moveTo>
                                <a:lnTo>
                                  <a:pt x="34" y="15"/>
                                </a:lnTo>
                                <a:lnTo>
                                  <a:pt x="29" y="15"/>
                                </a:lnTo>
                                <a:lnTo>
                                  <a:pt x="39" y="5"/>
                                </a:lnTo>
                                <a:lnTo>
                                  <a:pt x="39" y="10"/>
                                </a:lnTo>
                                <a:lnTo>
                                  <a:pt x="43" y="10"/>
                                </a:lnTo>
                                <a:close/>
                                <a:moveTo>
                                  <a:pt x="39" y="10"/>
                                </a:moveTo>
                                <a:lnTo>
                                  <a:pt x="43" y="10"/>
                                </a:lnTo>
                                <a:lnTo>
                                  <a:pt x="43" y="10"/>
                                </a:lnTo>
                                <a:lnTo>
                                  <a:pt x="39" y="10"/>
                                </a:lnTo>
                                <a:close/>
                                <a:moveTo>
                                  <a:pt x="43" y="15"/>
                                </a:moveTo>
                                <a:lnTo>
                                  <a:pt x="34" y="15"/>
                                </a:lnTo>
                                <a:lnTo>
                                  <a:pt x="34" y="15"/>
                                </a:lnTo>
                                <a:lnTo>
                                  <a:pt x="43" y="10"/>
                                </a:lnTo>
                                <a:lnTo>
                                  <a:pt x="43" y="10"/>
                                </a:lnTo>
                                <a:lnTo>
                                  <a:pt x="43" y="15"/>
                                </a:lnTo>
                                <a:close/>
                                <a:moveTo>
                                  <a:pt x="43" y="10"/>
                                </a:moveTo>
                                <a:lnTo>
                                  <a:pt x="43" y="15"/>
                                </a:lnTo>
                                <a:lnTo>
                                  <a:pt x="43" y="15"/>
                                </a:lnTo>
                                <a:lnTo>
                                  <a:pt x="43" y="10"/>
                                </a:lnTo>
                                <a:close/>
                                <a:moveTo>
                                  <a:pt x="43" y="20"/>
                                </a:moveTo>
                                <a:lnTo>
                                  <a:pt x="34" y="20"/>
                                </a:lnTo>
                                <a:lnTo>
                                  <a:pt x="34" y="15"/>
                                </a:lnTo>
                                <a:lnTo>
                                  <a:pt x="43" y="15"/>
                                </a:lnTo>
                                <a:lnTo>
                                  <a:pt x="43" y="15"/>
                                </a:lnTo>
                                <a:lnTo>
                                  <a:pt x="43" y="20"/>
                                </a:lnTo>
                                <a:close/>
                                <a:moveTo>
                                  <a:pt x="43" y="15"/>
                                </a:moveTo>
                                <a:lnTo>
                                  <a:pt x="43" y="20"/>
                                </a:lnTo>
                                <a:lnTo>
                                  <a:pt x="43" y="20"/>
                                </a:lnTo>
                                <a:lnTo>
                                  <a:pt x="43" y="15"/>
                                </a:lnTo>
                                <a:close/>
                                <a:moveTo>
                                  <a:pt x="34" y="20"/>
                                </a:moveTo>
                                <a:lnTo>
                                  <a:pt x="34" y="20"/>
                                </a:lnTo>
                                <a:lnTo>
                                  <a:pt x="43" y="20"/>
                                </a:lnTo>
                                <a:lnTo>
                                  <a:pt x="43" y="20"/>
                                </a:lnTo>
                                <a:lnTo>
                                  <a:pt x="34" y="20"/>
                                </a:lnTo>
                                <a:close/>
                                <a:moveTo>
                                  <a:pt x="34" y="20"/>
                                </a:moveTo>
                                <a:lnTo>
                                  <a:pt x="39" y="20"/>
                                </a:lnTo>
                                <a:lnTo>
                                  <a:pt x="34" y="20"/>
                                </a:lnTo>
                                <a:close/>
                                <a:moveTo>
                                  <a:pt x="43" y="29"/>
                                </a:moveTo>
                                <a:lnTo>
                                  <a:pt x="34" y="24"/>
                                </a:lnTo>
                                <a:lnTo>
                                  <a:pt x="34" y="20"/>
                                </a:lnTo>
                                <a:lnTo>
                                  <a:pt x="43" y="20"/>
                                </a:lnTo>
                                <a:lnTo>
                                  <a:pt x="43" y="24"/>
                                </a:lnTo>
                                <a:lnTo>
                                  <a:pt x="43" y="29"/>
                                </a:lnTo>
                                <a:close/>
                                <a:moveTo>
                                  <a:pt x="43" y="24"/>
                                </a:moveTo>
                                <a:lnTo>
                                  <a:pt x="43" y="24"/>
                                </a:lnTo>
                                <a:lnTo>
                                  <a:pt x="43" y="29"/>
                                </a:lnTo>
                                <a:lnTo>
                                  <a:pt x="43" y="24"/>
                                </a:lnTo>
                                <a:close/>
                                <a:moveTo>
                                  <a:pt x="34" y="29"/>
                                </a:moveTo>
                                <a:lnTo>
                                  <a:pt x="34" y="29"/>
                                </a:lnTo>
                                <a:lnTo>
                                  <a:pt x="34" y="24"/>
                                </a:lnTo>
                                <a:lnTo>
                                  <a:pt x="43" y="29"/>
                                </a:lnTo>
                                <a:lnTo>
                                  <a:pt x="43" y="29"/>
                                </a:lnTo>
                                <a:lnTo>
                                  <a:pt x="34" y="29"/>
                                </a:lnTo>
                                <a:close/>
                                <a:moveTo>
                                  <a:pt x="34" y="29"/>
                                </a:moveTo>
                                <a:lnTo>
                                  <a:pt x="34" y="29"/>
                                </a:lnTo>
                                <a:lnTo>
                                  <a:pt x="34" y="24"/>
                                </a:lnTo>
                                <a:lnTo>
                                  <a:pt x="34" y="29"/>
                                </a:lnTo>
                                <a:close/>
                                <a:moveTo>
                                  <a:pt x="39" y="34"/>
                                </a:moveTo>
                                <a:lnTo>
                                  <a:pt x="34" y="29"/>
                                </a:lnTo>
                                <a:lnTo>
                                  <a:pt x="34" y="29"/>
                                </a:lnTo>
                                <a:lnTo>
                                  <a:pt x="43" y="29"/>
                                </a:lnTo>
                                <a:lnTo>
                                  <a:pt x="43" y="34"/>
                                </a:lnTo>
                                <a:lnTo>
                                  <a:pt x="39" y="34"/>
                                </a:lnTo>
                                <a:close/>
                                <a:moveTo>
                                  <a:pt x="43" y="34"/>
                                </a:moveTo>
                                <a:lnTo>
                                  <a:pt x="43" y="34"/>
                                </a:lnTo>
                                <a:lnTo>
                                  <a:pt x="39" y="34"/>
                                </a:lnTo>
                                <a:lnTo>
                                  <a:pt x="43" y="34"/>
                                </a:lnTo>
                                <a:close/>
                                <a:moveTo>
                                  <a:pt x="29" y="34"/>
                                </a:moveTo>
                                <a:lnTo>
                                  <a:pt x="29" y="29"/>
                                </a:lnTo>
                                <a:lnTo>
                                  <a:pt x="34" y="29"/>
                                </a:lnTo>
                                <a:lnTo>
                                  <a:pt x="39" y="34"/>
                                </a:lnTo>
                                <a:lnTo>
                                  <a:pt x="39" y="39"/>
                                </a:lnTo>
                                <a:lnTo>
                                  <a:pt x="29" y="34"/>
                                </a:lnTo>
                                <a:close/>
                                <a:moveTo>
                                  <a:pt x="29" y="34"/>
                                </a:moveTo>
                                <a:lnTo>
                                  <a:pt x="29" y="34"/>
                                </a:lnTo>
                                <a:lnTo>
                                  <a:pt x="29" y="29"/>
                                </a:lnTo>
                                <a:lnTo>
                                  <a:pt x="29" y="34"/>
                                </a:lnTo>
                                <a:close/>
                                <a:moveTo>
                                  <a:pt x="34" y="44"/>
                                </a:moveTo>
                                <a:lnTo>
                                  <a:pt x="29" y="34"/>
                                </a:lnTo>
                                <a:lnTo>
                                  <a:pt x="29" y="34"/>
                                </a:lnTo>
                                <a:lnTo>
                                  <a:pt x="39" y="39"/>
                                </a:lnTo>
                                <a:lnTo>
                                  <a:pt x="39" y="39"/>
                                </a:lnTo>
                                <a:lnTo>
                                  <a:pt x="34" y="44"/>
                                </a:lnTo>
                                <a:close/>
                                <a:moveTo>
                                  <a:pt x="39" y="39"/>
                                </a:moveTo>
                                <a:lnTo>
                                  <a:pt x="39" y="44"/>
                                </a:lnTo>
                                <a:lnTo>
                                  <a:pt x="34" y="44"/>
                                </a:lnTo>
                                <a:lnTo>
                                  <a:pt x="39" y="39"/>
                                </a:lnTo>
                                <a:close/>
                                <a:moveTo>
                                  <a:pt x="29" y="34"/>
                                </a:moveTo>
                                <a:lnTo>
                                  <a:pt x="29" y="34"/>
                                </a:lnTo>
                                <a:lnTo>
                                  <a:pt x="34" y="34"/>
                                </a:lnTo>
                                <a:lnTo>
                                  <a:pt x="34" y="44"/>
                                </a:lnTo>
                                <a:lnTo>
                                  <a:pt x="34" y="44"/>
                                </a:lnTo>
                                <a:lnTo>
                                  <a:pt x="29" y="34"/>
                                </a:lnTo>
                                <a:close/>
                                <a:moveTo>
                                  <a:pt x="29" y="34"/>
                                </a:moveTo>
                                <a:lnTo>
                                  <a:pt x="29" y="34"/>
                                </a:lnTo>
                                <a:lnTo>
                                  <a:pt x="24" y="34"/>
                                </a:lnTo>
                                <a:lnTo>
                                  <a:pt x="29" y="34"/>
                                </a:lnTo>
                                <a:close/>
                                <a:moveTo>
                                  <a:pt x="24" y="44"/>
                                </a:moveTo>
                                <a:lnTo>
                                  <a:pt x="24" y="34"/>
                                </a:lnTo>
                                <a:lnTo>
                                  <a:pt x="29" y="34"/>
                                </a:lnTo>
                                <a:lnTo>
                                  <a:pt x="34" y="44"/>
                                </a:lnTo>
                                <a:lnTo>
                                  <a:pt x="29" y="44"/>
                                </a:lnTo>
                                <a:lnTo>
                                  <a:pt x="24" y="44"/>
                                </a:lnTo>
                                <a:close/>
                                <a:moveTo>
                                  <a:pt x="29" y="44"/>
                                </a:moveTo>
                                <a:lnTo>
                                  <a:pt x="29" y="44"/>
                                </a:lnTo>
                                <a:lnTo>
                                  <a:pt x="24" y="44"/>
                                </a:lnTo>
                                <a:lnTo>
                                  <a:pt x="29" y="44"/>
                                </a:lnTo>
                                <a:close/>
                                <a:moveTo>
                                  <a:pt x="24" y="34"/>
                                </a:moveTo>
                                <a:lnTo>
                                  <a:pt x="24" y="34"/>
                                </a:lnTo>
                                <a:lnTo>
                                  <a:pt x="24" y="44"/>
                                </a:lnTo>
                                <a:lnTo>
                                  <a:pt x="24" y="44"/>
                                </a:lnTo>
                                <a:lnTo>
                                  <a:pt x="24" y="34"/>
                                </a:lnTo>
                                <a:close/>
                                <a:moveTo>
                                  <a:pt x="15" y="44"/>
                                </a:moveTo>
                                <a:lnTo>
                                  <a:pt x="19" y="34"/>
                                </a:lnTo>
                                <a:lnTo>
                                  <a:pt x="24" y="34"/>
                                </a:lnTo>
                                <a:lnTo>
                                  <a:pt x="24" y="44"/>
                                </a:lnTo>
                                <a:lnTo>
                                  <a:pt x="19" y="44"/>
                                </a:lnTo>
                                <a:lnTo>
                                  <a:pt x="15" y="44"/>
                                </a:lnTo>
                                <a:close/>
                                <a:moveTo>
                                  <a:pt x="19" y="44"/>
                                </a:moveTo>
                                <a:lnTo>
                                  <a:pt x="19" y="44"/>
                                </a:lnTo>
                                <a:lnTo>
                                  <a:pt x="15" y="44"/>
                                </a:lnTo>
                                <a:lnTo>
                                  <a:pt x="19" y="44"/>
                                </a:lnTo>
                                <a:close/>
                                <a:moveTo>
                                  <a:pt x="19" y="34"/>
                                </a:moveTo>
                                <a:lnTo>
                                  <a:pt x="19" y="34"/>
                                </a:lnTo>
                                <a:lnTo>
                                  <a:pt x="19" y="34"/>
                                </a:lnTo>
                                <a:lnTo>
                                  <a:pt x="15" y="44"/>
                                </a:lnTo>
                                <a:lnTo>
                                  <a:pt x="15" y="44"/>
                                </a:lnTo>
                                <a:lnTo>
                                  <a:pt x="19" y="34"/>
                                </a:lnTo>
                                <a:close/>
                                <a:moveTo>
                                  <a:pt x="19" y="34"/>
                                </a:moveTo>
                                <a:lnTo>
                                  <a:pt x="19" y="34"/>
                                </a:lnTo>
                                <a:lnTo>
                                  <a:pt x="10" y="29"/>
                                </a:lnTo>
                                <a:lnTo>
                                  <a:pt x="19" y="34"/>
                                </a:lnTo>
                                <a:close/>
                                <a:moveTo>
                                  <a:pt x="10" y="44"/>
                                </a:moveTo>
                                <a:lnTo>
                                  <a:pt x="15" y="34"/>
                                </a:lnTo>
                                <a:lnTo>
                                  <a:pt x="19" y="34"/>
                                </a:lnTo>
                                <a:lnTo>
                                  <a:pt x="15" y="44"/>
                                </a:lnTo>
                                <a:lnTo>
                                  <a:pt x="10" y="44"/>
                                </a:lnTo>
                                <a:lnTo>
                                  <a:pt x="10" y="44"/>
                                </a:lnTo>
                                <a:close/>
                                <a:moveTo>
                                  <a:pt x="10" y="44"/>
                                </a:moveTo>
                                <a:lnTo>
                                  <a:pt x="10" y="44"/>
                                </a:lnTo>
                                <a:lnTo>
                                  <a:pt x="10" y="44"/>
                                </a:lnTo>
                                <a:lnTo>
                                  <a:pt x="10" y="44"/>
                                </a:lnTo>
                                <a:close/>
                                <a:moveTo>
                                  <a:pt x="5" y="39"/>
                                </a:moveTo>
                                <a:lnTo>
                                  <a:pt x="15" y="29"/>
                                </a:lnTo>
                                <a:lnTo>
                                  <a:pt x="19" y="34"/>
                                </a:lnTo>
                                <a:lnTo>
                                  <a:pt x="10" y="44"/>
                                </a:lnTo>
                                <a:lnTo>
                                  <a:pt x="10" y="39"/>
                                </a:lnTo>
                                <a:lnTo>
                                  <a:pt x="5" y="39"/>
                                </a:lnTo>
                                <a:close/>
                                <a:moveTo>
                                  <a:pt x="10" y="39"/>
                                </a:moveTo>
                                <a:lnTo>
                                  <a:pt x="5" y="39"/>
                                </a:lnTo>
                                <a:lnTo>
                                  <a:pt x="5" y="39"/>
                                </a:lnTo>
                                <a:lnTo>
                                  <a:pt x="10" y="39"/>
                                </a:lnTo>
                                <a:close/>
                                <a:moveTo>
                                  <a:pt x="15" y="29"/>
                                </a:moveTo>
                                <a:lnTo>
                                  <a:pt x="15" y="29"/>
                                </a:lnTo>
                                <a:lnTo>
                                  <a:pt x="15" y="34"/>
                                </a:lnTo>
                                <a:lnTo>
                                  <a:pt x="5" y="39"/>
                                </a:lnTo>
                                <a:lnTo>
                                  <a:pt x="5" y="34"/>
                                </a:lnTo>
                                <a:lnTo>
                                  <a:pt x="15" y="29"/>
                                </a:lnTo>
                                <a:close/>
                                <a:moveTo>
                                  <a:pt x="15" y="29"/>
                                </a:moveTo>
                                <a:lnTo>
                                  <a:pt x="15" y="29"/>
                                </a:lnTo>
                                <a:lnTo>
                                  <a:pt x="15" y="29"/>
                                </a:lnTo>
                                <a:lnTo>
                                  <a:pt x="15" y="29"/>
                                </a:lnTo>
                                <a:close/>
                                <a:moveTo>
                                  <a:pt x="0" y="29"/>
                                </a:moveTo>
                                <a:lnTo>
                                  <a:pt x="10" y="24"/>
                                </a:lnTo>
                                <a:lnTo>
                                  <a:pt x="15" y="29"/>
                                </a:lnTo>
                                <a:lnTo>
                                  <a:pt x="5" y="34"/>
                                </a:lnTo>
                                <a:lnTo>
                                  <a:pt x="0" y="34"/>
                                </a:lnTo>
                                <a:lnTo>
                                  <a:pt x="0" y="29"/>
                                </a:lnTo>
                                <a:close/>
                                <a:moveTo>
                                  <a:pt x="0" y="34"/>
                                </a:moveTo>
                                <a:lnTo>
                                  <a:pt x="0" y="29"/>
                                </a:lnTo>
                                <a:lnTo>
                                  <a:pt x="0" y="29"/>
                                </a:lnTo>
                                <a:lnTo>
                                  <a:pt x="0" y="34"/>
                                </a:lnTo>
                                <a:close/>
                                <a:moveTo>
                                  <a:pt x="0" y="24"/>
                                </a:moveTo>
                                <a:lnTo>
                                  <a:pt x="10" y="24"/>
                                </a:lnTo>
                                <a:lnTo>
                                  <a:pt x="10" y="29"/>
                                </a:lnTo>
                                <a:lnTo>
                                  <a:pt x="0" y="29"/>
                                </a:lnTo>
                                <a:lnTo>
                                  <a:pt x="0" y="29"/>
                                </a:lnTo>
                                <a:lnTo>
                                  <a:pt x="0" y="24"/>
                                </a:lnTo>
                                <a:close/>
                                <a:moveTo>
                                  <a:pt x="0" y="29"/>
                                </a:moveTo>
                                <a:lnTo>
                                  <a:pt x="0" y="24"/>
                                </a:lnTo>
                                <a:lnTo>
                                  <a:pt x="0" y="24"/>
                                </a:lnTo>
                                <a:lnTo>
                                  <a:pt x="0" y="29"/>
                                </a:lnTo>
                                <a:close/>
                                <a:moveTo>
                                  <a:pt x="10" y="20"/>
                                </a:moveTo>
                                <a:lnTo>
                                  <a:pt x="10" y="24"/>
                                </a:lnTo>
                                <a:lnTo>
                                  <a:pt x="0" y="24"/>
                                </a:lnTo>
                                <a:lnTo>
                                  <a:pt x="0" y="20"/>
                                </a:lnTo>
                                <a:lnTo>
                                  <a:pt x="10"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1"/>
                        <wps:cNvSpPr>
                          <a:spLocks noEditPoints="1"/>
                        </wps:cNvSpPr>
                        <wps:spPr bwMode="auto">
                          <a:xfrm>
                            <a:off x="2441575" y="463550"/>
                            <a:ext cx="1797685" cy="1891030"/>
                          </a:xfrm>
                          <a:custGeom>
                            <a:avLst/>
                            <a:gdLst>
                              <a:gd name="T0" fmla="*/ 4 w 2831"/>
                              <a:gd name="T1" fmla="*/ 1374 h 2978"/>
                              <a:gd name="T2" fmla="*/ 19 w 2831"/>
                              <a:gd name="T3" fmla="*/ 1225 h 2978"/>
                              <a:gd name="T4" fmla="*/ 43 w 2831"/>
                              <a:gd name="T5" fmla="*/ 1115 h 2978"/>
                              <a:gd name="T6" fmla="*/ 86 w 2831"/>
                              <a:gd name="T7" fmla="*/ 975 h 2978"/>
                              <a:gd name="T8" fmla="*/ 124 w 2831"/>
                              <a:gd name="T9" fmla="*/ 874 h 2978"/>
                              <a:gd name="T10" fmla="*/ 206 w 2831"/>
                              <a:gd name="T11" fmla="*/ 716 h 2978"/>
                              <a:gd name="T12" fmla="*/ 321 w 2831"/>
                              <a:gd name="T13" fmla="*/ 543 h 2978"/>
                              <a:gd name="T14" fmla="*/ 465 w 2831"/>
                              <a:gd name="T15" fmla="*/ 384 h 2978"/>
                              <a:gd name="T16" fmla="*/ 624 w 2831"/>
                              <a:gd name="T17" fmla="*/ 255 h 2978"/>
                              <a:gd name="T18" fmla="*/ 801 w 2831"/>
                              <a:gd name="T19" fmla="*/ 144 h 2978"/>
                              <a:gd name="T20" fmla="*/ 897 w 2831"/>
                              <a:gd name="T21" fmla="*/ 101 h 2978"/>
                              <a:gd name="T22" fmla="*/ 998 w 2831"/>
                              <a:gd name="T23" fmla="*/ 77 h 2978"/>
                              <a:gd name="T24" fmla="*/ 1099 w 2831"/>
                              <a:gd name="T25" fmla="*/ 48 h 2978"/>
                              <a:gd name="T26" fmla="*/ 1200 w 2831"/>
                              <a:gd name="T27" fmla="*/ 15 h 2978"/>
                              <a:gd name="T28" fmla="*/ 1305 w 2831"/>
                              <a:gd name="T29" fmla="*/ 5 h 2978"/>
                              <a:gd name="T30" fmla="*/ 1449 w 2831"/>
                              <a:gd name="T31" fmla="*/ 0 h 2978"/>
                              <a:gd name="T32" fmla="*/ 1593 w 2831"/>
                              <a:gd name="T33" fmla="*/ 10 h 2978"/>
                              <a:gd name="T34" fmla="*/ 1699 w 2831"/>
                              <a:gd name="T35" fmla="*/ 29 h 2978"/>
                              <a:gd name="T36" fmla="*/ 1799 w 2831"/>
                              <a:gd name="T37" fmla="*/ 53 h 2978"/>
                              <a:gd name="T38" fmla="*/ 1900 w 2831"/>
                              <a:gd name="T39" fmla="*/ 101 h 2978"/>
                              <a:gd name="T40" fmla="*/ 1991 w 2831"/>
                              <a:gd name="T41" fmla="*/ 139 h 2978"/>
                              <a:gd name="T42" fmla="*/ 2150 w 2831"/>
                              <a:gd name="T43" fmla="*/ 216 h 2978"/>
                              <a:gd name="T44" fmla="*/ 2318 w 2831"/>
                              <a:gd name="T45" fmla="*/ 341 h 2978"/>
                              <a:gd name="T46" fmla="*/ 2510 w 2831"/>
                              <a:gd name="T47" fmla="*/ 538 h 2978"/>
                              <a:gd name="T48" fmla="*/ 2625 w 2831"/>
                              <a:gd name="T49" fmla="*/ 716 h 2978"/>
                              <a:gd name="T50" fmla="*/ 2707 w 2831"/>
                              <a:gd name="T51" fmla="*/ 874 h 2978"/>
                              <a:gd name="T52" fmla="*/ 2745 w 2831"/>
                              <a:gd name="T53" fmla="*/ 975 h 2978"/>
                              <a:gd name="T54" fmla="*/ 2788 w 2831"/>
                              <a:gd name="T55" fmla="*/ 1115 h 2978"/>
                              <a:gd name="T56" fmla="*/ 2807 w 2831"/>
                              <a:gd name="T57" fmla="*/ 1225 h 2978"/>
                              <a:gd name="T58" fmla="*/ 2822 w 2831"/>
                              <a:gd name="T59" fmla="*/ 1336 h 2978"/>
                              <a:gd name="T60" fmla="*/ 2831 w 2831"/>
                              <a:gd name="T61" fmla="*/ 1451 h 2978"/>
                              <a:gd name="T62" fmla="*/ 2831 w 2831"/>
                              <a:gd name="T63" fmla="*/ 1566 h 2978"/>
                              <a:gd name="T64" fmla="*/ 2817 w 2831"/>
                              <a:gd name="T65" fmla="*/ 1677 h 2978"/>
                              <a:gd name="T66" fmla="*/ 2803 w 2831"/>
                              <a:gd name="T67" fmla="*/ 1787 h 2978"/>
                              <a:gd name="T68" fmla="*/ 2779 w 2831"/>
                              <a:gd name="T69" fmla="*/ 1898 h 2978"/>
                              <a:gd name="T70" fmla="*/ 2745 w 2831"/>
                              <a:gd name="T71" fmla="*/ 1999 h 2978"/>
                              <a:gd name="T72" fmla="*/ 2707 w 2831"/>
                              <a:gd name="T73" fmla="*/ 2099 h 2978"/>
                              <a:gd name="T74" fmla="*/ 2625 w 2831"/>
                              <a:gd name="T75" fmla="*/ 2263 h 2978"/>
                              <a:gd name="T76" fmla="*/ 2510 w 2831"/>
                              <a:gd name="T77" fmla="*/ 2436 h 2978"/>
                              <a:gd name="T78" fmla="*/ 2366 w 2831"/>
                              <a:gd name="T79" fmla="*/ 2589 h 2978"/>
                              <a:gd name="T80" fmla="*/ 2207 w 2831"/>
                              <a:gd name="T81" fmla="*/ 2724 h 2978"/>
                              <a:gd name="T82" fmla="*/ 2030 w 2831"/>
                              <a:gd name="T83" fmla="*/ 2834 h 2978"/>
                              <a:gd name="T84" fmla="*/ 1900 w 2831"/>
                              <a:gd name="T85" fmla="*/ 2887 h 2978"/>
                              <a:gd name="T86" fmla="*/ 1799 w 2831"/>
                              <a:gd name="T87" fmla="*/ 2911 h 2978"/>
                              <a:gd name="T88" fmla="*/ 1699 w 2831"/>
                              <a:gd name="T89" fmla="*/ 2950 h 2978"/>
                              <a:gd name="T90" fmla="*/ 1560 w 2831"/>
                              <a:gd name="T91" fmla="*/ 2959 h 2978"/>
                              <a:gd name="T92" fmla="*/ 1449 w 2831"/>
                              <a:gd name="T93" fmla="*/ 2969 h 2978"/>
                              <a:gd name="T94" fmla="*/ 1344 w 2831"/>
                              <a:gd name="T95" fmla="*/ 2978 h 2978"/>
                              <a:gd name="T96" fmla="*/ 1238 w 2831"/>
                              <a:gd name="T97" fmla="*/ 2954 h 2978"/>
                              <a:gd name="T98" fmla="*/ 1128 w 2831"/>
                              <a:gd name="T99" fmla="*/ 2950 h 2978"/>
                              <a:gd name="T100" fmla="*/ 1032 w 2831"/>
                              <a:gd name="T101" fmla="*/ 2911 h 2978"/>
                              <a:gd name="T102" fmla="*/ 926 w 2831"/>
                              <a:gd name="T103" fmla="*/ 2887 h 2978"/>
                              <a:gd name="T104" fmla="*/ 801 w 2831"/>
                              <a:gd name="T105" fmla="*/ 2834 h 2978"/>
                              <a:gd name="T106" fmla="*/ 624 w 2831"/>
                              <a:gd name="T107" fmla="*/ 2724 h 2978"/>
                              <a:gd name="T108" fmla="*/ 460 w 2831"/>
                              <a:gd name="T109" fmla="*/ 2589 h 2978"/>
                              <a:gd name="T110" fmla="*/ 321 w 2831"/>
                              <a:gd name="T111" fmla="*/ 2436 h 2978"/>
                              <a:gd name="T112" fmla="*/ 206 w 2831"/>
                              <a:gd name="T113" fmla="*/ 2263 h 2978"/>
                              <a:gd name="T114" fmla="*/ 134 w 2831"/>
                              <a:gd name="T115" fmla="*/ 2099 h 2978"/>
                              <a:gd name="T116" fmla="*/ 96 w 2831"/>
                              <a:gd name="T117" fmla="*/ 1999 h 2978"/>
                              <a:gd name="T118" fmla="*/ 62 w 2831"/>
                              <a:gd name="T119" fmla="*/ 1893 h 2978"/>
                              <a:gd name="T120" fmla="*/ 38 w 2831"/>
                              <a:gd name="T121" fmla="*/ 1787 h 2978"/>
                              <a:gd name="T122" fmla="*/ 19 w 2831"/>
                              <a:gd name="T123" fmla="*/ 1677 h 2978"/>
                              <a:gd name="T124" fmla="*/ 0 w 2831"/>
                              <a:gd name="T125" fmla="*/ 1528 h 2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31" h="2978">
                                <a:moveTo>
                                  <a:pt x="9" y="1451"/>
                                </a:moveTo>
                                <a:lnTo>
                                  <a:pt x="9" y="1451"/>
                                </a:lnTo>
                                <a:lnTo>
                                  <a:pt x="9" y="1489"/>
                                </a:lnTo>
                                <a:lnTo>
                                  <a:pt x="0" y="1489"/>
                                </a:lnTo>
                                <a:lnTo>
                                  <a:pt x="0" y="1451"/>
                                </a:lnTo>
                                <a:lnTo>
                                  <a:pt x="9" y="1451"/>
                                </a:lnTo>
                                <a:close/>
                                <a:moveTo>
                                  <a:pt x="9" y="1451"/>
                                </a:moveTo>
                                <a:lnTo>
                                  <a:pt x="9" y="1451"/>
                                </a:lnTo>
                                <a:lnTo>
                                  <a:pt x="9" y="1451"/>
                                </a:lnTo>
                                <a:lnTo>
                                  <a:pt x="9" y="1451"/>
                                </a:lnTo>
                                <a:close/>
                                <a:moveTo>
                                  <a:pt x="0" y="1412"/>
                                </a:moveTo>
                                <a:lnTo>
                                  <a:pt x="14" y="1412"/>
                                </a:lnTo>
                                <a:lnTo>
                                  <a:pt x="9" y="1451"/>
                                </a:lnTo>
                                <a:lnTo>
                                  <a:pt x="0" y="1451"/>
                                </a:lnTo>
                                <a:lnTo>
                                  <a:pt x="0" y="1412"/>
                                </a:lnTo>
                                <a:lnTo>
                                  <a:pt x="0" y="1412"/>
                                </a:lnTo>
                                <a:close/>
                                <a:moveTo>
                                  <a:pt x="0" y="1412"/>
                                </a:moveTo>
                                <a:lnTo>
                                  <a:pt x="0" y="1412"/>
                                </a:lnTo>
                                <a:lnTo>
                                  <a:pt x="0" y="1412"/>
                                </a:lnTo>
                                <a:lnTo>
                                  <a:pt x="0" y="1412"/>
                                </a:lnTo>
                                <a:close/>
                                <a:moveTo>
                                  <a:pt x="4" y="1374"/>
                                </a:moveTo>
                                <a:lnTo>
                                  <a:pt x="14" y="1374"/>
                                </a:lnTo>
                                <a:lnTo>
                                  <a:pt x="14" y="1412"/>
                                </a:lnTo>
                                <a:lnTo>
                                  <a:pt x="0" y="1412"/>
                                </a:lnTo>
                                <a:lnTo>
                                  <a:pt x="4" y="1374"/>
                                </a:lnTo>
                                <a:lnTo>
                                  <a:pt x="4" y="1374"/>
                                </a:lnTo>
                                <a:close/>
                                <a:moveTo>
                                  <a:pt x="4" y="1374"/>
                                </a:moveTo>
                                <a:lnTo>
                                  <a:pt x="4" y="1374"/>
                                </a:lnTo>
                                <a:lnTo>
                                  <a:pt x="4" y="1374"/>
                                </a:lnTo>
                                <a:lnTo>
                                  <a:pt x="4" y="1374"/>
                                </a:lnTo>
                                <a:close/>
                                <a:moveTo>
                                  <a:pt x="4" y="1336"/>
                                </a:moveTo>
                                <a:lnTo>
                                  <a:pt x="19" y="1336"/>
                                </a:lnTo>
                                <a:lnTo>
                                  <a:pt x="14" y="1374"/>
                                </a:lnTo>
                                <a:lnTo>
                                  <a:pt x="4" y="1374"/>
                                </a:lnTo>
                                <a:lnTo>
                                  <a:pt x="4" y="1336"/>
                                </a:lnTo>
                                <a:close/>
                                <a:moveTo>
                                  <a:pt x="9" y="1297"/>
                                </a:moveTo>
                                <a:lnTo>
                                  <a:pt x="19" y="1302"/>
                                </a:lnTo>
                                <a:lnTo>
                                  <a:pt x="19" y="1336"/>
                                </a:lnTo>
                                <a:lnTo>
                                  <a:pt x="4" y="1336"/>
                                </a:lnTo>
                                <a:lnTo>
                                  <a:pt x="9" y="1297"/>
                                </a:lnTo>
                                <a:lnTo>
                                  <a:pt x="9" y="1297"/>
                                </a:lnTo>
                                <a:close/>
                                <a:moveTo>
                                  <a:pt x="9" y="1297"/>
                                </a:moveTo>
                                <a:lnTo>
                                  <a:pt x="9" y="1297"/>
                                </a:lnTo>
                                <a:lnTo>
                                  <a:pt x="9" y="1297"/>
                                </a:lnTo>
                                <a:lnTo>
                                  <a:pt x="9" y="1297"/>
                                </a:lnTo>
                                <a:close/>
                                <a:moveTo>
                                  <a:pt x="28" y="1264"/>
                                </a:moveTo>
                                <a:lnTo>
                                  <a:pt x="28" y="1264"/>
                                </a:lnTo>
                                <a:lnTo>
                                  <a:pt x="19" y="1302"/>
                                </a:lnTo>
                                <a:lnTo>
                                  <a:pt x="9" y="1297"/>
                                </a:lnTo>
                                <a:lnTo>
                                  <a:pt x="14" y="1264"/>
                                </a:lnTo>
                                <a:lnTo>
                                  <a:pt x="28" y="1264"/>
                                </a:lnTo>
                                <a:close/>
                                <a:moveTo>
                                  <a:pt x="28" y="1264"/>
                                </a:moveTo>
                                <a:lnTo>
                                  <a:pt x="28" y="1264"/>
                                </a:lnTo>
                                <a:lnTo>
                                  <a:pt x="28" y="1264"/>
                                </a:lnTo>
                                <a:lnTo>
                                  <a:pt x="28" y="1264"/>
                                </a:lnTo>
                                <a:close/>
                                <a:moveTo>
                                  <a:pt x="19" y="1225"/>
                                </a:moveTo>
                                <a:lnTo>
                                  <a:pt x="33" y="1225"/>
                                </a:lnTo>
                                <a:lnTo>
                                  <a:pt x="28" y="1264"/>
                                </a:lnTo>
                                <a:lnTo>
                                  <a:pt x="14" y="1264"/>
                                </a:lnTo>
                                <a:lnTo>
                                  <a:pt x="19" y="1225"/>
                                </a:lnTo>
                                <a:lnTo>
                                  <a:pt x="19" y="1225"/>
                                </a:lnTo>
                                <a:close/>
                                <a:moveTo>
                                  <a:pt x="19" y="1225"/>
                                </a:moveTo>
                                <a:lnTo>
                                  <a:pt x="19" y="1225"/>
                                </a:lnTo>
                                <a:lnTo>
                                  <a:pt x="19" y="1225"/>
                                </a:lnTo>
                                <a:lnTo>
                                  <a:pt x="19" y="1225"/>
                                </a:lnTo>
                                <a:close/>
                                <a:moveTo>
                                  <a:pt x="28" y="1187"/>
                                </a:moveTo>
                                <a:lnTo>
                                  <a:pt x="38" y="1191"/>
                                </a:lnTo>
                                <a:lnTo>
                                  <a:pt x="33" y="1225"/>
                                </a:lnTo>
                                <a:lnTo>
                                  <a:pt x="19" y="1225"/>
                                </a:lnTo>
                                <a:lnTo>
                                  <a:pt x="28" y="1187"/>
                                </a:lnTo>
                                <a:lnTo>
                                  <a:pt x="28" y="1187"/>
                                </a:lnTo>
                                <a:close/>
                                <a:moveTo>
                                  <a:pt x="28" y="1187"/>
                                </a:moveTo>
                                <a:lnTo>
                                  <a:pt x="28" y="1187"/>
                                </a:lnTo>
                                <a:lnTo>
                                  <a:pt x="28" y="1187"/>
                                </a:lnTo>
                                <a:lnTo>
                                  <a:pt x="28" y="1187"/>
                                </a:lnTo>
                                <a:close/>
                                <a:moveTo>
                                  <a:pt x="48" y="1153"/>
                                </a:moveTo>
                                <a:lnTo>
                                  <a:pt x="48" y="1153"/>
                                </a:lnTo>
                                <a:lnTo>
                                  <a:pt x="38" y="1191"/>
                                </a:lnTo>
                                <a:lnTo>
                                  <a:pt x="28" y="1187"/>
                                </a:lnTo>
                                <a:lnTo>
                                  <a:pt x="38" y="1153"/>
                                </a:lnTo>
                                <a:lnTo>
                                  <a:pt x="48" y="1153"/>
                                </a:lnTo>
                                <a:close/>
                                <a:moveTo>
                                  <a:pt x="48" y="1153"/>
                                </a:moveTo>
                                <a:lnTo>
                                  <a:pt x="48" y="1153"/>
                                </a:lnTo>
                                <a:lnTo>
                                  <a:pt x="48" y="1153"/>
                                </a:lnTo>
                                <a:lnTo>
                                  <a:pt x="48" y="1153"/>
                                </a:lnTo>
                                <a:close/>
                                <a:moveTo>
                                  <a:pt x="43" y="1115"/>
                                </a:moveTo>
                                <a:lnTo>
                                  <a:pt x="52" y="1119"/>
                                </a:lnTo>
                                <a:lnTo>
                                  <a:pt x="48" y="1153"/>
                                </a:lnTo>
                                <a:lnTo>
                                  <a:pt x="38" y="1153"/>
                                </a:lnTo>
                                <a:lnTo>
                                  <a:pt x="43" y="1115"/>
                                </a:lnTo>
                                <a:lnTo>
                                  <a:pt x="43" y="1115"/>
                                </a:lnTo>
                                <a:close/>
                                <a:moveTo>
                                  <a:pt x="43" y="1115"/>
                                </a:moveTo>
                                <a:lnTo>
                                  <a:pt x="43" y="1115"/>
                                </a:lnTo>
                                <a:lnTo>
                                  <a:pt x="43" y="1115"/>
                                </a:lnTo>
                                <a:lnTo>
                                  <a:pt x="43" y="1115"/>
                                </a:lnTo>
                                <a:close/>
                                <a:moveTo>
                                  <a:pt x="52" y="1081"/>
                                </a:moveTo>
                                <a:lnTo>
                                  <a:pt x="62" y="1081"/>
                                </a:lnTo>
                                <a:lnTo>
                                  <a:pt x="52" y="1119"/>
                                </a:lnTo>
                                <a:lnTo>
                                  <a:pt x="43" y="1115"/>
                                </a:lnTo>
                                <a:lnTo>
                                  <a:pt x="52" y="1081"/>
                                </a:lnTo>
                                <a:close/>
                                <a:moveTo>
                                  <a:pt x="72" y="1047"/>
                                </a:moveTo>
                                <a:lnTo>
                                  <a:pt x="62" y="1081"/>
                                </a:lnTo>
                                <a:lnTo>
                                  <a:pt x="52" y="1081"/>
                                </a:lnTo>
                                <a:lnTo>
                                  <a:pt x="62" y="1047"/>
                                </a:lnTo>
                                <a:lnTo>
                                  <a:pt x="72" y="1047"/>
                                </a:lnTo>
                                <a:close/>
                                <a:moveTo>
                                  <a:pt x="72" y="1009"/>
                                </a:moveTo>
                                <a:lnTo>
                                  <a:pt x="81" y="1014"/>
                                </a:lnTo>
                                <a:lnTo>
                                  <a:pt x="72" y="1047"/>
                                </a:lnTo>
                                <a:lnTo>
                                  <a:pt x="62" y="1047"/>
                                </a:lnTo>
                                <a:lnTo>
                                  <a:pt x="72" y="1009"/>
                                </a:lnTo>
                                <a:lnTo>
                                  <a:pt x="72" y="1009"/>
                                </a:lnTo>
                                <a:close/>
                                <a:moveTo>
                                  <a:pt x="72" y="1009"/>
                                </a:moveTo>
                                <a:lnTo>
                                  <a:pt x="72" y="1009"/>
                                </a:lnTo>
                                <a:lnTo>
                                  <a:pt x="72" y="1009"/>
                                </a:lnTo>
                                <a:lnTo>
                                  <a:pt x="72" y="1009"/>
                                </a:lnTo>
                                <a:close/>
                                <a:moveTo>
                                  <a:pt x="96" y="980"/>
                                </a:moveTo>
                                <a:lnTo>
                                  <a:pt x="96" y="980"/>
                                </a:lnTo>
                                <a:lnTo>
                                  <a:pt x="81" y="1014"/>
                                </a:lnTo>
                                <a:lnTo>
                                  <a:pt x="72" y="1009"/>
                                </a:lnTo>
                                <a:lnTo>
                                  <a:pt x="86" y="975"/>
                                </a:lnTo>
                                <a:lnTo>
                                  <a:pt x="96" y="980"/>
                                </a:lnTo>
                                <a:close/>
                                <a:moveTo>
                                  <a:pt x="96" y="980"/>
                                </a:moveTo>
                                <a:lnTo>
                                  <a:pt x="96" y="980"/>
                                </a:lnTo>
                                <a:lnTo>
                                  <a:pt x="96" y="980"/>
                                </a:lnTo>
                                <a:lnTo>
                                  <a:pt x="96" y="980"/>
                                </a:lnTo>
                                <a:close/>
                                <a:moveTo>
                                  <a:pt x="110" y="946"/>
                                </a:moveTo>
                                <a:lnTo>
                                  <a:pt x="96" y="980"/>
                                </a:lnTo>
                                <a:lnTo>
                                  <a:pt x="86" y="975"/>
                                </a:lnTo>
                                <a:lnTo>
                                  <a:pt x="96" y="942"/>
                                </a:lnTo>
                                <a:lnTo>
                                  <a:pt x="110" y="946"/>
                                </a:lnTo>
                                <a:close/>
                                <a:moveTo>
                                  <a:pt x="110" y="908"/>
                                </a:moveTo>
                                <a:lnTo>
                                  <a:pt x="120" y="913"/>
                                </a:lnTo>
                                <a:lnTo>
                                  <a:pt x="110" y="946"/>
                                </a:lnTo>
                                <a:lnTo>
                                  <a:pt x="96" y="942"/>
                                </a:lnTo>
                                <a:lnTo>
                                  <a:pt x="110" y="908"/>
                                </a:lnTo>
                                <a:lnTo>
                                  <a:pt x="110" y="908"/>
                                </a:lnTo>
                                <a:close/>
                                <a:moveTo>
                                  <a:pt x="110" y="908"/>
                                </a:moveTo>
                                <a:lnTo>
                                  <a:pt x="110" y="908"/>
                                </a:lnTo>
                                <a:lnTo>
                                  <a:pt x="110" y="908"/>
                                </a:lnTo>
                                <a:lnTo>
                                  <a:pt x="110" y="908"/>
                                </a:lnTo>
                                <a:close/>
                                <a:moveTo>
                                  <a:pt x="124" y="874"/>
                                </a:moveTo>
                                <a:lnTo>
                                  <a:pt x="134" y="879"/>
                                </a:lnTo>
                                <a:lnTo>
                                  <a:pt x="120" y="913"/>
                                </a:lnTo>
                                <a:lnTo>
                                  <a:pt x="110" y="908"/>
                                </a:lnTo>
                                <a:lnTo>
                                  <a:pt x="124" y="874"/>
                                </a:lnTo>
                                <a:lnTo>
                                  <a:pt x="124" y="874"/>
                                </a:lnTo>
                                <a:close/>
                                <a:moveTo>
                                  <a:pt x="124" y="874"/>
                                </a:moveTo>
                                <a:lnTo>
                                  <a:pt x="124" y="874"/>
                                </a:lnTo>
                                <a:lnTo>
                                  <a:pt x="144" y="836"/>
                                </a:lnTo>
                                <a:lnTo>
                                  <a:pt x="124" y="874"/>
                                </a:lnTo>
                                <a:close/>
                                <a:moveTo>
                                  <a:pt x="139" y="841"/>
                                </a:moveTo>
                                <a:lnTo>
                                  <a:pt x="148" y="846"/>
                                </a:lnTo>
                                <a:lnTo>
                                  <a:pt x="134" y="879"/>
                                </a:lnTo>
                                <a:lnTo>
                                  <a:pt x="124" y="874"/>
                                </a:lnTo>
                                <a:lnTo>
                                  <a:pt x="139" y="841"/>
                                </a:lnTo>
                                <a:lnTo>
                                  <a:pt x="139" y="841"/>
                                </a:lnTo>
                                <a:close/>
                                <a:moveTo>
                                  <a:pt x="139" y="841"/>
                                </a:moveTo>
                                <a:lnTo>
                                  <a:pt x="139" y="841"/>
                                </a:lnTo>
                                <a:lnTo>
                                  <a:pt x="139" y="841"/>
                                </a:lnTo>
                                <a:lnTo>
                                  <a:pt x="139" y="841"/>
                                </a:lnTo>
                                <a:close/>
                                <a:moveTo>
                                  <a:pt x="168" y="778"/>
                                </a:moveTo>
                                <a:lnTo>
                                  <a:pt x="177" y="783"/>
                                </a:lnTo>
                                <a:lnTo>
                                  <a:pt x="148" y="846"/>
                                </a:lnTo>
                                <a:lnTo>
                                  <a:pt x="139" y="841"/>
                                </a:lnTo>
                                <a:lnTo>
                                  <a:pt x="168" y="778"/>
                                </a:lnTo>
                                <a:lnTo>
                                  <a:pt x="168" y="778"/>
                                </a:lnTo>
                                <a:close/>
                                <a:moveTo>
                                  <a:pt x="168" y="778"/>
                                </a:moveTo>
                                <a:lnTo>
                                  <a:pt x="168" y="778"/>
                                </a:lnTo>
                                <a:lnTo>
                                  <a:pt x="168" y="778"/>
                                </a:lnTo>
                                <a:lnTo>
                                  <a:pt x="168" y="778"/>
                                </a:lnTo>
                                <a:close/>
                                <a:moveTo>
                                  <a:pt x="206" y="716"/>
                                </a:moveTo>
                                <a:lnTo>
                                  <a:pt x="216" y="721"/>
                                </a:lnTo>
                                <a:lnTo>
                                  <a:pt x="177" y="783"/>
                                </a:lnTo>
                                <a:lnTo>
                                  <a:pt x="168" y="778"/>
                                </a:lnTo>
                                <a:lnTo>
                                  <a:pt x="206" y="716"/>
                                </a:lnTo>
                                <a:lnTo>
                                  <a:pt x="206" y="716"/>
                                </a:lnTo>
                                <a:close/>
                                <a:moveTo>
                                  <a:pt x="206" y="716"/>
                                </a:moveTo>
                                <a:lnTo>
                                  <a:pt x="206" y="716"/>
                                </a:lnTo>
                                <a:lnTo>
                                  <a:pt x="206" y="716"/>
                                </a:lnTo>
                                <a:lnTo>
                                  <a:pt x="206" y="716"/>
                                </a:lnTo>
                                <a:close/>
                                <a:moveTo>
                                  <a:pt x="240" y="658"/>
                                </a:moveTo>
                                <a:lnTo>
                                  <a:pt x="249" y="663"/>
                                </a:lnTo>
                                <a:lnTo>
                                  <a:pt x="211" y="721"/>
                                </a:lnTo>
                                <a:lnTo>
                                  <a:pt x="206" y="716"/>
                                </a:lnTo>
                                <a:lnTo>
                                  <a:pt x="240" y="658"/>
                                </a:lnTo>
                                <a:lnTo>
                                  <a:pt x="240" y="658"/>
                                </a:lnTo>
                                <a:close/>
                                <a:moveTo>
                                  <a:pt x="240" y="658"/>
                                </a:moveTo>
                                <a:lnTo>
                                  <a:pt x="240" y="658"/>
                                </a:lnTo>
                                <a:lnTo>
                                  <a:pt x="240" y="658"/>
                                </a:lnTo>
                                <a:lnTo>
                                  <a:pt x="240" y="658"/>
                                </a:lnTo>
                                <a:close/>
                                <a:moveTo>
                                  <a:pt x="283" y="596"/>
                                </a:moveTo>
                                <a:lnTo>
                                  <a:pt x="288" y="605"/>
                                </a:lnTo>
                                <a:lnTo>
                                  <a:pt x="249" y="663"/>
                                </a:lnTo>
                                <a:lnTo>
                                  <a:pt x="240" y="658"/>
                                </a:lnTo>
                                <a:lnTo>
                                  <a:pt x="283" y="596"/>
                                </a:lnTo>
                                <a:lnTo>
                                  <a:pt x="283" y="596"/>
                                </a:lnTo>
                                <a:close/>
                                <a:moveTo>
                                  <a:pt x="283" y="596"/>
                                </a:moveTo>
                                <a:lnTo>
                                  <a:pt x="283" y="596"/>
                                </a:lnTo>
                                <a:lnTo>
                                  <a:pt x="283" y="596"/>
                                </a:lnTo>
                                <a:lnTo>
                                  <a:pt x="283" y="596"/>
                                </a:lnTo>
                                <a:close/>
                                <a:moveTo>
                                  <a:pt x="321" y="538"/>
                                </a:moveTo>
                                <a:lnTo>
                                  <a:pt x="331" y="548"/>
                                </a:lnTo>
                                <a:lnTo>
                                  <a:pt x="288" y="605"/>
                                </a:lnTo>
                                <a:lnTo>
                                  <a:pt x="283" y="596"/>
                                </a:lnTo>
                                <a:lnTo>
                                  <a:pt x="321" y="543"/>
                                </a:lnTo>
                                <a:lnTo>
                                  <a:pt x="321" y="538"/>
                                </a:lnTo>
                                <a:close/>
                                <a:moveTo>
                                  <a:pt x="321" y="543"/>
                                </a:moveTo>
                                <a:lnTo>
                                  <a:pt x="321" y="538"/>
                                </a:lnTo>
                                <a:lnTo>
                                  <a:pt x="321" y="538"/>
                                </a:lnTo>
                                <a:lnTo>
                                  <a:pt x="321" y="543"/>
                                </a:lnTo>
                                <a:close/>
                                <a:moveTo>
                                  <a:pt x="369" y="485"/>
                                </a:moveTo>
                                <a:lnTo>
                                  <a:pt x="374" y="495"/>
                                </a:lnTo>
                                <a:lnTo>
                                  <a:pt x="331" y="548"/>
                                </a:lnTo>
                                <a:lnTo>
                                  <a:pt x="321" y="538"/>
                                </a:lnTo>
                                <a:lnTo>
                                  <a:pt x="369" y="485"/>
                                </a:lnTo>
                                <a:lnTo>
                                  <a:pt x="369" y="485"/>
                                </a:lnTo>
                                <a:close/>
                                <a:moveTo>
                                  <a:pt x="369" y="485"/>
                                </a:moveTo>
                                <a:lnTo>
                                  <a:pt x="369" y="485"/>
                                </a:lnTo>
                                <a:lnTo>
                                  <a:pt x="369" y="485"/>
                                </a:lnTo>
                                <a:lnTo>
                                  <a:pt x="369" y="485"/>
                                </a:lnTo>
                                <a:close/>
                                <a:moveTo>
                                  <a:pt x="412" y="433"/>
                                </a:moveTo>
                                <a:lnTo>
                                  <a:pt x="422" y="442"/>
                                </a:lnTo>
                                <a:lnTo>
                                  <a:pt x="374" y="495"/>
                                </a:lnTo>
                                <a:lnTo>
                                  <a:pt x="369" y="485"/>
                                </a:lnTo>
                                <a:lnTo>
                                  <a:pt x="412" y="433"/>
                                </a:lnTo>
                                <a:lnTo>
                                  <a:pt x="412" y="433"/>
                                </a:lnTo>
                                <a:close/>
                                <a:moveTo>
                                  <a:pt x="412" y="433"/>
                                </a:moveTo>
                                <a:lnTo>
                                  <a:pt x="412" y="433"/>
                                </a:lnTo>
                                <a:lnTo>
                                  <a:pt x="412" y="433"/>
                                </a:lnTo>
                                <a:lnTo>
                                  <a:pt x="412" y="433"/>
                                </a:lnTo>
                                <a:close/>
                                <a:moveTo>
                                  <a:pt x="465" y="384"/>
                                </a:moveTo>
                                <a:lnTo>
                                  <a:pt x="470" y="394"/>
                                </a:lnTo>
                                <a:lnTo>
                                  <a:pt x="422" y="442"/>
                                </a:lnTo>
                                <a:lnTo>
                                  <a:pt x="412" y="433"/>
                                </a:lnTo>
                                <a:lnTo>
                                  <a:pt x="465" y="384"/>
                                </a:lnTo>
                                <a:lnTo>
                                  <a:pt x="465" y="384"/>
                                </a:lnTo>
                                <a:close/>
                                <a:moveTo>
                                  <a:pt x="465" y="384"/>
                                </a:moveTo>
                                <a:lnTo>
                                  <a:pt x="465" y="384"/>
                                </a:lnTo>
                                <a:lnTo>
                                  <a:pt x="460" y="384"/>
                                </a:lnTo>
                                <a:lnTo>
                                  <a:pt x="465" y="384"/>
                                </a:lnTo>
                                <a:close/>
                                <a:moveTo>
                                  <a:pt x="513" y="341"/>
                                </a:moveTo>
                                <a:lnTo>
                                  <a:pt x="523" y="346"/>
                                </a:lnTo>
                                <a:lnTo>
                                  <a:pt x="470" y="394"/>
                                </a:lnTo>
                                <a:lnTo>
                                  <a:pt x="465" y="384"/>
                                </a:lnTo>
                                <a:lnTo>
                                  <a:pt x="513" y="341"/>
                                </a:lnTo>
                                <a:lnTo>
                                  <a:pt x="513" y="341"/>
                                </a:lnTo>
                                <a:close/>
                                <a:moveTo>
                                  <a:pt x="513" y="341"/>
                                </a:moveTo>
                                <a:lnTo>
                                  <a:pt x="513" y="341"/>
                                </a:lnTo>
                                <a:lnTo>
                                  <a:pt x="513" y="341"/>
                                </a:lnTo>
                                <a:lnTo>
                                  <a:pt x="513" y="341"/>
                                </a:lnTo>
                                <a:close/>
                                <a:moveTo>
                                  <a:pt x="566" y="293"/>
                                </a:moveTo>
                                <a:lnTo>
                                  <a:pt x="576" y="303"/>
                                </a:lnTo>
                                <a:lnTo>
                                  <a:pt x="523" y="346"/>
                                </a:lnTo>
                                <a:lnTo>
                                  <a:pt x="513" y="341"/>
                                </a:lnTo>
                                <a:lnTo>
                                  <a:pt x="566" y="293"/>
                                </a:lnTo>
                                <a:lnTo>
                                  <a:pt x="566" y="293"/>
                                </a:lnTo>
                                <a:close/>
                                <a:moveTo>
                                  <a:pt x="566" y="293"/>
                                </a:moveTo>
                                <a:lnTo>
                                  <a:pt x="566" y="293"/>
                                </a:lnTo>
                                <a:lnTo>
                                  <a:pt x="566" y="293"/>
                                </a:lnTo>
                                <a:lnTo>
                                  <a:pt x="566" y="293"/>
                                </a:lnTo>
                                <a:close/>
                                <a:moveTo>
                                  <a:pt x="624" y="250"/>
                                </a:moveTo>
                                <a:lnTo>
                                  <a:pt x="628" y="260"/>
                                </a:lnTo>
                                <a:lnTo>
                                  <a:pt x="576" y="303"/>
                                </a:lnTo>
                                <a:lnTo>
                                  <a:pt x="566" y="293"/>
                                </a:lnTo>
                                <a:lnTo>
                                  <a:pt x="624" y="255"/>
                                </a:lnTo>
                                <a:lnTo>
                                  <a:pt x="624" y="250"/>
                                </a:lnTo>
                                <a:close/>
                                <a:moveTo>
                                  <a:pt x="624" y="255"/>
                                </a:moveTo>
                                <a:lnTo>
                                  <a:pt x="624" y="250"/>
                                </a:lnTo>
                                <a:lnTo>
                                  <a:pt x="624" y="250"/>
                                </a:lnTo>
                                <a:lnTo>
                                  <a:pt x="624" y="255"/>
                                </a:lnTo>
                                <a:close/>
                                <a:moveTo>
                                  <a:pt x="681" y="216"/>
                                </a:moveTo>
                                <a:lnTo>
                                  <a:pt x="686" y="226"/>
                                </a:lnTo>
                                <a:lnTo>
                                  <a:pt x="628" y="260"/>
                                </a:lnTo>
                                <a:lnTo>
                                  <a:pt x="624" y="250"/>
                                </a:lnTo>
                                <a:lnTo>
                                  <a:pt x="681" y="216"/>
                                </a:lnTo>
                                <a:lnTo>
                                  <a:pt x="681" y="216"/>
                                </a:lnTo>
                                <a:close/>
                                <a:moveTo>
                                  <a:pt x="681" y="216"/>
                                </a:moveTo>
                                <a:lnTo>
                                  <a:pt x="681" y="216"/>
                                </a:lnTo>
                                <a:lnTo>
                                  <a:pt x="681" y="216"/>
                                </a:lnTo>
                                <a:lnTo>
                                  <a:pt x="681" y="216"/>
                                </a:lnTo>
                                <a:close/>
                                <a:moveTo>
                                  <a:pt x="739" y="178"/>
                                </a:moveTo>
                                <a:lnTo>
                                  <a:pt x="744" y="188"/>
                                </a:lnTo>
                                <a:lnTo>
                                  <a:pt x="686" y="226"/>
                                </a:lnTo>
                                <a:lnTo>
                                  <a:pt x="681" y="216"/>
                                </a:lnTo>
                                <a:lnTo>
                                  <a:pt x="739" y="178"/>
                                </a:lnTo>
                                <a:lnTo>
                                  <a:pt x="739" y="178"/>
                                </a:lnTo>
                                <a:close/>
                                <a:moveTo>
                                  <a:pt x="739" y="178"/>
                                </a:moveTo>
                                <a:lnTo>
                                  <a:pt x="739" y="178"/>
                                </a:lnTo>
                                <a:lnTo>
                                  <a:pt x="739" y="178"/>
                                </a:lnTo>
                                <a:lnTo>
                                  <a:pt x="739" y="178"/>
                                </a:lnTo>
                                <a:close/>
                                <a:moveTo>
                                  <a:pt x="801" y="144"/>
                                </a:moveTo>
                                <a:lnTo>
                                  <a:pt x="806" y="154"/>
                                </a:lnTo>
                                <a:lnTo>
                                  <a:pt x="744" y="188"/>
                                </a:lnTo>
                                <a:lnTo>
                                  <a:pt x="739" y="178"/>
                                </a:lnTo>
                                <a:lnTo>
                                  <a:pt x="801" y="144"/>
                                </a:lnTo>
                                <a:lnTo>
                                  <a:pt x="801" y="144"/>
                                </a:lnTo>
                                <a:close/>
                                <a:moveTo>
                                  <a:pt x="801" y="144"/>
                                </a:moveTo>
                                <a:lnTo>
                                  <a:pt x="801" y="144"/>
                                </a:lnTo>
                                <a:lnTo>
                                  <a:pt x="801" y="144"/>
                                </a:lnTo>
                                <a:lnTo>
                                  <a:pt x="801" y="144"/>
                                </a:lnTo>
                                <a:close/>
                                <a:moveTo>
                                  <a:pt x="840" y="139"/>
                                </a:moveTo>
                                <a:lnTo>
                                  <a:pt x="840" y="139"/>
                                </a:lnTo>
                                <a:lnTo>
                                  <a:pt x="806" y="154"/>
                                </a:lnTo>
                                <a:lnTo>
                                  <a:pt x="801" y="144"/>
                                </a:lnTo>
                                <a:lnTo>
                                  <a:pt x="835" y="130"/>
                                </a:lnTo>
                                <a:lnTo>
                                  <a:pt x="840" y="139"/>
                                </a:lnTo>
                                <a:close/>
                                <a:moveTo>
                                  <a:pt x="840" y="139"/>
                                </a:moveTo>
                                <a:lnTo>
                                  <a:pt x="840" y="139"/>
                                </a:lnTo>
                                <a:lnTo>
                                  <a:pt x="835" y="139"/>
                                </a:lnTo>
                                <a:lnTo>
                                  <a:pt x="840" y="139"/>
                                </a:lnTo>
                                <a:close/>
                                <a:moveTo>
                                  <a:pt x="864" y="115"/>
                                </a:moveTo>
                                <a:lnTo>
                                  <a:pt x="868" y="125"/>
                                </a:lnTo>
                                <a:lnTo>
                                  <a:pt x="840" y="139"/>
                                </a:lnTo>
                                <a:lnTo>
                                  <a:pt x="835" y="130"/>
                                </a:lnTo>
                                <a:lnTo>
                                  <a:pt x="864" y="115"/>
                                </a:lnTo>
                                <a:lnTo>
                                  <a:pt x="864" y="115"/>
                                </a:lnTo>
                                <a:close/>
                                <a:moveTo>
                                  <a:pt x="864" y="115"/>
                                </a:moveTo>
                                <a:lnTo>
                                  <a:pt x="864" y="115"/>
                                </a:lnTo>
                                <a:lnTo>
                                  <a:pt x="864" y="115"/>
                                </a:lnTo>
                                <a:lnTo>
                                  <a:pt x="864" y="115"/>
                                </a:lnTo>
                                <a:close/>
                                <a:moveTo>
                                  <a:pt x="897" y="101"/>
                                </a:moveTo>
                                <a:lnTo>
                                  <a:pt x="902" y="111"/>
                                </a:lnTo>
                                <a:lnTo>
                                  <a:pt x="868" y="125"/>
                                </a:lnTo>
                                <a:lnTo>
                                  <a:pt x="864" y="115"/>
                                </a:lnTo>
                                <a:lnTo>
                                  <a:pt x="897" y="101"/>
                                </a:lnTo>
                                <a:lnTo>
                                  <a:pt x="897" y="101"/>
                                </a:lnTo>
                                <a:close/>
                                <a:moveTo>
                                  <a:pt x="897" y="101"/>
                                </a:moveTo>
                                <a:lnTo>
                                  <a:pt x="897" y="101"/>
                                </a:lnTo>
                                <a:lnTo>
                                  <a:pt x="897" y="101"/>
                                </a:lnTo>
                                <a:lnTo>
                                  <a:pt x="897" y="101"/>
                                </a:lnTo>
                                <a:close/>
                                <a:moveTo>
                                  <a:pt x="931" y="101"/>
                                </a:moveTo>
                                <a:lnTo>
                                  <a:pt x="931" y="101"/>
                                </a:lnTo>
                                <a:lnTo>
                                  <a:pt x="897" y="111"/>
                                </a:lnTo>
                                <a:lnTo>
                                  <a:pt x="897" y="101"/>
                                </a:lnTo>
                                <a:lnTo>
                                  <a:pt x="926" y="91"/>
                                </a:lnTo>
                                <a:lnTo>
                                  <a:pt x="931" y="101"/>
                                </a:lnTo>
                                <a:close/>
                                <a:moveTo>
                                  <a:pt x="931" y="101"/>
                                </a:moveTo>
                                <a:lnTo>
                                  <a:pt x="931" y="101"/>
                                </a:lnTo>
                                <a:lnTo>
                                  <a:pt x="931" y="101"/>
                                </a:lnTo>
                                <a:lnTo>
                                  <a:pt x="931" y="101"/>
                                </a:lnTo>
                                <a:close/>
                                <a:moveTo>
                                  <a:pt x="960" y="77"/>
                                </a:moveTo>
                                <a:lnTo>
                                  <a:pt x="964" y="87"/>
                                </a:lnTo>
                                <a:lnTo>
                                  <a:pt x="931" y="101"/>
                                </a:lnTo>
                                <a:lnTo>
                                  <a:pt x="926" y="91"/>
                                </a:lnTo>
                                <a:lnTo>
                                  <a:pt x="960" y="77"/>
                                </a:lnTo>
                                <a:lnTo>
                                  <a:pt x="960" y="77"/>
                                </a:lnTo>
                                <a:close/>
                                <a:moveTo>
                                  <a:pt x="960" y="77"/>
                                </a:moveTo>
                                <a:lnTo>
                                  <a:pt x="960" y="77"/>
                                </a:lnTo>
                                <a:lnTo>
                                  <a:pt x="960" y="77"/>
                                </a:lnTo>
                                <a:lnTo>
                                  <a:pt x="960" y="77"/>
                                </a:lnTo>
                                <a:close/>
                                <a:moveTo>
                                  <a:pt x="998" y="77"/>
                                </a:moveTo>
                                <a:lnTo>
                                  <a:pt x="998" y="77"/>
                                </a:lnTo>
                                <a:lnTo>
                                  <a:pt x="964" y="87"/>
                                </a:lnTo>
                                <a:lnTo>
                                  <a:pt x="960" y="77"/>
                                </a:lnTo>
                                <a:lnTo>
                                  <a:pt x="993" y="67"/>
                                </a:lnTo>
                                <a:lnTo>
                                  <a:pt x="998" y="77"/>
                                </a:lnTo>
                                <a:close/>
                                <a:moveTo>
                                  <a:pt x="998" y="77"/>
                                </a:moveTo>
                                <a:lnTo>
                                  <a:pt x="998" y="77"/>
                                </a:lnTo>
                                <a:lnTo>
                                  <a:pt x="998" y="77"/>
                                </a:lnTo>
                                <a:lnTo>
                                  <a:pt x="998" y="77"/>
                                </a:lnTo>
                                <a:close/>
                                <a:moveTo>
                                  <a:pt x="1027" y="53"/>
                                </a:moveTo>
                                <a:lnTo>
                                  <a:pt x="1032" y="63"/>
                                </a:lnTo>
                                <a:lnTo>
                                  <a:pt x="998" y="77"/>
                                </a:lnTo>
                                <a:lnTo>
                                  <a:pt x="993" y="67"/>
                                </a:lnTo>
                                <a:lnTo>
                                  <a:pt x="1027" y="53"/>
                                </a:lnTo>
                                <a:lnTo>
                                  <a:pt x="1027" y="53"/>
                                </a:lnTo>
                                <a:close/>
                                <a:moveTo>
                                  <a:pt x="1027" y="53"/>
                                </a:moveTo>
                                <a:lnTo>
                                  <a:pt x="1027" y="53"/>
                                </a:lnTo>
                                <a:lnTo>
                                  <a:pt x="1027" y="53"/>
                                </a:lnTo>
                                <a:lnTo>
                                  <a:pt x="1027" y="53"/>
                                </a:lnTo>
                                <a:close/>
                                <a:moveTo>
                                  <a:pt x="1060" y="43"/>
                                </a:moveTo>
                                <a:lnTo>
                                  <a:pt x="1065" y="53"/>
                                </a:lnTo>
                                <a:lnTo>
                                  <a:pt x="1032" y="63"/>
                                </a:lnTo>
                                <a:lnTo>
                                  <a:pt x="1027" y="53"/>
                                </a:lnTo>
                                <a:lnTo>
                                  <a:pt x="1060" y="43"/>
                                </a:lnTo>
                                <a:lnTo>
                                  <a:pt x="1060" y="43"/>
                                </a:lnTo>
                                <a:close/>
                                <a:moveTo>
                                  <a:pt x="1060" y="43"/>
                                </a:moveTo>
                                <a:lnTo>
                                  <a:pt x="1060" y="43"/>
                                </a:lnTo>
                                <a:lnTo>
                                  <a:pt x="1060" y="43"/>
                                </a:lnTo>
                                <a:lnTo>
                                  <a:pt x="1060" y="43"/>
                                </a:lnTo>
                                <a:close/>
                                <a:moveTo>
                                  <a:pt x="1099" y="48"/>
                                </a:moveTo>
                                <a:lnTo>
                                  <a:pt x="1099" y="48"/>
                                </a:lnTo>
                                <a:lnTo>
                                  <a:pt x="1065" y="53"/>
                                </a:lnTo>
                                <a:lnTo>
                                  <a:pt x="1060" y="43"/>
                                </a:lnTo>
                                <a:lnTo>
                                  <a:pt x="1094" y="39"/>
                                </a:lnTo>
                                <a:lnTo>
                                  <a:pt x="1099" y="48"/>
                                </a:lnTo>
                                <a:close/>
                                <a:moveTo>
                                  <a:pt x="1099" y="48"/>
                                </a:moveTo>
                                <a:lnTo>
                                  <a:pt x="1099" y="48"/>
                                </a:lnTo>
                                <a:lnTo>
                                  <a:pt x="1099" y="48"/>
                                </a:lnTo>
                                <a:lnTo>
                                  <a:pt x="1099" y="48"/>
                                </a:lnTo>
                                <a:close/>
                                <a:moveTo>
                                  <a:pt x="1128" y="29"/>
                                </a:moveTo>
                                <a:lnTo>
                                  <a:pt x="1132" y="39"/>
                                </a:lnTo>
                                <a:lnTo>
                                  <a:pt x="1099" y="48"/>
                                </a:lnTo>
                                <a:lnTo>
                                  <a:pt x="1094" y="39"/>
                                </a:lnTo>
                                <a:lnTo>
                                  <a:pt x="1128" y="29"/>
                                </a:lnTo>
                                <a:lnTo>
                                  <a:pt x="1128" y="29"/>
                                </a:lnTo>
                                <a:close/>
                                <a:moveTo>
                                  <a:pt x="1128" y="29"/>
                                </a:moveTo>
                                <a:lnTo>
                                  <a:pt x="1128" y="29"/>
                                </a:lnTo>
                                <a:lnTo>
                                  <a:pt x="1128" y="29"/>
                                </a:lnTo>
                                <a:lnTo>
                                  <a:pt x="1128" y="29"/>
                                </a:lnTo>
                                <a:close/>
                                <a:moveTo>
                                  <a:pt x="1166" y="24"/>
                                </a:moveTo>
                                <a:lnTo>
                                  <a:pt x="1166" y="34"/>
                                </a:lnTo>
                                <a:lnTo>
                                  <a:pt x="1132" y="39"/>
                                </a:lnTo>
                                <a:lnTo>
                                  <a:pt x="1128" y="29"/>
                                </a:lnTo>
                                <a:lnTo>
                                  <a:pt x="1166" y="24"/>
                                </a:lnTo>
                                <a:lnTo>
                                  <a:pt x="1166" y="24"/>
                                </a:lnTo>
                                <a:close/>
                                <a:moveTo>
                                  <a:pt x="1166" y="24"/>
                                </a:moveTo>
                                <a:lnTo>
                                  <a:pt x="1166" y="24"/>
                                </a:lnTo>
                                <a:lnTo>
                                  <a:pt x="1166" y="24"/>
                                </a:lnTo>
                                <a:lnTo>
                                  <a:pt x="1166" y="24"/>
                                </a:lnTo>
                                <a:close/>
                                <a:moveTo>
                                  <a:pt x="1200" y="15"/>
                                </a:moveTo>
                                <a:lnTo>
                                  <a:pt x="1200" y="29"/>
                                </a:lnTo>
                                <a:lnTo>
                                  <a:pt x="1166" y="34"/>
                                </a:lnTo>
                                <a:lnTo>
                                  <a:pt x="1166" y="24"/>
                                </a:lnTo>
                                <a:lnTo>
                                  <a:pt x="1200" y="15"/>
                                </a:lnTo>
                                <a:lnTo>
                                  <a:pt x="1200" y="15"/>
                                </a:lnTo>
                                <a:close/>
                                <a:moveTo>
                                  <a:pt x="1200" y="15"/>
                                </a:moveTo>
                                <a:lnTo>
                                  <a:pt x="1200" y="15"/>
                                </a:lnTo>
                                <a:lnTo>
                                  <a:pt x="1200" y="15"/>
                                </a:lnTo>
                                <a:lnTo>
                                  <a:pt x="1200" y="15"/>
                                </a:lnTo>
                                <a:close/>
                                <a:moveTo>
                                  <a:pt x="1233" y="10"/>
                                </a:moveTo>
                                <a:lnTo>
                                  <a:pt x="1238" y="19"/>
                                </a:lnTo>
                                <a:lnTo>
                                  <a:pt x="1200" y="29"/>
                                </a:lnTo>
                                <a:lnTo>
                                  <a:pt x="1200" y="15"/>
                                </a:lnTo>
                                <a:lnTo>
                                  <a:pt x="1233" y="10"/>
                                </a:lnTo>
                                <a:lnTo>
                                  <a:pt x="1233" y="10"/>
                                </a:lnTo>
                                <a:close/>
                                <a:moveTo>
                                  <a:pt x="1233" y="10"/>
                                </a:moveTo>
                                <a:lnTo>
                                  <a:pt x="1233" y="10"/>
                                </a:lnTo>
                                <a:lnTo>
                                  <a:pt x="1233" y="10"/>
                                </a:lnTo>
                                <a:lnTo>
                                  <a:pt x="1233" y="10"/>
                                </a:lnTo>
                                <a:close/>
                                <a:moveTo>
                                  <a:pt x="1267" y="5"/>
                                </a:moveTo>
                                <a:lnTo>
                                  <a:pt x="1272" y="19"/>
                                </a:lnTo>
                                <a:lnTo>
                                  <a:pt x="1238" y="19"/>
                                </a:lnTo>
                                <a:lnTo>
                                  <a:pt x="1233" y="10"/>
                                </a:lnTo>
                                <a:lnTo>
                                  <a:pt x="1267" y="5"/>
                                </a:lnTo>
                                <a:lnTo>
                                  <a:pt x="1267" y="5"/>
                                </a:lnTo>
                                <a:close/>
                                <a:moveTo>
                                  <a:pt x="1267" y="5"/>
                                </a:moveTo>
                                <a:lnTo>
                                  <a:pt x="1267" y="5"/>
                                </a:lnTo>
                                <a:lnTo>
                                  <a:pt x="1267" y="5"/>
                                </a:lnTo>
                                <a:lnTo>
                                  <a:pt x="1267" y="5"/>
                                </a:lnTo>
                                <a:close/>
                                <a:moveTo>
                                  <a:pt x="1305" y="5"/>
                                </a:moveTo>
                                <a:lnTo>
                                  <a:pt x="1305" y="15"/>
                                </a:lnTo>
                                <a:lnTo>
                                  <a:pt x="1272" y="19"/>
                                </a:lnTo>
                                <a:lnTo>
                                  <a:pt x="1267" y="5"/>
                                </a:lnTo>
                                <a:lnTo>
                                  <a:pt x="1305" y="5"/>
                                </a:lnTo>
                                <a:lnTo>
                                  <a:pt x="1305" y="5"/>
                                </a:lnTo>
                                <a:close/>
                                <a:moveTo>
                                  <a:pt x="1305" y="5"/>
                                </a:moveTo>
                                <a:lnTo>
                                  <a:pt x="1305" y="5"/>
                                </a:lnTo>
                                <a:lnTo>
                                  <a:pt x="1305" y="5"/>
                                </a:lnTo>
                                <a:lnTo>
                                  <a:pt x="1305" y="5"/>
                                </a:lnTo>
                                <a:close/>
                                <a:moveTo>
                                  <a:pt x="1344" y="0"/>
                                </a:moveTo>
                                <a:lnTo>
                                  <a:pt x="1344" y="10"/>
                                </a:lnTo>
                                <a:lnTo>
                                  <a:pt x="1305" y="15"/>
                                </a:lnTo>
                                <a:lnTo>
                                  <a:pt x="1305" y="5"/>
                                </a:lnTo>
                                <a:lnTo>
                                  <a:pt x="1344" y="0"/>
                                </a:lnTo>
                                <a:lnTo>
                                  <a:pt x="1344" y="0"/>
                                </a:lnTo>
                                <a:close/>
                                <a:moveTo>
                                  <a:pt x="1344" y="0"/>
                                </a:moveTo>
                                <a:lnTo>
                                  <a:pt x="1344" y="0"/>
                                </a:lnTo>
                                <a:lnTo>
                                  <a:pt x="1339" y="0"/>
                                </a:lnTo>
                                <a:lnTo>
                                  <a:pt x="1344" y="0"/>
                                </a:lnTo>
                                <a:close/>
                                <a:moveTo>
                                  <a:pt x="1377" y="10"/>
                                </a:moveTo>
                                <a:lnTo>
                                  <a:pt x="1344" y="10"/>
                                </a:lnTo>
                                <a:lnTo>
                                  <a:pt x="1344" y="0"/>
                                </a:lnTo>
                                <a:lnTo>
                                  <a:pt x="1377" y="0"/>
                                </a:lnTo>
                                <a:lnTo>
                                  <a:pt x="1377" y="10"/>
                                </a:lnTo>
                                <a:close/>
                                <a:moveTo>
                                  <a:pt x="1416" y="0"/>
                                </a:moveTo>
                                <a:lnTo>
                                  <a:pt x="1416" y="10"/>
                                </a:lnTo>
                                <a:lnTo>
                                  <a:pt x="1377" y="10"/>
                                </a:lnTo>
                                <a:lnTo>
                                  <a:pt x="1377" y="0"/>
                                </a:lnTo>
                                <a:lnTo>
                                  <a:pt x="1416" y="0"/>
                                </a:lnTo>
                                <a:lnTo>
                                  <a:pt x="1416" y="0"/>
                                </a:lnTo>
                                <a:close/>
                                <a:moveTo>
                                  <a:pt x="1416" y="0"/>
                                </a:moveTo>
                                <a:lnTo>
                                  <a:pt x="1416" y="0"/>
                                </a:lnTo>
                                <a:lnTo>
                                  <a:pt x="1416" y="0"/>
                                </a:lnTo>
                                <a:lnTo>
                                  <a:pt x="1416" y="0"/>
                                </a:lnTo>
                                <a:close/>
                                <a:moveTo>
                                  <a:pt x="1449" y="0"/>
                                </a:moveTo>
                                <a:lnTo>
                                  <a:pt x="1449" y="10"/>
                                </a:lnTo>
                                <a:lnTo>
                                  <a:pt x="1416" y="10"/>
                                </a:lnTo>
                                <a:lnTo>
                                  <a:pt x="1416" y="0"/>
                                </a:lnTo>
                                <a:lnTo>
                                  <a:pt x="1449" y="0"/>
                                </a:lnTo>
                                <a:close/>
                                <a:moveTo>
                                  <a:pt x="1488" y="0"/>
                                </a:moveTo>
                                <a:lnTo>
                                  <a:pt x="1488" y="10"/>
                                </a:lnTo>
                                <a:lnTo>
                                  <a:pt x="1449" y="10"/>
                                </a:lnTo>
                                <a:lnTo>
                                  <a:pt x="1449" y="0"/>
                                </a:lnTo>
                                <a:lnTo>
                                  <a:pt x="1488" y="0"/>
                                </a:lnTo>
                                <a:lnTo>
                                  <a:pt x="1488" y="0"/>
                                </a:lnTo>
                                <a:close/>
                                <a:moveTo>
                                  <a:pt x="1488" y="0"/>
                                </a:moveTo>
                                <a:lnTo>
                                  <a:pt x="1488" y="0"/>
                                </a:lnTo>
                                <a:lnTo>
                                  <a:pt x="1488" y="0"/>
                                </a:lnTo>
                                <a:lnTo>
                                  <a:pt x="1488" y="0"/>
                                </a:lnTo>
                                <a:close/>
                                <a:moveTo>
                                  <a:pt x="1521" y="5"/>
                                </a:moveTo>
                                <a:lnTo>
                                  <a:pt x="1521" y="15"/>
                                </a:lnTo>
                                <a:lnTo>
                                  <a:pt x="1488" y="10"/>
                                </a:lnTo>
                                <a:lnTo>
                                  <a:pt x="1488" y="0"/>
                                </a:lnTo>
                                <a:lnTo>
                                  <a:pt x="1521" y="5"/>
                                </a:lnTo>
                                <a:lnTo>
                                  <a:pt x="1521" y="5"/>
                                </a:lnTo>
                                <a:close/>
                                <a:moveTo>
                                  <a:pt x="1521" y="5"/>
                                </a:moveTo>
                                <a:lnTo>
                                  <a:pt x="1521" y="5"/>
                                </a:lnTo>
                                <a:lnTo>
                                  <a:pt x="1521" y="5"/>
                                </a:lnTo>
                                <a:lnTo>
                                  <a:pt x="1521" y="5"/>
                                </a:lnTo>
                                <a:close/>
                                <a:moveTo>
                                  <a:pt x="1560" y="19"/>
                                </a:moveTo>
                                <a:lnTo>
                                  <a:pt x="1521" y="15"/>
                                </a:lnTo>
                                <a:lnTo>
                                  <a:pt x="1521" y="5"/>
                                </a:lnTo>
                                <a:lnTo>
                                  <a:pt x="1560" y="5"/>
                                </a:lnTo>
                                <a:lnTo>
                                  <a:pt x="1560" y="19"/>
                                </a:lnTo>
                                <a:close/>
                                <a:moveTo>
                                  <a:pt x="1598" y="10"/>
                                </a:moveTo>
                                <a:lnTo>
                                  <a:pt x="1593" y="19"/>
                                </a:lnTo>
                                <a:lnTo>
                                  <a:pt x="1560" y="19"/>
                                </a:lnTo>
                                <a:lnTo>
                                  <a:pt x="1560" y="5"/>
                                </a:lnTo>
                                <a:lnTo>
                                  <a:pt x="1593" y="10"/>
                                </a:lnTo>
                                <a:lnTo>
                                  <a:pt x="1598" y="10"/>
                                </a:lnTo>
                                <a:close/>
                                <a:moveTo>
                                  <a:pt x="1593" y="10"/>
                                </a:moveTo>
                                <a:lnTo>
                                  <a:pt x="1598" y="10"/>
                                </a:lnTo>
                                <a:lnTo>
                                  <a:pt x="1598" y="10"/>
                                </a:lnTo>
                                <a:lnTo>
                                  <a:pt x="1593" y="10"/>
                                </a:lnTo>
                                <a:close/>
                                <a:moveTo>
                                  <a:pt x="1632" y="15"/>
                                </a:moveTo>
                                <a:lnTo>
                                  <a:pt x="1627" y="29"/>
                                </a:lnTo>
                                <a:lnTo>
                                  <a:pt x="1593" y="19"/>
                                </a:lnTo>
                                <a:lnTo>
                                  <a:pt x="1598" y="10"/>
                                </a:lnTo>
                                <a:lnTo>
                                  <a:pt x="1632" y="15"/>
                                </a:lnTo>
                                <a:close/>
                                <a:moveTo>
                                  <a:pt x="1665" y="24"/>
                                </a:moveTo>
                                <a:lnTo>
                                  <a:pt x="1665" y="34"/>
                                </a:lnTo>
                                <a:lnTo>
                                  <a:pt x="1627" y="29"/>
                                </a:lnTo>
                                <a:lnTo>
                                  <a:pt x="1632" y="15"/>
                                </a:lnTo>
                                <a:lnTo>
                                  <a:pt x="1665" y="24"/>
                                </a:lnTo>
                                <a:lnTo>
                                  <a:pt x="1665" y="24"/>
                                </a:lnTo>
                                <a:close/>
                                <a:moveTo>
                                  <a:pt x="1665" y="24"/>
                                </a:moveTo>
                                <a:lnTo>
                                  <a:pt x="1665" y="24"/>
                                </a:lnTo>
                                <a:lnTo>
                                  <a:pt x="1665" y="24"/>
                                </a:lnTo>
                                <a:lnTo>
                                  <a:pt x="1665" y="24"/>
                                </a:lnTo>
                                <a:close/>
                                <a:moveTo>
                                  <a:pt x="1699" y="29"/>
                                </a:moveTo>
                                <a:lnTo>
                                  <a:pt x="1699" y="39"/>
                                </a:lnTo>
                                <a:lnTo>
                                  <a:pt x="1665" y="34"/>
                                </a:lnTo>
                                <a:lnTo>
                                  <a:pt x="1665" y="24"/>
                                </a:lnTo>
                                <a:lnTo>
                                  <a:pt x="1699" y="29"/>
                                </a:lnTo>
                                <a:lnTo>
                                  <a:pt x="1699" y="29"/>
                                </a:lnTo>
                                <a:close/>
                                <a:moveTo>
                                  <a:pt x="1699" y="29"/>
                                </a:moveTo>
                                <a:lnTo>
                                  <a:pt x="1699" y="29"/>
                                </a:lnTo>
                                <a:lnTo>
                                  <a:pt x="1699" y="29"/>
                                </a:lnTo>
                                <a:lnTo>
                                  <a:pt x="1699" y="29"/>
                                </a:lnTo>
                                <a:close/>
                                <a:moveTo>
                                  <a:pt x="1732" y="48"/>
                                </a:moveTo>
                                <a:lnTo>
                                  <a:pt x="1732" y="48"/>
                                </a:lnTo>
                                <a:lnTo>
                                  <a:pt x="1699" y="39"/>
                                </a:lnTo>
                                <a:lnTo>
                                  <a:pt x="1699" y="29"/>
                                </a:lnTo>
                                <a:lnTo>
                                  <a:pt x="1732" y="39"/>
                                </a:lnTo>
                                <a:lnTo>
                                  <a:pt x="1732" y="48"/>
                                </a:lnTo>
                                <a:close/>
                                <a:moveTo>
                                  <a:pt x="1732" y="48"/>
                                </a:moveTo>
                                <a:lnTo>
                                  <a:pt x="1732" y="48"/>
                                </a:lnTo>
                                <a:lnTo>
                                  <a:pt x="1732" y="48"/>
                                </a:lnTo>
                                <a:lnTo>
                                  <a:pt x="1732" y="48"/>
                                </a:lnTo>
                                <a:close/>
                                <a:moveTo>
                                  <a:pt x="1766" y="43"/>
                                </a:moveTo>
                                <a:lnTo>
                                  <a:pt x="1766" y="53"/>
                                </a:lnTo>
                                <a:lnTo>
                                  <a:pt x="1732" y="48"/>
                                </a:lnTo>
                                <a:lnTo>
                                  <a:pt x="1732" y="39"/>
                                </a:lnTo>
                                <a:lnTo>
                                  <a:pt x="1766" y="43"/>
                                </a:lnTo>
                                <a:lnTo>
                                  <a:pt x="1766" y="43"/>
                                </a:lnTo>
                                <a:close/>
                                <a:moveTo>
                                  <a:pt x="1766" y="43"/>
                                </a:moveTo>
                                <a:lnTo>
                                  <a:pt x="1766" y="43"/>
                                </a:lnTo>
                                <a:lnTo>
                                  <a:pt x="1766" y="43"/>
                                </a:lnTo>
                                <a:lnTo>
                                  <a:pt x="1766" y="43"/>
                                </a:lnTo>
                                <a:close/>
                                <a:moveTo>
                                  <a:pt x="1799" y="53"/>
                                </a:moveTo>
                                <a:lnTo>
                                  <a:pt x="1799" y="63"/>
                                </a:lnTo>
                                <a:lnTo>
                                  <a:pt x="1766" y="53"/>
                                </a:lnTo>
                                <a:lnTo>
                                  <a:pt x="1766" y="43"/>
                                </a:lnTo>
                                <a:lnTo>
                                  <a:pt x="1799" y="53"/>
                                </a:lnTo>
                                <a:lnTo>
                                  <a:pt x="1799" y="53"/>
                                </a:lnTo>
                                <a:close/>
                                <a:moveTo>
                                  <a:pt x="1799" y="53"/>
                                </a:moveTo>
                                <a:lnTo>
                                  <a:pt x="1799" y="53"/>
                                </a:lnTo>
                                <a:lnTo>
                                  <a:pt x="1799" y="53"/>
                                </a:lnTo>
                                <a:lnTo>
                                  <a:pt x="1799" y="53"/>
                                </a:lnTo>
                                <a:close/>
                                <a:moveTo>
                                  <a:pt x="1833" y="67"/>
                                </a:moveTo>
                                <a:lnTo>
                                  <a:pt x="1833" y="77"/>
                                </a:lnTo>
                                <a:lnTo>
                                  <a:pt x="1799" y="63"/>
                                </a:lnTo>
                                <a:lnTo>
                                  <a:pt x="1799" y="53"/>
                                </a:lnTo>
                                <a:lnTo>
                                  <a:pt x="1833" y="67"/>
                                </a:lnTo>
                                <a:lnTo>
                                  <a:pt x="1833" y="67"/>
                                </a:lnTo>
                                <a:close/>
                                <a:moveTo>
                                  <a:pt x="1833" y="67"/>
                                </a:moveTo>
                                <a:lnTo>
                                  <a:pt x="1833" y="67"/>
                                </a:lnTo>
                                <a:lnTo>
                                  <a:pt x="1833" y="67"/>
                                </a:lnTo>
                                <a:lnTo>
                                  <a:pt x="1833" y="67"/>
                                </a:lnTo>
                                <a:close/>
                                <a:moveTo>
                                  <a:pt x="1867" y="77"/>
                                </a:moveTo>
                                <a:lnTo>
                                  <a:pt x="1867" y="87"/>
                                </a:lnTo>
                                <a:lnTo>
                                  <a:pt x="1833" y="77"/>
                                </a:lnTo>
                                <a:lnTo>
                                  <a:pt x="1833" y="67"/>
                                </a:lnTo>
                                <a:lnTo>
                                  <a:pt x="1867" y="77"/>
                                </a:lnTo>
                                <a:lnTo>
                                  <a:pt x="1867" y="77"/>
                                </a:lnTo>
                                <a:close/>
                                <a:moveTo>
                                  <a:pt x="1867" y="77"/>
                                </a:moveTo>
                                <a:lnTo>
                                  <a:pt x="1867" y="77"/>
                                </a:lnTo>
                                <a:lnTo>
                                  <a:pt x="1867" y="77"/>
                                </a:lnTo>
                                <a:lnTo>
                                  <a:pt x="1867" y="77"/>
                                </a:lnTo>
                                <a:close/>
                                <a:moveTo>
                                  <a:pt x="1900" y="101"/>
                                </a:moveTo>
                                <a:lnTo>
                                  <a:pt x="1895" y="101"/>
                                </a:lnTo>
                                <a:lnTo>
                                  <a:pt x="1862" y="87"/>
                                </a:lnTo>
                                <a:lnTo>
                                  <a:pt x="1867" y="77"/>
                                </a:lnTo>
                                <a:lnTo>
                                  <a:pt x="1900" y="91"/>
                                </a:lnTo>
                                <a:lnTo>
                                  <a:pt x="1900" y="101"/>
                                </a:lnTo>
                                <a:close/>
                                <a:moveTo>
                                  <a:pt x="1900" y="101"/>
                                </a:moveTo>
                                <a:lnTo>
                                  <a:pt x="1895" y="101"/>
                                </a:lnTo>
                                <a:lnTo>
                                  <a:pt x="1895" y="101"/>
                                </a:lnTo>
                                <a:lnTo>
                                  <a:pt x="1900" y="101"/>
                                </a:lnTo>
                                <a:close/>
                                <a:moveTo>
                                  <a:pt x="1934" y="101"/>
                                </a:moveTo>
                                <a:lnTo>
                                  <a:pt x="1929" y="111"/>
                                </a:lnTo>
                                <a:lnTo>
                                  <a:pt x="1900" y="101"/>
                                </a:lnTo>
                                <a:lnTo>
                                  <a:pt x="1900" y="91"/>
                                </a:lnTo>
                                <a:lnTo>
                                  <a:pt x="1934" y="101"/>
                                </a:lnTo>
                                <a:lnTo>
                                  <a:pt x="1934" y="101"/>
                                </a:lnTo>
                                <a:close/>
                                <a:moveTo>
                                  <a:pt x="1934" y="101"/>
                                </a:moveTo>
                                <a:lnTo>
                                  <a:pt x="1934" y="101"/>
                                </a:lnTo>
                                <a:lnTo>
                                  <a:pt x="1934" y="101"/>
                                </a:lnTo>
                                <a:lnTo>
                                  <a:pt x="1934" y="101"/>
                                </a:lnTo>
                                <a:close/>
                                <a:moveTo>
                                  <a:pt x="1967" y="115"/>
                                </a:moveTo>
                                <a:lnTo>
                                  <a:pt x="1963" y="125"/>
                                </a:lnTo>
                                <a:lnTo>
                                  <a:pt x="1929" y="111"/>
                                </a:lnTo>
                                <a:lnTo>
                                  <a:pt x="1934" y="101"/>
                                </a:lnTo>
                                <a:lnTo>
                                  <a:pt x="1967" y="115"/>
                                </a:lnTo>
                                <a:lnTo>
                                  <a:pt x="1967" y="115"/>
                                </a:lnTo>
                                <a:close/>
                                <a:moveTo>
                                  <a:pt x="1967" y="115"/>
                                </a:moveTo>
                                <a:lnTo>
                                  <a:pt x="1967" y="115"/>
                                </a:lnTo>
                                <a:lnTo>
                                  <a:pt x="1967" y="115"/>
                                </a:lnTo>
                                <a:lnTo>
                                  <a:pt x="1967" y="115"/>
                                </a:lnTo>
                                <a:close/>
                                <a:moveTo>
                                  <a:pt x="1991" y="139"/>
                                </a:moveTo>
                                <a:lnTo>
                                  <a:pt x="1991" y="139"/>
                                </a:lnTo>
                                <a:lnTo>
                                  <a:pt x="1963" y="125"/>
                                </a:lnTo>
                                <a:lnTo>
                                  <a:pt x="1967" y="115"/>
                                </a:lnTo>
                                <a:lnTo>
                                  <a:pt x="1996" y="130"/>
                                </a:lnTo>
                                <a:lnTo>
                                  <a:pt x="1991" y="139"/>
                                </a:lnTo>
                                <a:close/>
                                <a:moveTo>
                                  <a:pt x="1991" y="139"/>
                                </a:moveTo>
                                <a:lnTo>
                                  <a:pt x="1991" y="139"/>
                                </a:lnTo>
                                <a:lnTo>
                                  <a:pt x="1991" y="139"/>
                                </a:lnTo>
                                <a:lnTo>
                                  <a:pt x="1991" y="139"/>
                                </a:lnTo>
                                <a:close/>
                                <a:moveTo>
                                  <a:pt x="2030" y="144"/>
                                </a:moveTo>
                                <a:lnTo>
                                  <a:pt x="2025" y="154"/>
                                </a:lnTo>
                                <a:lnTo>
                                  <a:pt x="1991" y="139"/>
                                </a:lnTo>
                                <a:lnTo>
                                  <a:pt x="1996" y="130"/>
                                </a:lnTo>
                                <a:lnTo>
                                  <a:pt x="2030" y="144"/>
                                </a:lnTo>
                                <a:lnTo>
                                  <a:pt x="2030" y="144"/>
                                </a:lnTo>
                                <a:close/>
                                <a:moveTo>
                                  <a:pt x="2030" y="144"/>
                                </a:moveTo>
                                <a:lnTo>
                                  <a:pt x="2030" y="144"/>
                                </a:lnTo>
                                <a:lnTo>
                                  <a:pt x="2030" y="144"/>
                                </a:lnTo>
                                <a:lnTo>
                                  <a:pt x="2030" y="144"/>
                                </a:lnTo>
                                <a:close/>
                                <a:moveTo>
                                  <a:pt x="2087" y="178"/>
                                </a:moveTo>
                                <a:lnTo>
                                  <a:pt x="2083" y="188"/>
                                </a:lnTo>
                                <a:lnTo>
                                  <a:pt x="2025" y="154"/>
                                </a:lnTo>
                                <a:lnTo>
                                  <a:pt x="2030" y="144"/>
                                </a:lnTo>
                                <a:lnTo>
                                  <a:pt x="2087" y="178"/>
                                </a:lnTo>
                                <a:lnTo>
                                  <a:pt x="2087" y="178"/>
                                </a:lnTo>
                                <a:close/>
                                <a:moveTo>
                                  <a:pt x="2087" y="178"/>
                                </a:moveTo>
                                <a:lnTo>
                                  <a:pt x="2087" y="178"/>
                                </a:lnTo>
                                <a:lnTo>
                                  <a:pt x="2087" y="178"/>
                                </a:lnTo>
                                <a:lnTo>
                                  <a:pt x="2087" y="178"/>
                                </a:lnTo>
                                <a:close/>
                                <a:moveTo>
                                  <a:pt x="2150" y="216"/>
                                </a:moveTo>
                                <a:lnTo>
                                  <a:pt x="2145" y="226"/>
                                </a:lnTo>
                                <a:lnTo>
                                  <a:pt x="2083" y="188"/>
                                </a:lnTo>
                                <a:lnTo>
                                  <a:pt x="2087" y="178"/>
                                </a:lnTo>
                                <a:lnTo>
                                  <a:pt x="2150" y="216"/>
                                </a:lnTo>
                                <a:lnTo>
                                  <a:pt x="2150" y="216"/>
                                </a:lnTo>
                                <a:close/>
                                <a:moveTo>
                                  <a:pt x="2150" y="216"/>
                                </a:moveTo>
                                <a:lnTo>
                                  <a:pt x="2150" y="216"/>
                                </a:lnTo>
                                <a:lnTo>
                                  <a:pt x="2150" y="216"/>
                                </a:lnTo>
                                <a:lnTo>
                                  <a:pt x="2150" y="216"/>
                                </a:lnTo>
                                <a:close/>
                                <a:moveTo>
                                  <a:pt x="2207" y="255"/>
                                </a:moveTo>
                                <a:lnTo>
                                  <a:pt x="2203" y="260"/>
                                </a:lnTo>
                                <a:lnTo>
                                  <a:pt x="2145" y="226"/>
                                </a:lnTo>
                                <a:lnTo>
                                  <a:pt x="2150" y="216"/>
                                </a:lnTo>
                                <a:lnTo>
                                  <a:pt x="2207" y="250"/>
                                </a:lnTo>
                                <a:lnTo>
                                  <a:pt x="2207" y="255"/>
                                </a:lnTo>
                                <a:close/>
                                <a:moveTo>
                                  <a:pt x="2207" y="250"/>
                                </a:moveTo>
                                <a:lnTo>
                                  <a:pt x="2207" y="255"/>
                                </a:lnTo>
                                <a:lnTo>
                                  <a:pt x="2207" y="255"/>
                                </a:lnTo>
                                <a:lnTo>
                                  <a:pt x="2207" y="250"/>
                                </a:lnTo>
                                <a:close/>
                                <a:moveTo>
                                  <a:pt x="2260" y="293"/>
                                </a:moveTo>
                                <a:lnTo>
                                  <a:pt x="2255" y="303"/>
                                </a:lnTo>
                                <a:lnTo>
                                  <a:pt x="2198" y="260"/>
                                </a:lnTo>
                                <a:lnTo>
                                  <a:pt x="2207" y="255"/>
                                </a:lnTo>
                                <a:lnTo>
                                  <a:pt x="2260" y="293"/>
                                </a:lnTo>
                                <a:lnTo>
                                  <a:pt x="2260" y="293"/>
                                </a:lnTo>
                                <a:close/>
                                <a:moveTo>
                                  <a:pt x="2260" y="293"/>
                                </a:moveTo>
                                <a:lnTo>
                                  <a:pt x="2260" y="293"/>
                                </a:lnTo>
                                <a:lnTo>
                                  <a:pt x="2260" y="293"/>
                                </a:lnTo>
                                <a:lnTo>
                                  <a:pt x="2260" y="293"/>
                                </a:lnTo>
                                <a:close/>
                                <a:moveTo>
                                  <a:pt x="2318" y="341"/>
                                </a:moveTo>
                                <a:lnTo>
                                  <a:pt x="2308" y="346"/>
                                </a:lnTo>
                                <a:lnTo>
                                  <a:pt x="2255" y="303"/>
                                </a:lnTo>
                                <a:lnTo>
                                  <a:pt x="2260" y="293"/>
                                </a:lnTo>
                                <a:lnTo>
                                  <a:pt x="2318" y="341"/>
                                </a:lnTo>
                                <a:lnTo>
                                  <a:pt x="2318" y="341"/>
                                </a:lnTo>
                                <a:close/>
                                <a:moveTo>
                                  <a:pt x="2318" y="341"/>
                                </a:moveTo>
                                <a:lnTo>
                                  <a:pt x="2318" y="341"/>
                                </a:lnTo>
                                <a:lnTo>
                                  <a:pt x="2318" y="341"/>
                                </a:lnTo>
                                <a:lnTo>
                                  <a:pt x="2318" y="341"/>
                                </a:lnTo>
                                <a:close/>
                                <a:moveTo>
                                  <a:pt x="2366" y="384"/>
                                </a:moveTo>
                                <a:lnTo>
                                  <a:pt x="2361" y="394"/>
                                </a:lnTo>
                                <a:lnTo>
                                  <a:pt x="2308" y="346"/>
                                </a:lnTo>
                                <a:lnTo>
                                  <a:pt x="2318" y="341"/>
                                </a:lnTo>
                                <a:lnTo>
                                  <a:pt x="2366" y="384"/>
                                </a:lnTo>
                                <a:lnTo>
                                  <a:pt x="2366" y="384"/>
                                </a:lnTo>
                                <a:close/>
                                <a:moveTo>
                                  <a:pt x="2366" y="384"/>
                                </a:moveTo>
                                <a:lnTo>
                                  <a:pt x="2366" y="384"/>
                                </a:lnTo>
                                <a:lnTo>
                                  <a:pt x="2366" y="384"/>
                                </a:lnTo>
                                <a:lnTo>
                                  <a:pt x="2366" y="384"/>
                                </a:lnTo>
                                <a:close/>
                                <a:moveTo>
                                  <a:pt x="2419" y="433"/>
                                </a:moveTo>
                                <a:lnTo>
                                  <a:pt x="2409" y="442"/>
                                </a:lnTo>
                                <a:lnTo>
                                  <a:pt x="2361" y="394"/>
                                </a:lnTo>
                                <a:lnTo>
                                  <a:pt x="2366" y="384"/>
                                </a:lnTo>
                                <a:lnTo>
                                  <a:pt x="2414" y="433"/>
                                </a:lnTo>
                                <a:lnTo>
                                  <a:pt x="2419" y="433"/>
                                </a:lnTo>
                                <a:close/>
                                <a:moveTo>
                                  <a:pt x="2414" y="433"/>
                                </a:moveTo>
                                <a:lnTo>
                                  <a:pt x="2414" y="433"/>
                                </a:lnTo>
                                <a:lnTo>
                                  <a:pt x="2419" y="433"/>
                                </a:lnTo>
                                <a:lnTo>
                                  <a:pt x="2414" y="433"/>
                                </a:lnTo>
                                <a:close/>
                                <a:moveTo>
                                  <a:pt x="2462" y="485"/>
                                </a:moveTo>
                                <a:lnTo>
                                  <a:pt x="2457" y="495"/>
                                </a:lnTo>
                                <a:lnTo>
                                  <a:pt x="2409" y="442"/>
                                </a:lnTo>
                                <a:lnTo>
                                  <a:pt x="2419" y="433"/>
                                </a:lnTo>
                                <a:lnTo>
                                  <a:pt x="2462" y="485"/>
                                </a:lnTo>
                                <a:lnTo>
                                  <a:pt x="2462" y="485"/>
                                </a:lnTo>
                                <a:close/>
                                <a:moveTo>
                                  <a:pt x="2462" y="485"/>
                                </a:moveTo>
                                <a:lnTo>
                                  <a:pt x="2462" y="485"/>
                                </a:lnTo>
                                <a:lnTo>
                                  <a:pt x="2462" y="485"/>
                                </a:lnTo>
                                <a:close/>
                                <a:moveTo>
                                  <a:pt x="2510" y="538"/>
                                </a:moveTo>
                                <a:lnTo>
                                  <a:pt x="2500" y="548"/>
                                </a:lnTo>
                                <a:lnTo>
                                  <a:pt x="2457" y="495"/>
                                </a:lnTo>
                                <a:lnTo>
                                  <a:pt x="2462" y="485"/>
                                </a:lnTo>
                                <a:lnTo>
                                  <a:pt x="2510" y="538"/>
                                </a:lnTo>
                                <a:lnTo>
                                  <a:pt x="2510" y="538"/>
                                </a:lnTo>
                                <a:close/>
                                <a:moveTo>
                                  <a:pt x="2510" y="538"/>
                                </a:moveTo>
                                <a:lnTo>
                                  <a:pt x="2510" y="538"/>
                                </a:lnTo>
                                <a:lnTo>
                                  <a:pt x="2510" y="538"/>
                                </a:lnTo>
                                <a:lnTo>
                                  <a:pt x="2510" y="538"/>
                                </a:lnTo>
                                <a:close/>
                                <a:moveTo>
                                  <a:pt x="2548" y="596"/>
                                </a:moveTo>
                                <a:lnTo>
                                  <a:pt x="2543" y="605"/>
                                </a:lnTo>
                                <a:lnTo>
                                  <a:pt x="2500" y="548"/>
                                </a:lnTo>
                                <a:lnTo>
                                  <a:pt x="2510" y="538"/>
                                </a:lnTo>
                                <a:lnTo>
                                  <a:pt x="2548" y="596"/>
                                </a:lnTo>
                                <a:lnTo>
                                  <a:pt x="2548" y="596"/>
                                </a:lnTo>
                                <a:close/>
                                <a:moveTo>
                                  <a:pt x="2548" y="596"/>
                                </a:moveTo>
                                <a:lnTo>
                                  <a:pt x="2548" y="596"/>
                                </a:lnTo>
                                <a:lnTo>
                                  <a:pt x="2548" y="596"/>
                                </a:lnTo>
                                <a:lnTo>
                                  <a:pt x="2548" y="596"/>
                                </a:lnTo>
                                <a:close/>
                                <a:moveTo>
                                  <a:pt x="2587" y="658"/>
                                </a:moveTo>
                                <a:lnTo>
                                  <a:pt x="2577" y="663"/>
                                </a:lnTo>
                                <a:lnTo>
                                  <a:pt x="2539" y="605"/>
                                </a:lnTo>
                                <a:lnTo>
                                  <a:pt x="2548" y="596"/>
                                </a:lnTo>
                                <a:lnTo>
                                  <a:pt x="2587" y="658"/>
                                </a:lnTo>
                                <a:lnTo>
                                  <a:pt x="2587" y="658"/>
                                </a:lnTo>
                                <a:close/>
                                <a:moveTo>
                                  <a:pt x="2587" y="658"/>
                                </a:moveTo>
                                <a:lnTo>
                                  <a:pt x="2587" y="658"/>
                                </a:lnTo>
                                <a:lnTo>
                                  <a:pt x="2587" y="658"/>
                                </a:lnTo>
                                <a:lnTo>
                                  <a:pt x="2587" y="658"/>
                                </a:lnTo>
                                <a:close/>
                                <a:moveTo>
                                  <a:pt x="2625" y="716"/>
                                </a:moveTo>
                                <a:lnTo>
                                  <a:pt x="2615" y="721"/>
                                </a:lnTo>
                                <a:lnTo>
                                  <a:pt x="2577" y="663"/>
                                </a:lnTo>
                                <a:lnTo>
                                  <a:pt x="2587" y="658"/>
                                </a:lnTo>
                                <a:lnTo>
                                  <a:pt x="2625" y="716"/>
                                </a:lnTo>
                                <a:lnTo>
                                  <a:pt x="2625" y="716"/>
                                </a:lnTo>
                                <a:close/>
                                <a:moveTo>
                                  <a:pt x="2625" y="716"/>
                                </a:moveTo>
                                <a:lnTo>
                                  <a:pt x="2625" y="716"/>
                                </a:lnTo>
                                <a:lnTo>
                                  <a:pt x="2625" y="716"/>
                                </a:lnTo>
                                <a:lnTo>
                                  <a:pt x="2625" y="716"/>
                                </a:lnTo>
                                <a:close/>
                                <a:moveTo>
                                  <a:pt x="2659" y="778"/>
                                </a:moveTo>
                                <a:lnTo>
                                  <a:pt x="2649" y="783"/>
                                </a:lnTo>
                                <a:lnTo>
                                  <a:pt x="2615" y="721"/>
                                </a:lnTo>
                                <a:lnTo>
                                  <a:pt x="2625" y="716"/>
                                </a:lnTo>
                                <a:lnTo>
                                  <a:pt x="2659" y="778"/>
                                </a:lnTo>
                                <a:lnTo>
                                  <a:pt x="2659" y="778"/>
                                </a:lnTo>
                                <a:close/>
                                <a:moveTo>
                                  <a:pt x="2659" y="778"/>
                                </a:moveTo>
                                <a:lnTo>
                                  <a:pt x="2659" y="778"/>
                                </a:lnTo>
                                <a:lnTo>
                                  <a:pt x="2659" y="778"/>
                                </a:lnTo>
                                <a:lnTo>
                                  <a:pt x="2659" y="778"/>
                                </a:lnTo>
                                <a:close/>
                                <a:moveTo>
                                  <a:pt x="2692" y="841"/>
                                </a:moveTo>
                                <a:lnTo>
                                  <a:pt x="2683" y="846"/>
                                </a:lnTo>
                                <a:lnTo>
                                  <a:pt x="2649" y="783"/>
                                </a:lnTo>
                                <a:lnTo>
                                  <a:pt x="2659" y="778"/>
                                </a:lnTo>
                                <a:lnTo>
                                  <a:pt x="2692" y="841"/>
                                </a:lnTo>
                                <a:lnTo>
                                  <a:pt x="2692" y="841"/>
                                </a:lnTo>
                                <a:close/>
                                <a:moveTo>
                                  <a:pt x="2692" y="841"/>
                                </a:moveTo>
                                <a:lnTo>
                                  <a:pt x="2692" y="841"/>
                                </a:lnTo>
                                <a:lnTo>
                                  <a:pt x="2692" y="841"/>
                                </a:lnTo>
                                <a:lnTo>
                                  <a:pt x="2692" y="841"/>
                                </a:lnTo>
                                <a:close/>
                                <a:moveTo>
                                  <a:pt x="2707" y="874"/>
                                </a:moveTo>
                                <a:lnTo>
                                  <a:pt x="2697" y="879"/>
                                </a:lnTo>
                                <a:lnTo>
                                  <a:pt x="2683" y="846"/>
                                </a:lnTo>
                                <a:lnTo>
                                  <a:pt x="2692" y="841"/>
                                </a:lnTo>
                                <a:lnTo>
                                  <a:pt x="2707" y="874"/>
                                </a:lnTo>
                                <a:lnTo>
                                  <a:pt x="2707" y="874"/>
                                </a:lnTo>
                                <a:close/>
                                <a:moveTo>
                                  <a:pt x="2707" y="874"/>
                                </a:moveTo>
                                <a:lnTo>
                                  <a:pt x="2707" y="874"/>
                                </a:lnTo>
                                <a:lnTo>
                                  <a:pt x="2707" y="874"/>
                                </a:lnTo>
                                <a:lnTo>
                                  <a:pt x="2707" y="874"/>
                                </a:lnTo>
                                <a:close/>
                                <a:moveTo>
                                  <a:pt x="2707" y="913"/>
                                </a:moveTo>
                                <a:lnTo>
                                  <a:pt x="2707" y="913"/>
                                </a:lnTo>
                                <a:lnTo>
                                  <a:pt x="2697" y="879"/>
                                </a:lnTo>
                                <a:lnTo>
                                  <a:pt x="2707" y="874"/>
                                </a:lnTo>
                                <a:lnTo>
                                  <a:pt x="2716" y="908"/>
                                </a:lnTo>
                                <a:lnTo>
                                  <a:pt x="2707" y="913"/>
                                </a:lnTo>
                                <a:close/>
                                <a:moveTo>
                                  <a:pt x="2707" y="913"/>
                                </a:moveTo>
                                <a:lnTo>
                                  <a:pt x="2707" y="913"/>
                                </a:lnTo>
                                <a:lnTo>
                                  <a:pt x="2707" y="913"/>
                                </a:lnTo>
                                <a:lnTo>
                                  <a:pt x="2707" y="913"/>
                                </a:lnTo>
                                <a:close/>
                                <a:moveTo>
                                  <a:pt x="2735" y="942"/>
                                </a:moveTo>
                                <a:lnTo>
                                  <a:pt x="2721" y="946"/>
                                </a:lnTo>
                                <a:lnTo>
                                  <a:pt x="2707" y="913"/>
                                </a:lnTo>
                                <a:lnTo>
                                  <a:pt x="2716" y="908"/>
                                </a:lnTo>
                                <a:lnTo>
                                  <a:pt x="2731" y="942"/>
                                </a:lnTo>
                                <a:lnTo>
                                  <a:pt x="2735" y="942"/>
                                </a:lnTo>
                                <a:close/>
                                <a:moveTo>
                                  <a:pt x="2731" y="942"/>
                                </a:moveTo>
                                <a:lnTo>
                                  <a:pt x="2735" y="942"/>
                                </a:lnTo>
                                <a:lnTo>
                                  <a:pt x="2735" y="942"/>
                                </a:lnTo>
                                <a:lnTo>
                                  <a:pt x="2731" y="942"/>
                                </a:lnTo>
                                <a:close/>
                                <a:moveTo>
                                  <a:pt x="2745" y="975"/>
                                </a:moveTo>
                                <a:lnTo>
                                  <a:pt x="2735" y="980"/>
                                </a:lnTo>
                                <a:lnTo>
                                  <a:pt x="2721" y="946"/>
                                </a:lnTo>
                                <a:lnTo>
                                  <a:pt x="2735" y="942"/>
                                </a:lnTo>
                                <a:lnTo>
                                  <a:pt x="2745" y="975"/>
                                </a:lnTo>
                                <a:lnTo>
                                  <a:pt x="2745" y="975"/>
                                </a:lnTo>
                                <a:close/>
                                <a:moveTo>
                                  <a:pt x="2745" y="975"/>
                                </a:moveTo>
                                <a:lnTo>
                                  <a:pt x="2745" y="975"/>
                                </a:lnTo>
                                <a:lnTo>
                                  <a:pt x="2745" y="975"/>
                                </a:lnTo>
                                <a:lnTo>
                                  <a:pt x="2745" y="975"/>
                                </a:lnTo>
                                <a:close/>
                                <a:moveTo>
                                  <a:pt x="2745" y="1014"/>
                                </a:moveTo>
                                <a:lnTo>
                                  <a:pt x="2735" y="980"/>
                                </a:lnTo>
                                <a:lnTo>
                                  <a:pt x="2745" y="975"/>
                                </a:lnTo>
                                <a:lnTo>
                                  <a:pt x="2755" y="1009"/>
                                </a:lnTo>
                                <a:lnTo>
                                  <a:pt x="2745" y="1014"/>
                                </a:lnTo>
                                <a:close/>
                                <a:moveTo>
                                  <a:pt x="2769" y="1047"/>
                                </a:moveTo>
                                <a:lnTo>
                                  <a:pt x="2755" y="1047"/>
                                </a:lnTo>
                                <a:lnTo>
                                  <a:pt x="2745" y="1014"/>
                                </a:lnTo>
                                <a:lnTo>
                                  <a:pt x="2755" y="1009"/>
                                </a:lnTo>
                                <a:lnTo>
                                  <a:pt x="2769" y="1047"/>
                                </a:lnTo>
                                <a:lnTo>
                                  <a:pt x="2769" y="1047"/>
                                </a:lnTo>
                                <a:close/>
                                <a:moveTo>
                                  <a:pt x="2769" y="1047"/>
                                </a:moveTo>
                                <a:lnTo>
                                  <a:pt x="2769" y="1047"/>
                                </a:lnTo>
                                <a:lnTo>
                                  <a:pt x="2769" y="1047"/>
                                </a:lnTo>
                                <a:lnTo>
                                  <a:pt x="2769" y="1047"/>
                                </a:lnTo>
                                <a:close/>
                                <a:moveTo>
                                  <a:pt x="2764" y="1081"/>
                                </a:moveTo>
                                <a:lnTo>
                                  <a:pt x="2755" y="1047"/>
                                </a:lnTo>
                                <a:lnTo>
                                  <a:pt x="2769" y="1047"/>
                                </a:lnTo>
                                <a:lnTo>
                                  <a:pt x="2779" y="1081"/>
                                </a:lnTo>
                                <a:lnTo>
                                  <a:pt x="2764" y="1081"/>
                                </a:lnTo>
                                <a:close/>
                                <a:moveTo>
                                  <a:pt x="2788" y="1115"/>
                                </a:moveTo>
                                <a:lnTo>
                                  <a:pt x="2774" y="1119"/>
                                </a:lnTo>
                                <a:lnTo>
                                  <a:pt x="2764" y="1081"/>
                                </a:lnTo>
                                <a:lnTo>
                                  <a:pt x="2779" y="1081"/>
                                </a:lnTo>
                                <a:lnTo>
                                  <a:pt x="2788" y="1115"/>
                                </a:lnTo>
                                <a:lnTo>
                                  <a:pt x="2788" y="1115"/>
                                </a:lnTo>
                                <a:close/>
                                <a:moveTo>
                                  <a:pt x="2788" y="1115"/>
                                </a:moveTo>
                                <a:lnTo>
                                  <a:pt x="2788" y="1115"/>
                                </a:lnTo>
                                <a:lnTo>
                                  <a:pt x="2788" y="1115"/>
                                </a:lnTo>
                                <a:lnTo>
                                  <a:pt x="2788" y="1115"/>
                                </a:lnTo>
                                <a:close/>
                                <a:moveTo>
                                  <a:pt x="2793" y="1153"/>
                                </a:moveTo>
                                <a:lnTo>
                                  <a:pt x="2783" y="1153"/>
                                </a:lnTo>
                                <a:lnTo>
                                  <a:pt x="2774" y="1119"/>
                                </a:lnTo>
                                <a:lnTo>
                                  <a:pt x="2788" y="1115"/>
                                </a:lnTo>
                                <a:lnTo>
                                  <a:pt x="2793" y="1153"/>
                                </a:lnTo>
                                <a:lnTo>
                                  <a:pt x="2793" y="1153"/>
                                </a:lnTo>
                                <a:close/>
                                <a:moveTo>
                                  <a:pt x="2793" y="1153"/>
                                </a:moveTo>
                                <a:lnTo>
                                  <a:pt x="2793" y="1153"/>
                                </a:lnTo>
                                <a:lnTo>
                                  <a:pt x="2793" y="1153"/>
                                </a:lnTo>
                                <a:lnTo>
                                  <a:pt x="2793" y="1153"/>
                                </a:lnTo>
                                <a:close/>
                                <a:moveTo>
                                  <a:pt x="2803" y="1187"/>
                                </a:moveTo>
                                <a:lnTo>
                                  <a:pt x="2793" y="1191"/>
                                </a:lnTo>
                                <a:lnTo>
                                  <a:pt x="2783" y="1153"/>
                                </a:lnTo>
                                <a:lnTo>
                                  <a:pt x="2793" y="1153"/>
                                </a:lnTo>
                                <a:lnTo>
                                  <a:pt x="2803" y="1187"/>
                                </a:lnTo>
                                <a:lnTo>
                                  <a:pt x="2803" y="1187"/>
                                </a:lnTo>
                                <a:close/>
                                <a:moveTo>
                                  <a:pt x="2803" y="1187"/>
                                </a:moveTo>
                                <a:lnTo>
                                  <a:pt x="2803" y="1187"/>
                                </a:lnTo>
                                <a:lnTo>
                                  <a:pt x="2803" y="1191"/>
                                </a:lnTo>
                                <a:lnTo>
                                  <a:pt x="2803" y="1187"/>
                                </a:lnTo>
                                <a:close/>
                                <a:moveTo>
                                  <a:pt x="2807" y="1225"/>
                                </a:moveTo>
                                <a:lnTo>
                                  <a:pt x="2798" y="1225"/>
                                </a:lnTo>
                                <a:lnTo>
                                  <a:pt x="2793" y="1191"/>
                                </a:lnTo>
                                <a:lnTo>
                                  <a:pt x="2803" y="1187"/>
                                </a:lnTo>
                                <a:lnTo>
                                  <a:pt x="2807" y="1225"/>
                                </a:lnTo>
                                <a:lnTo>
                                  <a:pt x="2807" y="1225"/>
                                </a:lnTo>
                                <a:close/>
                                <a:moveTo>
                                  <a:pt x="2807" y="1225"/>
                                </a:moveTo>
                                <a:lnTo>
                                  <a:pt x="2807" y="1225"/>
                                </a:lnTo>
                                <a:lnTo>
                                  <a:pt x="2807" y="1225"/>
                                </a:lnTo>
                                <a:lnTo>
                                  <a:pt x="2807" y="1225"/>
                                </a:lnTo>
                                <a:close/>
                                <a:moveTo>
                                  <a:pt x="2817" y="1264"/>
                                </a:moveTo>
                                <a:lnTo>
                                  <a:pt x="2803" y="1264"/>
                                </a:lnTo>
                                <a:lnTo>
                                  <a:pt x="2798" y="1225"/>
                                </a:lnTo>
                                <a:lnTo>
                                  <a:pt x="2807" y="1225"/>
                                </a:lnTo>
                                <a:lnTo>
                                  <a:pt x="2817" y="1264"/>
                                </a:lnTo>
                                <a:lnTo>
                                  <a:pt x="2817" y="1264"/>
                                </a:lnTo>
                                <a:close/>
                                <a:moveTo>
                                  <a:pt x="2817" y="1264"/>
                                </a:moveTo>
                                <a:lnTo>
                                  <a:pt x="2817" y="1264"/>
                                </a:lnTo>
                                <a:lnTo>
                                  <a:pt x="2817" y="1264"/>
                                </a:lnTo>
                                <a:lnTo>
                                  <a:pt x="2817" y="1264"/>
                                </a:lnTo>
                                <a:close/>
                                <a:moveTo>
                                  <a:pt x="2807" y="1302"/>
                                </a:moveTo>
                                <a:lnTo>
                                  <a:pt x="2807" y="1302"/>
                                </a:lnTo>
                                <a:lnTo>
                                  <a:pt x="2803" y="1264"/>
                                </a:lnTo>
                                <a:lnTo>
                                  <a:pt x="2817" y="1264"/>
                                </a:lnTo>
                                <a:lnTo>
                                  <a:pt x="2817" y="1297"/>
                                </a:lnTo>
                                <a:lnTo>
                                  <a:pt x="2807" y="1302"/>
                                </a:lnTo>
                                <a:close/>
                                <a:moveTo>
                                  <a:pt x="2807" y="1302"/>
                                </a:moveTo>
                                <a:lnTo>
                                  <a:pt x="2807" y="1302"/>
                                </a:lnTo>
                                <a:lnTo>
                                  <a:pt x="2807" y="1302"/>
                                </a:lnTo>
                                <a:lnTo>
                                  <a:pt x="2807" y="1302"/>
                                </a:lnTo>
                                <a:close/>
                                <a:moveTo>
                                  <a:pt x="2822" y="1336"/>
                                </a:moveTo>
                                <a:lnTo>
                                  <a:pt x="2812" y="1336"/>
                                </a:lnTo>
                                <a:lnTo>
                                  <a:pt x="2807" y="1302"/>
                                </a:lnTo>
                                <a:lnTo>
                                  <a:pt x="2817" y="1297"/>
                                </a:lnTo>
                                <a:lnTo>
                                  <a:pt x="2822" y="1336"/>
                                </a:lnTo>
                                <a:lnTo>
                                  <a:pt x="2822" y="1336"/>
                                </a:lnTo>
                                <a:close/>
                                <a:moveTo>
                                  <a:pt x="2822" y="1336"/>
                                </a:moveTo>
                                <a:lnTo>
                                  <a:pt x="2822" y="1336"/>
                                </a:lnTo>
                                <a:lnTo>
                                  <a:pt x="2822" y="1336"/>
                                </a:lnTo>
                                <a:lnTo>
                                  <a:pt x="2822" y="1336"/>
                                </a:lnTo>
                                <a:close/>
                                <a:moveTo>
                                  <a:pt x="2827" y="1374"/>
                                </a:moveTo>
                                <a:lnTo>
                                  <a:pt x="2817" y="1374"/>
                                </a:lnTo>
                                <a:lnTo>
                                  <a:pt x="2812" y="1336"/>
                                </a:lnTo>
                                <a:lnTo>
                                  <a:pt x="2822" y="1336"/>
                                </a:lnTo>
                                <a:lnTo>
                                  <a:pt x="2827" y="1374"/>
                                </a:lnTo>
                                <a:lnTo>
                                  <a:pt x="2827" y="1374"/>
                                </a:lnTo>
                                <a:close/>
                                <a:moveTo>
                                  <a:pt x="2827" y="1374"/>
                                </a:moveTo>
                                <a:lnTo>
                                  <a:pt x="2827" y="1374"/>
                                </a:lnTo>
                                <a:lnTo>
                                  <a:pt x="2827" y="1374"/>
                                </a:lnTo>
                                <a:lnTo>
                                  <a:pt x="2827" y="1374"/>
                                </a:lnTo>
                                <a:close/>
                                <a:moveTo>
                                  <a:pt x="2831" y="1412"/>
                                </a:moveTo>
                                <a:lnTo>
                                  <a:pt x="2817" y="1412"/>
                                </a:lnTo>
                                <a:lnTo>
                                  <a:pt x="2817" y="1374"/>
                                </a:lnTo>
                                <a:lnTo>
                                  <a:pt x="2827" y="1374"/>
                                </a:lnTo>
                                <a:lnTo>
                                  <a:pt x="2831" y="1412"/>
                                </a:lnTo>
                                <a:lnTo>
                                  <a:pt x="2831" y="1412"/>
                                </a:lnTo>
                                <a:close/>
                                <a:moveTo>
                                  <a:pt x="2831" y="1412"/>
                                </a:moveTo>
                                <a:lnTo>
                                  <a:pt x="2831" y="1412"/>
                                </a:lnTo>
                                <a:lnTo>
                                  <a:pt x="2831" y="1412"/>
                                </a:lnTo>
                                <a:lnTo>
                                  <a:pt x="2831" y="1412"/>
                                </a:lnTo>
                                <a:close/>
                                <a:moveTo>
                                  <a:pt x="2831" y="1451"/>
                                </a:moveTo>
                                <a:lnTo>
                                  <a:pt x="2822" y="1451"/>
                                </a:lnTo>
                                <a:lnTo>
                                  <a:pt x="2817" y="1412"/>
                                </a:lnTo>
                                <a:lnTo>
                                  <a:pt x="2831" y="1412"/>
                                </a:lnTo>
                                <a:lnTo>
                                  <a:pt x="2831" y="1451"/>
                                </a:lnTo>
                                <a:lnTo>
                                  <a:pt x="2831" y="1451"/>
                                </a:lnTo>
                                <a:close/>
                                <a:moveTo>
                                  <a:pt x="2831" y="1451"/>
                                </a:moveTo>
                                <a:lnTo>
                                  <a:pt x="2831" y="1451"/>
                                </a:lnTo>
                                <a:lnTo>
                                  <a:pt x="2831" y="1451"/>
                                </a:lnTo>
                                <a:close/>
                                <a:moveTo>
                                  <a:pt x="2822" y="1489"/>
                                </a:moveTo>
                                <a:lnTo>
                                  <a:pt x="2822" y="1451"/>
                                </a:lnTo>
                                <a:lnTo>
                                  <a:pt x="2831" y="1451"/>
                                </a:lnTo>
                                <a:lnTo>
                                  <a:pt x="2831" y="1489"/>
                                </a:lnTo>
                                <a:lnTo>
                                  <a:pt x="2822" y="1489"/>
                                </a:lnTo>
                                <a:close/>
                                <a:moveTo>
                                  <a:pt x="2822" y="1489"/>
                                </a:moveTo>
                                <a:lnTo>
                                  <a:pt x="2827" y="1489"/>
                                </a:lnTo>
                                <a:lnTo>
                                  <a:pt x="2822" y="1489"/>
                                </a:lnTo>
                                <a:close/>
                                <a:moveTo>
                                  <a:pt x="2831" y="1528"/>
                                </a:moveTo>
                                <a:lnTo>
                                  <a:pt x="2822" y="1528"/>
                                </a:lnTo>
                                <a:lnTo>
                                  <a:pt x="2822" y="1489"/>
                                </a:lnTo>
                                <a:lnTo>
                                  <a:pt x="2831" y="1489"/>
                                </a:lnTo>
                                <a:lnTo>
                                  <a:pt x="2831" y="1528"/>
                                </a:lnTo>
                                <a:lnTo>
                                  <a:pt x="2831" y="1528"/>
                                </a:lnTo>
                                <a:close/>
                                <a:moveTo>
                                  <a:pt x="2831" y="1528"/>
                                </a:moveTo>
                                <a:lnTo>
                                  <a:pt x="2831" y="1528"/>
                                </a:lnTo>
                                <a:lnTo>
                                  <a:pt x="2831" y="1528"/>
                                </a:lnTo>
                                <a:close/>
                                <a:moveTo>
                                  <a:pt x="2831" y="1566"/>
                                </a:moveTo>
                                <a:lnTo>
                                  <a:pt x="2817" y="1566"/>
                                </a:lnTo>
                                <a:lnTo>
                                  <a:pt x="2822" y="1528"/>
                                </a:lnTo>
                                <a:lnTo>
                                  <a:pt x="2831" y="1528"/>
                                </a:lnTo>
                                <a:lnTo>
                                  <a:pt x="2831" y="1566"/>
                                </a:lnTo>
                                <a:lnTo>
                                  <a:pt x="2831" y="1566"/>
                                </a:lnTo>
                                <a:close/>
                                <a:moveTo>
                                  <a:pt x="2831" y="1566"/>
                                </a:moveTo>
                                <a:lnTo>
                                  <a:pt x="2831" y="1566"/>
                                </a:lnTo>
                                <a:lnTo>
                                  <a:pt x="2831" y="1566"/>
                                </a:lnTo>
                                <a:lnTo>
                                  <a:pt x="2831" y="1566"/>
                                </a:lnTo>
                                <a:close/>
                                <a:moveTo>
                                  <a:pt x="2827" y="1605"/>
                                </a:moveTo>
                                <a:lnTo>
                                  <a:pt x="2817" y="1600"/>
                                </a:lnTo>
                                <a:lnTo>
                                  <a:pt x="2817" y="1566"/>
                                </a:lnTo>
                                <a:lnTo>
                                  <a:pt x="2831" y="1566"/>
                                </a:lnTo>
                                <a:lnTo>
                                  <a:pt x="2827" y="1605"/>
                                </a:lnTo>
                                <a:lnTo>
                                  <a:pt x="2827" y="1605"/>
                                </a:lnTo>
                                <a:close/>
                                <a:moveTo>
                                  <a:pt x="2827" y="1605"/>
                                </a:moveTo>
                                <a:lnTo>
                                  <a:pt x="2827" y="1605"/>
                                </a:lnTo>
                                <a:lnTo>
                                  <a:pt x="2827" y="1600"/>
                                </a:lnTo>
                                <a:lnTo>
                                  <a:pt x="2827" y="1605"/>
                                </a:lnTo>
                                <a:close/>
                                <a:moveTo>
                                  <a:pt x="2822" y="1643"/>
                                </a:moveTo>
                                <a:lnTo>
                                  <a:pt x="2812" y="1638"/>
                                </a:lnTo>
                                <a:lnTo>
                                  <a:pt x="2817" y="1600"/>
                                </a:lnTo>
                                <a:lnTo>
                                  <a:pt x="2827" y="1605"/>
                                </a:lnTo>
                                <a:lnTo>
                                  <a:pt x="2822" y="1643"/>
                                </a:lnTo>
                                <a:lnTo>
                                  <a:pt x="2822" y="1643"/>
                                </a:lnTo>
                                <a:close/>
                                <a:moveTo>
                                  <a:pt x="2822" y="1643"/>
                                </a:moveTo>
                                <a:lnTo>
                                  <a:pt x="2822" y="1643"/>
                                </a:lnTo>
                                <a:lnTo>
                                  <a:pt x="2822" y="1643"/>
                                </a:lnTo>
                                <a:lnTo>
                                  <a:pt x="2822" y="1643"/>
                                </a:lnTo>
                                <a:close/>
                                <a:moveTo>
                                  <a:pt x="2807" y="1677"/>
                                </a:moveTo>
                                <a:lnTo>
                                  <a:pt x="2807" y="1677"/>
                                </a:lnTo>
                                <a:lnTo>
                                  <a:pt x="2812" y="1638"/>
                                </a:lnTo>
                                <a:lnTo>
                                  <a:pt x="2822" y="1643"/>
                                </a:lnTo>
                                <a:lnTo>
                                  <a:pt x="2817" y="1677"/>
                                </a:lnTo>
                                <a:lnTo>
                                  <a:pt x="2807" y="1677"/>
                                </a:lnTo>
                                <a:close/>
                                <a:moveTo>
                                  <a:pt x="2807" y="1677"/>
                                </a:moveTo>
                                <a:lnTo>
                                  <a:pt x="2807" y="1677"/>
                                </a:lnTo>
                                <a:lnTo>
                                  <a:pt x="2807" y="1677"/>
                                </a:lnTo>
                                <a:lnTo>
                                  <a:pt x="2807" y="1677"/>
                                </a:lnTo>
                                <a:close/>
                                <a:moveTo>
                                  <a:pt x="2817" y="1715"/>
                                </a:moveTo>
                                <a:lnTo>
                                  <a:pt x="2803" y="1715"/>
                                </a:lnTo>
                                <a:lnTo>
                                  <a:pt x="2807" y="1677"/>
                                </a:lnTo>
                                <a:lnTo>
                                  <a:pt x="2817" y="1677"/>
                                </a:lnTo>
                                <a:lnTo>
                                  <a:pt x="2817" y="1715"/>
                                </a:lnTo>
                                <a:lnTo>
                                  <a:pt x="2817" y="1715"/>
                                </a:lnTo>
                                <a:close/>
                                <a:moveTo>
                                  <a:pt x="2817" y="1715"/>
                                </a:moveTo>
                                <a:lnTo>
                                  <a:pt x="2817" y="1715"/>
                                </a:lnTo>
                                <a:lnTo>
                                  <a:pt x="2817" y="1715"/>
                                </a:lnTo>
                                <a:lnTo>
                                  <a:pt x="2817" y="1715"/>
                                </a:lnTo>
                                <a:close/>
                                <a:moveTo>
                                  <a:pt x="2807" y="1754"/>
                                </a:moveTo>
                                <a:lnTo>
                                  <a:pt x="2798" y="1749"/>
                                </a:lnTo>
                                <a:lnTo>
                                  <a:pt x="2803" y="1715"/>
                                </a:lnTo>
                                <a:lnTo>
                                  <a:pt x="2817" y="1715"/>
                                </a:lnTo>
                                <a:lnTo>
                                  <a:pt x="2807" y="1754"/>
                                </a:lnTo>
                                <a:lnTo>
                                  <a:pt x="2807" y="1754"/>
                                </a:lnTo>
                                <a:close/>
                                <a:moveTo>
                                  <a:pt x="2807" y="1754"/>
                                </a:moveTo>
                                <a:lnTo>
                                  <a:pt x="2807" y="1754"/>
                                </a:lnTo>
                                <a:lnTo>
                                  <a:pt x="2807" y="1754"/>
                                </a:lnTo>
                                <a:lnTo>
                                  <a:pt x="2807" y="1754"/>
                                </a:lnTo>
                                <a:close/>
                                <a:moveTo>
                                  <a:pt x="2793" y="1787"/>
                                </a:moveTo>
                                <a:lnTo>
                                  <a:pt x="2793" y="1787"/>
                                </a:lnTo>
                                <a:lnTo>
                                  <a:pt x="2798" y="1749"/>
                                </a:lnTo>
                                <a:lnTo>
                                  <a:pt x="2807" y="1754"/>
                                </a:lnTo>
                                <a:lnTo>
                                  <a:pt x="2803" y="1787"/>
                                </a:lnTo>
                                <a:lnTo>
                                  <a:pt x="2793" y="1787"/>
                                </a:lnTo>
                                <a:close/>
                                <a:moveTo>
                                  <a:pt x="2793" y="1787"/>
                                </a:moveTo>
                                <a:lnTo>
                                  <a:pt x="2793" y="1787"/>
                                </a:lnTo>
                                <a:lnTo>
                                  <a:pt x="2793" y="1782"/>
                                </a:lnTo>
                                <a:lnTo>
                                  <a:pt x="2793" y="1787"/>
                                </a:lnTo>
                                <a:close/>
                                <a:moveTo>
                                  <a:pt x="2793" y="1826"/>
                                </a:moveTo>
                                <a:lnTo>
                                  <a:pt x="2783" y="1821"/>
                                </a:lnTo>
                                <a:lnTo>
                                  <a:pt x="2793" y="1787"/>
                                </a:lnTo>
                                <a:lnTo>
                                  <a:pt x="2803" y="1787"/>
                                </a:lnTo>
                                <a:lnTo>
                                  <a:pt x="2793" y="1826"/>
                                </a:lnTo>
                                <a:lnTo>
                                  <a:pt x="2793" y="1826"/>
                                </a:lnTo>
                                <a:close/>
                                <a:moveTo>
                                  <a:pt x="2793" y="1826"/>
                                </a:moveTo>
                                <a:lnTo>
                                  <a:pt x="2793" y="1826"/>
                                </a:lnTo>
                                <a:lnTo>
                                  <a:pt x="2793" y="1826"/>
                                </a:lnTo>
                                <a:lnTo>
                                  <a:pt x="2793" y="1826"/>
                                </a:lnTo>
                                <a:close/>
                                <a:moveTo>
                                  <a:pt x="2788" y="1859"/>
                                </a:moveTo>
                                <a:lnTo>
                                  <a:pt x="2774" y="1859"/>
                                </a:lnTo>
                                <a:lnTo>
                                  <a:pt x="2783" y="1821"/>
                                </a:lnTo>
                                <a:lnTo>
                                  <a:pt x="2793" y="1826"/>
                                </a:lnTo>
                                <a:lnTo>
                                  <a:pt x="2788" y="1859"/>
                                </a:lnTo>
                                <a:lnTo>
                                  <a:pt x="2788" y="1859"/>
                                </a:lnTo>
                                <a:close/>
                                <a:moveTo>
                                  <a:pt x="2788" y="1859"/>
                                </a:moveTo>
                                <a:lnTo>
                                  <a:pt x="2788" y="1859"/>
                                </a:lnTo>
                                <a:lnTo>
                                  <a:pt x="2788" y="1859"/>
                                </a:lnTo>
                                <a:lnTo>
                                  <a:pt x="2788" y="1859"/>
                                </a:lnTo>
                                <a:close/>
                                <a:moveTo>
                                  <a:pt x="2779" y="1898"/>
                                </a:moveTo>
                                <a:lnTo>
                                  <a:pt x="2764" y="1893"/>
                                </a:lnTo>
                                <a:lnTo>
                                  <a:pt x="2774" y="1859"/>
                                </a:lnTo>
                                <a:lnTo>
                                  <a:pt x="2788" y="1859"/>
                                </a:lnTo>
                                <a:lnTo>
                                  <a:pt x="2779" y="1898"/>
                                </a:lnTo>
                                <a:lnTo>
                                  <a:pt x="2779" y="1898"/>
                                </a:lnTo>
                                <a:close/>
                                <a:moveTo>
                                  <a:pt x="2779" y="1898"/>
                                </a:moveTo>
                                <a:lnTo>
                                  <a:pt x="2779" y="1898"/>
                                </a:lnTo>
                                <a:lnTo>
                                  <a:pt x="2779" y="1898"/>
                                </a:lnTo>
                                <a:lnTo>
                                  <a:pt x="2779" y="1898"/>
                                </a:lnTo>
                                <a:close/>
                                <a:moveTo>
                                  <a:pt x="2769" y="1931"/>
                                </a:moveTo>
                                <a:lnTo>
                                  <a:pt x="2755" y="1926"/>
                                </a:lnTo>
                                <a:lnTo>
                                  <a:pt x="2764" y="1893"/>
                                </a:lnTo>
                                <a:lnTo>
                                  <a:pt x="2779" y="1898"/>
                                </a:lnTo>
                                <a:lnTo>
                                  <a:pt x="2769" y="1931"/>
                                </a:lnTo>
                                <a:lnTo>
                                  <a:pt x="2769" y="1931"/>
                                </a:lnTo>
                                <a:close/>
                                <a:moveTo>
                                  <a:pt x="2769" y="1931"/>
                                </a:moveTo>
                                <a:lnTo>
                                  <a:pt x="2769" y="1931"/>
                                </a:lnTo>
                                <a:lnTo>
                                  <a:pt x="2769" y="1931"/>
                                </a:lnTo>
                                <a:lnTo>
                                  <a:pt x="2769" y="1931"/>
                                </a:lnTo>
                                <a:close/>
                                <a:moveTo>
                                  <a:pt x="2745" y="1960"/>
                                </a:moveTo>
                                <a:lnTo>
                                  <a:pt x="2745" y="1960"/>
                                </a:lnTo>
                                <a:lnTo>
                                  <a:pt x="2755" y="1926"/>
                                </a:lnTo>
                                <a:lnTo>
                                  <a:pt x="2769" y="1931"/>
                                </a:lnTo>
                                <a:lnTo>
                                  <a:pt x="2755" y="1965"/>
                                </a:lnTo>
                                <a:lnTo>
                                  <a:pt x="2745" y="1960"/>
                                </a:lnTo>
                                <a:close/>
                                <a:moveTo>
                                  <a:pt x="2745" y="1960"/>
                                </a:moveTo>
                                <a:lnTo>
                                  <a:pt x="2745" y="1960"/>
                                </a:lnTo>
                                <a:lnTo>
                                  <a:pt x="2745" y="1960"/>
                                </a:lnTo>
                                <a:lnTo>
                                  <a:pt x="2745" y="1960"/>
                                </a:lnTo>
                                <a:close/>
                                <a:moveTo>
                                  <a:pt x="2745" y="1999"/>
                                </a:moveTo>
                                <a:lnTo>
                                  <a:pt x="2735" y="1999"/>
                                </a:lnTo>
                                <a:lnTo>
                                  <a:pt x="2745" y="1960"/>
                                </a:lnTo>
                                <a:lnTo>
                                  <a:pt x="2755" y="1965"/>
                                </a:lnTo>
                                <a:lnTo>
                                  <a:pt x="2745" y="1999"/>
                                </a:lnTo>
                                <a:lnTo>
                                  <a:pt x="2745" y="1999"/>
                                </a:lnTo>
                                <a:close/>
                                <a:moveTo>
                                  <a:pt x="2745" y="1999"/>
                                </a:moveTo>
                                <a:lnTo>
                                  <a:pt x="2745" y="1999"/>
                                </a:lnTo>
                                <a:lnTo>
                                  <a:pt x="2745" y="1999"/>
                                </a:lnTo>
                                <a:lnTo>
                                  <a:pt x="2745" y="1999"/>
                                </a:lnTo>
                                <a:close/>
                                <a:moveTo>
                                  <a:pt x="2731" y="2032"/>
                                </a:moveTo>
                                <a:lnTo>
                                  <a:pt x="2721" y="2032"/>
                                </a:lnTo>
                                <a:lnTo>
                                  <a:pt x="2735" y="1999"/>
                                </a:lnTo>
                                <a:lnTo>
                                  <a:pt x="2745" y="1999"/>
                                </a:lnTo>
                                <a:lnTo>
                                  <a:pt x="2735" y="2032"/>
                                </a:lnTo>
                                <a:lnTo>
                                  <a:pt x="2731" y="2032"/>
                                </a:lnTo>
                                <a:close/>
                                <a:moveTo>
                                  <a:pt x="2735" y="2032"/>
                                </a:moveTo>
                                <a:lnTo>
                                  <a:pt x="2731" y="2032"/>
                                </a:lnTo>
                                <a:lnTo>
                                  <a:pt x="2735" y="2032"/>
                                </a:lnTo>
                                <a:lnTo>
                                  <a:pt x="2735" y="2032"/>
                                </a:lnTo>
                                <a:close/>
                                <a:moveTo>
                                  <a:pt x="2707" y="2066"/>
                                </a:moveTo>
                                <a:lnTo>
                                  <a:pt x="2707" y="2066"/>
                                </a:lnTo>
                                <a:lnTo>
                                  <a:pt x="2721" y="2032"/>
                                </a:lnTo>
                                <a:lnTo>
                                  <a:pt x="2731" y="2032"/>
                                </a:lnTo>
                                <a:lnTo>
                                  <a:pt x="2716" y="2071"/>
                                </a:lnTo>
                                <a:lnTo>
                                  <a:pt x="2707" y="2066"/>
                                </a:lnTo>
                                <a:close/>
                                <a:moveTo>
                                  <a:pt x="2707" y="2066"/>
                                </a:moveTo>
                                <a:lnTo>
                                  <a:pt x="2707" y="2066"/>
                                </a:lnTo>
                                <a:lnTo>
                                  <a:pt x="2707" y="2066"/>
                                </a:lnTo>
                                <a:lnTo>
                                  <a:pt x="2707" y="2066"/>
                                </a:lnTo>
                                <a:close/>
                                <a:moveTo>
                                  <a:pt x="2707" y="2099"/>
                                </a:moveTo>
                                <a:lnTo>
                                  <a:pt x="2697" y="2099"/>
                                </a:lnTo>
                                <a:lnTo>
                                  <a:pt x="2707" y="2066"/>
                                </a:lnTo>
                                <a:lnTo>
                                  <a:pt x="2716" y="2071"/>
                                </a:lnTo>
                                <a:lnTo>
                                  <a:pt x="2707" y="2099"/>
                                </a:lnTo>
                                <a:lnTo>
                                  <a:pt x="2707" y="2099"/>
                                </a:lnTo>
                                <a:close/>
                                <a:moveTo>
                                  <a:pt x="2707" y="2099"/>
                                </a:moveTo>
                                <a:lnTo>
                                  <a:pt x="2707" y="2099"/>
                                </a:lnTo>
                                <a:lnTo>
                                  <a:pt x="2707" y="2099"/>
                                </a:lnTo>
                                <a:lnTo>
                                  <a:pt x="2707" y="2099"/>
                                </a:lnTo>
                                <a:close/>
                                <a:moveTo>
                                  <a:pt x="2692" y="2133"/>
                                </a:moveTo>
                                <a:lnTo>
                                  <a:pt x="2683" y="2128"/>
                                </a:lnTo>
                                <a:lnTo>
                                  <a:pt x="2697" y="2099"/>
                                </a:lnTo>
                                <a:lnTo>
                                  <a:pt x="2707" y="2099"/>
                                </a:lnTo>
                                <a:lnTo>
                                  <a:pt x="2692" y="2133"/>
                                </a:lnTo>
                                <a:lnTo>
                                  <a:pt x="2692" y="2133"/>
                                </a:lnTo>
                                <a:close/>
                                <a:moveTo>
                                  <a:pt x="2692" y="2133"/>
                                </a:moveTo>
                                <a:lnTo>
                                  <a:pt x="2692" y="2133"/>
                                </a:lnTo>
                                <a:lnTo>
                                  <a:pt x="2692" y="2133"/>
                                </a:lnTo>
                                <a:lnTo>
                                  <a:pt x="2692" y="2133"/>
                                </a:lnTo>
                                <a:close/>
                                <a:moveTo>
                                  <a:pt x="2659" y="2200"/>
                                </a:moveTo>
                                <a:lnTo>
                                  <a:pt x="2649" y="2195"/>
                                </a:lnTo>
                                <a:lnTo>
                                  <a:pt x="2683" y="2128"/>
                                </a:lnTo>
                                <a:lnTo>
                                  <a:pt x="2692" y="2133"/>
                                </a:lnTo>
                                <a:lnTo>
                                  <a:pt x="2659" y="2200"/>
                                </a:lnTo>
                                <a:lnTo>
                                  <a:pt x="2659" y="2200"/>
                                </a:lnTo>
                                <a:close/>
                                <a:moveTo>
                                  <a:pt x="2659" y="2200"/>
                                </a:moveTo>
                                <a:lnTo>
                                  <a:pt x="2659" y="2200"/>
                                </a:lnTo>
                                <a:lnTo>
                                  <a:pt x="2659" y="2200"/>
                                </a:lnTo>
                                <a:lnTo>
                                  <a:pt x="2659" y="2200"/>
                                </a:lnTo>
                                <a:close/>
                                <a:moveTo>
                                  <a:pt x="2625" y="2263"/>
                                </a:moveTo>
                                <a:lnTo>
                                  <a:pt x="2615" y="2258"/>
                                </a:lnTo>
                                <a:lnTo>
                                  <a:pt x="2649" y="2195"/>
                                </a:lnTo>
                                <a:lnTo>
                                  <a:pt x="2659" y="2200"/>
                                </a:lnTo>
                                <a:lnTo>
                                  <a:pt x="2625" y="2263"/>
                                </a:lnTo>
                                <a:lnTo>
                                  <a:pt x="2625" y="2263"/>
                                </a:lnTo>
                                <a:close/>
                                <a:moveTo>
                                  <a:pt x="2625" y="2263"/>
                                </a:moveTo>
                                <a:lnTo>
                                  <a:pt x="2625" y="2263"/>
                                </a:lnTo>
                                <a:lnTo>
                                  <a:pt x="2625" y="2263"/>
                                </a:lnTo>
                                <a:lnTo>
                                  <a:pt x="2625" y="2263"/>
                                </a:lnTo>
                                <a:close/>
                                <a:moveTo>
                                  <a:pt x="2587" y="2320"/>
                                </a:moveTo>
                                <a:lnTo>
                                  <a:pt x="2577" y="2316"/>
                                </a:lnTo>
                                <a:lnTo>
                                  <a:pt x="2615" y="2258"/>
                                </a:lnTo>
                                <a:lnTo>
                                  <a:pt x="2625" y="2263"/>
                                </a:lnTo>
                                <a:lnTo>
                                  <a:pt x="2587" y="2320"/>
                                </a:lnTo>
                                <a:lnTo>
                                  <a:pt x="2587" y="2320"/>
                                </a:lnTo>
                                <a:close/>
                                <a:moveTo>
                                  <a:pt x="2587" y="2320"/>
                                </a:moveTo>
                                <a:lnTo>
                                  <a:pt x="2587" y="2320"/>
                                </a:lnTo>
                                <a:lnTo>
                                  <a:pt x="2587" y="2320"/>
                                </a:lnTo>
                                <a:lnTo>
                                  <a:pt x="2587" y="2320"/>
                                </a:lnTo>
                                <a:close/>
                                <a:moveTo>
                                  <a:pt x="2548" y="2378"/>
                                </a:moveTo>
                                <a:lnTo>
                                  <a:pt x="2539" y="2373"/>
                                </a:lnTo>
                                <a:lnTo>
                                  <a:pt x="2577" y="2316"/>
                                </a:lnTo>
                                <a:lnTo>
                                  <a:pt x="2587" y="2320"/>
                                </a:lnTo>
                                <a:lnTo>
                                  <a:pt x="2548" y="2378"/>
                                </a:lnTo>
                                <a:lnTo>
                                  <a:pt x="2548" y="2378"/>
                                </a:lnTo>
                                <a:close/>
                                <a:moveTo>
                                  <a:pt x="2548" y="2378"/>
                                </a:moveTo>
                                <a:lnTo>
                                  <a:pt x="2548" y="2378"/>
                                </a:lnTo>
                                <a:lnTo>
                                  <a:pt x="2548" y="2378"/>
                                </a:lnTo>
                                <a:lnTo>
                                  <a:pt x="2548" y="2378"/>
                                </a:lnTo>
                                <a:close/>
                                <a:moveTo>
                                  <a:pt x="2510" y="2436"/>
                                </a:moveTo>
                                <a:lnTo>
                                  <a:pt x="2500" y="2431"/>
                                </a:lnTo>
                                <a:lnTo>
                                  <a:pt x="2543" y="2373"/>
                                </a:lnTo>
                                <a:lnTo>
                                  <a:pt x="2548" y="2378"/>
                                </a:lnTo>
                                <a:lnTo>
                                  <a:pt x="2510" y="2436"/>
                                </a:lnTo>
                                <a:lnTo>
                                  <a:pt x="2510" y="2436"/>
                                </a:lnTo>
                                <a:close/>
                                <a:moveTo>
                                  <a:pt x="2510" y="2436"/>
                                </a:moveTo>
                                <a:lnTo>
                                  <a:pt x="2510" y="2436"/>
                                </a:lnTo>
                                <a:lnTo>
                                  <a:pt x="2510" y="2436"/>
                                </a:lnTo>
                                <a:close/>
                                <a:moveTo>
                                  <a:pt x="2462" y="2488"/>
                                </a:moveTo>
                                <a:lnTo>
                                  <a:pt x="2457" y="2484"/>
                                </a:lnTo>
                                <a:lnTo>
                                  <a:pt x="2500" y="2431"/>
                                </a:lnTo>
                                <a:lnTo>
                                  <a:pt x="2510" y="2436"/>
                                </a:lnTo>
                                <a:lnTo>
                                  <a:pt x="2462" y="2488"/>
                                </a:lnTo>
                                <a:lnTo>
                                  <a:pt x="2462" y="2488"/>
                                </a:lnTo>
                                <a:close/>
                                <a:moveTo>
                                  <a:pt x="2462" y="2488"/>
                                </a:moveTo>
                                <a:lnTo>
                                  <a:pt x="2462" y="2488"/>
                                </a:lnTo>
                                <a:lnTo>
                                  <a:pt x="2462" y="2488"/>
                                </a:lnTo>
                                <a:lnTo>
                                  <a:pt x="2462" y="2488"/>
                                </a:lnTo>
                                <a:close/>
                                <a:moveTo>
                                  <a:pt x="2414" y="2541"/>
                                </a:moveTo>
                                <a:lnTo>
                                  <a:pt x="2409" y="2532"/>
                                </a:lnTo>
                                <a:lnTo>
                                  <a:pt x="2457" y="2484"/>
                                </a:lnTo>
                                <a:lnTo>
                                  <a:pt x="2462" y="2488"/>
                                </a:lnTo>
                                <a:lnTo>
                                  <a:pt x="2419" y="2541"/>
                                </a:lnTo>
                                <a:lnTo>
                                  <a:pt x="2414" y="2541"/>
                                </a:lnTo>
                                <a:close/>
                                <a:moveTo>
                                  <a:pt x="2419" y="2541"/>
                                </a:moveTo>
                                <a:lnTo>
                                  <a:pt x="2414" y="2541"/>
                                </a:lnTo>
                                <a:lnTo>
                                  <a:pt x="2414" y="2541"/>
                                </a:lnTo>
                                <a:lnTo>
                                  <a:pt x="2419" y="2541"/>
                                </a:lnTo>
                                <a:close/>
                                <a:moveTo>
                                  <a:pt x="2366" y="2589"/>
                                </a:moveTo>
                                <a:lnTo>
                                  <a:pt x="2361" y="2585"/>
                                </a:lnTo>
                                <a:lnTo>
                                  <a:pt x="2409" y="2532"/>
                                </a:lnTo>
                                <a:lnTo>
                                  <a:pt x="2414" y="2541"/>
                                </a:lnTo>
                                <a:lnTo>
                                  <a:pt x="2366" y="2589"/>
                                </a:lnTo>
                                <a:lnTo>
                                  <a:pt x="2366" y="2589"/>
                                </a:lnTo>
                                <a:close/>
                                <a:moveTo>
                                  <a:pt x="2366" y="2589"/>
                                </a:moveTo>
                                <a:lnTo>
                                  <a:pt x="2366" y="2589"/>
                                </a:lnTo>
                                <a:lnTo>
                                  <a:pt x="2366" y="2589"/>
                                </a:lnTo>
                                <a:lnTo>
                                  <a:pt x="2366" y="2589"/>
                                </a:lnTo>
                                <a:close/>
                                <a:moveTo>
                                  <a:pt x="2318" y="2637"/>
                                </a:moveTo>
                                <a:lnTo>
                                  <a:pt x="2308" y="2633"/>
                                </a:lnTo>
                                <a:lnTo>
                                  <a:pt x="2361" y="2585"/>
                                </a:lnTo>
                                <a:lnTo>
                                  <a:pt x="2366" y="2589"/>
                                </a:lnTo>
                                <a:lnTo>
                                  <a:pt x="2318" y="2637"/>
                                </a:lnTo>
                                <a:lnTo>
                                  <a:pt x="2318" y="2637"/>
                                </a:lnTo>
                                <a:close/>
                                <a:moveTo>
                                  <a:pt x="2318" y="2637"/>
                                </a:moveTo>
                                <a:lnTo>
                                  <a:pt x="2318" y="2637"/>
                                </a:lnTo>
                                <a:lnTo>
                                  <a:pt x="2318" y="2637"/>
                                </a:lnTo>
                                <a:lnTo>
                                  <a:pt x="2318" y="2637"/>
                                </a:lnTo>
                                <a:close/>
                                <a:moveTo>
                                  <a:pt x="2260" y="2681"/>
                                </a:moveTo>
                                <a:lnTo>
                                  <a:pt x="2255" y="2676"/>
                                </a:lnTo>
                                <a:lnTo>
                                  <a:pt x="2308" y="2633"/>
                                </a:lnTo>
                                <a:lnTo>
                                  <a:pt x="2318" y="2637"/>
                                </a:lnTo>
                                <a:lnTo>
                                  <a:pt x="2260" y="2681"/>
                                </a:lnTo>
                                <a:lnTo>
                                  <a:pt x="2260" y="2681"/>
                                </a:lnTo>
                                <a:close/>
                                <a:moveTo>
                                  <a:pt x="2260" y="2681"/>
                                </a:moveTo>
                                <a:lnTo>
                                  <a:pt x="2260" y="2681"/>
                                </a:lnTo>
                                <a:lnTo>
                                  <a:pt x="2260" y="2681"/>
                                </a:lnTo>
                                <a:lnTo>
                                  <a:pt x="2260" y="2681"/>
                                </a:lnTo>
                                <a:close/>
                                <a:moveTo>
                                  <a:pt x="2207" y="2724"/>
                                </a:moveTo>
                                <a:lnTo>
                                  <a:pt x="2198" y="2714"/>
                                </a:lnTo>
                                <a:lnTo>
                                  <a:pt x="2255" y="2676"/>
                                </a:lnTo>
                                <a:lnTo>
                                  <a:pt x="2260" y="2681"/>
                                </a:lnTo>
                                <a:lnTo>
                                  <a:pt x="2207" y="2724"/>
                                </a:lnTo>
                                <a:lnTo>
                                  <a:pt x="2207" y="2724"/>
                                </a:lnTo>
                                <a:close/>
                                <a:moveTo>
                                  <a:pt x="2207" y="2724"/>
                                </a:moveTo>
                                <a:lnTo>
                                  <a:pt x="2207" y="2724"/>
                                </a:lnTo>
                                <a:lnTo>
                                  <a:pt x="2207" y="2724"/>
                                </a:lnTo>
                                <a:lnTo>
                                  <a:pt x="2207" y="2724"/>
                                </a:lnTo>
                                <a:close/>
                                <a:moveTo>
                                  <a:pt x="2150" y="2762"/>
                                </a:moveTo>
                                <a:lnTo>
                                  <a:pt x="2145" y="2753"/>
                                </a:lnTo>
                                <a:lnTo>
                                  <a:pt x="2203" y="2714"/>
                                </a:lnTo>
                                <a:lnTo>
                                  <a:pt x="2207" y="2724"/>
                                </a:lnTo>
                                <a:lnTo>
                                  <a:pt x="2150" y="2762"/>
                                </a:lnTo>
                                <a:lnTo>
                                  <a:pt x="2150" y="2762"/>
                                </a:lnTo>
                                <a:close/>
                                <a:moveTo>
                                  <a:pt x="2150" y="2762"/>
                                </a:moveTo>
                                <a:lnTo>
                                  <a:pt x="2150" y="2762"/>
                                </a:lnTo>
                                <a:lnTo>
                                  <a:pt x="2150" y="2762"/>
                                </a:lnTo>
                                <a:lnTo>
                                  <a:pt x="2150" y="2762"/>
                                </a:lnTo>
                                <a:close/>
                                <a:moveTo>
                                  <a:pt x="2087" y="2796"/>
                                </a:moveTo>
                                <a:lnTo>
                                  <a:pt x="2083" y="2791"/>
                                </a:lnTo>
                                <a:lnTo>
                                  <a:pt x="2145" y="2753"/>
                                </a:lnTo>
                                <a:lnTo>
                                  <a:pt x="2150" y="2762"/>
                                </a:lnTo>
                                <a:lnTo>
                                  <a:pt x="2087" y="2796"/>
                                </a:lnTo>
                                <a:lnTo>
                                  <a:pt x="2087" y="2796"/>
                                </a:lnTo>
                                <a:close/>
                                <a:moveTo>
                                  <a:pt x="2087" y="2796"/>
                                </a:moveTo>
                                <a:lnTo>
                                  <a:pt x="2087" y="2796"/>
                                </a:lnTo>
                                <a:lnTo>
                                  <a:pt x="2087" y="2801"/>
                                </a:lnTo>
                                <a:lnTo>
                                  <a:pt x="2087" y="2796"/>
                                </a:lnTo>
                                <a:close/>
                                <a:moveTo>
                                  <a:pt x="2030" y="2834"/>
                                </a:moveTo>
                                <a:lnTo>
                                  <a:pt x="2025" y="2825"/>
                                </a:lnTo>
                                <a:lnTo>
                                  <a:pt x="2083" y="2791"/>
                                </a:lnTo>
                                <a:lnTo>
                                  <a:pt x="2087" y="2796"/>
                                </a:lnTo>
                                <a:lnTo>
                                  <a:pt x="2030" y="2830"/>
                                </a:lnTo>
                                <a:lnTo>
                                  <a:pt x="2030" y="2834"/>
                                </a:lnTo>
                                <a:close/>
                                <a:moveTo>
                                  <a:pt x="2030" y="2830"/>
                                </a:moveTo>
                                <a:lnTo>
                                  <a:pt x="2030" y="2830"/>
                                </a:lnTo>
                                <a:lnTo>
                                  <a:pt x="2030" y="2834"/>
                                </a:lnTo>
                                <a:lnTo>
                                  <a:pt x="2030" y="2830"/>
                                </a:lnTo>
                                <a:close/>
                                <a:moveTo>
                                  <a:pt x="1996" y="2849"/>
                                </a:moveTo>
                                <a:lnTo>
                                  <a:pt x="1991" y="2834"/>
                                </a:lnTo>
                                <a:lnTo>
                                  <a:pt x="2025" y="2820"/>
                                </a:lnTo>
                                <a:lnTo>
                                  <a:pt x="2030" y="2834"/>
                                </a:lnTo>
                                <a:lnTo>
                                  <a:pt x="1996" y="2849"/>
                                </a:lnTo>
                                <a:close/>
                                <a:moveTo>
                                  <a:pt x="1967" y="2863"/>
                                </a:moveTo>
                                <a:lnTo>
                                  <a:pt x="1963" y="2849"/>
                                </a:lnTo>
                                <a:lnTo>
                                  <a:pt x="1991" y="2834"/>
                                </a:lnTo>
                                <a:lnTo>
                                  <a:pt x="1996" y="2849"/>
                                </a:lnTo>
                                <a:lnTo>
                                  <a:pt x="1967" y="2863"/>
                                </a:lnTo>
                                <a:lnTo>
                                  <a:pt x="1967" y="2863"/>
                                </a:lnTo>
                                <a:close/>
                                <a:moveTo>
                                  <a:pt x="1967" y="2863"/>
                                </a:moveTo>
                                <a:lnTo>
                                  <a:pt x="1967" y="2863"/>
                                </a:lnTo>
                                <a:lnTo>
                                  <a:pt x="1967" y="2858"/>
                                </a:lnTo>
                                <a:lnTo>
                                  <a:pt x="1967" y="2863"/>
                                </a:lnTo>
                                <a:close/>
                                <a:moveTo>
                                  <a:pt x="1934" y="2878"/>
                                </a:moveTo>
                                <a:lnTo>
                                  <a:pt x="1929" y="2863"/>
                                </a:lnTo>
                                <a:lnTo>
                                  <a:pt x="1963" y="2849"/>
                                </a:lnTo>
                                <a:lnTo>
                                  <a:pt x="1967" y="2863"/>
                                </a:lnTo>
                                <a:lnTo>
                                  <a:pt x="1934" y="2878"/>
                                </a:lnTo>
                                <a:lnTo>
                                  <a:pt x="1934" y="2878"/>
                                </a:lnTo>
                                <a:close/>
                                <a:moveTo>
                                  <a:pt x="1934" y="2878"/>
                                </a:moveTo>
                                <a:lnTo>
                                  <a:pt x="1934" y="2878"/>
                                </a:lnTo>
                                <a:lnTo>
                                  <a:pt x="1934" y="2878"/>
                                </a:lnTo>
                                <a:lnTo>
                                  <a:pt x="1934" y="2878"/>
                                </a:lnTo>
                                <a:close/>
                                <a:moveTo>
                                  <a:pt x="1900" y="2887"/>
                                </a:moveTo>
                                <a:lnTo>
                                  <a:pt x="1895" y="2878"/>
                                </a:lnTo>
                                <a:lnTo>
                                  <a:pt x="1929" y="2863"/>
                                </a:lnTo>
                                <a:lnTo>
                                  <a:pt x="1934" y="2878"/>
                                </a:lnTo>
                                <a:lnTo>
                                  <a:pt x="1900" y="2887"/>
                                </a:lnTo>
                                <a:lnTo>
                                  <a:pt x="1900" y="2887"/>
                                </a:lnTo>
                                <a:close/>
                                <a:moveTo>
                                  <a:pt x="1900" y="2887"/>
                                </a:moveTo>
                                <a:lnTo>
                                  <a:pt x="1900" y="2887"/>
                                </a:lnTo>
                                <a:lnTo>
                                  <a:pt x="1900" y="2887"/>
                                </a:lnTo>
                                <a:lnTo>
                                  <a:pt x="1900" y="2887"/>
                                </a:lnTo>
                                <a:close/>
                                <a:moveTo>
                                  <a:pt x="1862" y="2887"/>
                                </a:moveTo>
                                <a:lnTo>
                                  <a:pt x="1867" y="2887"/>
                                </a:lnTo>
                                <a:lnTo>
                                  <a:pt x="1900" y="2878"/>
                                </a:lnTo>
                                <a:lnTo>
                                  <a:pt x="1900" y="2887"/>
                                </a:lnTo>
                                <a:lnTo>
                                  <a:pt x="1867" y="2902"/>
                                </a:lnTo>
                                <a:lnTo>
                                  <a:pt x="1862" y="2887"/>
                                </a:lnTo>
                                <a:close/>
                                <a:moveTo>
                                  <a:pt x="1862" y="2887"/>
                                </a:moveTo>
                                <a:lnTo>
                                  <a:pt x="1867" y="2887"/>
                                </a:lnTo>
                                <a:lnTo>
                                  <a:pt x="1862" y="2887"/>
                                </a:lnTo>
                                <a:lnTo>
                                  <a:pt x="1862" y="2887"/>
                                </a:lnTo>
                                <a:close/>
                                <a:moveTo>
                                  <a:pt x="1833" y="2911"/>
                                </a:moveTo>
                                <a:lnTo>
                                  <a:pt x="1833" y="2902"/>
                                </a:lnTo>
                                <a:lnTo>
                                  <a:pt x="1862" y="2887"/>
                                </a:lnTo>
                                <a:lnTo>
                                  <a:pt x="1867" y="2902"/>
                                </a:lnTo>
                                <a:lnTo>
                                  <a:pt x="1838" y="2911"/>
                                </a:lnTo>
                                <a:lnTo>
                                  <a:pt x="1833" y="2911"/>
                                </a:lnTo>
                                <a:close/>
                                <a:moveTo>
                                  <a:pt x="1838" y="2911"/>
                                </a:moveTo>
                                <a:lnTo>
                                  <a:pt x="1833" y="2911"/>
                                </a:lnTo>
                                <a:lnTo>
                                  <a:pt x="1833" y="2911"/>
                                </a:lnTo>
                                <a:lnTo>
                                  <a:pt x="1838" y="2911"/>
                                </a:lnTo>
                                <a:close/>
                                <a:moveTo>
                                  <a:pt x="1799" y="2911"/>
                                </a:moveTo>
                                <a:lnTo>
                                  <a:pt x="1799" y="2911"/>
                                </a:lnTo>
                                <a:lnTo>
                                  <a:pt x="1833" y="2902"/>
                                </a:lnTo>
                                <a:lnTo>
                                  <a:pt x="1833" y="2911"/>
                                </a:lnTo>
                                <a:lnTo>
                                  <a:pt x="1799" y="2921"/>
                                </a:lnTo>
                                <a:lnTo>
                                  <a:pt x="1799" y="2911"/>
                                </a:lnTo>
                                <a:close/>
                                <a:moveTo>
                                  <a:pt x="1799" y="2911"/>
                                </a:moveTo>
                                <a:lnTo>
                                  <a:pt x="1799" y="2911"/>
                                </a:lnTo>
                                <a:lnTo>
                                  <a:pt x="1799" y="2911"/>
                                </a:lnTo>
                                <a:lnTo>
                                  <a:pt x="1799" y="2911"/>
                                </a:lnTo>
                                <a:close/>
                                <a:moveTo>
                                  <a:pt x="1766" y="2930"/>
                                </a:moveTo>
                                <a:lnTo>
                                  <a:pt x="1766" y="2921"/>
                                </a:lnTo>
                                <a:lnTo>
                                  <a:pt x="1799" y="2911"/>
                                </a:lnTo>
                                <a:lnTo>
                                  <a:pt x="1799" y="2921"/>
                                </a:lnTo>
                                <a:lnTo>
                                  <a:pt x="1766" y="2930"/>
                                </a:lnTo>
                                <a:lnTo>
                                  <a:pt x="1766" y="2930"/>
                                </a:lnTo>
                                <a:close/>
                                <a:moveTo>
                                  <a:pt x="1766" y="2930"/>
                                </a:moveTo>
                                <a:lnTo>
                                  <a:pt x="1766" y="2930"/>
                                </a:lnTo>
                                <a:lnTo>
                                  <a:pt x="1766" y="2930"/>
                                </a:lnTo>
                                <a:close/>
                                <a:moveTo>
                                  <a:pt x="1732" y="2940"/>
                                </a:moveTo>
                                <a:lnTo>
                                  <a:pt x="1732" y="2930"/>
                                </a:lnTo>
                                <a:lnTo>
                                  <a:pt x="1766" y="2921"/>
                                </a:lnTo>
                                <a:lnTo>
                                  <a:pt x="1766" y="2930"/>
                                </a:lnTo>
                                <a:lnTo>
                                  <a:pt x="1732" y="2940"/>
                                </a:lnTo>
                                <a:close/>
                                <a:moveTo>
                                  <a:pt x="1699" y="2950"/>
                                </a:moveTo>
                                <a:lnTo>
                                  <a:pt x="1699" y="2940"/>
                                </a:lnTo>
                                <a:lnTo>
                                  <a:pt x="1732" y="2930"/>
                                </a:lnTo>
                                <a:lnTo>
                                  <a:pt x="1732" y="2940"/>
                                </a:lnTo>
                                <a:lnTo>
                                  <a:pt x="1699" y="2950"/>
                                </a:lnTo>
                                <a:lnTo>
                                  <a:pt x="1699" y="2950"/>
                                </a:lnTo>
                                <a:close/>
                                <a:moveTo>
                                  <a:pt x="1699" y="2950"/>
                                </a:moveTo>
                                <a:lnTo>
                                  <a:pt x="1699" y="2950"/>
                                </a:lnTo>
                                <a:lnTo>
                                  <a:pt x="1699" y="2950"/>
                                </a:lnTo>
                                <a:lnTo>
                                  <a:pt x="1699" y="2950"/>
                                </a:lnTo>
                                <a:close/>
                                <a:moveTo>
                                  <a:pt x="1665" y="2954"/>
                                </a:moveTo>
                                <a:lnTo>
                                  <a:pt x="1665" y="2945"/>
                                </a:lnTo>
                                <a:lnTo>
                                  <a:pt x="1699" y="2940"/>
                                </a:lnTo>
                                <a:lnTo>
                                  <a:pt x="1699" y="2950"/>
                                </a:lnTo>
                                <a:lnTo>
                                  <a:pt x="1665" y="2954"/>
                                </a:lnTo>
                                <a:lnTo>
                                  <a:pt x="1665" y="2954"/>
                                </a:lnTo>
                                <a:close/>
                                <a:moveTo>
                                  <a:pt x="1665" y="2954"/>
                                </a:moveTo>
                                <a:lnTo>
                                  <a:pt x="1665" y="2954"/>
                                </a:lnTo>
                                <a:lnTo>
                                  <a:pt x="1665" y="2954"/>
                                </a:lnTo>
                                <a:lnTo>
                                  <a:pt x="1665" y="2954"/>
                                </a:lnTo>
                                <a:close/>
                                <a:moveTo>
                                  <a:pt x="1627" y="2950"/>
                                </a:moveTo>
                                <a:lnTo>
                                  <a:pt x="1665" y="2945"/>
                                </a:lnTo>
                                <a:lnTo>
                                  <a:pt x="1665" y="2954"/>
                                </a:lnTo>
                                <a:lnTo>
                                  <a:pt x="1632" y="2959"/>
                                </a:lnTo>
                                <a:lnTo>
                                  <a:pt x="1627" y="2950"/>
                                </a:lnTo>
                                <a:close/>
                                <a:moveTo>
                                  <a:pt x="1598" y="2964"/>
                                </a:moveTo>
                                <a:lnTo>
                                  <a:pt x="1593" y="2954"/>
                                </a:lnTo>
                                <a:lnTo>
                                  <a:pt x="1627" y="2950"/>
                                </a:lnTo>
                                <a:lnTo>
                                  <a:pt x="1632" y="2959"/>
                                </a:lnTo>
                                <a:lnTo>
                                  <a:pt x="1598" y="2964"/>
                                </a:lnTo>
                                <a:lnTo>
                                  <a:pt x="1598" y="2964"/>
                                </a:lnTo>
                                <a:close/>
                                <a:moveTo>
                                  <a:pt x="1598" y="2964"/>
                                </a:moveTo>
                                <a:lnTo>
                                  <a:pt x="1598" y="2964"/>
                                </a:lnTo>
                                <a:lnTo>
                                  <a:pt x="1598" y="2964"/>
                                </a:lnTo>
                                <a:lnTo>
                                  <a:pt x="1598" y="2964"/>
                                </a:lnTo>
                                <a:close/>
                                <a:moveTo>
                                  <a:pt x="1560" y="2969"/>
                                </a:moveTo>
                                <a:lnTo>
                                  <a:pt x="1560" y="2959"/>
                                </a:lnTo>
                                <a:lnTo>
                                  <a:pt x="1593" y="2954"/>
                                </a:lnTo>
                                <a:lnTo>
                                  <a:pt x="1598" y="2964"/>
                                </a:lnTo>
                                <a:lnTo>
                                  <a:pt x="1560" y="2969"/>
                                </a:lnTo>
                                <a:lnTo>
                                  <a:pt x="1560" y="2969"/>
                                </a:lnTo>
                                <a:close/>
                                <a:moveTo>
                                  <a:pt x="1560" y="2969"/>
                                </a:moveTo>
                                <a:lnTo>
                                  <a:pt x="1560" y="2969"/>
                                </a:lnTo>
                                <a:lnTo>
                                  <a:pt x="1560" y="2969"/>
                                </a:lnTo>
                                <a:lnTo>
                                  <a:pt x="1560" y="2969"/>
                                </a:lnTo>
                                <a:close/>
                                <a:moveTo>
                                  <a:pt x="1521" y="2974"/>
                                </a:moveTo>
                                <a:lnTo>
                                  <a:pt x="1521" y="2964"/>
                                </a:lnTo>
                                <a:lnTo>
                                  <a:pt x="1560" y="2959"/>
                                </a:lnTo>
                                <a:lnTo>
                                  <a:pt x="1560" y="2969"/>
                                </a:lnTo>
                                <a:lnTo>
                                  <a:pt x="1521" y="2974"/>
                                </a:lnTo>
                                <a:lnTo>
                                  <a:pt x="1521" y="2974"/>
                                </a:lnTo>
                                <a:close/>
                                <a:moveTo>
                                  <a:pt x="1521" y="2974"/>
                                </a:moveTo>
                                <a:lnTo>
                                  <a:pt x="1521" y="2974"/>
                                </a:lnTo>
                                <a:lnTo>
                                  <a:pt x="1521" y="2974"/>
                                </a:lnTo>
                                <a:lnTo>
                                  <a:pt x="1521" y="2974"/>
                                </a:lnTo>
                                <a:close/>
                                <a:moveTo>
                                  <a:pt x="1488" y="2978"/>
                                </a:moveTo>
                                <a:lnTo>
                                  <a:pt x="1488" y="2964"/>
                                </a:lnTo>
                                <a:lnTo>
                                  <a:pt x="1521" y="2964"/>
                                </a:lnTo>
                                <a:lnTo>
                                  <a:pt x="1521" y="2974"/>
                                </a:lnTo>
                                <a:lnTo>
                                  <a:pt x="1488" y="2978"/>
                                </a:lnTo>
                                <a:lnTo>
                                  <a:pt x="1488" y="2978"/>
                                </a:lnTo>
                                <a:close/>
                                <a:moveTo>
                                  <a:pt x="1488" y="2978"/>
                                </a:moveTo>
                                <a:lnTo>
                                  <a:pt x="1488" y="2978"/>
                                </a:lnTo>
                                <a:lnTo>
                                  <a:pt x="1488" y="2978"/>
                                </a:lnTo>
                                <a:lnTo>
                                  <a:pt x="1488" y="2978"/>
                                </a:lnTo>
                                <a:close/>
                                <a:moveTo>
                                  <a:pt x="1449" y="2978"/>
                                </a:moveTo>
                                <a:lnTo>
                                  <a:pt x="1449" y="2969"/>
                                </a:lnTo>
                                <a:lnTo>
                                  <a:pt x="1488" y="2964"/>
                                </a:lnTo>
                                <a:lnTo>
                                  <a:pt x="1488" y="2978"/>
                                </a:lnTo>
                                <a:lnTo>
                                  <a:pt x="1449" y="2978"/>
                                </a:lnTo>
                                <a:lnTo>
                                  <a:pt x="1449" y="2978"/>
                                </a:lnTo>
                                <a:close/>
                                <a:moveTo>
                                  <a:pt x="1449" y="2978"/>
                                </a:moveTo>
                                <a:lnTo>
                                  <a:pt x="1449" y="2978"/>
                                </a:lnTo>
                                <a:lnTo>
                                  <a:pt x="1449" y="2978"/>
                                </a:lnTo>
                                <a:lnTo>
                                  <a:pt x="1449" y="2978"/>
                                </a:lnTo>
                                <a:close/>
                                <a:moveTo>
                                  <a:pt x="1416" y="2969"/>
                                </a:moveTo>
                                <a:lnTo>
                                  <a:pt x="1449" y="2969"/>
                                </a:lnTo>
                                <a:lnTo>
                                  <a:pt x="1449" y="2978"/>
                                </a:lnTo>
                                <a:lnTo>
                                  <a:pt x="1416" y="2978"/>
                                </a:lnTo>
                                <a:lnTo>
                                  <a:pt x="1416" y="2969"/>
                                </a:lnTo>
                                <a:close/>
                                <a:moveTo>
                                  <a:pt x="1377" y="2978"/>
                                </a:moveTo>
                                <a:lnTo>
                                  <a:pt x="1377" y="2969"/>
                                </a:lnTo>
                                <a:lnTo>
                                  <a:pt x="1416" y="2969"/>
                                </a:lnTo>
                                <a:lnTo>
                                  <a:pt x="1416" y="2978"/>
                                </a:lnTo>
                                <a:lnTo>
                                  <a:pt x="1377" y="2978"/>
                                </a:lnTo>
                                <a:lnTo>
                                  <a:pt x="1377" y="2978"/>
                                </a:lnTo>
                                <a:close/>
                                <a:moveTo>
                                  <a:pt x="1377" y="2978"/>
                                </a:moveTo>
                                <a:lnTo>
                                  <a:pt x="1377" y="2978"/>
                                </a:lnTo>
                                <a:lnTo>
                                  <a:pt x="1377" y="2978"/>
                                </a:lnTo>
                                <a:lnTo>
                                  <a:pt x="1377" y="2978"/>
                                </a:lnTo>
                                <a:close/>
                                <a:moveTo>
                                  <a:pt x="1344" y="2978"/>
                                </a:moveTo>
                                <a:lnTo>
                                  <a:pt x="1344" y="2964"/>
                                </a:lnTo>
                                <a:lnTo>
                                  <a:pt x="1377" y="2969"/>
                                </a:lnTo>
                                <a:lnTo>
                                  <a:pt x="1377" y="2978"/>
                                </a:lnTo>
                                <a:lnTo>
                                  <a:pt x="1344" y="2978"/>
                                </a:lnTo>
                                <a:lnTo>
                                  <a:pt x="1344" y="2978"/>
                                </a:lnTo>
                                <a:close/>
                                <a:moveTo>
                                  <a:pt x="1344" y="2978"/>
                                </a:moveTo>
                                <a:lnTo>
                                  <a:pt x="1344" y="2978"/>
                                </a:lnTo>
                                <a:lnTo>
                                  <a:pt x="1339" y="2978"/>
                                </a:lnTo>
                                <a:lnTo>
                                  <a:pt x="1344" y="2978"/>
                                </a:lnTo>
                                <a:close/>
                                <a:moveTo>
                                  <a:pt x="1305" y="2974"/>
                                </a:moveTo>
                                <a:lnTo>
                                  <a:pt x="1305" y="2964"/>
                                </a:lnTo>
                                <a:lnTo>
                                  <a:pt x="1344" y="2964"/>
                                </a:lnTo>
                                <a:lnTo>
                                  <a:pt x="1344" y="2978"/>
                                </a:lnTo>
                                <a:lnTo>
                                  <a:pt x="1305" y="2974"/>
                                </a:lnTo>
                                <a:lnTo>
                                  <a:pt x="1305" y="2974"/>
                                </a:lnTo>
                                <a:close/>
                                <a:moveTo>
                                  <a:pt x="1305" y="2974"/>
                                </a:moveTo>
                                <a:lnTo>
                                  <a:pt x="1305" y="2974"/>
                                </a:lnTo>
                                <a:lnTo>
                                  <a:pt x="1305" y="2974"/>
                                </a:lnTo>
                                <a:lnTo>
                                  <a:pt x="1305" y="2974"/>
                                </a:lnTo>
                                <a:close/>
                                <a:moveTo>
                                  <a:pt x="1267" y="2969"/>
                                </a:moveTo>
                                <a:lnTo>
                                  <a:pt x="1272" y="2959"/>
                                </a:lnTo>
                                <a:lnTo>
                                  <a:pt x="1305" y="2964"/>
                                </a:lnTo>
                                <a:lnTo>
                                  <a:pt x="1305" y="2974"/>
                                </a:lnTo>
                                <a:lnTo>
                                  <a:pt x="1267" y="2969"/>
                                </a:lnTo>
                                <a:lnTo>
                                  <a:pt x="1267" y="2969"/>
                                </a:lnTo>
                                <a:close/>
                                <a:moveTo>
                                  <a:pt x="1267" y="2969"/>
                                </a:moveTo>
                                <a:lnTo>
                                  <a:pt x="1267" y="2969"/>
                                </a:lnTo>
                                <a:lnTo>
                                  <a:pt x="1267" y="2969"/>
                                </a:lnTo>
                                <a:lnTo>
                                  <a:pt x="1267" y="2969"/>
                                </a:lnTo>
                                <a:close/>
                                <a:moveTo>
                                  <a:pt x="1238" y="2954"/>
                                </a:moveTo>
                                <a:lnTo>
                                  <a:pt x="1238" y="2954"/>
                                </a:lnTo>
                                <a:lnTo>
                                  <a:pt x="1272" y="2959"/>
                                </a:lnTo>
                                <a:lnTo>
                                  <a:pt x="1267" y="2969"/>
                                </a:lnTo>
                                <a:lnTo>
                                  <a:pt x="1233" y="2964"/>
                                </a:lnTo>
                                <a:lnTo>
                                  <a:pt x="1238" y="2954"/>
                                </a:lnTo>
                                <a:close/>
                                <a:moveTo>
                                  <a:pt x="1238" y="2954"/>
                                </a:moveTo>
                                <a:lnTo>
                                  <a:pt x="1238" y="2954"/>
                                </a:lnTo>
                                <a:lnTo>
                                  <a:pt x="1238" y="2954"/>
                                </a:lnTo>
                                <a:lnTo>
                                  <a:pt x="1238" y="2954"/>
                                </a:lnTo>
                                <a:close/>
                                <a:moveTo>
                                  <a:pt x="1200" y="2959"/>
                                </a:moveTo>
                                <a:lnTo>
                                  <a:pt x="1200" y="2950"/>
                                </a:lnTo>
                                <a:lnTo>
                                  <a:pt x="1238" y="2954"/>
                                </a:lnTo>
                                <a:lnTo>
                                  <a:pt x="1233" y="2964"/>
                                </a:lnTo>
                                <a:lnTo>
                                  <a:pt x="1200" y="2959"/>
                                </a:lnTo>
                                <a:lnTo>
                                  <a:pt x="1200" y="2959"/>
                                </a:lnTo>
                                <a:close/>
                                <a:moveTo>
                                  <a:pt x="1200" y="2959"/>
                                </a:moveTo>
                                <a:lnTo>
                                  <a:pt x="1200" y="2959"/>
                                </a:lnTo>
                                <a:lnTo>
                                  <a:pt x="1200" y="2959"/>
                                </a:lnTo>
                                <a:lnTo>
                                  <a:pt x="1200" y="2959"/>
                                </a:lnTo>
                                <a:close/>
                                <a:moveTo>
                                  <a:pt x="1166" y="2954"/>
                                </a:moveTo>
                                <a:lnTo>
                                  <a:pt x="1166" y="2945"/>
                                </a:lnTo>
                                <a:lnTo>
                                  <a:pt x="1200" y="2950"/>
                                </a:lnTo>
                                <a:lnTo>
                                  <a:pt x="1200" y="2959"/>
                                </a:lnTo>
                                <a:lnTo>
                                  <a:pt x="1166" y="2954"/>
                                </a:lnTo>
                                <a:lnTo>
                                  <a:pt x="1166" y="2954"/>
                                </a:lnTo>
                                <a:close/>
                                <a:moveTo>
                                  <a:pt x="1166" y="2954"/>
                                </a:moveTo>
                                <a:lnTo>
                                  <a:pt x="1166" y="2954"/>
                                </a:lnTo>
                                <a:lnTo>
                                  <a:pt x="1166" y="2954"/>
                                </a:lnTo>
                                <a:lnTo>
                                  <a:pt x="1166" y="2954"/>
                                </a:lnTo>
                                <a:close/>
                                <a:moveTo>
                                  <a:pt x="1128" y="2950"/>
                                </a:moveTo>
                                <a:lnTo>
                                  <a:pt x="1132" y="2940"/>
                                </a:lnTo>
                                <a:lnTo>
                                  <a:pt x="1166" y="2945"/>
                                </a:lnTo>
                                <a:lnTo>
                                  <a:pt x="1166" y="2954"/>
                                </a:lnTo>
                                <a:lnTo>
                                  <a:pt x="1128" y="2950"/>
                                </a:lnTo>
                                <a:lnTo>
                                  <a:pt x="1128" y="2950"/>
                                </a:lnTo>
                                <a:close/>
                                <a:moveTo>
                                  <a:pt x="1128" y="2950"/>
                                </a:moveTo>
                                <a:lnTo>
                                  <a:pt x="1128" y="2950"/>
                                </a:lnTo>
                                <a:lnTo>
                                  <a:pt x="1128" y="2950"/>
                                </a:lnTo>
                                <a:lnTo>
                                  <a:pt x="1128" y="2950"/>
                                </a:lnTo>
                                <a:close/>
                                <a:moveTo>
                                  <a:pt x="1099" y="2930"/>
                                </a:moveTo>
                                <a:lnTo>
                                  <a:pt x="1099" y="2930"/>
                                </a:lnTo>
                                <a:lnTo>
                                  <a:pt x="1132" y="2940"/>
                                </a:lnTo>
                                <a:lnTo>
                                  <a:pt x="1128" y="2950"/>
                                </a:lnTo>
                                <a:lnTo>
                                  <a:pt x="1094" y="2940"/>
                                </a:lnTo>
                                <a:lnTo>
                                  <a:pt x="1099" y="2930"/>
                                </a:lnTo>
                                <a:close/>
                                <a:moveTo>
                                  <a:pt x="1099" y="2930"/>
                                </a:moveTo>
                                <a:lnTo>
                                  <a:pt x="1099" y="2930"/>
                                </a:lnTo>
                                <a:lnTo>
                                  <a:pt x="1099" y="2930"/>
                                </a:lnTo>
                                <a:lnTo>
                                  <a:pt x="1099" y="2930"/>
                                </a:lnTo>
                                <a:close/>
                                <a:moveTo>
                                  <a:pt x="1060" y="2930"/>
                                </a:moveTo>
                                <a:lnTo>
                                  <a:pt x="1065" y="2921"/>
                                </a:lnTo>
                                <a:lnTo>
                                  <a:pt x="1099" y="2930"/>
                                </a:lnTo>
                                <a:lnTo>
                                  <a:pt x="1094" y="2940"/>
                                </a:lnTo>
                                <a:lnTo>
                                  <a:pt x="1060" y="2930"/>
                                </a:lnTo>
                                <a:lnTo>
                                  <a:pt x="1060" y="2930"/>
                                </a:lnTo>
                                <a:close/>
                                <a:moveTo>
                                  <a:pt x="1060" y="2930"/>
                                </a:moveTo>
                                <a:lnTo>
                                  <a:pt x="1060" y="2930"/>
                                </a:lnTo>
                                <a:lnTo>
                                  <a:pt x="1060" y="2930"/>
                                </a:lnTo>
                                <a:lnTo>
                                  <a:pt x="1060" y="2930"/>
                                </a:lnTo>
                                <a:close/>
                                <a:moveTo>
                                  <a:pt x="1032" y="2911"/>
                                </a:moveTo>
                                <a:lnTo>
                                  <a:pt x="1032" y="2911"/>
                                </a:lnTo>
                                <a:lnTo>
                                  <a:pt x="1065" y="2921"/>
                                </a:lnTo>
                                <a:lnTo>
                                  <a:pt x="1060" y="2930"/>
                                </a:lnTo>
                                <a:lnTo>
                                  <a:pt x="1027" y="2921"/>
                                </a:lnTo>
                                <a:lnTo>
                                  <a:pt x="1032" y="2911"/>
                                </a:lnTo>
                                <a:close/>
                                <a:moveTo>
                                  <a:pt x="1032" y="2911"/>
                                </a:moveTo>
                                <a:lnTo>
                                  <a:pt x="1032" y="2911"/>
                                </a:lnTo>
                                <a:lnTo>
                                  <a:pt x="1032" y="2911"/>
                                </a:lnTo>
                                <a:lnTo>
                                  <a:pt x="1032" y="2911"/>
                                </a:lnTo>
                                <a:close/>
                                <a:moveTo>
                                  <a:pt x="993" y="2911"/>
                                </a:moveTo>
                                <a:lnTo>
                                  <a:pt x="998" y="2902"/>
                                </a:lnTo>
                                <a:lnTo>
                                  <a:pt x="1032" y="2911"/>
                                </a:lnTo>
                                <a:lnTo>
                                  <a:pt x="1027" y="2921"/>
                                </a:lnTo>
                                <a:lnTo>
                                  <a:pt x="993" y="2911"/>
                                </a:lnTo>
                                <a:lnTo>
                                  <a:pt x="993" y="2911"/>
                                </a:lnTo>
                                <a:close/>
                                <a:moveTo>
                                  <a:pt x="993" y="2911"/>
                                </a:moveTo>
                                <a:lnTo>
                                  <a:pt x="993" y="2911"/>
                                </a:lnTo>
                                <a:lnTo>
                                  <a:pt x="993" y="2911"/>
                                </a:lnTo>
                                <a:lnTo>
                                  <a:pt x="993" y="2911"/>
                                </a:lnTo>
                                <a:close/>
                                <a:moveTo>
                                  <a:pt x="964" y="2887"/>
                                </a:moveTo>
                                <a:lnTo>
                                  <a:pt x="964" y="2887"/>
                                </a:lnTo>
                                <a:lnTo>
                                  <a:pt x="998" y="2902"/>
                                </a:lnTo>
                                <a:lnTo>
                                  <a:pt x="993" y="2911"/>
                                </a:lnTo>
                                <a:lnTo>
                                  <a:pt x="960" y="2902"/>
                                </a:lnTo>
                                <a:lnTo>
                                  <a:pt x="964" y="2887"/>
                                </a:lnTo>
                                <a:close/>
                                <a:moveTo>
                                  <a:pt x="964" y="2887"/>
                                </a:moveTo>
                                <a:lnTo>
                                  <a:pt x="964" y="2887"/>
                                </a:lnTo>
                                <a:lnTo>
                                  <a:pt x="964" y="2892"/>
                                </a:lnTo>
                                <a:lnTo>
                                  <a:pt x="964" y="2887"/>
                                </a:lnTo>
                                <a:close/>
                                <a:moveTo>
                                  <a:pt x="926" y="2887"/>
                                </a:moveTo>
                                <a:lnTo>
                                  <a:pt x="931" y="2878"/>
                                </a:lnTo>
                                <a:lnTo>
                                  <a:pt x="964" y="2887"/>
                                </a:lnTo>
                                <a:lnTo>
                                  <a:pt x="960" y="2902"/>
                                </a:lnTo>
                                <a:lnTo>
                                  <a:pt x="926" y="2887"/>
                                </a:lnTo>
                                <a:lnTo>
                                  <a:pt x="926" y="2887"/>
                                </a:lnTo>
                                <a:close/>
                                <a:moveTo>
                                  <a:pt x="926" y="2887"/>
                                </a:moveTo>
                                <a:lnTo>
                                  <a:pt x="926" y="2887"/>
                                </a:lnTo>
                                <a:lnTo>
                                  <a:pt x="926" y="2887"/>
                                </a:lnTo>
                                <a:lnTo>
                                  <a:pt x="926" y="2887"/>
                                </a:lnTo>
                                <a:close/>
                                <a:moveTo>
                                  <a:pt x="897" y="2878"/>
                                </a:moveTo>
                                <a:lnTo>
                                  <a:pt x="897" y="2863"/>
                                </a:lnTo>
                                <a:lnTo>
                                  <a:pt x="931" y="2878"/>
                                </a:lnTo>
                                <a:lnTo>
                                  <a:pt x="926" y="2887"/>
                                </a:lnTo>
                                <a:lnTo>
                                  <a:pt x="897" y="2878"/>
                                </a:lnTo>
                                <a:lnTo>
                                  <a:pt x="897" y="2878"/>
                                </a:lnTo>
                                <a:close/>
                                <a:moveTo>
                                  <a:pt x="897" y="2878"/>
                                </a:moveTo>
                                <a:lnTo>
                                  <a:pt x="897" y="2878"/>
                                </a:lnTo>
                                <a:lnTo>
                                  <a:pt x="897" y="2878"/>
                                </a:lnTo>
                                <a:lnTo>
                                  <a:pt x="897" y="2878"/>
                                </a:lnTo>
                                <a:close/>
                                <a:moveTo>
                                  <a:pt x="868" y="2849"/>
                                </a:moveTo>
                                <a:lnTo>
                                  <a:pt x="902" y="2863"/>
                                </a:lnTo>
                                <a:lnTo>
                                  <a:pt x="897" y="2878"/>
                                </a:lnTo>
                                <a:lnTo>
                                  <a:pt x="864" y="2863"/>
                                </a:lnTo>
                                <a:lnTo>
                                  <a:pt x="868" y="2849"/>
                                </a:lnTo>
                                <a:close/>
                                <a:moveTo>
                                  <a:pt x="835" y="2849"/>
                                </a:moveTo>
                                <a:lnTo>
                                  <a:pt x="840" y="2834"/>
                                </a:lnTo>
                                <a:lnTo>
                                  <a:pt x="868" y="2849"/>
                                </a:lnTo>
                                <a:lnTo>
                                  <a:pt x="864" y="2863"/>
                                </a:lnTo>
                                <a:lnTo>
                                  <a:pt x="835" y="2849"/>
                                </a:lnTo>
                                <a:close/>
                                <a:moveTo>
                                  <a:pt x="801" y="2830"/>
                                </a:moveTo>
                                <a:lnTo>
                                  <a:pt x="806" y="2820"/>
                                </a:lnTo>
                                <a:lnTo>
                                  <a:pt x="840" y="2834"/>
                                </a:lnTo>
                                <a:lnTo>
                                  <a:pt x="835" y="2849"/>
                                </a:lnTo>
                                <a:lnTo>
                                  <a:pt x="801" y="2834"/>
                                </a:lnTo>
                                <a:lnTo>
                                  <a:pt x="801" y="2830"/>
                                </a:lnTo>
                                <a:close/>
                                <a:moveTo>
                                  <a:pt x="801" y="2834"/>
                                </a:moveTo>
                                <a:lnTo>
                                  <a:pt x="801" y="2830"/>
                                </a:lnTo>
                                <a:lnTo>
                                  <a:pt x="801" y="2830"/>
                                </a:lnTo>
                                <a:lnTo>
                                  <a:pt x="801" y="2834"/>
                                </a:lnTo>
                                <a:close/>
                                <a:moveTo>
                                  <a:pt x="739" y="2796"/>
                                </a:moveTo>
                                <a:lnTo>
                                  <a:pt x="744" y="2791"/>
                                </a:lnTo>
                                <a:lnTo>
                                  <a:pt x="806" y="2825"/>
                                </a:lnTo>
                                <a:lnTo>
                                  <a:pt x="801" y="2830"/>
                                </a:lnTo>
                                <a:lnTo>
                                  <a:pt x="739" y="2796"/>
                                </a:lnTo>
                                <a:lnTo>
                                  <a:pt x="739" y="2796"/>
                                </a:lnTo>
                                <a:close/>
                                <a:moveTo>
                                  <a:pt x="739" y="2796"/>
                                </a:moveTo>
                                <a:lnTo>
                                  <a:pt x="739" y="2796"/>
                                </a:lnTo>
                                <a:lnTo>
                                  <a:pt x="739" y="2796"/>
                                </a:lnTo>
                                <a:lnTo>
                                  <a:pt x="739" y="2796"/>
                                </a:lnTo>
                                <a:close/>
                                <a:moveTo>
                                  <a:pt x="681" y="2762"/>
                                </a:moveTo>
                                <a:lnTo>
                                  <a:pt x="686" y="2753"/>
                                </a:lnTo>
                                <a:lnTo>
                                  <a:pt x="744" y="2791"/>
                                </a:lnTo>
                                <a:lnTo>
                                  <a:pt x="739" y="2796"/>
                                </a:lnTo>
                                <a:lnTo>
                                  <a:pt x="681" y="2762"/>
                                </a:lnTo>
                                <a:lnTo>
                                  <a:pt x="681" y="2762"/>
                                </a:lnTo>
                                <a:close/>
                                <a:moveTo>
                                  <a:pt x="681" y="2762"/>
                                </a:moveTo>
                                <a:lnTo>
                                  <a:pt x="681" y="2762"/>
                                </a:lnTo>
                                <a:lnTo>
                                  <a:pt x="681" y="2762"/>
                                </a:lnTo>
                                <a:lnTo>
                                  <a:pt x="681" y="2762"/>
                                </a:lnTo>
                                <a:close/>
                                <a:moveTo>
                                  <a:pt x="624" y="2724"/>
                                </a:moveTo>
                                <a:lnTo>
                                  <a:pt x="628" y="2714"/>
                                </a:lnTo>
                                <a:lnTo>
                                  <a:pt x="686" y="2753"/>
                                </a:lnTo>
                                <a:lnTo>
                                  <a:pt x="681" y="2762"/>
                                </a:lnTo>
                                <a:lnTo>
                                  <a:pt x="624" y="2724"/>
                                </a:lnTo>
                                <a:lnTo>
                                  <a:pt x="624" y="2724"/>
                                </a:lnTo>
                                <a:close/>
                                <a:moveTo>
                                  <a:pt x="624" y="2724"/>
                                </a:moveTo>
                                <a:lnTo>
                                  <a:pt x="624" y="2724"/>
                                </a:lnTo>
                                <a:lnTo>
                                  <a:pt x="624" y="2724"/>
                                </a:lnTo>
                                <a:lnTo>
                                  <a:pt x="624" y="2724"/>
                                </a:lnTo>
                                <a:close/>
                                <a:moveTo>
                                  <a:pt x="566" y="2681"/>
                                </a:moveTo>
                                <a:lnTo>
                                  <a:pt x="576" y="2676"/>
                                </a:lnTo>
                                <a:lnTo>
                                  <a:pt x="628" y="2714"/>
                                </a:lnTo>
                                <a:lnTo>
                                  <a:pt x="624" y="2724"/>
                                </a:lnTo>
                                <a:lnTo>
                                  <a:pt x="566" y="2681"/>
                                </a:lnTo>
                                <a:lnTo>
                                  <a:pt x="566" y="2681"/>
                                </a:lnTo>
                                <a:close/>
                                <a:moveTo>
                                  <a:pt x="566" y="2681"/>
                                </a:moveTo>
                                <a:lnTo>
                                  <a:pt x="566" y="2681"/>
                                </a:lnTo>
                                <a:lnTo>
                                  <a:pt x="566" y="2681"/>
                                </a:lnTo>
                                <a:lnTo>
                                  <a:pt x="566" y="2681"/>
                                </a:lnTo>
                                <a:close/>
                                <a:moveTo>
                                  <a:pt x="513" y="2637"/>
                                </a:moveTo>
                                <a:lnTo>
                                  <a:pt x="523" y="2633"/>
                                </a:lnTo>
                                <a:lnTo>
                                  <a:pt x="576" y="2676"/>
                                </a:lnTo>
                                <a:lnTo>
                                  <a:pt x="566" y="2681"/>
                                </a:lnTo>
                                <a:lnTo>
                                  <a:pt x="513" y="2637"/>
                                </a:lnTo>
                                <a:lnTo>
                                  <a:pt x="513" y="2637"/>
                                </a:lnTo>
                                <a:close/>
                                <a:moveTo>
                                  <a:pt x="513" y="2637"/>
                                </a:moveTo>
                                <a:lnTo>
                                  <a:pt x="513" y="2637"/>
                                </a:lnTo>
                                <a:lnTo>
                                  <a:pt x="513" y="2637"/>
                                </a:lnTo>
                                <a:close/>
                                <a:moveTo>
                                  <a:pt x="460" y="2589"/>
                                </a:moveTo>
                                <a:lnTo>
                                  <a:pt x="470" y="2585"/>
                                </a:lnTo>
                                <a:lnTo>
                                  <a:pt x="523" y="2633"/>
                                </a:lnTo>
                                <a:lnTo>
                                  <a:pt x="513" y="2637"/>
                                </a:lnTo>
                                <a:lnTo>
                                  <a:pt x="465" y="2589"/>
                                </a:lnTo>
                                <a:lnTo>
                                  <a:pt x="460" y="2589"/>
                                </a:lnTo>
                                <a:close/>
                                <a:moveTo>
                                  <a:pt x="465" y="2589"/>
                                </a:moveTo>
                                <a:lnTo>
                                  <a:pt x="460" y="2589"/>
                                </a:lnTo>
                                <a:lnTo>
                                  <a:pt x="460" y="2589"/>
                                </a:lnTo>
                                <a:lnTo>
                                  <a:pt x="465" y="2589"/>
                                </a:lnTo>
                                <a:close/>
                                <a:moveTo>
                                  <a:pt x="412" y="2541"/>
                                </a:moveTo>
                                <a:lnTo>
                                  <a:pt x="422" y="2532"/>
                                </a:lnTo>
                                <a:lnTo>
                                  <a:pt x="470" y="2585"/>
                                </a:lnTo>
                                <a:lnTo>
                                  <a:pt x="460" y="2589"/>
                                </a:lnTo>
                                <a:lnTo>
                                  <a:pt x="412" y="2541"/>
                                </a:lnTo>
                                <a:lnTo>
                                  <a:pt x="412" y="2541"/>
                                </a:lnTo>
                                <a:close/>
                                <a:moveTo>
                                  <a:pt x="412" y="2541"/>
                                </a:moveTo>
                                <a:lnTo>
                                  <a:pt x="412" y="2541"/>
                                </a:lnTo>
                                <a:lnTo>
                                  <a:pt x="412" y="2541"/>
                                </a:lnTo>
                                <a:lnTo>
                                  <a:pt x="412" y="2541"/>
                                </a:lnTo>
                                <a:close/>
                                <a:moveTo>
                                  <a:pt x="369" y="2488"/>
                                </a:moveTo>
                                <a:lnTo>
                                  <a:pt x="374" y="2484"/>
                                </a:lnTo>
                                <a:lnTo>
                                  <a:pt x="422" y="2532"/>
                                </a:lnTo>
                                <a:lnTo>
                                  <a:pt x="412" y="2541"/>
                                </a:lnTo>
                                <a:lnTo>
                                  <a:pt x="369" y="2488"/>
                                </a:lnTo>
                                <a:lnTo>
                                  <a:pt x="369" y="2488"/>
                                </a:lnTo>
                                <a:close/>
                                <a:moveTo>
                                  <a:pt x="369" y="2488"/>
                                </a:moveTo>
                                <a:lnTo>
                                  <a:pt x="369" y="2488"/>
                                </a:lnTo>
                                <a:lnTo>
                                  <a:pt x="369" y="2488"/>
                                </a:lnTo>
                                <a:lnTo>
                                  <a:pt x="369" y="2488"/>
                                </a:lnTo>
                                <a:close/>
                                <a:moveTo>
                                  <a:pt x="321" y="2436"/>
                                </a:moveTo>
                                <a:lnTo>
                                  <a:pt x="331" y="2431"/>
                                </a:lnTo>
                                <a:lnTo>
                                  <a:pt x="374" y="2484"/>
                                </a:lnTo>
                                <a:lnTo>
                                  <a:pt x="369" y="2488"/>
                                </a:lnTo>
                                <a:lnTo>
                                  <a:pt x="321" y="2436"/>
                                </a:lnTo>
                                <a:lnTo>
                                  <a:pt x="321" y="2436"/>
                                </a:lnTo>
                                <a:close/>
                                <a:moveTo>
                                  <a:pt x="321" y="2436"/>
                                </a:moveTo>
                                <a:lnTo>
                                  <a:pt x="321" y="2436"/>
                                </a:lnTo>
                                <a:lnTo>
                                  <a:pt x="321" y="2436"/>
                                </a:lnTo>
                                <a:lnTo>
                                  <a:pt x="321" y="2436"/>
                                </a:lnTo>
                                <a:close/>
                                <a:moveTo>
                                  <a:pt x="283" y="2378"/>
                                </a:moveTo>
                                <a:lnTo>
                                  <a:pt x="288" y="2373"/>
                                </a:lnTo>
                                <a:lnTo>
                                  <a:pt x="331" y="2431"/>
                                </a:lnTo>
                                <a:lnTo>
                                  <a:pt x="321" y="2436"/>
                                </a:lnTo>
                                <a:lnTo>
                                  <a:pt x="283" y="2378"/>
                                </a:lnTo>
                                <a:lnTo>
                                  <a:pt x="283" y="2378"/>
                                </a:lnTo>
                                <a:close/>
                                <a:moveTo>
                                  <a:pt x="283" y="2378"/>
                                </a:moveTo>
                                <a:lnTo>
                                  <a:pt x="283" y="2378"/>
                                </a:lnTo>
                                <a:lnTo>
                                  <a:pt x="283" y="2383"/>
                                </a:lnTo>
                                <a:lnTo>
                                  <a:pt x="283" y="2378"/>
                                </a:lnTo>
                                <a:close/>
                                <a:moveTo>
                                  <a:pt x="240" y="2320"/>
                                </a:moveTo>
                                <a:lnTo>
                                  <a:pt x="249" y="2316"/>
                                </a:lnTo>
                                <a:lnTo>
                                  <a:pt x="288" y="2373"/>
                                </a:lnTo>
                                <a:lnTo>
                                  <a:pt x="283" y="2378"/>
                                </a:lnTo>
                                <a:lnTo>
                                  <a:pt x="240" y="2320"/>
                                </a:lnTo>
                                <a:lnTo>
                                  <a:pt x="240" y="2320"/>
                                </a:lnTo>
                                <a:close/>
                                <a:moveTo>
                                  <a:pt x="240" y="2320"/>
                                </a:moveTo>
                                <a:lnTo>
                                  <a:pt x="240" y="2320"/>
                                </a:lnTo>
                                <a:lnTo>
                                  <a:pt x="240" y="2320"/>
                                </a:lnTo>
                                <a:lnTo>
                                  <a:pt x="240" y="2320"/>
                                </a:lnTo>
                                <a:close/>
                                <a:moveTo>
                                  <a:pt x="206" y="2263"/>
                                </a:moveTo>
                                <a:lnTo>
                                  <a:pt x="211" y="2258"/>
                                </a:lnTo>
                                <a:lnTo>
                                  <a:pt x="249" y="2316"/>
                                </a:lnTo>
                                <a:lnTo>
                                  <a:pt x="240" y="2320"/>
                                </a:lnTo>
                                <a:lnTo>
                                  <a:pt x="206" y="2263"/>
                                </a:lnTo>
                                <a:lnTo>
                                  <a:pt x="206" y="2263"/>
                                </a:lnTo>
                                <a:close/>
                                <a:moveTo>
                                  <a:pt x="206" y="2263"/>
                                </a:moveTo>
                                <a:lnTo>
                                  <a:pt x="206" y="2263"/>
                                </a:lnTo>
                                <a:lnTo>
                                  <a:pt x="206" y="2263"/>
                                </a:lnTo>
                                <a:lnTo>
                                  <a:pt x="206" y="2263"/>
                                </a:lnTo>
                                <a:close/>
                                <a:moveTo>
                                  <a:pt x="168" y="2200"/>
                                </a:moveTo>
                                <a:lnTo>
                                  <a:pt x="177" y="2195"/>
                                </a:lnTo>
                                <a:lnTo>
                                  <a:pt x="216" y="2258"/>
                                </a:lnTo>
                                <a:lnTo>
                                  <a:pt x="206" y="2263"/>
                                </a:lnTo>
                                <a:lnTo>
                                  <a:pt x="168" y="2200"/>
                                </a:lnTo>
                                <a:lnTo>
                                  <a:pt x="168" y="2200"/>
                                </a:lnTo>
                                <a:close/>
                                <a:moveTo>
                                  <a:pt x="168" y="2200"/>
                                </a:moveTo>
                                <a:lnTo>
                                  <a:pt x="168" y="2200"/>
                                </a:lnTo>
                                <a:lnTo>
                                  <a:pt x="168" y="2200"/>
                                </a:lnTo>
                                <a:lnTo>
                                  <a:pt x="168" y="2200"/>
                                </a:lnTo>
                                <a:close/>
                                <a:moveTo>
                                  <a:pt x="139" y="2133"/>
                                </a:moveTo>
                                <a:lnTo>
                                  <a:pt x="148" y="2128"/>
                                </a:lnTo>
                                <a:lnTo>
                                  <a:pt x="177" y="2195"/>
                                </a:lnTo>
                                <a:lnTo>
                                  <a:pt x="168" y="2200"/>
                                </a:lnTo>
                                <a:lnTo>
                                  <a:pt x="139" y="2133"/>
                                </a:lnTo>
                                <a:lnTo>
                                  <a:pt x="139" y="2133"/>
                                </a:lnTo>
                                <a:close/>
                                <a:moveTo>
                                  <a:pt x="139" y="2133"/>
                                </a:moveTo>
                                <a:lnTo>
                                  <a:pt x="139" y="2133"/>
                                </a:lnTo>
                                <a:lnTo>
                                  <a:pt x="139" y="2133"/>
                                </a:lnTo>
                                <a:lnTo>
                                  <a:pt x="139" y="2133"/>
                                </a:lnTo>
                                <a:close/>
                                <a:moveTo>
                                  <a:pt x="124" y="2099"/>
                                </a:moveTo>
                                <a:lnTo>
                                  <a:pt x="134" y="2099"/>
                                </a:lnTo>
                                <a:lnTo>
                                  <a:pt x="148" y="2128"/>
                                </a:lnTo>
                                <a:lnTo>
                                  <a:pt x="139" y="2133"/>
                                </a:lnTo>
                                <a:lnTo>
                                  <a:pt x="124" y="2099"/>
                                </a:lnTo>
                                <a:close/>
                                <a:moveTo>
                                  <a:pt x="110" y="2071"/>
                                </a:moveTo>
                                <a:lnTo>
                                  <a:pt x="120" y="2066"/>
                                </a:lnTo>
                                <a:lnTo>
                                  <a:pt x="134" y="2099"/>
                                </a:lnTo>
                                <a:lnTo>
                                  <a:pt x="124" y="2099"/>
                                </a:lnTo>
                                <a:lnTo>
                                  <a:pt x="110" y="2071"/>
                                </a:lnTo>
                                <a:lnTo>
                                  <a:pt x="110" y="2071"/>
                                </a:lnTo>
                                <a:close/>
                                <a:moveTo>
                                  <a:pt x="110" y="2071"/>
                                </a:moveTo>
                                <a:lnTo>
                                  <a:pt x="110" y="2071"/>
                                </a:lnTo>
                                <a:lnTo>
                                  <a:pt x="110" y="2071"/>
                                </a:lnTo>
                                <a:lnTo>
                                  <a:pt x="110" y="2071"/>
                                </a:lnTo>
                                <a:close/>
                                <a:moveTo>
                                  <a:pt x="110" y="2032"/>
                                </a:moveTo>
                                <a:lnTo>
                                  <a:pt x="110" y="2032"/>
                                </a:lnTo>
                                <a:lnTo>
                                  <a:pt x="120" y="2066"/>
                                </a:lnTo>
                                <a:lnTo>
                                  <a:pt x="110" y="2071"/>
                                </a:lnTo>
                                <a:lnTo>
                                  <a:pt x="96" y="2032"/>
                                </a:lnTo>
                                <a:lnTo>
                                  <a:pt x="110" y="2032"/>
                                </a:lnTo>
                                <a:close/>
                                <a:moveTo>
                                  <a:pt x="110" y="2032"/>
                                </a:moveTo>
                                <a:lnTo>
                                  <a:pt x="110" y="2032"/>
                                </a:lnTo>
                                <a:lnTo>
                                  <a:pt x="110" y="2032"/>
                                </a:lnTo>
                                <a:lnTo>
                                  <a:pt x="110" y="2032"/>
                                </a:lnTo>
                                <a:close/>
                                <a:moveTo>
                                  <a:pt x="96" y="1999"/>
                                </a:moveTo>
                                <a:lnTo>
                                  <a:pt x="96" y="1999"/>
                                </a:lnTo>
                                <a:lnTo>
                                  <a:pt x="110" y="2032"/>
                                </a:lnTo>
                                <a:lnTo>
                                  <a:pt x="96" y="2032"/>
                                </a:lnTo>
                                <a:lnTo>
                                  <a:pt x="86" y="1999"/>
                                </a:lnTo>
                                <a:lnTo>
                                  <a:pt x="96" y="1999"/>
                                </a:lnTo>
                                <a:close/>
                                <a:moveTo>
                                  <a:pt x="96" y="1999"/>
                                </a:moveTo>
                                <a:lnTo>
                                  <a:pt x="96" y="1999"/>
                                </a:lnTo>
                                <a:lnTo>
                                  <a:pt x="96" y="1999"/>
                                </a:lnTo>
                                <a:lnTo>
                                  <a:pt x="96" y="1999"/>
                                </a:lnTo>
                                <a:close/>
                                <a:moveTo>
                                  <a:pt x="72" y="1965"/>
                                </a:moveTo>
                                <a:lnTo>
                                  <a:pt x="81" y="1960"/>
                                </a:lnTo>
                                <a:lnTo>
                                  <a:pt x="96" y="1999"/>
                                </a:lnTo>
                                <a:lnTo>
                                  <a:pt x="86" y="1999"/>
                                </a:lnTo>
                                <a:lnTo>
                                  <a:pt x="72" y="1965"/>
                                </a:lnTo>
                                <a:lnTo>
                                  <a:pt x="72" y="1965"/>
                                </a:lnTo>
                                <a:close/>
                                <a:moveTo>
                                  <a:pt x="72" y="1965"/>
                                </a:moveTo>
                                <a:lnTo>
                                  <a:pt x="72" y="1965"/>
                                </a:lnTo>
                                <a:lnTo>
                                  <a:pt x="72" y="1965"/>
                                </a:lnTo>
                                <a:lnTo>
                                  <a:pt x="72" y="1965"/>
                                </a:lnTo>
                                <a:close/>
                                <a:moveTo>
                                  <a:pt x="62" y="1931"/>
                                </a:moveTo>
                                <a:lnTo>
                                  <a:pt x="72" y="1926"/>
                                </a:lnTo>
                                <a:lnTo>
                                  <a:pt x="81" y="1960"/>
                                </a:lnTo>
                                <a:lnTo>
                                  <a:pt x="72" y="1965"/>
                                </a:lnTo>
                                <a:lnTo>
                                  <a:pt x="62" y="1931"/>
                                </a:lnTo>
                                <a:lnTo>
                                  <a:pt x="62" y="1931"/>
                                </a:lnTo>
                                <a:close/>
                                <a:moveTo>
                                  <a:pt x="62" y="1931"/>
                                </a:moveTo>
                                <a:lnTo>
                                  <a:pt x="62" y="1931"/>
                                </a:lnTo>
                                <a:lnTo>
                                  <a:pt x="62" y="1931"/>
                                </a:lnTo>
                                <a:lnTo>
                                  <a:pt x="62" y="1931"/>
                                </a:lnTo>
                                <a:close/>
                                <a:moveTo>
                                  <a:pt x="52" y="1898"/>
                                </a:moveTo>
                                <a:lnTo>
                                  <a:pt x="62" y="1893"/>
                                </a:lnTo>
                                <a:lnTo>
                                  <a:pt x="72" y="1926"/>
                                </a:lnTo>
                                <a:lnTo>
                                  <a:pt x="62" y="1931"/>
                                </a:lnTo>
                                <a:lnTo>
                                  <a:pt x="52" y="1898"/>
                                </a:lnTo>
                                <a:lnTo>
                                  <a:pt x="52" y="1898"/>
                                </a:lnTo>
                                <a:close/>
                                <a:moveTo>
                                  <a:pt x="52" y="1898"/>
                                </a:moveTo>
                                <a:lnTo>
                                  <a:pt x="52" y="1898"/>
                                </a:lnTo>
                                <a:lnTo>
                                  <a:pt x="52" y="1898"/>
                                </a:lnTo>
                                <a:lnTo>
                                  <a:pt x="52" y="1898"/>
                                </a:lnTo>
                                <a:close/>
                                <a:moveTo>
                                  <a:pt x="43" y="1859"/>
                                </a:moveTo>
                                <a:lnTo>
                                  <a:pt x="52" y="1859"/>
                                </a:lnTo>
                                <a:lnTo>
                                  <a:pt x="62" y="1893"/>
                                </a:lnTo>
                                <a:lnTo>
                                  <a:pt x="52" y="1898"/>
                                </a:lnTo>
                                <a:lnTo>
                                  <a:pt x="43" y="1859"/>
                                </a:lnTo>
                                <a:lnTo>
                                  <a:pt x="43" y="1859"/>
                                </a:lnTo>
                                <a:close/>
                                <a:moveTo>
                                  <a:pt x="43" y="1859"/>
                                </a:moveTo>
                                <a:lnTo>
                                  <a:pt x="43" y="1859"/>
                                </a:lnTo>
                                <a:lnTo>
                                  <a:pt x="43" y="1859"/>
                                </a:lnTo>
                                <a:lnTo>
                                  <a:pt x="43" y="1859"/>
                                </a:lnTo>
                                <a:close/>
                                <a:moveTo>
                                  <a:pt x="48" y="1821"/>
                                </a:moveTo>
                                <a:lnTo>
                                  <a:pt x="48" y="1821"/>
                                </a:lnTo>
                                <a:lnTo>
                                  <a:pt x="52" y="1859"/>
                                </a:lnTo>
                                <a:lnTo>
                                  <a:pt x="43" y="1859"/>
                                </a:lnTo>
                                <a:lnTo>
                                  <a:pt x="38" y="1826"/>
                                </a:lnTo>
                                <a:lnTo>
                                  <a:pt x="48" y="1821"/>
                                </a:lnTo>
                                <a:close/>
                                <a:moveTo>
                                  <a:pt x="48" y="1821"/>
                                </a:moveTo>
                                <a:lnTo>
                                  <a:pt x="48" y="1821"/>
                                </a:lnTo>
                                <a:lnTo>
                                  <a:pt x="48" y="1821"/>
                                </a:lnTo>
                                <a:lnTo>
                                  <a:pt x="48" y="1821"/>
                                </a:lnTo>
                                <a:close/>
                                <a:moveTo>
                                  <a:pt x="28" y="1787"/>
                                </a:moveTo>
                                <a:lnTo>
                                  <a:pt x="38" y="1787"/>
                                </a:lnTo>
                                <a:lnTo>
                                  <a:pt x="48" y="1821"/>
                                </a:lnTo>
                                <a:lnTo>
                                  <a:pt x="38" y="1826"/>
                                </a:lnTo>
                                <a:lnTo>
                                  <a:pt x="28" y="1787"/>
                                </a:lnTo>
                                <a:lnTo>
                                  <a:pt x="28" y="1787"/>
                                </a:lnTo>
                                <a:close/>
                                <a:moveTo>
                                  <a:pt x="28" y="1787"/>
                                </a:moveTo>
                                <a:lnTo>
                                  <a:pt x="28" y="1787"/>
                                </a:lnTo>
                                <a:lnTo>
                                  <a:pt x="28" y="1787"/>
                                </a:lnTo>
                                <a:lnTo>
                                  <a:pt x="28" y="1787"/>
                                </a:lnTo>
                                <a:close/>
                                <a:moveTo>
                                  <a:pt x="19" y="1754"/>
                                </a:moveTo>
                                <a:lnTo>
                                  <a:pt x="33" y="1749"/>
                                </a:lnTo>
                                <a:lnTo>
                                  <a:pt x="38" y="1787"/>
                                </a:lnTo>
                                <a:lnTo>
                                  <a:pt x="28" y="1787"/>
                                </a:lnTo>
                                <a:lnTo>
                                  <a:pt x="19" y="1754"/>
                                </a:lnTo>
                                <a:lnTo>
                                  <a:pt x="19" y="1754"/>
                                </a:lnTo>
                                <a:close/>
                                <a:moveTo>
                                  <a:pt x="19" y="1754"/>
                                </a:moveTo>
                                <a:lnTo>
                                  <a:pt x="19" y="1754"/>
                                </a:lnTo>
                                <a:lnTo>
                                  <a:pt x="19" y="1754"/>
                                </a:lnTo>
                                <a:lnTo>
                                  <a:pt x="19" y="1754"/>
                                </a:lnTo>
                                <a:close/>
                                <a:moveTo>
                                  <a:pt x="28" y="1715"/>
                                </a:moveTo>
                                <a:lnTo>
                                  <a:pt x="28" y="1715"/>
                                </a:lnTo>
                                <a:lnTo>
                                  <a:pt x="33" y="1749"/>
                                </a:lnTo>
                                <a:lnTo>
                                  <a:pt x="19" y="1754"/>
                                </a:lnTo>
                                <a:lnTo>
                                  <a:pt x="14" y="1715"/>
                                </a:lnTo>
                                <a:lnTo>
                                  <a:pt x="28" y="1715"/>
                                </a:lnTo>
                                <a:close/>
                                <a:moveTo>
                                  <a:pt x="28" y="1715"/>
                                </a:moveTo>
                                <a:lnTo>
                                  <a:pt x="28" y="1715"/>
                                </a:lnTo>
                                <a:lnTo>
                                  <a:pt x="28" y="1710"/>
                                </a:lnTo>
                                <a:lnTo>
                                  <a:pt x="28" y="1715"/>
                                </a:lnTo>
                                <a:close/>
                                <a:moveTo>
                                  <a:pt x="9" y="1677"/>
                                </a:moveTo>
                                <a:lnTo>
                                  <a:pt x="19" y="1677"/>
                                </a:lnTo>
                                <a:lnTo>
                                  <a:pt x="28" y="1715"/>
                                </a:lnTo>
                                <a:lnTo>
                                  <a:pt x="14" y="1715"/>
                                </a:lnTo>
                                <a:lnTo>
                                  <a:pt x="9" y="1677"/>
                                </a:lnTo>
                                <a:lnTo>
                                  <a:pt x="9" y="1677"/>
                                </a:lnTo>
                                <a:close/>
                                <a:moveTo>
                                  <a:pt x="9" y="1677"/>
                                </a:moveTo>
                                <a:lnTo>
                                  <a:pt x="9" y="1677"/>
                                </a:lnTo>
                                <a:lnTo>
                                  <a:pt x="9" y="1677"/>
                                </a:lnTo>
                                <a:lnTo>
                                  <a:pt x="9" y="1677"/>
                                </a:lnTo>
                                <a:close/>
                                <a:moveTo>
                                  <a:pt x="4" y="1643"/>
                                </a:moveTo>
                                <a:lnTo>
                                  <a:pt x="19" y="1638"/>
                                </a:lnTo>
                                <a:lnTo>
                                  <a:pt x="19" y="1677"/>
                                </a:lnTo>
                                <a:lnTo>
                                  <a:pt x="9" y="1677"/>
                                </a:lnTo>
                                <a:lnTo>
                                  <a:pt x="4" y="1643"/>
                                </a:lnTo>
                                <a:lnTo>
                                  <a:pt x="4" y="1643"/>
                                </a:lnTo>
                                <a:close/>
                                <a:moveTo>
                                  <a:pt x="4" y="1643"/>
                                </a:moveTo>
                                <a:lnTo>
                                  <a:pt x="4" y="1643"/>
                                </a:lnTo>
                                <a:lnTo>
                                  <a:pt x="4" y="1643"/>
                                </a:lnTo>
                                <a:lnTo>
                                  <a:pt x="4" y="1643"/>
                                </a:lnTo>
                                <a:close/>
                                <a:moveTo>
                                  <a:pt x="4" y="1600"/>
                                </a:moveTo>
                                <a:lnTo>
                                  <a:pt x="14" y="1600"/>
                                </a:lnTo>
                                <a:lnTo>
                                  <a:pt x="19" y="1638"/>
                                </a:lnTo>
                                <a:lnTo>
                                  <a:pt x="4" y="1643"/>
                                </a:lnTo>
                                <a:lnTo>
                                  <a:pt x="4" y="1605"/>
                                </a:lnTo>
                                <a:lnTo>
                                  <a:pt x="4" y="1600"/>
                                </a:lnTo>
                                <a:close/>
                                <a:moveTo>
                                  <a:pt x="4" y="1605"/>
                                </a:moveTo>
                                <a:lnTo>
                                  <a:pt x="4" y="1605"/>
                                </a:lnTo>
                                <a:lnTo>
                                  <a:pt x="4" y="1600"/>
                                </a:lnTo>
                                <a:lnTo>
                                  <a:pt x="4" y="1605"/>
                                </a:lnTo>
                                <a:close/>
                                <a:moveTo>
                                  <a:pt x="14" y="1566"/>
                                </a:moveTo>
                                <a:lnTo>
                                  <a:pt x="14" y="1600"/>
                                </a:lnTo>
                                <a:lnTo>
                                  <a:pt x="4" y="1600"/>
                                </a:lnTo>
                                <a:lnTo>
                                  <a:pt x="0" y="1566"/>
                                </a:lnTo>
                                <a:lnTo>
                                  <a:pt x="14" y="1566"/>
                                </a:lnTo>
                                <a:close/>
                                <a:moveTo>
                                  <a:pt x="0" y="1528"/>
                                </a:moveTo>
                                <a:lnTo>
                                  <a:pt x="9" y="1528"/>
                                </a:lnTo>
                                <a:lnTo>
                                  <a:pt x="14" y="1566"/>
                                </a:lnTo>
                                <a:lnTo>
                                  <a:pt x="0" y="1566"/>
                                </a:lnTo>
                                <a:lnTo>
                                  <a:pt x="0" y="1528"/>
                                </a:lnTo>
                                <a:lnTo>
                                  <a:pt x="0" y="1528"/>
                                </a:lnTo>
                                <a:close/>
                                <a:moveTo>
                                  <a:pt x="0" y="1528"/>
                                </a:moveTo>
                                <a:lnTo>
                                  <a:pt x="0" y="1528"/>
                                </a:lnTo>
                                <a:lnTo>
                                  <a:pt x="0" y="1528"/>
                                </a:lnTo>
                                <a:lnTo>
                                  <a:pt x="0" y="1528"/>
                                </a:lnTo>
                                <a:close/>
                                <a:moveTo>
                                  <a:pt x="9" y="1489"/>
                                </a:moveTo>
                                <a:lnTo>
                                  <a:pt x="9" y="1528"/>
                                </a:lnTo>
                                <a:lnTo>
                                  <a:pt x="0" y="1528"/>
                                </a:lnTo>
                                <a:lnTo>
                                  <a:pt x="0" y="1489"/>
                                </a:lnTo>
                                <a:lnTo>
                                  <a:pt x="9" y="148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2"/>
                        <wps:cNvSpPr>
                          <a:spLocks/>
                        </wps:cNvSpPr>
                        <wps:spPr bwMode="auto">
                          <a:xfrm>
                            <a:off x="2816225" y="1217295"/>
                            <a:ext cx="21590" cy="20955"/>
                          </a:xfrm>
                          <a:custGeom>
                            <a:avLst/>
                            <a:gdLst>
                              <a:gd name="T0" fmla="*/ 0 w 34"/>
                              <a:gd name="T1" fmla="*/ 19 h 33"/>
                              <a:gd name="T2" fmla="*/ 0 w 34"/>
                              <a:gd name="T3" fmla="*/ 14 h 33"/>
                              <a:gd name="T4" fmla="*/ 0 w 34"/>
                              <a:gd name="T5" fmla="*/ 9 h 33"/>
                              <a:gd name="T6" fmla="*/ 0 w 34"/>
                              <a:gd name="T7" fmla="*/ 9 h 33"/>
                              <a:gd name="T8" fmla="*/ 0 w 34"/>
                              <a:gd name="T9" fmla="*/ 4 h 33"/>
                              <a:gd name="T10" fmla="*/ 5 w 34"/>
                              <a:gd name="T11" fmla="*/ 4 h 33"/>
                              <a:gd name="T12" fmla="*/ 10 w 34"/>
                              <a:gd name="T13" fmla="*/ 0 h 33"/>
                              <a:gd name="T14" fmla="*/ 10 w 34"/>
                              <a:gd name="T15" fmla="*/ 0 h 33"/>
                              <a:gd name="T16" fmla="*/ 14 w 34"/>
                              <a:gd name="T17" fmla="*/ 0 h 33"/>
                              <a:gd name="T18" fmla="*/ 19 w 34"/>
                              <a:gd name="T19" fmla="*/ 0 h 33"/>
                              <a:gd name="T20" fmla="*/ 19 w 34"/>
                              <a:gd name="T21" fmla="*/ 0 h 33"/>
                              <a:gd name="T22" fmla="*/ 24 w 34"/>
                              <a:gd name="T23" fmla="*/ 4 h 33"/>
                              <a:gd name="T24" fmla="*/ 29 w 34"/>
                              <a:gd name="T25" fmla="*/ 4 h 33"/>
                              <a:gd name="T26" fmla="*/ 29 w 34"/>
                              <a:gd name="T27" fmla="*/ 9 h 33"/>
                              <a:gd name="T28" fmla="*/ 29 w 34"/>
                              <a:gd name="T29" fmla="*/ 9 h 33"/>
                              <a:gd name="T30" fmla="*/ 34 w 34"/>
                              <a:gd name="T31" fmla="*/ 14 h 33"/>
                              <a:gd name="T32" fmla="*/ 34 w 34"/>
                              <a:gd name="T33" fmla="*/ 19 h 33"/>
                              <a:gd name="T34" fmla="*/ 34 w 34"/>
                              <a:gd name="T35" fmla="*/ 24 h 33"/>
                              <a:gd name="T36" fmla="*/ 29 w 34"/>
                              <a:gd name="T37" fmla="*/ 24 h 33"/>
                              <a:gd name="T38" fmla="*/ 29 w 34"/>
                              <a:gd name="T39" fmla="*/ 29 h 33"/>
                              <a:gd name="T40" fmla="*/ 29 w 34"/>
                              <a:gd name="T41" fmla="*/ 33 h 33"/>
                              <a:gd name="T42" fmla="*/ 24 w 34"/>
                              <a:gd name="T43" fmla="*/ 33 h 33"/>
                              <a:gd name="T44" fmla="*/ 19 w 34"/>
                              <a:gd name="T45" fmla="*/ 33 h 33"/>
                              <a:gd name="T46" fmla="*/ 19 w 34"/>
                              <a:gd name="T47" fmla="*/ 33 h 33"/>
                              <a:gd name="T48" fmla="*/ 14 w 34"/>
                              <a:gd name="T49" fmla="*/ 33 h 33"/>
                              <a:gd name="T50" fmla="*/ 10 w 34"/>
                              <a:gd name="T51" fmla="*/ 33 h 33"/>
                              <a:gd name="T52" fmla="*/ 10 w 34"/>
                              <a:gd name="T53" fmla="*/ 33 h 33"/>
                              <a:gd name="T54" fmla="*/ 5 w 34"/>
                              <a:gd name="T55" fmla="*/ 33 h 33"/>
                              <a:gd name="T56" fmla="*/ 0 w 34"/>
                              <a:gd name="T57" fmla="*/ 33 h 33"/>
                              <a:gd name="T58" fmla="*/ 0 w 34"/>
                              <a:gd name="T59" fmla="*/ 29 h 33"/>
                              <a:gd name="T60" fmla="*/ 0 w 34"/>
                              <a:gd name="T61" fmla="*/ 24 h 33"/>
                              <a:gd name="T62" fmla="*/ 0 w 34"/>
                              <a:gd name="T63" fmla="*/ 24 h 33"/>
                              <a:gd name="T64" fmla="*/ 0 w 34"/>
                              <a:gd name="T65"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3">
                                <a:moveTo>
                                  <a:pt x="0" y="19"/>
                                </a:moveTo>
                                <a:lnTo>
                                  <a:pt x="0" y="14"/>
                                </a:lnTo>
                                <a:lnTo>
                                  <a:pt x="0" y="9"/>
                                </a:lnTo>
                                <a:lnTo>
                                  <a:pt x="0" y="9"/>
                                </a:lnTo>
                                <a:lnTo>
                                  <a:pt x="0" y="4"/>
                                </a:lnTo>
                                <a:lnTo>
                                  <a:pt x="5" y="4"/>
                                </a:lnTo>
                                <a:lnTo>
                                  <a:pt x="10" y="0"/>
                                </a:lnTo>
                                <a:lnTo>
                                  <a:pt x="10" y="0"/>
                                </a:lnTo>
                                <a:lnTo>
                                  <a:pt x="14" y="0"/>
                                </a:lnTo>
                                <a:lnTo>
                                  <a:pt x="19" y="0"/>
                                </a:lnTo>
                                <a:lnTo>
                                  <a:pt x="19" y="0"/>
                                </a:lnTo>
                                <a:lnTo>
                                  <a:pt x="24" y="4"/>
                                </a:lnTo>
                                <a:lnTo>
                                  <a:pt x="29" y="4"/>
                                </a:lnTo>
                                <a:lnTo>
                                  <a:pt x="29" y="9"/>
                                </a:lnTo>
                                <a:lnTo>
                                  <a:pt x="29" y="9"/>
                                </a:lnTo>
                                <a:lnTo>
                                  <a:pt x="34" y="14"/>
                                </a:lnTo>
                                <a:lnTo>
                                  <a:pt x="34" y="19"/>
                                </a:lnTo>
                                <a:lnTo>
                                  <a:pt x="34" y="24"/>
                                </a:lnTo>
                                <a:lnTo>
                                  <a:pt x="29" y="24"/>
                                </a:lnTo>
                                <a:lnTo>
                                  <a:pt x="29" y="29"/>
                                </a:lnTo>
                                <a:lnTo>
                                  <a:pt x="29" y="33"/>
                                </a:lnTo>
                                <a:lnTo>
                                  <a:pt x="24" y="33"/>
                                </a:lnTo>
                                <a:lnTo>
                                  <a:pt x="19" y="33"/>
                                </a:lnTo>
                                <a:lnTo>
                                  <a:pt x="19" y="33"/>
                                </a:lnTo>
                                <a:lnTo>
                                  <a:pt x="14" y="33"/>
                                </a:lnTo>
                                <a:lnTo>
                                  <a:pt x="10" y="33"/>
                                </a:lnTo>
                                <a:lnTo>
                                  <a:pt x="10" y="33"/>
                                </a:lnTo>
                                <a:lnTo>
                                  <a:pt x="5" y="33"/>
                                </a:lnTo>
                                <a:lnTo>
                                  <a:pt x="0" y="33"/>
                                </a:lnTo>
                                <a:lnTo>
                                  <a:pt x="0" y="29"/>
                                </a:lnTo>
                                <a:lnTo>
                                  <a:pt x="0" y="24"/>
                                </a:lnTo>
                                <a:lnTo>
                                  <a:pt x="0" y="24"/>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3"/>
                        <wps:cNvSpPr>
                          <a:spLocks noEditPoints="1"/>
                        </wps:cNvSpPr>
                        <wps:spPr bwMode="auto">
                          <a:xfrm>
                            <a:off x="2809875" y="1214120"/>
                            <a:ext cx="30480" cy="30480"/>
                          </a:xfrm>
                          <a:custGeom>
                            <a:avLst/>
                            <a:gdLst>
                              <a:gd name="T0" fmla="*/ 0 w 48"/>
                              <a:gd name="T1" fmla="*/ 19 h 48"/>
                              <a:gd name="T2" fmla="*/ 0 w 48"/>
                              <a:gd name="T3" fmla="*/ 19 h 48"/>
                              <a:gd name="T4" fmla="*/ 5 w 48"/>
                              <a:gd name="T5" fmla="*/ 14 h 48"/>
                              <a:gd name="T6" fmla="*/ 5 w 48"/>
                              <a:gd name="T7" fmla="*/ 14 h 48"/>
                              <a:gd name="T8" fmla="*/ 15 w 48"/>
                              <a:gd name="T9" fmla="*/ 14 h 48"/>
                              <a:gd name="T10" fmla="*/ 5 w 48"/>
                              <a:gd name="T11" fmla="*/ 9 h 48"/>
                              <a:gd name="T12" fmla="*/ 5 w 48"/>
                              <a:gd name="T13" fmla="*/ 9 h 48"/>
                              <a:gd name="T14" fmla="*/ 10 w 48"/>
                              <a:gd name="T15" fmla="*/ 5 h 48"/>
                              <a:gd name="T16" fmla="*/ 20 w 48"/>
                              <a:gd name="T17" fmla="*/ 14 h 48"/>
                              <a:gd name="T18" fmla="*/ 15 w 48"/>
                              <a:gd name="T19" fmla="*/ 5 h 48"/>
                              <a:gd name="T20" fmla="*/ 15 w 48"/>
                              <a:gd name="T21" fmla="*/ 5 h 48"/>
                              <a:gd name="T22" fmla="*/ 20 w 48"/>
                              <a:gd name="T23" fmla="*/ 0 h 48"/>
                              <a:gd name="T24" fmla="*/ 24 w 48"/>
                              <a:gd name="T25" fmla="*/ 14 h 48"/>
                              <a:gd name="T26" fmla="*/ 24 w 48"/>
                              <a:gd name="T27" fmla="*/ 0 h 48"/>
                              <a:gd name="T28" fmla="*/ 24 w 48"/>
                              <a:gd name="T29" fmla="*/ 0 h 48"/>
                              <a:gd name="T30" fmla="*/ 29 w 48"/>
                              <a:gd name="T31" fmla="*/ 0 h 48"/>
                              <a:gd name="T32" fmla="*/ 29 w 48"/>
                              <a:gd name="T33" fmla="*/ 14 h 48"/>
                              <a:gd name="T34" fmla="*/ 29 w 48"/>
                              <a:gd name="T35" fmla="*/ 0 h 48"/>
                              <a:gd name="T36" fmla="*/ 29 w 48"/>
                              <a:gd name="T37" fmla="*/ 0 h 48"/>
                              <a:gd name="T38" fmla="*/ 39 w 48"/>
                              <a:gd name="T39" fmla="*/ 5 h 48"/>
                              <a:gd name="T40" fmla="*/ 39 w 48"/>
                              <a:gd name="T41" fmla="*/ 5 h 48"/>
                              <a:gd name="T42" fmla="*/ 34 w 48"/>
                              <a:gd name="T43" fmla="*/ 14 h 48"/>
                              <a:gd name="T44" fmla="*/ 44 w 48"/>
                              <a:gd name="T45" fmla="*/ 9 h 48"/>
                              <a:gd name="T46" fmla="*/ 44 w 48"/>
                              <a:gd name="T47" fmla="*/ 9 h 48"/>
                              <a:gd name="T48" fmla="*/ 44 w 48"/>
                              <a:gd name="T49" fmla="*/ 14 h 48"/>
                              <a:gd name="T50" fmla="*/ 44 w 48"/>
                              <a:gd name="T51" fmla="*/ 14 h 48"/>
                              <a:gd name="T52" fmla="*/ 48 w 48"/>
                              <a:gd name="T53" fmla="*/ 19 h 48"/>
                              <a:gd name="T54" fmla="*/ 48 w 48"/>
                              <a:gd name="T55" fmla="*/ 19 h 48"/>
                              <a:gd name="T56" fmla="*/ 34 w 48"/>
                              <a:gd name="T57" fmla="*/ 24 h 48"/>
                              <a:gd name="T58" fmla="*/ 34 w 48"/>
                              <a:gd name="T59" fmla="*/ 29 h 48"/>
                              <a:gd name="T60" fmla="*/ 48 w 48"/>
                              <a:gd name="T61" fmla="*/ 29 h 48"/>
                              <a:gd name="T62" fmla="*/ 34 w 48"/>
                              <a:gd name="T63" fmla="*/ 24 h 48"/>
                              <a:gd name="T64" fmla="*/ 34 w 48"/>
                              <a:gd name="T65" fmla="*/ 34 h 48"/>
                              <a:gd name="T66" fmla="*/ 44 w 48"/>
                              <a:gd name="T67" fmla="*/ 38 h 48"/>
                              <a:gd name="T68" fmla="*/ 34 w 48"/>
                              <a:gd name="T69" fmla="*/ 34 h 48"/>
                              <a:gd name="T70" fmla="*/ 39 w 48"/>
                              <a:gd name="T71" fmla="*/ 38 h 48"/>
                              <a:gd name="T72" fmla="*/ 34 w 48"/>
                              <a:gd name="T73" fmla="*/ 34 h 48"/>
                              <a:gd name="T74" fmla="*/ 39 w 48"/>
                              <a:gd name="T75" fmla="*/ 43 h 48"/>
                              <a:gd name="T76" fmla="*/ 29 w 48"/>
                              <a:gd name="T77" fmla="*/ 34 h 48"/>
                              <a:gd name="T78" fmla="*/ 29 w 48"/>
                              <a:gd name="T79" fmla="*/ 34 h 48"/>
                              <a:gd name="T80" fmla="*/ 24 w 48"/>
                              <a:gd name="T81" fmla="*/ 34 h 48"/>
                              <a:gd name="T82" fmla="*/ 29 w 48"/>
                              <a:gd name="T83" fmla="*/ 48 h 48"/>
                              <a:gd name="T84" fmla="*/ 29 w 48"/>
                              <a:gd name="T85" fmla="*/ 34 h 48"/>
                              <a:gd name="T86" fmla="*/ 20 w 48"/>
                              <a:gd name="T87" fmla="*/ 34 h 48"/>
                              <a:gd name="T88" fmla="*/ 20 w 48"/>
                              <a:gd name="T89" fmla="*/ 48 h 48"/>
                              <a:gd name="T90" fmla="*/ 20 w 48"/>
                              <a:gd name="T91" fmla="*/ 34 h 48"/>
                              <a:gd name="T92" fmla="*/ 15 w 48"/>
                              <a:gd name="T93" fmla="*/ 43 h 48"/>
                              <a:gd name="T94" fmla="*/ 20 w 48"/>
                              <a:gd name="T95" fmla="*/ 34 h 48"/>
                              <a:gd name="T96" fmla="*/ 15 w 48"/>
                              <a:gd name="T97" fmla="*/ 34 h 48"/>
                              <a:gd name="T98" fmla="*/ 15 w 48"/>
                              <a:gd name="T99" fmla="*/ 34 h 48"/>
                              <a:gd name="T100" fmla="*/ 10 w 48"/>
                              <a:gd name="T101" fmla="*/ 43 h 48"/>
                              <a:gd name="T102" fmla="*/ 15 w 48"/>
                              <a:gd name="T103" fmla="*/ 34 h 48"/>
                              <a:gd name="T104" fmla="*/ 5 w 48"/>
                              <a:gd name="T105" fmla="*/ 38 h 48"/>
                              <a:gd name="T106" fmla="*/ 15 w 48"/>
                              <a:gd name="T107" fmla="*/ 29 h 48"/>
                              <a:gd name="T108" fmla="*/ 5 w 48"/>
                              <a:gd name="T109" fmla="*/ 34 h 48"/>
                              <a:gd name="T110" fmla="*/ 15 w 48"/>
                              <a:gd name="T111" fmla="*/ 24 h 48"/>
                              <a:gd name="T112" fmla="*/ 0 w 48"/>
                              <a:gd name="T113" fmla="*/ 29 h 48"/>
                              <a:gd name="T114" fmla="*/ 15 w 48"/>
                              <a:gd name="T11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48">
                                <a:moveTo>
                                  <a:pt x="0" y="19"/>
                                </a:moveTo>
                                <a:lnTo>
                                  <a:pt x="15" y="19"/>
                                </a:lnTo>
                                <a:lnTo>
                                  <a:pt x="15" y="24"/>
                                </a:lnTo>
                                <a:lnTo>
                                  <a:pt x="0" y="24"/>
                                </a:lnTo>
                                <a:lnTo>
                                  <a:pt x="0" y="19"/>
                                </a:lnTo>
                                <a:lnTo>
                                  <a:pt x="0" y="19"/>
                                </a:lnTo>
                                <a:close/>
                                <a:moveTo>
                                  <a:pt x="0" y="19"/>
                                </a:moveTo>
                                <a:lnTo>
                                  <a:pt x="0" y="19"/>
                                </a:lnTo>
                                <a:lnTo>
                                  <a:pt x="0" y="19"/>
                                </a:lnTo>
                                <a:lnTo>
                                  <a:pt x="0" y="19"/>
                                </a:lnTo>
                                <a:close/>
                                <a:moveTo>
                                  <a:pt x="5" y="14"/>
                                </a:moveTo>
                                <a:lnTo>
                                  <a:pt x="15" y="19"/>
                                </a:lnTo>
                                <a:lnTo>
                                  <a:pt x="15" y="24"/>
                                </a:lnTo>
                                <a:lnTo>
                                  <a:pt x="0" y="19"/>
                                </a:lnTo>
                                <a:lnTo>
                                  <a:pt x="5" y="14"/>
                                </a:lnTo>
                                <a:lnTo>
                                  <a:pt x="5" y="14"/>
                                </a:lnTo>
                                <a:close/>
                                <a:moveTo>
                                  <a:pt x="5" y="14"/>
                                </a:moveTo>
                                <a:lnTo>
                                  <a:pt x="5" y="14"/>
                                </a:lnTo>
                                <a:lnTo>
                                  <a:pt x="5" y="14"/>
                                </a:lnTo>
                                <a:lnTo>
                                  <a:pt x="5" y="14"/>
                                </a:lnTo>
                                <a:close/>
                                <a:moveTo>
                                  <a:pt x="15" y="14"/>
                                </a:moveTo>
                                <a:lnTo>
                                  <a:pt x="15" y="19"/>
                                </a:lnTo>
                                <a:lnTo>
                                  <a:pt x="5" y="14"/>
                                </a:lnTo>
                                <a:lnTo>
                                  <a:pt x="5" y="9"/>
                                </a:lnTo>
                                <a:lnTo>
                                  <a:pt x="15" y="14"/>
                                </a:lnTo>
                                <a:close/>
                                <a:moveTo>
                                  <a:pt x="10" y="9"/>
                                </a:moveTo>
                                <a:lnTo>
                                  <a:pt x="15" y="14"/>
                                </a:lnTo>
                                <a:lnTo>
                                  <a:pt x="15" y="14"/>
                                </a:lnTo>
                                <a:lnTo>
                                  <a:pt x="5" y="9"/>
                                </a:lnTo>
                                <a:lnTo>
                                  <a:pt x="5" y="9"/>
                                </a:lnTo>
                                <a:lnTo>
                                  <a:pt x="10" y="9"/>
                                </a:lnTo>
                                <a:close/>
                                <a:moveTo>
                                  <a:pt x="5" y="9"/>
                                </a:moveTo>
                                <a:lnTo>
                                  <a:pt x="5" y="9"/>
                                </a:lnTo>
                                <a:lnTo>
                                  <a:pt x="10" y="9"/>
                                </a:lnTo>
                                <a:lnTo>
                                  <a:pt x="5" y="9"/>
                                </a:lnTo>
                                <a:close/>
                                <a:moveTo>
                                  <a:pt x="20" y="14"/>
                                </a:moveTo>
                                <a:lnTo>
                                  <a:pt x="20" y="14"/>
                                </a:lnTo>
                                <a:lnTo>
                                  <a:pt x="15" y="14"/>
                                </a:lnTo>
                                <a:lnTo>
                                  <a:pt x="10" y="9"/>
                                </a:lnTo>
                                <a:lnTo>
                                  <a:pt x="10" y="5"/>
                                </a:lnTo>
                                <a:lnTo>
                                  <a:pt x="20" y="14"/>
                                </a:lnTo>
                                <a:close/>
                                <a:moveTo>
                                  <a:pt x="20" y="14"/>
                                </a:moveTo>
                                <a:lnTo>
                                  <a:pt x="20" y="14"/>
                                </a:lnTo>
                                <a:lnTo>
                                  <a:pt x="20" y="14"/>
                                </a:lnTo>
                                <a:lnTo>
                                  <a:pt x="20" y="14"/>
                                </a:lnTo>
                                <a:close/>
                                <a:moveTo>
                                  <a:pt x="20" y="0"/>
                                </a:moveTo>
                                <a:lnTo>
                                  <a:pt x="20" y="9"/>
                                </a:lnTo>
                                <a:lnTo>
                                  <a:pt x="20" y="14"/>
                                </a:lnTo>
                                <a:lnTo>
                                  <a:pt x="10" y="5"/>
                                </a:lnTo>
                                <a:lnTo>
                                  <a:pt x="15" y="5"/>
                                </a:lnTo>
                                <a:lnTo>
                                  <a:pt x="20" y="0"/>
                                </a:lnTo>
                                <a:close/>
                                <a:moveTo>
                                  <a:pt x="15" y="5"/>
                                </a:moveTo>
                                <a:lnTo>
                                  <a:pt x="15" y="0"/>
                                </a:lnTo>
                                <a:lnTo>
                                  <a:pt x="20" y="0"/>
                                </a:lnTo>
                                <a:lnTo>
                                  <a:pt x="15" y="5"/>
                                </a:lnTo>
                                <a:close/>
                                <a:moveTo>
                                  <a:pt x="24" y="14"/>
                                </a:moveTo>
                                <a:lnTo>
                                  <a:pt x="20" y="14"/>
                                </a:lnTo>
                                <a:lnTo>
                                  <a:pt x="20" y="14"/>
                                </a:lnTo>
                                <a:lnTo>
                                  <a:pt x="20" y="0"/>
                                </a:lnTo>
                                <a:lnTo>
                                  <a:pt x="20" y="0"/>
                                </a:lnTo>
                                <a:lnTo>
                                  <a:pt x="24" y="14"/>
                                </a:lnTo>
                                <a:close/>
                                <a:moveTo>
                                  <a:pt x="24" y="14"/>
                                </a:moveTo>
                                <a:lnTo>
                                  <a:pt x="20" y="14"/>
                                </a:lnTo>
                                <a:lnTo>
                                  <a:pt x="20" y="14"/>
                                </a:lnTo>
                                <a:lnTo>
                                  <a:pt x="24" y="14"/>
                                </a:lnTo>
                                <a:close/>
                                <a:moveTo>
                                  <a:pt x="29" y="0"/>
                                </a:moveTo>
                                <a:lnTo>
                                  <a:pt x="24" y="9"/>
                                </a:lnTo>
                                <a:lnTo>
                                  <a:pt x="24" y="14"/>
                                </a:lnTo>
                                <a:lnTo>
                                  <a:pt x="20" y="0"/>
                                </a:lnTo>
                                <a:lnTo>
                                  <a:pt x="24" y="0"/>
                                </a:lnTo>
                                <a:lnTo>
                                  <a:pt x="29" y="0"/>
                                </a:lnTo>
                                <a:close/>
                                <a:moveTo>
                                  <a:pt x="24" y="0"/>
                                </a:moveTo>
                                <a:lnTo>
                                  <a:pt x="24" y="0"/>
                                </a:lnTo>
                                <a:lnTo>
                                  <a:pt x="29" y="0"/>
                                </a:lnTo>
                                <a:lnTo>
                                  <a:pt x="24" y="0"/>
                                </a:lnTo>
                                <a:close/>
                                <a:moveTo>
                                  <a:pt x="29" y="14"/>
                                </a:moveTo>
                                <a:lnTo>
                                  <a:pt x="24" y="9"/>
                                </a:lnTo>
                                <a:lnTo>
                                  <a:pt x="24" y="9"/>
                                </a:lnTo>
                                <a:lnTo>
                                  <a:pt x="29" y="0"/>
                                </a:lnTo>
                                <a:lnTo>
                                  <a:pt x="29" y="0"/>
                                </a:lnTo>
                                <a:lnTo>
                                  <a:pt x="29" y="14"/>
                                </a:lnTo>
                                <a:close/>
                                <a:moveTo>
                                  <a:pt x="29" y="14"/>
                                </a:moveTo>
                                <a:lnTo>
                                  <a:pt x="24" y="14"/>
                                </a:lnTo>
                                <a:lnTo>
                                  <a:pt x="24" y="9"/>
                                </a:lnTo>
                                <a:lnTo>
                                  <a:pt x="29" y="14"/>
                                </a:lnTo>
                                <a:close/>
                                <a:moveTo>
                                  <a:pt x="34" y="5"/>
                                </a:moveTo>
                                <a:lnTo>
                                  <a:pt x="29" y="14"/>
                                </a:lnTo>
                                <a:lnTo>
                                  <a:pt x="29" y="14"/>
                                </a:lnTo>
                                <a:lnTo>
                                  <a:pt x="29" y="0"/>
                                </a:lnTo>
                                <a:lnTo>
                                  <a:pt x="29" y="0"/>
                                </a:lnTo>
                                <a:lnTo>
                                  <a:pt x="34" y="5"/>
                                </a:lnTo>
                                <a:close/>
                                <a:moveTo>
                                  <a:pt x="29" y="0"/>
                                </a:moveTo>
                                <a:lnTo>
                                  <a:pt x="34" y="0"/>
                                </a:lnTo>
                                <a:lnTo>
                                  <a:pt x="34" y="5"/>
                                </a:lnTo>
                                <a:lnTo>
                                  <a:pt x="29" y="0"/>
                                </a:lnTo>
                                <a:close/>
                                <a:moveTo>
                                  <a:pt x="39" y="5"/>
                                </a:moveTo>
                                <a:lnTo>
                                  <a:pt x="29" y="14"/>
                                </a:lnTo>
                                <a:lnTo>
                                  <a:pt x="29" y="9"/>
                                </a:lnTo>
                                <a:lnTo>
                                  <a:pt x="34" y="5"/>
                                </a:lnTo>
                                <a:lnTo>
                                  <a:pt x="39" y="5"/>
                                </a:lnTo>
                                <a:lnTo>
                                  <a:pt x="39" y="5"/>
                                </a:lnTo>
                                <a:close/>
                                <a:moveTo>
                                  <a:pt x="39" y="5"/>
                                </a:moveTo>
                                <a:lnTo>
                                  <a:pt x="39" y="5"/>
                                </a:lnTo>
                                <a:lnTo>
                                  <a:pt x="39" y="5"/>
                                </a:lnTo>
                                <a:lnTo>
                                  <a:pt x="39" y="5"/>
                                </a:lnTo>
                                <a:close/>
                                <a:moveTo>
                                  <a:pt x="34" y="14"/>
                                </a:moveTo>
                                <a:lnTo>
                                  <a:pt x="29" y="14"/>
                                </a:lnTo>
                                <a:lnTo>
                                  <a:pt x="39" y="5"/>
                                </a:lnTo>
                                <a:lnTo>
                                  <a:pt x="39" y="9"/>
                                </a:lnTo>
                                <a:lnTo>
                                  <a:pt x="34" y="14"/>
                                </a:lnTo>
                                <a:close/>
                                <a:moveTo>
                                  <a:pt x="44" y="9"/>
                                </a:moveTo>
                                <a:lnTo>
                                  <a:pt x="34" y="19"/>
                                </a:lnTo>
                                <a:lnTo>
                                  <a:pt x="34" y="14"/>
                                </a:lnTo>
                                <a:lnTo>
                                  <a:pt x="39" y="9"/>
                                </a:lnTo>
                                <a:lnTo>
                                  <a:pt x="44" y="9"/>
                                </a:lnTo>
                                <a:lnTo>
                                  <a:pt x="44" y="9"/>
                                </a:lnTo>
                                <a:close/>
                                <a:moveTo>
                                  <a:pt x="44" y="9"/>
                                </a:moveTo>
                                <a:lnTo>
                                  <a:pt x="44" y="9"/>
                                </a:lnTo>
                                <a:lnTo>
                                  <a:pt x="44" y="9"/>
                                </a:lnTo>
                                <a:lnTo>
                                  <a:pt x="44" y="9"/>
                                </a:lnTo>
                                <a:close/>
                                <a:moveTo>
                                  <a:pt x="44" y="14"/>
                                </a:moveTo>
                                <a:lnTo>
                                  <a:pt x="34" y="19"/>
                                </a:lnTo>
                                <a:lnTo>
                                  <a:pt x="34" y="14"/>
                                </a:lnTo>
                                <a:lnTo>
                                  <a:pt x="44" y="9"/>
                                </a:lnTo>
                                <a:lnTo>
                                  <a:pt x="44" y="14"/>
                                </a:lnTo>
                                <a:lnTo>
                                  <a:pt x="44" y="14"/>
                                </a:lnTo>
                                <a:close/>
                                <a:moveTo>
                                  <a:pt x="44" y="14"/>
                                </a:moveTo>
                                <a:lnTo>
                                  <a:pt x="44" y="14"/>
                                </a:lnTo>
                                <a:lnTo>
                                  <a:pt x="44" y="14"/>
                                </a:lnTo>
                                <a:lnTo>
                                  <a:pt x="44" y="14"/>
                                </a:lnTo>
                                <a:close/>
                                <a:moveTo>
                                  <a:pt x="48" y="19"/>
                                </a:moveTo>
                                <a:lnTo>
                                  <a:pt x="34" y="24"/>
                                </a:lnTo>
                                <a:lnTo>
                                  <a:pt x="34" y="19"/>
                                </a:lnTo>
                                <a:lnTo>
                                  <a:pt x="44" y="14"/>
                                </a:lnTo>
                                <a:lnTo>
                                  <a:pt x="48" y="19"/>
                                </a:lnTo>
                                <a:lnTo>
                                  <a:pt x="48" y="19"/>
                                </a:lnTo>
                                <a:close/>
                                <a:moveTo>
                                  <a:pt x="48" y="19"/>
                                </a:moveTo>
                                <a:lnTo>
                                  <a:pt x="48" y="19"/>
                                </a:lnTo>
                                <a:lnTo>
                                  <a:pt x="48" y="19"/>
                                </a:lnTo>
                                <a:lnTo>
                                  <a:pt x="48" y="19"/>
                                </a:lnTo>
                                <a:close/>
                                <a:moveTo>
                                  <a:pt x="34" y="24"/>
                                </a:moveTo>
                                <a:lnTo>
                                  <a:pt x="34" y="19"/>
                                </a:lnTo>
                                <a:lnTo>
                                  <a:pt x="48" y="19"/>
                                </a:lnTo>
                                <a:lnTo>
                                  <a:pt x="48" y="24"/>
                                </a:lnTo>
                                <a:lnTo>
                                  <a:pt x="34" y="24"/>
                                </a:lnTo>
                                <a:close/>
                                <a:moveTo>
                                  <a:pt x="34" y="24"/>
                                </a:moveTo>
                                <a:lnTo>
                                  <a:pt x="44" y="24"/>
                                </a:lnTo>
                                <a:lnTo>
                                  <a:pt x="34" y="24"/>
                                </a:lnTo>
                                <a:close/>
                                <a:moveTo>
                                  <a:pt x="48" y="29"/>
                                </a:moveTo>
                                <a:lnTo>
                                  <a:pt x="34" y="29"/>
                                </a:lnTo>
                                <a:lnTo>
                                  <a:pt x="34" y="24"/>
                                </a:lnTo>
                                <a:lnTo>
                                  <a:pt x="48" y="24"/>
                                </a:lnTo>
                                <a:lnTo>
                                  <a:pt x="48" y="29"/>
                                </a:lnTo>
                                <a:lnTo>
                                  <a:pt x="48" y="29"/>
                                </a:lnTo>
                                <a:close/>
                                <a:moveTo>
                                  <a:pt x="48" y="29"/>
                                </a:moveTo>
                                <a:lnTo>
                                  <a:pt x="48" y="29"/>
                                </a:lnTo>
                                <a:lnTo>
                                  <a:pt x="48" y="29"/>
                                </a:lnTo>
                                <a:lnTo>
                                  <a:pt x="48" y="29"/>
                                </a:lnTo>
                                <a:close/>
                                <a:moveTo>
                                  <a:pt x="34" y="29"/>
                                </a:moveTo>
                                <a:lnTo>
                                  <a:pt x="34" y="24"/>
                                </a:lnTo>
                                <a:lnTo>
                                  <a:pt x="48" y="29"/>
                                </a:lnTo>
                                <a:lnTo>
                                  <a:pt x="44" y="34"/>
                                </a:lnTo>
                                <a:lnTo>
                                  <a:pt x="34" y="29"/>
                                </a:lnTo>
                                <a:close/>
                                <a:moveTo>
                                  <a:pt x="44" y="38"/>
                                </a:moveTo>
                                <a:lnTo>
                                  <a:pt x="34" y="34"/>
                                </a:lnTo>
                                <a:lnTo>
                                  <a:pt x="34" y="29"/>
                                </a:lnTo>
                                <a:lnTo>
                                  <a:pt x="44" y="34"/>
                                </a:lnTo>
                                <a:lnTo>
                                  <a:pt x="44" y="38"/>
                                </a:lnTo>
                                <a:lnTo>
                                  <a:pt x="44" y="38"/>
                                </a:lnTo>
                                <a:close/>
                                <a:moveTo>
                                  <a:pt x="44" y="38"/>
                                </a:moveTo>
                                <a:lnTo>
                                  <a:pt x="44" y="38"/>
                                </a:lnTo>
                                <a:lnTo>
                                  <a:pt x="44" y="38"/>
                                </a:lnTo>
                                <a:lnTo>
                                  <a:pt x="44" y="38"/>
                                </a:lnTo>
                                <a:close/>
                                <a:moveTo>
                                  <a:pt x="39" y="43"/>
                                </a:moveTo>
                                <a:lnTo>
                                  <a:pt x="34" y="34"/>
                                </a:lnTo>
                                <a:lnTo>
                                  <a:pt x="34" y="29"/>
                                </a:lnTo>
                                <a:lnTo>
                                  <a:pt x="44" y="38"/>
                                </a:lnTo>
                                <a:lnTo>
                                  <a:pt x="39" y="38"/>
                                </a:lnTo>
                                <a:lnTo>
                                  <a:pt x="39" y="43"/>
                                </a:lnTo>
                                <a:close/>
                                <a:moveTo>
                                  <a:pt x="39" y="38"/>
                                </a:moveTo>
                                <a:lnTo>
                                  <a:pt x="39" y="43"/>
                                </a:lnTo>
                                <a:lnTo>
                                  <a:pt x="39" y="43"/>
                                </a:lnTo>
                                <a:lnTo>
                                  <a:pt x="39" y="38"/>
                                </a:lnTo>
                                <a:close/>
                                <a:moveTo>
                                  <a:pt x="34" y="43"/>
                                </a:moveTo>
                                <a:lnTo>
                                  <a:pt x="34" y="34"/>
                                </a:lnTo>
                                <a:lnTo>
                                  <a:pt x="34" y="34"/>
                                </a:lnTo>
                                <a:lnTo>
                                  <a:pt x="39" y="43"/>
                                </a:lnTo>
                                <a:lnTo>
                                  <a:pt x="39" y="43"/>
                                </a:lnTo>
                                <a:lnTo>
                                  <a:pt x="34" y="43"/>
                                </a:lnTo>
                                <a:close/>
                                <a:moveTo>
                                  <a:pt x="39" y="43"/>
                                </a:moveTo>
                                <a:lnTo>
                                  <a:pt x="34" y="43"/>
                                </a:lnTo>
                                <a:lnTo>
                                  <a:pt x="34" y="43"/>
                                </a:lnTo>
                                <a:lnTo>
                                  <a:pt x="39" y="43"/>
                                </a:lnTo>
                                <a:close/>
                                <a:moveTo>
                                  <a:pt x="29" y="34"/>
                                </a:moveTo>
                                <a:lnTo>
                                  <a:pt x="29" y="34"/>
                                </a:lnTo>
                                <a:lnTo>
                                  <a:pt x="34" y="34"/>
                                </a:lnTo>
                                <a:lnTo>
                                  <a:pt x="34" y="43"/>
                                </a:lnTo>
                                <a:lnTo>
                                  <a:pt x="34" y="43"/>
                                </a:lnTo>
                                <a:lnTo>
                                  <a:pt x="29" y="34"/>
                                </a:lnTo>
                                <a:close/>
                                <a:moveTo>
                                  <a:pt x="29" y="34"/>
                                </a:moveTo>
                                <a:lnTo>
                                  <a:pt x="29" y="34"/>
                                </a:lnTo>
                                <a:lnTo>
                                  <a:pt x="24" y="34"/>
                                </a:lnTo>
                                <a:lnTo>
                                  <a:pt x="29" y="34"/>
                                </a:lnTo>
                                <a:close/>
                                <a:moveTo>
                                  <a:pt x="29" y="48"/>
                                </a:moveTo>
                                <a:lnTo>
                                  <a:pt x="24" y="34"/>
                                </a:lnTo>
                                <a:lnTo>
                                  <a:pt x="29" y="34"/>
                                </a:lnTo>
                                <a:lnTo>
                                  <a:pt x="34" y="43"/>
                                </a:lnTo>
                                <a:lnTo>
                                  <a:pt x="29" y="48"/>
                                </a:lnTo>
                                <a:lnTo>
                                  <a:pt x="29" y="48"/>
                                </a:lnTo>
                                <a:close/>
                                <a:moveTo>
                                  <a:pt x="29" y="48"/>
                                </a:moveTo>
                                <a:lnTo>
                                  <a:pt x="29" y="48"/>
                                </a:lnTo>
                                <a:lnTo>
                                  <a:pt x="29" y="48"/>
                                </a:lnTo>
                                <a:lnTo>
                                  <a:pt x="29" y="48"/>
                                </a:lnTo>
                                <a:close/>
                                <a:moveTo>
                                  <a:pt x="24" y="34"/>
                                </a:moveTo>
                                <a:lnTo>
                                  <a:pt x="29" y="34"/>
                                </a:lnTo>
                                <a:lnTo>
                                  <a:pt x="29" y="48"/>
                                </a:lnTo>
                                <a:lnTo>
                                  <a:pt x="24" y="48"/>
                                </a:lnTo>
                                <a:lnTo>
                                  <a:pt x="24" y="34"/>
                                </a:lnTo>
                                <a:close/>
                                <a:moveTo>
                                  <a:pt x="20" y="48"/>
                                </a:moveTo>
                                <a:lnTo>
                                  <a:pt x="20" y="34"/>
                                </a:lnTo>
                                <a:lnTo>
                                  <a:pt x="24" y="34"/>
                                </a:lnTo>
                                <a:lnTo>
                                  <a:pt x="24" y="48"/>
                                </a:lnTo>
                                <a:lnTo>
                                  <a:pt x="20" y="48"/>
                                </a:lnTo>
                                <a:lnTo>
                                  <a:pt x="20" y="48"/>
                                </a:lnTo>
                                <a:close/>
                                <a:moveTo>
                                  <a:pt x="20" y="48"/>
                                </a:moveTo>
                                <a:lnTo>
                                  <a:pt x="20" y="48"/>
                                </a:lnTo>
                                <a:lnTo>
                                  <a:pt x="20" y="48"/>
                                </a:lnTo>
                                <a:lnTo>
                                  <a:pt x="20" y="48"/>
                                </a:lnTo>
                                <a:close/>
                                <a:moveTo>
                                  <a:pt x="15" y="43"/>
                                </a:moveTo>
                                <a:lnTo>
                                  <a:pt x="20" y="34"/>
                                </a:lnTo>
                                <a:lnTo>
                                  <a:pt x="24" y="34"/>
                                </a:lnTo>
                                <a:lnTo>
                                  <a:pt x="20" y="48"/>
                                </a:lnTo>
                                <a:lnTo>
                                  <a:pt x="15" y="43"/>
                                </a:lnTo>
                                <a:lnTo>
                                  <a:pt x="15" y="43"/>
                                </a:lnTo>
                                <a:close/>
                                <a:moveTo>
                                  <a:pt x="15" y="43"/>
                                </a:moveTo>
                                <a:lnTo>
                                  <a:pt x="15" y="43"/>
                                </a:lnTo>
                                <a:lnTo>
                                  <a:pt x="15" y="43"/>
                                </a:lnTo>
                                <a:lnTo>
                                  <a:pt x="15" y="43"/>
                                </a:lnTo>
                                <a:close/>
                                <a:moveTo>
                                  <a:pt x="15" y="34"/>
                                </a:moveTo>
                                <a:lnTo>
                                  <a:pt x="20" y="34"/>
                                </a:lnTo>
                                <a:lnTo>
                                  <a:pt x="20" y="34"/>
                                </a:lnTo>
                                <a:lnTo>
                                  <a:pt x="15" y="43"/>
                                </a:lnTo>
                                <a:lnTo>
                                  <a:pt x="15" y="43"/>
                                </a:lnTo>
                                <a:lnTo>
                                  <a:pt x="15" y="34"/>
                                </a:lnTo>
                                <a:close/>
                                <a:moveTo>
                                  <a:pt x="15" y="34"/>
                                </a:moveTo>
                                <a:lnTo>
                                  <a:pt x="15" y="34"/>
                                </a:lnTo>
                                <a:lnTo>
                                  <a:pt x="20" y="34"/>
                                </a:lnTo>
                                <a:lnTo>
                                  <a:pt x="15" y="34"/>
                                </a:lnTo>
                                <a:close/>
                                <a:moveTo>
                                  <a:pt x="5" y="38"/>
                                </a:moveTo>
                                <a:lnTo>
                                  <a:pt x="15" y="34"/>
                                </a:lnTo>
                                <a:lnTo>
                                  <a:pt x="15" y="34"/>
                                </a:lnTo>
                                <a:lnTo>
                                  <a:pt x="15" y="43"/>
                                </a:lnTo>
                                <a:lnTo>
                                  <a:pt x="10" y="43"/>
                                </a:lnTo>
                                <a:lnTo>
                                  <a:pt x="5" y="38"/>
                                </a:lnTo>
                                <a:close/>
                                <a:moveTo>
                                  <a:pt x="10" y="43"/>
                                </a:moveTo>
                                <a:lnTo>
                                  <a:pt x="10" y="43"/>
                                </a:lnTo>
                                <a:lnTo>
                                  <a:pt x="5" y="38"/>
                                </a:lnTo>
                                <a:lnTo>
                                  <a:pt x="10" y="43"/>
                                </a:lnTo>
                                <a:close/>
                                <a:moveTo>
                                  <a:pt x="5" y="38"/>
                                </a:moveTo>
                                <a:lnTo>
                                  <a:pt x="15" y="34"/>
                                </a:lnTo>
                                <a:lnTo>
                                  <a:pt x="15" y="34"/>
                                </a:lnTo>
                                <a:lnTo>
                                  <a:pt x="5" y="38"/>
                                </a:lnTo>
                                <a:lnTo>
                                  <a:pt x="5" y="38"/>
                                </a:lnTo>
                                <a:lnTo>
                                  <a:pt x="5" y="38"/>
                                </a:lnTo>
                                <a:close/>
                                <a:moveTo>
                                  <a:pt x="5" y="38"/>
                                </a:moveTo>
                                <a:lnTo>
                                  <a:pt x="5" y="38"/>
                                </a:lnTo>
                                <a:lnTo>
                                  <a:pt x="5" y="38"/>
                                </a:lnTo>
                                <a:lnTo>
                                  <a:pt x="5" y="38"/>
                                </a:lnTo>
                                <a:close/>
                                <a:moveTo>
                                  <a:pt x="5" y="34"/>
                                </a:moveTo>
                                <a:lnTo>
                                  <a:pt x="15" y="29"/>
                                </a:lnTo>
                                <a:lnTo>
                                  <a:pt x="15" y="34"/>
                                </a:lnTo>
                                <a:lnTo>
                                  <a:pt x="5" y="38"/>
                                </a:lnTo>
                                <a:lnTo>
                                  <a:pt x="5" y="34"/>
                                </a:lnTo>
                                <a:lnTo>
                                  <a:pt x="5" y="34"/>
                                </a:lnTo>
                                <a:close/>
                                <a:moveTo>
                                  <a:pt x="5" y="34"/>
                                </a:moveTo>
                                <a:lnTo>
                                  <a:pt x="5" y="34"/>
                                </a:lnTo>
                                <a:lnTo>
                                  <a:pt x="5" y="34"/>
                                </a:lnTo>
                                <a:lnTo>
                                  <a:pt x="5" y="34"/>
                                </a:lnTo>
                                <a:close/>
                                <a:moveTo>
                                  <a:pt x="0" y="29"/>
                                </a:moveTo>
                                <a:lnTo>
                                  <a:pt x="15" y="24"/>
                                </a:lnTo>
                                <a:lnTo>
                                  <a:pt x="15" y="29"/>
                                </a:lnTo>
                                <a:lnTo>
                                  <a:pt x="5" y="34"/>
                                </a:lnTo>
                                <a:lnTo>
                                  <a:pt x="0" y="29"/>
                                </a:lnTo>
                                <a:lnTo>
                                  <a:pt x="0" y="29"/>
                                </a:lnTo>
                                <a:close/>
                                <a:moveTo>
                                  <a:pt x="0" y="29"/>
                                </a:moveTo>
                                <a:lnTo>
                                  <a:pt x="0" y="29"/>
                                </a:lnTo>
                                <a:lnTo>
                                  <a:pt x="0" y="29"/>
                                </a:lnTo>
                                <a:lnTo>
                                  <a:pt x="0" y="29"/>
                                </a:lnTo>
                                <a:close/>
                                <a:moveTo>
                                  <a:pt x="15" y="24"/>
                                </a:moveTo>
                                <a:lnTo>
                                  <a:pt x="15" y="29"/>
                                </a:lnTo>
                                <a:lnTo>
                                  <a:pt x="0" y="29"/>
                                </a:lnTo>
                                <a:lnTo>
                                  <a:pt x="0" y="24"/>
                                </a:lnTo>
                                <a:lnTo>
                                  <a:pt x="1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4"/>
                        <wps:cNvSpPr>
                          <a:spLocks/>
                        </wps:cNvSpPr>
                        <wps:spPr bwMode="auto">
                          <a:xfrm>
                            <a:off x="2560320" y="1217295"/>
                            <a:ext cx="20955" cy="20955"/>
                          </a:xfrm>
                          <a:custGeom>
                            <a:avLst/>
                            <a:gdLst>
                              <a:gd name="T0" fmla="*/ 0 w 33"/>
                              <a:gd name="T1" fmla="*/ 19 h 33"/>
                              <a:gd name="T2" fmla="*/ 0 w 33"/>
                              <a:gd name="T3" fmla="*/ 14 h 33"/>
                              <a:gd name="T4" fmla="*/ 0 w 33"/>
                              <a:gd name="T5" fmla="*/ 9 h 33"/>
                              <a:gd name="T6" fmla="*/ 0 w 33"/>
                              <a:gd name="T7" fmla="*/ 9 h 33"/>
                              <a:gd name="T8" fmla="*/ 5 w 33"/>
                              <a:gd name="T9" fmla="*/ 4 h 33"/>
                              <a:gd name="T10" fmla="*/ 5 w 33"/>
                              <a:gd name="T11" fmla="*/ 4 h 33"/>
                              <a:gd name="T12" fmla="*/ 9 w 33"/>
                              <a:gd name="T13" fmla="*/ 0 h 33"/>
                              <a:gd name="T14" fmla="*/ 9 w 33"/>
                              <a:gd name="T15" fmla="*/ 0 h 33"/>
                              <a:gd name="T16" fmla="*/ 14 w 33"/>
                              <a:gd name="T17" fmla="*/ 0 h 33"/>
                              <a:gd name="T18" fmla="*/ 19 w 33"/>
                              <a:gd name="T19" fmla="*/ 0 h 33"/>
                              <a:gd name="T20" fmla="*/ 19 w 33"/>
                              <a:gd name="T21" fmla="*/ 0 h 33"/>
                              <a:gd name="T22" fmla="*/ 24 w 33"/>
                              <a:gd name="T23" fmla="*/ 4 h 33"/>
                              <a:gd name="T24" fmla="*/ 29 w 33"/>
                              <a:gd name="T25" fmla="*/ 4 h 33"/>
                              <a:gd name="T26" fmla="*/ 29 w 33"/>
                              <a:gd name="T27" fmla="*/ 9 h 33"/>
                              <a:gd name="T28" fmla="*/ 29 w 33"/>
                              <a:gd name="T29" fmla="*/ 9 h 33"/>
                              <a:gd name="T30" fmla="*/ 33 w 33"/>
                              <a:gd name="T31" fmla="*/ 14 h 33"/>
                              <a:gd name="T32" fmla="*/ 33 w 33"/>
                              <a:gd name="T33" fmla="*/ 19 h 33"/>
                              <a:gd name="T34" fmla="*/ 33 w 33"/>
                              <a:gd name="T35" fmla="*/ 24 h 33"/>
                              <a:gd name="T36" fmla="*/ 29 w 33"/>
                              <a:gd name="T37" fmla="*/ 24 h 33"/>
                              <a:gd name="T38" fmla="*/ 29 w 33"/>
                              <a:gd name="T39" fmla="*/ 29 h 33"/>
                              <a:gd name="T40" fmla="*/ 29 w 33"/>
                              <a:gd name="T41" fmla="*/ 33 h 33"/>
                              <a:gd name="T42" fmla="*/ 24 w 33"/>
                              <a:gd name="T43" fmla="*/ 33 h 33"/>
                              <a:gd name="T44" fmla="*/ 19 w 33"/>
                              <a:gd name="T45" fmla="*/ 33 h 33"/>
                              <a:gd name="T46" fmla="*/ 19 w 33"/>
                              <a:gd name="T47" fmla="*/ 33 h 33"/>
                              <a:gd name="T48" fmla="*/ 14 w 33"/>
                              <a:gd name="T49" fmla="*/ 33 h 33"/>
                              <a:gd name="T50" fmla="*/ 9 w 33"/>
                              <a:gd name="T51" fmla="*/ 33 h 33"/>
                              <a:gd name="T52" fmla="*/ 9 w 33"/>
                              <a:gd name="T53" fmla="*/ 33 h 33"/>
                              <a:gd name="T54" fmla="*/ 5 w 33"/>
                              <a:gd name="T55" fmla="*/ 33 h 33"/>
                              <a:gd name="T56" fmla="*/ 5 w 33"/>
                              <a:gd name="T57" fmla="*/ 33 h 33"/>
                              <a:gd name="T58" fmla="*/ 0 w 33"/>
                              <a:gd name="T59" fmla="*/ 29 h 33"/>
                              <a:gd name="T60" fmla="*/ 0 w 33"/>
                              <a:gd name="T61" fmla="*/ 24 h 33"/>
                              <a:gd name="T62" fmla="*/ 0 w 33"/>
                              <a:gd name="T63" fmla="*/ 24 h 33"/>
                              <a:gd name="T64" fmla="*/ 0 w 33"/>
                              <a:gd name="T65"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33">
                                <a:moveTo>
                                  <a:pt x="0" y="19"/>
                                </a:moveTo>
                                <a:lnTo>
                                  <a:pt x="0" y="14"/>
                                </a:lnTo>
                                <a:lnTo>
                                  <a:pt x="0" y="9"/>
                                </a:lnTo>
                                <a:lnTo>
                                  <a:pt x="0" y="9"/>
                                </a:lnTo>
                                <a:lnTo>
                                  <a:pt x="5" y="4"/>
                                </a:lnTo>
                                <a:lnTo>
                                  <a:pt x="5" y="4"/>
                                </a:lnTo>
                                <a:lnTo>
                                  <a:pt x="9" y="0"/>
                                </a:lnTo>
                                <a:lnTo>
                                  <a:pt x="9" y="0"/>
                                </a:lnTo>
                                <a:lnTo>
                                  <a:pt x="14" y="0"/>
                                </a:lnTo>
                                <a:lnTo>
                                  <a:pt x="19" y="0"/>
                                </a:lnTo>
                                <a:lnTo>
                                  <a:pt x="19" y="0"/>
                                </a:lnTo>
                                <a:lnTo>
                                  <a:pt x="24" y="4"/>
                                </a:lnTo>
                                <a:lnTo>
                                  <a:pt x="29" y="4"/>
                                </a:lnTo>
                                <a:lnTo>
                                  <a:pt x="29" y="9"/>
                                </a:lnTo>
                                <a:lnTo>
                                  <a:pt x="29" y="9"/>
                                </a:lnTo>
                                <a:lnTo>
                                  <a:pt x="33" y="14"/>
                                </a:lnTo>
                                <a:lnTo>
                                  <a:pt x="33" y="19"/>
                                </a:lnTo>
                                <a:lnTo>
                                  <a:pt x="33" y="24"/>
                                </a:lnTo>
                                <a:lnTo>
                                  <a:pt x="29" y="24"/>
                                </a:lnTo>
                                <a:lnTo>
                                  <a:pt x="29" y="29"/>
                                </a:lnTo>
                                <a:lnTo>
                                  <a:pt x="29" y="33"/>
                                </a:lnTo>
                                <a:lnTo>
                                  <a:pt x="24" y="33"/>
                                </a:lnTo>
                                <a:lnTo>
                                  <a:pt x="19" y="33"/>
                                </a:lnTo>
                                <a:lnTo>
                                  <a:pt x="19" y="33"/>
                                </a:lnTo>
                                <a:lnTo>
                                  <a:pt x="14" y="33"/>
                                </a:lnTo>
                                <a:lnTo>
                                  <a:pt x="9" y="33"/>
                                </a:lnTo>
                                <a:lnTo>
                                  <a:pt x="9" y="33"/>
                                </a:lnTo>
                                <a:lnTo>
                                  <a:pt x="5" y="33"/>
                                </a:lnTo>
                                <a:lnTo>
                                  <a:pt x="5" y="33"/>
                                </a:lnTo>
                                <a:lnTo>
                                  <a:pt x="0" y="29"/>
                                </a:lnTo>
                                <a:lnTo>
                                  <a:pt x="0" y="24"/>
                                </a:lnTo>
                                <a:lnTo>
                                  <a:pt x="0" y="24"/>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5"/>
                        <wps:cNvSpPr>
                          <a:spLocks noEditPoints="1"/>
                        </wps:cNvSpPr>
                        <wps:spPr bwMode="auto">
                          <a:xfrm>
                            <a:off x="2553970" y="1214120"/>
                            <a:ext cx="30480" cy="30480"/>
                          </a:xfrm>
                          <a:custGeom>
                            <a:avLst/>
                            <a:gdLst>
                              <a:gd name="T0" fmla="*/ 0 w 48"/>
                              <a:gd name="T1" fmla="*/ 19 h 48"/>
                              <a:gd name="T2" fmla="*/ 0 w 48"/>
                              <a:gd name="T3" fmla="*/ 19 h 48"/>
                              <a:gd name="T4" fmla="*/ 5 w 48"/>
                              <a:gd name="T5" fmla="*/ 14 h 48"/>
                              <a:gd name="T6" fmla="*/ 5 w 48"/>
                              <a:gd name="T7" fmla="*/ 14 h 48"/>
                              <a:gd name="T8" fmla="*/ 5 w 48"/>
                              <a:gd name="T9" fmla="*/ 9 h 48"/>
                              <a:gd name="T10" fmla="*/ 15 w 48"/>
                              <a:gd name="T11" fmla="*/ 14 h 48"/>
                              <a:gd name="T12" fmla="*/ 10 w 48"/>
                              <a:gd name="T13" fmla="*/ 9 h 48"/>
                              <a:gd name="T14" fmla="*/ 10 w 48"/>
                              <a:gd name="T15" fmla="*/ 9 h 48"/>
                              <a:gd name="T16" fmla="*/ 10 w 48"/>
                              <a:gd name="T17" fmla="*/ 5 h 48"/>
                              <a:gd name="T18" fmla="*/ 10 w 48"/>
                              <a:gd name="T19" fmla="*/ 5 h 48"/>
                              <a:gd name="T20" fmla="*/ 15 w 48"/>
                              <a:gd name="T21" fmla="*/ 5 h 48"/>
                              <a:gd name="T22" fmla="*/ 15 w 48"/>
                              <a:gd name="T23" fmla="*/ 5 h 48"/>
                              <a:gd name="T24" fmla="*/ 19 w 48"/>
                              <a:gd name="T25" fmla="*/ 0 h 48"/>
                              <a:gd name="T26" fmla="*/ 19 w 48"/>
                              <a:gd name="T27" fmla="*/ 0 h 48"/>
                              <a:gd name="T28" fmla="*/ 24 w 48"/>
                              <a:gd name="T29" fmla="*/ 9 h 48"/>
                              <a:gd name="T30" fmla="*/ 29 w 48"/>
                              <a:gd name="T31" fmla="*/ 0 h 48"/>
                              <a:gd name="T32" fmla="*/ 29 w 48"/>
                              <a:gd name="T33" fmla="*/ 0 h 48"/>
                              <a:gd name="T34" fmla="*/ 34 w 48"/>
                              <a:gd name="T35" fmla="*/ 0 h 48"/>
                              <a:gd name="T36" fmla="*/ 34 w 48"/>
                              <a:gd name="T37" fmla="*/ 0 h 48"/>
                              <a:gd name="T38" fmla="*/ 39 w 48"/>
                              <a:gd name="T39" fmla="*/ 5 h 48"/>
                              <a:gd name="T40" fmla="*/ 29 w 48"/>
                              <a:gd name="T41" fmla="*/ 14 h 48"/>
                              <a:gd name="T42" fmla="*/ 39 w 48"/>
                              <a:gd name="T43" fmla="*/ 9 h 48"/>
                              <a:gd name="T44" fmla="*/ 39 w 48"/>
                              <a:gd name="T45" fmla="*/ 9 h 48"/>
                              <a:gd name="T46" fmla="*/ 43 w 48"/>
                              <a:gd name="T47" fmla="*/ 9 h 48"/>
                              <a:gd name="T48" fmla="*/ 34 w 48"/>
                              <a:gd name="T49" fmla="*/ 19 h 48"/>
                              <a:gd name="T50" fmla="*/ 43 w 48"/>
                              <a:gd name="T51" fmla="*/ 14 h 48"/>
                              <a:gd name="T52" fmla="*/ 43 w 48"/>
                              <a:gd name="T53" fmla="*/ 14 h 48"/>
                              <a:gd name="T54" fmla="*/ 48 w 48"/>
                              <a:gd name="T55" fmla="*/ 19 h 48"/>
                              <a:gd name="T56" fmla="*/ 48 w 48"/>
                              <a:gd name="T57" fmla="*/ 19 h 48"/>
                              <a:gd name="T58" fmla="*/ 34 w 48"/>
                              <a:gd name="T59" fmla="*/ 24 h 48"/>
                              <a:gd name="T60" fmla="*/ 34 w 48"/>
                              <a:gd name="T61" fmla="*/ 29 h 48"/>
                              <a:gd name="T62" fmla="*/ 48 w 48"/>
                              <a:gd name="T63" fmla="*/ 29 h 48"/>
                              <a:gd name="T64" fmla="*/ 34 w 48"/>
                              <a:gd name="T65" fmla="*/ 29 h 48"/>
                              <a:gd name="T66" fmla="*/ 43 w 48"/>
                              <a:gd name="T67" fmla="*/ 34 h 48"/>
                              <a:gd name="T68" fmla="*/ 34 w 48"/>
                              <a:gd name="T69" fmla="*/ 34 h 48"/>
                              <a:gd name="T70" fmla="*/ 34 w 48"/>
                              <a:gd name="T71" fmla="*/ 34 h 48"/>
                              <a:gd name="T72" fmla="*/ 34 w 48"/>
                              <a:gd name="T73" fmla="*/ 34 h 48"/>
                              <a:gd name="T74" fmla="*/ 43 w 48"/>
                              <a:gd name="T75" fmla="*/ 38 h 48"/>
                              <a:gd name="T76" fmla="*/ 29 w 48"/>
                              <a:gd name="T77" fmla="*/ 34 h 48"/>
                              <a:gd name="T78" fmla="*/ 29 w 48"/>
                              <a:gd name="T79" fmla="*/ 34 h 48"/>
                              <a:gd name="T80" fmla="*/ 29 w 48"/>
                              <a:gd name="T81" fmla="*/ 34 h 48"/>
                              <a:gd name="T82" fmla="*/ 29 w 48"/>
                              <a:gd name="T83" fmla="*/ 34 h 48"/>
                              <a:gd name="T84" fmla="*/ 24 w 48"/>
                              <a:gd name="T85" fmla="*/ 34 h 48"/>
                              <a:gd name="T86" fmla="*/ 29 w 48"/>
                              <a:gd name="T87" fmla="*/ 43 h 48"/>
                              <a:gd name="T88" fmla="*/ 29 w 48"/>
                              <a:gd name="T89" fmla="*/ 34 h 48"/>
                              <a:gd name="T90" fmla="*/ 19 w 48"/>
                              <a:gd name="T91" fmla="*/ 34 h 48"/>
                              <a:gd name="T92" fmla="*/ 19 w 48"/>
                              <a:gd name="T93" fmla="*/ 48 h 48"/>
                              <a:gd name="T94" fmla="*/ 19 w 48"/>
                              <a:gd name="T95" fmla="*/ 34 h 48"/>
                              <a:gd name="T96" fmla="*/ 15 w 48"/>
                              <a:gd name="T97" fmla="*/ 43 h 48"/>
                              <a:gd name="T98" fmla="*/ 19 w 48"/>
                              <a:gd name="T99" fmla="*/ 34 h 48"/>
                              <a:gd name="T100" fmla="*/ 15 w 48"/>
                              <a:gd name="T101" fmla="*/ 43 h 48"/>
                              <a:gd name="T102" fmla="*/ 15 w 48"/>
                              <a:gd name="T103" fmla="*/ 34 h 48"/>
                              <a:gd name="T104" fmla="*/ 10 w 48"/>
                              <a:gd name="T105" fmla="*/ 43 h 48"/>
                              <a:gd name="T106" fmla="*/ 15 w 48"/>
                              <a:gd name="T107" fmla="*/ 34 h 48"/>
                              <a:gd name="T108" fmla="*/ 15 w 48"/>
                              <a:gd name="T109" fmla="*/ 34 h 48"/>
                              <a:gd name="T110" fmla="*/ 15 w 48"/>
                              <a:gd name="T111" fmla="*/ 29 h 48"/>
                              <a:gd name="T112" fmla="*/ 5 w 48"/>
                              <a:gd name="T113" fmla="*/ 34 h 48"/>
                              <a:gd name="T114" fmla="*/ 15 w 48"/>
                              <a:gd name="T115" fmla="*/ 24 h 48"/>
                              <a:gd name="T116" fmla="*/ 0 w 48"/>
                              <a:gd name="T117" fmla="*/ 29 h 48"/>
                              <a:gd name="T118" fmla="*/ 15 w 48"/>
                              <a:gd name="T119"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 h="48">
                                <a:moveTo>
                                  <a:pt x="0" y="19"/>
                                </a:moveTo>
                                <a:lnTo>
                                  <a:pt x="15" y="19"/>
                                </a:lnTo>
                                <a:lnTo>
                                  <a:pt x="15" y="24"/>
                                </a:lnTo>
                                <a:lnTo>
                                  <a:pt x="0" y="24"/>
                                </a:lnTo>
                                <a:lnTo>
                                  <a:pt x="0" y="19"/>
                                </a:lnTo>
                                <a:lnTo>
                                  <a:pt x="0" y="19"/>
                                </a:lnTo>
                                <a:close/>
                                <a:moveTo>
                                  <a:pt x="0" y="19"/>
                                </a:moveTo>
                                <a:lnTo>
                                  <a:pt x="0" y="19"/>
                                </a:lnTo>
                                <a:lnTo>
                                  <a:pt x="0" y="19"/>
                                </a:lnTo>
                                <a:lnTo>
                                  <a:pt x="0" y="19"/>
                                </a:lnTo>
                                <a:close/>
                                <a:moveTo>
                                  <a:pt x="5" y="14"/>
                                </a:moveTo>
                                <a:lnTo>
                                  <a:pt x="15" y="19"/>
                                </a:lnTo>
                                <a:lnTo>
                                  <a:pt x="15" y="24"/>
                                </a:lnTo>
                                <a:lnTo>
                                  <a:pt x="0" y="19"/>
                                </a:lnTo>
                                <a:lnTo>
                                  <a:pt x="5" y="14"/>
                                </a:lnTo>
                                <a:lnTo>
                                  <a:pt x="5" y="14"/>
                                </a:lnTo>
                                <a:close/>
                                <a:moveTo>
                                  <a:pt x="5" y="14"/>
                                </a:moveTo>
                                <a:lnTo>
                                  <a:pt x="5" y="14"/>
                                </a:lnTo>
                                <a:lnTo>
                                  <a:pt x="5" y="14"/>
                                </a:lnTo>
                                <a:lnTo>
                                  <a:pt x="5" y="14"/>
                                </a:lnTo>
                                <a:close/>
                                <a:moveTo>
                                  <a:pt x="15" y="14"/>
                                </a:moveTo>
                                <a:lnTo>
                                  <a:pt x="15" y="19"/>
                                </a:lnTo>
                                <a:lnTo>
                                  <a:pt x="15" y="19"/>
                                </a:lnTo>
                                <a:lnTo>
                                  <a:pt x="5" y="14"/>
                                </a:lnTo>
                                <a:lnTo>
                                  <a:pt x="5" y="9"/>
                                </a:lnTo>
                                <a:lnTo>
                                  <a:pt x="15" y="14"/>
                                </a:lnTo>
                                <a:close/>
                                <a:moveTo>
                                  <a:pt x="15" y="14"/>
                                </a:moveTo>
                                <a:lnTo>
                                  <a:pt x="15" y="19"/>
                                </a:lnTo>
                                <a:lnTo>
                                  <a:pt x="15" y="19"/>
                                </a:lnTo>
                                <a:lnTo>
                                  <a:pt x="15" y="14"/>
                                </a:lnTo>
                                <a:close/>
                                <a:moveTo>
                                  <a:pt x="10" y="9"/>
                                </a:moveTo>
                                <a:lnTo>
                                  <a:pt x="19" y="14"/>
                                </a:lnTo>
                                <a:lnTo>
                                  <a:pt x="15" y="14"/>
                                </a:lnTo>
                                <a:lnTo>
                                  <a:pt x="5" y="9"/>
                                </a:lnTo>
                                <a:lnTo>
                                  <a:pt x="10" y="9"/>
                                </a:lnTo>
                                <a:lnTo>
                                  <a:pt x="10" y="9"/>
                                </a:lnTo>
                                <a:close/>
                                <a:moveTo>
                                  <a:pt x="10" y="9"/>
                                </a:moveTo>
                                <a:lnTo>
                                  <a:pt x="10" y="9"/>
                                </a:lnTo>
                                <a:lnTo>
                                  <a:pt x="10" y="9"/>
                                </a:lnTo>
                                <a:lnTo>
                                  <a:pt x="10" y="9"/>
                                </a:lnTo>
                                <a:close/>
                                <a:moveTo>
                                  <a:pt x="10" y="5"/>
                                </a:moveTo>
                                <a:lnTo>
                                  <a:pt x="19" y="14"/>
                                </a:lnTo>
                                <a:lnTo>
                                  <a:pt x="15" y="14"/>
                                </a:lnTo>
                                <a:lnTo>
                                  <a:pt x="10" y="9"/>
                                </a:lnTo>
                                <a:lnTo>
                                  <a:pt x="10" y="5"/>
                                </a:lnTo>
                                <a:lnTo>
                                  <a:pt x="10" y="5"/>
                                </a:lnTo>
                                <a:close/>
                                <a:moveTo>
                                  <a:pt x="10" y="5"/>
                                </a:moveTo>
                                <a:lnTo>
                                  <a:pt x="10" y="5"/>
                                </a:lnTo>
                                <a:lnTo>
                                  <a:pt x="5" y="14"/>
                                </a:lnTo>
                                <a:lnTo>
                                  <a:pt x="10" y="5"/>
                                </a:lnTo>
                                <a:close/>
                                <a:moveTo>
                                  <a:pt x="15" y="0"/>
                                </a:moveTo>
                                <a:lnTo>
                                  <a:pt x="19" y="9"/>
                                </a:lnTo>
                                <a:lnTo>
                                  <a:pt x="19" y="14"/>
                                </a:lnTo>
                                <a:lnTo>
                                  <a:pt x="10" y="5"/>
                                </a:lnTo>
                                <a:lnTo>
                                  <a:pt x="15" y="5"/>
                                </a:lnTo>
                                <a:lnTo>
                                  <a:pt x="15" y="0"/>
                                </a:lnTo>
                                <a:close/>
                                <a:moveTo>
                                  <a:pt x="15" y="5"/>
                                </a:moveTo>
                                <a:lnTo>
                                  <a:pt x="15" y="0"/>
                                </a:lnTo>
                                <a:lnTo>
                                  <a:pt x="15" y="0"/>
                                </a:lnTo>
                                <a:lnTo>
                                  <a:pt x="15" y="5"/>
                                </a:lnTo>
                                <a:close/>
                                <a:moveTo>
                                  <a:pt x="19" y="0"/>
                                </a:moveTo>
                                <a:lnTo>
                                  <a:pt x="24" y="9"/>
                                </a:lnTo>
                                <a:lnTo>
                                  <a:pt x="19" y="14"/>
                                </a:lnTo>
                                <a:lnTo>
                                  <a:pt x="15" y="0"/>
                                </a:lnTo>
                                <a:lnTo>
                                  <a:pt x="19" y="0"/>
                                </a:lnTo>
                                <a:lnTo>
                                  <a:pt x="19" y="0"/>
                                </a:lnTo>
                                <a:close/>
                                <a:moveTo>
                                  <a:pt x="19" y="0"/>
                                </a:moveTo>
                                <a:lnTo>
                                  <a:pt x="19" y="0"/>
                                </a:lnTo>
                                <a:lnTo>
                                  <a:pt x="19" y="0"/>
                                </a:lnTo>
                                <a:lnTo>
                                  <a:pt x="19" y="0"/>
                                </a:lnTo>
                                <a:close/>
                                <a:moveTo>
                                  <a:pt x="24" y="9"/>
                                </a:moveTo>
                                <a:lnTo>
                                  <a:pt x="19" y="9"/>
                                </a:lnTo>
                                <a:lnTo>
                                  <a:pt x="19" y="0"/>
                                </a:lnTo>
                                <a:lnTo>
                                  <a:pt x="24" y="0"/>
                                </a:lnTo>
                                <a:lnTo>
                                  <a:pt x="24" y="9"/>
                                </a:lnTo>
                                <a:close/>
                                <a:moveTo>
                                  <a:pt x="29" y="0"/>
                                </a:moveTo>
                                <a:lnTo>
                                  <a:pt x="29" y="9"/>
                                </a:lnTo>
                                <a:lnTo>
                                  <a:pt x="24" y="9"/>
                                </a:lnTo>
                                <a:lnTo>
                                  <a:pt x="24" y="0"/>
                                </a:lnTo>
                                <a:lnTo>
                                  <a:pt x="29" y="0"/>
                                </a:lnTo>
                                <a:lnTo>
                                  <a:pt x="29" y="0"/>
                                </a:lnTo>
                                <a:close/>
                                <a:moveTo>
                                  <a:pt x="29" y="0"/>
                                </a:moveTo>
                                <a:lnTo>
                                  <a:pt x="29" y="0"/>
                                </a:lnTo>
                                <a:lnTo>
                                  <a:pt x="29" y="0"/>
                                </a:lnTo>
                                <a:lnTo>
                                  <a:pt x="29" y="0"/>
                                </a:lnTo>
                                <a:close/>
                                <a:moveTo>
                                  <a:pt x="34" y="5"/>
                                </a:moveTo>
                                <a:lnTo>
                                  <a:pt x="29" y="9"/>
                                </a:lnTo>
                                <a:lnTo>
                                  <a:pt x="24" y="9"/>
                                </a:lnTo>
                                <a:lnTo>
                                  <a:pt x="29" y="0"/>
                                </a:lnTo>
                                <a:lnTo>
                                  <a:pt x="34" y="0"/>
                                </a:lnTo>
                                <a:lnTo>
                                  <a:pt x="34" y="5"/>
                                </a:lnTo>
                                <a:close/>
                                <a:moveTo>
                                  <a:pt x="34" y="0"/>
                                </a:moveTo>
                                <a:lnTo>
                                  <a:pt x="34" y="5"/>
                                </a:lnTo>
                                <a:lnTo>
                                  <a:pt x="34" y="5"/>
                                </a:lnTo>
                                <a:lnTo>
                                  <a:pt x="34" y="0"/>
                                </a:lnTo>
                                <a:close/>
                                <a:moveTo>
                                  <a:pt x="29" y="14"/>
                                </a:moveTo>
                                <a:lnTo>
                                  <a:pt x="29" y="14"/>
                                </a:lnTo>
                                <a:lnTo>
                                  <a:pt x="24" y="9"/>
                                </a:lnTo>
                                <a:lnTo>
                                  <a:pt x="34" y="5"/>
                                </a:lnTo>
                                <a:lnTo>
                                  <a:pt x="39" y="5"/>
                                </a:lnTo>
                                <a:lnTo>
                                  <a:pt x="29" y="14"/>
                                </a:lnTo>
                                <a:close/>
                                <a:moveTo>
                                  <a:pt x="29" y="14"/>
                                </a:moveTo>
                                <a:lnTo>
                                  <a:pt x="29" y="14"/>
                                </a:lnTo>
                                <a:lnTo>
                                  <a:pt x="29" y="14"/>
                                </a:lnTo>
                                <a:lnTo>
                                  <a:pt x="29" y="14"/>
                                </a:lnTo>
                                <a:close/>
                                <a:moveTo>
                                  <a:pt x="43" y="9"/>
                                </a:moveTo>
                                <a:lnTo>
                                  <a:pt x="34" y="14"/>
                                </a:lnTo>
                                <a:lnTo>
                                  <a:pt x="29" y="14"/>
                                </a:lnTo>
                                <a:lnTo>
                                  <a:pt x="34" y="5"/>
                                </a:lnTo>
                                <a:lnTo>
                                  <a:pt x="39" y="9"/>
                                </a:lnTo>
                                <a:lnTo>
                                  <a:pt x="43" y="9"/>
                                </a:lnTo>
                                <a:close/>
                                <a:moveTo>
                                  <a:pt x="39" y="9"/>
                                </a:moveTo>
                                <a:lnTo>
                                  <a:pt x="39" y="9"/>
                                </a:lnTo>
                                <a:lnTo>
                                  <a:pt x="43" y="9"/>
                                </a:lnTo>
                                <a:lnTo>
                                  <a:pt x="39" y="9"/>
                                </a:lnTo>
                                <a:close/>
                                <a:moveTo>
                                  <a:pt x="34" y="19"/>
                                </a:moveTo>
                                <a:lnTo>
                                  <a:pt x="34" y="14"/>
                                </a:lnTo>
                                <a:lnTo>
                                  <a:pt x="34" y="14"/>
                                </a:lnTo>
                                <a:lnTo>
                                  <a:pt x="43" y="9"/>
                                </a:lnTo>
                                <a:lnTo>
                                  <a:pt x="43" y="9"/>
                                </a:lnTo>
                                <a:lnTo>
                                  <a:pt x="34" y="19"/>
                                </a:lnTo>
                                <a:close/>
                                <a:moveTo>
                                  <a:pt x="34" y="19"/>
                                </a:moveTo>
                                <a:lnTo>
                                  <a:pt x="34" y="19"/>
                                </a:lnTo>
                                <a:lnTo>
                                  <a:pt x="34" y="14"/>
                                </a:lnTo>
                                <a:lnTo>
                                  <a:pt x="34" y="19"/>
                                </a:lnTo>
                                <a:close/>
                                <a:moveTo>
                                  <a:pt x="43" y="14"/>
                                </a:moveTo>
                                <a:lnTo>
                                  <a:pt x="34" y="19"/>
                                </a:lnTo>
                                <a:lnTo>
                                  <a:pt x="34" y="19"/>
                                </a:lnTo>
                                <a:lnTo>
                                  <a:pt x="43" y="9"/>
                                </a:lnTo>
                                <a:lnTo>
                                  <a:pt x="43" y="14"/>
                                </a:lnTo>
                                <a:lnTo>
                                  <a:pt x="43" y="14"/>
                                </a:lnTo>
                                <a:close/>
                                <a:moveTo>
                                  <a:pt x="43" y="14"/>
                                </a:moveTo>
                                <a:lnTo>
                                  <a:pt x="43" y="14"/>
                                </a:lnTo>
                                <a:lnTo>
                                  <a:pt x="43" y="14"/>
                                </a:lnTo>
                                <a:lnTo>
                                  <a:pt x="43" y="14"/>
                                </a:lnTo>
                                <a:close/>
                                <a:moveTo>
                                  <a:pt x="48" y="19"/>
                                </a:moveTo>
                                <a:lnTo>
                                  <a:pt x="34" y="24"/>
                                </a:lnTo>
                                <a:lnTo>
                                  <a:pt x="34" y="19"/>
                                </a:lnTo>
                                <a:lnTo>
                                  <a:pt x="43" y="14"/>
                                </a:lnTo>
                                <a:lnTo>
                                  <a:pt x="48" y="19"/>
                                </a:lnTo>
                                <a:lnTo>
                                  <a:pt x="48" y="19"/>
                                </a:lnTo>
                                <a:close/>
                                <a:moveTo>
                                  <a:pt x="48" y="19"/>
                                </a:moveTo>
                                <a:lnTo>
                                  <a:pt x="48" y="19"/>
                                </a:lnTo>
                                <a:lnTo>
                                  <a:pt x="48" y="19"/>
                                </a:lnTo>
                                <a:lnTo>
                                  <a:pt x="48" y="19"/>
                                </a:lnTo>
                                <a:close/>
                                <a:moveTo>
                                  <a:pt x="34" y="24"/>
                                </a:moveTo>
                                <a:lnTo>
                                  <a:pt x="34" y="19"/>
                                </a:lnTo>
                                <a:lnTo>
                                  <a:pt x="48" y="19"/>
                                </a:lnTo>
                                <a:lnTo>
                                  <a:pt x="48" y="24"/>
                                </a:lnTo>
                                <a:lnTo>
                                  <a:pt x="34" y="24"/>
                                </a:lnTo>
                                <a:close/>
                                <a:moveTo>
                                  <a:pt x="34" y="24"/>
                                </a:moveTo>
                                <a:lnTo>
                                  <a:pt x="43" y="24"/>
                                </a:lnTo>
                                <a:lnTo>
                                  <a:pt x="34" y="24"/>
                                </a:lnTo>
                                <a:close/>
                                <a:moveTo>
                                  <a:pt x="48" y="29"/>
                                </a:moveTo>
                                <a:lnTo>
                                  <a:pt x="34" y="29"/>
                                </a:lnTo>
                                <a:lnTo>
                                  <a:pt x="34" y="24"/>
                                </a:lnTo>
                                <a:lnTo>
                                  <a:pt x="48" y="24"/>
                                </a:lnTo>
                                <a:lnTo>
                                  <a:pt x="48" y="29"/>
                                </a:lnTo>
                                <a:lnTo>
                                  <a:pt x="48" y="29"/>
                                </a:lnTo>
                                <a:close/>
                                <a:moveTo>
                                  <a:pt x="48" y="29"/>
                                </a:moveTo>
                                <a:lnTo>
                                  <a:pt x="48" y="29"/>
                                </a:lnTo>
                                <a:lnTo>
                                  <a:pt x="48" y="29"/>
                                </a:lnTo>
                                <a:lnTo>
                                  <a:pt x="48" y="29"/>
                                </a:lnTo>
                                <a:close/>
                                <a:moveTo>
                                  <a:pt x="43" y="34"/>
                                </a:moveTo>
                                <a:lnTo>
                                  <a:pt x="34" y="29"/>
                                </a:lnTo>
                                <a:lnTo>
                                  <a:pt x="34" y="24"/>
                                </a:lnTo>
                                <a:lnTo>
                                  <a:pt x="48" y="29"/>
                                </a:lnTo>
                                <a:lnTo>
                                  <a:pt x="43" y="34"/>
                                </a:lnTo>
                                <a:lnTo>
                                  <a:pt x="43" y="34"/>
                                </a:lnTo>
                                <a:close/>
                                <a:moveTo>
                                  <a:pt x="43" y="34"/>
                                </a:moveTo>
                                <a:lnTo>
                                  <a:pt x="43" y="34"/>
                                </a:lnTo>
                                <a:lnTo>
                                  <a:pt x="43" y="34"/>
                                </a:lnTo>
                                <a:lnTo>
                                  <a:pt x="43" y="34"/>
                                </a:lnTo>
                                <a:close/>
                                <a:moveTo>
                                  <a:pt x="34" y="34"/>
                                </a:moveTo>
                                <a:lnTo>
                                  <a:pt x="34" y="34"/>
                                </a:lnTo>
                                <a:lnTo>
                                  <a:pt x="34" y="29"/>
                                </a:lnTo>
                                <a:lnTo>
                                  <a:pt x="43" y="34"/>
                                </a:lnTo>
                                <a:lnTo>
                                  <a:pt x="43" y="38"/>
                                </a:lnTo>
                                <a:lnTo>
                                  <a:pt x="34" y="34"/>
                                </a:lnTo>
                                <a:close/>
                                <a:moveTo>
                                  <a:pt x="34" y="34"/>
                                </a:moveTo>
                                <a:lnTo>
                                  <a:pt x="34" y="34"/>
                                </a:lnTo>
                                <a:lnTo>
                                  <a:pt x="34" y="34"/>
                                </a:lnTo>
                                <a:lnTo>
                                  <a:pt x="34" y="34"/>
                                </a:lnTo>
                                <a:close/>
                                <a:moveTo>
                                  <a:pt x="39" y="43"/>
                                </a:moveTo>
                                <a:lnTo>
                                  <a:pt x="34" y="34"/>
                                </a:lnTo>
                                <a:lnTo>
                                  <a:pt x="34" y="34"/>
                                </a:lnTo>
                                <a:lnTo>
                                  <a:pt x="43" y="38"/>
                                </a:lnTo>
                                <a:lnTo>
                                  <a:pt x="43" y="38"/>
                                </a:lnTo>
                                <a:lnTo>
                                  <a:pt x="39" y="43"/>
                                </a:lnTo>
                                <a:close/>
                                <a:moveTo>
                                  <a:pt x="43" y="38"/>
                                </a:moveTo>
                                <a:lnTo>
                                  <a:pt x="39" y="43"/>
                                </a:lnTo>
                                <a:lnTo>
                                  <a:pt x="39" y="43"/>
                                </a:lnTo>
                                <a:lnTo>
                                  <a:pt x="43" y="38"/>
                                </a:lnTo>
                                <a:close/>
                                <a:moveTo>
                                  <a:pt x="29" y="34"/>
                                </a:moveTo>
                                <a:lnTo>
                                  <a:pt x="29" y="34"/>
                                </a:lnTo>
                                <a:lnTo>
                                  <a:pt x="34" y="34"/>
                                </a:lnTo>
                                <a:lnTo>
                                  <a:pt x="39" y="43"/>
                                </a:lnTo>
                                <a:lnTo>
                                  <a:pt x="34" y="43"/>
                                </a:lnTo>
                                <a:lnTo>
                                  <a:pt x="29" y="34"/>
                                </a:lnTo>
                                <a:close/>
                                <a:moveTo>
                                  <a:pt x="29" y="34"/>
                                </a:moveTo>
                                <a:lnTo>
                                  <a:pt x="29" y="34"/>
                                </a:lnTo>
                                <a:lnTo>
                                  <a:pt x="29" y="34"/>
                                </a:lnTo>
                                <a:lnTo>
                                  <a:pt x="29" y="34"/>
                                </a:lnTo>
                                <a:close/>
                                <a:moveTo>
                                  <a:pt x="29" y="34"/>
                                </a:moveTo>
                                <a:lnTo>
                                  <a:pt x="29" y="34"/>
                                </a:lnTo>
                                <a:lnTo>
                                  <a:pt x="29" y="34"/>
                                </a:lnTo>
                                <a:lnTo>
                                  <a:pt x="34" y="43"/>
                                </a:lnTo>
                                <a:lnTo>
                                  <a:pt x="34" y="43"/>
                                </a:lnTo>
                                <a:lnTo>
                                  <a:pt x="29" y="34"/>
                                </a:lnTo>
                                <a:close/>
                                <a:moveTo>
                                  <a:pt x="29" y="34"/>
                                </a:moveTo>
                                <a:lnTo>
                                  <a:pt x="29" y="34"/>
                                </a:lnTo>
                                <a:lnTo>
                                  <a:pt x="34" y="34"/>
                                </a:lnTo>
                                <a:lnTo>
                                  <a:pt x="29" y="34"/>
                                </a:lnTo>
                                <a:close/>
                                <a:moveTo>
                                  <a:pt x="29" y="48"/>
                                </a:moveTo>
                                <a:lnTo>
                                  <a:pt x="24" y="34"/>
                                </a:lnTo>
                                <a:lnTo>
                                  <a:pt x="29" y="34"/>
                                </a:lnTo>
                                <a:lnTo>
                                  <a:pt x="34" y="43"/>
                                </a:lnTo>
                                <a:lnTo>
                                  <a:pt x="29" y="43"/>
                                </a:lnTo>
                                <a:lnTo>
                                  <a:pt x="29" y="48"/>
                                </a:lnTo>
                                <a:close/>
                                <a:moveTo>
                                  <a:pt x="29" y="43"/>
                                </a:moveTo>
                                <a:lnTo>
                                  <a:pt x="29" y="48"/>
                                </a:lnTo>
                                <a:lnTo>
                                  <a:pt x="29" y="48"/>
                                </a:lnTo>
                                <a:lnTo>
                                  <a:pt x="29" y="43"/>
                                </a:lnTo>
                                <a:close/>
                                <a:moveTo>
                                  <a:pt x="24" y="34"/>
                                </a:moveTo>
                                <a:lnTo>
                                  <a:pt x="29" y="34"/>
                                </a:lnTo>
                                <a:lnTo>
                                  <a:pt x="29" y="48"/>
                                </a:lnTo>
                                <a:lnTo>
                                  <a:pt x="24" y="48"/>
                                </a:lnTo>
                                <a:lnTo>
                                  <a:pt x="24" y="34"/>
                                </a:lnTo>
                                <a:close/>
                                <a:moveTo>
                                  <a:pt x="19" y="48"/>
                                </a:moveTo>
                                <a:lnTo>
                                  <a:pt x="19" y="34"/>
                                </a:lnTo>
                                <a:lnTo>
                                  <a:pt x="24" y="34"/>
                                </a:lnTo>
                                <a:lnTo>
                                  <a:pt x="24" y="48"/>
                                </a:lnTo>
                                <a:lnTo>
                                  <a:pt x="19" y="48"/>
                                </a:lnTo>
                                <a:lnTo>
                                  <a:pt x="19" y="48"/>
                                </a:lnTo>
                                <a:close/>
                                <a:moveTo>
                                  <a:pt x="19" y="48"/>
                                </a:moveTo>
                                <a:lnTo>
                                  <a:pt x="19" y="48"/>
                                </a:lnTo>
                                <a:lnTo>
                                  <a:pt x="19" y="48"/>
                                </a:lnTo>
                                <a:lnTo>
                                  <a:pt x="19" y="48"/>
                                </a:lnTo>
                                <a:close/>
                                <a:moveTo>
                                  <a:pt x="15" y="43"/>
                                </a:moveTo>
                                <a:lnTo>
                                  <a:pt x="19" y="34"/>
                                </a:lnTo>
                                <a:lnTo>
                                  <a:pt x="24" y="34"/>
                                </a:lnTo>
                                <a:lnTo>
                                  <a:pt x="19" y="48"/>
                                </a:lnTo>
                                <a:lnTo>
                                  <a:pt x="15" y="43"/>
                                </a:lnTo>
                                <a:lnTo>
                                  <a:pt x="15" y="43"/>
                                </a:lnTo>
                                <a:close/>
                                <a:moveTo>
                                  <a:pt x="15" y="43"/>
                                </a:moveTo>
                                <a:lnTo>
                                  <a:pt x="15" y="43"/>
                                </a:lnTo>
                                <a:lnTo>
                                  <a:pt x="15" y="43"/>
                                </a:lnTo>
                                <a:lnTo>
                                  <a:pt x="15" y="43"/>
                                </a:lnTo>
                                <a:close/>
                                <a:moveTo>
                                  <a:pt x="15" y="43"/>
                                </a:moveTo>
                                <a:lnTo>
                                  <a:pt x="19" y="34"/>
                                </a:lnTo>
                                <a:lnTo>
                                  <a:pt x="19" y="34"/>
                                </a:lnTo>
                                <a:lnTo>
                                  <a:pt x="15" y="43"/>
                                </a:lnTo>
                                <a:lnTo>
                                  <a:pt x="15" y="43"/>
                                </a:lnTo>
                                <a:lnTo>
                                  <a:pt x="15" y="43"/>
                                </a:lnTo>
                                <a:close/>
                                <a:moveTo>
                                  <a:pt x="15" y="43"/>
                                </a:moveTo>
                                <a:lnTo>
                                  <a:pt x="15" y="43"/>
                                </a:lnTo>
                                <a:lnTo>
                                  <a:pt x="19" y="48"/>
                                </a:lnTo>
                                <a:lnTo>
                                  <a:pt x="15" y="43"/>
                                </a:lnTo>
                                <a:close/>
                                <a:moveTo>
                                  <a:pt x="10" y="38"/>
                                </a:moveTo>
                                <a:lnTo>
                                  <a:pt x="15" y="34"/>
                                </a:lnTo>
                                <a:lnTo>
                                  <a:pt x="19" y="34"/>
                                </a:lnTo>
                                <a:lnTo>
                                  <a:pt x="15" y="43"/>
                                </a:lnTo>
                                <a:lnTo>
                                  <a:pt x="10" y="43"/>
                                </a:lnTo>
                                <a:lnTo>
                                  <a:pt x="10" y="38"/>
                                </a:lnTo>
                                <a:close/>
                                <a:moveTo>
                                  <a:pt x="10" y="43"/>
                                </a:moveTo>
                                <a:lnTo>
                                  <a:pt x="10" y="43"/>
                                </a:lnTo>
                                <a:lnTo>
                                  <a:pt x="10" y="38"/>
                                </a:lnTo>
                                <a:lnTo>
                                  <a:pt x="10" y="43"/>
                                </a:lnTo>
                                <a:close/>
                                <a:moveTo>
                                  <a:pt x="15" y="34"/>
                                </a:moveTo>
                                <a:lnTo>
                                  <a:pt x="15" y="34"/>
                                </a:lnTo>
                                <a:lnTo>
                                  <a:pt x="19" y="34"/>
                                </a:lnTo>
                                <a:lnTo>
                                  <a:pt x="10" y="38"/>
                                </a:lnTo>
                                <a:lnTo>
                                  <a:pt x="5" y="38"/>
                                </a:lnTo>
                                <a:lnTo>
                                  <a:pt x="15" y="34"/>
                                </a:lnTo>
                                <a:close/>
                                <a:moveTo>
                                  <a:pt x="15" y="34"/>
                                </a:moveTo>
                                <a:lnTo>
                                  <a:pt x="15" y="34"/>
                                </a:lnTo>
                                <a:lnTo>
                                  <a:pt x="15" y="34"/>
                                </a:lnTo>
                                <a:lnTo>
                                  <a:pt x="15" y="34"/>
                                </a:lnTo>
                                <a:close/>
                                <a:moveTo>
                                  <a:pt x="5" y="34"/>
                                </a:moveTo>
                                <a:lnTo>
                                  <a:pt x="15" y="29"/>
                                </a:lnTo>
                                <a:lnTo>
                                  <a:pt x="15" y="34"/>
                                </a:lnTo>
                                <a:lnTo>
                                  <a:pt x="5" y="38"/>
                                </a:lnTo>
                                <a:lnTo>
                                  <a:pt x="5" y="34"/>
                                </a:lnTo>
                                <a:lnTo>
                                  <a:pt x="5" y="34"/>
                                </a:lnTo>
                                <a:close/>
                                <a:moveTo>
                                  <a:pt x="5" y="34"/>
                                </a:moveTo>
                                <a:lnTo>
                                  <a:pt x="5" y="34"/>
                                </a:lnTo>
                                <a:lnTo>
                                  <a:pt x="5" y="34"/>
                                </a:lnTo>
                                <a:lnTo>
                                  <a:pt x="5" y="34"/>
                                </a:lnTo>
                                <a:close/>
                                <a:moveTo>
                                  <a:pt x="0" y="29"/>
                                </a:moveTo>
                                <a:lnTo>
                                  <a:pt x="15" y="24"/>
                                </a:lnTo>
                                <a:lnTo>
                                  <a:pt x="15" y="29"/>
                                </a:lnTo>
                                <a:lnTo>
                                  <a:pt x="5" y="34"/>
                                </a:lnTo>
                                <a:lnTo>
                                  <a:pt x="0" y="29"/>
                                </a:lnTo>
                                <a:lnTo>
                                  <a:pt x="0" y="29"/>
                                </a:lnTo>
                                <a:close/>
                                <a:moveTo>
                                  <a:pt x="0" y="29"/>
                                </a:moveTo>
                                <a:lnTo>
                                  <a:pt x="0" y="29"/>
                                </a:lnTo>
                                <a:lnTo>
                                  <a:pt x="0" y="29"/>
                                </a:lnTo>
                                <a:lnTo>
                                  <a:pt x="0" y="29"/>
                                </a:lnTo>
                                <a:close/>
                                <a:moveTo>
                                  <a:pt x="15" y="24"/>
                                </a:moveTo>
                                <a:lnTo>
                                  <a:pt x="15" y="29"/>
                                </a:lnTo>
                                <a:lnTo>
                                  <a:pt x="0" y="29"/>
                                </a:lnTo>
                                <a:lnTo>
                                  <a:pt x="0" y="24"/>
                                </a:lnTo>
                                <a:lnTo>
                                  <a:pt x="1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6"/>
                        <wps:cNvSpPr>
                          <a:spLocks noEditPoints="1"/>
                        </wps:cNvSpPr>
                        <wps:spPr bwMode="auto">
                          <a:xfrm>
                            <a:off x="1715770" y="15240"/>
                            <a:ext cx="149225" cy="118745"/>
                          </a:xfrm>
                          <a:custGeom>
                            <a:avLst/>
                            <a:gdLst>
                              <a:gd name="T0" fmla="*/ 10 w 235"/>
                              <a:gd name="T1" fmla="*/ 149 h 187"/>
                              <a:gd name="T2" fmla="*/ 0 w 235"/>
                              <a:gd name="T3" fmla="*/ 149 h 187"/>
                              <a:gd name="T4" fmla="*/ 0 w 235"/>
                              <a:gd name="T5" fmla="*/ 154 h 187"/>
                              <a:gd name="T6" fmla="*/ 0 w 235"/>
                              <a:gd name="T7" fmla="*/ 159 h 187"/>
                              <a:gd name="T8" fmla="*/ 10 w 235"/>
                              <a:gd name="T9" fmla="*/ 154 h 187"/>
                              <a:gd name="T10" fmla="*/ 5 w 235"/>
                              <a:gd name="T11" fmla="*/ 163 h 187"/>
                              <a:gd name="T12" fmla="*/ 10 w 235"/>
                              <a:gd name="T13" fmla="*/ 168 h 187"/>
                              <a:gd name="T14" fmla="*/ 24 w 235"/>
                              <a:gd name="T15" fmla="*/ 163 h 187"/>
                              <a:gd name="T16" fmla="*/ 29 w 235"/>
                              <a:gd name="T17" fmla="*/ 163 h 187"/>
                              <a:gd name="T18" fmla="*/ 39 w 235"/>
                              <a:gd name="T19" fmla="*/ 168 h 187"/>
                              <a:gd name="T20" fmla="*/ 43 w 235"/>
                              <a:gd name="T21" fmla="*/ 168 h 187"/>
                              <a:gd name="T22" fmla="*/ 53 w 235"/>
                              <a:gd name="T23" fmla="*/ 173 h 187"/>
                              <a:gd name="T24" fmla="*/ 63 w 235"/>
                              <a:gd name="T25" fmla="*/ 173 h 187"/>
                              <a:gd name="T26" fmla="*/ 72 w 235"/>
                              <a:gd name="T27" fmla="*/ 173 h 187"/>
                              <a:gd name="T28" fmla="*/ 82 w 235"/>
                              <a:gd name="T29" fmla="*/ 173 h 187"/>
                              <a:gd name="T30" fmla="*/ 91 w 235"/>
                              <a:gd name="T31" fmla="*/ 187 h 187"/>
                              <a:gd name="T32" fmla="*/ 120 w 235"/>
                              <a:gd name="T33" fmla="*/ 173 h 187"/>
                              <a:gd name="T34" fmla="*/ 135 w 235"/>
                              <a:gd name="T35" fmla="*/ 173 h 187"/>
                              <a:gd name="T36" fmla="*/ 144 w 235"/>
                              <a:gd name="T37" fmla="*/ 173 h 187"/>
                              <a:gd name="T38" fmla="*/ 154 w 235"/>
                              <a:gd name="T39" fmla="*/ 173 h 187"/>
                              <a:gd name="T40" fmla="*/ 159 w 235"/>
                              <a:gd name="T41" fmla="*/ 173 h 187"/>
                              <a:gd name="T42" fmla="*/ 168 w 235"/>
                              <a:gd name="T43" fmla="*/ 168 h 187"/>
                              <a:gd name="T44" fmla="*/ 178 w 235"/>
                              <a:gd name="T45" fmla="*/ 168 h 187"/>
                              <a:gd name="T46" fmla="*/ 183 w 235"/>
                              <a:gd name="T47" fmla="*/ 163 h 187"/>
                              <a:gd name="T48" fmla="*/ 192 w 235"/>
                              <a:gd name="T49" fmla="*/ 173 h 187"/>
                              <a:gd name="T50" fmla="*/ 197 w 235"/>
                              <a:gd name="T51" fmla="*/ 168 h 187"/>
                              <a:gd name="T52" fmla="*/ 197 w 235"/>
                              <a:gd name="T53" fmla="*/ 159 h 187"/>
                              <a:gd name="T54" fmla="*/ 211 w 235"/>
                              <a:gd name="T55" fmla="*/ 163 h 187"/>
                              <a:gd name="T56" fmla="*/ 202 w 235"/>
                              <a:gd name="T57" fmla="*/ 154 h 187"/>
                              <a:gd name="T58" fmla="*/ 207 w 235"/>
                              <a:gd name="T59" fmla="*/ 149 h 187"/>
                              <a:gd name="T60" fmla="*/ 207 w 235"/>
                              <a:gd name="T61" fmla="*/ 149 h 187"/>
                              <a:gd name="T62" fmla="*/ 216 w 235"/>
                              <a:gd name="T63" fmla="*/ 149 h 187"/>
                              <a:gd name="T64" fmla="*/ 211 w 235"/>
                              <a:gd name="T65" fmla="*/ 144 h 187"/>
                              <a:gd name="T66" fmla="*/ 207 w 235"/>
                              <a:gd name="T67" fmla="*/ 149 h 187"/>
                              <a:gd name="T68" fmla="*/ 202 w 235"/>
                              <a:gd name="T69" fmla="*/ 149 h 187"/>
                              <a:gd name="T70" fmla="*/ 202 w 235"/>
                              <a:gd name="T71" fmla="*/ 144 h 187"/>
                              <a:gd name="T72" fmla="*/ 211 w 235"/>
                              <a:gd name="T73" fmla="*/ 130 h 187"/>
                              <a:gd name="T74" fmla="*/ 202 w 235"/>
                              <a:gd name="T75" fmla="*/ 115 h 187"/>
                              <a:gd name="T76" fmla="*/ 211 w 235"/>
                              <a:gd name="T77" fmla="*/ 101 h 187"/>
                              <a:gd name="T78" fmla="*/ 207 w 235"/>
                              <a:gd name="T79" fmla="*/ 86 h 187"/>
                              <a:gd name="T80" fmla="*/ 207 w 235"/>
                              <a:gd name="T81" fmla="*/ 77 h 187"/>
                              <a:gd name="T82" fmla="*/ 187 w 235"/>
                              <a:gd name="T83" fmla="*/ 58 h 187"/>
                              <a:gd name="T84" fmla="*/ 183 w 235"/>
                              <a:gd name="T85" fmla="*/ 43 h 187"/>
                              <a:gd name="T86" fmla="*/ 178 w 235"/>
                              <a:gd name="T87" fmla="*/ 38 h 187"/>
                              <a:gd name="T88" fmla="*/ 173 w 235"/>
                              <a:gd name="T89" fmla="*/ 29 h 187"/>
                              <a:gd name="T90" fmla="*/ 168 w 235"/>
                              <a:gd name="T91" fmla="*/ 24 h 187"/>
                              <a:gd name="T92" fmla="*/ 163 w 235"/>
                              <a:gd name="T93" fmla="*/ 19 h 187"/>
                              <a:gd name="T94" fmla="*/ 163 w 235"/>
                              <a:gd name="T95" fmla="*/ 19 h 187"/>
                              <a:gd name="T96" fmla="*/ 159 w 235"/>
                              <a:gd name="T97" fmla="*/ 14 h 187"/>
                              <a:gd name="T98" fmla="*/ 159 w 235"/>
                              <a:gd name="T99" fmla="*/ 14 h 187"/>
                              <a:gd name="T100" fmla="*/ 154 w 235"/>
                              <a:gd name="T101" fmla="*/ 10 h 187"/>
                              <a:gd name="T102" fmla="*/ 149 w 235"/>
                              <a:gd name="T103" fmla="*/ 10 h 187"/>
                              <a:gd name="T104" fmla="*/ 149 w 235"/>
                              <a:gd name="T105" fmla="*/ 10 h 187"/>
                              <a:gd name="T106" fmla="*/ 144 w 235"/>
                              <a:gd name="T107" fmla="*/ 10 h 187"/>
                              <a:gd name="T108" fmla="*/ 139 w 235"/>
                              <a:gd name="T109" fmla="*/ 10 h 187"/>
                              <a:gd name="T110" fmla="*/ 139 w 235"/>
                              <a:gd name="T111" fmla="*/ 10 h 187"/>
                              <a:gd name="T112" fmla="*/ 135 w 235"/>
                              <a:gd name="T113" fmla="*/ 0 h 187"/>
                              <a:gd name="T114" fmla="*/ 130 w 235"/>
                              <a:gd name="T115" fmla="*/ 29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35" h="187">
                                <a:moveTo>
                                  <a:pt x="10" y="149"/>
                                </a:moveTo>
                                <a:lnTo>
                                  <a:pt x="0" y="144"/>
                                </a:lnTo>
                                <a:lnTo>
                                  <a:pt x="0" y="144"/>
                                </a:lnTo>
                                <a:lnTo>
                                  <a:pt x="10" y="144"/>
                                </a:lnTo>
                                <a:lnTo>
                                  <a:pt x="10" y="149"/>
                                </a:lnTo>
                                <a:lnTo>
                                  <a:pt x="10" y="149"/>
                                </a:lnTo>
                                <a:close/>
                                <a:moveTo>
                                  <a:pt x="10" y="149"/>
                                </a:moveTo>
                                <a:lnTo>
                                  <a:pt x="10" y="149"/>
                                </a:lnTo>
                                <a:lnTo>
                                  <a:pt x="10" y="149"/>
                                </a:lnTo>
                                <a:lnTo>
                                  <a:pt x="10" y="149"/>
                                </a:lnTo>
                                <a:close/>
                                <a:moveTo>
                                  <a:pt x="0" y="149"/>
                                </a:moveTo>
                                <a:lnTo>
                                  <a:pt x="0" y="149"/>
                                </a:lnTo>
                                <a:lnTo>
                                  <a:pt x="0" y="144"/>
                                </a:lnTo>
                                <a:lnTo>
                                  <a:pt x="10" y="149"/>
                                </a:lnTo>
                                <a:lnTo>
                                  <a:pt x="10" y="154"/>
                                </a:lnTo>
                                <a:lnTo>
                                  <a:pt x="0" y="149"/>
                                </a:lnTo>
                                <a:close/>
                                <a:moveTo>
                                  <a:pt x="0" y="149"/>
                                </a:moveTo>
                                <a:lnTo>
                                  <a:pt x="0" y="149"/>
                                </a:lnTo>
                                <a:lnTo>
                                  <a:pt x="0" y="149"/>
                                </a:lnTo>
                                <a:lnTo>
                                  <a:pt x="0" y="149"/>
                                </a:lnTo>
                                <a:close/>
                                <a:moveTo>
                                  <a:pt x="0" y="154"/>
                                </a:moveTo>
                                <a:lnTo>
                                  <a:pt x="0" y="154"/>
                                </a:lnTo>
                                <a:lnTo>
                                  <a:pt x="0" y="149"/>
                                </a:lnTo>
                                <a:lnTo>
                                  <a:pt x="10" y="149"/>
                                </a:lnTo>
                                <a:lnTo>
                                  <a:pt x="10" y="154"/>
                                </a:lnTo>
                                <a:lnTo>
                                  <a:pt x="0" y="154"/>
                                </a:lnTo>
                                <a:close/>
                                <a:moveTo>
                                  <a:pt x="0" y="154"/>
                                </a:moveTo>
                                <a:lnTo>
                                  <a:pt x="0" y="154"/>
                                </a:lnTo>
                                <a:lnTo>
                                  <a:pt x="0" y="154"/>
                                </a:lnTo>
                                <a:lnTo>
                                  <a:pt x="0" y="154"/>
                                </a:lnTo>
                                <a:close/>
                                <a:moveTo>
                                  <a:pt x="0" y="159"/>
                                </a:moveTo>
                                <a:lnTo>
                                  <a:pt x="0" y="159"/>
                                </a:lnTo>
                                <a:lnTo>
                                  <a:pt x="0" y="154"/>
                                </a:lnTo>
                                <a:lnTo>
                                  <a:pt x="10" y="149"/>
                                </a:lnTo>
                                <a:lnTo>
                                  <a:pt x="10" y="154"/>
                                </a:lnTo>
                                <a:lnTo>
                                  <a:pt x="0" y="159"/>
                                </a:lnTo>
                                <a:close/>
                                <a:moveTo>
                                  <a:pt x="0" y="159"/>
                                </a:moveTo>
                                <a:lnTo>
                                  <a:pt x="0" y="159"/>
                                </a:lnTo>
                                <a:lnTo>
                                  <a:pt x="0" y="159"/>
                                </a:lnTo>
                                <a:lnTo>
                                  <a:pt x="0" y="159"/>
                                </a:lnTo>
                                <a:close/>
                                <a:moveTo>
                                  <a:pt x="10" y="154"/>
                                </a:moveTo>
                                <a:lnTo>
                                  <a:pt x="5" y="163"/>
                                </a:lnTo>
                                <a:lnTo>
                                  <a:pt x="0" y="159"/>
                                </a:lnTo>
                                <a:lnTo>
                                  <a:pt x="10" y="154"/>
                                </a:lnTo>
                                <a:lnTo>
                                  <a:pt x="10" y="154"/>
                                </a:lnTo>
                                <a:lnTo>
                                  <a:pt x="10" y="154"/>
                                </a:lnTo>
                                <a:close/>
                                <a:moveTo>
                                  <a:pt x="10" y="154"/>
                                </a:moveTo>
                                <a:lnTo>
                                  <a:pt x="10" y="154"/>
                                </a:lnTo>
                                <a:lnTo>
                                  <a:pt x="10" y="154"/>
                                </a:lnTo>
                                <a:lnTo>
                                  <a:pt x="10" y="154"/>
                                </a:lnTo>
                                <a:close/>
                                <a:moveTo>
                                  <a:pt x="5" y="163"/>
                                </a:moveTo>
                                <a:lnTo>
                                  <a:pt x="5" y="163"/>
                                </a:lnTo>
                                <a:lnTo>
                                  <a:pt x="0" y="159"/>
                                </a:lnTo>
                                <a:lnTo>
                                  <a:pt x="10" y="154"/>
                                </a:lnTo>
                                <a:lnTo>
                                  <a:pt x="15" y="159"/>
                                </a:lnTo>
                                <a:lnTo>
                                  <a:pt x="5" y="163"/>
                                </a:lnTo>
                                <a:close/>
                                <a:moveTo>
                                  <a:pt x="5" y="163"/>
                                </a:moveTo>
                                <a:lnTo>
                                  <a:pt x="5" y="163"/>
                                </a:lnTo>
                                <a:lnTo>
                                  <a:pt x="5" y="163"/>
                                </a:lnTo>
                                <a:lnTo>
                                  <a:pt x="5" y="163"/>
                                </a:lnTo>
                                <a:close/>
                                <a:moveTo>
                                  <a:pt x="10" y="168"/>
                                </a:moveTo>
                                <a:lnTo>
                                  <a:pt x="10" y="168"/>
                                </a:lnTo>
                                <a:lnTo>
                                  <a:pt x="5" y="163"/>
                                </a:lnTo>
                                <a:lnTo>
                                  <a:pt x="10" y="154"/>
                                </a:lnTo>
                                <a:lnTo>
                                  <a:pt x="15" y="159"/>
                                </a:lnTo>
                                <a:lnTo>
                                  <a:pt x="10" y="168"/>
                                </a:lnTo>
                                <a:close/>
                                <a:moveTo>
                                  <a:pt x="10" y="168"/>
                                </a:moveTo>
                                <a:lnTo>
                                  <a:pt x="10" y="168"/>
                                </a:lnTo>
                                <a:lnTo>
                                  <a:pt x="10" y="168"/>
                                </a:lnTo>
                                <a:lnTo>
                                  <a:pt x="10" y="168"/>
                                </a:lnTo>
                                <a:close/>
                                <a:moveTo>
                                  <a:pt x="15" y="173"/>
                                </a:moveTo>
                                <a:lnTo>
                                  <a:pt x="10" y="168"/>
                                </a:lnTo>
                                <a:lnTo>
                                  <a:pt x="15" y="159"/>
                                </a:lnTo>
                                <a:lnTo>
                                  <a:pt x="19" y="163"/>
                                </a:lnTo>
                                <a:lnTo>
                                  <a:pt x="15" y="173"/>
                                </a:lnTo>
                                <a:close/>
                                <a:moveTo>
                                  <a:pt x="19" y="173"/>
                                </a:moveTo>
                                <a:lnTo>
                                  <a:pt x="19" y="173"/>
                                </a:lnTo>
                                <a:lnTo>
                                  <a:pt x="15" y="173"/>
                                </a:lnTo>
                                <a:lnTo>
                                  <a:pt x="19" y="163"/>
                                </a:lnTo>
                                <a:lnTo>
                                  <a:pt x="24" y="163"/>
                                </a:lnTo>
                                <a:lnTo>
                                  <a:pt x="19" y="173"/>
                                </a:lnTo>
                                <a:close/>
                                <a:moveTo>
                                  <a:pt x="19" y="173"/>
                                </a:moveTo>
                                <a:lnTo>
                                  <a:pt x="19" y="173"/>
                                </a:lnTo>
                                <a:lnTo>
                                  <a:pt x="19" y="173"/>
                                </a:lnTo>
                                <a:lnTo>
                                  <a:pt x="19" y="173"/>
                                </a:lnTo>
                                <a:close/>
                                <a:moveTo>
                                  <a:pt x="34" y="163"/>
                                </a:moveTo>
                                <a:lnTo>
                                  <a:pt x="29" y="173"/>
                                </a:lnTo>
                                <a:lnTo>
                                  <a:pt x="19" y="173"/>
                                </a:lnTo>
                                <a:lnTo>
                                  <a:pt x="24" y="163"/>
                                </a:lnTo>
                                <a:lnTo>
                                  <a:pt x="29" y="163"/>
                                </a:lnTo>
                                <a:lnTo>
                                  <a:pt x="34" y="163"/>
                                </a:lnTo>
                                <a:close/>
                                <a:moveTo>
                                  <a:pt x="29" y="163"/>
                                </a:moveTo>
                                <a:lnTo>
                                  <a:pt x="29" y="163"/>
                                </a:lnTo>
                                <a:lnTo>
                                  <a:pt x="34" y="163"/>
                                </a:lnTo>
                                <a:lnTo>
                                  <a:pt x="29" y="163"/>
                                </a:lnTo>
                                <a:close/>
                                <a:moveTo>
                                  <a:pt x="34" y="178"/>
                                </a:moveTo>
                                <a:lnTo>
                                  <a:pt x="34" y="178"/>
                                </a:lnTo>
                                <a:lnTo>
                                  <a:pt x="29" y="173"/>
                                </a:lnTo>
                                <a:lnTo>
                                  <a:pt x="34" y="163"/>
                                </a:lnTo>
                                <a:lnTo>
                                  <a:pt x="39" y="168"/>
                                </a:lnTo>
                                <a:lnTo>
                                  <a:pt x="34" y="178"/>
                                </a:lnTo>
                                <a:close/>
                                <a:moveTo>
                                  <a:pt x="34" y="178"/>
                                </a:moveTo>
                                <a:lnTo>
                                  <a:pt x="34" y="178"/>
                                </a:lnTo>
                                <a:lnTo>
                                  <a:pt x="34" y="178"/>
                                </a:lnTo>
                                <a:lnTo>
                                  <a:pt x="34" y="178"/>
                                </a:lnTo>
                                <a:close/>
                                <a:moveTo>
                                  <a:pt x="43" y="168"/>
                                </a:moveTo>
                                <a:lnTo>
                                  <a:pt x="43" y="178"/>
                                </a:lnTo>
                                <a:lnTo>
                                  <a:pt x="34" y="178"/>
                                </a:lnTo>
                                <a:lnTo>
                                  <a:pt x="39" y="168"/>
                                </a:lnTo>
                                <a:lnTo>
                                  <a:pt x="43" y="168"/>
                                </a:lnTo>
                                <a:lnTo>
                                  <a:pt x="43" y="168"/>
                                </a:lnTo>
                                <a:close/>
                                <a:moveTo>
                                  <a:pt x="43" y="168"/>
                                </a:moveTo>
                                <a:lnTo>
                                  <a:pt x="43" y="168"/>
                                </a:lnTo>
                                <a:lnTo>
                                  <a:pt x="43" y="168"/>
                                </a:lnTo>
                                <a:lnTo>
                                  <a:pt x="43" y="168"/>
                                </a:lnTo>
                                <a:close/>
                                <a:moveTo>
                                  <a:pt x="53" y="183"/>
                                </a:moveTo>
                                <a:lnTo>
                                  <a:pt x="53" y="183"/>
                                </a:lnTo>
                                <a:lnTo>
                                  <a:pt x="43" y="178"/>
                                </a:lnTo>
                                <a:lnTo>
                                  <a:pt x="43" y="168"/>
                                </a:lnTo>
                                <a:lnTo>
                                  <a:pt x="53" y="173"/>
                                </a:lnTo>
                                <a:lnTo>
                                  <a:pt x="53" y="183"/>
                                </a:lnTo>
                                <a:close/>
                                <a:moveTo>
                                  <a:pt x="53" y="183"/>
                                </a:moveTo>
                                <a:lnTo>
                                  <a:pt x="53" y="183"/>
                                </a:lnTo>
                                <a:lnTo>
                                  <a:pt x="53" y="183"/>
                                </a:lnTo>
                                <a:lnTo>
                                  <a:pt x="53" y="183"/>
                                </a:lnTo>
                                <a:close/>
                                <a:moveTo>
                                  <a:pt x="63" y="183"/>
                                </a:moveTo>
                                <a:lnTo>
                                  <a:pt x="63" y="183"/>
                                </a:lnTo>
                                <a:lnTo>
                                  <a:pt x="53" y="183"/>
                                </a:lnTo>
                                <a:lnTo>
                                  <a:pt x="53" y="173"/>
                                </a:lnTo>
                                <a:lnTo>
                                  <a:pt x="63" y="173"/>
                                </a:lnTo>
                                <a:lnTo>
                                  <a:pt x="63" y="183"/>
                                </a:lnTo>
                                <a:close/>
                                <a:moveTo>
                                  <a:pt x="63" y="183"/>
                                </a:moveTo>
                                <a:lnTo>
                                  <a:pt x="63" y="183"/>
                                </a:lnTo>
                                <a:lnTo>
                                  <a:pt x="63" y="183"/>
                                </a:lnTo>
                                <a:lnTo>
                                  <a:pt x="63" y="183"/>
                                </a:lnTo>
                                <a:close/>
                                <a:moveTo>
                                  <a:pt x="72" y="183"/>
                                </a:moveTo>
                                <a:lnTo>
                                  <a:pt x="72" y="183"/>
                                </a:lnTo>
                                <a:lnTo>
                                  <a:pt x="63" y="183"/>
                                </a:lnTo>
                                <a:lnTo>
                                  <a:pt x="63" y="173"/>
                                </a:lnTo>
                                <a:lnTo>
                                  <a:pt x="72" y="173"/>
                                </a:lnTo>
                                <a:lnTo>
                                  <a:pt x="72" y="183"/>
                                </a:lnTo>
                                <a:close/>
                                <a:moveTo>
                                  <a:pt x="72" y="183"/>
                                </a:moveTo>
                                <a:lnTo>
                                  <a:pt x="72" y="183"/>
                                </a:lnTo>
                                <a:lnTo>
                                  <a:pt x="72" y="183"/>
                                </a:lnTo>
                                <a:lnTo>
                                  <a:pt x="72" y="183"/>
                                </a:lnTo>
                                <a:close/>
                                <a:moveTo>
                                  <a:pt x="82" y="187"/>
                                </a:moveTo>
                                <a:lnTo>
                                  <a:pt x="82" y="183"/>
                                </a:lnTo>
                                <a:lnTo>
                                  <a:pt x="72" y="183"/>
                                </a:lnTo>
                                <a:lnTo>
                                  <a:pt x="72" y="173"/>
                                </a:lnTo>
                                <a:lnTo>
                                  <a:pt x="82" y="173"/>
                                </a:lnTo>
                                <a:lnTo>
                                  <a:pt x="82" y="187"/>
                                </a:lnTo>
                                <a:close/>
                                <a:moveTo>
                                  <a:pt x="82" y="187"/>
                                </a:moveTo>
                                <a:lnTo>
                                  <a:pt x="82" y="187"/>
                                </a:lnTo>
                                <a:lnTo>
                                  <a:pt x="82" y="183"/>
                                </a:lnTo>
                                <a:lnTo>
                                  <a:pt x="82" y="187"/>
                                </a:lnTo>
                                <a:close/>
                                <a:moveTo>
                                  <a:pt x="91" y="187"/>
                                </a:moveTo>
                                <a:lnTo>
                                  <a:pt x="82" y="187"/>
                                </a:lnTo>
                                <a:lnTo>
                                  <a:pt x="82" y="173"/>
                                </a:lnTo>
                                <a:lnTo>
                                  <a:pt x="91" y="173"/>
                                </a:lnTo>
                                <a:lnTo>
                                  <a:pt x="91" y="187"/>
                                </a:lnTo>
                                <a:close/>
                                <a:moveTo>
                                  <a:pt x="101" y="187"/>
                                </a:moveTo>
                                <a:lnTo>
                                  <a:pt x="91" y="187"/>
                                </a:lnTo>
                                <a:lnTo>
                                  <a:pt x="91" y="173"/>
                                </a:lnTo>
                                <a:lnTo>
                                  <a:pt x="101" y="173"/>
                                </a:lnTo>
                                <a:lnTo>
                                  <a:pt x="101" y="187"/>
                                </a:lnTo>
                                <a:close/>
                                <a:moveTo>
                                  <a:pt x="125" y="183"/>
                                </a:moveTo>
                                <a:lnTo>
                                  <a:pt x="120" y="187"/>
                                </a:lnTo>
                                <a:lnTo>
                                  <a:pt x="101" y="187"/>
                                </a:lnTo>
                                <a:lnTo>
                                  <a:pt x="101" y="173"/>
                                </a:lnTo>
                                <a:lnTo>
                                  <a:pt x="120" y="173"/>
                                </a:lnTo>
                                <a:lnTo>
                                  <a:pt x="125" y="183"/>
                                </a:lnTo>
                                <a:close/>
                                <a:moveTo>
                                  <a:pt x="125" y="183"/>
                                </a:moveTo>
                                <a:lnTo>
                                  <a:pt x="120" y="187"/>
                                </a:lnTo>
                                <a:lnTo>
                                  <a:pt x="120" y="187"/>
                                </a:lnTo>
                                <a:lnTo>
                                  <a:pt x="125" y="183"/>
                                </a:lnTo>
                                <a:close/>
                                <a:moveTo>
                                  <a:pt x="135" y="173"/>
                                </a:moveTo>
                                <a:lnTo>
                                  <a:pt x="135" y="183"/>
                                </a:lnTo>
                                <a:lnTo>
                                  <a:pt x="125" y="183"/>
                                </a:lnTo>
                                <a:lnTo>
                                  <a:pt x="120" y="173"/>
                                </a:lnTo>
                                <a:lnTo>
                                  <a:pt x="135" y="173"/>
                                </a:lnTo>
                                <a:lnTo>
                                  <a:pt x="135" y="173"/>
                                </a:lnTo>
                                <a:close/>
                                <a:moveTo>
                                  <a:pt x="135" y="173"/>
                                </a:moveTo>
                                <a:lnTo>
                                  <a:pt x="135" y="173"/>
                                </a:lnTo>
                                <a:lnTo>
                                  <a:pt x="135" y="173"/>
                                </a:lnTo>
                                <a:lnTo>
                                  <a:pt x="135" y="173"/>
                                </a:lnTo>
                                <a:close/>
                                <a:moveTo>
                                  <a:pt x="144" y="183"/>
                                </a:moveTo>
                                <a:lnTo>
                                  <a:pt x="144" y="183"/>
                                </a:lnTo>
                                <a:lnTo>
                                  <a:pt x="135" y="183"/>
                                </a:lnTo>
                                <a:lnTo>
                                  <a:pt x="135" y="173"/>
                                </a:lnTo>
                                <a:lnTo>
                                  <a:pt x="144" y="173"/>
                                </a:lnTo>
                                <a:lnTo>
                                  <a:pt x="144" y="183"/>
                                </a:lnTo>
                                <a:close/>
                                <a:moveTo>
                                  <a:pt x="144" y="183"/>
                                </a:moveTo>
                                <a:lnTo>
                                  <a:pt x="144" y="183"/>
                                </a:lnTo>
                                <a:lnTo>
                                  <a:pt x="144" y="183"/>
                                </a:lnTo>
                                <a:lnTo>
                                  <a:pt x="144" y="183"/>
                                </a:lnTo>
                                <a:close/>
                                <a:moveTo>
                                  <a:pt x="154" y="183"/>
                                </a:moveTo>
                                <a:lnTo>
                                  <a:pt x="154" y="183"/>
                                </a:lnTo>
                                <a:lnTo>
                                  <a:pt x="144" y="183"/>
                                </a:lnTo>
                                <a:lnTo>
                                  <a:pt x="144" y="173"/>
                                </a:lnTo>
                                <a:lnTo>
                                  <a:pt x="154" y="173"/>
                                </a:lnTo>
                                <a:lnTo>
                                  <a:pt x="154" y="183"/>
                                </a:lnTo>
                                <a:close/>
                                <a:moveTo>
                                  <a:pt x="154" y="183"/>
                                </a:moveTo>
                                <a:lnTo>
                                  <a:pt x="154" y="183"/>
                                </a:lnTo>
                                <a:lnTo>
                                  <a:pt x="154" y="183"/>
                                </a:lnTo>
                                <a:lnTo>
                                  <a:pt x="154" y="183"/>
                                </a:lnTo>
                                <a:close/>
                                <a:moveTo>
                                  <a:pt x="163" y="183"/>
                                </a:moveTo>
                                <a:lnTo>
                                  <a:pt x="163" y="183"/>
                                </a:lnTo>
                                <a:lnTo>
                                  <a:pt x="154" y="183"/>
                                </a:lnTo>
                                <a:lnTo>
                                  <a:pt x="154" y="173"/>
                                </a:lnTo>
                                <a:lnTo>
                                  <a:pt x="159" y="173"/>
                                </a:lnTo>
                                <a:lnTo>
                                  <a:pt x="163" y="183"/>
                                </a:lnTo>
                                <a:close/>
                                <a:moveTo>
                                  <a:pt x="163" y="183"/>
                                </a:moveTo>
                                <a:lnTo>
                                  <a:pt x="163" y="183"/>
                                </a:lnTo>
                                <a:lnTo>
                                  <a:pt x="163" y="183"/>
                                </a:lnTo>
                                <a:lnTo>
                                  <a:pt x="163" y="183"/>
                                </a:lnTo>
                                <a:close/>
                                <a:moveTo>
                                  <a:pt x="168" y="168"/>
                                </a:moveTo>
                                <a:lnTo>
                                  <a:pt x="168" y="178"/>
                                </a:lnTo>
                                <a:lnTo>
                                  <a:pt x="163" y="183"/>
                                </a:lnTo>
                                <a:lnTo>
                                  <a:pt x="159" y="173"/>
                                </a:lnTo>
                                <a:lnTo>
                                  <a:pt x="168" y="168"/>
                                </a:lnTo>
                                <a:lnTo>
                                  <a:pt x="168" y="168"/>
                                </a:lnTo>
                                <a:close/>
                                <a:moveTo>
                                  <a:pt x="168" y="168"/>
                                </a:moveTo>
                                <a:lnTo>
                                  <a:pt x="168" y="168"/>
                                </a:lnTo>
                                <a:lnTo>
                                  <a:pt x="168" y="168"/>
                                </a:lnTo>
                                <a:lnTo>
                                  <a:pt x="168" y="168"/>
                                </a:lnTo>
                                <a:close/>
                                <a:moveTo>
                                  <a:pt x="178" y="178"/>
                                </a:moveTo>
                                <a:lnTo>
                                  <a:pt x="178" y="178"/>
                                </a:lnTo>
                                <a:lnTo>
                                  <a:pt x="168" y="178"/>
                                </a:lnTo>
                                <a:lnTo>
                                  <a:pt x="168" y="168"/>
                                </a:lnTo>
                                <a:lnTo>
                                  <a:pt x="178" y="168"/>
                                </a:lnTo>
                                <a:lnTo>
                                  <a:pt x="178" y="178"/>
                                </a:lnTo>
                                <a:close/>
                                <a:moveTo>
                                  <a:pt x="178" y="178"/>
                                </a:moveTo>
                                <a:lnTo>
                                  <a:pt x="178" y="178"/>
                                </a:lnTo>
                                <a:lnTo>
                                  <a:pt x="178" y="178"/>
                                </a:lnTo>
                                <a:lnTo>
                                  <a:pt x="178" y="178"/>
                                </a:lnTo>
                                <a:close/>
                                <a:moveTo>
                                  <a:pt x="187" y="173"/>
                                </a:moveTo>
                                <a:lnTo>
                                  <a:pt x="187" y="173"/>
                                </a:lnTo>
                                <a:lnTo>
                                  <a:pt x="178" y="178"/>
                                </a:lnTo>
                                <a:lnTo>
                                  <a:pt x="173" y="168"/>
                                </a:lnTo>
                                <a:lnTo>
                                  <a:pt x="183" y="163"/>
                                </a:lnTo>
                                <a:lnTo>
                                  <a:pt x="187" y="173"/>
                                </a:lnTo>
                                <a:close/>
                                <a:moveTo>
                                  <a:pt x="187" y="173"/>
                                </a:moveTo>
                                <a:lnTo>
                                  <a:pt x="187" y="173"/>
                                </a:lnTo>
                                <a:lnTo>
                                  <a:pt x="187" y="173"/>
                                </a:lnTo>
                                <a:lnTo>
                                  <a:pt x="187" y="173"/>
                                </a:lnTo>
                                <a:close/>
                                <a:moveTo>
                                  <a:pt x="192" y="173"/>
                                </a:moveTo>
                                <a:lnTo>
                                  <a:pt x="187" y="173"/>
                                </a:lnTo>
                                <a:lnTo>
                                  <a:pt x="183" y="163"/>
                                </a:lnTo>
                                <a:lnTo>
                                  <a:pt x="187" y="163"/>
                                </a:lnTo>
                                <a:lnTo>
                                  <a:pt x="192" y="173"/>
                                </a:lnTo>
                                <a:close/>
                                <a:moveTo>
                                  <a:pt x="197" y="168"/>
                                </a:moveTo>
                                <a:lnTo>
                                  <a:pt x="197" y="168"/>
                                </a:lnTo>
                                <a:lnTo>
                                  <a:pt x="192" y="173"/>
                                </a:lnTo>
                                <a:lnTo>
                                  <a:pt x="187" y="163"/>
                                </a:lnTo>
                                <a:lnTo>
                                  <a:pt x="192" y="159"/>
                                </a:lnTo>
                                <a:lnTo>
                                  <a:pt x="197" y="168"/>
                                </a:lnTo>
                                <a:close/>
                                <a:moveTo>
                                  <a:pt x="197" y="168"/>
                                </a:moveTo>
                                <a:lnTo>
                                  <a:pt x="197" y="168"/>
                                </a:lnTo>
                                <a:lnTo>
                                  <a:pt x="197" y="168"/>
                                </a:lnTo>
                                <a:lnTo>
                                  <a:pt x="197" y="168"/>
                                </a:lnTo>
                                <a:close/>
                                <a:moveTo>
                                  <a:pt x="197" y="159"/>
                                </a:moveTo>
                                <a:lnTo>
                                  <a:pt x="202" y="168"/>
                                </a:lnTo>
                                <a:lnTo>
                                  <a:pt x="197" y="168"/>
                                </a:lnTo>
                                <a:lnTo>
                                  <a:pt x="192" y="159"/>
                                </a:lnTo>
                                <a:lnTo>
                                  <a:pt x="197" y="159"/>
                                </a:lnTo>
                                <a:lnTo>
                                  <a:pt x="197" y="159"/>
                                </a:lnTo>
                                <a:close/>
                                <a:moveTo>
                                  <a:pt x="197" y="159"/>
                                </a:moveTo>
                                <a:lnTo>
                                  <a:pt x="197" y="159"/>
                                </a:lnTo>
                                <a:lnTo>
                                  <a:pt x="235" y="139"/>
                                </a:lnTo>
                                <a:lnTo>
                                  <a:pt x="197" y="159"/>
                                </a:lnTo>
                                <a:close/>
                                <a:moveTo>
                                  <a:pt x="211" y="163"/>
                                </a:moveTo>
                                <a:lnTo>
                                  <a:pt x="207" y="163"/>
                                </a:lnTo>
                                <a:lnTo>
                                  <a:pt x="202" y="168"/>
                                </a:lnTo>
                                <a:lnTo>
                                  <a:pt x="197" y="159"/>
                                </a:lnTo>
                                <a:lnTo>
                                  <a:pt x="202" y="154"/>
                                </a:lnTo>
                                <a:lnTo>
                                  <a:pt x="211" y="163"/>
                                </a:lnTo>
                                <a:close/>
                                <a:moveTo>
                                  <a:pt x="211" y="163"/>
                                </a:moveTo>
                                <a:lnTo>
                                  <a:pt x="211" y="163"/>
                                </a:lnTo>
                                <a:lnTo>
                                  <a:pt x="207" y="163"/>
                                </a:lnTo>
                                <a:lnTo>
                                  <a:pt x="211" y="163"/>
                                </a:lnTo>
                                <a:close/>
                                <a:moveTo>
                                  <a:pt x="202" y="154"/>
                                </a:moveTo>
                                <a:lnTo>
                                  <a:pt x="211" y="159"/>
                                </a:lnTo>
                                <a:lnTo>
                                  <a:pt x="211" y="163"/>
                                </a:lnTo>
                                <a:lnTo>
                                  <a:pt x="202" y="159"/>
                                </a:lnTo>
                                <a:lnTo>
                                  <a:pt x="202" y="154"/>
                                </a:lnTo>
                                <a:close/>
                                <a:moveTo>
                                  <a:pt x="202" y="154"/>
                                </a:moveTo>
                                <a:lnTo>
                                  <a:pt x="211" y="159"/>
                                </a:lnTo>
                                <a:lnTo>
                                  <a:pt x="211" y="159"/>
                                </a:lnTo>
                                <a:lnTo>
                                  <a:pt x="202" y="154"/>
                                </a:lnTo>
                                <a:lnTo>
                                  <a:pt x="202" y="154"/>
                                </a:lnTo>
                                <a:lnTo>
                                  <a:pt x="202" y="154"/>
                                </a:lnTo>
                                <a:close/>
                                <a:moveTo>
                                  <a:pt x="202" y="154"/>
                                </a:moveTo>
                                <a:lnTo>
                                  <a:pt x="202" y="154"/>
                                </a:lnTo>
                                <a:lnTo>
                                  <a:pt x="202" y="154"/>
                                </a:lnTo>
                                <a:lnTo>
                                  <a:pt x="202" y="154"/>
                                </a:lnTo>
                                <a:close/>
                                <a:moveTo>
                                  <a:pt x="211" y="159"/>
                                </a:moveTo>
                                <a:lnTo>
                                  <a:pt x="211" y="159"/>
                                </a:lnTo>
                                <a:lnTo>
                                  <a:pt x="211" y="159"/>
                                </a:lnTo>
                                <a:lnTo>
                                  <a:pt x="202" y="154"/>
                                </a:lnTo>
                                <a:lnTo>
                                  <a:pt x="207" y="149"/>
                                </a:lnTo>
                                <a:lnTo>
                                  <a:pt x="211" y="159"/>
                                </a:lnTo>
                                <a:close/>
                                <a:moveTo>
                                  <a:pt x="211" y="159"/>
                                </a:moveTo>
                                <a:lnTo>
                                  <a:pt x="211" y="159"/>
                                </a:lnTo>
                                <a:lnTo>
                                  <a:pt x="211" y="159"/>
                                </a:lnTo>
                                <a:lnTo>
                                  <a:pt x="211" y="159"/>
                                </a:lnTo>
                                <a:close/>
                                <a:moveTo>
                                  <a:pt x="216" y="154"/>
                                </a:moveTo>
                                <a:lnTo>
                                  <a:pt x="216" y="154"/>
                                </a:lnTo>
                                <a:lnTo>
                                  <a:pt x="211" y="159"/>
                                </a:lnTo>
                                <a:lnTo>
                                  <a:pt x="202" y="154"/>
                                </a:lnTo>
                                <a:lnTo>
                                  <a:pt x="207" y="149"/>
                                </a:lnTo>
                                <a:lnTo>
                                  <a:pt x="216" y="154"/>
                                </a:lnTo>
                                <a:close/>
                                <a:moveTo>
                                  <a:pt x="216" y="154"/>
                                </a:moveTo>
                                <a:lnTo>
                                  <a:pt x="216" y="154"/>
                                </a:lnTo>
                                <a:lnTo>
                                  <a:pt x="216" y="154"/>
                                </a:lnTo>
                                <a:lnTo>
                                  <a:pt x="216" y="154"/>
                                </a:lnTo>
                                <a:close/>
                                <a:moveTo>
                                  <a:pt x="216" y="149"/>
                                </a:moveTo>
                                <a:lnTo>
                                  <a:pt x="216" y="154"/>
                                </a:lnTo>
                                <a:lnTo>
                                  <a:pt x="207" y="154"/>
                                </a:lnTo>
                                <a:lnTo>
                                  <a:pt x="207" y="149"/>
                                </a:lnTo>
                                <a:lnTo>
                                  <a:pt x="216" y="149"/>
                                </a:lnTo>
                                <a:close/>
                                <a:moveTo>
                                  <a:pt x="211" y="144"/>
                                </a:moveTo>
                                <a:lnTo>
                                  <a:pt x="216" y="149"/>
                                </a:lnTo>
                                <a:lnTo>
                                  <a:pt x="216" y="149"/>
                                </a:lnTo>
                                <a:lnTo>
                                  <a:pt x="207" y="149"/>
                                </a:lnTo>
                                <a:lnTo>
                                  <a:pt x="207" y="149"/>
                                </a:lnTo>
                                <a:lnTo>
                                  <a:pt x="211" y="144"/>
                                </a:lnTo>
                                <a:close/>
                                <a:moveTo>
                                  <a:pt x="211" y="144"/>
                                </a:moveTo>
                                <a:lnTo>
                                  <a:pt x="216" y="144"/>
                                </a:lnTo>
                                <a:lnTo>
                                  <a:pt x="216" y="149"/>
                                </a:lnTo>
                                <a:lnTo>
                                  <a:pt x="211" y="144"/>
                                </a:lnTo>
                                <a:close/>
                                <a:moveTo>
                                  <a:pt x="207" y="149"/>
                                </a:moveTo>
                                <a:lnTo>
                                  <a:pt x="211" y="144"/>
                                </a:lnTo>
                                <a:lnTo>
                                  <a:pt x="211" y="144"/>
                                </a:lnTo>
                                <a:lnTo>
                                  <a:pt x="207" y="154"/>
                                </a:lnTo>
                                <a:lnTo>
                                  <a:pt x="207" y="149"/>
                                </a:lnTo>
                                <a:lnTo>
                                  <a:pt x="207" y="149"/>
                                </a:lnTo>
                                <a:close/>
                                <a:moveTo>
                                  <a:pt x="207" y="149"/>
                                </a:moveTo>
                                <a:lnTo>
                                  <a:pt x="207" y="149"/>
                                </a:lnTo>
                                <a:lnTo>
                                  <a:pt x="207" y="154"/>
                                </a:lnTo>
                                <a:lnTo>
                                  <a:pt x="207" y="149"/>
                                </a:lnTo>
                                <a:close/>
                                <a:moveTo>
                                  <a:pt x="202" y="149"/>
                                </a:moveTo>
                                <a:lnTo>
                                  <a:pt x="211" y="144"/>
                                </a:lnTo>
                                <a:lnTo>
                                  <a:pt x="211" y="144"/>
                                </a:lnTo>
                                <a:lnTo>
                                  <a:pt x="207" y="149"/>
                                </a:lnTo>
                                <a:lnTo>
                                  <a:pt x="202" y="149"/>
                                </a:lnTo>
                                <a:lnTo>
                                  <a:pt x="202" y="149"/>
                                </a:lnTo>
                                <a:close/>
                                <a:moveTo>
                                  <a:pt x="202" y="149"/>
                                </a:moveTo>
                                <a:lnTo>
                                  <a:pt x="202" y="149"/>
                                </a:lnTo>
                                <a:lnTo>
                                  <a:pt x="202" y="149"/>
                                </a:lnTo>
                                <a:lnTo>
                                  <a:pt x="202" y="149"/>
                                </a:lnTo>
                                <a:close/>
                                <a:moveTo>
                                  <a:pt x="202" y="144"/>
                                </a:moveTo>
                                <a:lnTo>
                                  <a:pt x="211" y="139"/>
                                </a:lnTo>
                                <a:lnTo>
                                  <a:pt x="211" y="144"/>
                                </a:lnTo>
                                <a:lnTo>
                                  <a:pt x="202" y="149"/>
                                </a:lnTo>
                                <a:lnTo>
                                  <a:pt x="202" y="144"/>
                                </a:lnTo>
                                <a:lnTo>
                                  <a:pt x="202" y="144"/>
                                </a:lnTo>
                                <a:close/>
                                <a:moveTo>
                                  <a:pt x="202" y="144"/>
                                </a:moveTo>
                                <a:lnTo>
                                  <a:pt x="202" y="144"/>
                                </a:lnTo>
                                <a:lnTo>
                                  <a:pt x="202" y="144"/>
                                </a:lnTo>
                                <a:lnTo>
                                  <a:pt x="202" y="144"/>
                                </a:lnTo>
                                <a:close/>
                                <a:moveTo>
                                  <a:pt x="211" y="130"/>
                                </a:moveTo>
                                <a:lnTo>
                                  <a:pt x="211" y="130"/>
                                </a:lnTo>
                                <a:lnTo>
                                  <a:pt x="211" y="144"/>
                                </a:lnTo>
                                <a:lnTo>
                                  <a:pt x="202" y="144"/>
                                </a:lnTo>
                                <a:lnTo>
                                  <a:pt x="202" y="130"/>
                                </a:lnTo>
                                <a:lnTo>
                                  <a:pt x="211" y="130"/>
                                </a:lnTo>
                                <a:close/>
                                <a:moveTo>
                                  <a:pt x="211" y="130"/>
                                </a:moveTo>
                                <a:lnTo>
                                  <a:pt x="211" y="130"/>
                                </a:lnTo>
                                <a:lnTo>
                                  <a:pt x="211" y="130"/>
                                </a:lnTo>
                                <a:lnTo>
                                  <a:pt x="211" y="130"/>
                                </a:lnTo>
                                <a:close/>
                                <a:moveTo>
                                  <a:pt x="202" y="115"/>
                                </a:moveTo>
                                <a:lnTo>
                                  <a:pt x="211" y="115"/>
                                </a:lnTo>
                                <a:lnTo>
                                  <a:pt x="211" y="130"/>
                                </a:lnTo>
                                <a:lnTo>
                                  <a:pt x="202" y="130"/>
                                </a:lnTo>
                                <a:lnTo>
                                  <a:pt x="202" y="115"/>
                                </a:lnTo>
                                <a:lnTo>
                                  <a:pt x="202" y="115"/>
                                </a:lnTo>
                                <a:close/>
                                <a:moveTo>
                                  <a:pt x="202" y="115"/>
                                </a:moveTo>
                                <a:lnTo>
                                  <a:pt x="202" y="115"/>
                                </a:lnTo>
                                <a:lnTo>
                                  <a:pt x="202" y="115"/>
                                </a:lnTo>
                                <a:lnTo>
                                  <a:pt x="202" y="115"/>
                                </a:lnTo>
                                <a:close/>
                                <a:moveTo>
                                  <a:pt x="211" y="101"/>
                                </a:moveTo>
                                <a:lnTo>
                                  <a:pt x="211" y="101"/>
                                </a:lnTo>
                                <a:lnTo>
                                  <a:pt x="211" y="115"/>
                                </a:lnTo>
                                <a:lnTo>
                                  <a:pt x="202" y="115"/>
                                </a:lnTo>
                                <a:lnTo>
                                  <a:pt x="202" y="101"/>
                                </a:lnTo>
                                <a:lnTo>
                                  <a:pt x="211" y="101"/>
                                </a:lnTo>
                                <a:close/>
                                <a:moveTo>
                                  <a:pt x="211" y="101"/>
                                </a:moveTo>
                                <a:lnTo>
                                  <a:pt x="211" y="101"/>
                                </a:lnTo>
                                <a:lnTo>
                                  <a:pt x="211" y="101"/>
                                </a:lnTo>
                                <a:lnTo>
                                  <a:pt x="211" y="101"/>
                                </a:lnTo>
                                <a:close/>
                                <a:moveTo>
                                  <a:pt x="207" y="86"/>
                                </a:moveTo>
                                <a:lnTo>
                                  <a:pt x="207" y="86"/>
                                </a:lnTo>
                                <a:lnTo>
                                  <a:pt x="211" y="101"/>
                                </a:lnTo>
                                <a:lnTo>
                                  <a:pt x="202" y="101"/>
                                </a:lnTo>
                                <a:lnTo>
                                  <a:pt x="197" y="91"/>
                                </a:lnTo>
                                <a:lnTo>
                                  <a:pt x="207" y="86"/>
                                </a:lnTo>
                                <a:close/>
                                <a:moveTo>
                                  <a:pt x="207" y="86"/>
                                </a:moveTo>
                                <a:lnTo>
                                  <a:pt x="207" y="86"/>
                                </a:lnTo>
                                <a:lnTo>
                                  <a:pt x="207" y="86"/>
                                </a:lnTo>
                                <a:lnTo>
                                  <a:pt x="207" y="86"/>
                                </a:lnTo>
                                <a:close/>
                                <a:moveTo>
                                  <a:pt x="207" y="77"/>
                                </a:moveTo>
                                <a:lnTo>
                                  <a:pt x="207" y="77"/>
                                </a:lnTo>
                                <a:lnTo>
                                  <a:pt x="207" y="86"/>
                                </a:lnTo>
                                <a:lnTo>
                                  <a:pt x="197" y="91"/>
                                </a:lnTo>
                                <a:lnTo>
                                  <a:pt x="192" y="77"/>
                                </a:lnTo>
                                <a:lnTo>
                                  <a:pt x="207" y="77"/>
                                </a:lnTo>
                                <a:close/>
                                <a:moveTo>
                                  <a:pt x="207" y="77"/>
                                </a:moveTo>
                                <a:lnTo>
                                  <a:pt x="207" y="77"/>
                                </a:lnTo>
                                <a:lnTo>
                                  <a:pt x="207" y="77"/>
                                </a:lnTo>
                                <a:lnTo>
                                  <a:pt x="207" y="77"/>
                                </a:lnTo>
                                <a:close/>
                                <a:moveTo>
                                  <a:pt x="202" y="62"/>
                                </a:moveTo>
                                <a:lnTo>
                                  <a:pt x="207" y="77"/>
                                </a:lnTo>
                                <a:lnTo>
                                  <a:pt x="192" y="77"/>
                                </a:lnTo>
                                <a:lnTo>
                                  <a:pt x="192" y="67"/>
                                </a:lnTo>
                                <a:lnTo>
                                  <a:pt x="202" y="62"/>
                                </a:lnTo>
                                <a:close/>
                                <a:moveTo>
                                  <a:pt x="197" y="53"/>
                                </a:moveTo>
                                <a:lnTo>
                                  <a:pt x="197" y="53"/>
                                </a:lnTo>
                                <a:lnTo>
                                  <a:pt x="202" y="62"/>
                                </a:lnTo>
                                <a:lnTo>
                                  <a:pt x="192" y="67"/>
                                </a:lnTo>
                                <a:lnTo>
                                  <a:pt x="187" y="58"/>
                                </a:lnTo>
                                <a:lnTo>
                                  <a:pt x="197" y="53"/>
                                </a:lnTo>
                                <a:close/>
                                <a:moveTo>
                                  <a:pt x="197" y="53"/>
                                </a:moveTo>
                                <a:lnTo>
                                  <a:pt x="197" y="53"/>
                                </a:lnTo>
                                <a:lnTo>
                                  <a:pt x="192" y="38"/>
                                </a:lnTo>
                                <a:lnTo>
                                  <a:pt x="197" y="53"/>
                                </a:lnTo>
                                <a:close/>
                                <a:moveTo>
                                  <a:pt x="192" y="38"/>
                                </a:moveTo>
                                <a:lnTo>
                                  <a:pt x="192" y="43"/>
                                </a:lnTo>
                                <a:lnTo>
                                  <a:pt x="197" y="53"/>
                                </a:lnTo>
                                <a:lnTo>
                                  <a:pt x="187" y="58"/>
                                </a:lnTo>
                                <a:lnTo>
                                  <a:pt x="183" y="43"/>
                                </a:lnTo>
                                <a:lnTo>
                                  <a:pt x="192" y="38"/>
                                </a:lnTo>
                                <a:close/>
                                <a:moveTo>
                                  <a:pt x="192" y="38"/>
                                </a:moveTo>
                                <a:lnTo>
                                  <a:pt x="192" y="43"/>
                                </a:lnTo>
                                <a:lnTo>
                                  <a:pt x="192" y="43"/>
                                </a:lnTo>
                                <a:lnTo>
                                  <a:pt x="192" y="38"/>
                                </a:lnTo>
                                <a:close/>
                                <a:moveTo>
                                  <a:pt x="178" y="38"/>
                                </a:moveTo>
                                <a:lnTo>
                                  <a:pt x="187" y="34"/>
                                </a:lnTo>
                                <a:lnTo>
                                  <a:pt x="192" y="38"/>
                                </a:lnTo>
                                <a:lnTo>
                                  <a:pt x="183" y="48"/>
                                </a:lnTo>
                                <a:lnTo>
                                  <a:pt x="178" y="38"/>
                                </a:lnTo>
                                <a:lnTo>
                                  <a:pt x="178" y="38"/>
                                </a:lnTo>
                                <a:close/>
                                <a:moveTo>
                                  <a:pt x="178" y="38"/>
                                </a:moveTo>
                                <a:lnTo>
                                  <a:pt x="178" y="38"/>
                                </a:lnTo>
                                <a:lnTo>
                                  <a:pt x="178" y="38"/>
                                </a:lnTo>
                                <a:lnTo>
                                  <a:pt x="178" y="38"/>
                                </a:lnTo>
                                <a:close/>
                                <a:moveTo>
                                  <a:pt x="183" y="24"/>
                                </a:moveTo>
                                <a:lnTo>
                                  <a:pt x="183" y="24"/>
                                </a:lnTo>
                                <a:lnTo>
                                  <a:pt x="187" y="34"/>
                                </a:lnTo>
                                <a:lnTo>
                                  <a:pt x="178" y="38"/>
                                </a:lnTo>
                                <a:lnTo>
                                  <a:pt x="173" y="29"/>
                                </a:lnTo>
                                <a:lnTo>
                                  <a:pt x="183" y="24"/>
                                </a:lnTo>
                                <a:close/>
                                <a:moveTo>
                                  <a:pt x="183" y="24"/>
                                </a:moveTo>
                                <a:lnTo>
                                  <a:pt x="183" y="24"/>
                                </a:lnTo>
                                <a:lnTo>
                                  <a:pt x="183" y="24"/>
                                </a:lnTo>
                                <a:lnTo>
                                  <a:pt x="183" y="24"/>
                                </a:lnTo>
                                <a:close/>
                                <a:moveTo>
                                  <a:pt x="178" y="14"/>
                                </a:moveTo>
                                <a:lnTo>
                                  <a:pt x="178" y="19"/>
                                </a:lnTo>
                                <a:lnTo>
                                  <a:pt x="183" y="24"/>
                                </a:lnTo>
                                <a:lnTo>
                                  <a:pt x="173" y="29"/>
                                </a:lnTo>
                                <a:lnTo>
                                  <a:pt x="168" y="24"/>
                                </a:lnTo>
                                <a:lnTo>
                                  <a:pt x="178" y="14"/>
                                </a:lnTo>
                                <a:close/>
                                <a:moveTo>
                                  <a:pt x="178" y="14"/>
                                </a:moveTo>
                                <a:lnTo>
                                  <a:pt x="178" y="14"/>
                                </a:lnTo>
                                <a:lnTo>
                                  <a:pt x="178" y="19"/>
                                </a:lnTo>
                                <a:lnTo>
                                  <a:pt x="178" y="14"/>
                                </a:lnTo>
                                <a:close/>
                                <a:moveTo>
                                  <a:pt x="163" y="19"/>
                                </a:moveTo>
                                <a:lnTo>
                                  <a:pt x="173" y="14"/>
                                </a:lnTo>
                                <a:lnTo>
                                  <a:pt x="178" y="14"/>
                                </a:lnTo>
                                <a:lnTo>
                                  <a:pt x="168" y="24"/>
                                </a:lnTo>
                                <a:lnTo>
                                  <a:pt x="163" y="19"/>
                                </a:lnTo>
                                <a:lnTo>
                                  <a:pt x="163" y="19"/>
                                </a:lnTo>
                                <a:close/>
                                <a:moveTo>
                                  <a:pt x="163" y="19"/>
                                </a:moveTo>
                                <a:lnTo>
                                  <a:pt x="163" y="19"/>
                                </a:lnTo>
                                <a:lnTo>
                                  <a:pt x="173" y="29"/>
                                </a:lnTo>
                                <a:lnTo>
                                  <a:pt x="163" y="19"/>
                                </a:lnTo>
                                <a:close/>
                                <a:moveTo>
                                  <a:pt x="168" y="10"/>
                                </a:moveTo>
                                <a:lnTo>
                                  <a:pt x="168" y="10"/>
                                </a:lnTo>
                                <a:lnTo>
                                  <a:pt x="173" y="14"/>
                                </a:lnTo>
                                <a:lnTo>
                                  <a:pt x="163" y="19"/>
                                </a:lnTo>
                                <a:lnTo>
                                  <a:pt x="163" y="19"/>
                                </a:lnTo>
                                <a:lnTo>
                                  <a:pt x="168" y="10"/>
                                </a:lnTo>
                                <a:close/>
                                <a:moveTo>
                                  <a:pt x="168" y="10"/>
                                </a:moveTo>
                                <a:lnTo>
                                  <a:pt x="168" y="10"/>
                                </a:lnTo>
                                <a:lnTo>
                                  <a:pt x="163" y="5"/>
                                </a:lnTo>
                                <a:lnTo>
                                  <a:pt x="168" y="10"/>
                                </a:lnTo>
                                <a:close/>
                                <a:moveTo>
                                  <a:pt x="163" y="5"/>
                                </a:moveTo>
                                <a:lnTo>
                                  <a:pt x="168" y="5"/>
                                </a:lnTo>
                                <a:lnTo>
                                  <a:pt x="168" y="10"/>
                                </a:lnTo>
                                <a:lnTo>
                                  <a:pt x="163" y="19"/>
                                </a:lnTo>
                                <a:lnTo>
                                  <a:pt x="159" y="14"/>
                                </a:lnTo>
                                <a:lnTo>
                                  <a:pt x="163" y="5"/>
                                </a:lnTo>
                                <a:close/>
                                <a:moveTo>
                                  <a:pt x="163" y="5"/>
                                </a:moveTo>
                                <a:lnTo>
                                  <a:pt x="168" y="5"/>
                                </a:lnTo>
                                <a:lnTo>
                                  <a:pt x="168" y="5"/>
                                </a:lnTo>
                                <a:lnTo>
                                  <a:pt x="163" y="5"/>
                                </a:lnTo>
                                <a:close/>
                                <a:moveTo>
                                  <a:pt x="159" y="14"/>
                                </a:moveTo>
                                <a:lnTo>
                                  <a:pt x="163" y="5"/>
                                </a:lnTo>
                                <a:lnTo>
                                  <a:pt x="163" y="5"/>
                                </a:lnTo>
                                <a:lnTo>
                                  <a:pt x="163" y="14"/>
                                </a:lnTo>
                                <a:lnTo>
                                  <a:pt x="159" y="14"/>
                                </a:lnTo>
                                <a:lnTo>
                                  <a:pt x="159" y="14"/>
                                </a:lnTo>
                                <a:close/>
                                <a:moveTo>
                                  <a:pt x="159" y="14"/>
                                </a:moveTo>
                                <a:lnTo>
                                  <a:pt x="159" y="14"/>
                                </a:lnTo>
                                <a:lnTo>
                                  <a:pt x="159" y="14"/>
                                </a:lnTo>
                                <a:lnTo>
                                  <a:pt x="159" y="14"/>
                                </a:lnTo>
                                <a:close/>
                                <a:moveTo>
                                  <a:pt x="159" y="0"/>
                                </a:moveTo>
                                <a:lnTo>
                                  <a:pt x="159" y="0"/>
                                </a:lnTo>
                                <a:lnTo>
                                  <a:pt x="163" y="5"/>
                                </a:lnTo>
                                <a:lnTo>
                                  <a:pt x="159" y="14"/>
                                </a:lnTo>
                                <a:lnTo>
                                  <a:pt x="154" y="10"/>
                                </a:lnTo>
                                <a:lnTo>
                                  <a:pt x="159" y="0"/>
                                </a:lnTo>
                                <a:close/>
                                <a:moveTo>
                                  <a:pt x="159" y="0"/>
                                </a:moveTo>
                                <a:lnTo>
                                  <a:pt x="159" y="0"/>
                                </a:lnTo>
                                <a:lnTo>
                                  <a:pt x="159" y="0"/>
                                </a:lnTo>
                                <a:lnTo>
                                  <a:pt x="159" y="0"/>
                                </a:lnTo>
                                <a:close/>
                                <a:moveTo>
                                  <a:pt x="154" y="0"/>
                                </a:moveTo>
                                <a:lnTo>
                                  <a:pt x="154" y="0"/>
                                </a:lnTo>
                                <a:lnTo>
                                  <a:pt x="159" y="0"/>
                                </a:lnTo>
                                <a:lnTo>
                                  <a:pt x="154" y="10"/>
                                </a:lnTo>
                                <a:lnTo>
                                  <a:pt x="149" y="10"/>
                                </a:lnTo>
                                <a:lnTo>
                                  <a:pt x="154" y="0"/>
                                </a:lnTo>
                                <a:close/>
                                <a:moveTo>
                                  <a:pt x="154" y="0"/>
                                </a:moveTo>
                                <a:lnTo>
                                  <a:pt x="154" y="0"/>
                                </a:lnTo>
                                <a:lnTo>
                                  <a:pt x="154" y="0"/>
                                </a:lnTo>
                                <a:lnTo>
                                  <a:pt x="154" y="0"/>
                                </a:lnTo>
                                <a:close/>
                                <a:moveTo>
                                  <a:pt x="149" y="10"/>
                                </a:moveTo>
                                <a:lnTo>
                                  <a:pt x="149" y="0"/>
                                </a:lnTo>
                                <a:lnTo>
                                  <a:pt x="154" y="0"/>
                                </a:lnTo>
                                <a:lnTo>
                                  <a:pt x="154" y="10"/>
                                </a:lnTo>
                                <a:lnTo>
                                  <a:pt x="149" y="10"/>
                                </a:lnTo>
                                <a:lnTo>
                                  <a:pt x="149" y="10"/>
                                </a:lnTo>
                                <a:close/>
                                <a:moveTo>
                                  <a:pt x="149" y="10"/>
                                </a:moveTo>
                                <a:lnTo>
                                  <a:pt x="149" y="10"/>
                                </a:lnTo>
                                <a:lnTo>
                                  <a:pt x="149" y="10"/>
                                </a:lnTo>
                                <a:lnTo>
                                  <a:pt x="149" y="10"/>
                                </a:lnTo>
                                <a:close/>
                                <a:moveTo>
                                  <a:pt x="144" y="10"/>
                                </a:moveTo>
                                <a:lnTo>
                                  <a:pt x="149" y="0"/>
                                </a:lnTo>
                                <a:lnTo>
                                  <a:pt x="154" y="0"/>
                                </a:lnTo>
                                <a:lnTo>
                                  <a:pt x="149" y="10"/>
                                </a:lnTo>
                                <a:lnTo>
                                  <a:pt x="144" y="10"/>
                                </a:lnTo>
                                <a:lnTo>
                                  <a:pt x="144" y="10"/>
                                </a:lnTo>
                                <a:close/>
                                <a:moveTo>
                                  <a:pt x="144" y="10"/>
                                </a:moveTo>
                                <a:lnTo>
                                  <a:pt x="144" y="10"/>
                                </a:lnTo>
                                <a:lnTo>
                                  <a:pt x="139" y="10"/>
                                </a:lnTo>
                                <a:lnTo>
                                  <a:pt x="144" y="10"/>
                                </a:lnTo>
                                <a:close/>
                                <a:moveTo>
                                  <a:pt x="144" y="0"/>
                                </a:moveTo>
                                <a:lnTo>
                                  <a:pt x="144" y="0"/>
                                </a:lnTo>
                                <a:lnTo>
                                  <a:pt x="149" y="0"/>
                                </a:lnTo>
                                <a:lnTo>
                                  <a:pt x="144" y="10"/>
                                </a:lnTo>
                                <a:lnTo>
                                  <a:pt x="139" y="10"/>
                                </a:lnTo>
                                <a:lnTo>
                                  <a:pt x="144" y="0"/>
                                </a:lnTo>
                                <a:close/>
                                <a:moveTo>
                                  <a:pt x="144" y="0"/>
                                </a:moveTo>
                                <a:lnTo>
                                  <a:pt x="144" y="0"/>
                                </a:lnTo>
                                <a:lnTo>
                                  <a:pt x="144" y="0"/>
                                </a:lnTo>
                                <a:lnTo>
                                  <a:pt x="144" y="0"/>
                                </a:lnTo>
                                <a:close/>
                                <a:moveTo>
                                  <a:pt x="135" y="0"/>
                                </a:moveTo>
                                <a:lnTo>
                                  <a:pt x="139" y="0"/>
                                </a:lnTo>
                                <a:lnTo>
                                  <a:pt x="144" y="0"/>
                                </a:lnTo>
                                <a:lnTo>
                                  <a:pt x="144" y="10"/>
                                </a:lnTo>
                                <a:lnTo>
                                  <a:pt x="139" y="10"/>
                                </a:lnTo>
                                <a:lnTo>
                                  <a:pt x="135" y="0"/>
                                </a:lnTo>
                                <a:close/>
                                <a:moveTo>
                                  <a:pt x="135" y="0"/>
                                </a:moveTo>
                                <a:lnTo>
                                  <a:pt x="135" y="0"/>
                                </a:lnTo>
                                <a:lnTo>
                                  <a:pt x="139" y="0"/>
                                </a:lnTo>
                                <a:lnTo>
                                  <a:pt x="135" y="0"/>
                                </a:lnTo>
                                <a:close/>
                                <a:moveTo>
                                  <a:pt x="135" y="0"/>
                                </a:moveTo>
                                <a:lnTo>
                                  <a:pt x="139" y="5"/>
                                </a:lnTo>
                                <a:lnTo>
                                  <a:pt x="135" y="0"/>
                                </a:lnTo>
                                <a:close/>
                                <a:moveTo>
                                  <a:pt x="135" y="0"/>
                                </a:moveTo>
                                <a:lnTo>
                                  <a:pt x="135" y="0"/>
                                </a:lnTo>
                                <a:lnTo>
                                  <a:pt x="139" y="0"/>
                                </a:lnTo>
                                <a:lnTo>
                                  <a:pt x="135" y="0"/>
                                </a:lnTo>
                                <a:close/>
                                <a:moveTo>
                                  <a:pt x="135" y="0"/>
                                </a:moveTo>
                                <a:lnTo>
                                  <a:pt x="139" y="5"/>
                                </a:lnTo>
                                <a:lnTo>
                                  <a:pt x="135" y="0"/>
                                </a:lnTo>
                                <a:close/>
                                <a:moveTo>
                                  <a:pt x="135" y="0"/>
                                </a:moveTo>
                                <a:lnTo>
                                  <a:pt x="135" y="0"/>
                                </a:lnTo>
                                <a:lnTo>
                                  <a:pt x="139" y="0"/>
                                </a:lnTo>
                                <a:lnTo>
                                  <a:pt x="135" y="0"/>
                                </a:lnTo>
                                <a:close/>
                                <a:moveTo>
                                  <a:pt x="130" y="29"/>
                                </a:moveTo>
                                <a:lnTo>
                                  <a:pt x="120" y="24"/>
                                </a:lnTo>
                                <a:lnTo>
                                  <a:pt x="135" y="0"/>
                                </a:lnTo>
                                <a:lnTo>
                                  <a:pt x="144" y="5"/>
                                </a:lnTo>
                                <a:lnTo>
                                  <a:pt x="130" y="29"/>
                                </a:lnTo>
                                <a:close/>
                                <a:moveTo>
                                  <a:pt x="144" y="5"/>
                                </a:moveTo>
                                <a:lnTo>
                                  <a:pt x="130" y="29"/>
                                </a:lnTo>
                                <a:lnTo>
                                  <a:pt x="120" y="24"/>
                                </a:lnTo>
                                <a:lnTo>
                                  <a:pt x="135" y="0"/>
                                </a:lnTo>
                                <a:lnTo>
                                  <a:pt x="144"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87"/>
                        <wps:cNvSpPr>
                          <a:spLocks noChangeArrowheads="1"/>
                        </wps:cNvSpPr>
                        <wps:spPr bwMode="auto">
                          <a:xfrm>
                            <a:off x="524510" y="1628775"/>
                            <a:ext cx="170180" cy="635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88"/>
                        <wps:cNvSpPr>
                          <a:spLocks/>
                        </wps:cNvSpPr>
                        <wps:spPr bwMode="auto">
                          <a:xfrm>
                            <a:off x="664210" y="103505"/>
                            <a:ext cx="1143000" cy="1287145"/>
                          </a:xfrm>
                          <a:custGeom>
                            <a:avLst/>
                            <a:gdLst>
                              <a:gd name="T0" fmla="*/ 0 w 1800"/>
                              <a:gd name="T1" fmla="*/ 2018 h 2027"/>
                              <a:gd name="T2" fmla="*/ 1791 w 1800"/>
                              <a:gd name="T3" fmla="*/ 0 h 2027"/>
                              <a:gd name="T4" fmla="*/ 1800 w 1800"/>
                              <a:gd name="T5" fmla="*/ 10 h 2027"/>
                              <a:gd name="T6" fmla="*/ 10 w 1800"/>
                              <a:gd name="T7" fmla="*/ 2027 h 2027"/>
                              <a:gd name="T8" fmla="*/ 0 w 1800"/>
                              <a:gd name="T9" fmla="*/ 2018 h 2027"/>
                            </a:gdLst>
                            <a:ahLst/>
                            <a:cxnLst>
                              <a:cxn ang="0">
                                <a:pos x="T0" y="T1"/>
                              </a:cxn>
                              <a:cxn ang="0">
                                <a:pos x="T2" y="T3"/>
                              </a:cxn>
                              <a:cxn ang="0">
                                <a:pos x="T4" y="T5"/>
                              </a:cxn>
                              <a:cxn ang="0">
                                <a:pos x="T6" y="T7"/>
                              </a:cxn>
                              <a:cxn ang="0">
                                <a:pos x="T8" y="T9"/>
                              </a:cxn>
                            </a:cxnLst>
                            <a:rect l="0" t="0" r="r" b="b"/>
                            <a:pathLst>
                              <a:path w="1800" h="2027">
                                <a:moveTo>
                                  <a:pt x="0" y="2018"/>
                                </a:moveTo>
                                <a:lnTo>
                                  <a:pt x="1791" y="0"/>
                                </a:lnTo>
                                <a:lnTo>
                                  <a:pt x="1800" y="10"/>
                                </a:lnTo>
                                <a:lnTo>
                                  <a:pt x="10" y="2027"/>
                                </a:lnTo>
                                <a:lnTo>
                                  <a:pt x="0" y="201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9"/>
                        <wps:cNvSpPr>
                          <a:spLocks/>
                        </wps:cNvSpPr>
                        <wps:spPr bwMode="auto">
                          <a:xfrm>
                            <a:off x="609600" y="1360170"/>
                            <a:ext cx="85090" cy="92075"/>
                          </a:xfrm>
                          <a:custGeom>
                            <a:avLst/>
                            <a:gdLst>
                              <a:gd name="T0" fmla="*/ 134 w 134"/>
                              <a:gd name="T1" fmla="*/ 68 h 145"/>
                              <a:gd name="T2" fmla="*/ 0 w 134"/>
                              <a:gd name="T3" fmla="*/ 145 h 145"/>
                              <a:gd name="T4" fmla="*/ 67 w 134"/>
                              <a:gd name="T5" fmla="*/ 0 h 145"/>
                              <a:gd name="T6" fmla="*/ 134 w 134"/>
                              <a:gd name="T7" fmla="*/ 68 h 145"/>
                            </a:gdLst>
                            <a:ahLst/>
                            <a:cxnLst>
                              <a:cxn ang="0">
                                <a:pos x="T0" y="T1"/>
                              </a:cxn>
                              <a:cxn ang="0">
                                <a:pos x="T2" y="T3"/>
                              </a:cxn>
                              <a:cxn ang="0">
                                <a:pos x="T4" y="T5"/>
                              </a:cxn>
                              <a:cxn ang="0">
                                <a:pos x="T6" y="T7"/>
                              </a:cxn>
                            </a:cxnLst>
                            <a:rect l="0" t="0" r="r" b="b"/>
                            <a:pathLst>
                              <a:path w="134" h="145">
                                <a:moveTo>
                                  <a:pt x="134" y="68"/>
                                </a:moveTo>
                                <a:lnTo>
                                  <a:pt x="0" y="145"/>
                                </a:lnTo>
                                <a:lnTo>
                                  <a:pt x="67" y="0"/>
                                </a:lnTo>
                                <a:lnTo>
                                  <a:pt x="134"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0"/>
                        <wps:cNvSpPr>
                          <a:spLocks noEditPoints="1"/>
                        </wps:cNvSpPr>
                        <wps:spPr bwMode="auto">
                          <a:xfrm>
                            <a:off x="692150" y="1226185"/>
                            <a:ext cx="1892300" cy="219710"/>
                          </a:xfrm>
                          <a:custGeom>
                            <a:avLst/>
                            <a:gdLst>
                              <a:gd name="T0" fmla="*/ 2894 w 2980"/>
                              <a:gd name="T1" fmla="*/ 10 h 346"/>
                              <a:gd name="T2" fmla="*/ 2980 w 2980"/>
                              <a:gd name="T3" fmla="*/ 10 h 346"/>
                              <a:gd name="T4" fmla="*/ 2764 w 2980"/>
                              <a:gd name="T5" fmla="*/ 29 h 346"/>
                              <a:gd name="T6" fmla="*/ 2851 w 2980"/>
                              <a:gd name="T7" fmla="*/ 15 h 346"/>
                              <a:gd name="T8" fmla="*/ 2644 w 2980"/>
                              <a:gd name="T9" fmla="*/ 48 h 346"/>
                              <a:gd name="T10" fmla="*/ 2644 w 2980"/>
                              <a:gd name="T11" fmla="*/ 39 h 346"/>
                              <a:gd name="T12" fmla="*/ 2721 w 2980"/>
                              <a:gd name="T13" fmla="*/ 39 h 346"/>
                              <a:gd name="T14" fmla="*/ 2510 w 2980"/>
                              <a:gd name="T15" fmla="*/ 58 h 346"/>
                              <a:gd name="T16" fmla="*/ 2591 w 2980"/>
                              <a:gd name="T17" fmla="*/ 48 h 346"/>
                              <a:gd name="T18" fmla="*/ 2380 w 2980"/>
                              <a:gd name="T19" fmla="*/ 77 h 346"/>
                              <a:gd name="T20" fmla="*/ 2462 w 2980"/>
                              <a:gd name="T21" fmla="*/ 58 h 346"/>
                              <a:gd name="T22" fmla="*/ 2332 w 2980"/>
                              <a:gd name="T23" fmla="*/ 82 h 346"/>
                              <a:gd name="T24" fmla="*/ 2255 w 2980"/>
                              <a:gd name="T25" fmla="*/ 82 h 346"/>
                              <a:gd name="T26" fmla="*/ 2337 w 2980"/>
                              <a:gd name="T27" fmla="*/ 82 h 346"/>
                              <a:gd name="T28" fmla="*/ 2121 w 2980"/>
                              <a:gd name="T29" fmla="*/ 101 h 346"/>
                              <a:gd name="T30" fmla="*/ 2207 w 2980"/>
                              <a:gd name="T31" fmla="*/ 91 h 346"/>
                              <a:gd name="T32" fmla="*/ 2001 w 2980"/>
                              <a:gd name="T33" fmla="*/ 120 h 346"/>
                              <a:gd name="T34" fmla="*/ 2073 w 2980"/>
                              <a:gd name="T35" fmla="*/ 101 h 346"/>
                              <a:gd name="T36" fmla="*/ 2078 w 2980"/>
                              <a:gd name="T37" fmla="*/ 115 h 346"/>
                              <a:gd name="T38" fmla="*/ 1867 w 2980"/>
                              <a:gd name="T39" fmla="*/ 125 h 346"/>
                              <a:gd name="T40" fmla="*/ 1953 w 2980"/>
                              <a:gd name="T41" fmla="*/ 125 h 346"/>
                              <a:gd name="T42" fmla="*/ 1737 w 2980"/>
                              <a:gd name="T43" fmla="*/ 149 h 346"/>
                              <a:gd name="T44" fmla="*/ 1823 w 2980"/>
                              <a:gd name="T45" fmla="*/ 135 h 346"/>
                              <a:gd name="T46" fmla="*/ 1617 w 2980"/>
                              <a:gd name="T47" fmla="*/ 163 h 346"/>
                              <a:gd name="T48" fmla="*/ 1617 w 2980"/>
                              <a:gd name="T49" fmla="*/ 154 h 346"/>
                              <a:gd name="T50" fmla="*/ 1694 w 2980"/>
                              <a:gd name="T51" fmla="*/ 154 h 346"/>
                              <a:gd name="T52" fmla="*/ 1483 w 2980"/>
                              <a:gd name="T53" fmla="*/ 173 h 346"/>
                              <a:gd name="T54" fmla="*/ 1569 w 2980"/>
                              <a:gd name="T55" fmla="*/ 163 h 346"/>
                              <a:gd name="T56" fmla="*/ 1358 w 2980"/>
                              <a:gd name="T57" fmla="*/ 192 h 346"/>
                              <a:gd name="T58" fmla="*/ 1435 w 2980"/>
                              <a:gd name="T59" fmla="*/ 173 h 346"/>
                              <a:gd name="T60" fmla="*/ 1305 w 2980"/>
                              <a:gd name="T61" fmla="*/ 202 h 346"/>
                              <a:gd name="T62" fmla="*/ 1228 w 2980"/>
                              <a:gd name="T63" fmla="*/ 197 h 346"/>
                              <a:gd name="T64" fmla="*/ 1310 w 2980"/>
                              <a:gd name="T65" fmla="*/ 197 h 346"/>
                              <a:gd name="T66" fmla="*/ 1099 w 2980"/>
                              <a:gd name="T67" fmla="*/ 216 h 346"/>
                              <a:gd name="T68" fmla="*/ 1185 w 2980"/>
                              <a:gd name="T69" fmla="*/ 207 h 346"/>
                              <a:gd name="T70" fmla="*/ 974 w 2980"/>
                              <a:gd name="T71" fmla="*/ 235 h 346"/>
                              <a:gd name="T72" fmla="*/ 1051 w 2980"/>
                              <a:gd name="T73" fmla="*/ 216 h 346"/>
                              <a:gd name="T74" fmla="*/ 1051 w 2980"/>
                              <a:gd name="T75" fmla="*/ 231 h 346"/>
                              <a:gd name="T76" fmla="*/ 844 w 2980"/>
                              <a:gd name="T77" fmla="*/ 245 h 346"/>
                              <a:gd name="T78" fmla="*/ 926 w 2980"/>
                              <a:gd name="T79" fmla="*/ 240 h 346"/>
                              <a:gd name="T80" fmla="*/ 715 w 2980"/>
                              <a:gd name="T81" fmla="*/ 264 h 346"/>
                              <a:gd name="T82" fmla="*/ 796 w 2980"/>
                              <a:gd name="T83" fmla="*/ 250 h 346"/>
                              <a:gd name="T84" fmla="*/ 590 w 2980"/>
                              <a:gd name="T85" fmla="*/ 284 h 346"/>
                              <a:gd name="T86" fmla="*/ 590 w 2980"/>
                              <a:gd name="T87" fmla="*/ 269 h 346"/>
                              <a:gd name="T88" fmla="*/ 667 w 2980"/>
                              <a:gd name="T89" fmla="*/ 274 h 346"/>
                              <a:gd name="T90" fmla="*/ 456 w 2980"/>
                              <a:gd name="T91" fmla="*/ 288 h 346"/>
                              <a:gd name="T92" fmla="*/ 542 w 2980"/>
                              <a:gd name="T93" fmla="*/ 284 h 346"/>
                              <a:gd name="T94" fmla="*/ 331 w 2980"/>
                              <a:gd name="T95" fmla="*/ 308 h 346"/>
                              <a:gd name="T96" fmla="*/ 412 w 2980"/>
                              <a:gd name="T97" fmla="*/ 293 h 346"/>
                              <a:gd name="T98" fmla="*/ 283 w 2980"/>
                              <a:gd name="T99" fmla="*/ 317 h 346"/>
                              <a:gd name="T100" fmla="*/ 206 w 2980"/>
                              <a:gd name="T101" fmla="*/ 317 h 346"/>
                              <a:gd name="T102" fmla="*/ 288 w 2980"/>
                              <a:gd name="T103" fmla="*/ 317 h 346"/>
                              <a:gd name="T104" fmla="*/ 72 w 2980"/>
                              <a:gd name="T105" fmla="*/ 336 h 346"/>
                              <a:gd name="T106" fmla="*/ 158 w 2980"/>
                              <a:gd name="T107" fmla="*/ 322 h 346"/>
                              <a:gd name="T108" fmla="*/ 4 w 2980"/>
                              <a:gd name="T109" fmla="*/ 346 h 346"/>
                              <a:gd name="T110" fmla="*/ 24 w 2980"/>
                              <a:gd name="T111" fmla="*/ 336 h 346"/>
                              <a:gd name="T112" fmla="*/ 24 w 2980"/>
                              <a:gd name="T113"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80" h="346">
                                <a:moveTo>
                                  <a:pt x="2975" y="10"/>
                                </a:moveTo>
                                <a:lnTo>
                                  <a:pt x="2899" y="19"/>
                                </a:lnTo>
                                <a:lnTo>
                                  <a:pt x="2899" y="19"/>
                                </a:lnTo>
                                <a:lnTo>
                                  <a:pt x="2894" y="19"/>
                                </a:lnTo>
                                <a:lnTo>
                                  <a:pt x="2894" y="19"/>
                                </a:lnTo>
                                <a:lnTo>
                                  <a:pt x="2894" y="15"/>
                                </a:lnTo>
                                <a:lnTo>
                                  <a:pt x="2894" y="15"/>
                                </a:lnTo>
                                <a:lnTo>
                                  <a:pt x="2894" y="10"/>
                                </a:lnTo>
                                <a:lnTo>
                                  <a:pt x="2899" y="10"/>
                                </a:lnTo>
                                <a:lnTo>
                                  <a:pt x="2899" y="10"/>
                                </a:lnTo>
                                <a:lnTo>
                                  <a:pt x="2975" y="0"/>
                                </a:lnTo>
                                <a:lnTo>
                                  <a:pt x="2975" y="0"/>
                                </a:lnTo>
                                <a:lnTo>
                                  <a:pt x="2975" y="0"/>
                                </a:lnTo>
                                <a:lnTo>
                                  <a:pt x="2980" y="5"/>
                                </a:lnTo>
                                <a:lnTo>
                                  <a:pt x="2980" y="5"/>
                                </a:lnTo>
                                <a:lnTo>
                                  <a:pt x="2980" y="10"/>
                                </a:lnTo>
                                <a:lnTo>
                                  <a:pt x="2980" y="10"/>
                                </a:lnTo>
                                <a:lnTo>
                                  <a:pt x="2975" y="10"/>
                                </a:lnTo>
                                <a:lnTo>
                                  <a:pt x="2975" y="10"/>
                                </a:lnTo>
                                <a:close/>
                                <a:moveTo>
                                  <a:pt x="2846" y="24"/>
                                </a:moveTo>
                                <a:lnTo>
                                  <a:pt x="2769" y="34"/>
                                </a:lnTo>
                                <a:lnTo>
                                  <a:pt x="2769" y="34"/>
                                </a:lnTo>
                                <a:lnTo>
                                  <a:pt x="2769" y="34"/>
                                </a:lnTo>
                                <a:lnTo>
                                  <a:pt x="2764" y="29"/>
                                </a:lnTo>
                                <a:lnTo>
                                  <a:pt x="2764" y="29"/>
                                </a:lnTo>
                                <a:lnTo>
                                  <a:pt x="2764" y="29"/>
                                </a:lnTo>
                                <a:lnTo>
                                  <a:pt x="2764" y="24"/>
                                </a:lnTo>
                                <a:lnTo>
                                  <a:pt x="2769" y="24"/>
                                </a:lnTo>
                                <a:lnTo>
                                  <a:pt x="2769" y="24"/>
                                </a:lnTo>
                                <a:lnTo>
                                  <a:pt x="2846" y="15"/>
                                </a:lnTo>
                                <a:lnTo>
                                  <a:pt x="2846" y="15"/>
                                </a:lnTo>
                                <a:lnTo>
                                  <a:pt x="2851" y="15"/>
                                </a:lnTo>
                                <a:lnTo>
                                  <a:pt x="2851" y="19"/>
                                </a:lnTo>
                                <a:lnTo>
                                  <a:pt x="2851" y="19"/>
                                </a:lnTo>
                                <a:lnTo>
                                  <a:pt x="2851" y="19"/>
                                </a:lnTo>
                                <a:lnTo>
                                  <a:pt x="2851" y="24"/>
                                </a:lnTo>
                                <a:lnTo>
                                  <a:pt x="2846" y="24"/>
                                </a:lnTo>
                                <a:lnTo>
                                  <a:pt x="2846" y="24"/>
                                </a:lnTo>
                                <a:close/>
                                <a:moveTo>
                                  <a:pt x="2716" y="39"/>
                                </a:moveTo>
                                <a:lnTo>
                                  <a:pt x="2644" y="48"/>
                                </a:lnTo>
                                <a:lnTo>
                                  <a:pt x="2639" y="48"/>
                                </a:lnTo>
                                <a:lnTo>
                                  <a:pt x="2639" y="48"/>
                                </a:lnTo>
                                <a:lnTo>
                                  <a:pt x="2639" y="48"/>
                                </a:lnTo>
                                <a:lnTo>
                                  <a:pt x="2635" y="43"/>
                                </a:lnTo>
                                <a:lnTo>
                                  <a:pt x="2639" y="43"/>
                                </a:lnTo>
                                <a:lnTo>
                                  <a:pt x="2639" y="39"/>
                                </a:lnTo>
                                <a:lnTo>
                                  <a:pt x="2639" y="39"/>
                                </a:lnTo>
                                <a:lnTo>
                                  <a:pt x="2644" y="39"/>
                                </a:lnTo>
                                <a:lnTo>
                                  <a:pt x="2716" y="29"/>
                                </a:lnTo>
                                <a:lnTo>
                                  <a:pt x="2716" y="29"/>
                                </a:lnTo>
                                <a:lnTo>
                                  <a:pt x="2721" y="29"/>
                                </a:lnTo>
                                <a:lnTo>
                                  <a:pt x="2721" y="34"/>
                                </a:lnTo>
                                <a:lnTo>
                                  <a:pt x="2721" y="34"/>
                                </a:lnTo>
                                <a:lnTo>
                                  <a:pt x="2721" y="34"/>
                                </a:lnTo>
                                <a:lnTo>
                                  <a:pt x="2721" y="39"/>
                                </a:lnTo>
                                <a:lnTo>
                                  <a:pt x="2721" y="39"/>
                                </a:lnTo>
                                <a:lnTo>
                                  <a:pt x="2716" y="39"/>
                                </a:lnTo>
                                <a:close/>
                                <a:moveTo>
                                  <a:pt x="2587" y="53"/>
                                </a:moveTo>
                                <a:lnTo>
                                  <a:pt x="2515" y="63"/>
                                </a:lnTo>
                                <a:lnTo>
                                  <a:pt x="2510" y="63"/>
                                </a:lnTo>
                                <a:lnTo>
                                  <a:pt x="2510" y="63"/>
                                </a:lnTo>
                                <a:lnTo>
                                  <a:pt x="2510" y="63"/>
                                </a:lnTo>
                                <a:lnTo>
                                  <a:pt x="2510" y="58"/>
                                </a:lnTo>
                                <a:lnTo>
                                  <a:pt x="2510" y="58"/>
                                </a:lnTo>
                                <a:lnTo>
                                  <a:pt x="2510" y="53"/>
                                </a:lnTo>
                                <a:lnTo>
                                  <a:pt x="2510" y="53"/>
                                </a:lnTo>
                                <a:lnTo>
                                  <a:pt x="2515" y="53"/>
                                </a:lnTo>
                                <a:lnTo>
                                  <a:pt x="2587" y="43"/>
                                </a:lnTo>
                                <a:lnTo>
                                  <a:pt x="2591" y="43"/>
                                </a:lnTo>
                                <a:lnTo>
                                  <a:pt x="2591" y="43"/>
                                </a:lnTo>
                                <a:lnTo>
                                  <a:pt x="2591" y="48"/>
                                </a:lnTo>
                                <a:lnTo>
                                  <a:pt x="2591" y="48"/>
                                </a:lnTo>
                                <a:lnTo>
                                  <a:pt x="2591" y="53"/>
                                </a:lnTo>
                                <a:lnTo>
                                  <a:pt x="2591" y="53"/>
                                </a:lnTo>
                                <a:lnTo>
                                  <a:pt x="2591" y="53"/>
                                </a:lnTo>
                                <a:lnTo>
                                  <a:pt x="2587" y="53"/>
                                </a:lnTo>
                                <a:close/>
                                <a:moveTo>
                                  <a:pt x="2462" y="72"/>
                                </a:moveTo>
                                <a:lnTo>
                                  <a:pt x="2385" y="77"/>
                                </a:lnTo>
                                <a:lnTo>
                                  <a:pt x="2385" y="77"/>
                                </a:lnTo>
                                <a:lnTo>
                                  <a:pt x="2380" y="77"/>
                                </a:lnTo>
                                <a:lnTo>
                                  <a:pt x="2380" y="77"/>
                                </a:lnTo>
                                <a:lnTo>
                                  <a:pt x="2380" y="72"/>
                                </a:lnTo>
                                <a:lnTo>
                                  <a:pt x="2380" y="72"/>
                                </a:lnTo>
                                <a:lnTo>
                                  <a:pt x="2380" y="67"/>
                                </a:lnTo>
                                <a:lnTo>
                                  <a:pt x="2380" y="67"/>
                                </a:lnTo>
                                <a:lnTo>
                                  <a:pt x="2385" y="67"/>
                                </a:lnTo>
                                <a:lnTo>
                                  <a:pt x="2457" y="58"/>
                                </a:lnTo>
                                <a:lnTo>
                                  <a:pt x="2462" y="58"/>
                                </a:lnTo>
                                <a:lnTo>
                                  <a:pt x="2462" y="58"/>
                                </a:lnTo>
                                <a:lnTo>
                                  <a:pt x="2462" y="63"/>
                                </a:lnTo>
                                <a:lnTo>
                                  <a:pt x="2467" y="63"/>
                                </a:lnTo>
                                <a:lnTo>
                                  <a:pt x="2467" y="67"/>
                                </a:lnTo>
                                <a:lnTo>
                                  <a:pt x="2462" y="67"/>
                                </a:lnTo>
                                <a:lnTo>
                                  <a:pt x="2462" y="67"/>
                                </a:lnTo>
                                <a:lnTo>
                                  <a:pt x="2462" y="72"/>
                                </a:lnTo>
                                <a:close/>
                                <a:moveTo>
                                  <a:pt x="2332" y="82"/>
                                </a:moveTo>
                                <a:lnTo>
                                  <a:pt x="2255" y="91"/>
                                </a:lnTo>
                                <a:lnTo>
                                  <a:pt x="2255" y="91"/>
                                </a:lnTo>
                                <a:lnTo>
                                  <a:pt x="2255" y="91"/>
                                </a:lnTo>
                                <a:lnTo>
                                  <a:pt x="2251" y="91"/>
                                </a:lnTo>
                                <a:lnTo>
                                  <a:pt x="2251" y="87"/>
                                </a:lnTo>
                                <a:lnTo>
                                  <a:pt x="2251" y="87"/>
                                </a:lnTo>
                                <a:lnTo>
                                  <a:pt x="2251" y="82"/>
                                </a:lnTo>
                                <a:lnTo>
                                  <a:pt x="2255" y="82"/>
                                </a:lnTo>
                                <a:lnTo>
                                  <a:pt x="2255" y="82"/>
                                </a:lnTo>
                                <a:lnTo>
                                  <a:pt x="2332" y="72"/>
                                </a:lnTo>
                                <a:lnTo>
                                  <a:pt x="2332" y="72"/>
                                </a:lnTo>
                                <a:lnTo>
                                  <a:pt x="2332" y="72"/>
                                </a:lnTo>
                                <a:lnTo>
                                  <a:pt x="2337" y="77"/>
                                </a:lnTo>
                                <a:lnTo>
                                  <a:pt x="2337" y="77"/>
                                </a:lnTo>
                                <a:lnTo>
                                  <a:pt x="2337" y="82"/>
                                </a:lnTo>
                                <a:lnTo>
                                  <a:pt x="2337" y="82"/>
                                </a:lnTo>
                                <a:lnTo>
                                  <a:pt x="2332" y="82"/>
                                </a:lnTo>
                                <a:lnTo>
                                  <a:pt x="2332" y="82"/>
                                </a:lnTo>
                                <a:close/>
                                <a:moveTo>
                                  <a:pt x="2203" y="96"/>
                                </a:moveTo>
                                <a:lnTo>
                                  <a:pt x="2131" y="106"/>
                                </a:lnTo>
                                <a:lnTo>
                                  <a:pt x="2126" y="106"/>
                                </a:lnTo>
                                <a:lnTo>
                                  <a:pt x="2126" y="106"/>
                                </a:lnTo>
                                <a:lnTo>
                                  <a:pt x="2126" y="106"/>
                                </a:lnTo>
                                <a:lnTo>
                                  <a:pt x="2121" y="101"/>
                                </a:lnTo>
                                <a:lnTo>
                                  <a:pt x="2121" y="101"/>
                                </a:lnTo>
                                <a:lnTo>
                                  <a:pt x="2126" y="96"/>
                                </a:lnTo>
                                <a:lnTo>
                                  <a:pt x="2126" y="96"/>
                                </a:lnTo>
                                <a:lnTo>
                                  <a:pt x="2131" y="96"/>
                                </a:lnTo>
                                <a:lnTo>
                                  <a:pt x="2203" y="87"/>
                                </a:lnTo>
                                <a:lnTo>
                                  <a:pt x="2203" y="87"/>
                                </a:lnTo>
                                <a:lnTo>
                                  <a:pt x="2207" y="87"/>
                                </a:lnTo>
                                <a:lnTo>
                                  <a:pt x="2207" y="91"/>
                                </a:lnTo>
                                <a:lnTo>
                                  <a:pt x="2207" y="91"/>
                                </a:lnTo>
                                <a:lnTo>
                                  <a:pt x="2207" y="96"/>
                                </a:lnTo>
                                <a:lnTo>
                                  <a:pt x="2207" y="96"/>
                                </a:lnTo>
                                <a:lnTo>
                                  <a:pt x="2207" y="96"/>
                                </a:lnTo>
                                <a:lnTo>
                                  <a:pt x="2203" y="96"/>
                                </a:lnTo>
                                <a:close/>
                                <a:moveTo>
                                  <a:pt x="2078" y="115"/>
                                </a:moveTo>
                                <a:lnTo>
                                  <a:pt x="2001" y="120"/>
                                </a:lnTo>
                                <a:lnTo>
                                  <a:pt x="2001" y="120"/>
                                </a:lnTo>
                                <a:lnTo>
                                  <a:pt x="1996" y="120"/>
                                </a:lnTo>
                                <a:lnTo>
                                  <a:pt x="1996" y="120"/>
                                </a:lnTo>
                                <a:lnTo>
                                  <a:pt x="1996" y="115"/>
                                </a:lnTo>
                                <a:lnTo>
                                  <a:pt x="1996" y="115"/>
                                </a:lnTo>
                                <a:lnTo>
                                  <a:pt x="1996" y="111"/>
                                </a:lnTo>
                                <a:lnTo>
                                  <a:pt x="1996" y="111"/>
                                </a:lnTo>
                                <a:lnTo>
                                  <a:pt x="2001" y="111"/>
                                </a:lnTo>
                                <a:lnTo>
                                  <a:pt x="2073" y="101"/>
                                </a:lnTo>
                                <a:lnTo>
                                  <a:pt x="2078" y="101"/>
                                </a:lnTo>
                                <a:lnTo>
                                  <a:pt x="2078" y="101"/>
                                </a:lnTo>
                                <a:lnTo>
                                  <a:pt x="2083" y="106"/>
                                </a:lnTo>
                                <a:lnTo>
                                  <a:pt x="2083" y="106"/>
                                </a:lnTo>
                                <a:lnTo>
                                  <a:pt x="2083" y="111"/>
                                </a:lnTo>
                                <a:lnTo>
                                  <a:pt x="2078" y="111"/>
                                </a:lnTo>
                                <a:lnTo>
                                  <a:pt x="2078" y="111"/>
                                </a:lnTo>
                                <a:lnTo>
                                  <a:pt x="2078" y="115"/>
                                </a:lnTo>
                                <a:close/>
                                <a:moveTo>
                                  <a:pt x="1948" y="130"/>
                                </a:moveTo>
                                <a:lnTo>
                                  <a:pt x="1871" y="135"/>
                                </a:lnTo>
                                <a:lnTo>
                                  <a:pt x="1871" y="135"/>
                                </a:lnTo>
                                <a:lnTo>
                                  <a:pt x="1867" y="135"/>
                                </a:lnTo>
                                <a:lnTo>
                                  <a:pt x="1867" y="135"/>
                                </a:lnTo>
                                <a:lnTo>
                                  <a:pt x="1867" y="130"/>
                                </a:lnTo>
                                <a:lnTo>
                                  <a:pt x="1867" y="130"/>
                                </a:lnTo>
                                <a:lnTo>
                                  <a:pt x="1867" y="125"/>
                                </a:lnTo>
                                <a:lnTo>
                                  <a:pt x="1871" y="125"/>
                                </a:lnTo>
                                <a:lnTo>
                                  <a:pt x="1871" y="125"/>
                                </a:lnTo>
                                <a:lnTo>
                                  <a:pt x="1948" y="115"/>
                                </a:lnTo>
                                <a:lnTo>
                                  <a:pt x="1948" y="115"/>
                                </a:lnTo>
                                <a:lnTo>
                                  <a:pt x="1948" y="115"/>
                                </a:lnTo>
                                <a:lnTo>
                                  <a:pt x="1953" y="120"/>
                                </a:lnTo>
                                <a:lnTo>
                                  <a:pt x="1953" y="120"/>
                                </a:lnTo>
                                <a:lnTo>
                                  <a:pt x="1953" y="125"/>
                                </a:lnTo>
                                <a:lnTo>
                                  <a:pt x="1953" y="125"/>
                                </a:lnTo>
                                <a:lnTo>
                                  <a:pt x="1948" y="125"/>
                                </a:lnTo>
                                <a:lnTo>
                                  <a:pt x="1948" y="130"/>
                                </a:lnTo>
                                <a:close/>
                                <a:moveTo>
                                  <a:pt x="1819" y="139"/>
                                </a:moveTo>
                                <a:lnTo>
                                  <a:pt x="1747" y="149"/>
                                </a:lnTo>
                                <a:lnTo>
                                  <a:pt x="1742" y="149"/>
                                </a:lnTo>
                                <a:lnTo>
                                  <a:pt x="1742" y="149"/>
                                </a:lnTo>
                                <a:lnTo>
                                  <a:pt x="1737" y="149"/>
                                </a:lnTo>
                                <a:lnTo>
                                  <a:pt x="1737" y="144"/>
                                </a:lnTo>
                                <a:lnTo>
                                  <a:pt x="1737" y="144"/>
                                </a:lnTo>
                                <a:lnTo>
                                  <a:pt x="1742" y="139"/>
                                </a:lnTo>
                                <a:lnTo>
                                  <a:pt x="1742" y="139"/>
                                </a:lnTo>
                                <a:lnTo>
                                  <a:pt x="1742" y="139"/>
                                </a:lnTo>
                                <a:lnTo>
                                  <a:pt x="1819" y="130"/>
                                </a:lnTo>
                                <a:lnTo>
                                  <a:pt x="1819" y="130"/>
                                </a:lnTo>
                                <a:lnTo>
                                  <a:pt x="1823" y="135"/>
                                </a:lnTo>
                                <a:lnTo>
                                  <a:pt x="1823" y="135"/>
                                </a:lnTo>
                                <a:lnTo>
                                  <a:pt x="1823" y="135"/>
                                </a:lnTo>
                                <a:lnTo>
                                  <a:pt x="1823" y="139"/>
                                </a:lnTo>
                                <a:lnTo>
                                  <a:pt x="1823" y="139"/>
                                </a:lnTo>
                                <a:lnTo>
                                  <a:pt x="1823" y="139"/>
                                </a:lnTo>
                                <a:lnTo>
                                  <a:pt x="1819" y="139"/>
                                </a:lnTo>
                                <a:close/>
                                <a:moveTo>
                                  <a:pt x="1689" y="159"/>
                                </a:moveTo>
                                <a:lnTo>
                                  <a:pt x="1617" y="163"/>
                                </a:lnTo>
                                <a:lnTo>
                                  <a:pt x="1617" y="163"/>
                                </a:lnTo>
                                <a:lnTo>
                                  <a:pt x="1612" y="163"/>
                                </a:lnTo>
                                <a:lnTo>
                                  <a:pt x="1612" y="163"/>
                                </a:lnTo>
                                <a:lnTo>
                                  <a:pt x="1612" y="159"/>
                                </a:lnTo>
                                <a:lnTo>
                                  <a:pt x="1612" y="159"/>
                                </a:lnTo>
                                <a:lnTo>
                                  <a:pt x="1612" y="154"/>
                                </a:lnTo>
                                <a:lnTo>
                                  <a:pt x="1612" y="154"/>
                                </a:lnTo>
                                <a:lnTo>
                                  <a:pt x="1617" y="154"/>
                                </a:lnTo>
                                <a:lnTo>
                                  <a:pt x="1689" y="144"/>
                                </a:lnTo>
                                <a:lnTo>
                                  <a:pt x="1694" y="144"/>
                                </a:lnTo>
                                <a:lnTo>
                                  <a:pt x="1694" y="144"/>
                                </a:lnTo>
                                <a:lnTo>
                                  <a:pt x="1694" y="149"/>
                                </a:lnTo>
                                <a:lnTo>
                                  <a:pt x="1699" y="149"/>
                                </a:lnTo>
                                <a:lnTo>
                                  <a:pt x="1694" y="154"/>
                                </a:lnTo>
                                <a:lnTo>
                                  <a:pt x="1694" y="154"/>
                                </a:lnTo>
                                <a:lnTo>
                                  <a:pt x="1694" y="154"/>
                                </a:lnTo>
                                <a:lnTo>
                                  <a:pt x="1689" y="159"/>
                                </a:lnTo>
                                <a:close/>
                                <a:moveTo>
                                  <a:pt x="1564" y="173"/>
                                </a:moveTo>
                                <a:lnTo>
                                  <a:pt x="1487" y="178"/>
                                </a:lnTo>
                                <a:lnTo>
                                  <a:pt x="1487" y="178"/>
                                </a:lnTo>
                                <a:lnTo>
                                  <a:pt x="1483" y="178"/>
                                </a:lnTo>
                                <a:lnTo>
                                  <a:pt x="1483" y="178"/>
                                </a:lnTo>
                                <a:lnTo>
                                  <a:pt x="1483" y="173"/>
                                </a:lnTo>
                                <a:lnTo>
                                  <a:pt x="1483" y="173"/>
                                </a:lnTo>
                                <a:lnTo>
                                  <a:pt x="1483" y="168"/>
                                </a:lnTo>
                                <a:lnTo>
                                  <a:pt x="1487" y="168"/>
                                </a:lnTo>
                                <a:lnTo>
                                  <a:pt x="1487" y="168"/>
                                </a:lnTo>
                                <a:lnTo>
                                  <a:pt x="1564" y="159"/>
                                </a:lnTo>
                                <a:lnTo>
                                  <a:pt x="1564" y="159"/>
                                </a:lnTo>
                                <a:lnTo>
                                  <a:pt x="1564" y="159"/>
                                </a:lnTo>
                                <a:lnTo>
                                  <a:pt x="1569" y="163"/>
                                </a:lnTo>
                                <a:lnTo>
                                  <a:pt x="1569" y="163"/>
                                </a:lnTo>
                                <a:lnTo>
                                  <a:pt x="1569" y="168"/>
                                </a:lnTo>
                                <a:lnTo>
                                  <a:pt x="1569" y="168"/>
                                </a:lnTo>
                                <a:lnTo>
                                  <a:pt x="1564" y="168"/>
                                </a:lnTo>
                                <a:lnTo>
                                  <a:pt x="1564" y="173"/>
                                </a:lnTo>
                                <a:close/>
                                <a:moveTo>
                                  <a:pt x="1435" y="187"/>
                                </a:moveTo>
                                <a:lnTo>
                                  <a:pt x="1358" y="197"/>
                                </a:lnTo>
                                <a:lnTo>
                                  <a:pt x="1358" y="192"/>
                                </a:lnTo>
                                <a:lnTo>
                                  <a:pt x="1358" y="192"/>
                                </a:lnTo>
                                <a:lnTo>
                                  <a:pt x="1353" y="192"/>
                                </a:lnTo>
                                <a:lnTo>
                                  <a:pt x="1353" y="187"/>
                                </a:lnTo>
                                <a:lnTo>
                                  <a:pt x="1353" y="187"/>
                                </a:lnTo>
                                <a:lnTo>
                                  <a:pt x="1353" y="187"/>
                                </a:lnTo>
                                <a:lnTo>
                                  <a:pt x="1358" y="183"/>
                                </a:lnTo>
                                <a:lnTo>
                                  <a:pt x="1358" y="183"/>
                                </a:lnTo>
                                <a:lnTo>
                                  <a:pt x="1435" y="173"/>
                                </a:lnTo>
                                <a:lnTo>
                                  <a:pt x="1435" y="173"/>
                                </a:lnTo>
                                <a:lnTo>
                                  <a:pt x="1439" y="178"/>
                                </a:lnTo>
                                <a:lnTo>
                                  <a:pt x="1439" y="178"/>
                                </a:lnTo>
                                <a:lnTo>
                                  <a:pt x="1439" y="178"/>
                                </a:lnTo>
                                <a:lnTo>
                                  <a:pt x="1439" y="183"/>
                                </a:lnTo>
                                <a:lnTo>
                                  <a:pt x="1439" y="183"/>
                                </a:lnTo>
                                <a:lnTo>
                                  <a:pt x="1435" y="187"/>
                                </a:lnTo>
                                <a:lnTo>
                                  <a:pt x="1435" y="187"/>
                                </a:lnTo>
                                <a:close/>
                                <a:moveTo>
                                  <a:pt x="1305" y="202"/>
                                </a:moveTo>
                                <a:lnTo>
                                  <a:pt x="1233" y="207"/>
                                </a:lnTo>
                                <a:lnTo>
                                  <a:pt x="1228" y="207"/>
                                </a:lnTo>
                                <a:lnTo>
                                  <a:pt x="1228" y="207"/>
                                </a:lnTo>
                                <a:lnTo>
                                  <a:pt x="1228" y="207"/>
                                </a:lnTo>
                                <a:lnTo>
                                  <a:pt x="1228" y="202"/>
                                </a:lnTo>
                                <a:lnTo>
                                  <a:pt x="1228" y="202"/>
                                </a:lnTo>
                                <a:lnTo>
                                  <a:pt x="1228" y="202"/>
                                </a:lnTo>
                                <a:lnTo>
                                  <a:pt x="1228" y="197"/>
                                </a:lnTo>
                                <a:lnTo>
                                  <a:pt x="1233" y="197"/>
                                </a:lnTo>
                                <a:lnTo>
                                  <a:pt x="1305" y="187"/>
                                </a:lnTo>
                                <a:lnTo>
                                  <a:pt x="1310" y="187"/>
                                </a:lnTo>
                                <a:lnTo>
                                  <a:pt x="1310" y="192"/>
                                </a:lnTo>
                                <a:lnTo>
                                  <a:pt x="1310" y="192"/>
                                </a:lnTo>
                                <a:lnTo>
                                  <a:pt x="1310" y="192"/>
                                </a:lnTo>
                                <a:lnTo>
                                  <a:pt x="1310" y="197"/>
                                </a:lnTo>
                                <a:lnTo>
                                  <a:pt x="1310" y="197"/>
                                </a:lnTo>
                                <a:lnTo>
                                  <a:pt x="1310" y="202"/>
                                </a:lnTo>
                                <a:lnTo>
                                  <a:pt x="1305" y="202"/>
                                </a:lnTo>
                                <a:close/>
                                <a:moveTo>
                                  <a:pt x="1180" y="216"/>
                                </a:moveTo>
                                <a:lnTo>
                                  <a:pt x="1103" y="221"/>
                                </a:lnTo>
                                <a:lnTo>
                                  <a:pt x="1103" y="221"/>
                                </a:lnTo>
                                <a:lnTo>
                                  <a:pt x="1099" y="221"/>
                                </a:lnTo>
                                <a:lnTo>
                                  <a:pt x="1099" y="221"/>
                                </a:lnTo>
                                <a:lnTo>
                                  <a:pt x="1099" y="216"/>
                                </a:lnTo>
                                <a:lnTo>
                                  <a:pt x="1099" y="216"/>
                                </a:lnTo>
                                <a:lnTo>
                                  <a:pt x="1099" y="211"/>
                                </a:lnTo>
                                <a:lnTo>
                                  <a:pt x="1099" y="211"/>
                                </a:lnTo>
                                <a:lnTo>
                                  <a:pt x="1103" y="211"/>
                                </a:lnTo>
                                <a:lnTo>
                                  <a:pt x="1175" y="202"/>
                                </a:lnTo>
                                <a:lnTo>
                                  <a:pt x="1180" y="202"/>
                                </a:lnTo>
                                <a:lnTo>
                                  <a:pt x="1180" y="207"/>
                                </a:lnTo>
                                <a:lnTo>
                                  <a:pt x="1185" y="207"/>
                                </a:lnTo>
                                <a:lnTo>
                                  <a:pt x="1185" y="207"/>
                                </a:lnTo>
                                <a:lnTo>
                                  <a:pt x="1185" y="211"/>
                                </a:lnTo>
                                <a:lnTo>
                                  <a:pt x="1180" y="211"/>
                                </a:lnTo>
                                <a:lnTo>
                                  <a:pt x="1180" y="211"/>
                                </a:lnTo>
                                <a:lnTo>
                                  <a:pt x="1180" y="216"/>
                                </a:lnTo>
                                <a:close/>
                                <a:moveTo>
                                  <a:pt x="1051" y="231"/>
                                </a:moveTo>
                                <a:lnTo>
                                  <a:pt x="974" y="240"/>
                                </a:lnTo>
                                <a:lnTo>
                                  <a:pt x="974" y="235"/>
                                </a:lnTo>
                                <a:lnTo>
                                  <a:pt x="974" y="235"/>
                                </a:lnTo>
                                <a:lnTo>
                                  <a:pt x="969" y="235"/>
                                </a:lnTo>
                                <a:lnTo>
                                  <a:pt x="969" y="231"/>
                                </a:lnTo>
                                <a:lnTo>
                                  <a:pt x="969" y="231"/>
                                </a:lnTo>
                                <a:lnTo>
                                  <a:pt x="969" y="231"/>
                                </a:lnTo>
                                <a:lnTo>
                                  <a:pt x="974" y="226"/>
                                </a:lnTo>
                                <a:lnTo>
                                  <a:pt x="974" y="226"/>
                                </a:lnTo>
                                <a:lnTo>
                                  <a:pt x="1051" y="216"/>
                                </a:lnTo>
                                <a:lnTo>
                                  <a:pt x="1051" y="216"/>
                                </a:lnTo>
                                <a:lnTo>
                                  <a:pt x="1055" y="221"/>
                                </a:lnTo>
                                <a:lnTo>
                                  <a:pt x="1055" y="221"/>
                                </a:lnTo>
                                <a:lnTo>
                                  <a:pt x="1055" y="221"/>
                                </a:lnTo>
                                <a:lnTo>
                                  <a:pt x="1055" y="226"/>
                                </a:lnTo>
                                <a:lnTo>
                                  <a:pt x="1055" y="226"/>
                                </a:lnTo>
                                <a:lnTo>
                                  <a:pt x="1051" y="231"/>
                                </a:lnTo>
                                <a:lnTo>
                                  <a:pt x="1051" y="231"/>
                                </a:lnTo>
                                <a:close/>
                                <a:moveTo>
                                  <a:pt x="921" y="245"/>
                                </a:moveTo>
                                <a:lnTo>
                                  <a:pt x="849" y="255"/>
                                </a:lnTo>
                                <a:lnTo>
                                  <a:pt x="844" y="255"/>
                                </a:lnTo>
                                <a:lnTo>
                                  <a:pt x="844" y="250"/>
                                </a:lnTo>
                                <a:lnTo>
                                  <a:pt x="844" y="250"/>
                                </a:lnTo>
                                <a:lnTo>
                                  <a:pt x="839" y="250"/>
                                </a:lnTo>
                                <a:lnTo>
                                  <a:pt x="839" y="245"/>
                                </a:lnTo>
                                <a:lnTo>
                                  <a:pt x="844" y="245"/>
                                </a:lnTo>
                                <a:lnTo>
                                  <a:pt x="844" y="240"/>
                                </a:lnTo>
                                <a:lnTo>
                                  <a:pt x="844" y="240"/>
                                </a:lnTo>
                                <a:lnTo>
                                  <a:pt x="921" y="231"/>
                                </a:lnTo>
                                <a:lnTo>
                                  <a:pt x="921" y="231"/>
                                </a:lnTo>
                                <a:lnTo>
                                  <a:pt x="926" y="235"/>
                                </a:lnTo>
                                <a:lnTo>
                                  <a:pt x="926" y="235"/>
                                </a:lnTo>
                                <a:lnTo>
                                  <a:pt x="926" y="235"/>
                                </a:lnTo>
                                <a:lnTo>
                                  <a:pt x="926" y="240"/>
                                </a:lnTo>
                                <a:lnTo>
                                  <a:pt x="926" y="240"/>
                                </a:lnTo>
                                <a:lnTo>
                                  <a:pt x="926" y="245"/>
                                </a:lnTo>
                                <a:lnTo>
                                  <a:pt x="921" y="245"/>
                                </a:lnTo>
                                <a:close/>
                                <a:moveTo>
                                  <a:pt x="796" y="259"/>
                                </a:moveTo>
                                <a:lnTo>
                                  <a:pt x="720" y="264"/>
                                </a:lnTo>
                                <a:lnTo>
                                  <a:pt x="720" y="264"/>
                                </a:lnTo>
                                <a:lnTo>
                                  <a:pt x="715" y="264"/>
                                </a:lnTo>
                                <a:lnTo>
                                  <a:pt x="715" y="264"/>
                                </a:lnTo>
                                <a:lnTo>
                                  <a:pt x="715" y="264"/>
                                </a:lnTo>
                                <a:lnTo>
                                  <a:pt x="715" y="259"/>
                                </a:lnTo>
                                <a:lnTo>
                                  <a:pt x="715" y="259"/>
                                </a:lnTo>
                                <a:lnTo>
                                  <a:pt x="715" y="255"/>
                                </a:lnTo>
                                <a:lnTo>
                                  <a:pt x="720" y="255"/>
                                </a:lnTo>
                                <a:lnTo>
                                  <a:pt x="791" y="250"/>
                                </a:lnTo>
                                <a:lnTo>
                                  <a:pt x="796" y="250"/>
                                </a:lnTo>
                                <a:lnTo>
                                  <a:pt x="796" y="250"/>
                                </a:lnTo>
                                <a:lnTo>
                                  <a:pt x="796" y="250"/>
                                </a:lnTo>
                                <a:lnTo>
                                  <a:pt x="801" y="255"/>
                                </a:lnTo>
                                <a:lnTo>
                                  <a:pt x="801" y="255"/>
                                </a:lnTo>
                                <a:lnTo>
                                  <a:pt x="796" y="255"/>
                                </a:lnTo>
                                <a:lnTo>
                                  <a:pt x="796" y="259"/>
                                </a:lnTo>
                                <a:lnTo>
                                  <a:pt x="796" y="259"/>
                                </a:lnTo>
                                <a:close/>
                                <a:moveTo>
                                  <a:pt x="667" y="274"/>
                                </a:moveTo>
                                <a:lnTo>
                                  <a:pt x="590" y="284"/>
                                </a:lnTo>
                                <a:lnTo>
                                  <a:pt x="590" y="279"/>
                                </a:lnTo>
                                <a:lnTo>
                                  <a:pt x="590" y="279"/>
                                </a:lnTo>
                                <a:lnTo>
                                  <a:pt x="585" y="279"/>
                                </a:lnTo>
                                <a:lnTo>
                                  <a:pt x="585" y="274"/>
                                </a:lnTo>
                                <a:lnTo>
                                  <a:pt x="585" y="274"/>
                                </a:lnTo>
                                <a:lnTo>
                                  <a:pt x="585" y="274"/>
                                </a:lnTo>
                                <a:lnTo>
                                  <a:pt x="590" y="269"/>
                                </a:lnTo>
                                <a:lnTo>
                                  <a:pt x="590" y="269"/>
                                </a:lnTo>
                                <a:lnTo>
                                  <a:pt x="667" y="264"/>
                                </a:lnTo>
                                <a:lnTo>
                                  <a:pt x="667" y="264"/>
                                </a:lnTo>
                                <a:lnTo>
                                  <a:pt x="667" y="264"/>
                                </a:lnTo>
                                <a:lnTo>
                                  <a:pt x="672" y="264"/>
                                </a:lnTo>
                                <a:lnTo>
                                  <a:pt x="672" y="264"/>
                                </a:lnTo>
                                <a:lnTo>
                                  <a:pt x="672" y="269"/>
                                </a:lnTo>
                                <a:lnTo>
                                  <a:pt x="672" y="269"/>
                                </a:lnTo>
                                <a:lnTo>
                                  <a:pt x="667" y="274"/>
                                </a:lnTo>
                                <a:lnTo>
                                  <a:pt x="667" y="274"/>
                                </a:lnTo>
                                <a:close/>
                                <a:moveTo>
                                  <a:pt x="537" y="288"/>
                                </a:moveTo>
                                <a:lnTo>
                                  <a:pt x="465" y="298"/>
                                </a:lnTo>
                                <a:lnTo>
                                  <a:pt x="460" y="298"/>
                                </a:lnTo>
                                <a:lnTo>
                                  <a:pt x="460" y="293"/>
                                </a:lnTo>
                                <a:lnTo>
                                  <a:pt x="456" y="293"/>
                                </a:lnTo>
                                <a:lnTo>
                                  <a:pt x="456" y="293"/>
                                </a:lnTo>
                                <a:lnTo>
                                  <a:pt x="456" y="288"/>
                                </a:lnTo>
                                <a:lnTo>
                                  <a:pt x="456" y="288"/>
                                </a:lnTo>
                                <a:lnTo>
                                  <a:pt x="460" y="284"/>
                                </a:lnTo>
                                <a:lnTo>
                                  <a:pt x="460" y="284"/>
                                </a:lnTo>
                                <a:lnTo>
                                  <a:pt x="537" y="274"/>
                                </a:lnTo>
                                <a:lnTo>
                                  <a:pt x="537" y="274"/>
                                </a:lnTo>
                                <a:lnTo>
                                  <a:pt x="542" y="279"/>
                                </a:lnTo>
                                <a:lnTo>
                                  <a:pt x="542" y="279"/>
                                </a:lnTo>
                                <a:lnTo>
                                  <a:pt x="542" y="284"/>
                                </a:lnTo>
                                <a:lnTo>
                                  <a:pt x="542" y="284"/>
                                </a:lnTo>
                                <a:lnTo>
                                  <a:pt x="542" y="284"/>
                                </a:lnTo>
                                <a:lnTo>
                                  <a:pt x="542" y="288"/>
                                </a:lnTo>
                                <a:lnTo>
                                  <a:pt x="537" y="288"/>
                                </a:lnTo>
                                <a:close/>
                                <a:moveTo>
                                  <a:pt x="408" y="303"/>
                                </a:moveTo>
                                <a:lnTo>
                                  <a:pt x="336" y="312"/>
                                </a:lnTo>
                                <a:lnTo>
                                  <a:pt x="331" y="312"/>
                                </a:lnTo>
                                <a:lnTo>
                                  <a:pt x="331" y="308"/>
                                </a:lnTo>
                                <a:lnTo>
                                  <a:pt x="331" y="308"/>
                                </a:lnTo>
                                <a:lnTo>
                                  <a:pt x="331" y="308"/>
                                </a:lnTo>
                                <a:lnTo>
                                  <a:pt x="331" y="303"/>
                                </a:lnTo>
                                <a:lnTo>
                                  <a:pt x="331" y="303"/>
                                </a:lnTo>
                                <a:lnTo>
                                  <a:pt x="331" y="298"/>
                                </a:lnTo>
                                <a:lnTo>
                                  <a:pt x="336" y="298"/>
                                </a:lnTo>
                                <a:lnTo>
                                  <a:pt x="408" y="293"/>
                                </a:lnTo>
                                <a:lnTo>
                                  <a:pt x="412" y="293"/>
                                </a:lnTo>
                                <a:lnTo>
                                  <a:pt x="412" y="293"/>
                                </a:lnTo>
                                <a:lnTo>
                                  <a:pt x="412" y="293"/>
                                </a:lnTo>
                                <a:lnTo>
                                  <a:pt x="412" y="298"/>
                                </a:lnTo>
                                <a:lnTo>
                                  <a:pt x="412" y="298"/>
                                </a:lnTo>
                                <a:lnTo>
                                  <a:pt x="412" y="298"/>
                                </a:lnTo>
                                <a:lnTo>
                                  <a:pt x="412" y="303"/>
                                </a:lnTo>
                                <a:lnTo>
                                  <a:pt x="408" y="303"/>
                                </a:lnTo>
                                <a:close/>
                                <a:moveTo>
                                  <a:pt x="283" y="317"/>
                                </a:moveTo>
                                <a:lnTo>
                                  <a:pt x="206" y="327"/>
                                </a:lnTo>
                                <a:lnTo>
                                  <a:pt x="206" y="327"/>
                                </a:lnTo>
                                <a:lnTo>
                                  <a:pt x="201" y="327"/>
                                </a:lnTo>
                                <a:lnTo>
                                  <a:pt x="201" y="322"/>
                                </a:lnTo>
                                <a:lnTo>
                                  <a:pt x="201" y="322"/>
                                </a:lnTo>
                                <a:lnTo>
                                  <a:pt x="201" y="317"/>
                                </a:lnTo>
                                <a:lnTo>
                                  <a:pt x="201" y="317"/>
                                </a:lnTo>
                                <a:lnTo>
                                  <a:pt x="206" y="317"/>
                                </a:lnTo>
                                <a:lnTo>
                                  <a:pt x="206" y="312"/>
                                </a:lnTo>
                                <a:lnTo>
                                  <a:pt x="278" y="308"/>
                                </a:lnTo>
                                <a:lnTo>
                                  <a:pt x="283" y="308"/>
                                </a:lnTo>
                                <a:lnTo>
                                  <a:pt x="283" y="308"/>
                                </a:lnTo>
                                <a:lnTo>
                                  <a:pt x="288" y="308"/>
                                </a:lnTo>
                                <a:lnTo>
                                  <a:pt x="288" y="312"/>
                                </a:lnTo>
                                <a:lnTo>
                                  <a:pt x="288" y="312"/>
                                </a:lnTo>
                                <a:lnTo>
                                  <a:pt x="288" y="317"/>
                                </a:lnTo>
                                <a:lnTo>
                                  <a:pt x="283" y="317"/>
                                </a:lnTo>
                                <a:lnTo>
                                  <a:pt x="283" y="317"/>
                                </a:lnTo>
                                <a:close/>
                                <a:moveTo>
                                  <a:pt x="153" y="332"/>
                                </a:moveTo>
                                <a:lnTo>
                                  <a:pt x="76" y="341"/>
                                </a:lnTo>
                                <a:lnTo>
                                  <a:pt x="76" y="341"/>
                                </a:lnTo>
                                <a:lnTo>
                                  <a:pt x="76" y="336"/>
                                </a:lnTo>
                                <a:lnTo>
                                  <a:pt x="72" y="336"/>
                                </a:lnTo>
                                <a:lnTo>
                                  <a:pt x="72" y="336"/>
                                </a:lnTo>
                                <a:lnTo>
                                  <a:pt x="72" y="332"/>
                                </a:lnTo>
                                <a:lnTo>
                                  <a:pt x="76" y="332"/>
                                </a:lnTo>
                                <a:lnTo>
                                  <a:pt x="76" y="327"/>
                                </a:lnTo>
                                <a:lnTo>
                                  <a:pt x="76" y="327"/>
                                </a:lnTo>
                                <a:lnTo>
                                  <a:pt x="153" y="322"/>
                                </a:lnTo>
                                <a:lnTo>
                                  <a:pt x="153" y="322"/>
                                </a:lnTo>
                                <a:lnTo>
                                  <a:pt x="158" y="322"/>
                                </a:lnTo>
                                <a:lnTo>
                                  <a:pt x="158" y="322"/>
                                </a:lnTo>
                                <a:lnTo>
                                  <a:pt x="158" y="327"/>
                                </a:lnTo>
                                <a:lnTo>
                                  <a:pt x="158" y="327"/>
                                </a:lnTo>
                                <a:lnTo>
                                  <a:pt x="158" y="327"/>
                                </a:lnTo>
                                <a:lnTo>
                                  <a:pt x="158" y="332"/>
                                </a:lnTo>
                                <a:lnTo>
                                  <a:pt x="153" y="332"/>
                                </a:lnTo>
                                <a:close/>
                                <a:moveTo>
                                  <a:pt x="24" y="346"/>
                                </a:moveTo>
                                <a:lnTo>
                                  <a:pt x="4" y="346"/>
                                </a:lnTo>
                                <a:lnTo>
                                  <a:pt x="4" y="346"/>
                                </a:lnTo>
                                <a:lnTo>
                                  <a:pt x="0" y="346"/>
                                </a:lnTo>
                                <a:lnTo>
                                  <a:pt x="0" y="346"/>
                                </a:lnTo>
                                <a:lnTo>
                                  <a:pt x="0" y="341"/>
                                </a:lnTo>
                                <a:lnTo>
                                  <a:pt x="0" y="341"/>
                                </a:lnTo>
                                <a:lnTo>
                                  <a:pt x="0" y="336"/>
                                </a:lnTo>
                                <a:lnTo>
                                  <a:pt x="0" y="336"/>
                                </a:lnTo>
                                <a:lnTo>
                                  <a:pt x="4" y="336"/>
                                </a:lnTo>
                                <a:lnTo>
                                  <a:pt x="24" y="336"/>
                                </a:lnTo>
                                <a:lnTo>
                                  <a:pt x="28" y="336"/>
                                </a:lnTo>
                                <a:lnTo>
                                  <a:pt x="28" y="336"/>
                                </a:lnTo>
                                <a:lnTo>
                                  <a:pt x="28" y="336"/>
                                </a:lnTo>
                                <a:lnTo>
                                  <a:pt x="28" y="341"/>
                                </a:lnTo>
                                <a:lnTo>
                                  <a:pt x="28" y="341"/>
                                </a:lnTo>
                                <a:lnTo>
                                  <a:pt x="28" y="341"/>
                                </a:lnTo>
                                <a:lnTo>
                                  <a:pt x="28" y="346"/>
                                </a:lnTo>
                                <a:lnTo>
                                  <a:pt x="24" y="34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1"/>
                        <wps:cNvSpPr>
                          <a:spLocks/>
                        </wps:cNvSpPr>
                        <wps:spPr bwMode="auto">
                          <a:xfrm>
                            <a:off x="2529840" y="1226185"/>
                            <a:ext cx="54610" cy="12065"/>
                          </a:xfrm>
                          <a:custGeom>
                            <a:avLst/>
                            <a:gdLst>
                              <a:gd name="T0" fmla="*/ 81 w 86"/>
                              <a:gd name="T1" fmla="*/ 10 h 19"/>
                              <a:gd name="T2" fmla="*/ 5 w 86"/>
                              <a:gd name="T3" fmla="*/ 19 h 19"/>
                              <a:gd name="T4" fmla="*/ 5 w 86"/>
                              <a:gd name="T5" fmla="*/ 19 h 19"/>
                              <a:gd name="T6" fmla="*/ 0 w 86"/>
                              <a:gd name="T7" fmla="*/ 19 h 19"/>
                              <a:gd name="T8" fmla="*/ 0 w 86"/>
                              <a:gd name="T9" fmla="*/ 19 h 19"/>
                              <a:gd name="T10" fmla="*/ 0 w 86"/>
                              <a:gd name="T11" fmla="*/ 15 h 19"/>
                              <a:gd name="T12" fmla="*/ 0 w 86"/>
                              <a:gd name="T13" fmla="*/ 15 h 19"/>
                              <a:gd name="T14" fmla="*/ 0 w 86"/>
                              <a:gd name="T15" fmla="*/ 10 h 19"/>
                              <a:gd name="T16" fmla="*/ 5 w 86"/>
                              <a:gd name="T17" fmla="*/ 10 h 19"/>
                              <a:gd name="T18" fmla="*/ 5 w 86"/>
                              <a:gd name="T19" fmla="*/ 10 h 19"/>
                              <a:gd name="T20" fmla="*/ 81 w 86"/>
                              <a:gd name="T21" fmla="*/ 0 h 19"/>
                              <a:gd name="T22" fmla="*/ 81 w 86"/>
                              <a:gd name="T23" fmla="*/ 0 h 19"/>
                              <a:gd name="T24" fmla="*/ 81 w 86"/>
                              <a:gd name="T25" fmla="*/ 0 h 19"/>
                              <a:gd name="T26" fmla="*/ 86 w 86"/>
                              <a:gd name="T27" fmla="*/ 5 h 19"/>
                              <a:gd name="T28" fmla="*/ 86 w 86"/>
                              <a:gd name="T29" fmla="*/ 5 h 19"/>
                              <a:gd name="T30" fmla="*/ 86 w 86"/>
                              <a:gd name="T31" fmla="*/ 10 h 19"/>
                              <a:gd name="T32" fmla="*/ 86 w 86"/>
                              <a:gd name="T33" fmla="*/ 10 h 19"/>
                              <a:gd name="T34" fmla="*/ 81 w 86"/>
                              <a:gd name="T35" fmla="*/ 10 h 19"/>
                              <a:gd name="T36" fmla="*/ 81 w 86"/>
                              <a:gd name="T3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9">
                                <a:moveTo>
                                  <a:pt x="81" y="10"/>
                                </a:moveTo>
                                <a:lnTo>
                                  <a:pt x="5" y="19"/>
                                </a:lnTo>
                                <a:lnTo>
                                  <a:pt x="5" y="19"/>
                                </a:lnTo>
                                <a:lnTo>
                                  <a:pt x="0" y="19"/>
                                </a:lnTo>
                                <a:lnTo>
                                  <a:pt x="0" y="19"/>
                                </a:lnTo>
                                <a:lnTo>
                                  <a:pt x="0" y="15"/>
                                </a:lnTo>
                                <a:lnTo>
                                  <a:pt x="0" y="15"/>
                                </a:lnTo>
                                <a:lnTo>
                                  <a:pt x="0" y="10"/>
                                </a:lnTo>
                                <a:lnTo>
                                  <a:pt x="5" y="10"/>
                                </a:lnTo>
                                <a:lnTo>
                                  <a:pt x="5" y="10"/>
                                </a:lnTo>
                                <a:lnTo>
                                  <a:pt x="81" y="0"/>
                                </a:lnTo>
                                <a:lnTo>
                                  <a:pt x="81" y="0"/>
                                </a:lnTo>
                                <a:lnTo>
                                  <a:pt x="81" y="0"/>
                                </a:lnTo>
                                <a:lnTo>
                                  <a:pt x="86" y="5"/>
                                </a:lnTo>
                                <a:lnTo>
                                  <a:pt x="86" y="5"/>
                                </a:lnTo>
                                <a:lnTo>
                                  <a:pt x="86" y="10"/>
                                </a:lnTo>
                                <a:lnTo>
                                  <a:pt x="86" y="10"/>
                                </a:lnTo>
                                <a:lnTo>
                                  <a:pt x="81" y="10"/>
                                </a:lnTo>
                                <a:lnTo>
                                  <a:pt x="81" y="1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92"/>
                        <wps:cNvSpPr>
                          <a:spLocks/>
                        </wps:cNvSpPr>
                        <wps:spPr bwMode="auto">
                          <a:xfrm>
                            <a:off x="2447290" y="1235710"/>
                            <a:ext cx="55245" cy="12065"/>
                          </a:xfrm>
                          <a:custGeom>
                            <a:avLst/>
                            <a:gdLst>
                              <a:gd name="T0" fmla="*/ 82 w 87"/>
                              <a:gd name="T1" fmla="*/ 9 h 19"/>
                              <a:gd name="T2" fmla="*/ 5 w 87"/>
                              <a:gd name="T3" fmla="*/ 19 h 19"/>
                              <a:gd name="T4" fmla="*/ 5 w 87"/>
                              <a:gd name="T5" fmla="*/ 19 h 19"/>
                              <a:gd name="T6" fmla="*/ 5 w 87"/>
                              <a:gd name="T7" fmla="*/ 19 h 19"/>
                              <a:gd name="T8" fmla="*/ 0 w 87"/>
                              <a:gd name="T9" fmla="*/ 14 h 19"/>
                              <a:gd name="T10" fmla="*/ 0 w 87"/>
                              <a:gd name="T11" fmla="*/ 14 h 19"/>
                              <a:gd name="T12" fmla="*/ 0 w 87"/>
                              <a:gd name="T13" fmla="*/ 14 h 19"/>
                              <a:gd name="T14" fmla="*/ 0 w 87"/>
                              <a:gd name="T15" fmla="*/ 9 h 19"/>
                              <a:gd name="T16" fmla="*/ 5 w 87"/>
                              <a:gd name="T17" fmla="*/ 9 h 19"/>
                              <a:gd name="T18" fmla="*/ 5 w 87"/>
                              <a:gd name="T19" fmla="*/ 9 h 19"/>
                              <a:gd name="T20" fmla="*/ 82 w 87"/>
                              <a:gd name="T21" fmla="*/ 0 h 19"/>
                              <a:gd name="T22" fmla="*/ 82 w 87"/>
                              <a:gd name="T23" fmla="*/ 0 h 19"/>
                              <a:gd name="T24" fmla="*/ 87 w 87"/>
                              <a:gd name="T25" fmla="*/ 0 h 19"/>
                              <a:gd name="T26" fmla="*/ 87 w 87"/>
                              <a:gd name="T27" fmla="*/ 4 h 19"/>
                              <a:gd name="T28" fmla="*/ 87 w 87"/>
                              <a:gd name="T29" fmla="*/ 4 h 19"/>
                              <a:gd name="T30" fmla="*/ 87 w 87"/>
                              <a:gd name="T31" fmla="*/ 4 h 19"/>
                              <a:gd name="T32" fmla="*/ 87 w 87"/>
                              <a:gd name="T33" fmla="*/ 9 h 19"/>
                              <a:gd name="T34" fmla="*/ 82 w 87"/>
                              <a:gd name="T35" fmla="*/ 9 h 19"/>
                              <a:gd name="T36" fmla="*/ 82 w 87"/>
                              <a:gd name="T3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19">
                                <a:moveTo>
                                  <a:pt x="82" y="9"/>
                                </a:moveTo>
                                <a:lnTo>
                                  <a:pt x="5" y="19"/>
                                </a:lnTo>
                                <a:lnTo>
                                  <a:pt x="5" y="19"/>
                                </a:lnTo>
                                <a:lnTo>
                                  <a:pt x="5" y="19"/>
                                </a:lnTo>
                                <a:lnTo>
                                  <a:pt x="0" y="14"/>
                                </a:lnTo>
                                <a:lnTo>
                                  <a:pt x="0" y="14"/>
                                </a:lnTo>
                                <a:lnTo>
                                  <a:pt x="0" y="14"/>
                                </a:lnTo>
                                <a:lnTo>
                                  <a:pt x="0" y="9"/>
                                </a:lnTo>
                                <a:lnTo>
                                  <a:pt x="5" y="9"/>
                                </a:lnTo>
                                <a:lnTo>
                                  <a:pt x="5" y="9"/>
                                </a:lnTo>
                                <a:lnTo>
                                  <a:pt x="82" y="0"/>
                                </a:lnTo>
                                <a:lnTo>
                                  <a:pt x="82" y="0"/>
                                </a:lnTo>
                                <a:lnTo>
                                  <a:pt x="87" y="0"/>
                                </a:lnTo>
                                <a:lnTo>
                                  <a:pt x="87" y="4"/>
                                </a:lnTo>
                                <a:lnTo>
                                  <a:pt x="87" y="4"/>
                                </a:lnTo>
                                <a:lnTo>
                                  <a:pt x="87" y="4"/>
                                </a:lnTo>
                                <a:lnTo>
                                  <a:pt x="87" y="9"/>
                                </a:lnTo>
                                <a:lnTo>
                                  <a:pt x="82" y="9"/>
                                </a:lnTo>
                                <a:lnTo>
                                  <a:pt x="82" y="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93"/>
                        <wps:cNvSpPr>
                          <a:spLocks/>
                        </wps:cNvSpPr>
                        <wps:spPr bwMode="auto">
                          <a:xfrm>
                            <a:off x="2365375" y="1244600"/>
                            <a:ext cx="54610" cy="12065"/>
                          </a:xfrm>
                          <a:custGeom>
                            <a:avLst/>
                            <a:gdLst>
                              <a:gd name="T0" fmla="*/ 81 w 86"/>
                              <a:gd name="T1" fmla="*/ 10 h 19"/>
                              <a:gd name="T2" fmla="*/ 9 w 86"/>
                              <a:gd name="T3" fmla="*/ 19 h 19"/>
                              <a:gd name="T4" fmla="*/ 4 w 86"/>
                              <a:gd name="T5" fmla="*/ 19 h 19"/>
                              <a:gd name="T6" fmla="*/ 4 w 86"/>
                              <a:gd name="T7" fmla="*/ 19 h 19"/>
                              <a:gd name="T8" fmla="*/ 4 w 86"/>
                              <a:gd name="T9" fmla="*/ 19 h 19"/>
                              <a:gd name="T10" fmla="*/ 0 w 86"/>
                              <a:gd name="T11" fmla="*/ 14 h 19"/>
                              <a:gd name="T12" fmla="*/ 4 w 86"/>
                              <a:gd name="T13" fmla="*/ 14 h 19"/>
                              <a:gd name="T14" fmla="*/ 4 w 86"/>
                              <a:gd name="T15" fmla="*/ 10 h 19"/>
                              <a:gd name="T16" fmla="*/ 4 w 86"/>
                              <a:gd name="T17" fmla="*/ 10 h 19"/>
                              <a:gd name="T18" fmla="*/ 9 w 86"/>
                              <a:gd name="T19" fmla="*/ 10 h 19"/>
                              <a:gd name="T20" fmla="*/ 81 w 86"/>
                              <a:gd name="T21" fmla="*/ 0 h 19"/>
                              <a:gd name="T22" fmla="*/ 81 w 86"/>
                              <a:gd name="T23" fmla="*/ 0 h 19"/>
                              <a:gd name="T24" fmla="*/ 86 w 86"/>
                              <a:gd name="T25" fmla="*/ 0 h 19"/>
                              <a:gd name="T26" fmla="*/ 86 w 86"/>
                              <a:gd name="T27" fmla="*/ 5 h 19"/>
                              <a:gd name="T28" fmla="*/ 86 w 86"/>
                              <a:gd name="T29" fmla="*/ 5 h 19"/>
                              <a:gd name="T30" fmla="*/ 86 w 86"/>
                              <a:gd name="T31" fmla="*/ 5 h 19"/>
                              <a:gd name="T32" fmla="*/ 86 w 86"/>
                              <a:gd name="T33" fmla="*/ 10 h 19"/>
                              <a:gd name="T34" fmla="*/ 86 w 86"/>
                              <a:gd name="T35" fmla="*/ 10 h 19"/>
                              <a:gd name="T36" fmla="*/ 81 w 86"/>
                              <a:gd name="T3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9">
                                <a:moveTo>
                                  <a:pt x="81" y="10"/>
                                </a:moveTo>
                                <a:lnTo>
                                  <a:pt x="9" y="19"/>
                                </a:lnTo>
                                <a:lnTo>
                                  <a:pt x="4" y="19"/>
                                </a:lnTo>
                                <a:lnTo>
                                  <a:pt x="4" y="19"/>
                                </a:lnTo>
                                <a:lnTo>
                                  <a:pt x="4" y="19"/>
                                </a:lnTo>
                                <a:lnTo>
                                  <a:pt x="0" y="14"/>
                                </a:lnTo>
                                <a:lnTo>
                                  <a:pt x="4" y="14"/>
                                </a:lnTo>
                                <a:lnTo>
                                  <a:pt x="4" y="10"/>
                                </a:lnTo>
                                <a:lnTo>
                                  <a:pt x="4" y="10"/>
                                </a:lnTo>
                                <a:lnTo>
                                  <a:pt x="9" y="10"/>
                                </a:lnTo>
                                <a:lnTo>
                                  <a:pt x="81" y="0"/>
                                </a:lnTo>
                                <a:lnTo>
                                  <a:pt x="81" y="0"/>
                                </a:lnTo>
                                <a:lnTo>
                                  <a:pt x="86" y="0"/>
                                </a:lnTo>
                                <a:lnTo>
                                  <a:pt x="86" y="5"/>
                                </a:lnTo>
                                <a:lnTo>
                                  <a:pt x="86" y="5"/>
                                </a:lnTo>
                                <a:lnTo>
                                  <a:pt x="86" y="5"/>
                                </a:lnTo>
                                <a:lnTo>
                                  <a:pt x="86" y="10"/>
                                </a:lnTo>
                                <a:lnTo>
                                  <a:pt x="86" y="10"/>
                                </a:lnTo>
                                <a:lnTo>
                                  <a:pt x="81" y="1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94"/>
                        <wps:cNvSpPr>
                          <a:spLocks/>
                        </wps:cNvSpPr>
                        <wps:spPr bwMode="auto">
                          <a:xfrm>
                            <a:off x="2286000" y="1253490"/>
                            <a:ext cx="51435" cy="12700"/>
                          </a:xfrm>
                          <a:custGeom>
                            <a:avLst/>
                            <a:gdLst>
                              <a:gd name="T0" fmla="*/ 77 w 81"/>
                              <a:gd name="T1" fmla="*/ 10 h 20"/>
                              <a:gd name="T2" fmla="*/ 5 w 81"/>
                              <a:gd name="T3" fmla="*/ 20 h 20"/>
                              <a:gd name="T4" fmla="*/ 0 w 81"/>
                              <a:gd name="T5" fmla="*/ 20 h 20"/>
                              <a:gd name="T6" fmla="*/ 0 w 81"/>
                              <a:gd name="T7" fmla="*/ 20 h 20"/>
                              <a:gd name="T8" fmla="*/ 0 w 81"/>
                              <a:gd name="T9" fmla="*/ 20 h 20"/>
                              <a:gd name="T10" fmla="*/ 0 w 81"/>
                              <a:gd name="T11" fmla="*/ 15 h 20"/>
                              <a:gd name="T12" fmla="*/ 0 w 81"/>
                              <a:gd name="T13" fmla="*/ 15 h 20"/>
                              <a:gd name="T14" fmla="*/ 0 w 81"/>
                              <a:gd name="T15" fmla="*/ 10 h 20"/>
                              <a:gd name="T16" fmla="*/ 0 w 81"/>
                              <a:gd name="T17" fmla="*/ 10 h 20"/>
                              <a:gd name="T18" fmla="*/ 5 w 81"/>
                              <a:gd name="T19" fmla="*/ 10 h 20"/>
                              <a:gd name="T20" fmla="*/ 77 w 81"/>
                              <a:gd name="T21" fmla="*/ 0 h 20"/>
                              <a:gd name="T22" fmla="*/ 81 w 81"/>
                              <a:gd name="T23" fmla="*/ 0 h 20"/>
                              <a:gd name="T24" fmla="*/ 81 w 81"/>
                              <a:gd name="T25" fmla="*/ 0 h 20"/>
                              <a:gd name="T26" fmla="*/ 81 w 81"/>
                              <a:gd name="T27" fmla="*/ 5 h 20"/>
                              <a:gd name="T28" fmla="*/ 81 w 81"/>
                              <a:gd name="T29" fmla="*/ 5 h 20"/>
                              <a:gd name="T30" fmla="*/ 81 w 81"/>
                              <a:gd name="T31" fmla="*/ 10 h 20"/>
                              <a:gd name="T32" fmla="*/ 81 w 81"/>
                              <a:gd name="T33" fmla="*/ 10 h 20"/>
                              <a:gd name="T34" fmla="*/ 81 w 81"/>
                              <a:gd name="T35" fmla="*/ 10 h 20"/>
                              <a:gd name="T36" fmla="*/ 77 w 81"/>
                              <a:gd name="T3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 h="20">
                                <a:moveTo>
                                  <a:pt x="77" y="10"/>
                                </a:moveTo>
                                <a:lnTo>
                                  <a:pt x="5" y="20"/>
                                </a:lnTo>
                                <a:lnTo>
                                  <a:pt x="0" y="20"/>
                                </a:lnTo>
                                <a:lnTo>
                                  <a:pt x="0" y="20"/>
                                </a:lnTo>
                                <a:lnTo>
                                  <a:pt x="0" y="20"/>
                                </a:lnTo>
                                <a:lnTo>
                                  <a:pt x="0" y="15"/>
                                </a:lnTo>
                                <a:lnTo>
                                  <a:pt x="0" y="15"/>
                                </a:lnTo>
                                <a:lnTo>
                                  <a:pt x="0" y="10"/>
                                </a:lnTo>
                                <a:lnTo>
                                  <a:pt x="0" y="10"/>
                                </a:lnTo>
                                <a:lnTo>
                                  <a:pt x="5" y="10"/>
                                </a:lnTo>
                                <a:lnTo>
                                  <a:pt x="77" y="0"/>
                                </a:lnTo>
                                <a:lnTo>
                                  <a:pt x="81" y="0"/>
                                </a:lnTo>
                                <a:lnTo>
                                  <a:pt x="81" y="0"/>
                                </a:lnTo>
                                <a:lnTo>
                                  <a:pt x="81" y="5"/>
                                </a:lnTo>
                                <a:lnTo>
                                  <a:pt x="81" y="5"/>
                                </a:lnTo>
                                <a:lnTo>
                                  <a:pt x="81" y="10"/>
                                </a:lnTo>
                                <a:lnTo>
                                  <a:pt x="81" y="10"/>
                                </a:lnTo>
                                <a:lnTo>
                                  <a:pt x="81" y="10"/>
                                </a:lnTo>
                                <a:lnTo>
                                  <a:pt x="77" y="1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5"/>
                        <wps:cNvSpPr>
                          <a:spLocks/>
                        </wps:cNvSpPr>
                        <wps:spPr bwMode="auto">
                          <a:xfrm>
                            <a:off x="2203450" y="1263015"/>
                            <a:ext cx="55245" cy="12065"/>
                          </a:xfrm>
                          <a:custGeom>
                            <a:avLst/>
                            <a:gdLst>
                              <a:gd name="T0" fmla="*/ 82 w 87"/>
                              <a:gd name="T1" fmla="*/ 14 h 19"/>
                              <a:gd name="T2" fmla="*/ 5 w 87"/>
                              <a:gd name="T3" fmla="*/ 19 h 19"/>
                              <a:gd name="T4" fmla="*/ 5 w 87"/>
                              <a:gd name="T5" fmla="*/ 19 h 19"/>
                              <a:gd name="T6" fmla="*/ 0 w 87"/>
                              <a:gd name="T7" fmla="*/ 19 h 19"/>
                              <a:gd name="T8" fmla="*/ 0 w 87"/>
                              <a:gd name="T9" fmla="*/ 19 h 19"/>
                              <a:gd name="T10" fmla="*/ 0 w 87"/>
                              <a:gd name="T11" fmla="*/ 14 h 19"/>
                              <a:gd name="T12" fmla="*/ 0 w 87"/>
                              <a:gd name="T13" fmla="*/ 14 h 19"/>
                              <a:gd name="T14" fmla="*/ 0 w 87"/>
                              <a:gd name="T15" fmla="*/ 9 h 19"/>
                              <a:gd name="T16" fmla="*/ 0 w 87"/>
                              <a:gd name="T17" fmla="*/ 9 h 19"/>
                              <a:gd name="T18" fmla="*/ 5 w 87"/>
                              <a:gd name="T19" fmla="*/ 9 h 19"/>
                              <a:gd name="T20" fmla="*/ 77 w 87"/>
                              <a:gd name="T21" fmla="*/ 0 h 19"/>
                              <a:gd name="T22" fmla="*/ 82 w 87"/>
                              <a:gd name="T23" fmla="*/ 0 h 19"/>
                              <a:gd name="T24" fmla="*/ 82 w 87"/>
                              <a:gd name="T25" fmla="*/ 0 h 19"/>
                              <a:gd name="T26" fmla="*/ 82 w 87"/>
                              <a:gd name="T27" fmla="*/ 5 h 19"/>
                              <a:gd name="T28" fmla="*/ 87 w 87"/>
                              <a:gd name="T29" fmla="*/ 5 h 19"/>
                              <a:gd name="T30" fmla="*/ 87 w 87"/>
                              <a:gd name="T31" fmla="*/ 9 h 19"/>
                              <a:gd name="T32" fmla="*/ 82 w 87"/>
                              <a:gd name="T33" fmla="*/ 9 h 19"/>
                              <a:gd name="T34" fmla="*/ 82 w 87"/>
                              <a:gd name="T35" fmla="*/ 9 h 19"/>
                              <a:gd name="T36" fmla="*/ 82 w 87"/>
                              <a:gd name="T37" fmla="*/ 1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19">
                                <a:moveTo>
                                  <a:pt x="82" y="14"/>
                                </a:moveTo>
                                <a:lnTo>
                                  <a:pt x="5" y="19"/>
                                </a:lnTo>
                                <a:lnTo>
                                  <a:pt x="5" y="19"/>
                                </a:lnTo>
                                <a:lnTo>
                                  <a:pt x="0" y="19"/>
                                </a:lnTo>
                                <a:lnTo>
                                  <a:pt x="0" y="19"/>
                                </a:lnTo>
                                <a:lnTo>
                                  <a:pt x="0" y="14"/>
                                </a:lnTo>
                                <a:lnTo>
                                  <a:pt x="0" y="14"/>
                                </a:lnTo>
                                <a:lnTo>
                                  <a:pt x="0" y="9"/>
                                </a:lnTo>
                                <a:lnTo>
                                  <a:pt x="0" y="9"/>
                                </a:lnTo>
                                <a:lnTo>
                                  <a:pt x="5" y="9"/>
                                </a:lnTo>
                                <a:lnTo>
                                  <a:pt x="77" y="0"/>
                                </a:lnTo>
                                <a:lnTo>
                                  <a:pt x="82" y="0"/>
                                </a:lnTo>
                                <a:lnTo>
                                  <a:pt x="82" y="0"/>
                                </a:lnTo>
                                <a:lnTo>
                                  <a:pt x="82" y="5"/>
                                </a:lnTo>
                                <a:lnTo>
                                  <a:pt x="87" y="5"/>
                                </a:lnTo>
                                <a:lnTo>
                                  <a:pt x="87" y="9"/>
                                </a:lnTo>
                                <a:lnTo>
                                  <a:pt x="82" y="9"/>
                                </a:lnTo>
                                <a:lnTo>
                                  <a:pt x="82" y="9"/>
                                </a:lnTo>
                                <a:lnTo>
                                  <a:pt x="82" y="1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96"/>
                        <wps:cNvSpPr>
                          <a:spLocks/>
                        </wps:cNvSpPr>
                        <wps:spPr bwMode="auto">
                          <a:xfrm>
                            <a:off x="2121535" y="1271905"/>
                            <a:ext cx="54610" cy="12065"/>
                          </a:xfrm>
                          <a:custGeom>
                            <a:avLst/>
                            <a:gdLst>
                              <a:gd name="T0" fmla="*/ 81 w 86"/>
                              <a:gd name="T1" fmla="*/ 10 h 19"/>
                              <a:gd name="T2" fmla="*/ 4 w 86"/>
                              <a:gd name="T3" fmla="*/ 19 h 19"/>
                              <a:gd name="T4" fmla="*/ 4 w 86"/>
                              <a:gd name="T5" fmla="*/ 19 h 19"/>
                              <a:gd name="T6" fmla="*/ 4 w 86"/>
                              <a:gd name="T7" fmla="*/ 19 h 19"/>
                              <a:gd name="T8" fmla="*/ 0 w 86"/>
                              <a:gd name="T9" fmla="*/ 19 h 19"/>
                              <a:gd name="T10" fmla="*/ 0 w 86"/>
                              <a:gd name="T11" fmla="*/ 15 h 19"/>
                              <a:gd name="T12" fmla="*/ 0 w 86"/>
                              <a:gd name="T13" fmla="*/ 15 h 19"/>
                              <a:gd name="T14" fmla="*/ 0 w 86"/>
                              <a:gd name="T15" fmla="*/ 10 h 19"/>
                              <a:gd name="T16" fmla="*/ 4 w 86"/>
                              <a:gd name="T17" fmla="*/ 10 h 19"/>
                              <a:gd name="T18" fmla="*/ 4 w 86"/>
                              <a:gd name="T19" fmla="*/ 10 h 19"/>
                              <a:gd name="T20" fmla="*/ 81 w 86"/>
                              <a:gd name="T21" fmla="*/ 0 h 19"/>
                              <a:gd name="T22" fmla="*/ 81 w 86"/>
                              <a:gd name="T23" fmla="*/ 0 h 19"/>
                              <a:gd name="T24" fmla="*/ 81 w 86"/>
                              <a:gd name="T25" fmla="*/ 0 h 19"/>
                              <a:gd name="T26" fmla="*/ 86 w 86"/>
                              <a:gd name="T27" fmla="*/ 5 h 19"/>
                              <a:gd name="T28" fmla="*/ 86 w 86"/>
                              <a:gd name="T29" fmla="*/ 5 h 19"/>
                              <a:gd name="T30" fmla="*/ 86 w 86"/>
                              <a:gd name="T31" fmla="*/ 10 h 19"/>
                              <a:gd name="T32" fmla="*/ 86 w 86"/>
                              <a:gd name="T33" fmla="*/ 10 h 19"/>
                              <a:gd name="T34" fmla="*/ 81 w 86"/>
                              <a:gd name="T35" fmla="*/ 10 h 19"/>
                              <a:gd name="T36" fmla="*/ 81 w 86"/>
                              <a:gd name="T3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9">
                                <a:moveTo>
                                  <a:pt x="81" y="10"/>
                                </a:moveTo>
                                <a:lnTo>
                                  <a:pt x="4" y="19"/>
                                </a:lnTo>
                                <a:lnTo>
                                  <a:pt x="4" y="19"/>
                                </a:lnTo>
                                <a:lnTo>
                                  <a:pt x="4" y="19"/>
                                </a:lnTo>
                                <a:lnTo>
                                  <a:pt x="0" y="19"/>
                                </a:lnTo>
                                <a:lnTo>
                                  <a:pt x="0" y="15"/>
                                </a:lnTo>
                                <a:lnTo>
                                  <a:pt x="0" y="15"/>
                                </a:lnTo>
                                <a:lnTo>
                                  <a:pt x="0" y="10"/>
                                </a:lnTo>
                                <a:lnTo>
                                  <a:pt x="4" y="10"/>
                                </a:lnTo>
                                <a:lnTo>
                                  <a:pt x="4" y="10"/>
                                </a:lnTo>
                                <a:lnTo>
                                  <a:pt x="81" y="0"/>
                                </a:lnTo>
                                <a:lnTo>
                                  <a:pt x="81" y="0"/>
                                </a:lnTo>
                                <a:lnTo>
                                  <a:pt x="81" y="0"/>
                                </a:lnTo>
                                <a:lnTo>
                                  <a:pt x="86" y="5"/>
                                </a:lnTo>
                                <a:lnTo>
                                  <a:pt x="86" y="5"/>
                                </a:lnTo>
                                <a:lnTo>
                                  <a:pt x="86" y="10"/>
                                </a:lnTo>
                                <a:lnTo>
                                  <a:pt x="86" y="10"/>
                                </a:lnTo>
                                <a:lnTo>
                                  <a:pt x="81" y="10"/>
                                </a:lnTo>
                                <a:lnTo>
                                  <a:pt x="81" y="1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7"/>
                        <wps:cNvSpPr>
                          <a:spLocks/>
                        </wps:cNvSpPr>
                        <wps:spPr bwMode="auto">
                          <a:xfrm>
                            <a:off x="2038985" y="1281430"/>
                            <a:ext cx="54610" cy="12065"/>
                          </a:xfrm>
                          <a:custGeom>
                            <a:avLst/>
                            <a:gdLst>
                              <a:gd name="T0" fmla="*/ 82 w 86"/>
                              <a:gd name="T1" fmla="*/ 9 h 19"/>
                              <a:gd name="T2" fmla="*/ 10 w 86"/>
                              <a:gd name="T3" fmla="*/ 19 h 19"/>
                              <a:gd name="T4" fmla="*/ 5 w 86"/>
                              <a:gd name="T5" fmla="*/ 19 h 19"/>
                              <a:gd name="T6" fmla="*/ 5 w 86"/>
                              <a:gd name="T7" fmla="*/ 19 h 19"/>
                              <a:gd name="T8" fmla="*/ 5 w 86"/>
                              <a:gd name="T9" fmla="*/ 19 h 19"/>
                              <a:gd name="T10" fmla="*/ 0 w 86"/>
                              <a:gd name="T11" fmla="*/ 14 h 19"/>
                              <a:gd name="T12" fmla="*/ 0 w 86"/>
                              <a:gd name="T13" fmla="*/ 14 h 19"/>
                              <a:gd name="T14" fmla="*/ 5 w 86"/>
                              <a:gd name="T15" fmla="*/ 9 h 19"/>
                              <a:gd name="T16" fmla="*/ 5 w 86"/>
                              <a:gd name="T17" fmla="*/ 9 h 19"/>
                              <a:gd name="T18" fmla="*/ 10 w 86"/>
                              <a:gd name="T19" fmla="*/ 9 h 19"/>
                              <a:gd name="T20" fmla="*/ 82 w 86"/>
                              <a:gd name="T21" fmla="*/ 0 h 19"/>
                              <a:gd name="T22" fmla="*/ 82 w 86"/>
                              <a:gd name="T23" fmla="*/ 0 h 19"/>
                              <a:gd name="T24" fmla="*/ 86 w 86"/>
                              <a:gd name="T25" fmla="*/ 0 h 19"/>
                              <a:gd name="T26" fmla="*/ 86 w 86"/>
                              <a:gd name="T27" fmla="*/ 4 h 19"/>
                              <a:gd name="T28" fmla="*/ 86 w 86"/>
                              <a:gd name="T29" fmla="*/ 4 h 19"/>
                              <a:gd name="T30" fmla="*/ 86 w 86"/>
                              <a:gd name="T31" fmla="*/ 9 h 19"/>
                              <a:gd name="T32" fmla="*/ 86 w 86"/>
                              <a:gd name="T33" fmla="*/ 9 h 19"/>
                              <a:gd name="T34" fmla="*/ 86 w 86"/>
                              <a:gd name="T35" fmla="*/ 9 h 19"/>
                              <a:gd name="T36" fmla="*/ 82 w 86"/>
                              <a:gd name="T3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9">
                                <a:moveTo>
                                  <a:pt x="82" y="9"/>
                                </a:moveTo>
                                <a:lnTo>
                                  <a:pt x="10" y="19"/>
                                </a:lnTo>
                                <a:lnTo>
                                  <a:pt x="5" y="19"/>
                                </a:lnTo>
                                <a:lnTo>
                                  <a:pt x="5" y="19"/>
                                </a:lnTo>
                                <a:lnTo>
                                  <a:pt x="5" y="19"/>
                                </a:lnTo>
                                <a:lnTo>
                                  <a:pt x="0" y="14"/>
                                </a:lnTo>
                                <a:lnTo>
                                  <a:pt x="0" y="14"/>
                                </a:lnTo>
                                <a:lnTo>
                                  <a:pt x="5" y="9"/>
                                </a:lnTo>
                                <a:lnTo>
                                  <a:pt x="5" y="9"/>
                                </a:lnTo>
                                <a:lnTo>
                                  <a:pt x="10" y="9"/>
                                </a:lnTo>
                                <a:lnTo>
                                  <a:pt x="82" y="0"/>
                                </a:lnTo>
                                <a:lnTo>
                                  <a:pt x="82" y="0"/>
                                </a:lnTo>
                                <a:lnTo>
                                  <a:pt x="86" y="0"/>
                                </a:lnTo>
                                <a:lnTo>
                                  <a:pt x="86" y="4"/>
                                </a:lnTo>
                                <a:lnTo>
                                  <a:pt x="86" y="4"/>
                                </a:lnTo>
                                <a:lnTo>
                                  <a:pt x="86" y="9"/>
                                </a:lnTo>
                                <a:lnTo>
                                  <a:pt x="86" y="9"/>
                                </a:lnTo>
                                <a:lnTo>
                                  <a:pt x="86" y="9"/>
                                </a:lnTo>
                                <a:lnTo>
                                  <a:pt x="82" y="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8"/>
                        <wps:cNvSpPr>
                          <a:spLocks/>
                        </wps:cNvSpPr>
                        <wps:spPr bwMode="auto">
                          <a:xfrm>
                            <a:off x="1959610" y="1290320"/>
                            <a:ext cx="55245" cy="12065"/>
                          </a:xfrm>
                          <a:custGeom>
                            <a:avLst/>
                            <a:gdLst>
                              <a:gd name="T0" fmla="*/ 82 w 87"/>
                              <a:gd name="T1" fmla="*/ 14 h 19"/>
                              <a:gd name="T2" fmla="*/ 5 w 87"/>
                              <a:gd name="T3" fmla="*/ 19 h 19"/>
                              <a:gd name="T4" fmla="*/ 5 w 87"/>
                              <a:gd name="T5" fmla="*/ 19 h 19"/>
                              <a:gd name="T6" fmla="*/ 0 w 87"/>
                              <a:gd name="T7" fmla="*/ 19 h 19"/>
                              <a:gd name="T8" fmla="*/ 0 w 87"/>
                              <a:gd name="T9" fmla="*/ 19 h 19"/>
                              <a:gd name="T10" fmla="*/ 0 w 87"/>
                              <a:gd name="T11" fmla="*/ 14 h 19"/>
                              <a:gd name="T12" fmla="*/ 0 w 87"/>
                              <a:gd name="T13" fmla="*/ 14 h 19"/>
                              <a:gd name="T14" fmla="*/ 0 w 87"/>
                              <a:gd name="T15" fmla="*/ 10 h 19"/>
                              <a:gd name="T16" fmla="*/ 0 w 87"/>
                              <a:gd name="T17" fmla="*/ 10 h 19"/>
                              <a:gd name="T18" fmla="*/ 5 w 87"/>
                              <a:gd name="T19" fmla="*/ 10 h 19"/>
                              <a:gd name="T20" fmla="*/ 77 w 87"/>
                              <a:gd name="T21" fmla="*/ 0 h 19"/>
                              <a:gd name="T22" fmla="*/ 82 w 87"/>
                              <a:gd name="T23" fmla="*/ 0 h 19"/>
                              <a:gd name="T24" fmla="*/ 82 w 87"/>
                              <a:gd name="T25" fmla="*/ 0 h 19"/>
                              <a:gd name="T26" fmla="*/ 87 w 87"/>
                              <a:gd name="T27" fmla="*/ 5 h 19"/>
                              <a:gd name="T28" fmla="*/ 87 w 87"/>
                              <a:gd name="T29" fmla="*/ 5 h 19"/>
                              <a:gd name="T30" fmla="*/ 87 w 87"/>
                              <a:gd name="T31" fmla="*/ 10 h 19"/>
                              <a:gd name="T32" fmla="*/ 82 w 87"/>
                              <a:gd name="T33" fmla="*/ 10 h 19"/>
                              <a:gd name="T34" fmla="*/ 82 w 87"/>
                              <a:gd name="T35" fmla="*/ 10 h 19"/>
                              <a:gd name="T36" fmla="*/ 82 w 87"/>
                              <a:gd name="T37" fmla="*/ 1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19">
                                <a:moveTo>
                                  <a:pt x="82" y="14"/>
                                </a:moveTo>
                                <a:lnTo>
                                  <a:pt x="5" y="19"/>
                                </a:lnTo>
                                <a:lnTo>
                                  <a:pt x="5" y="19"/>
                                </a:lnTo>
                                <a:lnTo>
                                  <a:pt x="0" y="19"/>
                                </a:lnTo>
                                <a:lnTo>
                                  <a:pt x="0" y="19"/>
                                </a:lnTo>
                                <a:lnTo>
                                  <a:pt x="0" y="14"/>
                                </a:lnTo>
                                <a:lnTo>
                                  <a:pt x="0" y="14"/>
                                </a:lnTo>
                                <a:lnTo>
                                  <a:pt x="0" y="10"/>
                                </a:lnTo>
                                <a:lnTo>
                                  <a:pt x="0" y="10"/>
                                </a:lnTo>
                                <a:lnTo>
                                  <a:pt x="5" y="10"/>
                                </a:lnTo>
                                <a:lnTo>
                                  <a:pt x="77" y="0"/>
                                </a:lnTo>
                                <a:lnTo>
                                  <a:pt x="82" y="0"/>
                                </a:lnTo>
                                <a:lnTo>
                                  <a:pt x="82" y="0"/>
                                </a:lnTo>
                                <a:lnTo>
                                  <a:pt x="87" y="5"/>
                                </a:lnTo>
                                <a:lnTo>
                                  <a:pt x="87" y="5"/>
                                </a:lnTo>
                                <a:lnTo>
                                  <a:pt x="87" y="10"/>
                                </a:lnTo>
                                <a:lnTo>
                                  <a:pt x="82" y="10"/>
                                </a:lnTo>
                                <a:lnTo>
                                  <a:pt x="82" y="10"/>
                                </a:lnTo>
                                <a:lnTo>
                                  <a:pt x="82" y="1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9"/>
                        <wps:cNvSpPr>
                          <a:spLocks/>
                        </wps:cNvSpPr>
                        <wps:spPr bwMode="auto">
                          <a:xfrm>
                            <a:off x="1877695" y="1299210"/>
                            <a:ext cx="54610" cy="12700"/>
                          </a:xfrm>
                          <a:custGeom>
                            <a:avLst/>
                            <a:gdLst>
                              <a:gd name="T0" fmla="*/ 81 w 86"/>
                              <a:gd name="T1" fmla="*/ 15 h 20"/>
                              <a:gd name="T2" fmla="*/ 4 w 86"/>
                              <a:gd name="T3" fmla="*/ 20 h 20"/>
                              <a:gd name="T4" fmla="*/ 4 w 86"/>
                              <a:gd name="T5" fmla="*/ 20 h 20"/>
                              <a:gd name="T6" fmla="*/ 0 w 86"/>
                              <a:gd name="T7" fmla="*/ 20 h 20"/>
                              <a:gd name="T8" fmla="*/ 0 w 86"/>
                              <a:gd name="T9" fmla="*/ 20 h 20"/>
                              <a:gd name="T10" fmla="*/ 0 w 86"/>
                              <a:gd name="T11" fmla="*/ 15 h 20"/>
                              <a:gd name="T12" fmla="*/ 0 w 86"/>
                              <a:gd name="T13" fmla="*/ 15 h 20"/>
                              <a:gd name="T14" fmla="*/ 0 w 86"/>
                              <a:gd name="T15" fmla="*/ 10 h 20"/>
                              <a:gd name="T16" fmla="*/ 4 w 86"/>
                              <a:gd name="T17" fmla="*/ 10 h 20"/>
                              <a:gd name="T18" fmla="*/ 4 w 86"/>
                              <a:gd name="T19" fmla="*/ 10 h 20"/>
                              <a:gd name="T20" fmla="*/ 81 w 86"/>
                              <a:gd name="T21" fmla="*/ 0 h 20"/>
                              <a:gd name="T22" fmla="*/ 81 w 86"/>
                              <a:gd name="T23" fmla="*/ 0 h 20"/>
                              <a:gd name="T24" fmla="*/ 81 w 86"/>
                              <a:gd name="T25" fmla="*/ 0 h 20"/>
                              <a:gd name="T26" fmla="*/ 86 w 86"/>
                              <a:gd name="T27" fmla="*/ 5 h 20"/>
                              <a:gd name="T28" fmla="*/ 86 w 86"/>
                              <a:gd name="T29" fmla="*/ 5 h 20"/>
                              <a:gd name="T30" fmla="*/ 86 w 86"/>
                              <a:gd name="T31" fmla="*/ 10 h 20"/>
                              <a:gd name="T32" fmla="*/ 86 w 86"/>
                              <a:gd name="T33" fmla="*/ 10 h 20"/>
                              <a:gd name="T34" fmla="*/ 81 w 86"/>
                              <a:gd name="T35" fmla="*/ 10 h 20"/>
                              <a:gd name="T36" fmla="*/ 81 w 86"/>
                              <a:gd name="T37"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20">
                                <a:moveTo>
                                  <a:pt x="81" y="15"/>
                                </a:moveTo>
                                <a:lnTo>
                                  <a:pt x="4" y="20"/>
                                </a:lnTo>
                                <a:lnTo>
                                  <a:pt x="4" y="20"/>
                                </a:lnTo>
                                <a:lnTo>
                                  <a:pt x="0" y="20"/>
                                </a:lnTo>
                                <a:lnTo>
                                  <a:pt x="0" y="20"/>
                                </a:lnTo>
                                <a:lnTo>
                                  <a:pt x="0" y="15"/>
                                </a:lnTo>
                                <a:lnTo>
                                  <a:pt x="0" y="15"/>
                                </a:lnTo>
                                <a:lnTo>
                                  <a:pt x="0" y="10"/>
                                </a:lnTo>
                                <a:lnTo>
                                  <a:pt x="4" y="10"/>
                                </a:lnTo>
                                <a:lnTo>
                                  <a:pt x="4" y="10"/>
                                </a:lnTo>
                                <a:lnTo>
                                  <a:pt x="81" y="0"/>
                                </a:lnTo>
                                <a:lnTo>
                                  <a:pt x="81" y="0"/>
                                </a:lnTo>
                                <a:lnTo>
                                  <a:pt x="81" y="0"/>
                                </a:lnTo>
                                <a:lnTo>
                                  <a:pt x="86" y="5"/>
                                </a:lnTo>
                                <a:lnTo>
                                  <a:pt x="86" y="5"/>
                                </a:lnTo>
                                <a:lnTo>
                                  <a:pt x="86" y="10"/>
                                </a:lnTo>
                                <a:lnTo>
                                  <a:pt x="86" y="10"/>
                                </a:lnTo>
                                <a:lnTo>
                                  <a:pt x="81" y="10"/>
                                </a:lnTo>
                                <a:lnTo>
                                  <a:pt x="81"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00"/>
                        <wps:cNvSpPr>
                          <a:spLocks/>
                        </wps:cNvSpPr>
                        <wps:spPr bwMode="auto">
                          <a:xfrm>
                            <a:off x="1795145" y="1308735"/>
                            <a:ext cx="54610" cy="12065"/>
                          </a:xfrm>
                          <a:custGeom>
                            <a:avLst/>
                            <a:gdLst>
                              <a:gd name="T0" fmla="*/ 82 w 86"/>
                              <a:gd name="T1" fmla="*/ 9 h 19"/>
                              <a:gd name="T2" fmla="*/ 10 w 86"/>
                              <a:gd name="T3" fmla="*/ 19 h 19"/>
                              <a:gd name="T4" fmla="*/ 5 w 86"/>
                              <a:gd name="T5" fmla="*/ 19 h 19"/>
                              <a:gd name="T6" fmla="*/ 5 w 86"/>
                              <a:gd name="T7" fmla="*/ 19 h 19"/>
                              <a:gd name="T8" fmla="*/ 0 w 86"/>
                              <a:gd name="T9" fmla="*/ 19 h 19"/>
                              <a:gd name="T10" fmla="*/ 0 w 86"/>
                              <a:gd name="T11" fmla="*/ 14 h 19"/>
                              <a:gd name="T12" fmla="*/ 0 w 86"/>
                              <a:gd name="T13" fmla="*/ 14 h 19"/>
                              <a:gd name="T14" fmla="*/ 5 w 86"/>
                              <a:gd name="T15" fmla="*/ 9 h 19"/>
                              <a:gd name="T16" fmla="*/ 5 w 86"/>
                              <a:gd name="T17" fmla="*/ 9 h 19"/>
                              <a:gd name="T18" fmla="*/ 5 w 86"/>
                              <a:gd name="T19" fmla="*/ 9 h 19"/>
                              <a:gd name="T20" fmla="*/ 82 w 86"/>
                              <a:gd name="T21" fmla="*/ 0 h 19"/>
                              <a:gd name="T22" fmla="*/ 82 w 86"/>
                              <a:gd name="T23" fmla="*/ 0 h 19"/>
                              <a:gd name="T24" fmla="*/ 86 w 86"/>
                              <a:gd name="T25" fmla="*/ 5 h 19"/>
                              <a:gd name="T26" fmla="*/ 86 w 86"/>
                              <a:gd name="T27" fmla="*/ 5 h 19"/>
                              <a:gd name="T28" fmla="*/ 86 w 86"/>
                              <a:gd name="T29" fmla="*/ 5 h 19"/>
                              <a:gd name="T30" fmla="*/ 86 w 86"/>
                              <a:gd name="T31" fmla="*/ 9 h 19"/>
                              <a:gd name="T32" fmla="*/ 86 w 86"/>
                              <a:gd name="T33" fmla="*/ 9 h 19"/>
                              <a:gd name="T34" fmla="*/ 86 w 86"/>
                              <a:gd name="T35" fmla="*/ 9 h 19"/>
                              <a:gd name="T36" fmla="*/ 82 w 86"/>
                              <a:gd name="T3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9">
                                <a:moveTo>
                                  <a:pt x="82" y="9"/>
                                </a:moveTo>
                                <a:lnTo>
                                  <a:pt x="10" y="19"/>
                                </a:lnTo>
                                <a:lnTo>
                                  <a:pt x="5" y="19"/>
                                </a:lnTo>
                                <a:lnTo>
                                  <a:pt x="5" y="19"/>
                                </a:lnTo>
                                <a:lnTo>
                                  <a:pt x="0" y="19"/>
                                </a:lnTo>
                                <a:lnTo>
                                  <a:pt x="0" y="14"/>
                                </a:lnTo>
                                <a:lnTo>
                                  <a:pt x="0" y="14"/>
                                </a:lnTo>
                                <a:lnTo>
                                  <a:pt x="5" y="9"/>
                                </a:lnTo>
                                <a:lnTo>
                                  <a:pt x="5" y="9"/>
                                </a:lnTo>
                                <a:lnTo>
                                  <a:pt x="5" y="9"/>
                                </a:lnTo>
                                <a:lnTo>
                                  <a:pt x="82" y="0"/>
                                </a:lnTo>
                                <a:lnTo>
                                  <a:pt x="82" y="0"/>
                                </a:lnTo>
                                <a:lnTo>
                                  <a:pt x="86" y="5"/>
                                </a:lnTo>
                                <a:lnTo>
                                  <a:pt x="86" y="5"/>
                                </a:lnTo>
                                <a:lnTo>
                                  <a:pt x="86" y="5"/>
                                </a:lnTo>
                                <a:lnTo>
                                  <a:pt x="86" y="9"/>
                                </a:lnTo>
                                <a:lnTo>
                                  <a:pt x="86" y="9"/>
                                </a:lnTo>
                                <a:lnTo>
                                  <a:pt x="86" y="9"/>
                                </a:lnTo>
                                <a:lnTo>
                                  <a:pt x="82" y="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01"/>
                        <wps:cNvSpPr>
                          <a:spLocks/>
                        </wps:cNvSpPr>
                        <wps:spPr bwMode="auto">
                          <a:xfrm>
                            <a:off x="1715770" y="1317625"/>
                            <a:ext cx="55245" cy="12065"/>
                          </a:xfrm>
                          <a:custGeom>
                            <a:avLst/>
                            <a:gdLst>
                              <a:gd name="T0" fmla="*/ 77 w 87"/>
                              <a:gd name="T1" fmla="*/ 15 h 19"/>
                              <a:gd name="T2" fmla="*/ 5 w 87"/>
                              <a:gd name="T3" fmla="*/ 19 h 19"/>
                              <a:gd name="T4" fmla="*/ 5 w 87"/>
                              <a:gd name="T5" fmla="*/ 19 h 19"/>
                              <a:gd name="T6" fmla="*/ 0 w 87"/>
                              <a:gd name="T7" fmla="*/ 19 h 19"/>
                              <a:gd name="T8" fmla="*/ 0 w 87"/>
                              <a:gd name="T9" fmla="*/ 19 h 19"/>
                              <a:gd name="T10" fmla="*/ 0 w 87"/>
                              <a:gd name="T11" fmla="*/ 15 h 19"/>
                              <a:gd name="T12" fmla="*/ 0 w 87"/>
                              <a:gd name="T13" fmla="*/ 15 h 19"/>
                              <a:gd name="T14" fmla="*/ 0 w 87"/>
                              <a:gd name="T15" fmla="*/ 10 h 19"/>
                              <a:gd name="T16" fmla="*/ 0 w 87"/>
                              <a:gd name="T17" fmla="*/ 10 h 19"/>
                              <a:gd name="T18" fmla="*/ 5 w 87"/>
                              <a:gd name="T19" fmla="*/ 10 h 19"/>
                              <a:gd name="T20" fmla="*/ 77 w 87"/>
                              <a:gd name="T21" fmla="*/ 0 h 19"/>
                              <a:gd name="T22" fmla="*/ 82 w 87"/>
                              <a:gd name="T23" fmla="*/ 0 h 19"/>
                              <a:gd name="T24" fmla="*/ 82 w 87"/>
                              <a:gd name="T25" fmla="*/ 0 h 19"/>
                              <a:gd name="T26" fmla="*/ 82 w 87"/>
                              <a:gd name="T27" fmla="*/ 5 h 19"/>
                              <a:gd name="T28" fmla="*/ 87 w 87"/>
                              <a:gd name="T29" fmla="*/ 5 h 19"/>
                              <a:gd name="T30" fmla="*/ 82 w 87"/>
                              <a:gd name="T31" fmla="*/ 10 h 19"/>
                              <a:gd name="T32" fmla="*/ 82 w 87"/>
                              <a:gd name="T33" fmla="*/ 10 h 19"/>
                              <a:gd name="T34" fmla="*/ 82 w 87"/>
                              <a:gd name="T35" fmla="*/ 10 h 19"/>
                              <a:gd name="T36" fmla="*/ 77 w 87"/>
                              <a:gd name="T37"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19">
                                <a:moveTo>
                                  <a:pt x="77" y="15"/>
                                </a:moveTo>
                                <a:lnTo>
                                  <a:pt x="5" y="19"/>
                                </a:lnTo>
                                <a:lnTo>
                                  <a:pt x="5" y="19"/>
                                </a:lnTo>
                                <a:lnTo>
                                  <a:pt x="0" y="19"/>
                                </a:lnTo>
                                <a:lnTo>
                                  <a:pt x="0" y="19"/>
                                </a:lnTo>
                                <a:lnTo>
                                  <a:pt x="0" y="15"/>
                                </a:lnTo>
                                <a:lnTo>
                                  <a:pt x="0" y="15"/>
                                </a:lnTo>
                                <a:lnTo>
                                  <a:pt x="0" y="10"/>
                                </a:lnTo>
                                <a:lnTo>
                                  <a:pt x="0" y="10"/>
                                </a:lnTo>
                                <a:lnTo>
                                  <a:pt x="5" y="10"/>
                                </a:lnTo>
                                <a:lnTo>
                                  <a:pt x="77" y="0"/>
                                </a:lnTo>
                                <a:lnTo>
                                  <a:pt x="82" y="0"/>
                                </a:lnTo>
                                <a:lnTo>
                                  <a:pt x="82" y="0"/>
                                </a:lnTo>
                                <a:lnTo>
                                  <a:pt x="82" y="5"/>
                                </a:lnTo>
                                <a:lnTo>
                                  <a:pt x="87" y="5"/>
                                </a:lnTo>
                                <a:lnTo>
                                  <a:pt x="82" y="10"/>
                                </a:lnTo>
                                <a:lnTo>
                                  <a:pt x="82" y="10"/>
                                </a:lnTo>
                                <a:lnTo>
                                  <a:pt x="82" y="10"/>
                                </a:lnTo>
                                <a:lnTo>
                                  <a:pt x="77"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02"/>
                        <wps:cNvSpPr>
                          <a:spLocks/>
                        </wps:cNvSpPr>
                        <wps:spPr bwMode="auto">
                          <a:xfrm>
                            <a:off x="1633855" y="1327150"/>
                            <a:ext cx="54610" cy="12065"/>
                          </a:xfrm>
                          <a:custGeom>
                            <a:avLst/>
                            <a:gdLst>
                              <a:gd name="T0" fmla="*/ 81 w 86"/>
                              <a:gd name="T1" fmla="*/ 14 h 19"/>
                              <a:gd name="T2" fmla="*/ 4 w 86"/>
                              <a:gd name="T3" fmla="*/ 19 h 19"/>
                              <a:gd name="T4" fmla="*/ 4 w 86"/>
                              <a:gd name="T5" fmla="*/ 19 h 19"/>
                              <a:gd name="T6" fmla="*/ 0 w 86"/>
                              <a:gd name="T7" fmla="*/ 19 h 19"/>
                              <a:gd name="T8" fmla="*/ 0 w 86"/>
                              <a:gd name="T9" fmla="*/ 19 h 19"/>
                              <a:gd name="T10" fmla="*/ 0 w 86"/>
                              <a:gd name="T11" fmla="*/ 14 h 19"/>
                              <a:gd name="T12" fmla="*/ 0 w 86"/>
                              <a:gd name="T13" fmla="*/ 14 h 19"/>
                              <a:gd name="T14" fmla="*/ 0 w 86"/>
                              <a:gd name="T15" fmla="*/ 9 h 19"/>
                              <a:gd name="T16" fmla="*/ 4 w 86"/>
                              <a:gd name="T17" fmla="*/ 9 h 19"/>
                              <a:gd name="T18" fmla="*/ 4 w 86"/>
                              <a:gd name="T19" fmla="*/ 9 h 19"/>
                              <a:gd name="T20" fmla="*/ 81 w 86"/>
                              <a:gd name="T21" fmla="*/ 0 h 19"/>
                              <a:gd name="T22" fmla="*/ 81 w 86"/>
                              <a:gd name="T23" fmla="*/ 0 h 19"/>
                              <a:gd name="T24" fmla="*/ 81 w 86"/>
                              <a:gd name="T25" fmla="*/ 0 h 19"/>
                              <a:gd name="T26" fmla="*/ 86 w 86"/>
                              <a:gd name="T27" fmla="*/ 4 h 19"/>
                              <a:gd name="T28" fmla="*/ 86 w 86"/>
                              <a:gd name="T29" fmla="*/ 4 h 19"/>
                              <a:gd name="T30" fmla="*/ 86 w 86"/>
                              <a:gd name="T31" fmla="*/ 9 h 19"/>
                              <a:gd name="T32" fmla="*/ 86 w 86"/>
                              <a:gd name="T33" fmla="*/ 9 h 19"/>
                              <a:gd name="T34" fmla="*/ 81 w 86"/>
                              <a:gd name="T35" fmla="*/ 9 h 19"/>
                              <a:gd name="T36" fmla="*/ 81 w 86"/>
                              <a:gd name="T37" fmla="*/ 1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9">
                                <a:moveTo>
                                  <a:pt x="81" y="14"/>
                                </a:moveTo>
                                <a:lnTo>
                                  <a:pt x="4" y="19"/>
                                </a:lnTo>
                                <a:lnTo>
                                  <a:pt x="4" y="19"/>
                                </a:lnTo>
                                <a:lnTo>
                                  <a:pt x="0" y="19"/>
                                </a:lnTo>
                                <a:lnTo>
                                  <a:pt x="0" y="19"/>
                                </a:lnTo>
                                <a:lnTo>
                                  <a:pt x="0" y="14"/>
                                </a:lnTo>
                                <a:lnTo>
                                  <a:pt x="0" y="14"/>
                                </a:lnTo>
                                <a:lnTo>
                                  <a:pt x="0" y="9"/>
                                </a:lnTo>
                                <a:lnTo>
                                  <a:pt x="4" y="9"/>
                                </a:lnTo>
                                <a:lnTo>
                                  <a:pt x="4" y="9"/>
                                </a:lnTo>
                                <a:lnTo>
                                  <a:pt x="81" y="0"/>
                                </a:lnTo>
                                <a:lnTo>
                                  <a:pt x="81" y="0"/>
                                </a:lnTo>
                                <a:lnTo>
                                  <a:pt x="81" y="0"/>
                                </a:lnTo>
                                <a:lnTo>
                                  <a:pt x="86" y="4"/>
                                </a:lnTo>
                                <a:lnTo>
                                  <a:pt x="86" y="4"/>
                                </a:lnTo>
                                <a:lnTo>
                                  <a:pt x="86" y="9"/>
                                </a:lnTo>
                                <a:lnTo>
                                  <a:pt x="86" y="9"/>
                                </a:lnTo>
                                <a:lnTo>
                                  <a:pt x="81" y="9"/>
                                </a:lnTo>
                                <a:lnTo>
                                  <a:pt x="81" y="1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03"/>
                        <wps:cNvSpPr>
                          <a:spLocks/>
                        </wps:cNvSpPr>
                        <wps:spPr bwMode="auto">
                          <a:xfrm>
                            <a:off x="1551305" y="1336040"/>
                            <a:ext cx="54610" cy="15240"/>
                          </a:xfrm>
                          <a:custGeom>
                            <a:avLst/>
                            <a:gdLst>
                              <a:gd name="T0" fmla="*/ 82 w 86"/>
                              <a:gd name="T1" fmla="*/ 14 h 24"/>
                              <a:gd name="T2" fmla="*/ 5 w 86"/>
                              <a:gd name="T3" fmla="*/ 24 h 24"/>
                              <a:gd name="T4" fmla="*/ 5 w 86"/>
                              <a:gd name="T5" fmla="*/ 19 h 24"/>
                              <a:gd name="T6" fmla="*/ 5 w 86"/>
                              <a:gd name="T7" fmla="*/ 19 h 24"/>
                              <a:gd name="T8" fmla="*/ 0 w 86"/>
                              <a:gd name="T9" fmla="*/ 19 h 24"/>
                              <a:gd name="T10" fmla="*/ 0 w 86"/>
                              <a:gd name="T11" fmla="*/ 14 h 24"/>
                              <a:gd name="T12" fmla="*/ 0 w 86"/>
                              <a:gd name="T13" fmla="*/ 14 h 24"/>
                              <a:gd name="T14" fmla="*/ 0 w 86"/>
                              <a:gd name="T15" fmla="*/ 14 h 24"/>
                              <a:gd name="T16" fmla="*/ 5 w 86"/>
                              <a:gd name="T17" fmla="*/ 10 h 24"/>
                              <a:gd name="T18" fmla="*/ 5 w 86"/>
                              <a:gd name="T19" fmla="*/ 10 h 24"/>
                              <a:gd name="T20" fmla="*/ 82 w 86"/>
                              <a:gd name="T21" fmla="*/ 0 h 24"/>
                              <a:gd name="T22" fmla="*/ 82 w 86"/>
                              <a:gd name="T23" fmla="*/ 0 h 24"/>
                              <a:gd name="T24" fmla="*/ 86 w 86"/>
                              <a:gd name="T25" fmla="*/ 5 h 24"/>
                              <a:gd name="T26" fmla="*/ 86 w 86"/>
                              <a:gd name="T27" fmla="*/ 5 h 24"/>
                              <a:gd name="T28" fmla="*/ 86 w 86"/>
                              <a:gd name="T29" fmla="*/ 5 h 24"/>
                              <a:gd name="T30" fmla="*/ 86 w 86"/>
                              <a:gd name="T31" fmla="*/ 10 h 24"/>
                              <a:gd name="T32" fmla="*/ 86 w 86"/>
                              <a:gd name="T33" fmla="*/ 10 h 24"/>
                              <a:gd name="T34" fmla="*/ 82 w 86"/>
                              <a:gd name="T35" fmla="*/ 14 h 24"/>
                              <a:gd name="T36" fmla="*/ 82 w 86"/>
                              <a:gd name="T37"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24">
                                <a:moveTo>
                                  <a:pt x="82" y="14"/>
                                </a:moveTo>
                                <a:lnTo>
                                  <a:pt x="5" y="24"/>
                                </a:lnTo>
                                <a:lnTo>
                                  <a:pt x="5" y="19"/>
                                </a:lnTo>
                                <a:lnTo>
                                  <a:pt x="5" y="19"/>
                                </a:lnTo>
                                <a:lnTo>
                                  <a:pt x="0" y="19"/>
                                </a:lnTo>
                                <a:lnTo>
                                  <a:pt x="0" y="14"/>
                                </a:lnTo>
                                <a:lnTo>
                                  <a:pt x="0" y="14"/>
                                </a:lnTo>
                                <a:lnTo>
                                  <a:pt x="0" y="14"/>
                                </a:lnTo>
                                <a:lnTo>
                                  <a:pt x="5" y="10"/>
                                </a:lnTo>
                                <a:lnTo>
                                  <a:pt x="5" y="10"/>
                                </a:lnTo>
                                <a:lnTo>
                                  <a:pt x="82" y="0"/>
                                </a:lnTo>
                                <a:lnTo>
                                  <a:pt x="82" y="0"/>
                                </a:lnTo>
                                <a:lnTo>
                                  <a:pt x="86" y="5"/>
                                </a:lnTo>
                                <a:lnTo>
                                  <a:pt x="86" y="5"/>
                                </a:lnTo>
                                <a:lnTo>
                                  <a:pt x="86" y="5"/>
                                </a:lnTo>
                                <a:lnTo>
                                  <a:pt x="86" y="10"/>
                                </a:lnTo>
                                <a:lnTo>
                                  <a:pt x="86" y="10"/>
                                </a:lnTo>
                                <a:lnTo>
                                  <a:pt x="82" y="14"/>
                                </a:lnTo>
                                <a:lnTo>
                                  <a:pt x="82" y="1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4"/>
                        <wps:cNvSpPr>
                          <a:spLocks/>
                        </wps:cNvSpPr>
                        <wps:spPr bwMode="auto">
                          <a:xfrm>
                            <a:off x="1471930" y="1344930"/>
                            <a:ext cx="52070" cy="12700"/>
                          </a:xfrm>
                          <a:custGeom>
                            <a:avLst/>
                            <a:gdLst>
                              <a:gd name="T0" fmla="*/ 77 w 82"/>
                              <a:gd name="T1" fmla="*/ 15 h 20"/>
                              <a:gd name="T2" fmla="*/ 5 w 82"/>
                              <a:gd name="T3" fmla="*/ 20 h 20"/>
                              <a:gd name="T4" fmla="*/ 0 w 82"/>
                              <a:gd name="T5" fmla="*/ 20 h 20"/>
                              <a:gd name="T6" fmla="*/ 0 w 82"/>
                              <a:gd name="T7" fmla="*/ 20 h 20"/>
                              <a:gd name="T8" fmla="*/ 0 w 82"/>
                              <a:gd name="T9" fmla="*/ 20 h 20"/>
                              <a:gd name="T10" fmla="*/ 0 w 82"/>
                              <a:gd name="T11" fmla="*/ 15 h 20"/>
                              <a:gd name="T12" fmla="*/ 0 w 82"/>
                              <a:gd name="T13" fmla="*/ 15 h 20"/>
                              <a:gd name="T14" fmla="*/ 0 w 82"/>
                              <a:gd name="T15" fmla="*/ 15 h 20"/>
                              <a:gd name="T16" fmla="*/ 0 w 82"/>
                              <a:gd name="T17" fmla="*/ 10 h 20"/>
                              <a:gd name="T18" fmla="*/ 5 w 82"/>
                              <a:gd name="T19" fmla="*/ 10 h 20"/>
                              <a:gd name="T20" fmla="*/ 77 w 82"/>
                              <a:gd name="T21" fmla="*/ 0 h 20"/>
                              <a:gd name="T22" fmla="*/ 82 w 82"/>
                              <a:gd name="T23" fmla="*/ 0 h 20"/>
                              <a:gd name="T24" fmla="*/ 82 w 82"/>
                              <a:gd name="T25" fmla="*/ 5 h 20"/>
                              <a:gd name="T26" fmla="*/ 82 w 82"/>
                              <a:gd name="T27" fmla="*/ 5 h 20"/>
                              <a:gd name="T28" fmla="*/ 82 w 82"/>
                              <a:gd name="T29" fmla="*/ 5 h 20"/>
                              <a:gd name="T30" fmla="*/ 82 w 82"/>
                              <a:gd name="T31" fmla="*/ 10 h 20"/>
                              <a:gd name="T32" fmla="*/ 82 w 82"/>
                              <a:gd name="T33" fmla="*/ 10 h 20"/>
                              <a:gd name="T34" fmla="*/ 82 w 82"/>
                              <a:gd name="T35" fmla="*/ 15 h 20"/>
                              <a:gd name="T36" fmla="*/ 77 w 82"/>
                              <a:gd name="T37"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 h="20">
                                <a:moveTo>
                                  <a:pt x="77" y="15"/>
                                </a:moveTo>
                                <a:lnTo>
                                  <a:pt x="5" y="20"/>
                                </a:lnTo>
                                <a:lnTo>
                                  <a:pt x="0" y="20"/>
                                </a:lnTo>
                                <a:lnTo>
                                  <a:pt x="0" y="20"/>
                                </a:lnTo>
                                <a:lnTo>
                                  <a:pt x="0" y="20"/>
                                </a:lnTo>
                                <a:lnTo>
                                  <a:pt x="0" y="15"/>
                                </a:lnTo>
                                <a:lnTo>
                                  <a:pt x="0" y="15"/>
                                </a:lnTo>
                                <a:lnTo>
                                  <a:pt x="0" y="15"/>
                                </a:lnTo>
                                <a:lnTo>
                                  <a:pt x="0" y="10"/>
                                </a:lnTo>
                                <a:lnTo>
                                  <a:pt x="5" y="10"/>
                                </a:lnTo>
                                <a:lnTo>
                                  <a:pt x="77" y="0"/>
                                </a:lnTo>
                                <a:lnTo>
                                  <a:pt x="82" y="0"/>
                                </a:lnTo>
                                <a:lnTo>
                                  <a:pt x="82" y="5"/>
                                </a:lnTo>
                                <a:lnTo>
                                  <a:pt x="82" y="5"/>
                                </a:lnTo>
                                <a:lnTo>
                                  <a:pt x="82" y="5"/>
                                </a:lnTo>
                                <a:lnTo>
                                  <a:pt x="82" y="10"/>
                                </a:lnTo>
                                <a:lnTo>
                                  <a:pt x="82" y="10"/>
                                </a:lnTo>
                                <a:lnTo>
                                  <a:pt x="82" y="15"/>
                                </a:lnTo>
                                <a:lnTo>
                                  <a:pt x="77"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5"/>
                        <wps:cNvSpPr>
                          <a:spLocks/>
                        </wps:cNvSpPr>
                        <wps:spPr bwMode="auto">
                          <a:xfrm>
                            <a:off x="1390015" y="1354455"/>
                            <a:ext cx="54610" cy="12065"/>
                          </a:xfrm>
                          <a:custGeom>
                            <a:avLst/>
                            <a:gdLst>
                              <a:gd name="T0" fmla="*/ 81 w 86"/>
                              <a:gd name="T1" fmla="*/ 14 h 19"/>
                              <a:gd name="T2" fmla="*/ 4 w 86"/>
                              <a:gd name="T3" fmla="*/ 19 h 19"/>
                              <a:gd name="T4" fmla="*/ 4 w 86"/>
                              <a:gd name="T5" fmla="*/ 19 h 19"/>
                              <a:gd name="T6" fmla="*/ 0 w 86"/>
                              <a:gd name="T7" fmla="*/ 19 h 19"/>
                              <a:gd name="T8" fmla="*/ 0 w 86"/>
                              <a:gd name="T9" fmla="*/ 19 h 19"/>
                              <a:gd name="T10" fmla="*/ 0 w 86"/>
                              <a:gd name="T11" fmla="*/ 14 h 19"/>
                              <a:gd name="T12" fmla="*/ 0 w 86"/>
                              <a:gd name="T13" fmla="*/ 14 h 19"/>
                              <a:gd name="T14" fmla="*/ 0 w 86"/>
                              <a:gd name="T15" fmla="*/ 9 h 19"/>
                              <a:gd name="T16" fmla="*/ 0 w 86"/>
                              <a:gd name="T17" fmla="*/ 9 h 19"/>
                              <a:gd name="T18" fmla="*/ 4 w 86"/>
                              <a:gd name="T19" fmla="*/ 9 h 19"/>
                              <a:gd name="T20" fmla="*/ 76 w 86"/>
                              <a:gd name="T21" fmla="*/ 0 h 19"/>
                              <a:gd name="T22" fmla="*/ 81 w 86"/>
                              <a:gd name="T23" fmla="*/ 0 h 19"/>
                              <a:gd name="T24" fmla="*/ 81 w 86"/>
                              <a:gd name="T25" fmla="*/ 5 h 19"/>
                              <a:gd name="T26" fmla="*/ 86 w 86"/>
                              <a:gd name="T27" fmla="*/ 5 h 19"/>
                              <a:gd name="T28" fmla="*/ 86 w 86"/>
                              <a:gd name="T29" fmla="*/ 5 h 19"/>
                              <a:gd name="T30" fmla="*/ 86 w 86"/>
                              <a:gd name="T31" fmla="*/ 9 h 19"/>
                              <a:gd name="T32" fmla="*/ 81 w 86"/>
                              <a:gd name="T33" fmla="*/ 9 h 19"/>
                              <a:gd name="T34" fmla="*/ 81 w 86"/>
                              <a:gd name="T35" fmla="*/ 9 h 19"/>
                              <a:gd name="T36" fmla="*/ 81 w 86"/>
                              <a:gd name="T37" fmla="*/ 1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9">
                                <a:moveTo>
                                  <a:pt x="81" y="14"/>
                                </a:moveTo>
                                <a:lnTo>
                                  <a:pt x="4" y="19"/>
                                </a:lnTo>
                                <a:lnTo>
                                  <a:pt x="4" y="19"/>
                                </a:lnTo>
                                <a:lnTo>
                                  <a:pt x="0" y="19"/>
                                </a:lnTo>
                                <a:lnTo>
                                  <a:pt x="0" y="19"/>
                                </a:lnTo>
                                <a:lnTo>
                                  <a:pt x="0" y="14"/>
                                </a:lnTo>
                                <a:lnTo>
                                  <a:pt x="0" y="14"/>
                                </a:lnTo>
                                <a:lnTo>
                                  <a:pt x="0" y="9"/>
                                </a:lnTo>
                                <a:lnTo>
                                  <a:pt x="0" y="9"/>
                                </a:lnTo>
                                <a:lnTo>
                                  <a:pt x="4" y="9"/>
                                </a:lnTo>
                                <a:lnTo>
                                  <a:pt x="76" y="0"/>
                                </a:lnTo>
                                <a:lnTo>
                                  <a:pt x="81" y="0"/>
                                </a:lnTo>
                                <a:lnTo>
                                  <a:pt x="81" y="5"/>
                                </a:lnTo>
                                <a:lnTo>
                                  <a:pt x="86" y="5"/>
                                </a:lnTo>
                                <a:lnTo>
                                  <a:pt x="86" y="5"/>
                                </a:lnTo>
                                <a:lnTo>
                                  <a:pt x="86" y="9"/>
                                </a:lnTo>
                                <a:lnTo>
                                  <a:pt x="81" y="9"/>
                                </a:lnTo>
                                <a:lnTo>
                                  <a:pt x="81" y="9"/>
                                </a:lnTo>
                                <a:lnTo>
                                  <a:pt x="81" y="1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6"/>
                        <wps:cNvSpPr>
                          <a:spLocks/>
                        </wps:cNvSpPr>
                        <wps:spPr bwMode="auto">
                          <a:xfrm>
                            <a:off x="1307465" y="1363345"/>
                            <a:ext cx="54610" cy="15240"/>
                          </a:xfrm>
                          <a:custGeom>
                            <a:avLst/>
                            <a:gdLst>
                              <a:gd name="T0" fmla="*/ 82 w 86"/>
                              <a:gd name="T1" fmla="*/ 15 h 24"/>
                              <a:gd name="T2" fmla="*/ 5 w 86"/>
                              <a:gd name="T3" fmla="*/ 24 h 24"/>
                              <a:gd name="T4" fmla="*/ 5 w 86"/>
                              <a:gd name="T5" fmla="*/ 19 h 24"/>
                              <a:gd name="T6" fmla="*/ 5 w 86"/>
                              <a:gd name="T7" fmla="*/ 19 h 24"/>
                              <a:gd name="T8" fmla="*/ 0 w 86"/>
                              <a:gd name="T9" fmla="*/ 19 h 24"/>
                              <a:gd name="T10" fmla="*/ 0 w 86"/>
                              <a:gd name="T11" fmla="*/ 15 h 24"/>
                              <a:gd name="T12" fmla="*/ 0 w 86"/>
                              <a:gd name="T13" fmla="*/ 15 h 24"/>
                              <a:gd name="T14" fmla="*/ 0 w 86"/>
                              <a:gd name="T15" fmla="*/ 15 h 24"/>
                              <a:gd name="T16" fmla="*/ 5 w 86"/>
                              <a:gd name="T17" fmla="*/ 10 h 24"/>
                              <a:gd name="T18" fmla="*/ 5 w 86"/>
                              <a:gd name="T19" fmla="*/ 10 h 24"/>
                              <a:gd name="T20" fmla="*/ 82 w 86"/>
                              <a:gd name="T21" fmla="*/ 0 h 24"/>
                              <a:gd name="T22" fmla="*/ 82 w 86"/>
                              <a:gd name="T23" fmla="*/ 0 h 24"/>
                              <a:gd name="T24" fmla="*/ 86 w 86"/>
                              <a:gd name="T25" fmla="*/ 5 h 24"/>
                              <a:gd name="T26" fmla="*/ 86 w 86"/>
                              <a:gd name="T27" fmla="*/ 5 h 24"/>
                              <a:gd name="T28" fmla="*/ 86 w 86"/>
                              <a:gd name="T29" fmla="*/ 5 h 24"/>
                              <a:gd name="T30" fmla="*/ 86 w 86"/>
                              <a:gd name="T31" fmla="*/ 10 h 24"/>
                              <a:gd name="T32" fmla="*/ 86 w 86"/>
                              <a:gd name="T33" fmla="*/ 10 h 24"/>
                              <a:gd name="T34" fmla="*/ 82 w 86"/>
                              <a:gd name="T35" fmla="*/ 15 h 24"/>
                              <a:gd name="T36" fmla="*/ 82 w 86"/>
                              <a:gd name="T37"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24">
                                <a:moveTo>
                                  <a:pt x="82" y="15"/>
                                </a:moveTo>
                                <a:lnTo>
                                  <a:pt x="5" y="24"/>
                                </a:lnTo>
                                <a:lnTo>
                                  <a:pt x="5" y="19"/>
                                </a:lnTo>
                                <a:lnTo>
                                  <a:pt x="5" y="19"/>
                                </a:lnTo>
                                <a:lnTo>
                                  <a:pt x="0" y="19"/>
                                </a:lnTo>
                                <a:lnTo>
                                  <a:pt x="0" y="15"/>
                                </a:lnTo>
                                <a:lnTo>
                                  <a:pt x="0" y="15"/>
                                </a:lnTo>
                                <a:lnTo>
                                  <a:pt x="0" y="15"/>
                                </a:lnTo>
                                <a:lnTo>
                                  <a:pt x="5" y="10"/>
                                </a:lnTo>
                                <a:lnTo>
                                  <a:pt x="5" y="10"/>
                                </a:lnTo>
                                <a:lnTo>
                                  <a:pt x="82" y="0"/>
                                </a:lnTo>
                                <a:lnTo>
                                  <a:pt x="82" y="0"/>
                                </a:lnTo>
                                <a:lnTo>
                                  <a:pt x="86" y="5"/>
                                </a:lnTo>
                                <a:lnTo>
                                  <a:pt x="86" y="5"/>
                                </a:lnTo>
                                <a:lnTo>
                                  <a:pt x="86" y="5"/>
                                </a:lnTo>
                                <a:lnTo>
                                  <a:pt x="86" y="10"/>
                                </a:lnTo>
                                <a:lnTo>
                                  <a:pt x="86" y="10"/>
                                </a:lnTo>
                                <a:lnTo>
                                  <a:pt x="82" y="15"/>
                                </a:lnTo>
                                <a:lnTo>
                                  <a:pt x="82" y="15"/>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7"/>
                        <wps:cNvSpPr>
                          <a:spLocks/>
                        </wps:cNvSpPr>
                        <wps:spPr bwMode="auto">
                          <a:xfrm>
                            <a:off x="1224915" y="1372870"/>
                            <a:ext cx="55245" cy="15240"/>
                          </a:xfrm>
                          <a:custGeom>
                            <a:avLst/>
                            <a:gdLst>
                              <a:gd name="T0" fmla="*/ 82 w 87"/>
                              <a:gd name="T1" fmla="*/ 14 h 24"/>
                              <a:gd name="T2" fmla="*/ 10 w 87"/>
                              <a:gd name="T3" fmla="*/ 24 h 24"/>
                              <a:gd name="T4" fmla="*/ 5 w 87"/>
                              <a:gd name="T5" fmla="*/ 24 h 24"/>
                              <a:gd name="T6" fmla="*/ 5 w 87"/>
                              <a:gd name="T7" fmla="*/ 19 h 24"/>
                              <a:gd name="T8" fmla="*/ 5 w 87"/>
                              <a:gd name="T9" fmla="*/ 19 h 24"/>
                              <a:gd name="T10" fmla="*/ 0 w 87"/>
                              <a:gd name="T11" fmla="*/ 19 h 24"/>
                              <a:gd name="T12" fmla="*/ 0 w 87"/>
                              <a:gd name="T13" fmla="*/ 14 h 24"/>
                              <a:gd name="T14" fmla="*/ 5 w 87"/>
                              <a:gd name="T15" fmla="*/ 14 h 24"/>
                              <a:gd name="T16" fmla="*/ 5 w 87"/>
                              <a:gd name="T17" fmla="*/ 9 h 24"/>
                              <a:gd name="T18" fmla="*/ 5 w 87"/>
                              <a:gd name="T19" fmla="*/ 9 h 24"/>
                              <a:gd name="T20" fmla="*/ 82 w 87"/>
                              <a:gd name="T21" fmla="*/ 0 h 24"/>
                              <a:gd name="T22" fmla="*/ 82 w 87"/>
                              <a:gd name="T23" fmla="*/ 0 h 24"/>
                              <a:gd name="T24" fmla="*/ 87 w 87"/>
                              <a:gd name="T25" fmla="*/ 4 h 24"/>
                              <a:gd name="T26" fmla="*/ 87 w 87"/>
                              <a:gd name="T27" fmla="*/ 4 h 24"/>
                              <a:gd name="T28" fmla="*/ 87 w 87"/>
                              <a:gd name="T29" fmla="*/ 4 h 24"/>
                              <a:gd name="T30" fmla="*/ 87 w 87"/>
                              <a:gd name="T31" fmla="*/ 9 h 24"/>
                              <a:gd name="T32" fmla="*/ 87 w 87"/>
                              <a:gd name="T33" fmla="*/ 9 h 24"/>
                              <a:gd name="T34" fmla="*/ 87 w 87"/>
                              <a:gd name="T35" fmla="*/ 14 h 24"/>
                              <a:gd name="T36" fmla="*/ 82 w 87"/>
                              <a:gd name="T37"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24">
                                <a:moveTo>
                                  <a:pt x="82" y="14"/>
                                </a:moveTo>
                                <a:lnTo>
                                  <a:pt x="10" y="24"/>
                                </a:lnTo>
                                <a:lnTo>
                                  <a:pt x="5" y="24"/>
                                </a:lnTo>
                                <a:lnTo>
                                  <a:pt x="5" y="19"/>
                                </a:lnTo>
                                <a:lnTo>
                                  <a:pt x="5" y="19"/>
                                </a:lnTo>
                                <a:lnTo>
                                  <a:pt x="0" y="19"/>
                                </a:lnTo>
                                <a:lnTo>
                                  <a:pt x="0" y="14"/>
                                </a:lnTo>
                                <a:lnTo>
                                  <a:pt x="5" y="14"/>
                                </a:lnTo>
                                <a:lnTo>
                                  <a:pt x="5" y="9"/>
                                </a:lnTo>
                                <a:lnTo>
                                  <a:pt x="5" y="9"/>
                                </a:lnTo>
                                <a:lnTo>
                                  <a:pt x="82" y="0"/>
                                </a:lnTo>
                                <a:lnTo>
                                  <a:pt x="82" y="0"/>
                                </a:lnTo>
                                <a:lnTo>
                                  <a:pt x="87" y="4"/>
                                </a:lnTo>
                                <a:lnTo>
                                  <a:pt x="87" y="4"/>
                                </a:lnTo>
                                <a:lnTo>
                                  <a:pt x="87" y="4"/>
                                </a:lnTo>
                                <a:lnTo>
                                  <a:pt x="87" y="9"/>
                                </a:lnTo>
                                <a:lnTo>
                                  <a:pt x="87" y="9"/>
                                </a:lnTo>
                                <a:lnTo>
                                  <a:pt x="87" y="14"/>
                                </a:lnTo>
                                <a:lnTo>
                                  <a:pt x="82" y="1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8"/>
                        <wps:cNvSpPr>
                          <a:spLocks/>
                        </wps:cNvSpPr>
                        <wps:spPr bwMode="auto">
                          <a:xfrm>
                            <a:off x="1146175" y="1384935"/>
                            <a:ext cx="54610" cy="8890"/>
                          </a:xfrm>
                          <a:custGeom>
                            <a:avLst/>
                            <a:gdLst>
                              <a:gd name="T0" fmla="*/ 81 w 86"/>
                              <a:gd name="T1" fmla="*/ 9 h 14"/>
                              <a:gd name="T2" fmla="*/ 5 w 86"/>
                              <a:gd name="T3" fmla="*/ 14 h 14"/>
                              <a:gd name="T4" fmla="*/ 5 w 86"/>
                              <a:gd name="T5" fmla="*/ 14 h 14"/>
                              <a:gd name="T6" fmla="*/ 0 w 86"/>
                              <a:gd name="T7" fmla="*/ 14 h 14"/>
                              <a:gd name="T8" fmla="*/ 0 w 86"/>
                              <a:gd name="T9" fmla="*/ 14 h 14"/>
                              <a:gd name="T10" fmla="*/ 0 w 86"/>
                              <a:gd name="T11" fmla="*/ 14 h 14"/>
                              <a:gd name="T12" fmla="*/ 0 w 86"/>
                              <a:gd name="T13" fmla="*/ 9 h 14"/>
                              <a:gd name="T14" fmla="*/ 0 w 86"/>
                              <a:gd name="T15" fmla="*/ 9 h 14"/>
                              <a:gd name="T16" fmla="*/ 0 w 86"/>
                              <a:gd name="T17" fmla="*/ 5 h 14"/>
                              <a:gd name="T18" fmla="*/ 5 w 86"/>
                              <a:gd name="T19" fmla="*/ 5 h 14"/>
                              <a:gd name="T20" fmla="*/ 76 w 86"/>
                              <a:gd name="T21" fmla="*/ 0 h 14"/>
                              <a:gd name="T22" fmla="*/ 81 w 86"/>
                              <a:gd name="T23" fmla="*/ 0 h 14"/>
                              <a:gd name="T24" fmla="*/ 81 w 86"/>
                              <a:gd name="T25" fmla="*/ 0 h 14"/>
                              <a:gd name="T26" fmla="*/ 81 w 86"/>
                              <a:gd name="T27" fmla="*/ 0 h 14"/>
                              <a:gd name="T28" fmla="*/ 86 w 86"/>
                              <a:gd name="T29" fmla="*/ 5 h 14"/>
                              <a:gd name="T30" fmla="*/ 86 w 86"/>
                              <a:gd name="T31" fmla="*/ 5 h 14"/>
                              <a:gd name="T32" fmla="*/ 81 w 86"/>
                              <a:gd name="T33" fmla="*/ 5 h 14"/>
                              <a:gd name="T34" fmla="*/ 81 w 86"/>
                              <a:gd name="T35" fmla="*/ 9 h 14"/>
                              <a:gd name="T36" fmla="*/ 81 w 86"/>
                              <a:gd name="T37"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4">
                                <a:moveTo>
                                  <a:pt x="81" y="9"/>
                                </a:moveTo>
                                <a:lnTo>
                                  <a:pt x="5" y="14"/>
                                </a:lnTo>
                                <a:lnTo>
                                  <a:pt x="5" y="14"/>
                                </a:lnTo>
                                <a:lnTo>
                                  <a:pt x="0" y="14"/>
                                </a:lnTo>
                                <a:lnTo>
                                  <a:pt x="0" y="14"/>
                                </a:lnTo>
                                <a:lnTo>
                                  <a:pt x="0" y="14"/>
                                </a:lnTo>
                                <a:lnTo>
                                  <a:pt x="0" y="9"/>
                                </a:lnTo>
                                <a:lnTo>
                                  <a:pt x="0" y="9"/>
                                </a:lnTo>
                                <a:lnTo>
                                  <a:pt x="0" y="5"/>
                                </a:lnTo>
                                <a:lnTo>
                                  <a:pt x="5" y="5"/>
                                </a:lnTo>
                                <a:lnTo>
                                  <a:pt x="76" y="0"/>
                                </a:lnTo>
                                <a:lnTo>
                                  <a:pt x="81" y="0"/>
                                </a:lnTo>
                                <a:lnTo>
                                  <a:pt x="81" y="0"/>
                                </a:lnTo>
                                <a:lnTo>
                                  <a:pt x="81" y="0"/>
                                </a:lnTo>
                                <a:lnTo>
                                  <a:pt x="86" y="5"/>
                                </a:lnTo>
                                <a:lnTo>
                                  <a:pt x="86" y="5"/>
                                </a:lnTo>
                                <a:lnTo>
                                  <a:pt x="81" y="5"/>
                                </a:lnTo>
                                <a:lnTo>
                                  <a:pt x="81" y="9"/>
                                </a:lnTo>
                                <a:lnTo>
                                  <a:pt x="81" y="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9"/>
                        <wps:cNvSpPr>
                          <a:spLocks/>
                        </wps:cNvSpPr>
                        <wps:spPr bwMode="auto">
                          <a:xfrm>
                            <a:off x="1063625" y="1393825"/>
                            <a:ext cx="55245" cy="12700"/>
                          </a:xfrm>
                          <a:custGeom>
                            <a:avLst/>
                            <a:gdLst>
                              <a:gd name="T0" fmla="*/ 82 w 87"/>
                              <a:gd name="T1" fmla="*/ 10 h 20"/>
                              <a:gd name="T2" fmla="*/ 5 w 87"/>
                              <a:gd name="T3" fmla="*/ 20 h 20"/>
                              <a:gd name="T4" fmla="*/ 5 w 87"/>
                              <a:gd name="T5" fmla="*/ 15 h 20"/>
                              <a:gd name="T6" fmla="*/ 5 w 87"/>
                              <a:gd name="T7" fmla="*/ 15 h 20"/>
                              <a:gd name="T8" fmla="*/ 0 w 87"/>
                              <a:gd name="T9" fmla="*/ 15 h 20"/>
                              <a:gd name="T10" fmla="*/ 0 w 87"/>
                              <a:gd name="T11" fmla="*/ 10 h 20"/>
                              <a:gd name="T12" fmla="*/ 0 w 87"/>
                              <a:gd name="T13" fmla="*/ 10 h 20"/>
                              <a:gd name="T14" fmla="*/ 0 w 87"/>
                              <a:gd name="T15" fmla="*/ 10 h 20"/>
                              <a:gd name="T16" fmla="*/ 5 w 87"/>
                              <a:gd name="T17" fmla="*/ 5 h 20"/>
                              <a:gd name="T18" fmla="*/ 5 w 87"/>
                              <a:gd name="T19" fmla="*/ 5 h 20"/>
                              <a:gd name="T20" fmla="*/ 82 w 87"/>
                              <a:gd name="T21" fmla="*/ 0 h 20"/>
                              <a:gd name="T22" fmla="*/ 82 w 87"/>
                              <a:gd name="T23" fmla="*/ 0 h 20"/>
                              <a:gd name="T24" fmla="*/ 82 w 87"/>
                              <a:gd name="T25" fmla="*/ 0 h 20"/>
                              <a:gd name="T26" fmla="*/ 87 w 87"/>
                              <a:gd name="T27" fmla="*/ 0 h 20"/>
                              <a:gd name="T28" fmla="*/ 87 w 87"/>
                              <a:gd name="T29" fmla="*/ 0 h 20"/>
                              <a:gd name="T30" fmla="*/ 87 w 87"/>
                              <a:gd name="T31" fmla="*/ 5 h 20"/>
                              <a:gd name="T32" fmla="*/ 87 w 87"/>
                              <a:gd name="T33" fmla="*/ 5 h 20"/>
                              <a:gd name="T34" fmla="*/ 82 w 87"/>
                              <a:gd name="T35" fmla="*/ 10 h 20"/>
                              <a:gd name="T36" fmla="*/ 82 w 87"/>
                              <a:gd name="T3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20">
                                <a:moveTo>
                                  <a:pt x="82" y="10"/>
                                </a:moveTo>
                                <a:lnTo>
                                  <a:pt x="5" y="20"/>
                                </a:lnTo>
                                <a:lnTo>
                                  <a:pt x="5" y="15"/>
                                </a:lnTo>
                                <a:lnTo>
                                  <a:pt x="5" y="15"/>
                                </a:lnTo>
                                <a:lnTo>
                                  <a:pt x="0" y="15"/>
                                </a:lnTo>
                                <a:lnTo>
                                  <a:pt x="0" y="10"/>
                                </a:lnTo>
                                <a:lnTo>
                                  <a:pt x="0" y="10"/>
                                </a:lnTo>
                                <a:lnTo>
                                  <a:pt x="0" y="10"/>
                                </a:lnTo>
                                <a:lnTo>
                                  <a:pt x="5" y="5"/>
                                </a:lnTo>
                                <a:lnTo>
                                  <a:pt x="5" y="5"/>
                                </a:lnTo>
                                <a:lnTo>
                                  <a:pt x="82" y="0"/>
                                </a:lnTo>
                                <a:lnTo>
                                  <a:pt x="82" y="0"/>
                                </a:lnTo>
                                <a:lnTo>
                                  <a:pt x="82" y="0"/>
                                </a:lnTo>
                                <a:lnTo>
                                  <a:pt x="87" y="0"/>
                                </a:lnTo>
                                <a:lnTo>
                                  <a:pt x="87" y="0"/>
                                </a:lnTo>
                                <a:lnTo>
                                  <a:pt x="87" y="5"/>
                                </a:lnTo>
                                <a:lnTo>
                                  <a:pt x="87" y="5"/>
                                </a:lnTo>
                                <a:lnTo>
                                  <a:pt x="82" y="10"/>
                                </a:lnTo>
                                <a:lnTo>
                                  <a:pt x="82" y="1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10"/>
                        <wps:cNvSpPr>
                          <a:spLocks/>
                        </wps:cNvSpPr>
                        <wps:spPr bwMode="auto">
                          <a:xfrm>
                            <a:off x="981710" y="1400175"/>
                            <a:ext cx="54610" cy="15240"/>
                          </a:xfrm>
                          <a:custGeom>
                            <a:avLst/>
                            <a:gdLst>
                              <a:gd name="T0" fmla="*/ 81 w 86"/>
                              <a:gd name="T1" fmla="*/ 14 h 24"/>
                              <a:gd name="T2" fmla="*/ 9 w 86"/>
                              <a:gd name="T3" fmla="*/ 24 h 24"/>
                              <a:gd name="T4" fmla="*/ 4 w 86"/>
                              <a:gd name="T5" fmla="*/ 24 h 24"/>
                              <a:gd name="T6" fmla="*/ 4 w 86"/>
                              <a:gd name="T7" fmla="*/ 19 h 24"/>
                              <a:gd name="T8" fmla="*/ 0 w 86"/>
                              <a:gd name="T9" fmla="*/ 19 h 24"/>
                              <a:gd name="T10" fmla="*/ 0 w 86"/>
                              <a:gd name="T11" fmla="*/ 19 h 24"/>
                              <a:gd name="T12" fmla="*/ 0 w 86"/>
                              <a:gd name="T13" fmla="*/ 14 h 24"/>
                              <a:gd name="T14" fmla="*/ 0 w 86"/>
                              <a:gd name="T15" fmla="*/ 14 h 24"/>
                              <a:gd name="T16" fmla="*/ 4 w 86"/>
                              <a:gd name="T17" fmla="*/ 10 h 24"/>
                              <a:gd name="T18" fmla="*/ 4 w 86"/>
                              <a:gd name="T19" fmla="*/ 10 h 24"/>
                              <a:gd name="T20" fmla="*/ 81 w 86"/>
                              <a:gd name="T21" fmla="*/ 0 h 24"/>
                              <a:gd name="T22" fmla="*/ 81 w 86"/>
                              <a:gd name="T23" fmla="*/ 0 h 24"/>
                              <a:gd name="T24" fmla="*/ 86 w 86"/>
                              <a:gd name="T25" fmla="*/ 5 h 24"/>
                              <a:gd name="T26" fmla="*/ 86 w 86"/>
                              <a:gd name="T27" fmla="*/ 5 h 24"/>
                              <a:gd name="T28" fmla="*/ 86 w 86"/>
                              <a:gd name="T29" fmla="*/ 10 h 24"/>
                              <a:gd name="T30" fmla="*/ 86 w 86"/>
                              <a:gd name="T31" fmla="*/ 10 h 24"/>
                              <a:gd name="T32" fmla="*/ 86 w 86"/>
                              <a:gd name="T33" fmla="*/ 10 h 24"/>
                              <a:gd name="T34" fmla="*/ 86 w 86"/>
                              <a:gd name="T35" fmla="*/ 14 h 24"/>
                              <a:gd name="T36" fmla="*/ 81 w 86"/>
                              <a:gd name="T37"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24">
                                <a:moveTo>
                                  <a:pt x="81" y="14"/>
                                </a:moveTo>
                                <a:lnTo>
                                  <a:pt x="9" y="24"/>
                                </a:lnTo>
                                <a:lnTo>
                                  <a:pt x="4" y="24"/>
                                </a:lnTo>
                                <a:lnTo>
                                  <a:pt x="4" y="19"/>
                                </a:lnTo>
                                <a:lnTo>
                                  <a:pt x="0" y="19"/>
                                </a:lnTo>
                                <a:lnTo>
                                  <a:pt x="0" y="19"/>
                                </a:lnTo>
                                <a:lnTo>
                                  <a:pt x="0" y="14"/>
                                </a:lnTo>
                                <a:lnTo>
                                  <a:pt x="0" y="14"/>
                                </a:lnTo>
                                <a:lnTo>
                                  <a:pt x="4" y="10"/>
                                </a:lnTo>
                                <a:lnTo>
                                  <a:pt x="4" y="10"/>
                                </a:lnTo>
                                <a:lnTo>
                                  <a:pt x="81" y="0"/>
                                </a:lnTo>
                                <a:lnTo>
                                  <a:pt x="81" y="0"/>
                                </a:lnTo>
                                <a:lnTo>
                                  <a:pt x="86" y="5"/>
                                </a:lnTo>
                                <a:lnTo>
                                  <a:pt x="86" y="5"/>
                                </a:lnTo>
                                <a:lnTo>
                                  <a:pt x="86" y="10"/>
                                </a:lnTo>
                                <a:lnTo>
                                  <a:pt x="86" y="10"/>
                                </a:lnTo>
                                <a:lnTo>
                                  <a:pt x="86" y="10"/>
                                </a:lnTo>
                                <a:lnTo>
                                  <a:pt x="86" y="14"/>
                                </a:lnTo>
                                <a:lnTo>
                                  <a:pt x="81" y="14"/>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1"/>
                        <wps:cNvSpPr>
                          <a:spLocks/>
                        </wps:cNvSpPr>
                        <wps:spPr bwMode="auto">
                          <a:xfrm>
                            <a:off x="902335" y="1412240"/>
                            <a:ext cx="51435" cy="12065"/>
                          </a:xfrm>
                          <a:custGeom>
                            <a:avLst/>
                            <a:gdLst>
                              <a:gd name="T0" fmla="*/ 77 w 81"/>
                              <a:gd name="T1" fmla="*/ 10 h 19"/>
                              <a:gd name="T2" fmla="*/ 5 w 81"/>
                              <a:gd name="T3" fmla="*/ 19 h 19"/>
                              <a:gd name="T4" fmla="*/ 0 w 81"/>
                              <a:gd name="T5" fmla="*/ 19 h 19"/>
                              <a:gd name="T6" fmla="*/ 0 w 81"/>
                              <a:gd name="T7" fmla="*/ 15 h 19"/>
                              <a:gd name="T8" fmla="*/ 0 w 81"/>
                              <a:gd name="T9" fmla="*/ 15 h 19"/>
                              <a:gd name="T10" fmla="*/ 0 w 81"/>
                              <a:gd name="T11" fmla="*/ 15 h 19"/>
                              <a:gd name="T12" fmla="*/ 0 w 81"/>
                              <a:gd name="T13" fmla="*/ 10 h 19"/>
                              <a:gd name="T14" fmla="*/ 0 w 81"/>
                              <a:gd name="T15" fmla="*/ 10 h 19"/>
                              <a:gd name="T16" fmla="*/ 0 w 81"/>
                              <a:gd name="T17" fmla="*/ 5 h 19"/>
                              <a:gd name="T18" fmla="*/ 5 w 81"/>
                              <a:gd name="T19" fmla="*/ 5 h 19"/>
                              <a:gd name="T20" fmla="*/ 77 w 81"/>
                              <a:gd name="T21" fmla="*/ 0 h 19"/>
                              <a:gd name="T22" fmla="*/ 81 w 81"/>
                              <a:gd name="T23" fmla="*/ 0 h 19"/>
                              <a:gd name="T24" fmla="*/ 81 w 81"/>
                              <a:gd name="T25" fmla="*/ 0 h 19"/>
                              <a:gd name="T26" fmla="*/ 81 w 81"/>
                              <a:gd name="T27" fmla="*/ 0 h 19"/>
                              <a:gd name="T28" fmla="*/ 81 w 81"/>
                              <a:gd name="T29" fmla="*/ 5 h 19"/>
                              <a:gd name="T30" fmla="*/ 81 w 81"/>
                              <a:gd name="T31" fmla="*/ 5 h 19"/>
                              <a:gd name="T32" fmla="*/ 81 w 81"/>
                              <a:gd name="T33" fmla="*/ 5 h 19"/>
                              <a:gd name="T34" fmla="*/ 81 w 81"/>
                              <a:gd name="T35" fmla="*/ 10 h 19"/>
                              <a:gd name="T36" fmla="*/ 77 w 81"/>
                              <a:gd name="T3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 h="19">
                                <a:moveTo>
                                  <a:pt x="77" y="10"/>
                                </a:moveTo>
                                <a:lnTo>
                                  <a:pt x="5" y="19"/>
                                </a:lnTo>
                                <a:lnTo>
                                  <a:pt x="0" y="19"/>
                                </a:lnTo>
                                <a:lnTo>
                                  <a:pt x="0" y="15"/>
                                </a:lnTo>
                                <a:lnTo>
                                  <a:pt x="0" y="15"/>
                                </a:lnTo>
                                <a:lnTo>
                                  <a:pt x="0" y="15"/>
                                </a:lnTo>
                                <a:lnTo>
                                  <a:pt x="0" y="10"/>
                                </a:lnTo>
                                <a:lnTo>
                                  <a:pt x="0" y="10"/>
                                </a:lnTo>
                                <a:lnTo>
                                  <a:pt x="0" y="5"/>
                                </a:lnTo>
                                <a:lnTo>
                                  <a:pt x="5" y="5"/>
                                </a:lnTo>
                                <a:lnTo>
                                  <a:pt x="77" y="0"/>
                                </a:lnTo>
                                <a:lnTo>
                                  <a:pt x="81" y="0"/>
                                </a:lnTo>
                                <a:lnTo>
                                  <a:pt x="81" y="0"/>
                                </a:lnTo>
                                <a:lnTo>
                                  <a:pt x="81" y="0"/>
                                </a:lnTo>
                                <a:lnTo>
                                  <a:pt x="81" y="5"/>
                                </a:lnTo>
                                <a:lnTo>
                                  <a:pt x="81" y="5"/>
                                </a:lnTo>
                                <a:lnTo>
                                  <a:pt x="81" y="5"/>
                                </a:lnTo>
                                <a:lnTo>
                                  <a:pt x="81" y="10"/>
                                </a:lnTo>
                                <a:lnTo>
                                  <a:pt x="77" y="1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12"/>
                        <wps:cNvSpPr>
                          <a:spLocks/>
                        </wps:cNvSpPr>
                        <wps:spPr bwMode="auto">
                          <a:xfrm>
                            <a:off x="819785" y="1421765"/>
                            <a:ext cx="55245" cy="12065"/>
                          </a:xfrm>
                          <a:custGeom>
                            <a:avLst/>
                            <a:gdLst>
                              <a:gd name="T0" fmla="*/ 82 w 87"/>
                              <a:gd name="T1" fmla="*/ 9 h 19"/>
                              <a:gd name="T2" fmla="*/ 5 w 87"/>
                              <a:gd name="T3" fmla="*/ 19 h 19"/>
                              <a:gd name="T4" fmla="*/ 5 w 87"/>
                              <a:gd name="T5" fmla="*/ 19 h 19"/>
                              <a:gd name="T6" fmla="*/ 0 w 87"/>
                              <a:gd name="T7" fmla="*/ 19 h 19"/>
                              <a:gd name="T8" fmla="*/ 0 w 87"/>
                              <a:gd name="T9" fmla="*/ 14 h 19"/>
                              <a:gd name="T10" fmla="*/ 0 w 87"/>
                              <a:gd name="T11" fmla="*/ 14 h 19"/>
                              <a:gd name="T12" fmla="*/ 0 w 87"/>
                              <a:gd name="T13" fmla="*/ 9 h 19"/>
                              <a:gd name="T14" fmla="*/ 0 w 87"/>
                              <a:gd name="T15" fmla="*/ 9 h 19"/>
                              <a:gd name="T16" fmla="*/ 5 w 87"/>
                              <a:gd name="T17" fmla="*/ 9 h 19"/>
                              <a:gd name="T18" fmla="*/ 5 w 87"/>
                              <a:gd name="T19" fmla="*/ 4 h 19"/>
                              <a:gd name="T20" fmla="*/ 77 w 87"/>
                              <a:gd name="T21" fmla="*/ 0 h 19"/>
                              <a:gd name="T22" fmla="*/ 82 w 87"/>
                              <a:gd name="T23" fmla="*/ 0 h 19"/>
                              <a:gd name="T24" fmla="*/ 82 w 87"/>
                              <a:gd name="T25" fmla="*/ 0 h 19"/>
                              <a:gd name="T26" fmla="*/ 87 w 87"/>
                              <a:gd name="T27" fmla="*/ 0 h 19"/>
                              <a:gd name="T28" fmla="*/ 87 w 87"/>
                              <a:gd name="T29" fmla="*/ 4 h 19"/>
                              <a:gd name="T30" fmla="*/ 87 w 87"/>
                              <a:gd name="T31" fmla="*/ 4 h 19"/>
                              <a:gd name="T32" fmla="*/ 87 w 87"/>
                              <a:gd name="T33" fmla="*/ 9 h 19"/>
                              <a:gd name="T34" fmla="*/ 82 w 87"/>
                              <a:gd name="T35" fmla="*/ 9 h 19"/>
                              <a:gd name="T36" fmla="*/ 82 w 87"/>
                              <a:gd name="T3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19">
                                <a:moveTo>
                                  <a:pt x="82" y="9"/>
                                </a:moveTo>
                                <a:lnTo>
                                  <a:pt x="5" y="19"/>
                                </a:lnTo>
                                <a:lnTo>
                                  <a:pt x="5" y="19"/>
                                </a:lnTo>
                                <a:lnTo>
                                  <a:pt x="0" y="19"/>
                                </a:lnTo>
                                <a:lnTo>
                                  <a:pt x="0" y="14"/>
                                </a:lnTo>
                                <a:lnTo>
                                  <a:pt x="0" y="14"/>
                                </a:lnTo>
                                <a:lnTo>
                                  <a:pt x="0" y="9"/>
                                </a:lnTo>
                                <a:lnTo>
                                  <a:pt x="0" y="9"/>
                                </a:lnTo>
                                <a:lnTo>
                                  <a:pt x="5" y="9"/>
                                </a:lnTo>
                                <a:lnTo>
                                  <a:pt x="5" y="4"/>
                                </a:lnTo>
                                <a:lnTo>
                                  <a:pt x="77" y="0"/>
                                </a:lnTo>
                                <a:lnTo>
                                  <a:pt x="82" y="0"/>
                                </a:lnTo>
                                <a:lnTo>
                                  <a:pt x="82" y="0"/>
                                </a:lnTo>
                                <a:lnTo>
                                  <a:pt x="87" y="0"/>
                                </a:lnTo>
                                <a:lnTo>
                                  <a:pt x="87" y="4"/>
                                </a:lnTo>
                                <a:lnTo>
                                  <a:pt x="87" y="4"/>
                                </a:lnTo>
                                <a:lnTo>
                                  <a:pt x="87" y="9"/>
                                </a:lnTo>
                                <a:lnTo>
                                  <a:pt x="82" y="9"/>
                                </a:lnTo>
                                <a:lnTo>
                                  <a:pt x="82" y="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3"/>
                        <wps:cNvSpPr>
                          <a:spLocks/>
                        </wps:cNvSpPr>
                        <wps:spPr bwMode="auto">
                          <a:xfrm>
                            <a:off x="737870" y="1430655"/>
                            <a:ext cx="54610" cy="12065"/>
                          </a:xfrm>
                          <a:custGeom>
                            <a:avLst/>
                            <a:gdLst>
                              <a:gd name="T0" fmla="*/ 81 w 86"/>
                              <a:gd name="T1" fmla="*/ 10 h 19"/>
                              <a:gd name="T2" fmla="*/ 4 w 86"/>
                              <a:gd name="T3" fmla="*/ 19 h 19"/>
                              <a:gd name="T4" fmla="*/ 4 w 86"/>
                              <a:gd name="T5" fmla="*/ 19 h 19"/>
                              <a:gd name="T6" fmla="*/ 4 w 86"/>
                              <a:gd name="T7" fmla="*/ 14 h 19"/>
                              <a:gd name="T8" fmla="*/ 0 w 86"/>
                              <a:gd name="T9" fmla="*/ 14 h 19"/>
                              <a:gd name="T10" fmla="*/ 0 w 86"/>
                              <a:gd name="T11" fmla="*/ 14 h 19"/>
                              <a:gd name="T12" fmla="*/ 0 w 86"/>
                              <a:gd name="T13" fmla="*/ 10 h 19"/>
                              <a:gd name="T14" fmla="*/ 4 w 86"/>
                              <a:gd name="T15" fmla="*/ 10 h 19"/>
                              <a:gd name="T16" fmla="*/ 4 w 86"/>
                              <a:gd name="T17" fmla="*/ 5 h 19"/>
                              <a:gd name="T18" fmla="*/ 4 w 86"/>
                              <a:gd name="T19" fmla="*/ 5 h 19"/>
                              <a:gd name="T20" fmla="*/ 81 w 86"/>
                              <a:gd name="T21" fmla="*/ 0 h 19"/>
                              <a:gd name="T22" fmla="*/ 81 w 86"/>
                              <a:gd name="T23" fmla="*/ 0 h 19"/>
                              <a:gd name="T24" fmla="*/ 86 w 86"/>
                              <a:gd name="T25" fmla="*/ 0 h 19"/>
                              <a:gd name="T26" fmla="*/ 86 w 86"/>
                              <a:gd name="T27" fmla="*/ 0 h 19"/>
                              <a:gd name="T28" fmla="*/ 86 w 86"/>
                              <a:gd name="T29" fmla="*/ 5 h 19"/>
                              <a:gd name="T30" fmla="*/ 86 w 86"/>
                              <a:gd name="T31" fmla="*/ 5 h 19"/>
                              <a:gd name="T32" fmla="*/ 86 w 86"/>
                              <a:gd name="T33" fmla="*/ 5 h 19"/>
                              <a:gd name="T34" fmla="*/ 86 w 86"/>
                              <a:gd name="T35" fmla="*/ 10 h 19"/>
                              <a:gd name="T36" fmla="*/ 81 w 86"/>
                              <a:gd name="T3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19">
                                <a:moveTo>
                                  <a:pt x="81" y="10"/>
                                </a:moveTo>
                                <a:lnTo>
                                  <a:pt x="4" y="19"/>
                                </a:lnTo>
                                <a:lnTo>
                                  <a:pt x="4" y="19"/>
                                </a:lnTo>
                                <a:lnTo>
                                  <a:pt x="4" y="14"/>
                                </a:lnTo>
                                <a:lnTo>
                                  <a:pt x="0" y="14"/>
                                </a:lnTo>
                                <a:lnTo>
                                  <a:pt x="0" y="14"/>
                                </a:lnTo>
                                <a:lnTo>
                                  <a:pt x="0" y="10"/>
                                </a:lnTo>
                                <a:lnTo>
                                  <a:pt x="4" y="10"/>
                                </a:lnTo>
                                <a:lnTo>
                                  <a:pt x="4" y="5"/>
                                </a:lnTo>
                                <a:lnTo>
                                  <a:pt x="4" y="5"/>
                                </a:lnTo>
                                <a:lnTo>
                                  <a:pt x="81" y="0"/>
                                </a:lnTo>
                                <a:lnTo>
                                  <a:pt x="81" y="0"/>
                                </a:lnTo>
                                <a:lnTo>
                                  <a:pt x="86" y="0"/>
                                </a:lnTo>
                                <a:lnTo>
                                  <a:pt x="86" y="0"/>
                                </a:lnTo>
                                <a:lnTo>
                                  <a:pt x="86" y="5"/>
                                </a:lnTo>
                                <a:lnTo>
                                  <a:pt x="86" y="5"/>
                                </a:lnTo>
                                <a:lnTo>
                                  <a:pt x="86" y="5"/>
                                </a:lnTo>
                                <a:lnTo>
                                  <a:pt x="86" y="10"/>
                                </a:lnTo>
                                <a:lnTo>
                                  <a:pt x="81" y="1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4"/>
                        <wps:cNvSpPr>
                          <a:spLocks/>
                        </wps:cNvSpPr>
                        <wps:spPr bwMode="auto">
                          <a:xfrm>
                            <a:off x="692150" y="1439545"/>
                            <a:ext cx="17780" cy="6350"/>
                          </a:xfrm>
                          <a:custGeom>
                            <a:avLst/>
                            <a:gdLst>
                              <a:gd name="T0" fmla="*/ 24 w 28"/>
                              <a:gd name="T1" fmla="*/ 10 h 10"/>
                              <a:gd name="T2" fmla="*/ 4 w 28"/>
                              <a:gd name="T3" fmla="*/ 10 h 10"/>
                              <a:gd name="T4" fmla="*/ 4 w 28"/>
                              <a:gd name="T5" fmla="*/ 10 h 10"/>
                              <a:gd name="T6" fmla="*/ 0 w 28"/>
                              <a:gd name="T7" fmla="*/ 10 h 10"/>
                              <a:gd name="T8" fmla="*/ 0 w 28"/>
                              <a:gd name="T9" fmla="*/ 10 h 10"/>
                              <a:gd name="T10" fmla="*/ 0 w 28"/>
                              <a:gd name="T11" fmla="*/ 5 h 10"/>
                              <a:gd name="T12" fmla="*/ 0 w 28"/>
                              <a:gd name="T13" fmla="*/ 5 h 10"/>
                              <a:gd name="T14" fmla="*/ 0 w 28"/>
                              <a:gd name="T15" fmla="*/ 0 h 10"/>
                              <a:gd name="T16" fmla="*/ 0 w 28"/>
                              <a:gd name="T17" fmla="*/ 0 h 10"/>
                              <a:gd name="T18" fmla="*/ 4 w 28"/>
                              <a:gd name="T19" fmla="*/ 0 h 10"/>
                              <a:gd name="T20" fmla="*/ 24 w 28"/>
                              <a:gd name="T21" fmla="*/ 0 h 10"/>
                              <a:gd name="T22" fmla="*/ 28 w 28"/>
                              <a:gd name="T23" fmla="*/ 0 h 10"/>
                              <a:gd name="T24" fmla="*/ 28 w 28"/>
                              <a:gd name="T25" fmla="*/ 0 h 10"/>
                              <a:gd name="T26" fmla="*/ 28 w 28"/>
                              <a:gd name="T27" fmla="*/ 0 h 10"/>
                              <a:gd name="T28" fmla="*/ 28 w 28"/>
                              <a:gd name="T29" fmla="*/ 5 h 10"/>
                              <a:gd name="T30" fmla="*/ 28 w 28"/>
                              <a:gd name="T31" fmla="*/ 5 h 10"/>
                              <a:gd name="T32" fmla="*/ 28 w 28"/>
                              <a:gd name="T33" fmla="*/ 5 h 10"/>
                              <a:gd name="T34" fmla="*/ 28 w 28"/>
                              <a:gd name="T35" fmla="*/ 10 h 10"/>
                              <a:gd name="T36" fmla="*/ 24 w 28"/>
                              <a:gd name="T3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 h="10">
                                <a:moveTo>
                                  <a:pt x="24" y="10"/>
                                </a:moveTo>
                                <a:lnTo>
                                  <a:pt x="4" y="10"/>
                                </a:lnTo>
                                <a:lnTo>
                                  <a:pt x="4" y="10"/>
                                </a:lnTo>
                                <a:lnTo>
                                  <a:pt x="0" y="10"/>
                                </a:lnTo>
                                <a:lnTo>
                                  <a:pt x="0" y="10"/>
                                </a:lnTo>
                                <a:lnTo>
                                  <a:pt x="0" y="5"/>
                                </a:lnTo>
                                <a:lnTo>
                                  <a:pt x="0" y="5"/>
                                </a:lnTo>
                                <a:lnTo>
                                  <a:pt x="0" y="0"/>
                                </a:lnTo>
                                <a:lnTo>
                                  <a:pt x="0" y="0"/>
                                </a:lnTo>
                                <a:lnTo>
                                  <a:pt x="4" y="0"/>
                                </a:lnTo>
                                <a:lnTo>
                                  <a:pt x="24" y="0"/>
                                </a:lnTo>
                                <a:lnTo>
                                  <a:pt x="28" y="0"/>
                                </a:lnTo>
                                <a:lnTo>
                                  <a:pt x="28" y="0"/>
                                </a:lnTo>
                                <a:lnTo>
                                  <a:pt x="28" y="0"/>
                                </a:lnTo>
                                <a:lnTo>
                                  <a:pt x="28" y="5"/>
                                </a:lnTo>
                                <a:lnTo>
                                  <a:pt x="28" y="5"/>
                                </a:lnTo>
                                <a:lnTo>
                                  <a:pt x="28" y="5"/>
                                </a:lnTo>
                                <a:lnTo>
                                  <a:pt x="28" y="10"/>
                                </a:lnTo>
                                <a:lnTo>
                                  <a:pt x="24" y="1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5"/>
                        <wps:cNvSpPr>
                          <a:spLocks/>
                        </wps:cNvSpPr>
                        <wps:spPr bwMode="auto">
                          <a:xfrm>
                            <a:off x="609600" y="1409065"/>
                            <a:ext cx="97790" cy="64135"/>
                          </a:xfrm>
                          <a:custGeom>
                            <a:avLst/>
                            <a:gdLst>
                              <a:gd name="T0" fmla="*/ 154 w 154"/>
                              <a:gd name="T1" fmla="*/ 101 h 101"/>
                              <a:gd name="T2" fmla="*/ 0 w 154"/>
                              <a:gd name="T3" fmla="*/ 68 h 101"/>
                              <a:gd name="T4" fmla="*/ 139 w 154"/>
                              <a:gd name="T5" fmla="*/ 0 h 101"/>
                              <a:gd name="T6" fmla="*/ 154 w 154"/>
                              <a:gd name="T7" fmla="*/ 101 h 101"/>
                            </a:gdLst>
                            <a:ahLst/>
                            <a:cxnLst>
                              <a:cxn ang="0">
                                <a:pos x="T0" y="T1"/>
                              </a:cxn>
                              <a:cxn ang="0">
                                <a:pos x="T2" y="T3"/>
                              </a:cxn>
                              <a:cxn ang="0">
                                <a:pos x="T4" y="T5"/>
                              </a:cxn>
                              <a:cxn ang="0">
                                <a:pos x="T6" y="T7"/>
                              </a:cxn>
                            </a:cxnLst>
                            <a:rect l="0" t="0" r="r" b="b"/>
                            <a:pathLst>
                              <a:path w="154" h="101">
                                <a:moveTo>
                                  <a:pt x="154" y="101"/>
                                </a:moveTo>
                                <a:lnTo>
                                  <a:pt x="0" y="68"/>
                                </a:lnTo>
                                <a:lnTo>
                                  <a:pt x="139" y="0"/>
                                </a:lnTo>
                                <a:lnTo>
                                  <a:pt x="154"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6"/>
                        <wps:cNvSpPr>
                          <a:spLocks/>
                        </wps:cNvSpPr>
                        <wps:spPr bwMode="auto">
                          <a:xfrm>
                            <a:off x="2578735" y="1226185"/>
                            <a:ext cx="762000" cy="231775"/>
                          </a:xfrm>
                          <a:custGeom>
                            <a:avLst/>
                            <a:gdLst>
                              <a:gd name="T0" fmla="*/ 4 w 1200"/>
                              <a:gd name="T1" fmla="*/ 0 h 365"/>
                              <a:gd name="T2" fmla="*/ 1200 w 1200"/>
                              <a:gd name="T3" fmla="*/ 351 h 365"/>
                              <a:gd name="T4" fmla="*/ 1200 w 1200"/>
                              <a:gd name="T5" fmla="*/ 365 h 365"/>
                              <a:gd name="T6" fmla="*/ 0 w 1200"/>
                              <a:gd name="T7" fmla="*/ 10 h 365"/>
                              <a:gd name="T8" fmla="*/ 4 w 1200"/>
                              <a:gd name="T9" fmla="*/ 0 h 365"/>
                            </a:gdLst>
                            <a:ahLst/>
                            <a:cxnLst>
                              <a:cxn ang="0">
                                <a:pos x="T0" y="T1"/>
                              </a:cxn>
                              <a:cxn ang="0">
                                <a:pos x="T2" y="T3"/>
                              </a:cxn>
                              <a:cxn ang="0">
                                <a:pos x="T4" y="T5"/>
                              </a:cxn>
                              <a:cxn ang="0">
                                <a:pos x="T6" y="T7"/>
                              </a:cxn>
                              <a:cxn ang="0">
                                <a:pos x="T8" y="T9"/>
                              </a:cxn>
                            </a:cxnLst>
                            <a:rect l="0" t="0" r="r" b="b"/>
                            <a:pathLst>
                              <a:path w="1200" h="365">
                                <a:moveTo>
                                  <a:pt x="4" y="0"/>
                                </a:moveTo>
                                <a:lnTo>
                                  <a:pt x="1200" y="351"/>
                                </a:lnTo>
                                <a:lnTo>
                                  <a:pt x="1200" y="365"/>
                                </a:lnTo>
                                <a:lnTo>
                                  <a:pt x="0" y="10"/>
                                </a:lnTo>
                                <a:lnTo>
                                  <a:pt x="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17"/>
                        <wps:cNvSpPr>
                          <a:spLocks noChangeArrowheads="1"/>
                        </wps:cNvSpPr>
                        <wps:spPr bwMode="auto">
                          <a:xfrm>
                            <a:off x="2697480" y="1452245"/>
                            <a:ext cx="5715" cy="53975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8"/>
                        <wps:cNvSpPr>
                          <a:spLocks noChangeArrowheads="1"/>
                        </wps:cNvSpPr>
                        <wps:spPr bwMode="auto">
                          <a:xfrm>
                            <a:off x="2441575" y="1452245"/>
                            <a:ext cx="5715" cy="53975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19"/>
                        <wps:cNvSpPr>
                          <a:spLocks noChangeArrowheads="1"/>
                        </wps:cNvSpPr>
                        <wps:spPr bwMode="auto">
                          <a:xfrm>
                            <a:off x="2529840" y="1809115"/>
                            <a:ext cx="85090" cy="57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120"/>
                        <wps:cNvSpPr>
                          <a:spLocks/>
                        </wps:cNvSpPr>
                        <wps:spPr bwMode="auto">
                          <a:xfrm>
                            <a:off x="2444115" y="1781175"/>
                            <a:ext cx="91440" cy="64135"/>
                          </a:xfrm>
                          <a:custGeom>
                            <a:avLst/>
                            <a:gdLst>
                              <a:gd name="T0" fmla="*/ 144 w 144"/>
                              <a:gd name="T1" fmla="*/ 101 h 101"/>
                              <a:gd name="T2" fmla="*/ 0 w 144"/>
                              <a:gd name="T3" fmla="*/ 48 h 101"/>
                              <a:gd name="T4" fmla="*/ 144 w 144"/>
                              <a:gd name="T5" fmla="*/ 0 h 101"/>
                              <a:gd name="T6" fmla="*/ 144 w 144"/>
                              <a:gd name="T7" fmla="*/ 101 h 101"/>
                            </a:gdLst>
                            <a:ahLst/>
                            <a:cxnLst>
                              <a:cxn ang="0">
                                <a:pos x="T0" y="T1"/>
                              </a:cxn>
                              <a:cxn ang="0">
                                <a:pos x="T2" y="T3"/>
                              </a:cxn>
                              <a:cxn ang="0">
                                <a:pos x="T4" y="T5"/>
                              </a:cxn>
                              <a:cxn ang="0">
                                <a:pos x="T6" y="T7"/>
                              </a:cxn>
                            </a:cxnLst>
                            <a:rect l="0" t="0" r="r" b="b"/>
                            <a:pathLst>
                              <a:path w="144" h="101">
                                <a:moveTo>
                                  <a:pt x="144" y="101"/>
                                </a:moveTo>
                                <a:lnTo>
                                  <a:pt x="0" y="48"/>
                                </a:lnTo>
                                <a:lnTo>
                                  <a:pt x="144" y="0"/>
                                </a:lnTo>
                                <a:lnTo>
                                  <a:pt x="144"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1"/>
                        <wps:cNvSpPr>
                          <a:spLocks/>
                        </wps:cNvSpPr>
                        <wps:spPr bwMode="auto">
                          <a:xfrm>
                            <a:off x="2609215" y="1781175"/>
                            <a:ext cx="91440" cy="64135"/>
                          </a:xfrm>
                          <a:custGeom>
                            <a:avLst/>
                            <a:gdLst>
                              <a:gd name="T0" fmla="*/ 0 w 144"/>
                              <a:gd name="T1" fmla="*/ 0 h 101"/>
                              <a:gd name="T2" fmla="*/ 144 w 144"/>
                              <a:gd name="T3" fmla="*/ 48 h 101"/>
                              <a:gd name="T4" fmla="*/ 0 w 144"/>
                              <a:gd name="T5" fmla="*/ 101 h 101"/>
                              <a:gd name="T6" fmla="*/ 0 w 144"/>
                              <a:gd name="T7" fmla="*/ 0 h 101"/>
                            </a:gdLst>
                            <a:ahLst/>
                            <a:cxnLst>
                              <a:cxn ang="0">
                                <a:pos x="T0" y="T1"/>
                              </a:cxn>
                              <a:cxn ang="0">
                                <a:pos x="T2" y="T3"/>
                              </a:cxn>
                              <a:cxn ang="0">
                                <a:pos x="T4" y="T5"/>
                              </a:cxn>
                              <a:cxn ang="0">
                                <a:pos x="T6" y="T7"/>
                              </a:cxn>
                            </a:cxnLst>
                            <a:rect l="0" t="0" r="r" b="b"/>
                            <a:pathLst>
                              <a:path w="144" h="101">
                                <a:moveTo>
                                  <a:pt x="0" y="0"/>
                                </a:moveTo>
                                <a:lnTo>
                                  <a:pt x="144" y="48"/>
                                </a:lnTo>
                                <a:lnTo>
                                  <a:pt x="0" y="101"/>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2"/>
                        <wps:cNvSpPr>
                          <a:spLocks noEditPoints="1"/>
                        </wps:cNvSpPr>
                        <wps:spPr bwMode="auto">
                          <a:xfrm>
                            <a:off x="908050" y="1076960"/>
                            <a:ext cx="304800" cy="377825"/>
                          </a:xfrm>
                          <a:custGeom>
                            <a:avLst/>
                            <a:gdLst>
                              <a:gd name="T0" fmla="*/ 20 w 480"/>
                              <a:gd name="T1" fmla="*/ 19 h 595"/>
                              <a:gd name="T2" fmla="*/ 39 w 480"/>
                              <a:gd name="T3" fmla="*/ 14 h 595"/>
                              <a:gd name="T4" fmla="*/ 82 w 480"/>
                              <a:gd name="T5" fmla="*/ 19 h 595"/>
                              <a:gd name="T6" fmla="*/ 96 w 480"/>
                              <a:gd name="T7" fmla="*/ 14 h 595"/>
                              <a:gd name="T8" fmla="*/ 96 w 480"/>
                              <a:gd name="T9" fmla="*/ 14 h 595"/>
                              <a:gd name="T10" fmla="*/ 116 w 480"/>
                              <a:gd name="T11" fmla="*/ 0 h 595"/>
                              <a:gd name="T12" fmla="*/ 135 w 480"/>
                              <a:gd name="T13" fmla="*/ 0 h 595"/>
                              <a:gd name="T14" fmla="*/ 154 w 480"/>
                              <a:gd name="T15" fmla="*/ 9 h 595"/>
                              <a:gd name="T16" fmla="*/ 207 w 480"/>
                              <a:gd name="T17" fmla="*/ 0 h 595"/>
                              <a:gd name="T18" fmla="*/ 207 w 480"/>
                              <a:gd name="T19" fmla="*/ 0 h 595"/>
                              <a:gd name="T20" fmla="*/ 221 w 480"/>
                              <a:gd name="T21" fmla="*/ 14 h 595"/>
                              <a:gd name="T22" fmla="*/ 240 w 480"/>
                              <a:gd name="T23" fmla="*/ 5 h 595"/>
                              <a:gd name="T24" fmla="*/ 260 w 480"/>
                              <a:gd name="T25" fmla="*/ 5 h 595"/>
                              <a:gd name="T26" fmla="*/ 274 w 480"/>
                              <a:gd name="T27" fmla="*/ 9 h 595"/>
                              <a:gd name="T28" fmla="*/ 288 w 480"/>
                              <a:gd name="T29" fmla="*/ 24 h 595"/>
                              <a:gd name="T30" fmla="*/ 308 w 480"/>
                              <a:gd name="T31" fmla="*/ 14 h 595"/>
                              <a:gd name="T32" fmla="*/ 317 w 480"/>
                              <a:gd name="T33" fmla="*/ 29 h 595"/>
                              <a:gd name="T34" fmla="*/ 346 w 480"/>
                              <a:gd name="T35" fmla="*/ 43 h 595"/>
                              <a:gd name="T36" fmla="*/ 365 w 480"/>
                              <a:gd name="T37" fmla="*/ 38 h 595"/>
                              <a:gd name="T38" fmla="*/ 365 w 480"/>
                              <a:gd name="T39" fmla="*/ 38 h 595"/>
                              <a:gd name="T40" fmla="*/ 380 w 480"/>
                              <a:gd name="T41" fmla="*/ 43 h 595"/>
                              <a:gd name="T42" fmla="*/ 389 w 480"/>
                              <a:gd name="T43" fmla="*/ 53 h 595"/>
                              <a:gd name="T44" fmla="*/ 399 w 480"/>
                              <a:gd name="T45" fmla="*/ 67 h 595"/>
                              <a:gd name="T46" fmla="*/ 413 w 480"/>
                              <a:gd name="T47" fmla="*/ 67 h 595"/>
                              <a:gd name="T48" fmla="*/ 423 w 480"/>
                              <a:gd name="T49" fmla="*/ 77 h 595"/>
                              <a:gd name="T50" fmla="*/ 423 w 480"/>
                              <a:gd name="T51" fmla="*/ 77 h 595"/>
                              <a:gd name="T52" fmla="*/ 423 w 480"/>
                              <a:gd name="T53" fmla="*/ 91 h 595"/>
                              <a:gd name="T54" fmla="*/ 442 w 480"/>
                              <a:gd name="T55" fmla="*/ 110 h 595"/>
                              <a:gd name="T56" fmla="*/ 447 w 480"/>
                              <a:gd name="T57" fmla="*/ 120 h 595"/>
                              <a:gd name="T58" fmla="*/ 447 w 480"/>
                              <a:gd name="T59" fmla="*/ 120 h 595"/>
                              <a:gd name="T60" fmla="*/ 461 w 480"/>
                              <a:gd name="T61" fmla="*/ 125 h 595"/>
                              <a:gd name="T62" fmla="*/ 466 w 480"/>
                              <a:gd name="T63" fmla="*/ 139 h 595"/>
                              <a:gd name="T64" fmla="*/ 471 w 480"/>
                              <a:gd name="T65" fmla="*/ 144 h 595"/>
                              <a:gd name="T66" fmla="*/ 471 w 480"/>
                              <a:gd name="T67" fmla="*/ 153 h 595"/>
                              <a:gd name="T68" fmla="*/ 475 w 480"/>
                              <a:gd name="T69" fmla="*/ 158 h 595"/>
                              <a:gd name="T70" fmla="*/ 475 w 480"/>
                              <a:gd name="T71" fmla="*/ 163 h 595"/>
                              <a:gd name="T72" fmla="*/ 466 w 480"/>
                              <a:gd name="T73" fmla="*/ 168 h 595"/>
                              <a:gd name="T74" fmla="*/ 471 w 480"/>
                              <a:gd name="T75" fmla="*/ 187 h 595"/>
                              <a:gd name="T76" fmla="*/ 471 w 480"/>
                              <a:gd name="T77" fmla="*/ 197 h 595"/>
                              <a:gd name="T78" fmla="*/ 471 w 480"/>
                              <a:gd name="T79" fmla="*/ 197 h 595"/>
                              <a:gd name="T80" fmla="*/ 480 w 480"/>
                              <a:gd name="T81" fmla="*/ 206 h 595"/>
                              <a:gd name="T82" fmla="*/ 480 w 480"/>
                              <a:gd name="T83" fmla="*/ 216 h 595"/>
                              <a:gd name="T84" fmla="*/ 480 w 480"/>
                              <a:gd name="T85" fmla="*/ 235 h 595"/>
                              <a:gd name="T86" fmla="*/ 471 w 480"/>
                              <a:gd name="T87" fmla="*/ 245 h 595"/>
                              <a:gd name="T88" fmla="*/ 480 w 480"/>
                              <a:gd name="T89" fmla="*/ 254 h 595"/>
                              <a:gd name="T90" fmla="*/ 475 w 480"/>
                              <a:gd name="T91" fmla="*/ 269 h 595"/>
                              <a:gd name="T92" fmla="*/ 466 w 480"/>
                              <a:gd name="T93" fmla="*/ 278 h 595"/>
                              <a:gd name="T94" fmla="*/ 466 w 480"/>
                              <a:gd name="T95" fmla="*/ 307 h 595"/>
                              <a:gd name="T96" fmla="*/ 461 w 480"/>
                              <a:gd name="T97" fmla="*/ 317 h 595"/>
                              <a:gd name="T98" fmla="*/ 461 w 480"/>
                              <a:gd name="T99" fmla="*/ 317 h 595"/>
                              <a:gd name="T100" fmla="*/ 471 w 480"/>
                              <a:gd name="T101" fmla="*/ 331 h 595"/>
                              <a:gd name="T102" fmla="*/ 471 w 480"/>
                              <a:gd name="T103" fmla="*/ 346 h 595"/>
                              <a:gd name="T104" fmla="*/ 466 w 480"/>
                              <a:gd name="T105" fmla="*/ 374 h 595"/>
                              <a:gd name="T106" fmla="*/ 447 w 480"/>
                              <a:gd name="T107" fmla="*/ 398 h 595"/>
                              <a:gd name="T108" fmla="*/ 451 w 480"/>
                              <a:gd name="T109" fmla="*/ 432 h 595"/>
                              <a:gd name="T110" fmla="*/ 451 w 480"/>
                              <a:gd name="T111" fmla="*/ 432 h 595"/>
                              <a:gd name="T112" fmla="*/ 437 w 480"/>
                              <a:gd name="T113" fmla="*/ 461 h 595"/>
                              <a:gd name="T114" fmla="*/ 418 w 480"/>
                              <a:gd name="T115" fmla="*/ 523 h 595"/>
                              <a:gd name="T116" fmla="*/ 418 w 480"/>
                              <a:gd name="T117" fmla="*/ 562 h 595"/>
                              <a:gd name="T118" fmla="*/ 418 w 480"/>
                              <a:gd name="T119" fmla="*/ 562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0" h="595">
                                <a:moveTo>
                                  <a:pt x="20" y="19"/>
                                </a:moveTo>
                                <a:lnTo>
                                  <a:pt x="20" y="29"/>
                                </a:lnTo>
                                <a:lnTo>
                                  <a:pt x="5" y="33"/>
                                </a:lnTo>
                                <a:lnTo>
                                  <a:pt x="0" y="24"/>
                                </a:lnTo>
                                <a:lnTo>
                                  <a:pt x="20" y="19"/>
                                </a:lnTo>
                                <a:lnTo>
                                  <a:pt x="20" y="19"/>
                                </a:lnTo>
                                <a:close/>
                                <a:moveTo>
                                  <a:pt x="20" y="19"/>
                                </a:moveTo>
                                <a:lnTo>
                                  <a:pt x="20" y="19"/>
                                </a:lnTo>
                                <a:lnTo>
                                  <a:pt x="20" y="19"/>
                                </a:lnTo>
                                <a:lnTo>
                                  <a:pt x="20" y="19"/>
                                </a:lnTo>
                                <a:close/>
                                <a:moveTo>
                                  <a:pt x="39" y="14"/>
                                </a:moveTo>
                                <a:lnTo>
                                  <a:pt x="44" y="24"/>
                                </a:lnTo>
                                <a:lnTo>
                                  <a:pt x="20" y="29"/>
                                </a:lnTo>
                                <a:lnTo>
                                  <a:pt x="20" y="19"/>
                                </a:lnTo>
                                <a:lnTo>
                                  <a:pt x="39" y="14"/>
                                </a:lnTo>
                                <a:lnTo>
                                  <a:pt x="39" y="14"/>
                                </a:lnTo>
                                <a:close/>
                                <a:moveTo>
                                  <a:pt x="39" y="14"/>
                                </a:moveTo>
                                <a:lnTo>
                                  <a:pt x="39" y="14"/>
                                </a:lnTo>
                                <a:lnTo>
                                  <a:pt x="39" y="14"/>
                                </a:lnTo>
                                <a:lnTo>
                                  <a:pt x="39" y="14"/>
                                </a:lnTo>
                                <a:close/>
                                <a:moveTo>
                                  <a:pt x="63" y="19"/>
                                </a:moveTo>
                                <a:lnTo>
                                  <a:pt x="44" y="24"/>
                                </a:lnTo>
                                <a:lnTo>
                                  <a:pt x="39" y="14"/>
                                </a:lnTo>
                                <a:lnTo>
                                  <a:pt x="58" y="9"/>
                                </a:lnTo>
                                <a:lnTo>
                                  <a:pt x="63" y="19"/>
                                </a:lnTo>
                                <a:close/>
                                <a:moveTo>
                                  <a:pt x="77" y="5"/>
                                </a:moveTo>
                                <a:lnTo>
                                  <a:pt x="82" y="19"/>
                                </a:lnTo>
                                <a:lnTo>
                                  <a:pt x="63" y="19"/>
                                </a:lnTo>
                                <a:lnTo>
                                  <a:pt x="58" y="9"/>
                                </a:lnTo>
                                <a:lnTo>
                                  <a:pt x="77" y="5"/>
                                </a:lnTo>
                                <a:lnTo>
                                  <a:pt x="77" y="5"/>
                                </a:lnTo>
                                <a:close/>
                                <a:moveTo>
                                  <a:pt x="77" y="5"/>
                                </a:moveTo>
                                <a:lnTo>
                                  <a:pt x="77" y="5"/>
                                </a:lnTo>
                                <a:lnTo>
                                  <a:pt x="77" y="5"/>
                                </a:lnTo>
                                <a:lnTo>
                                  <a:pt x="77" y="5"/>
                                </a:lnTo>
                                <a:close/>
                                <a:moveTo>
                                  <a:pt x="96" y="14"/>
                                </a:moveTo>
                                <a:lnTo>
                                  <a:pt x="96" y="14"/>
                                </a:lnTo>
                                <a:lnTo>
                                  <a:pt x="77" y="19"/>
                                </a:lnTo>
                                <a:lnTo>
                                  <a:pt x="77" y="5"/>
                                </a:lnTo>
                                <a:lnTo>
                                  <a:pt x="96" y="5"/>
                                </a:lnTo>
                                <a:lnTo>
                                  <a:pt x="96" y="14"/>
                                </a:lnTo>
                                <a:close/>
                                <a:moveTo>
                                  <a:pt x="96" y="14"/>
                                </a:moveTo>
                                <a:lnTo>
                                  <a:pt x="96" y="14"/>
                                </a:lnTo>
                                <a:lnTo>
                                  <a:pt x="96" y="14"/>
                                </a:lnTo>
                                <a:lnTo>
                                  <a:pt x="96" y="14"/>
                                </a:lnTo>
                                <a:close/>
                                <a:moveTo>
                                  <a:pt x="116" y="0"/>
                                </a:moveTo>
                                <a:lnTo>
                                  <a:pt x="116" y="14"/>
                                </a:lnTo>
                                <a:lnTo>
                                  <a:pt x="96" y="14"/>
                                </a:lnTo>
                                <a:lnTo>
                                  <a:pt x="96" y="5"/>
                                </a:lnTo>
                                <a:lnTo>
                                  <a:pt x="116" y="0"/>
                                </a:lnTo>
                                <a:lnTo>
                                  <a:pt x="116" y="0"/>
                                </a:lnTo>
                                <a:close/>
                                <a:moveTo>
                                  <a:pt x="116" y="0"/>
                                </a:moveTo>
                                <a:lnTo>
                                  <a:pt x="116" y="0"/>
                                </a:lnTo>
                                <a:lnTo>
                                  <a:pt x="116" y="0"/>
                                </a:lnTo>
                                <a:lnTo>
                                  <a:pt x="116" y="0"/>
                                </a:lnTo>
                                <a:close/>
                                <a:moveTo>
                                  <a:pt x="135" y="0"/>
                                </a:moveTo>
                                <a:lnTo>
                                  <a:pt x="135" y="9"/>
                                </a:lnTo>
                                <a:lnTo>
                                  <a:pt x="116" y="14"/>
                                </a:lnTo>
                                <a:lnTo>
                                  <a:pt x="116" y="0"/>
                                </a:lnTo>
                                <a:lnTo>
                                  <a:pt x="135" y="0"/>
                                </a:lnTo>
                                <a:lnTo>
                                  <a:pt x="135" y="0"/>
                                </a:lnTo>
                                <a:close/>
                                <a:moveTo>
                                  <a:pt x="135" y="0"/>
                                </a:moveTo>
                                <a:lnTo>
                                  <a:pt x="135" y="0"/>
                                </a:lnTo>
                                <a:lnTo>
                                  <a:pt x="135" y="0"/>
                                </a:lnTo>
                                <a:lnTo>
                                  <a:pt x="135" y="0"/>
                                </a:lnTo>
                                <a:close/>
                                <a:moveTo>
                                  <a:pt x="154" y="9"/>
                                </a:moveTo>
                                <a:lnTo>
                                  <a:pt x="135" y="9"/>
                                </a:lnTo>
                                <a:lnTo>
                                  <a:pt x="135" y="0"/>
                                </a:lnTo>
                                <a:lnTo>
                                  <a:pt x="154" y="0"/>
                                </a:lnTo>
                                <a:lnTo>
                                  <a:pt x="154" y="9"/>
                                </a:lnTo>
                                <a:close/>
                                <a:moveTo>
                                  <a:pt x="173" y="9"/>
                                </a:moveTo>
                                <a:lnTo>
                                  <a:pt x="154" y="9"/>
                                </a:lnTo>
                                <a:lnTo>
                                  <a:pt x="154" y="0"/>
                                </a:lnTo>
                                <a:lnTo>
                                  <a:pt x="173" y="0"/>
                                </a:lnTo>
                                <a:lnTo>
                                  <a:pt x="173" y="9"/>
                                </a:lnTo>
                                <a:close/>
                                <a:moveTo>
                                  <a:pt x="188" y="9"/>
                                </a:moveTo>
                                <a:lnTo>
                                  <a:pt x="173" y="9"/>
                                </a:lnTo>
                                <a:lnTo>
                                  <a:pt x="173" y="0"/>
                                </a:lnTo>
                                <a:lnTo>
                                  <a:pt x="188" y="0"/>
                                </a:lnTo>
                                <a:lnTo>
                                  <a:pt x="188" y="9"/>
                                </a:lnTo>
                                <a:close/>
                                <a:moveTo>
                                  <a:pt x="207" y="0"/>
                                </a:moveTo>
                                <a:lnTo>
                                  <a:pt x="207" y="9"/>
                                </a:lnTo>
                                <a:lnTo>
                                  <a:pt x="188" y="9"/>
                                </a:lnTo>
                                <a:lnTo>
                                  <a:pt x="188" y="0"/>
                                </a:lnTo>
                                <a:lnTo>
                                  <a:pt x="207" y="0"/>
                                </a:lnTo>
                                <a:lnTo>
                                  <a:pt x="207" y="0"/>
                                </a:lnTo>
                                <a:close/>
                                <a:moveTo>
                                  <a:pt x="207" y="0"/>
                                </a:moveTo>
                                <a:lnTo>
                                  <a:pt x="207" y="0"/>
                                </a:lnTo>
                                <a:lnTo>
                                  <a:pt x="207" y="0"/>
                                </a:lnTo>
                                <a:lnTo>
                                  <a:pt x="207" y="0"/>
                                </a:lnTo>
                                <a:close/>
                                <a:moveTo>
                                  <a:pt x="226" y="14"/>
                                </a:moveTo>
                                <a:lnTo>
                                  <a:pt x="226" y="14"/>
                                </a:lnTo>
                                <a:lnTo>
                                  <a:pt x="207" y="9"/>
                                </a:lnTo>
                                <a:lnTo>
                                  <a:pt x="207" y="0"/>
                                </a:lnTo>
                                <a:lnTo>
                                  <a:pt x="226" y="0"/>
                                </a:lnTo>
                                <a:lnTo>
                                  <a:pt x="226" y="14"/>
                                </a:lnTo>
                                <a:close/>
                                <a:moveTo>
                                  <a:pt x="226" y="14"/>
                                </a:moveTo>
                                <a:lnTo>
                                  <a:pt x="226" y="14"/>
                                </a:lnTo>
                                <a:lnTo>
                                  <a:pt x="221" y="14"/>
                                </a:lnTo>
                                <a:lnTo>
                                  <a:pt x="226" y="14"/>
                                </a:lnTo>
                                <a:close/>
                                <a:moveTo>
                                  <a:pt x="245" y="5"/>
                                </a:moveTo>
                                <a:lnTo>
                                  <a:pt x="240" y="14"/>
                                </a:lnTo>
                                <a:lnTo>
                                  <a:pt x="226" y="14"/>
                                </a:lnTo>
                                <a:lnTo>
                                  <a:pt x="226" y="0"/>
                                </a:lnTo>
                                <a:lnTo>
                                  <a:pt x="240" y="5"/>
                                </a:lnTo>
                                <a:lnTo>
                                  <a:pt x="245" y="5"/>
                                </a:lnTo>
                                <a:close/>
                                <a:moveTo>
                                  <a:pt x="240" y="5"/>
                                </a:moveTo>
                                <a:lnTo>
                                  <a:pt x="240" y="5"/>
                                </a:lnTo>
                                <a:lnTo>
                                  <a:pt x="245" y="5"/>
                                </a:lnTo>
                                <a:lnTo>
                                  <a:pt x="240" y="5"/>
                                </a:lnTo>
                                <a:close/>
                                <a:moveTo>
                                  <a:pt x="260" y="5"/>
                                </a:moveTo>
                                <a:lnTo>
                                  <a:pt x="255" y="14"/>
                                </a:lnTo>
                                <a:lnTo>
                                  <a:pt x="240" y="14"/>
                                </a:lnTo>
                                <a:lnTo>
                                  <a:pt x="245" y="5"/>
                                </a:lnTo>
                                <a:lnTo>
                                  <a:pt x="260" y="5"/>
                                </a:lnTo>
                                <a:lnTo>
                                  <a:pt x="260" y="5"/>
                                </a:lnTo>
                                <a:close/>
                                <a:moveTo>
                                  <a:pt x="260" y="5"/>
                                </a:moveTo>
                                <a:lnTo>
                                  <a:pt x="260" y="5"/>
                                </a:lnTo>
                                <a:lnTo>
                                  <a:pt x="260" y="5"/>
                                </a:lnTo>
                                <a:lnTo>
                                  <a:pt x="260" y="5"/>
                                </a:lnTo>
                                <a:close/>
                                <a:moveTo>
                                  <a:pt x="274" y="9"/>
                                </a:moveTo>
                                <a:lnTo>
                                  <a:pt x="274" y="19"/>
                                </a:lnTo>
                                <a:lnTo>
                                  <a:pt x="255" y="14"/>
                                </a:lnTo>
                                <a:lnTo>
                                  <a:pt x="260" y="5"/>
                                </a:lnTo>
                                <a:lnTo>
                                  <a:pt x="274" y="9"/>
                                </a:lnTo>
                                <a:lnTo>
                                  <a:pt x="274" y="9"/>
                                </a:lnTo>
                                <a:close/>
                                <a:moveTo>
                                  <a:pt x="274" y="9"/>
                                </a:moveTo>
                                <a:lnTo>
                                  <a:pt x="274" y="9"/>
                                </a:lnTo>
                                <a:lnTo>
                                  <a:pt x="274" y="9"/>
                                </a:lnTo>
                                <a:lnTo>
                                  <a:pt x="274" y="9"/>
                                </a:lnTo>
                                <a:close/>
                                <a:moveTo>
                                  <a:pt x="288" y="24"/>
                                </a:moveTo>
                                <a:lnTo>
                                  <a:pt x="274" y="19"/>
                                </a:lnTo>
                                <a:lnTo>
                                  <a:pt x="274" y="9"/>
                                </a:lnTo>
                                <a:lnTo>
                                  <a:pt x="293" y="14"/>
                                </a:lnTo>
                                <a:lnTo>
                                  <a:pt x="288" y="24"/>
                                </a:lnTo>
                                <a:close/>
                                <a:moveTo>
                                  <a:pt x="308" y="14"/>
                                </a:moveTo>
                                <a:lnTo>
                                  <a:pt x="303" y="29"/>
                                </a:lnTo>
                                <a:lnTo>
                                  <a:pt x="288" y="24"/>
                                </a:lnTo>
                                <a:lnTo>
                                  <a:pt x="293" y="14"/>
                                </a:lnTo>
                                <a:lnTo>
                                  <a:pt x="308" y="14"/>
                                </a:lnTo>
                                <a:lnTo>
                                  <a:pt x="308" y="14"/>
                                </a:lnTo>
                                <a:close/>
                                <a:moveTo>
                                  <a:pt x="308" y="14"/>
                                </a:moveTo>
                                <a:lnTo>
                                  <a:pt x="308" y="14"/>
                                </a:lnTo>
                                <a:lnTo>
                                  <a:pt x="308" y="14"/>
                                </a:lnTo>
                                <a:lnTo>
                                  <a:pt x="308" y="14"/>
                                </a:lnTo>
                                <a:close/>
                                <a:moveTo>
                                  <a:pt x="317" y="29"/>
                                </a:moveTo>
                                <a:lnTo>
                                  <a:pt x="303" y="24"/>
                                </a:lnTo>
                                <a:lnTo>
                                  <a:pt x="308" y="14"/>
                                </a:lnTo>
                                <a:lnTo>
                                  <a:pt x="322" y="19"/>
                                </a:lnTo>
                                <a:lnTo>
                                  <a:pt x="317" y="29"/>
                                </a:lnTo>
                                <a:close/>
                                <a:moveTo>
                                  <a:pt x="336" y="24"/>
                                </a:moveTo>
                                <a:lnTo>
                                  <a:pt x="332" y="33"/>
                                </a:lnTo>
                                <a:lnTo>
                                  <a:pt x="317" y="29"/>
                                </a:lnTo>
                                <a:lnTo>
                                  <a:pt x="322" y="19"/>
                                </a:lnTo>
                                <a:lnTo>
                                  <a:pt x="336" y="24"/>
                                </a:lnTo>
                                <a:lnTo>
                                  <a:pt x="336" y="24"/>
                                </a:lnTo>
                                <a:close/>
                                <a:moveTo>
                                  <a:pt x="336" y="24"/>
                                </a:moveTo>
                                <a:lnTo>
                                  <a:pt x="336" y="24"/>
                                </a:lnTo>
                                <a:lnTo>
                                  <a:pt x="336" y="24"/>
                                </a:lnTo>
                                <a:lnTo>
                                  <a:pt x="336" y="24"/>
                                </a:lnTo>
                                <a:close/>
                                <a:moveTo>
                                  <a:pt x="351" y="33"/>
                                </a:moveTo>
                                <a:lnTo>
                                  <a:pt x="346" y="43"/>
                                </a:lnTo>
                                <a:lnTo>
                                  <a:pt x="332" y="33"/>
                                </a:lnTo>
                                <a:lnTo>
                                  <a:pt x="336" y="24"/>
                                </a:lnTo>
                                <a:lnTo>
                                  <a:pt x="351" y="33"/>
                                </a:lnTo>
                                <a:lnTo>
                                  <a:pt x="351" y="33"/>
                                </a:lnTo>
                                <a:close/>
                                <a:moveTo>
                                  <a:pt x="351" y="33"/>
                                </a:moveTo>
                                <a:lnTo>
                                  <a:pt x="351" y="33"/>
                                </a:lnTo>
                                <a:lnTo>
                                  <a:pt x="351" y="33"/>
                                </a:lnTo>
                                <a:lnTo>
                                  <a:pt x="351" y="33"/>
                                </a:lnTo>
                                <a:close/>
                                <a:moveTo>
                                  <a:pt x="365" y="38"/>
                                </a:moveTo>
                                <a:lnTo>
                                  <a:pt x="360" y="48"/>
                                </a:lnTo>
                                <a:lnTo>
                                  <a:pt x="346" y="43"/>
                                </a:lnTo>
                                <a:lnTo>
                                  <a:pt x="351" y="33"/>
                                </a:lnTo>
                                <a:lnTo>
                                  <a:pt x="365" y="38"/>
                                </a:lnTo>
                                <a:lnTo>
                                  <a:pt x="365" y="38"/>
                                </a:lnTo>
                                <a:close/>
                                <a:moveTo>
                                  <a:pt x="365" y="38"/>
                                </a:moveTo>
                                <a:lnTo>
                                  <a:pt x="365" y="38"/>
                                </a:lnTo>
                                <a:lnTo>
                                  <a:pt x="365" y="38"/>
                                </a:lnTo>
                                <a:lnTo>
                                  <a:pt x="365" y="38"/>
                                </a:lnTo>
                                <a:close/>
                                <a:moveTo>
                                  <a:pt x="380" y="43"/>
                                </a:moveTo>
                                <a:lnTo>
                                  <a:pt x="375" y="53"/>
                                </a:lnTo>
                                <a:lnTo>
                                  <a:pt x="360" y="48"/>
                                </a:lnTo>
                                <a:lnTo>
                                  <a:pt x="365" y="38"/>
                                </a:lnTo>
                                <a:lnTo>
                                  <a:pt x="380" y="43"/>
                                </a:lnTo>
                                <a:lnTo>
                                  <a:pt x="380" y="43"/>
                                </a:lnTo>
                                <a:close/>
                                <a:moveTo>
                                  <a:pt x="380" y="43"/>
                                </a:moveTo>
                                <a:lnTo>
                                  <a:pt x="380" y="43"/>
                                </a:lnTo>
                                <a:lnTo>
                                  <a:pt x="380" y="43"/>
                                </a:lnTo>
                                <a:lnTo>
                                  <a:pt x="380" y="43"/>
                                </a:lnTo>
                                <a:close/>
                                <a:moveTo>
                                  <a:pt x="389" y="53"/>
                                </a:moveTo>
                                <a:lnTo>
                                  <a:pt x="384" y="62"/>
                                </a:lnTo>
                                <a:lnTo>
                                  <a:pt x="375" y="53"/>
                                </a:lnTo>
                                <a:lnTo>
                                  <a:pt x="380" y="43"/>
                                </a:lnTo>
                                <a:lnTo>
                                  <a:pt x="389" y="53"/>
                                </a:lnTo>
                                <a:lnTo>
                                  <a:pt x="389" y="53"/>
                                </a:lnTo>
                                <a:close/>
                                <a:moveTo>
                                  <a:pt x="389" y="53"/>
                                </a:moveTo>
                                <a:lnTo>
                                  <a:pt x="389" y="53"/>
                                </a:lnTo>
                                <a:lnTo>
                                  <a:pt x="389" y="53"/>
                                </a:lnTo>
                                <a:lnTo>
                                  <a:pt x="389" y="53"/>
                                </a:lnTo>
                                <a:close/>
                                <a:moveTo>
                                  <a:pt x="399" y="67"/>
                                </a:moveTo>
                                <a:lnTo>
                                  <a:pt x="394" y="67"/>
                                </a:lnTo>
                                <a:lnTo>
                                  <a:pt x="384" y="62"/>
                                </a:lnTo>
                                <a:lnTo>
                                  <a:pt x="389" y="53"/>
                                </a:lnTo>
                                <a:lnTo>
                                  <a:pt x="404" y="62"/>
                                </a:lnTo>
                                <a:lnTo>
                                  <a:pt x="399" y="67"/>
                                </a:lnTo>
                                <a:close/>
                                <a:moveTo>
                                  <a:pt x="399" y="67"/>
                                </a:moveTo>
                                <a:lnTo>
                                  <a:pt x="394" y="67"/>
                                </a:lnTo>
                                <a:lnTo>
                                  <a:pt x="399" y="67"/>
                                </a:lnTo>
                                <a:lnTo>
                                  <a:pt x="399" y="67"/>
                                </a:lnTo>
                                <a:close/>
                                <a:moveTo>
                                  <a:pt x="413" y="67"/>
                                </a:moveTo>
                                <a:lnTo>
                                  <a:pt x="408" y="77"/>
                                </a:lnTo>
                                <a:lnTo>
                                  <a:pt x="399" y="67"/>
                                </a:lnTo>
                                <a:lnTo>
                                  <a:pt x="404" y="57"/>
                                </a:lnTo>
                                <a:lnTo>
                                  <a:pt x="413" y="67"/>
                                </a:lnTo>
                                <a:lnTo>
                                  <a:pt x="413" y="67"/>
                                </a:lnTo>
                                <a:close/>
                                <a:moveTo>
                                  <a:pt x="413" y="67"/>
                                </a:moveTo>
                                <a:lnTo>
                                  <a:pt x="413" y="67"/>
                                </a:lnTo>
                                <a:lnTo>
                                  <a:pt x="413" y="67"/>
                                </a:lnTo>
                                <a:lnTo>
                                  <a:pt x="413" y="67"/>
                                </a:lnTo>
                                <a:close/>
                                <a:moveTo>
                                  <a:pt x="423" y="77"/>
                                </a:moveTo>
                                <a:lnTo>
                                  <a:pt x="413" y="81"/>
                                </a:lnTo>
                                <a:lnTo>
                                  <a:pt x="404" y="77"/>
                                </a:lnTo>
                                <a:lnTo>
                                  <a:pt x="413" y="67"/>
                                </a:lnTo>
                                <a:lnTo>
                                  <a:pt x="423" y="77"/>
                                </a:lnTo>
                                <a:lnTo>
                                  <a:pt x="423" y="77"/>
                                </a:lnTo>
                                <a:close/>
                                <a:moveTo>
                                  <a:pt x="423" y="77"/>
                                </a:moveTo>
                                <a:lnTo>
                                  <a:pt x="423" y="77"/>
                                </a:lnTo>
                                <a:lnTo>
                                  <a:pt x="423" y="77"/>
                                </a:lnTo>
                                <a:lnTo>
                                  <a:pt x="423" y="77"/>
                                </a:lnTo>
                                <a:close/>
                                <a:moveTo>
                                  <a:pt x="432" y="86"/>
                                </a:moveTo>
                                <a:lnTo>
                                  <a:pt x="428" y="91"/>
                                </a:lnTo>
                                <a:lnTo>
                                  <a:pt x="413" y="81"/>
                                </a:lnTo>
                                <a:lnTo>
                                  <a:pt x="423" y="77"/>
                                </a:lnTo>
                                <a:lnTo>
                                  <a:pt x="432" y="86"/>
                                </a:lnTo>
                                <a:lnTo>
                                  <a:pt x="432" y="86"/>
                                </a:lnTo>
                                <a:close/>
                                <a:moveTo>
                                  <a:pt x="432" y="86"/>
                                </a:moveTo>
                                <a:lnTo>
                                  <a:pt x="432" y="86"/>
                                </a:lnTo>
                                <a:lnTo>
                                  <a:pt x="432" y="86"/>
                                </a:lnTo>
                                <a:lnTo>
                                  <a:pt x="432" y="86"/>
                                </a:lnTo>
                                <a:close/>
                                <a:moveTo>
                                  <a:pt x="432" y="101"/>
                                </a:moveTo>
                                <a:lnTo>
                                  <a:pt x="432" y="101"/>
                                </a:lnTo>
                                <a:lnTo>
                                  <a:pt x="423" y="91"/>
                                </a:lnTo>
                                <a:lnTo>
                                  <a:pt x="432" y="86"/>
                                </a:lnTo>
                                <a:lnTo>
                                  <a:pt x="442" y="96"/>
                                </a:lnTo>
                                <a:lnTo>
                                  <a:pt x="432" y="101"/>
                                </a:lnTo>
                                <a:close/>
                                <a:moveTo>
                                  <a:pt x="432" y="101"/>
                                </a:moveTo>
                                <a:lnTo>
                                  <a:pt x="432" y="101"/>
                                </a:lnTo>
                                <a:lnTo>
                                  <a:pt x="432" y="101"/>
                                </a:lnTo>
                                <a:lnTo>
                                  <a:pt x="432" y="101"/>
                                </a:lnTo>
                                <a:close/>
                                <a:moveTo>
                                  <a:pt x="451" y="105"/>
                                </a:moveTo>
                                <a:lnTo>
                                  <a:pt x="442" y="110"/>
                                </a:lnTo>
                                <a:lnTo>
                                  <a:pt x="432" y="101"/>
                                </a:lnTo>
                                <a:lnTo>
                                  <a:pt x="442" y="96"/>
                                </a:lnTo>
                                <a:lnTo>
                                  <a:pt x="447" y="105"/>
                                </a:lnTo>
                                <a:lnTo>
                                  <a:pt x="451" y="105"/>
                                </a:lnTo>
                                <a:close/>
                                <a:moveTo>
                                  <a:pt x="447" y="105"/>
                                </a:moveTo>
                                <a:lnTo>
                                  <a:pt x="451" y="105"/>
                                </a:lnTo>
                                <a:lnTo>
                                  <a:pt x="451" y="105"/>
                                </a:lnTo>
                                <a:lnTo>
                                  <a:pt x="447" y="105"/>
                                </a:lnTo>
                                <a:close/>
                                <a:moveTo>
                                  <a:pt x="447" y="120"/>
                                </a:moveTo>
                                <a:lnTo>
                                  <a:pt x="447" y="120"/>
                                </a:lnTo>
                                <a:lnTo>
                                  <a:pt x="442" y="110"/>
                                </a:lnTo>
                                <a:lnTo>
                                  <a:pt x="451" y="105"/>
                                </a:lnTo>
                                <a:lnTo>
                                  <a:pt x="456" y="115"/>
                                </a:lnTo>
                                <a:lnTo>
                                  <a:pt x="447" y="120"/>
                                </a:lnTo>
                                <a:close/>
                                <a:moveTo>
                                  <a:pt x="447" y="120"/>
                                </a:moveTo>
                                <a:lnTo>
                                  <a:pt x="447" y="120"/>
                                </a:lnTo>
                                <a:lnTo>
                                  <a:pt x="447" y="120"/>
                                </a:lnTo>
                                <a:lnTo>
                                  <a:pt x="447" y="120"/>
                                </a:lnTo>
                                <a:close/>
                                <a:moveTo>
                                  <a:pt x="461" y="125"/>
                                </a:moveTo>
                                <a:lnTo>
                                  <a:pt x="451" y="129"/>
                                </a:lnTo>
                                <a:lnTo>
                                  <a:pt x="447" y="120"/>
                                </a:lnTo>
                                <a:lnTo>
                                  <a:pt x="456" y="115"/>
                                </a:lnTo>
                                <a:lnTo>
                                  <a:pt x="461" y="125"/>
                                </a:lnTo>
                                <a:lnTo>
                                  <a:pt x="461" y="125"/>
                                </a:lnTo>
                                <a:close/>
                                <a:moveTo>
                                  <a:pt x="461" y="125"/>
                                </a:moveTo>
                                <a:lnTo>
                                  <a:pt x="461" y="125"/>
                                </a:lnTo>
                                <a:lnTo>
                                  <a:pt x="461" y="125"/>
                                </a:lnTo>
                                <a:lnTo>
                                  <a:pt x="461" y="125"/>
                                </a:lnTo>
                                <a:close/>
                                <a:moveTo>
                                  <a:pt x="466" y="139"/>
                                </a:moveTo>
                                <a:lnTo>
                                  <a:pt x="456" y="139"/>
                                </a:lnTo>
                                <a:lnTo>
                                  <a:pt x="451" y="129"/>
                                </a:lnTo>
                                <a:lnTo>
                                  <a:pt x="461" y="125"/>
                                </a:lnTo>
                                <a:lnTo>
                                  <a:pt x="466" y="134"/>
                                </a:lnTo>
                                <a:lnTo>
                                  <a:pt x="466" y="139"/>
                                </a:lnTo>
                                <a:close/>
                                <a:moveTo>
                                  <a:pt x="466" y="134"/>
                                </a:moveTo>
                                <a:lnTo>
                                  <a:pt x="466" y="139"/>
                                </a:lnTo>
                                <a:lnTo>
                                  <a:pt x="466" y="139"/>
                                </a:lnTo>
                                <a:lnTo>
                                  <a:pt x="466" y="134"/>
                                </a:lnTo>
                                <a:close/>
                                <a:moveTo>
                                  <a:pt x="471" y="144"/>
                                </a:moveTo>
                                <a:lnTo>
                                  <a:pt x="461" y="149"/>
                                </a:lnTo>
                                <a:lnTo>
                                  <a:pt x="456" y="139"/>
                                </a:lnTo>
                                <a:lnTo>
                                  <a:pt x="466" y="139"/>
                                </a:lnTo>
                                <a:lnTo>
                                  <a:pt x="471" y="144"/>
                                </a:lnTo>
                                <a:lnTo>
                                  <a:pt x="471" y="144"/>
                                </a:lnTo>
                                <a:close/>
                                <a:moveTo>
                                  <a:pt x="471" y="144"/>
                                </a:moveTo>
                                <a:lnTo>
                                  <a:pt x="471" y="144"/>
                                </a:lnTo>
                                <a:lnTo>
                                  <a:pt x="471" y="139"/>
                                </a:lnTo>
                                <a:lnTo>
                                  <a:pt x="471" y="144"/>
                                </a:lnTo>
                                <a:close/>
                                <a:moveTo>
                                  <a:pt x="471" y="153"/>
                                </a:moveTo>
                                <a:lnTo>
                                  <a:pt x="461" y="153"/>
                                </a:lnTo>
                                <a:lnTo>
                                  <a:pt x="461" y="149"/>
                                </a:lnTo>
                                <a:lnTo>
                                  <a:pt x="471" y="144"/>
                                </a:lnTo>
                                <a:lnTo>
                                  <a:pt x="471" y="153"/>
                                </a:lnTo>
                                <a:lnTo>
                                  <a:pt x="471" y="153"/>
                                </a:lnTo>
                                <a:close/>
                                <a:moveTo>
                                  <a:pt x="471" y="153"/>
                                </a:moveTo>
                                <a:lnTo>
                                  <a:pt x="471" y="153"/>
                                </a:lnTo>
                                <a:lnTo>
                                  <a:pt x="471" y="153"/>
                                </a:lnTo>
                                <a:lnTo>
                                  <a:pt x="471" y="153"/>
                                </a:lnTo>
                                <a:close/>
                                <a:moveTo>
                                  <a:pt x="475" y="163"/>
                                </a:moveTo>
                                <a:lnTo>
                                  <a:pt x="466" y="163"/>
                                </a:lnTo>
                                <a:lnTo>
                                  <a:pt x="461" y="153"/>
                                </a:lnTo>
                                <a:lnTo>
                                  <a:pt x="471" y="153"/>
                                </a:lnTo>
                                <a:lnTo>
                                  <a:pt x="475" y="158"/>
                                </a:lnTo>
                                <a:lnTo>
                                  <a:pt x="475" y="163"/>
                                </a:lnTo>
                                <a:close/>
                                <a:moveTo>
                                  <a:pt x="475" y="158"/>
                                </a:moveTo>
                                <a:lnTo>
                                  <a:pt x="475" y="158"/>
                                </a:lnTo>
                                <a:lnTo>
                                  <a:pt x="475" y="163"/>
                                </a:lnTo>
                                <a:lnTo>
                                  <a:pt x="475" y="158"/>
                                </a:lnTo>
                                <a:close/>
                                <a:moveTo>
                                  <a:pt x="475" y="168"/>
                                </a:moveTo>
                                <a:lnTo>
                                  <a:pt x="466" y="168"/>
                                </a:lnTo>
                                <a:lnTo>
                                  <a:pt x="466" y="163"/>
                                </a:lnTo>
                                <a:lnTo>
                                  <a:pt x="475" y="163"/>
                                </a:lnTo>
                                <a:lnTo>
                                  <a:pt x="475" y="168"/>
                                </a:lnTo>
                                <a:lnTo>
                                  <a:pt x="475" y="168"/>
                                </a:lnTo>
                                <a:close/>
                                <a:moveTo>
                                  <a:pt x="475" y="168"/>
                                </a:moveTo>
                                <a:lnTo>
                                  <a:pt x="475" y="168"/>
                                </a:lnTo>
                                <a:lnTo>
                                  <a:pt x="475" y="168"/>
                                </a:lnTo>
                                <a:lnTo>
                                  <a:pt x="475" y="168"/>
                                </a:lnTo>
                                <a:close/>
                                <a:moveTo>
                                  <a:pt x="475" y="177"/>
                                </a:moveTo>
                                <a:lnTo>
                                  <a:pt x="466" y="177"/>
                                </a:lnTo>
                                <a:lnTo>
                                  <a:pt x="466" y="168"/>
                                </a:lnTo>
                                <a:lnTo>
                                  <a:pt x="475" y="168"/>
                                </a:lnTo>
                                <a:lnTo>
                                  <a:pt x="475" y="177"/>
                                </a:lnTo>
                                <a:lnTo>
                                  <a:pt x="475" y="177"/>
                                </a:lnTo>
                                <a:close/>
                                <a:moveTo>
                                  <a:pt x="475" y="177"/>
                                </a:moveTo>
                                <a:lnTo>
                                  <a:pt x="475" y="177"/>
                                </a:lnTo>
                                <a:lnTo>
                                  <a:pt x="480" y="177"/>
                                </a:lnTo>
                                <a:lnTo>
                                  <a:pt x="475" y="177"/>
                                </a:lnTo>
                                <a:close/>
                                <a:moveTo>
                                  <a:pt x="480" y="187"/>
                                </a:moveTo>
                                <a:lnTo>
                                  <a:pt x="471" y="187"/>
                                </a:lnTo>
                                <a:lnTo>
                                  <a:pt x="466" y="177"/>
                                </a:lnTo>
                                <a:lnTo>
                                  <a:pt x="475" y="177"/>
                                </a:lnTo>
                                <a:lnTo>
                                  <a:pt x="480" y="187"/>
                                </a:lnTo>
                                <a:lnTo>
                                  <a:pt x="480" y="187"/>
                                </a:lnTo>
                                <a:close/>
                                <a:moveTo>
                                  <a:pt x="480" y="187"/>
                                </a:moveTo>
                                <a:lnTo>
                                  <a:pt x="480" y="187"/>
                                </a:lnTo>
                                <a:lnTo>
                                  <a:pt x="480" y="187"/>
                                </a:lnTo>
                                <a:lnTo>
                                  <a:pt x="480" y="187"/>
                                </a:lnTo>
                                <a:close/>
                                <a:moveTo>
                                  <a:pt x="471" y="197"/>
                                </a:moveTo>
                                <a:lnTo>
                                  <a:pt x="471" y="197"/>
                                </a:lnTo>
                                <a:lnTo>
                                  <a:pt x="471" y="187"/>
                                </a:lnTo>
                                <a:lnTo>
                                  <a:pt x="480" y="187"/>
                                </a:lnTo>
                                <a:lnTo>
                                  <a:pt x="480" y="197"/>
                                </a:lnTo>
                                <a:lnTo>
                                  <a:pt x="471" y="197"/>
                                </a:lnTo>
                                <a:close/>
                                <a:moveTo>
                                  <a:pt x="471" y="197"/>
                                </a:moveTo>
                                <a:lnTo>
                                  <a:pt x="471" y="197"/>
                                </a:lnTo>
                                <a:lnTo>
                                  <a:pt x="471" y="197"/>
                                </a:lnTo>
                                <a:lnTo>
                                  <a:pt x="471" y="197"/>
                                </a:lnTo>
                                <a:close/>
                                <a:moveTo>
                                  <a:pt x="480" y="206"/>
                                </a:moveTo>
                                <a:lnTo>
                                  <a:pt x="471" y="206"/>
                                </a:lnTo>
                                <a:lnTo>
                                  <a:pt x="471" y="197"/>
                                </a:lnTo>
                                <a:lnTo>
                                  <a:pt x="480" y="197"/>
                                </a:lnTo>
                                <a:lnTo>
                                  <a:pt x="480" y="206"/>
                                </a:lnTo>
                                <a:lnTo>
                                  <a:pt x="480" y="206"/>
                                </a:lnTo>
                                <a:close/>
                                <a:moveTo>
                                  <a:pt x="480" y="206"/>
                                </a:moveTo>
                                <a:lnTo>
                                  <a:pt x="480" y="206"/>
                                </a:lnTo>
                                <a:lnTo>
                                  <a:pt x="480" y="206"/>
                                </a:lnTo>
                                <a:lnTo>
                                  <a:pt x="480" y="206"/>
                                </a:lnTo>
                                <a:close/>
                                <a:moveTo>
                                  <a:pt x="471" y="216"/>
                                </a:moveTo>
                                <a:lnTo>
                                  <a:pt x="471" y="206"/>
                                </a:lnTo>
                                <a:lnTo>
                                  <a:pt x="480" y="206"/>
                                </a:lnTo>
                                <a:lnTo>
                                  <a:pt x="480" y="216"/>
                                </a:lnTo>
                                <a:lnTo>
                                  <a:pt x="471" y="216"/>
                                </a:lnTo>
                                <a:close/>
                                <a:moveTo>
                                  <a:pt x="471" y="225"/>
                                </a:moveTo>
                                <a:lnTo>
                                  <a:pt x="471" y="216"/>
                                </a:lnTo>
                                <a:lnTo>
                                  <a:pt x="480" y="216"/>
                                </a:lnTo>
                                <a:lnTo>
                                  <a:pt x="480" y="225"/>
                                </a:lnTo>
                                <a:lnTo>
                                  <a:pt x="471" y="225"/>
                                </a:lnTo>
                                <a:close/>
                                <a:moveTo>
                                  <a:pt x="480" y="235"/>
                                </a:moveTo>
                                <a:lnTo>
                                  <a:pt x="471" y="235"/>
                                </a:lnTo>
                                <a:lnTo>
                                  <a:pt x="471" y="225"/>
                                </a:lnTo>
                                <a:lnTo>
                                  <a:pt x="480" y="225"/>
                                </a:lnTo>
                                <a:lnTo>
                                  <a:pt x="480" y="235"/>
                                </a:lnTo>
                                <a:lnTo>
                                  <a:pt x="480" y="235"/>
                                </a:lnTo>
                                <a:close/>
                                <a:moveTo>
                                  <a:pt x="480" y="235"/>
                                </a:moveTo>
                                <a:lnTo>
                                  <a:pt x="480" y="235"/>
                                </a:lnTo>
                                <a:lnTo>
                                  <a:pt x="480" y="235"/>
                                </a:lnTo>
                                <a:lnTo>
                                  <a:pt x="480" y="235"/>
                                </a:lnTo>
                                <a:close/>
                                <a:moveTo>
                                  <a:pt x="471" y="245"/>
                                </a:moveTo>
                                <a:lnTo>
                                  <a:pt x="471" y="245"/>
                                </a:lnTo>
                                <a:lnTo>
                                  <a:pt x="471" y="235"/>
                                </a:lnTo>
                                <a:lnTo>
                                  <a:pt x="480" y="235"/>
                                </a:lnTo>
                                <a:lnTo>
                                  <a:pt x="480" y="250"/>
                                </a:lnTo>
                                <a:lnTo>
                                  <a:pt x="471" y="245"/>
                                </a:lnTo>
                                <a:close/>
                                <a:moveTo>
                                  <a:pt x="471" y="245"/>
                                </a:moveTo>
                                <a:lnTo>
                                  <a:pt x="471" y="245"/>
                                </a:lnTo>
                                <a:lnTo>
                                  <a:pt x="471" y="245"/>
                                </a:lnTo>
                                <a:lnTo>
                                  <a:pt x="471" y="245"/>
                                </a:lnTo>
                                <a:close/>
                                <a:moveTo>
                                  <a:pt x="480" y="259"/>
                                </a:moveTo>
                                <a:lnTo>
                                  <a:pt x="471" y="254"/>
                                </a:lnTo>
                                <a:lnTo>
                                  <a:pt x="471" y="245"/>
                                </a:lnTo>
                                <a:lnTo>
                                  <a:pt x="480" y="245"/>
                                </a:lnTo>
                                <a:lnTo>
                                  <a:pt x="480" y="254"/>
                                </a:lnTo>
                                <a:lnTo>
                                  <a:pt x="480" y="259"/>
                                </a:lnTo>
                                <a:close/>
                                <a:moveTo>
                                  <a:pt x="480" y="254"/>
                                </a:moveTo>
                                <a:lnTo>
                                  <a:pt x="480" y="254"/>
                                </a:lnTo>
                                <a:lnTo>
                                  <a:pt x="480" y="259"/>
                                </a:lnTo>
                                <a:lnTo>
                                  <a:pt x="480" y="254"/>
                                </a:lnTo>
                                <a:close/>
                                <a:moveTo>
                                  <a:pt x="466" y="269"/>
                                </a:moveTo>
                                <a:lnTo>
                                  <a:pt x="471" y="254"/>
                                </a:lnTo>
                                <a:lnTo>
                                  <a:pt x="480" y="259"/>
                                </a:lnTo>
                                <a:lnTo>
                                  <a:pt x="475" y="269"/>
                                </a:lnTo>
                                <a:lnTo>
                                  <a:pt x="466" y="269"/>
                                </a:lnTo>
                                <a:close/>
                                <a:moveTo>
                                  <a:pt x="466" y="278"/>
                                </a:moveTo>
                                <a:lnTo>
                                  <a:pt x="466" y="269"/>
                                </a:lnTo>
                                <a:lnTo>
                                  <a:pt x="475" y="269"/>
                                </a:lnTo>
                                <a:lnTo>
                                  <a:pt x="475" y="283"/>
                                </a:lnTo>
                                <a:lnTo>
                                  <a:pt x="466" y="278"/>
                                </a:lnTo>
                                <a:close/>
                                <a:moveTo>
                                  <a:pt x="466" y="293"/>
                                </a:moveTo>
                                <a:lnTo>
                                  <a:pt x="466" y="293"/>
                                </a:lnTo>
                                <a:lnTo>
                                  <a:pt x="466" y="278"/>
                                </a:lnTo>
                                <a:lnTo>
                                  <a:pt x="475" y="283"/>
                                </a:lnTo>
                                <a:lnTo>
                                  <a:pt x="475" y="293"/>
                                </a:lnTo>
                                <a:lnTo>
                                  <a:pt x="466" y="293"/>
                                </a:lnTo>
                                <a:close/>
                                <a:moveTo>
                                  <a:pt x="466" y="293"/>
                                </a:moveTo>
                                <a:lnTo>
                                  <a:pt x="466" y="293"/>
                                </a:lnTo>
                                <a:lnTo>
                                  <a:pt x="466" y="293"/>
                                </a:lnTo>
                                <a:lnTo>
                                  <a:pt x="466" y="293"/>
                                </a:lnTo>
                                <a:close/>
                                <a:moveTo>
                                  <a:pt x="475" y="307"/>
                                </a:moveTo>
                                <a:lnTo>
                                  <a:pt x="466" y="307"/>
                                </a:lnTo>
                                <a:lnTo>
                                  <a:pt x="466" y="293"/>
                                </a:lnTo>
                                <a:lnTo>
                                  <a:pt x="475" y="293"/>
                                </a:lnTo>
                                <a:lnTo>
                                  <a:pt x="475" y="307"/>
                                </a:lnTo>
                                <a:lnTo>
                                  <a:pt x="475" y="307"/>
                                </a:lnTo>
                                <a:close/>
                                <a:moveTo>
                                  <a:pt x="475" y="307"/>
                                </a:moveTo>
                                <a:lnTo>
                                  <a:pt x="475" y="307"/>
                                </a:lnTo>
                                <a:lnTo>
                                  <a:pt x="475" y="307"/>
                                </a:lnTo>
                                <a:lnTo>
                                  <a:pt x="475" y="307"/>
                                </a:lnTo>
                                <a:close/>
                                <a:moveTo>
                                  <a:pt x="461" y="317"/>
                                </a:moveTo>
                                <a:lnTo>
                                  <a:pt x="461" y="317"/>
                                </a:lnTo>
                                <a:lnTo>
                                  <a:pt x="466" y="302"/>
                                </a:lnTo>
                                <a:lnTo>
                                  <a:pt x="475" y="307"/>
                                </a:lnTo>
                                <a:lnTo>
                                  <a:pt x="471" y="317"/>
                                </a:lnTo>
                                <a:lnTo>
                                  <a:pt x="461" y="317"/>
                                </a:lnTo>
                                <a:close/>
                                <a:moveTo>
                                  <a:pt x="461" y="317"/>
                                </a:moveTo>
                                <a:lnTo>
                                  <a:pt x="461" y="317"/>
                                </a:lnTo>
                                <a:lnTo>
                                  <a:pt x="461" y="317"/>
                                </a:lnTo>
                                <a:lnTo>
                                  <a:pt x="461" y="317"/>
                                </a:lnTo>
                                <a:close/>
                                <a:moveTo>
                                  <a:pt x="471" y="331"/>
                                </a:moveTo>
                                <a:lnTo>
                                  <a:pt x="461" y="331"/>
                                </a:lnTo>
                                <a:lnTo>
                                  <a:pt x="461" y="317"/>
                                </a:lnTo>
                                <a:lnTo>
                                  <a:pt x="471" y="317"/>
                                </a:lnTo>
                                <a:lnTo>
                                  <a:pt x="471" y="331"/>
                                </a:lnTo>
                                <a:lnTo>
                                  <a:pt x="471" y="331"/>
                                </a:lnTo>
                                <a:close/>
                                <a:moveTo>
                                  <a:pt x="471" y="331"/>
                                </a:moveTo>
                                <a:lnTo>
                                  <a:pt x="471" y="331"/>
                                </a:lnTo>
                                <a:lnTo>
                                  <a:pt x="471" y="331"/>
                                </a:lnTo>
                                <a:lnTo>
                                  <a:pt x="471" y="331"/>
                                </a:lnTo>
                                <a:close/>
                                <a:moveTo>
                                  <a:pt x="471" y="346"/>
                                </a:moveTo>
                                <a:lnTo>
                                  <a:pt x="461" y="346"/>
                                </a:lnTo>
                                <a:lnTo>
                                  <a:pt x="461" y="331"/>
                                </a:lnTo>
                                <a:lnTo>
                                  <a:pt x="471" y="331"/>
                                </a:lnTo>
                                <a:lnTo>
                                  <a:pt x="471" y="346"/>
                                </a:lnTo>
                                <a:lnTo>
                                  <a:pt x="471" y="346"/>
                                </a:lnTo>
                                <a:close/>
                                <a:moveTo>
                                  <a:pt x="471" y="346"/>
                                </a:moveTo>
                                <a:lnTo>
                                  <a:pt x="471" y="346"/>
                                </a:lnTo>
                                <a:lnTo>
                                  <a:pt x="471" y="346"/>
                                </a:lnTo>
                                <a:lnTo>
                                  <a:pt x="471" y="346"/>
                                </a:lnTo>
                                <a:close/>
                                <a:moveTo>
                                  <a:pt x="466" y="374"/>
                                </a:moveTo>
                                <a:lnTo>
                                  <a:pt x="456" y="370"/>
                                </a:lnTo>
                                <a:lnTo>
                                  <a:pt x="461" y="346"/>
                                </a:lnTo>
                                <a:lnTo>
                                  <a:pt x="471" y="346"/>
                                </a:lnTo>
                                <a:lnTo>
                                  <a:pt x="466" y="374"/>
                                </a:lnTo>
                                <a:lnTo>
                                  <a:pt x="466" y="374"/>
                                </a:lnTo>
                                <a:close/>
                                <a:moveTo>
                                  <a:pt x="466" y="374"/>
                                </a:moveTo>
                                <a:lnTo>
                                  <a:pt x="466" y="374"/>
                                </a:lnTo>
                                <a:lnTo>
                                  <a:pt x="466" y="374"/>
                                </a:lnTo>
                                <a:lnTo>
                                  <a:pt x="466" y="374"/>
                                </a:lnTo>
                                <a:close/>
                                <a:moveTo>
                                  <a:pt x="447" y="398"/>
                                </a:moveTo>
                                <a:lnTo>
                                  <a:pt x="447" y="398"/>
                                </a:lnTo>
                                <a:lnTo>
                                  <a:pt x="456" y="370"/>
                                </a:lnTo>
                                <a:lnTo>
                                  <a:pt x="466" y="374"/>
                                </a:lnTo>
                                <a:lnTo>
                                  <a:pt x="456" y="398"/>
                                </a:lnTo>
                                <a:lnTo>
                                  <a:pt x="447" y="398"/>
                                </a:lnTo>
                                <a:close/>
                                <a:moveTo>
                                  <a:pt x="447" y="398"/>
                                </a:moveTo>
                                <a:lnTo>
                                  <a:pt x="447" y="398"/>
                                </a:lnTo>
                                <a:lnTo>
                                  <a:pt x="447" y="398"/>
                                </a:lnTo>
                                <a:lnTo>
                                  <a:pt x="447" y="398"/>
                                </a:lnTo>
                                <a:close/>
                                <a:moveTo>
                                  <a:pt x="451" y="432"/>
                                </a:moveTo>
                                <a:lnTo>
                                  <a:pt x="442" y="427"/>
                                </a:lnTo>
                                <a:lnTo>
                                  <a:pt x="447" y="398"/>
                                </a:lnTo>
                                <a:lnTo>
                                  <a:pt x="456" y="398"/>
                                </a:lnTo>
                                <a:lnTo>
                                  <a:pt x="451" y="432"/>
                                </a:lnTo>
                                <a:lnTo>
                                  <a:pt x="451" y="432"/>
                                </a:lnTo>
                                <a:close/>
                                <a:moveTo>
                                  <a:pt x="451" y="432"/>
                                </a:moveTo>
                                <a:lnTo>
                                  <a:pt x="451" y="432"/>
                                </a:lnTo>
                                <a:lnTo>
                                  <a:pt x="451" y="432"/>
                                </a:lnTo>
                                <a:lnTo>
                                  <a:pt x="451" y="432"/>
                                </a:lnTo>
                                <a:close/>
                                <a:moveTo>
                                  <a:pt x="437" y="461"/>
                                </a:moveTo>
                                <a:lnTo>
                                  <a:pt x="437" y="461"/>
                                </a:lnTo>
                                <a:lnTo>
                                  <a:pt x="442" y="427"/>
                                </a:lnTo>
                                <a:lnTo>
                                  <a:pt x="451" y="432"/>
                                </a:lnTo>
                                <a:lnTo>
                                  <a:pt x="447" y="461"/>
                                </a:lnTo>
                                <a:lnTo>
                                  <a:pt x="437" y="461"/>
                                </a:lnTo>
                                <a:close/>
                                <a:moveTo>
                                  <a:pt x="437" y="461"/>
                                </a:moveTo>
                                <a:lnTo>
                                  <a:pt x="437" y="461"/>
                                </a:lnTo>
                                <a:lnTo>
                                  <a:pt x="437" y="461"/>
                                </a:lnTo>
                                <a:lnTo>
                                  <a:pt x="437" y="461"/>
                                </a:lnTo>
                                <a:close/>
                                <a:moveTo>
                                  <a:pt x="437" y="494"/>
                                </a:moveTo>
                                <a:lnTo>
                                  <a:pt x="428" y="490"/>
                                </a:lnTo>
                                <a:lnTo>
                                  <a:pt x="437" y="461"/>
                                </a:lnTo>
                                <a:lnTo>
                                  <a:pt x="447" y="461"/>
                                </a:lnTo>
                                <a:lnTo>
                                  <a:pt x="437" y="494"/>
                                </a:lnTo>
                                <a:lnTo>
                                  <a:pt x="437" y="494"/>
                                </a:lnTo>
                                <a:close/>
                                <a:moveTo>
                                  <a:pt x="437" y="494"/>
                                </a:moveTo>
                                <a:lnTo>
                                  <a:pt x="437" y="494"/>
                                </a:lnTo>
                                <a:lnTo>
                                  <a:pt x="437" y="494"/>
                                </a:lnTo>
                                <a:lnTo>
                                  <a:pt x="437" y="494"/>
                                </a:lnTo>
                                <a:close/>
                                <a:moveTo>
                                  <a:pt x="428" y="528"/>
                                </a:moveTo>
                                <a:lnTo>
                                  <a:pt x="418" y="523"/>
                                </a:lnTo>
                                <a:lnTo>
                                  <a:pt x="428" y="490"/>
                                </a:lnTo>
                                <a:lnTo>
                                  <a:pt x="437" y="494"/>
                                </a:lnTo>
                                <a:lnTo>
                                  <a:pt x="428" y="528"/>
                                </a:lnTo>
                                <a:lnTo>
                                  <a:pt x="428" y="528"/>
                                </a:lnTo>
                                <a:close/>
                                <a:moveTo>
                                  <a:pt x="428" y="528"/>
                                </a:moveTo>
                                <a:lnTo>
                                  <a:pt x="428" y="528"/>
                                </a:lnTo>
                                <a:lnTo>
                                  <a:pt x="428" y="528"/>
                                </a:lnTo>
                                <a:lnTo>
                                  <a:pt x="428" y="528"/>
                                </a:lnTo>
                                <a:close/>
                                <a:moveTo>
                                  <a:pt x="418" y="562"/>
                                </a:moveTo>
                                <a:lnTo>
                                  <a:pt x="408" y="557"/>
                                </a:lnTo>
                                <a:lnTo>
                                  <a:pt x="418" y="523"/>
                                </a:lnTo>
                                <a:lnTo>
                                  <a:pt x="428" y="528"/>
                                </a:lnTo>
                                <a:lnTo>
                                  <a:pt x="418" y="562"/>
                                </a:lnTo>
                                <a:lnTo>
                                  <a:pt x="418" y="562"/>
                                </a:lnTo>
                                <a:close/>
                                <a:moveTo>
                                  <a:pt x="418" y="562"/>
                                </a:moveTo>
                                <a:lnTo>
                                  <a:pt x="418" y="562"/>
                                </a:lnTo>
                                <a:lnTo>
                                  <a:pt x="418" y="562"/>
                                </a:lnTo>
                                <a:lnTo>
                                  <a:pt x="418" y="562"/>
                                </a:lnTo>
                                <a:close/>
                                <a:moveTo>
                                  <a:pt x="399" y="591"/>
                                </a:moveTo>
                                <a:lnTo>
                                  <a:pt x="408" y="557"/>
                                </a:lnTo>
                                <a:lnTo>
                                  <a:pt x="418" y="562"/>
                                </a:lnTo>
                                <a:lnTo>
                                  <a:pt x="408" y="595"/>
                                </a:lnTo>
                                <a:lnTo>
                                  <a:pt x="399" y="59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3"/>
                        <wps:cNvSpPr>
                          <a:spLocks noEditPoints="1"/>
                        </wps:cNvSpPr>
                        <wps:spPr bwMode="auto">
                          <a:xfrm>
                            <a:off x="606425" y="1452245"/>
                            <a:ext cx="1454150" cy="542925"/>
                          </a:xfrm>
                          <a:custGeom>
                            <a:avLst/>
                            <a:gdLst>
                              <a:gd name="T0" fmla="*/ 2170 w 2290"/>
                              <a:gd name="T1" fmla="*/ 855 h 855"/>
                              <a:gd name="T2" fmla="*/ 2054 w 2290"/>
                              <a:gd name="T3" fmla="*/ 850 h 855"/>
                              <a:gd name="T4" fmla="*/ 2054 w 2290"/>
                              <a:gd name="T5" fmla="*/ 850 h 855"/>
                              <a:gd name="T6" fmla="*/ 1829 w 2290"/>
                              <a:gd name="T7" fmla="*/ 831 h 855"/>
                              <a:gd name="T8" fmla="*/ 1718 w 2290"/>
                              <a:gd name="T9" fmla="*/ 831 h 855"/>
                              <a:gd name="T10" fmla="*/ 1718 w 2290"/>
                              <a:gd name="T11" fmla="*/ 831 h 855"/>
                              <a:gd name="T12" fmla="*/ 1613 w 2290"/>
                              <a:gd name="T13" fmla="*/ 816 h 855"/>
                              <a:gd name="T14" fmla="*/ 1502 w 2290"/>
                              <a:gd name="T15" fmla="*/ 802 h 855"/>
                              <a:gd name="T16" fmla="*/ 1507 w 2290"/>
                              <a:gd name="T17" fmla="*/ 792 h 855"/>
                              <a:gd name="T18" fmla="*/ 1301 w 2290"/>
                              <a:gd name="T19" fmla="*/ 773 h 855"/>
                              <a:gd name="T20" fmla="*/ 1301 w 2290"/>
                              <a:gd name="T21" fmla="*/ 773 h 855"/>
                              <a:gd name="T22" fmla="*/ 1200 w 2290"/>
                              <a:gd name="T23" fmla="*/ 754 h 855"/>
                              <a:gd name="T24" fmla="*/ 1104 w 2290"/>
                              <a:gd name="T25" fmla="*/ 735 h 855"/>
                              <a:gd name="T26" fmla="*/ 1109 w 2290"/>
                              <a:gd name="T27" fmla="*/ 720 h 855"/>
                              <a:gd name="T28" fmla="*/ 1013 w 2290"/>
                              <a:gd name="T29" fmla="*/ 711 h 855"/>
                              <a:gd name="T30" fmla="*/ 1013 w 2290"/>
                              <a:gd name="T31" fmla="*/ 711 h 855"/>
                              <a:gd name="T32" fmla="*/ 965 w 2290"/>
                              <a:gd name="T33" fmla="*/ 701 h 855"/>
                              <a:gd name="T34" fmla="*/ 922 w 2290"/>
                              <a:gd name="T35" fmla="*/ 687 h 855"/>
                              <a:gd name="T36" fmla="*/ 926 w 2290"/>
                              <a:gd name="T37" fmla="*/ 677 h 855"/>
                              <a:gd name="T38" fmla="*/ 840 w 2290"/>
                              <a:gd name="T39" fmla="*/ 653 h 855"/>
                              <a:gd name="T40" fmla="*/ 840 w 2290"/>
                              <a:gd name="T41" fmla="*/ 653 h 855"/>
                              <a:gd name="T42" fmla="*/ 792 w 2290"/>
                              <a:gd name="T43" fmla="*/ 648 h 855"/>
                              <a:gd name="T44" fmla="*/ 754 w 2290"/>
                              <a:gd name="T45" fmla="*/ 634 h 855"/>
                              <a:gd name="T46" fmla="*/ 759 w 2290"/>
                              <a:gd name="T47" fmla="*/ 624 h 855"/>
                              <a:gd name="T48" fmla="*/ 677 w 2290"/>
                              <a:gd name="T49" fmla="*/ 595 h 855"/>
                              <a:gd name="T50" fmla="*/ 677 w 2290"/>
                              <a:gd name="T51" fmla="*/ 595 h 855"/>
                              <a:gd name="T52" fmla="*/ 634 w 2290"/>
                              <a:gd name="T53" fmla="*/ 595 h 855"/>
                              <a:gd name="T54" fmla="*/ 595 w 2290"/>
                              <a:gd name="T55" fmla="*/ 576 h 855"/>
                              <a:gd name="T56" fmla="*/ 595 w 2290"/>
                              <a:gd name="T57" fmla="*/ 576 h 855"/>
                              <a:gd name="T58" fmla="*/ 528 w 2290"/>
                              <a:gd name="T59" fmla="*/ 538 h 855"/>
                              <a:gd name="T60" fmla="*/ 523 w 2290"/>
                              <a:gd name="T61" fmla="*/ 547 h 855"/>
                              <a:gd name="T62" fmla="*/ 495 w 2290"/>
                              <a:gd name="T63" fmla="*/ 523 h 855"/>
                              <a:gd name="T64" fmla="*/ 427 w 2290"/>
                              <a:gd name="T65" fmla="*/ 499 h 855"/>
                              <a:gd name="T66" fmla="*/ 432 w 2290"/>
                              <a:gd name="T67" fmla="*/ 490 h 855"/>
                              <a:gd name="T68" fmla="*/ 365 w 2290"/>
                              <a:gd name="T69" fmla="*/ 466 h 855"/>
                              <a:gd name="T70" fmla="*/ 365 w 2290"/>
                              <a:gd name="T71" fmla="*/ 466 h 855"/>
                              <a:gd name="T72" fmla="*/ 341 w 2290"/>
                              <a:gd name="T73" fmla="*/ 437 h 855"/>
                              <a:gd name="T74" fmla="*/ 307 w 2290"/>
                              <a:gd name="T75" fmla="*/ 427 h 855"/>
                              <a:gd name="T76" fmla="*/ 307 w 2290"/>
                              <a:gd name="T77" fmla="*/ 427 h 855"/>
                              <a:gd name="T78" fmla="*/ 255 w 2290"/>
                              <a:gd name="T79" fmla="*/ 393 h 855"/>
                              <a:gd name="T80" fmla="*/ 255 w 2290"/>
                              <a:gd name="T81" fmla="*/ 393 h 855"/>
                              <a:gd name="T82" fmla="*/ 211 w 2290"/>
                              <a:gd name="T83" fmla="*/ 345 h 855"/>
                              <a:gd name="T84" fmla="*/ 211 w 2290"/>
                              <a:gd name="T85" fmla="*/ 345 h 855"/>
                              <a:gd name="T86" fmla="*/ 183 w 2290"/>
                              <a:gd name="T87" fmla="*/ 336 h 855"/>
                              <a:gd name="T88" fmla="*/ 163 w 2290"/>
                              <a:gd name="T89" fmla="*/ 317 h 855"/>
                              <a:gd name="T90" fmla="*/ 163 w 2290"/>
                              <a:gd name="T91" fmla="*/ 317 h 855"/>
                              <a:gd name="T92" fmla="*/ 130 w 2290"/>
                              <a:gd name="T93" fmla="*/ 269 h 855"/>
                              <a:gd name="T94" fmla="*/ 125 w 2290"/>
                              <a:gd name="T95" fmla="*/ 278 h 855"/>
                              <a:gd name="T96" fmla="*/ 106 w 2290"/>
                              <a:gd name="T97" fmla="*/ 259 h 855"/>
                              <a:gd name="T98" fmla="*/ 96 w 2290"/>
                              <a:gd name="T99" fmla="*/ 230 h 855"/>
                              <a:gd name="T100" fmla="*/ 91 w 2290"/>
                              <a:gd name="T101" fmla="*/ 235 h 855"/>
                              <a:gd name="T102" fmla="*/ 72 w 2290"/>
                              <a:gd name="T103" fmla="*/ 192 h 855"/>
                              <a:gd name="T104" fmla="*/ 63 w 2290"/>
                              <a:gd name="T105" fmla="*/ 197 h 855"/>
                              <a:gd name="T106" fmla="*/ 58 w 2290"/>
                              <a:gd name="T107" fmla="*/ 168 h 855"/>
                              <a:gd name="T108" fmla="*/ 39 w 2290"/>
                              <a:gd name="T109" fmla="*/ 153 h 855"/>
                              <a:gd name="T110" fmla="*/ 39 w 2290"/>
                              <a:gd name="T111" fmla="*/ 153 h 855"/>
                              <a:gd name="T112" fmla="*/ 29 w 2290"/>
                              <a:gd name="T113" fmla="*/ 110 h 855"/>
                              <a:gd name="T114" fmla="*/ 29 w 2290"/>
                              <a:gd name="T115" fmla="*/ 110 h 855"/>
                              <a:gd name="T116" fmla="*/ 15 w 2290"/>
                              <a:gd name="T117" fmla="*/ 91 h 855"/>
                              <a:gd name="T118" fmla="*/ 5 w 2290"/>
                              <a:gd name="T119" fmla="*/ 67 h 855"/>
                              <a:gd name="T120" fmla="*/ 5 w 2290"/>
                              <a:gd name="T121" fmla="*/ 67 h 855"/>
                              <a:gd name="T122" fmla="*/ 15 w 2290"/>
                              <a:gd name="T123" fmla="*/ 24 h 855"/>
                              <a:gd name="T124" fmla="*/ 0 w 2290"/>
                              <a:gd name="T125" fmla="*/ 2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0" h="855">
                                <a:moveTo>
                                  <a:pt x="2170" y="855"/>
                                </a:moveTo>
                                <a:lnTo>
                                  <a:pt x="2170" y="845"/>
                                </a:lnTo>
                                <a:lnTo>
                                  <a:pt x="2290" y="845"/>
                                </a:lnTo>
                                <a:lnTo>
                                  <a:pt x="2290" y="855"/>
                                </a:lnTo>
                                <a:lnTo>
                                  <a:pt x="2170" y="855"/>
                                </a:lnTo>
                                <a:lnTo>
                                  <a:pt x="2170" y="855"/>
                                </a:lnTo>
                                <a:close/>
                                <a:moveTo>
                                  <a:pt x="2170" y="855"/>
                                </a:moveTo>
                                <a:lnTo>
                                  <a:pt x="2170" y="855"/>
                                </a:lnTo>
                                <a:lnTo>
                                  <a:pt x="2170" y="855"/>
                                </a:lnTo>
                                <a:lnTo>
                                  <a:pt x="2170" y="855"/>
                                </a:lnTo>
                                <a:close/>
                                <a:moveTo>
                                  <a:pt x="2054" y="850"/>
                                </a:moveTo>
                                <a:lnTo>
                                  <a:pt x="2054" y="840"/>
                                </a:lnTo>
                                <a:lnTo>
                                  <a:pt x="2170" y="845"/>
                                </a:lnTo>
                                <a:lnTo>
                                  <a:pt x="2170" y="855"/>
                                </a:lnTo>
                                <a:lnTo>
                                  <a:pt x="2054" y="850"/>
                                </a:lnTo>
                                <a:lnTo>
                                  <a:pt x="2054" y="850"/>
                                </a:lnTo>
                                <a:close/>
                                <a:moveTo>
                                  <a:pt x="2054" y="850"/>
                                </a:moveTo>
                                <a:lnTo>
                                  <a:pt x="2054" y="850"/>
                                </a:lnTo>
                                <a:lnTo>
                                  <a:pt x="2054" y="850"/>
                                </a:lnTo>
                                <a:lnTo>
                                  <a:pt x="2054" y="850"/>
                                </a:lnTo>
                                <a:close/>
                                <a:moveTo>
                                  <a:pt x="1944" y="845"/>
                                </a:moveTo>
                                <a:lnTo>
                                  <a:pt x="1944" y="835"/>
                                </a:lnTo>
                                <a:lnTo>
                                  <a:pt x="2054" y="840"/>
                                </a:lnTo>
                                <a:lnTo>
                                  <a:pt x="2054" y="850"/>
                                </a:lnTo>
                                <a:lnTo>
                                  <a:pt x="1944" y="845"/>
                                </a:lnTo>
                                <a:lnTo>
                                  <a:pt x="1944" y="845"/>
                                </a:lnTo>
                                <a:close/>
                                <a:moveTo>
                                  <a:pt x="1944" y="845"/>
                                </a:moveTo>
                                <a:lnTo>
                                  <a:pt x="1944" y="845"/>
                                </a:lnTo>
                                <a:lnTo>
                                  <a:pt x="1944" y="845"/>
                                </a:lnTo>
                                <a:lnTo>
                                  <a:pt x="1944" y="845"/>
                                </a:lnTo>
                                <a:close/>
                                <a:moveTo>
                                  <a:pt x="1829" y="840"/>
                                </a:moveTo>
                                <a:lnTo>
                                  <a:pt x="1829" y="831"/>
                                </a:lnTo>
                                <a:lnTo>
                                  <a:pt x="1944" y="835"/>
                                </a:lnTo>
                                <a:lnTo>
                                  <a:pt x="1944" y="845"/>
                                </a:lnTo>
                                <a:lnTo>
                                  <a:pt x="1829" y="840"/>
                                </a:lnTo>
                                <a:lnTo>
                                  <a:pt x="1829" y="840"/>
                                </a:lnTo>
                                <a:close/>
                                <a:moveTo>
                                  <a:pt x="1829" y="840"/>
                                </a:moveTo>
                                <a:lnTo>
                                  <a:pt x="1829" y="840"/>
                                </a:lnTo>
                                <a:lnTo>
                                  <a:pt x="1829" y="840"/>
                                </a:lnTo>
                                <a:close/>
                                <a:moveTo>
                                  <a:pt x="1718" y="831"/>
                                </a:moveTo>
                                <a:lnTo>
                                  <a:pt x="1718" y="816"/>
                                </a:lnTo>
                                <a:lnTo>
                                  <a:pt x="1829" y="831"/>
                                </a:lnTo>
                                <a:lnTo>
                                  <a:pt x="1829" y="840"/>
                                </a:lnTo>
                                <a:lnTo>
                                  <a:pt x="1718" y="831"/>
                                </a:lnTo>
                                <a:lnTo>
                                  <a:pt x="1718" y="831"/>
                                </a:lnTo>
                                <a:close/>
                                <a:moveTo>
                                  <a:pt x="1718" y="831"/>
                                </a:moveTo>
                                <a:lnTo>
                                  <a:pt x="1718" y="831"/>
                                </a:lnTo>
                                <a:lnTo>
                                  <a:pt x="1718" y="831"/>
                                </a:lnTo>
                                <a:lnTo>
                                  <a:pt x="1718" y="831"/>
                                </a:lnTo>
                                <a:close/>
                                <a:moveTo>
                                  <a:pt x="1613" y="816"/>
                                </a:moveTo>
                                <a:lnTo>
                                  <a:pt x="1613" y="807"/>
                                </a:lnTo>
                                <a:lnTo>
                                  <a:pt x="1718" y="816"/>
                                </a:lnTo>
                                <a:lnTo>
                                  <a:pt x="1718" y="831"/>
                                </a:lnTo>
                                <a:lnTo>
                                  <a:pt x="1613" y="816"/>
                                </a:lnTo>
                                <a:lnTo>
                                  <a:pt x="1613" y="816"/>
                                </a:lnTo>
                                <a:close/>
                                <a:moveTo>
                                  <a:pt x="1613" y="816"/>
                                </a:moveTo>
                                <a:lnTo>
                                  <a:pt x="1613" y="816"/>
                                </a:lnTo>
                                <a:lnTo>
                                  <a:pt x="1613" y="816"/>
                                </a:lnTo>
                                <a:lnTo>
                                  <a:pt x="1613" y="816"/>
                                </a:lnTo>
                                <a:close/>
                                <a:moveTo>
                                  <a:pt x="1502" y="802"/>
                                </a:moveTo>
                                <a:lnTo>
                                  <a:pt x="1507" y="792"/>
                                </a:lnTo>
                                <a:lnTo>
                                  <a:pt x="1613" y="807"/>
                                </a:lnTo>
                                <a:lnTo>
                                  <a:pt x="1613" y="816"/>
                                </a:lnTo>
                                <a:lnTo>
                                  <a:pt x="1502" y="802"/>
                                </a:lnTo>
                                <a:lnTo>
                                  <a:pt x="1502" y="802"/>
                                </a:lnTo>
                                <a:close/>
                                <a:moveTo>
                                  <a:pt x="1502" y="802"/>
                                </a:moveTo>
                                <a:lnTo>
                                  <a:pt x="1502" y="802"/>
                                </a:lnTo>
                                <a:lnTo>
                                  <a:pt x="1502" y="802"/>
                                </a:lnTo>
                                <a:lnTo>
                                  <a:pt x="1502" y="802"/>
                                </a:lnTo>
                                <a:close/>
                                <a:moveTo>
                                  <a:pt x="1402" y="787"/>
                                </a:moveTo>
                                <a:lnTo>
                                  <a:pt x="1402" y="778"/>
                                </a:lnTo>
                                <a:lnTo>
                                  <a:pt x="1507" y="792"/>
                                </a:lnTo>
                                <a:lnTo>
                                  <a:pt x="1502" y="802"/>
                                </a:lnTo>
                                <a:lnTo>
                                  <a:pt x="1402" y="787"/>
                                </a:lnTo>
                                <a:lnTo>
                                  <a:pt x="1402" y="787"/>
                                </a:lnTo>
                                <a:close/>
                                <a:moveTo>
                                  <a:pt x="1402" y="787"/>
                                </a:moveTo>
                                <a:lnTo>
                                  <a:pt x="1402" y="787"/>
                                </a:lnTo>
                                <a:lnTo>
                                  <a:pt x="1402" y="787"/>
                                </a:lnTo>
                                <a:lnTo>
                                  <a:pt x="1402" y="787"/>
                                </a:lnTo>
                                <a:close/>
                                <a:moveTo>
                                  <a:pt x="1301" y="773"/>
                                </a:moveTo>
                                <a:lnTo>
                                  <a:pt x="1301" y="763"/>
                                </a:lnTo>
                                <a:lnTo>
                                  <a:pt x="1402" y="778"/>
                                </a:lnTo>
                                <a:lnTo>
                                  <a:pt x="1402" y="787"/>
                                </a:lnTo>
                                <a:lnTo>
                                  <a:pt x="1301" y="773"/>
                                </a:lnTo>
                                <a:lnTo>
                                  <a:pt x="1301" y="773"/>
                                </a:lnTo>
                                <a:close/>
                                <a:moveTo>
                                  <a:pt x="1301" y="773"/>
                                </a:moveTo>
                                <a:lnTo>
                                  <a:pt x="1301" y="773"/>
                                </a:lnTo>
                                <a:lnTo>
                                  <a:pt x="1301" y="773"/>
                                </a:lnTo>
                                <a:lnTo>
                                  <a:pt x="1301" y="773"/>
                                </a:lnTo>
                                <a:close/>
                                <a:moveTo>
                                  <a:pt x="1200" y="754"/>
                                </a:moveTo>
                                <a:lnTo>
                                  <a:pt x="1205" y="744"/>
                                </a:lnTo>
                                <a:lnTo>
                                  <a:pt x="1301" y="763"/>
                                </a:lnTo>
                                <a:lnTo>
                                  <a:pt x="1301" y="773"/>
                                </a:lnTo>
                                <a:lnTo>
                                  <a:pt x="1200" y="754"/>
                                </a:lnTo>
                                <a:lnTo>
                                  <a:pt x="1200" y="754"/>
                                </a:lnTo>
                                <a:close/>
                                <a:moveTo>
                                  <a:pt x="1200" y="754"/>
                                </a:moveTo>
                                <a:lnTo>
                                  <a:pt x="1200" y="754"/>
                                </a:lnTo>
                                <a:lnTo>
                                  <a:pt x="1200" y="754"/>
                                </a:lnTo>
                                <a:lnTo>
                                  <a:pt x="1200" y="754"/>
                                </a:lnTo>
                                <a:close/>
                                <a:moveTo>
                                  <a:pt x="1104" y="735"/>
                                </a:moveTo>
                                <a:lnTo>
                                  <a:pt x="1109" y="720"/>
                                </a:lnTo>
                                <a:lnTo>
                                  <a:pt x="1205" y="744"/>
                                </a:lnTo>
                                <a:lnTo>
                                  <a:pt x="1200" y="754"/>
                                </a:lnTo>
                                <a:lnTo>
                                  <a:pt x="1104" y="735"/>
                                </a:lnTo>
                                <a:lnTo>
                                  <a:pt x="1104" y="735"/>
                                </a:lnTo>
                                <a:close/>
                                <a:moveTo>
                                  <a:pt x="1104" y="735"/>
                                </a:moveTo>
                                <a:lnTo>
                                  <a:pt x="1104" y="735"/>
                                </a:lnTo>
                                <a:lnTo>
                                  <a:pt x="1104" y="735"/>
                                </a:lnTo>
                                <a:lnTo>
                                  <a:pt x="1104" y="735"/>
                                </a:lnTo>
                                <a:close/>
                                <a:moveTo>
                                  <a:pt x="1056" y="720"/>
                                </a:moveTo>
                                <a:lnTo>
                                  <a:pt x="1061" y="711"/>
                                </a:lnTo>
                                <a:lnTo>
                                  <a:pt x="1109" y="720"/>
                                </a:lnTo>
                                <a:lnTo>
                                  <a:pt x="1104" y="735"/>
                                </a:lnTo>
                                <a:lnTo>
                                  <a:pt x="1056" y="720"/>
                                </a:lnTo>
                                <a:lnTo>
                                  <a:pt x="1056" y="720"/>
                                </a:lnTo>
                                <a:close/>
                                <a:moveTo>
                                  <a:pt x="1056" y="720"/>
                                </a:moveTo>
                                <a:lnTo>
                                  <a:pt x="1056" y="720"/>
                                </a:lnTo>
                                <a:lnTo>
                                  <a:pt x="1056" y="720"/>
                                </a:lnTo>
                                <a:lnTo>
                                  <a:pt x="1056" y="720"/>
                                </a:lnTo>
                                <a:close/>
                                <a:moveTo>
                                  <a:pt x="1013" y="711"/>
                                </a:moveTo>
                                <a:lnTo>
                                  <a:pt x="1013" y="701"/>
                                </a:lnTo>
                                <a:lnTo>
                                  <a:pt x="1061" y="711"/>
                                </a:lnTo>
                                <a:lnTo>
                                  <a:pt x="1056" y="720"/>
                                </a:lnTo>
                                <a:lnTo>
                                  <a:pt x="1013" y="711"/>
                                </a:lnTo>
                                <a:lnTo>
                                  <a:pt x="1013" y="711"/>
                                </a:lnTo>
                                <a:close/>
                                <a:moveTo>
                                  <a:pt x="1013" y="711"/>
                                </a:moveTo>
                                <a:lnTo>
                                  <a:pt x="1013" y="711"/>
                                </a:lnTo>
                                <a:lnTo>
                                  <a:pt x="1013" y="711"/>
                                </a:lnTo>
                                <a:lnTo>
                                  <a:pt x="1013" y="711"/>
                                </a:lnTo>
                                <a:close/>
                                <a:moveTo>
                                  <a:pt x="965" y="701"/>
                                </a:moveTo>
                                <a:lnTo>
                                  <a:pt x="970" y="687"/>
                                </a:lnTo>
                                <a:lnTo>
                                  <a:pt x="1013" y="701"/>
                                </a:lnTo>
                                <a:lnTo>
                                  <a:pt x="1013" y="711"/>
                                </a:lnTo>
                                <a:lnTo>
                                  <a:pt x="965" y="701"/>
                                </a:lnTo>
                                <a:lnTo>
                                  <a:pt x="965" y="701"/>
                                </a:lnTo>
                                <a:close/>
                                <a:moveTo>
                                  <a:pt x="965" y="701"/>
                                </a:moveTo>
                                <a:lnTo>
                                  <a:pt x="965" y="701"/>
                                </a:lnTo>
                                <a:lnTo>
                                  <a:pt x="965" y="701"/>
                                </a:lnTo>
                                <a:lnTo>
                                  <a:pt x="965" y="701"/>
                                </a:lnTo>
                                <a:close/>
                                <a:moveTo>
                                  <a:pt x="926" y="677"/>
                                </a:moveTo>
                                <a:lnTo>
                                  <a:pt x="926" y="677"/>
                                </a:lnTo>
                                <a:lnTo>
                                  <a:pt x="970" y="687"/>
                                </a:lnTo>
                                <a:lnTo>
                                  <a:pt x="965" y="701"/>
                                </a:lnTo>
                                <a:lnTo>
                                  <a:pt x="922" y="687"/>
                                </a:lnTo>
                                <a:lnTo>
                                  <a:pt x="926" y="677"/>
                                </a:lnTo>
                                <a:close/>
                                <a:moveTo>
                                  <a:pt x="926" y="677"/>
                                </a:moveTo>
                                <a:lnTo>
                                  <a:pt x="926" y="677"/>
                                </a:lnTo>
                                <a:lnTo>
                                  <a:pt x="926" y="677"/>
                                </a:lnTo>
                                <a:lnTo>
                                  <a:pt x="926" y="677"/>
                                </a:lnTo>
                                <a:close/>
                                <a:moveTo>
                                  <a:pt x="879" y="677"/>
                                </a:moveTo>
                                <a:lnTo>
                                  <a:pt x="883" y="662"/>
                                </a:lnTo>
                                <a:lnTo>
                                  <a:pt x="926" y="677"/>
                                </a:lnTo>
                                <a:lnTo>
                                  <a:pt x="922" y="687"/>
                                </a:lnTo>
                                <a:lnTo>
                                  <a:pt x="879" y="677"/>
                                </a:lnTo>
                                <a:lnTo>
                                  <a:pt x="879" y="677"/>
                                </a:lnTo>
                                <a:close/>
                                <a:moveTo>
                                  <a:pt x="879" y="677"/>
                                </a:moveTo>
                                <a:lnTo>
                                  <a:pt x="879" y="677"/>
                                </a:lnTo>
                                <a:lnTo>
                                  <a:pt x="879" y="677"/>
                                </a:lnTo>
                                <a:lnTo>
                                  <a:pt x="879" y="677"/>
                                </a:lnTo>
                                <a:close/>
                                <a:moveTo>
                                  <a:pt x="840" y="653"/>
                                </a:moveTo>
                                <a:lnTo>
                                  <a:pt x="840" y="653"/>
                                </a:lnTo>
                                <a:lnTo>
                                  <a:pt x="883" y="662"/>
                                </a:lnTo>
                                <a:lnTo>
                                  <a:pt x="879" y="677"/>
                                </a:lnTo>
                                <a:lnTo>
                                  <a:pt x="835" y="662"/>
                                </a:lnTo>
                                <a:lnTo>
                                  <a:pt x="840" y="653"/>
                                </a:lnTo>
                                <a:close/>
                                <a:moveTo>
                                  <a:pt x="840" y="653"/>
                                </a:moveTo>
                                <a:lnTo>
                                  <a:pt x="840" y="653"/>
                                </a:lnTo>
                                <a:lnTo>
                                  <a:pt x="840" y="653"/>
                                </a:lnTo>
                                <a:lnTo>
                                  <a:pt x="840" y="653"/>
                                </a:lnTo>
                                <a:close/>
                                <a:moveTo>
                                  <a:pt x="792" y="648"/>
                                </a:moveTo>
                                <a:lnTo>
                                  <a:pt x="797" y="638"/>
                                </a:lnTo>
                                <a:lnTo>
                                  <a:pt x="840" y="653"/>
                                </a:lnTo>
                                <a:lnTo>
                                  <a:pt x="835" y="662"/>
                                </a:lnTo>
                                <a:lnTo>
                                  <a:pt x="792" y="648"/>
                                </a:lnTo>
                                <a:lnTo>
                                  <a:pt x="792" y="648"/>
                                </a:lnTo>
                                <a:close/>
                                <a:moveTo>
                                  <a:pt x="792" y="648"/>
                                </a:moveTo>
                                <a:lnTo>
                                  <a:pt x="792" y="648"/>
                                </a:lnTo>
                                <a:lnTo>
                                  <a:pt x="792" y="648"/>
                                </a:lnTo>
                                <a:lnTo>
                                  <a:pt x="792" y="648"/>
                                </a:lnTo>
                                <a:close/>
                                <a:moveTo>
                                  <a:pt x="759" y="624"/>
                                </a:moveTo>
                                <a:lnTo>
                                  <a:pt x="759" y="624"/>
                                </a:lnTo>
                                <a:lnTo>
                                  <a:pt x="797" y="638"/>
                                </a:lnTo>
                                <a:lnTo>
                                  <a:pt x="792" y="648"/>
                                </a:lnTo>
                                <a:lnTo>
                                  <a:pt x="754" y="634"/>
                                </a:lnTo>
                                <a:lnTo>
                                  <a:pt x="759" y="624"/>
                                </a:lnTo>
                                <a:close/>
                                <a:moveTo>
                                  <a:pt x="759" y="624"/>
                                </a:moveTo>
                                <a:lnTo>
                                  <a:pt x="759" y="624"/>
                                </a:lnTo>
                                <a:lnTo>
                                  <a:pt x="759" y="624"/>
                                </a:lnTo>
                                <a:lnTo>
                                  <a:pt x="759" y="624"/>
                                </a:lnTo>
                                <a:close/>
                                <a:moveTo>
                                  <a:pt x="711" y="619"/>
                                </a:moveTo>
                                <a:lnTo>
                                  <a:pt x="715" y="610"/>
                                </a:lnTo>
                                <a:lnTo>
                                  <a:pt x="759" y="624"/>
                                </a:lnTo>
                                <a:lnTo>
                                  <a:pt x="754" y="634"/>
                                </a:lnTo>
                                <a:lnTo>
                                  <a:pt x="711" y="619"/>
                                </a:lnTo>
                                <a:lnTo>
                                  <a:pt x="711" y="619"/>
                                </a:lnTo>
                                <a:close/>
                                <a:moveTo>
                                  <a:pt x="711" y="619"/>
                                </a:moveTo>
                                <a:lnTo>
                                  <a:pt x="711" y="619"/>
                                </a:lnTo>
                                <a:lnTo>
                                  <a:pt x="715" y="619"/>
                                </a:lnTo>
                                <a:lnTo>
                                  <a:pt x="711" y="619"/>
                                </a:lnTo>
                                <a:close/>
                                <a:moveTo>
                                  <a:pt x="677" y="595"/>
                                </a:moveTo>
                                <a:lnTo>
                                  <a:pt x="677" y="595"/>
                                </a:lnTo>
                                <a:lnTo>
                                  <a:pt x="715" y="610"/>
                                </a:lnTo>
                                <a:lnTo>
                                  <a:pt x="711" y="619"/>
                                </a:lnTo>
                                <a:lnTo>
                                  <a:pt x="672" y="605"/>
                                </a:lnTo>
                                <a:lnTo>
                                  <a:pt x="677" y="595"/>
                                </a:lnTo>
                                <a:close/>
                                <a:moveTo>
                                  <a:pt x="677" y="595"/>
                                </a:moveTo>
                                <a:lnTo>
                                  <a:pt x="677" y="595"/>
                                </a:lnTo>
                                <a:lnTo>
                                  <a:pt x="677" y="595"/>
                                </a:lnTo>
                                <a:lnTo>
                                  <a:pt x="677" y="595"/>
                                </a:lnTo>
                                <a:close/>
                                <a:moveTo>
                                  <a:pt x="634" y="595"/>
                                </a:moveTo>
                                <a:lnTo>
                                  <a:pt x="639" y="581"/>
                                </a:lnTo>
                                <a:lnTo>
                                  <a:pt x="677" y="595"/>
                                </a:lnTo>
                                <a:lnTo>
                                  <a:pt x="672" y="605"/>
                                </a:lnTo>
                                <a:lnTo>
                                  <a:pt x="634" y="595"/>
                                </a:lnTo>
                                <a:lnTo>
                                  <a:pt x="634" y="595"/>
                                </a:lnTo>
                                <a:close/>
                                <a:moveTo>
                                  <a:pt x="634" y="595"/>
                                </a:moveTo>
                                <a:lnTo>
                                  <a:pt x="634" y="595"/>
                                </a:lnTo>
                                <a:lnTo>
                                  <a:pt x="634" y="595"/>
                                </a:lnTo>
                                <a:lnTo>
                                  <a:pt x="634" y="595"/>
                                </a:lnTo>
                                <a:close/>
                                <a:moveTo>
                                  <a:pt x="595" y="576"/>
                                </a:moveTo>
                                <a:lnTo>
                                  <a:pt x="600" y="566"/>
                                </a:lnTo>
                                <a:lnTo>
                                  <a:pt x="639" y="581"/>
                                </a:lnTo>
                                <a:lnTo>
                                  <a:pt x="634" y="595"/>
                                </a:lnTo>
                                <a:lnTo>
                                  <a:pt x="595" y="576"/>
                                </a:lnTo>
                                <a:lnTo>
                                  <a:pt x="595" y="576"/>
                                </a:lnTo>
                                <a:close/>
                                <a:moveTo>
                                  <a:pt x="595" y="576"/>
                                </a:moveTo>
                                <a:lnTo>
                                  <a:pt x="595" y="576"/>
                                </a:lnTo>
                                <a:lnTo>
                                  <a:pt x="600" y="576"/>
                                </a:lnTo>
                                <a:lnTo>
                                  <a:pt x="595" y="576"/>
                                </a:lnTo>
                                <a:close/>
                                <a:moveTo>
                                  <a:pt x="567" y="552"/>
                                </a:moveTo>
                                <a:lnTo>
                                  <a:pt x="600" y="566"/>
                                </a:lnTo>
                                <a:lnTo>
                                  <a:pt x="595" y="576"/>
                                </a:lnTo>
                                <a:lnTo>
                                  <a:pt x="562" y="562"/>
                                </a:lnTo>
                                <a:lnTo>
                                  <a:pt x="567" y="552"/>
                                </a:lnTo>
                                <a:close/>
                                <a:moveTo>
                                  <a:pt x="528" y="538"/>
                                </a:moveTo>
                                <a:lnTo>
                                  <a:pt x="528" y="538"/>
                                </a:lnTo>
                                <a:lnTo>
                                  <a:pt x="567" y="552"/>
                                </a:lnTo>
                                <a:lnTo>
                                  <a:pt x="562" y="562"/>
                                </a:lnTo>
                                <a:lnTo>
                                  <a:pt x="523" y="547"/>
                                </a:lnTo>
                                <a:lnTo>
                                  <a:pt x="528" y="538"/>
                                </a:lnTo>
                                <a:close/>
                                <a:moveTo>
                                  <a:pt x="528" y="538"/>
                                </a:moveTo>
                                <a:lnTo>
                                  <a:pt x="528" y="538"/>
                                </a:lnTo>
                                <a:lnTo>
                                  <a:pt x="528" y="538"/>
                                </a:lnTo>
                                <a:lnTo>
                                  <a:pt x="528" y="538"/>
                                </a:lnTo>
                                <a:close/>
                                <a:moveTo>
                                  <a:pt x="490" y="533"/>
                                </a:moveTo>
                                <a:lnTo>
                                  <a:pt x="495" y="523"/>
                                </a:lnTo>
                                <a:lnTo>
                                  <a:pt x="528" y="538"/>
                                </a:lnTo>
                                <a:lnTo>
                                  <a:pt x="523" y="547"/>
                                </a:lnTo>
                                <a:lnTo>
                                  <a:pt x="490" y="533"/>
                                </a:lnTo>
                                <a:lnTo>
                                  <a:pt x="490" y="533"/>
                                </a:lnTo>
                                <a:close/>
                                <a:moveTo>
                                  <a:pt x="490" y="533"/>
                                </a:moveTo>
                                <a:lnTo>
                                  <a:pt x="490" y="533"/>
                                </a:lnTo>
                                <a:lnTo>
                                  <a:pt x="490" y="533"/>
                                </a:lnTo>
                                <a:lnTo>
                                  <a:pt x="490" y="533"/>
                                </a:lnTo>
                                <a:close/>
                                <a:moveTo>
                                  <a:pt x="461" y="504"/>
                                </a:moveTo>
                                <a:lnTo>
                                  <a:pt x="495" y="523"/>
                                </a:lnTo>
                                <a:lnTo>
                                  <a:pt x="490" y="533"/>
                                </a:lnTo>
                                <a:lnTo>
                                  <a:pt x="456" y="514"/>
                                </a:lnTo>
                                <a:lnTo>
                                  <a:pt x="461" y="504"/>
                                </a:lnTo>
                                <a:close/>
                                <a:moveTo>
                                  <a:pt x="427" y="499"/>
                                </a:moveTo>
                                <a:lnTo>
                                  <a:pt x="432" y="490"/>
                                </a:lnTo>
                                <a:lnTo>
                                  <a:pt x="461" y="504"/>
                                </a:lnTo>
                                <a:lnTo>
                                  <a:pt x="456" y="514"/>
                                </a:lnTo>
                                <a:lnTo>
                                  <a:pt x="427" y="499"/>
                                </a:lnTo>
                                <a:lnTo>
                                  <a:pt x="427" y="499"/>
                                </a:lnTo>
                                <a:close/>
                                <a:moveTo>
                                  <a:pt x="427" y="499"/>
                                </a:moveTo>
                                <a:lnTo>
                                  <a:pt x="427" y="499"/>
                                </a:lnTo>
                                <a:lnTo>
                                  <a:pt x="427" y="499"/>
                                </a:lnTo>
                                <a:lnTo>
                                  <a:pt x="427" y="499"/>
                                </a:lnTo>
                                <a:close/>
                                <a:moveTo>
                                  <a:pt x="394" y="480"/>
                                </a:moveTo>
                                <a:lnTo>
                                  <a:pt x="399" y="470"/>
                                </a:lnTo>
                                <a:lnTo>
                                  <a:pt x="432" y="490"/>
                                </a:lnTo>
                                <a:lnTo>
                                  <a:pt x="427" y="499"/>
                                </a:lnTo>
                                <a:lnTo>
                                  <a:pt x="394" y="480"/>
                                </a:lnTo>
                                <a:lnTo>
                                  <a:pt x="394" y="480"/>
                                </a:lnTo>
                                <a:close/>
                                <a:moveTo>
                                  <a:pt x="394" y="480"/>
                                </a:moveTo>
                                <a:lnTo>
                                  <a:pt x="394" y="480"/>
                                </a:lnTo>
                                <a:lnTo>
                                  <a:pt x="394" y="480"/>
                                </a:lnTo>
                                <a:lnTo>
                                  <a:pt x="394" y="480"/>
                                </a:lnTo>
                                <a:close/>
                                <a:moveTo>
                                  <a:pt x="365" y="466"/>
                                </a:moveTo>
                                <a:lnTo>
                                  <a:pt x="370" y="456"/>
                                </a:lnTo>
                                <a:lnTo>
                                  <a:pt x="399" y="470"/>
                                </a:lnTo>
                                <a:lnTo>
                                  <a:pt x="394" y="480"/>
                                </a:lnTo>
                                <a:lnTo>
                                  <a:pt x="365" y="466"/>
                                </a:lnTo>
                                <a:lnTo>
                                  <a:pt x="365" y="466"/>
                                </a:lnTo>
                                <a:close/>
                                <a:moveTo>
                                  <a:pt x="365" y="466"/>
                                </a:moveTo>
                                <a:lnTo>
                                  <a:pt x="365" y="466"/>
                                </a:lnTo>
                                <a:lnTo>
                                  <a:pt x="365" y="466"/>
                                </a:lnTo>
                                <a:lnTo>
                                  <a:pt x="365" y="466"/>
                                </a:lnTo>
                                <a:close/>
                                <a:moveTo>
                                  <a:pt x="341" y="437"/>
                                </a:moveTo>
                                <a:lnTo>
                                  <a:pt x="341" y="437"/>
                                </a:lnTo>
                                <a:lnTo>
                                  <a:pt x="370" y="456"/>
                                </a:lnTo>
                                <a:lnTo>
                                  <a:pt x="365" y="466"/>
                                </a:lnTo>
                                <a:lnTo>
                                  <a:pt x="336" y="446"/>
                                </a:lnTo>
                                <a:lnTo>
                                  <a:pt x="341" y="437"/>
                                </a:lnTo>
                                <a:close/>
                                <a:moveTo>
                                  <a:pt x="341" y="437"/>
                                </a:moveTo>
                                <a:lnTo>
                                  <a:pt x="341" y="437"/>
                                </a:lnTo>
                                <a:lnTo>
                                  <a:pt x="341" y="437"/>
                                </a:lnTo>
                                <a:lnTo>
                                  <a:pt x="341" y="437"/>
                                </a:lnTo>
                                <a:close/>
                                <a:moveTo>
                                  <a:pt x="307" y="427"/>
                                </a:moveTo>
                                <a:lnTo>
                                  <a:pt x="312" y="422"/>
                                </a:lnTo>
                                <a:lnTo>
                                  <a:pt x="341" y="437"/>
                                </a:lnTo>
                                <a:lnTo>
                                  <a:pt x="336" y="446"/>
                                </a:lnTo>
                                <a:lnTo>
                                  <a:pt x="307" y="427"/>
                                </a:lnTo>
                                <a:lnTo>
                                  <a:pt x="307" y="427"/>
                                </a:lnTo>
                                <a:close/>
                                <a:moveTo>
                                  <a:pt x="307" y="427"/>
                                </a:moveTo>
                                <a:lnTo>
                                  <a:pt x="307" y="427"/>
                                </a:lnTo>
                                <a:lnTo>
                                  <a:pt x="307" y="427"/>
                                </a:lnTo>
                                <a:lnTo>
                                  <a:pt x="307" y="427"/>
                                </a:lnTo>
                                <a:close/>
                                <a:moveTo>
                                  <a:pt x="283" y="403"/>
                                </a:moveTo>
                                <a:lnTo>
                                  <a:pt x="312" y="422"/>
                                </a:lnTo>
                                <a:lnTo>
                                  <a:pt x="307" y="427"/>
                                </a:lnTo>
                                <a:lnTo>
                                  <a:pt x="279" y="408"/>
                                </a:lnTo>
                                <a:lnTo>
                                  <a:pt x="283" y="403"/>
                                </a:lnTo>
                                <a:close/>
                                <a:moveTo>
                                  <a:pt x="255" y="393"/>
                                </a:moveTo>
                                <a:lnTo>
                                  <a:pt x="259" y="384"/>
                                </a:lnTo>
                                <a:lnTo>
                                  <a:pt x="283" y="403"/>
                                </a:lnTo>
                                <a:lnTo>
                                  <a:pt x="279" y="408"/>
                                </a:lnTo>
                                <a:lnTo>
                                  <a:pt x="255" y="393"/>
                                </a:lnTo>
                                <a:lnTo>
                                  <a:pt x="255" y="393"/>
                                </a:lnTo>
                                <a:close/>
                                <a:moveTo>
                                  <a:pt x="255" y="393"/>
                                </a:moveTo>
                                <a:lnTo>
                                  <a:pt x="255" y="393"/>
                                </a:lnTo>
                                <a:lnTo>
                                  <a:pt x="255" y="393"/>
                                </a:lnTo>
                                <a:lnTo>
                                  <a:pt x="255" y="393"/>
                                </a:lnTo>
                                <a:close/>
                                <a:moveTo>
                                  <a:pt x="226" y="374"/>
                                </a:moveTo>
                                <a:lnTo>
                                  <a:pt x="235" y="365"/>
                                </a:lnTo>
                                <a:lnTo>
                                  <a:pt x="259" y="384"/>
                                </a:lnTo>
                                <a:lnTo>
                                  <a:pt x="255" y="393"/>
                                </a:lnTo>
                                <a:lnTo>
                                  <a:pt x="226" y="374"/>
                                </a:lnTo>
                                <a:lnTo>
                                  <a:pt x="226" y="374"/>
                                </a:lnTo>
                                <a:close/>
                                <a:moveTo>
                                  <a:pt x="226" y="374"/>
                                </a:moveTo>
                                <a:lnTo>
                                  <a:pt x="226" y="374"/>
                                </a:lnTo>
                                <a:lnTo>
                                  <a:pt x="226" y="374"/>
                                </a:lnTo>
                                <a:lnTo>
                                  <a:pt x="226" y="374"/>
                                </a:lnTo>
                                <a:close/>
                                <a:moveTo>
                                  <a:pt x="211" y="345"/>
                                </a:moveTo>
                                <a:lnTo>
                                  <a:pt x="211" y="345"/>
                                </a:lnTo>
                                <a:lnTo>
                                  <a:pt x="235" y="365"/>
                                </a:lnTo>
                                <a:lnTo>
                                  <a:pt x="226" y="374"/>
                                </a:lnTo>
                                <a:lnTo>
                                  <a:pt x="207" y="355"/>
                                </a:lnTo>
                                <a:lnTo>
                                  <a:pt x="211" y="345"/>
                                </a:lnTo>
                                <a:close/>
                                <a:moveTo>
                                  <a:pt x="211" y="345"/>
                                </a:moveTo>
                                <a:lnTo>
                                  <a:pt x="211" y="345"/>
                                </a:lnTo>
                                <a:lnTo>
                                  <a:pt x="211" y="345"/>
                                </a:lnTo>
                                <a:lnTo>
                                  <a:pt x="211" y="345"/>
                                </a:lnTo>
                                <a:close/>
                                <a:moveTo>
                                  <a:pt x="183" y="336"/>
                                </a:moveTo>
                                <a:lnTo>
                                  <a:pt x="192" y="326"/>
                                </a:lnTo>
                                <a:lnTo>
                                  <a:pt x="211" y="345"/>
                                </a:lnTo>
                                <a:lnTo>
                                  <a:pt x="207" y="355"/>
                                </a:lnTo>
                                <a:lnTo>
                                  <a:pt x="183" y="336"/>
                                </a:lnTo>
                                <a:lnTo>
                                  <a:pt x="183" y="336"/>
                                </a:lnTo>
                                <a:close/>
                                <a:moveTo>
                                  <a:pt x="183" y="336"/>
                                </a:moveTo>
                                <a:lnTo>
                                  <a:pt x="183" y="336"/>
                                </a:lnTo>
                                <a:lnTo>
                                  <a:pt x="183" y="336"/>
                                </a:lnTo>
                                <a:lnTo>
                                  <a:pt x="183" y="336"/>
                                </a:lnTo>
                                <a:close/>
                                <a:moveTo>
                                  <a:pt x="163" y="317"/>
                                </a:moveTo>
                                <a:lnTo>
                                  <a:pt x="168" y="307"/>
                                </a:lnTo>
                                <a:lnTo>
                                  <a:pt x="192" y="326"/>
                                </a:lnTo>
                                <a:lnTo>
                                  <a:pt x="183" y="336"/>
                                </a:lnTo>
                                <a:lnTo>
                                  <a:pt x="163" y="317"/>
                                </a:lnTo>
                                <a:lnTo>
                                  <a:pt x="163" y="317"/>
                                </a:lnTo>
                                <a:close/>
                                <a:moveTo>
                                  <a:pt x="163" y="317"/>
                                </a:moveTo>
                                <a:lnTo>
                                  <a:pt x="163" y="317"/>
                                </a:lnTo>
                                <a:lnTo>
                                  <a:pt x="163" y="317"/>
                                </a:lnTo>
                                <a:lnTo>
                                  <a:pt x="163" y="317"/>
                                </a:lnTo>
                                <a:close/>
                                <a:moveTo>
                                  <a:pt x="139" y="297"/>
                                </a:moveTo>
                                <a:lnTo>
                                  <a:pt x="149" y="288"/>
                                </a:lnTo>
                                <a:lnTo>
                                  <a:pt x="168" y="307"/>
                                </a:lnTo>
                                <a:lnTo>
                                  <a:pt x="163" y="317"/>
                                </a:lnTo>
                                <a:lnTo>
                                  <a:pt x="139" y="297"/>
                                </a:lnTo>
                                <a:lnTo>
                                  <a:pt x="139" y="297"/>
                                </a:lnTo>
                                <a:close/>
                                <a:moveTo>
                                  <a:pt x="139" y="297"/>
                                </a:moveTo>
                                <a:lnTo>
                                  <a:pt x="139" y="297"/>
                                </a:lnTo>
                                <a:lnTo>
                                  <a:pt x="139" y="297"/>
                                </a:lnTo>
                                <a:lnTo>
                                  <a:pt x="139" y="297"/>
                                </a:lnTo>
                                <a:close/>
                                <a:moveTo>
                                  <a:pt x="120" y="278"/>
                                </a:moveTo>
                                <a:lnTo>
                                  <a:pt x="130" y="269"/>
                                </a:lnTo>
                                <a:lnTo>
                                  <a:pt x="149" y="288"/>
                                </a:lnTo>
                                <a:lnTo>
                                  <a:pt x="139" y="297"/>
                                </a:lnTo>
                                <a:lnTo>
                                  <a:pt x="125" y="278"/>
                                </a:lnTo>
                                <a:lnTo>
                                  <a:pt x="120" y="278"/>
                                </a:lnTo>
                                <a:close/>
                                <a:moveTo>
                                  <a:pt x="125" y="278"/>
                                </a:moveTo>
                                <a:lnTo>
                                  <a:pt x="120" y="278"/>
                                </a:lnTo>
                                <a:lnTo>
                                  <a:pt x="120" y="278"/>
                                </a:lnTo>
                                <a:lnTo>
                                  <a:pt x="125" y="278"/>
                                </a:lnTo>
                                <a:close/>
                                <a:moveTo>
                                  <a:pt x="106" y="259"/>
                                </a:moveTo>
                                <a:lnTo>
                                  <a:pt x="115" y="249"/>
                                </a:lnTo>
                                <a:lnTo>
                                  <a:pt x="130" y="269"/>
                                </a:lnTo>
                                <a:lnTo>
                                  <a:pt x="120" y="278"/>
                                </a:lnTo>
                                <a:lnTo>
                                  <a:pt x="106" y="259"/>
                                </a:lnTo>
                                <a:lnTo>
                                  <a:pt x="106" y="259"/>
                                </a:lnTo>
                                <a:close/>
                                <a:moveTo>
                                  <a:pt x="106" y="259"/>
                                </a:moveTo>
                                <a:lnTo>
                                  <a:pt x="106" y="259"/>
                                </a:lnTo>
                                <a:lnTo>
                                  <a:pt x="106" y="259"/>
                                </a:lnTo>
                                <a:lnTo>
                                  <a:pt x="106" y="259"/>
                                </a:lnTo>
                                <a:close/>
                                <a:moveTo>
                                  <a:pt x="96" y="230"/>
                                </a:moveTo>
                                <a:lnTo>
                                  <a:pt x="96" y="230"/>
                                </a:lnTo>
                                <a:lnTo>
                                  <a:pt x="115" y="249"/>
                                </a:lnTo>
                                <a:lnTo>
                                  <a:pt x="106" y="259"/>
                                </a:lnTo>
                                <a:lnTo>
                                  <a:pt x="91" y="235"/>
                                </a:lnTo>
                                <a:lnTo>
                                  <a:pt x="96" y="230"/>
                                </a:lnTo>
                                <a:close/>
                                <a:moveTo>
                                  <a:pt x="96" y="230"/>
                                </a:moveTo>
                                <a:lnTo>
                                  <a:pt x="96" y="230"/>
                                </a:lnTo>
                                <a:lnTo>
                                  <a:pt x="96" y="230"/>
                                </a:lnTo>
                                <a:lnTo>
                                  <a:pt x="96" y="230"/>
                                </a:lnTo>
                                <a:close/>
                                <a:moveTo>
                                  <a:pt x="72" y="216"/>
                                </a:moveTo>
                                <a:lnTo>
                                  <a:pt x="82" y="211"/>
                                </a:lnTo>
                                <a:lnTo>
                                  <a:pt x="96" y="230"/>
                                </a:lnTo>
                                <a:lnTo>
                                  <a:pt x="91" y="235"/>
                                </a:lnTo>
                                <a:lnTo>
                                  <a:pt x="72" y="216"/>
                                </a:lnTo>
                                <a:lnTo>
                                  <a:pt x="72" y="216"/>
                                </a:lnTo>
                                <a:close/>
                                <a:moveTo>
                                  <a:pt x="72" y="216"/>
                                </a:moveTo>
                                <a:lnTo>
                                  <a:pt x="72" y="216"/>
                                </a:lnTo>
                                <a:lnTo>
                                  <a:pt x="72" y="216"/>
                                </a:lnTo>
                                <a:lnTo>
                                  <a:pt x="72" y="216"/>
                                </a:lnTo>
                                <a:close/>
                                <a:moveTo>
                                  <a:pt x="63" y="197"/>
                                </a:moveTo>
                                <a:lnTo>
                                  <a:pt x="72" y="192"/>
                                </a:lnTo>
                                <a:lnTo>
                                  <a:pt x="82" y="211"/>
                                </a:lnTo>
                                <a:lnTo>
                                  <a:pt x="72" y="216"/>
                                </a:lnTo>
                                <a:lnTo>
                                  <a:pt x="63" y="197"/>
                                </a:lnTo>
                                <a:lnTo>
                                  <a:pt x="63" y="197"/>
                                </a:lnTo>
                                <a:close/>
                                <a:moveTo>
                                  <a:pt x="63" y="197"/>
                                </a:moveTo>
                                <a:lnTo>
                                  <a:pt x="63" y="197"/>
                                </a:lnTo>
                                <a:lnTo>
                                  <a:pt x="63" y="197"/>
                                </a:lnTo>
                                <a:lnTo>
                                  <a:pt x="63" y="197"/>
                                </a:lnTo>
                                <a:close/>
                                <a:moveTo>
                                  <a:pt x="58" y="168"/>
                                </a:moveTo>
                                <a:lnTo>
                                  <a:pt x="58" y="168"/>
                                </a:lnTo>
                                <a:lnTo>
                                  <a:pt x="72" y="192"/>
                                </a:lnTo>
                                <a:lnTo>
                                  <a:pt x="63" y="197"/>
                                </a:lnTo>
                                <a:lnTo>
                                  <a:pt x="48" y="173"/>
                                </a:lnTo>
                                <a:lnTo>
                                  <a:pt x="58" y="168"/>
                                </a:lnTo>
                                <a:close/>
                                <a:moveTo>
                                  <a:pt x="58" y="168"/>
                                </a:moveTo>
                                <a:lnTo>
                                  <a:pt x="58" y="168"/>
                                </a:lnTo>
                                <a:lnTo>
                                  <a:pt x="58" y="168"/>
                                </a:lnTo>
                                <a:lnTo>
                                  <a:pt x="58" y="168"/>
                                </a:lnTo>
                                <a:close/>
                                <a:moveTo>
                                  <a:pt x="39" y="153"/>
                                </a:moveTo>
                                <a:lnTo>
                                  <a:pt x="48" y="148"/>
                                </a:lnTo>
                                <a:lnTo>
                                  <a:pt x="58" y="168"/>
                                </a:lnTo>
                                <a:lnTo>
                                  <a:pt x="48" y="177"/>
                                </a:lnTo>
                                <a:lnTo>
                                  <a:pt x="39" y="158"/>
                                </a:lnTo>
                                <a:lnTo>
                                  <a:pt x="39" y="153"/>
                                </a:lnTo>
                                <a:close/>
                                <a:moveTo>
                                  <a:pt x="39" y="158"/>
                                </a:moveTo>
                                <a:lnTo>
                                  <a:pt x="39" y="153"/>
                                </a:lnTo>
                                <a:lnTo>
                                  <a:pt x="39" y="153"/>
                                </a:lnTo>
                                <a:lnTo>
                                  <a:pt x="39" y="158"/>
                                </a:lnTo>
                                <a:close/>
                                <a:moveTo>
                                  <a:pt x="29" y="134"/>
                                </a:moveTo>
                                <a:lnTo>
                                  <a:pt x="39" y="129"/>
                                </a:lnTo>
                                <a:lnTo>
                                  <a:pt x="48" y="153"/>
                                </a:lnTo>
                                <a:lnTo>
                                  <a:pt x="39" y="153"/>
                                </a:lnTo>
                                <a:lnTo>
                                  <a:pt x="29" y="134"/>
                                </a:lnTo>
                                <a:lnTo>
                                  <a:pt x="29" y="134"/>
                                </a:lnTo>
                                <a:close/>
                                <a:moveTo>
                                  <a:pt x="29" y="134"/>
                                </a:moveTo>
                                <a:lnTo>
                                  <a:pt x="29" y="134"/>
                                </a:lnTo>
                                <a:lnTo>
                                  <a:pt x="29" y="134"/>
                                </a:lnTo>
                                <a:lnTo>
                                  <a:pt x="29" y="134"/>
                                </a:lnTo>
                                <a:close/>
                                <a:moveTo>
                                  <a:pt x="29" y="110"/>
                                </a:moveTo>
                                <a:lnTo>
                                  <a:pt x="29" y="110"/>
                                </a:lnTo>
                                <a:lnTo>
                                  <a:pt x="39" y="129"/>
                                </a:lnTo>
                                <a:lnTo>
                                  <a:pt x="29" y="134"/>
                                </a:lnTo>
                                <a:lnTo>
                                  <a:pt x="19" y="110"/>
                                </a:lnTo>
                                <a:lnTo>
                                  <a:pt x="29" y="110"/>
                                </a:lnTo>
                                <a:close/>
                                <a:moveTo>
                                  <a:pt x="29" y="110"/>
                                </a:moveTo>
                                <a:lnTo>
                                  <a:pt x="29" y="110"/>
                                </a:lnTo>
                                <a:lnTo>
                                  <a:pt x="29" y="105"/>
                                </a:lnTo>
                                <a:lnTo>
                                  <a:pt x="29" y="110"/>
                                </a:lnTo>
                                <a:close/>
                                <a:moveTo>
                                  <a:pt x="15" y="91"/>
                                </a:moveTo>
                                <a:lnTo>
                                  <a:pt x="24" y="86"/>
                                </a:lnTo>
                                <a:lnTo>
                                  <a:pt x="29" y="110"/>
                                </a:lnTo>
                                <a:lnTo>
                                  <a:pt x="19" y="110"/>
                                </a:lnTo>
                                <a:lnTo>
                                  <a:pt x="15" y="91"/>
                                </a:lnTo>
                                <a:lnTo>
                                  <a:pt x="15" y="91"/>
                                </a:lnTo>
                                <a:close/>
                                <a:moveTo>
                                  <a:pt x="15" y="91"/>
                                </a:moveTo>
                                <a:lnTo>
                                  <a:pt x="15" y="91"/>
                                </a:lnTo>
                                <a:lnTo>
                                  <a:pt x="15" y="91"/>
                                </a:lnTo>
                                <a:lnTo>
                                  <a:pt x="15" y="91"/>
                                </a:lnTo>
                                <a:close/>
                                <a:moveTo>
                                  <a:pt x="5" y="67"/>
                                </a:moveTo>
                                <a:lnTo>
                                  <a:pt x="19" y="67"/>
                                </a:lnTo>
                                <a:lnTo>
                                  <a:pt x="24" y="86"/>
                                </a:lnTo>
                                <a:lnTo>
                                  <a:pt x="15" y="91"/>
                                </a:lnTo>
                                <a:lnTo>
                                  <a:pt x="5" y="72"/>
                                </a:lnTo>
                                <a:lnTo>
                                  <a:pt x="5" y="67"/>
                                </a:lnTo>
                                <a:close/>
                                <a:moveTo>
                                  <a:pt x="5" y="72"/>
                                </a:moveTo>
                                <a:lnTo>
                                  <a:pt x="5" y="67"/>
                                </a:lnTo>
                                <a:lnTo>
                                  <a:pt x="5" y="67"/>
                                </a:lnTo>
                                <a:lnTo>
                                  <a:pt x="5" y="72"/>
                                </a:lnTo>
                                <a:close/>
                                <a:moveTo>
                                  <a:pt x="15" y="43"/>
                                </a:moveTo>
                                <a:lnTo>
                                  <a:pt x="15" y="43"/>
                                </a:lnTo>
                                <a:lnTo>
                                  <a:pt x="19" y="67"/>
                                </a:lnTo>
                                <a:lnTo>
                                  <a:pt x="5" y="67"/>
                                </a:lnTo>
                                <a:lnTo>
                                  <a:pt x="5" y="48"/>
                                </a:lnTo>
                                <a:lnTo>
                                  <a:pt x="15" y="43"/>
                                </a:lnTo>
                                <a:close/>
                                <a:moveTo>
                                  <a:pt x="15" y="43"/>
                                </a:moveTo>
                                <a:lnTo>
                                  <a:pt x="15" y="43"/>
                                </a:lnTo>
                                <a:lnTo>
                                  <a:pt x="15" y="43"/>
                                </a:lnTo>
                                <a:lnTo>
                                  <a:pt x="15" y="43"/>
                                </a:lnTo>
                                <a:close/>
                                <a:moveTo>
                                  <a:pt x="0" y="24"/>
                                </a:moveTo>
                                <a:lnTo>
                                  <a:pt x="15" y="24"/>
                                </a:lnTo>
                                <a:lnTo>
                                  <a:pt x="15" y="43"/>
                                </a:lnTo>
                                <a:lnTo>
                                  <a:pt x="5" y="48"/>
                                </a:lnTo>
                                <a:lnTo>
                                  <a:pt x="0" y="24"/>
                                </a:lnTo>
                                <a:lnTo>
                                  <a:pt x="0" y="24"/>
                                </a:lnTo>
                                <a:close/>
                                <a:moveTo>
                                  <a:pt x="0" y="24"/>
                                </a:moveTo>
                                <a:lnTo>
                                  <a:pt x="0" y="24"/>
                                </a:lnTo>
                                <a:lnTo>
                                  <a:pt x="0" y="24"/>
                                </a:lnTo>
                                <a:lnTo>
                                  <a:pt x="0" y="24"/>
                                </a:lnTo>
                                <a:close/>
                                <a:moveTo>
                                  <a:pt x="10" y="0"/>
                                </a:moveTo>
                                <a:lnTo>
                                  <a:pt x="15" y="24"/>
                                </a:lnTo>
                                <a:lnTo>
                                  <a:pt x="0" y="24"/>
                                </a:lnTo>
                                <a:lnTo>
                                  <a:pt x="0" y="4"/>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4"/>
                        <wps:cNvSpPr>
                          <a:spLocks noEditPoints="1"/>
                        </wps:cNvSpPr>
                        <wps:spPr bwMode="auto">
                          <a:xfrm>
                            <a:off x="2230755" y="1452245"/>
                            <a:ext cx="1112520" cy="542925"/>
                          </a:xfrm>
                          <a:custGeom>
                            <a:avLst/>
                            <a:gdLst>
                              <a:gd name="T0" fmla="*/ 92 w 1752"/>
                              <a:gd name="T1" fmla="*/ 855 h 855"/>
                              <a:gd name="T2" fmla="*/ 92 w 1752"/>
                              <a:gd name="T3" fmla="*/ 845 h 855"/>
                              <a:gd name="T4" fmla="*/ 269 w 1752"/>
                              <a:gd name="T5" fmla="*/ 845 h 855"/>
                              <a:gd name="T6" fmla="*/ 269 w 1752"/>
                              <a:gd name="T7" fmla="*/ 845 h 855"/>
                              <a:gd name="T8" fmla="*/ 356 w 1752"/>
                              <a:gd name="T9" fmla="*/ 840 h 855"/>
                              <a:gd name="T10" fmla="*/ 437 w 1752"/>
                              <a:gd name="T11" fmla="*/ 831 h 855"/>
                              <a:gd name="T12" fmla="*/ 437 w 1752"/>
                              <a:gd name="T13" fmla="*/ 821 h 855"/>
                              <a:gd name="T14" fmla="*/ 600 w 1752"/>
                              <a:gd name="T15" fmla="*/ 807 h 855"/>
                              <a:gd name="T16" fmla="*/ 600 w 1752"/>
                              <a:gd name="T17" fmla="*/ 807 h 855"/>
                              <a:gd name="T18" fmla="*/ 682 w 1752"/>
                              <a:gd name="T19" fmla="*/ 778 h 855"/>
                              <a:gd name="T20" fmla="*/ 759 w 1752"/>
                              <a:gd name="T21" fmla="*/ 773 h 855"/>
                              <a:gd name="T22" fmla="*/ 759 w 1752"/>
                              <a:gd name="T23" fmla="*/ 773 h 855"/>
                              <a:gd name="T24" fmla="*/ 836 w 1752"/>
                              <a:gd name="T25" fmla="*/ 754 h 855"/>
                              <a:gd name="T26" fmla="*/ 836 w 1752"/>
                              <a:gd name="T27" fmla="*/ 754 h 855"/>
                              <a:gd name="T28" fmla="*/ 908 w 1752"/>
                              <a:gd name="T29" fmla="*/ 735 h 855"/>
                              <a:gd name="T30" fmla="*/ 980 w 1752"/>
                              <a:gd name="T31" fmla="*/ 711 h 855"/>
                              <a:gd name="T32" fmla="*/ 975 w 1752"/>
                              <a:gd name="T33" fmla="*/ 701 h 855"/>
                              <a:gd name="T34" fmla="*/ 1114 w 1752"/>
                              <a:gd name="T35" fmla="*/ 662 h 855"/>
                              <a:gd name="T36" fmla="*/ 1114 w 1752"/>
                              <a:gd name="T37" fmla="*/ 662 h 855"/>
                              <a:gd name="T38" fmla="*/ 1172 w 1752"/>
                              <a:gd name="T39" fmla="*/ 624 h 855"/>
                              <a:gd name="T40" fmla="*/ 1239 w 1752"/>
                              <a:gd name="T41" fmla="*/ 605 h 855"/>
                              <a:gd name="T42" fmla="*/ 1239 w 1752"/>
                              <a:gd name="T43" fmla="*/ 605 h 855"/>
                              <a:gd name="T44" fmla="*/ 1296 w 1752"/>
                              <a:gd name="T45" fmla="*/ 576 h 855"/>
                              <a:gd name="T46" fmla="*/ 1292 w 1752"/>
                              <a:gd name="T47" fmla="*/ 566 h 855"/>
                              <a:gd name="T48" fmla="*/ 1344 w 1752"/>
                              <a:gd name="T49" fmla="*/ 538 h 855"/>
                              <a:gd name="T50" fmla="*/ 1378 w 1752"/>
                              <a:gd name="T51" fmla="*/ 533 h 855"/>
                              <a:gd name="T52" fmla="*/ 1378 w 1752"/>
                              <a:gd name="T53" fmla="*/ 533 h 855"/>
                              <a:gd name="T54" fmla="*/ 1397 w 1752"/>
                              <a:gd name="T55" fmla="*/ 504 h 855"/>
                              <a:gd name="T56" fmla="*/ 1402 w 1752"/>
                              <a:gd name="T57" fmla="*/ 514 h 855"/>
                              <a:gd name="T58" fmla="*/ 1426 w 1752"/>
                              <a:gd name="T59" fmla="*/ 499 h 855"/>
                              <a:gd name="T60" fmla="*/ 1450 w 1752"/>
                              <a:gd name="T61" fmla="*/ 480 h 855"/>
                              <a:gd name="T62" fmla="*/ 1445 w 1752"/>
                              <a:gd name="T63" fmla="*/ 470 h 855"/>
                              <a:gd name="T64" fmla="*/ 1498 w 1752"/>
                              <a:gd name="T65" fmla="*/ 446 h 855"/>
                              <a:gd name="T66" fmla="*/ 1498 w 1752"/>
                              <a:gd name="T67" fmla="*/ 446 h 855"/>
                              <a:gd name="T68" fmla="*/ 1512 w 1752"/>
                              <a:gd name="T69" fmla="*/ 422 h 855"/>
                              <a:gd name="T70" fmla="*/ 1541 w 1752"/>
                              <a:gd name="T71" fmla="*/ 408 h 855"/>
                              <a:gd name="T72" fmla="*/ 1532 w 1752"/>
                              <a:gd name="T73" fmla="*/ 403 h 855"/>
                              <a:gd name="T74" fmla="*/ 1560 w 1752"/>
                              <a:gd name="T75" fmla="*/ 393 h 855"/>
                              <a:gd name="T76" fmla="*/ 1560 w 1752"/>
                              <a:gd name="T77" fmla="*/ 393 h 855"/>
                              <a:gd name="T78" fmla="*/ 1594 w 1752"/>
                              <a:gd name="T79" fmla="*/ 355 h 855"/>
                              <a:gd name="T80" fmla="*/ 1594 w 1752"/>
                              <a:gd name="T81" fmla="*/ 355 h 855"/>
                              <a:gd name="T82" fmla="*/ 1613 w 1752"/>
                              <a:gd name="T83" fmla="*/ 336 h 855"/>
                              <a:gd name="T84" fmla="*/ 1604 w 1752"/>
                              <a:gd name="T85" fmla="*/ 331 h 855"/>
                              <a:gd name="T86" fmla="*/ 1637 w 1752"/>
                              <a:gd name="T87" fmla="*/ 293 h 855"/>
                              <a:gd name="T88" fmla="*/ 1661 w 1752"/>
                              <a:gd name="T89" fmla="*/ 278 h 855"/>
                              <a:gd name="T90" fmla="*/ 1661 w 1752"/>
                              <a:gd name="T91" fmla="*/ 278 h 855"/>
                              <a:gd name="T92" fmla="*/ 1685 w 1752"/>
                              <a:gd name="T93" fmla="*/ 235 h 855"/>
                              <a:gd name="T94" fmla="*/ 1685 w 1752"/>
                              <a:gd name="T95" fmla="*/ 235 h 855"/>
                              <a:gd name="T96" fmla="*/ 1685 w 1752"/>
                              <a:gd name="T97" fmla="*/ 211 h 855"/>
                              <a:gd name="T98" fmla="*/ 1704 w 1752"/>
                              <a:gd name="T99" fmla="*/ 197 h 855"/>
                              <a:gd name="T100" fmla="*/ 1695 w 1752"/>
                              <a:gd name="T101" fmla="*/ 192 h 855"/>
                              <a:gd name="T102" fmla="*/ 1719 w 1752"/>
                              <a:gd name="T103" fmla="*/ 173 h 855"/>
                              <a:gd name="T104" fmla="*/ 1709 w 1752"/>
                              <a:gd name="T105" fmla="*/ 173 h 855"/>
                              <a:gd name="T106" fmla="*/ 1733 w 1752"/>
                              <a:gd name="T107" fmla="*/ 134 h 855"/>
                              <a:gd name="T108" fmla="*/ 1733 w 1752"/>
                              <a:gd name="T109" fmla="*/ 134 h 855"/>
                              <a:gd name="T110" fmla="*/ 1728 w 1752"/>
                              <a:gd name="T111" fmla="*/ 110 h 855"/>
                              <a:gd name="T112" fmla="*/ 1743 w 1752"/>
                              <a:gd name="T113" fmla="*/ 91 h 855"/>
                              <a:gd name="T114" fmla="*/ 1733 w 1752"/>
                              <a:gd name="T115" fmla="*/ 91 h 855"/>
                              <a:gd name="T116" fmla="*/ 1748 w 1752"/>
                              <a:gd name="T117" fmla="*/ 67 h 855"/>
                              <a:gd name="T118" fmla="*/ 1748 w 1752"/>
                              <a:gd name="T119" fmla="*/ 67 h 855"/>
                              <a:gd name="T120" fmla="*/ 1738 w 1752"/>
                              <a:gd name="T121" fmla="*/ 43 h 855"/>
                              <a:gd name="T122" fmla="*/ 1752 w 1752"/>
                              <a:gd name="T123" fmla="*/ 24 h 855"/>
                              <a:gd name="T124" fmla="*/ 1743 w 1752"/>
                              <a:gd name="T125" fmla="*/ 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52" h="855">
                                <a:moveTo>
                                  <a:pt x="92" y="855"/>
                                </a:moveTo>
                                <a:lnTo>
                                  <a:pt x="92" y="855"/>
                                </a:lnTo>
                                <a:lnTo>
                                  <a:pt x="0" y="855"/>
                                </a:lnTo>
                                <a:lnTo>
                                  <a:pt x="0" y="845"/>
                                </a:lnTo>
                                <a:lnTo>
                                  <a:pt x="92" y="845"/>
                                </a:lnTo>
                                <a:lnTo>
                                  <a:pt x="92" y="855"/>
                                </a:lnTo>
                                <a:close/>
                                <a:moveTo>
                                  <a:pt x="92" y="855"/>
                                </a:moveTo>
                                <a:lnTo>
                                  <a:pt x="92" y="855"/>
                                </a:lnTo>
                                <a:lnTo>
                                  <a:pt x="92" y="855"/>
                                </a:lnTo>
                                <a:lnTo>
                                  <a:pt x="92" y="855"/>
                                </a:lnTo>
                                <a:close/>
                                <a:moveTo>
                                  <a:pt x="178" y="850"/>
                                </a:moveTo>
                                <a:lnTo>
                                  <a:pt x="178" y="850"/>
                                </a:lnTo>
                                <a:lnTo>
                                  <a:pt x="92" y="855"/>
                                </a:lnTo>
                                <a:lnTo>
                                  <a:pt x="92" y="845"/>
                                </a:lnTo>
                                <a:lnTo>
                                  <a:pt x="178" y="840"/>
                                </a:lnTo>
                                <a:lnTo>
                                  <a:pt x="178" y="850"/>
                                </a:lnTo>
                                <a:close/>
                                <a:moveTo>
                                  <a:pt x="178" y="850"/>
                                </a:moveTo>
                                <a:lnTo>
                                  <a:pt x="178" y="850"/>
                                </a:lnTo>
                                <a:lnTo>
                                  <a:pt x="178" y="850"/>
                                </a:lnTo>
                                <a:lnTo>
                                  <a:pt x="178" y="850"/>
                                </a:lnTo>
                                <a:close/>
                                <a:moveTo>
                                  <a:pt x="269" y="845"/>
                                </a:moveTo>
                                <a:lnTo>
                                  <a:pt x="178" y="850"/>
                                </a:lnTo>
                                <a:lnTo>
                                  <a:pt x="178" y="840"/>
                                </a:lnTo>
                                <a:lnTo>
                                  <a:pt x="264" y="835"/>
                                </a:lnTo>
                                <a:lnTo>
                                  <a:pt x="269" y="845"/>
                                </a:lnTo>
                                <a:close/>
                                <a:moveTo>
                                  <a:pt x="356" y="840"/>
                                </a:moveTo>
                                <a:lnTo>
                                  <a:pt x="356" y="840"/>
                                </a:lnTo>
                                <a:lnTo>
                                  <a:pt x="269" y="845"/>
                                </a:lnTo>
                                <a:lnTo>
                                  <a:pt x="264" y="835"/>
                                </a:lnTo>
                                <a:lnTo>
                                  <a:pt x="351" y="831"/>
                                </a:lnTo>
                                <a:lnTo>
                                  <a:pt x="356" y="840"/>
                                </a:lnTo>
                                <a:close/>
                                <a:moveTo>
                                  <a:pt x="356" y="840"/>
                                </a:moveTo>
                                <a:lnTo>
                                  <a:pt x="356" y="840"/>
                                </a:lnTo>
                                <a:lnTo>
                                  <a:pt x="356" y="840"/>
                                </a:lnTo>
                                <a:lnTo>
                                  <a:pt x="356" y="840"/>
                                </a:lnTo>
                                <a:close/>
                                <a:moveTo>
                                  <a:pt x="437" y="831"/>
                                </a:moveTo>
                                <a:lnTo>
                                  <a:pt x="437" y="831"/>
                                </a:lnTo>
                                <a:lnTo>
                                  <a:pt x="356" y="840"/>
                                </a:lnTo>
                                <a:lnTo>
                                  <a:pt x="351" y="831"/>
                                </a:lnTo>
                                <a:lnTo>
                                  <a:pt x="437" y="821"/>
                                </a:lnTo>
                                <a:lnTo>
                                  <a:pt x="437" y="831"/>
                                </a:lnTo>
                                <a:close/>
                                <a:moveTo>
                                  <a:pt x="437" y="831"/>
                                </a:moveTo>
                                <a:lnTo>
                                  <a:pt x="437" y="831"/>
                                </a:lnTo>
                                <a:lnTo>
                                  <a:pt x="437" y="831"/>
                                </a:lnTo>
                                <a:lnTo>
                                  <a:pt x="437" y="831"/>
                                </a:lnTo>
                                <a:close/>
                                <a:moveTo>
                                  <a:pt x="519" y="816"/>
                                </a:moveTo>
                                <a:lnTo>
                                  <a:pt x="519" y="816"/>
                                </a:lnTo>
                                <a:lnTo>
                                  <a:pt x="437" y="831"/>
                                </a:lnTo>
                                <a:lnTo>
                                  <a:pt x="437" y="821"/>
                                </a:lnTo>
                                <a:lnTo>
                                  <a:pt x="519" y="807"/>
                                </a:lnTo>
                                <a:lnTo>
                                  <a:pt x="519" y="816"/>
                                </a:lnTo>
                                <a:close/>
                                <a:moveTo>
                                  <a:pt x="519" y="816"/>
                                </a:moveTo>
                                <a:lnTo>
                                  <a:pt x="519" y="816"/>
                                </a:lnTo>
                                <a:lnTo>
                                  <a:pt x="519" y="816"/>
                                </a:lnTo>
                                <a:lnTo>
                                  <a:pt x="519" y="816"/>
                                </a:lnTo>
                                <a:close/>
                                <a:moveTo>
                                  <a:pt x="600" y="807"/>
                                </a:moveTo>
                                <a:lnTo>
                                  <a:pt x="600" y="807"/>
                                </a:lnTo>
                                <a:lnTo>
                                  <a:pt x="519" y="816"/>
                                </a:lnTo>
                                <a:lnTo>
                                  <a:pt x="519" y="807"/>
                                </a:lnTo>
                                <a:lnTo>
                                  <a:pt x="600" y="792"/>
                                </a:lnTo>
                                <a:lnTo>
                                  <a:pt x="600" y="807"/>
                                </a:lnTo>
                                <a:close/>
                                <a:moveTo>
                                  <a:pt x="600" y="807"/>
                                </a:moveTo>
                                <a:lnTo>
                                  <a:pt x="600" y="807"/>
                                </a:lnTo>
                                <a:lnTo>
                                  <a:pt x="605" y="807"/>
                                </a:lnTo>
                                <a:lnTo>
                                  <a:pt x="600" y="807"/>
                                </a:lnTo>
                                <a:close/>
                                <a:moveTo>
                                  <a:pt x="682" y="787"/>
                                </a:moveTo>
                                <a:lnTo>
                                  <a:pt x="682" y="787"/>
                                </a:lnTo>
                                <a:lnTo>
                                  <a:pt x="600" y="807"/>
                                </a:lnTo>
                                <a:lnTo>
                                  <a:pt x="600" y="792"/>
                                </a:lnTo>
                                <a:lnTo>
                                  <a:pt x="682" y="778"/>
                                </a:lnTo>
                                <a:lnTo>
                                  <a:pt x="682" y="787"/>
                                </a:lnTo>
                                <a:close/>
                                <a:moveTo>
                                  <a:pt x="682" y="787"/>
                                </a:moveTo>
                                <a:lnTo>
                                  <a:pt x="682" y="787"/>
                                </a:lnTo>
                                <a:lnTo>
                                  <a:pt x="682" y="787"/>
                                </a:lnTo>
                                <a:lnTo>
                                  <a:pt x="682" y="787"/>
                                </a:lnTo>
                                <a:close/>
                                <a:moveTo>
                                  <a:pt x="759" y="773"/>
                                </a:moveTo>
                                <a:lnTo>
                                  <a:pt x="759" y="773"/>
                                </a:lnTo>
                                <a:lnTo>
                                  <a:pt x="682" y="787"/>
                                </a:lnTo>
                                <a:lnTo>
                                  <a:pt x="682" y="778"/>
                                </a:lnTo>
                                <a:lnTo>
                                  <a:pt x="759" y="763"/>
                                </a:lnTo>
                                <a:lnTo>
                                  <a:pt x="759" y="773"/>
                                </a:lnTo>
                                <a:close/>
                                <a:moveTo>
                                  <a:pt x="759" y="773"/>
                                </a:moveTo>
                                <a:lnTo>
                                  <a:pt x="759" y="773"/>
                                </a:lnTo>
                                <a:lnTo>
                                  <a:pt x="759" y="773"/>
                                </a:lnTo>
                                <a:lnTo>
                                  <a:pt x="759" y="773"/>
                                </a:lnTo>
                                <a:close/>
                                <a:moveTo>
                                  <a:pt x="836" y="754"/>
                                </a:moveTo>
                                <a:lnTo>
                                  <a:pt x="836" y="754"/>
                                </a:lnTo>
                                <a:lnTo>
                                  <a:pt x="759" y="773"/>
                                </a:lnTo>
                                <a:lnTo>
                                  <a:pt x="759" y="763"/>
                                </a:lnTo>
                                <a:lnTo>
                                  <a:pt x="831" y="744"/>
                                </a:lnTo>
                                <a:lnTo>
                                  <a:pt x="836" y="754"/>
                                </a:lnTo>
                                <a:close/>
                                <a:moveTo>
                                  <a:pt x="836" y="754"/>
                                </a:moveTo>
                                <a:lnTo>
                                  <a:pt x="836" y="754"/>
                                </a:lnTo>
                                <a:lnTo>
                                  <a:pt x="836" y="754"/>
                                </a:lnTo>
                                <a:lnTo>
                                  <a:pt x="836" y="754"/>
                                </a:lnTo>
                                <a:close/>
                                <a:moveTo>
                                  <a:pt x="908" y="735"/>
                                </a:moveTo>
                                <a:lnTo>
                                  <a:pt x="908" y="735"/>
                                </a:lnTo>
                                <a:lnTo>
                                  <a:pt x="836" y="754"/>
                                </a:lnTo>
                                <a:lnTo>
                                  <a:pt x="831" y="744"/>
                                </a:lnTo>
                                <a:lnTo>
                                  <a:pt x="903" y="720"/>
                                </a:lnTo>
                                <a:lnTo>
                                  <a:pt x="908" y="735"/>
                                </a:lnTo>
                                <a:close/>
                                <a:moveTo>
                                  <a:pt x="908" y="735"/>
                                </a:moveTo>
                                <a:lnTo>
                                  <a:pt x="908" y="735"/>
                                </a:lnTo>
                                <a:lnTo>
                                  <a:pt x="908" y="735"/>
                                </a:lnTo>
                                <a:lnTo>
                                  <a:pt x="908" y="735"/>
                                </a:lnTo>
                                <a:close/>
                                <a:moveTo>
                                  <a:pt x="980" y="711"/>
                                </a:moveTo>
                                <a:lnTo>
                                  <a:pt x="980" y="711"/>
                                </a:lnTo>
                                <a:lnTo>
                                  <a:pt x="908" y="735"/>
                                </a:lnTo>
                                <a:lnTo>
                                  <a:pt x="903" y="720"/>
                                </a:lnTo>
                                <a:lnTo>
                                  <a:pt x="975" y="701"/>
                                </a:lnTo>
                                <a:lnTo>
                                  <a:pt x="980" y="711"/>
                                </a:lnTo>
                                <a:close/>
                                <a:moveTo>
                                  <a:pt x="980" y="711"/>
                                </a:moveTo>
                                <a:lnTo>
                                  <a:pt x="980" y="711"/>
                                </a:lnTo>
                                <a:lnTo>
                                  <a:pt x="980" y="711"/>
                                </a:lnTo>
                                <a:lnTo>
                                  <a:pt x="980" y="711"/>
                                </a:lnTo>
                                <a:close/>
                                <a:moveTo>
                                  <a:pt x="1047" y="687"/>
                                </a:moveTo>
                                <a:lnTo>
                                  <a:pt x="1047" y="687"/>
                                </a:lnTo>
                                <a:lnTo>
                                  <a:pt x="980" y="711"/>
                                </a:lnTo>
                                <a:lnTo>
                                  <a:pt x="975" y="701"/>
                                </a:lnTo>
                                <a:lnTo>
                                  <a:pt x="1042" y="677"/>
                                </a:lnTo>
                                <a:lnTo>
                                  <a:pt x="1047" y="687"/>
                                </a:lnTo>
                                <a:close/>
                                <a:moveTo>
                                  <a:pt x="1047" y="687"/>
                                </a:moveTo>
                                <a:lnTo>
                                  <a:pt x="1047" y="687"/>
                                </a:lnTo>
                                <a:lnTo>
                                  <a:pt x="1047" y="687"/>
                                </a:lnTo>
                                <a:lnTo>
                                  <a:pt x="1047" y="687"/>
                                </a:lnTo>
                                <a:close/>
                                <a:moveTo>
                                  <a:pt x="1114" y="662"/>
                                </a:moveTo>
                                <a:lnTo>
                                  <a:pt x="1114" y="662"/>
                                </a:lnTo>
                                <a:lnTo>
                                  <a:pt x="1047" y="687"/>
                                </a:lnTo>
                                <a:lnTo>
                                  <a:pt x="1042" y="677"/>
                                </a:lnTo>
                                <a:lnTo>
                                  <a:pt x="1109" y="653"/>
                                </a:lnTo>
                                <a:lnTo>
                                  <a:pt x="1114" y="662"/>
                                </a:lnTo>
                                <a:close/>
                                <a:moveTo>
                                  <a:pt x="1114" y="662"/>
                                </a:moveTo>
                                <a:lnTo>
                                  <a:pt x="1114" y="662"/>
                                </a:lnTo>
                                <a:lnTo>
                                  <a:pt x="1114" y="662"/>
                                </a:lnTo>
                                <a:lnTo>
                                  <a:pt x="1114" y="662"/>
                                </a:lnTo>
                                <a:close/>
                                <a:moveTo>
                                  <a:pt x="1176" y="634"/>
                                </a:moveTo>
                                <a:lnTo>
                                  <a:pt x="1176" y="634"/>
                                </a:lnTo>
                                <a:lnTo>
                                  <a:pt x="1114" y="662"/>
                                </a:lnTo>
                                <a:lnTo>
                                  <a:pt x="1109" y="653"/>
                                </a:lnTo>
                                <a:lnTo>
                                  <a:pt x="1172" y="624"/>
                                </a:lnTo>
                                <a:lnTo>
                                  <a:pt x="1176" y="634"/>
                                </a:lnTo>
                                <a:close/>
                                <a:moveTo>
                                  <a:pt x="1176" y="634"/>
                                </a:moveTo>
                                <a:lnTo>
                                  <a:pt x="1176" y="634"/>
                                </a:lnTo>
                                <a:lnTo>
                                  <a:pt x="1176" y="634"/>
                                </a:lnTo>
                                <a:lnTo>
                                  <a:pt x="1176" y="634"/>
                                </a:lnTo>
                                <a:close/>
                                <a:moveTo>
                                  <a:pt x="1239" y="605"/>
                                </a:moveTo>
                                <a:lnTo>
                                  <a:pt x="1239" y="605"/>
                                </a:lnTo>
                                <a:lnTo>
                                  <a:pt x="1176" y="634"/>
                                </a:lnTo>
                                <a:lnTo>
                                  <a:pt x="1172" y="624"/>
                                </a:lnTo>
                                <a:lnTo>
                                  <a:pt x="1234" y="595"/>
                                </a:lnTo>
                                <a:lnTo>
                                  <a:pt x="1239" y="605"/>
                                </a:lnTo>
                                <a:close/>
                                <a:moveTo>
                                  <a:pt x="1239" y="605"/>
                                </a:moveTo>
                                <a:lnTo>
                                  <a:pt x="1239" y="605"/>
                                </a:lnTo>
                                <a:lnTo>
                                  <a:pt x="1239" y="605"/>
                                </a:lnTo>
                                <a:lnTo>
                                  <a:pt x="1239" y="605"/>
                                </a:lnTo>
                                <a:close/>
                                <a:moveTo>
                                  <a:pt x="1296" y="576"/>
                                </a:moveTo>
                                <a:lnTo>
                                  <a:pt x="1296" y="576"/>
                                </a:lnTo>
                                <a:lnTo>
                                  <a:pt x="1239" y="605"/>
                                </a:lnTo>
                                <a:lnTo>
                                  <a:pt x="1234" y="595"/>
                                </a:lnTo>
                                <a:lnTo>
                                  <a:pt x="1292" y="566"/>
                                </a:lnTo>
                                <a:lnTo>
                                  <a:pt x="1296" y="576"/>
                                </a:lnTo>
                                <a:close/>
                                <a:moveTo>
                                  <a:pt x="1296" y="576"/>
                                </a:moveTo>
                                <a:lnTo>
                                  <a:pt x="1296" y="576"/>
                                </a:lnTo>
                                <a:lnTo>
                                  <a:pt x="1296" y="576"/>
                                </a:lnTo>
                                <a:lnTo>
                                  <a:pt x="1296" y="576"/>
                                </a:lnTo>
                                <a:close/>
                                <a:moveTo>
                                  <a:pt x="1325" y="562"/>
                                </a:moveTo>
                                <a:lnTo>
                                  <a:pt x="1296" y="576"/>
                                </a:lnTo>
                                <a:lnTo>
                                  <a:pt x="1292" y="566"/>
                                </a:lnTo>
                                <a:lnTo>
                                  <a:pt x="1320" y="552"/>
                                </a:lnTo>
                                <a:lnTo>
                                  <a:pt x="1325" y="562"/>
                                </a:lnTo>
                                <a:close/>
                                <a:moveTo>
                                  <a:pt x="1344" y="538"/>
                                </a:moveTo>
                                <a:lnTo>
                                  <a:pt x="1349" y="547"/>
                                </a:lnTo>
                                <a:lnTo>
                                  <a:pt x="1325" y="562"/>
                                </a:lnTo>
                                <a:lnTo>
                                  <a:pt x="1320" y="552"/>
                                </a:lnTo>
                                <a:lnTo>
                                  <a:pt x="1344" y="538"/>
                                </a:lnTo>
                                <a:lnTo>
                                  <a:pt x="1344" y="538"/>
                                </a:lnTo>
                                <a:close/>
                                <a:moveTo>
                                  <a:pt x="1344" y="538"/>
                                </a:moveTo>
                                <a:lnTo>
                                  <a:pt x="1344" y="538"/>
                                </a:lnTo>
                                <a:lnTo>
                                  <a:pt x="1344" y="538"/>
                                </a:lnTo>
                                <a:lnTo>
                                  <a:pt x="1344" y="538"/>
                                </a:lnTo>
                                <a:close/>
                                <a:moveTo>
                                  <a:pt x="1378" y="533"/>
                                </a:moveTo>
                                <a:lnTo>
                                  <a:pt x="1378" y="533"/>
                                </a:lnTo>
                                <a:lnTo>
                                  <a:pt x="1349" y="547"/>
                                </a:lnTo>
                                <a:lnTo>
                                  <a:pt x="1344" y="538"/>
                                </a:lnTo>
                                <a:lnTo>
                                  <a:pt x="1373" y="523"/>
                                </a:lnTo>
                                <a:lnTo>
                                  <a:pt x="1378" y="533"/>
                                </a:lnTo>
                                <a:close/>
                                <a:moveTo>
                                  <a:pt x="1378" y="533"/>
                                </a:moveTo>
                                <a:lnTo>
                                  <a:pt x="1378" y="533"/>
                                </a:lnTo>
                                <a:lnTo>
                                  <a:pt x="1378" y="533"/>
                                </a:lnTo>
                                <a:lnTo>
                                  <a:pt x="1378" y="533"/>
                                </a:lnTo>
                                <a:close/>
                                <a:moveTo>
                                  <a:pt x="1397" y="504"/>
                                </a:moveTo>
                                <a:lnTo>
                                  <a:pt x="1402" y="514"/>
                                </a:lnTo>
                                <a:lnTo>
                                  <a:pt x="1378" y="533"/>
                                </a:lnTo>
                                <a:lnTo>
                                  <a:pt x="1373" y="523"/>
                                </a:lnTo>
                                <a:lnTo>
                                  <a:pt x="1397" y="504"/>
                                </a:lnTo>
                                <a:lnTo>
                                  <a:pt x="1397" y="504"/>
                                </a:lnTo>
                                <a:close/>
                                <a:moveTo>
                                  <a:pt x="1397" y="504"/>
                                </a:moveTo>
                                <a:lnTo>
                                  <a:pt x="1397" y="504"/>
                                </a:lnTo>
                                <a:lnTo>
                                  <a:pt x="1426" y="485"/>
                                </a:lnTo>
                                <a:lnTo>
                                  <a:pt x="1397" y="504"/>
                                </a:lnTo>
                                <a:close/>
                                <a:moveTo>
                                  <a:pt x="1426" y="499"/>
                                </a:moveTo>
                                <a:lnTo>
                                  <a:pt x="1426" y="499"/>
                                </a:lnTo>
                                <a:lnTo>
                                  <a:pt x="1402" y="514"/>
                                </a:lnTo>
                                <a:lnTo>
                                  <a:pt x="1397" y="504"/>
                                </a:lnTo>
                                <a:lnTo>
                                  <a:pt x="1421" y="490"/>
                                </a:lnTo>
                                <a:lnTo>
                                  <a:pt x="1426" y="499"/>
                                </a:lnTo>
                                <a:close/>
                                <a:moveTo>
                                  <a:pt x="1426" y="499"/>
                                </a:moveTo>
                                <a:lnTo>
                                  <a:pt x="1426" y="499"/>
                                </a:lnTo>
                                <a:lnTo>
                                  <a:pt x="1426" y="499"/>
                                </a:lnTo>
                                <a:lnTo>
                                  <a:pt x="1426" y="499"/>
                                </a:lnTo>
                                <a:close/>
                                <a:moveTo>
                                  <a:pt x="1450" y="480"/>
                                </a:moveTo>
                                <a:lnTo>
                                  <a:pt x="1450" y="480"/>
                                </a:lnTo>
                                <a:lnTo>
                                  <a:pt x="1426" y="499"/>
                                </a:lnTo>
                                <a:lnTo>
                                  <a:pt x="1421" y="490"/>
                                </a:lnTo>
                                <a:lnTo>
                                  <a:pt x="1445" y="470"/>
                                </a:lnTo>
                                <a:lnTo>
                                  <a:pt x="1450" y="480"/>
                                </a:lnTo>
                                <a:close/>
                                <a:moveTo>
                                  <a:pt x="1450" y="480"/>
                                </a:moveTo>
                                <a:lnTo>
                                  <a:pt x="1450" y="480"/>
                                </a:lnTo>
                                <a:lnTo>
                                  <a:pt x="1455" y="480"/>
                                </a:lnTo>
                                <a:lnTo>
                                  <a:pt x="1450" y="480"/>
                                </a:lnTo>
                                <a:close/>
                                <a:moveTo>
                                  <a:pt x="1474" y="466"/>
                                </a:moveTo>
                                <a:lnTo>
                                  <a:pt x="1474" y="466"/>
                                </a:lnTo>
                                <a:lnTo>
                                  <a:pt x="1450" y="480"/>
                                </a:lnTo>
                                <a:lnTo>
                                  <a:pt x="1445" y="470"/>
                                </a:lnTo>
                                <a:lnTo>
                                  <a:pt x="1469" y="456"/>
                                </a:lnTo>
                                <a:lnTo>
                                  <a:pt x="1474" y="466"/>
                                </a:lnTo>
                                <a:close/>
                                <a:moveTo>
                                  <a:pt x="1474" y="466"/>
                                </a:moveTo>
                                <a:lnTo>
                                  <a:pt x="1474" y="466"/>
                                </a:lnTo>
                                <a:lnTo>
                                  <a:pt x="1474" y="466"/>
                                </a:lnTo>
                                <a:lnTo>
                                  <a:pt x="1474" y="466"/>
                                </a:lnTo>
                                <a:close/>
                                <a:moveTo>
                                  <a:pt x="1498" y="446"/>
                                </a:moveTo>
                                <a:lnTo>
                                  <a:pt x="1498" y="446"/>
                                </a:lnTo>
                                <a:lnTo>
                                  <a:pt x="1474" y="466"/>
                                </a:lnTo>
                                <a:lnTo>
                                  <a:pt x="1469" y="456"/>
                                </a:lnTo>
                                <a:lnTo>
                                  <a:pt x="1488" y="437"/>
                                </a:lnTo>
                                <a:lnTo>
                                  <a:pt x="1498" y="446"/>
                                </a:lnTo>
                                <a:close/>
                                <a:moveTo>
                                  <a:pt x="1498" y="446"/>
                                </a:moveTo>
                                <a:lnTo>
                                  <a:pt x="1498" y="446"/>
                                </a:lnTo>
                                <a:lnTo>
                                  <a:pt x="1493" y="446"/>
                                </a:lnTo>
                                <a:lnTo>
                                  <a:pt x="1498" y="446"/>
                                </a:lnTo>
                                <a:close/>
                                <a:moveTo>
                                  <a:pt x="1522" y="427"/>
                                </a:moveTo>
                                <a:lnTo>
                                  <a:pt x="1522" y="427"/>
                                </a:lnTo>
                                <a:lnTo>
                                  <a:pt x="1498" y="446"/>
                                </a:lnTo>
                                <a:lnTo>
                                  <a:pt x="1488" y="437"/>
                                </a:lnTo>
                                <a:lnTo>
                                  <a:pt x="1512" y="422"/>
                                </a:lnTo>
                                <a:lnTo>
                                  <a:pt x="1522" y="427"/>
                                </a:lnTo>
                                <a:close/>
                                <a:moveTo>
                                  <a:pt x="1522" y="427"/>
                                </a:moveTo>
                                <a:lnTo>
                                  <a:pt x="1522" y="427"/>
                                </a:lnTo>
                                <a:lnTo>
                                  <a:pt x="1522" y="427"/>
                                </a:lnTo>
                                <a:lnTo>
                                  <a:pt x="1522" y="427"/>
                                </a:lnTo>
                                <a:close/>
                                <a:moveTo>
                                  <a:pt x="1532" y="403"/>
                                </a:moveTo>
                                <a:lnTo>
                                  <a:pt x="1541" y="408"/>
                                </a:lnTo>
                                <a:lnTo>
                                  <a:pt x="1522" y="427"/>
                                </a:lnTo>
                                <a:lnTo>
                                  <a:pt x="1512" y="422"/>
                                </a:lnTo>
                                <a:lnTo>
                                  <a:pt x="1532" y="403"/>
                                </a:lnTo>
                                <a:lnTo>
                                  <a:pt x="1532" y="403"/>
                                </a:lnTo>
                                <a:close/>
                                <a:moveTo>
                                  <a:pt x="1532" y="403"/>
                                </a:moveTo>
                                <a:lnTo>
                                  <a:pt x="1532" y="403"/>
                                </a:lnTo>
                                <a:lnTo>
                                  <a:pt x="1532" y="403"/>
                                </a:lnTo>
                                <a:lnTo>
                                  <a:pt x="1532" y="403"/>
                                </a:lnTo>
                                <a:close/>
                                <a:moveTo>
                                  <a:pt x="1560" y="393"/>
                                </a:moveTo>
                                <a:lnTo>
                                  <a:pt x="1560" y="393"/>
                                </a:lnTo>
                                <a:lnTo>
                                  <a:pt x="1541" y="408"/>
                                </a:lnTo>
                                <a:lnTo>
                                  <a:pt x="1532" y="403"/>
                                </a:lnTo>
                                <a:lnTo>
                                  <a:pt x="1551" y="384"/>
                                </a:lnTo>
                                <a:lnTo>
                                  <a:pt x="1560" y="393"/>
                                </a:lnTo>
                                <a:close/>
                                <a:moveTo>
                                  <a:pt x="1560" y="393"/>
                                </a:moveTo>
                                <a:lnTo>
                                  <a:pt x="1560" y="393"/>
                                </a:lnTo>
                                <a:lnTo>
                                  <a:pt x="1560" y="393"/>
                                </a:lnTo>
                                <a:lnTo>
                                  <a:pt x="1560" y="393"/>
                                </a:lnTo>
                                <a:close/>
                                <a:moveTo>
                                  <a:pt x="1570" y="365"/>
                                </a:moveTo>
                                <a:lnTo>
                                  <a:pt x="1580" y="374"/>
                                </a:lnTo>
                                <a:lnTo>
                                  <a:pt x="1560" y="393"/>
                                </a:lnTo>
                                <a:lnTo>
                                  <a:pt x="1551" y="384"/>
                                </a:lnTo>
                                <a:lnTo>
                                  <a:pt x="1570" y="365"/>
                                </a:lnTo>
                                <a:lnTo>
                                  <a:pt x="1570" y="365"/>
                                </a:lnTo>
                                <a:close/>
                                <a:moveTo>
                                  <a:pt x="1570" y="365"/>
                                </a:moveTo>
                                <a:lnTo>
                                  <a:pt x="1570" y="365"/>
                                </a:lnTo>
                                <a:lnTo>
                                  <a:pt x="1570" y="365"/>
                                </a:lnTo>
                                <a:close/>
                                <a:moveTo>
                                  <a:pt x="1594" y="355"/>
                                </a:moveTo>
                                <a:lnTo>
                                  <a:pt x="1594" y="355"/>
                                </a:lnTo>
                                <a:lnTo>
                                  <a:pt x="1580" y="374"/>
                                </a:lnTo>
                                <a:lnTo>
                                  <a:pt x="1570" y="365"/>
                                </a:lnTo>
                                <a:lnTo>
                                  <a:pt x="1589" y="345"/>
                                </a:lnTo>
                                <a:lnTo>
                                  <a:pt x="1594" y="355"/>
                                </a:lnTo>
                                <a:close/>
                                <a:moveTo>
                                  <a:pt x="1594" y="355"/>
                                </a:moveTo>
                                <a:lnTo>
                                  <a:pt x="1594" y="355"/>
                                </a:lnTo>
                                <a:lnTo>
                                  <a:pt x="1594" y="355"/>
                                </a:lnTo>
                                <a:close/>
                                <a:moveTo>
                                  <a:pt x="1613" y="336"/>
                                </a:moveTo>
                                <a:lnTo>
                                  <a:pt x="1613" y="336"/>
                                </a:lnTo>
                                <a:lnTo>
                                  <a:pt x="1594" y="355"/>
                                </a:lnTo>
                                <a:lnTo>
                                  <a:pt x="1589" y="345"/>
                                </a:lnTo>
                                <a:lnTo>
                                  <a:pt x="1608" y="326"/>
                                </a:lnTo>
                                <a:lnTo>
                                  <a:pt x="1613" y="336"/>
                                </a:lnTo>
                                <a:close/>
                                <a:moveTo>
                                  <a:pt x="1613" y="336"/>
                                </a:moveTo>
                                <a:lnTo>
                                  <a:pt x="1613" y="336"/>
                                </a:lnTo>
                                <a:lnTo>
                                  <a:pt x="1613" y="336"/>
                                </a:lnTo>
                                <a:lnTo>
                                  <a:pt x="1613" y="336"/>
                                </a:lnTo>
                                <a:close/>
                                <a:moveTo>
                                  <a:pt x="1628" y="317"/>
                                </a:moveTo>
                                <a:lnTo>
                                  <a:pt x="1613" y="336"/>
                                </a:lnTo>
                                <a:lnTo>
                                  <a:pt x="1604" y="331"/>
                                </a:lnTo>
                                <a:lnTo>
                                  <a:pt x="1623" y="312"/>
                                </a:lnTo>
                                <a:lnTo>
                                  <a:pt x="1628" y="317"/>
                                </a:lnTo>
                                <a:close/>
                                <a:moveTo>
                                  <a:pt x="1647" y="297"/>
                                </a:moveTo>
                                <a:lnTo>
                                  <a:pt x="1647" y="297"/>
                                </a:lnTo>
                                <a:lnTo>
                                  <a:pt x="1628" y="317"/>
                                </a:lnTo>
                                <a:lnTo>
                                  <a:pt x="1623" y="312"/>
                                </a:lnTo>
                                <a:lnTo>
                                  <a:pt x="1637" y="293"/>
                                </a:lnTo>
                                <a:lnTo>
                                  <a:pt x="1647" y="297"/>
                                </a:lnTo>
                                <a:close/>
                                <a:moveTo>
                                  <a:pt x="1647" y="297"/>
                                </a:moveTo>
                                <a:lnTo>
                                  <a:pt x="1647" y="297"/>
                                </a:lnTo>
                                <a:lnTo>
                                  <a:pt x="1647" y="297"/>
                                </a:lnTo>
                                <a:lnTo>
                                  <a:pt x="1647" y="297"/>
                                </a:lnTo>
                                <a:close/>
                                <a:moveTo>
                                  <a:pt x="1661" y="278"/>
                                </a:moveTo>
                                <a:lnTo>
                                  <a:pt x="1661" y="278"/>
                                </a:lnTo>
                                <a:lnTo>
                                  <a:pt x="1647" y="297"/>
                                </a:lnTo>
                                <a:lnTo>
                                  <a:pt x="1637" y="293"/>
                                </a:lnTo>
                                <a:lnTo>
                                  <a:pt x="1652" y="273"/>
                                </a:lnTo>
                                <a:lnTo>
                                  <a:pt x="1661" y="278"/>
                                </a:lnTo>
                                <a:close/>
                                <a:moveTo>
                                  <a:pt x="1661" y="278"/>
                                </a:moveTo>
                                <a:lnTo>
                                  <a:pt x="1661" y="278"/>
                                </a:lnTo>
                                <a:lnTo>
                                  <a:pt x="1661" y="278"/>
                                </a:lnTo>
                                <a:lnTo>
                                  <a:pt x="1661" y="278"/>
                                </a:lnTo>
                                <a:close/>
                                <a:moveTo>
                                  <a:pt x="1671" y="259"/>
                                </a:moveTo>
                                <a:lnTo>
                                  <a:pt x="1661" y="278"/>
                                </a:lnTo>
                                <a:lnTo>
                                  <a:pt x="1652" y="273"/>
                                </a:lnTo>
                                <a:lnTo>
                                  <a:pt x="1661" y="249"/>
                                </a:lnTo>
                                <a:lnTo>
                                  <a:pt x="1671" y="259"/>
                                </a:lnTo>
                                <a:close/>
                                <a:moveTo>
                                  <a:pt x="1685" y="235"/>
                                </a:moveTo>
                                <a:lnTo>
                                  <a:pt x="1685" y="235"/>
                                </a:lnTo>
                                <a:lnTo>
                                  <a:pt x="1671" y="259"/>
                                </a:lnTo>
                                <a:lnTo>
                                  <a:pt x="1661" y="249"/>
                                </a:lnTo>
                                <a:lnTo>
                                  <a:pt x="1676" y="230"/>
                                </a:lnTo>
                                <a:lnTo>
                                  <a:pt x="1685" y="235"/>
                                </a:lnTo>
                                <a:close/>
                                <a:moveTo>
                                  <a:pt x="1685" y="235"/>
                                </a:moveTo>
                                <a:lnTo>
                                  <a:pt x="1685" y="235"/>
                                </a:lnTo>
                                <a:lnTo>
                                  <a:pt x="1685" y="235"/>
                                </a:lnTo>
                                <a:lnTo>
                                  <a:pt x="1685" y="235"/>
                                </a:lnTo>
                                <a:close/>
                                <a:moveTo>
                                  <a:pt x="1695" y="216"/>
                                </a:moveTo>
                                <a:lnTo>
                                  <a:pt x="1695" y="216"/>
                                </a:lnTo>
                                <a:lnTo>
                                  <a:pt x="1685" y="235"/>
                                </a:lnTo>
                                <a:lnTo>
                                  <a:pt x="1676" y="230"/>
                                </a:lnTo>
                                <a:lnTo>
                                  <a:pt x="1685" y="211"/>
                                </a:lnTo>
                                <a:lnTo>
                                  <a:pt x="1695" y="216"/>
                                </a:lnTo>
                                <a:close/>
                                <a:moveTo>
                                  <a:pt x="1695" y="216"/>
                                </a:moveTo>
                                <a:lnTo>
                                  <a:pt x="1695" y="216"/>
                                </a:lnTo>
                                <a:lnTo>
                                  <a:pt x="1695" y="216"/>
                                </a:lnTo>
                                <a:lnTo>
                                  <a:pt x="1695" y="216"/>
                                </a:lnTo>
                                <a:close/>
                                <a:moveTo>
                                  <a:pt x="1695" y="192"/>
                                </a:moveTo>
                                <a:lnTo>
                                  <a:pt x="1704" y="197"/>
                                </a:lnTo>
                                <a:lnTo>
                                  <a:pt x="1695" y="216"/>
                                </a:lnTo>
                                <a:lnTo>
                                  <a:pt x="1685" y="211"/>
                                </a:lnTo>
                                <a:lnTo>
                                  <a:pt x="1695" y="192"/>
                                </a:lnTo>
                                <a:lnTo>
                                  <a:pt x="1695" y="192"/>
                                </a:lnTo>
                                <a:close/>
                                <a:moveTo>
                                  <a:pt x="1695" y="192"/>
                                </a:moveTo>
                                <a:lnTo>
                                  <a:pt x="1695" y="192"/>
                                </a:lnTo>
                                <a:lnTo>
                                  <a:pt x="1695" y="192"/>
                                </a:lnTo>
                                <a:close/>
                                <a:moveTo>
                                  <a:pt x="1719" y="173"/>
                                </a:moveTo>
                                <a:lnTo>
                                  <a:pt x="1719" y="173"/>
                                </a:lnTo>
                                <a:lnTo>
                                  <a:pt x="1704" y="197"/>
                                </a:lnTo>
                                <a:lnTo>
                                  <a:pt x="1695" y="192"/>
                                </a:lnTo>
                                <a:lnTo>
                                  <a:pt x="1709" y="168"/>
                                </a:lnTo>
                                <a:lnTo>
                                  <a:pt x="1719" y="173"/>
                                </a:lnTo>
                                <a:close/>
                                <a:moveTo>
                                  <a:pt x="1719" y="173"/>
                                </a:moveTo>
                                <a:lnTo>
                                  <a:pt x="1719" y="173"/>
                                </a:lnTo>
                                <a:lnTo>
                                  <a:pt x="1719" y="173"/>
                                </a:lnTo>
                                <a:lnTo>
                                  <a:pt x="1719" y="173"/>
                                </a:lnTo>
                                <a:close/>
                                <a:moveTo>
                                  <a:pt x="1724" y="153"/>
                                </a:moveTo>
                                <a:lnTo>
                                  <a:pt x="1724" y="153"/>
                                </a:lnTo>
                                <a:lnTo>
                                  <a:pt x="1719" y="173"/>
                                </a:lnTo>
                                <a:lnTo>
                                  <a:pt x="1709" y="173"/>
                                </a:lnTo>
                                <a:lnTo>
                                  <a:pt x="1714" y="153"/>
                                </a:lnTo>
                                <a:lnTo>
                                  <a:pt x="1724" y="153"/>
                                </a:lnTo>
                                <a:close/>
                                <a:moveTo>
                                  <a:pt x="1724" y="153"/>
                                </a:moveTo>
                                <a:lnTo>
                                  <a:pt x="1724" y="153"/>
                                </a:lnTo>
                                <a:lnTo>
                                  <a:pt x="1724" y="153"/>
                                </a:lnTo>
                                <a:lnTo>
                                  <a:pt x="1724" y="153"/>
                                </a:lnTo>
                                <a:close/>
                                <a:moveTo>
                                  <a:pt x="1733" y="134"/>
                                </a:moveTo>
                                <a:lnTo>
                                  <a:pt x="1733" y="134"/>
                                </a:lnTo>
                                <a:lnTo>
                                  <a:pt x="1724" y="153"/>
                                </a:lnTo>
                                <a:lnTo>
                                  <a:pt x="1714" y="153"/>
                                </a:lnTo>
                                <a:lnTo>
                                  <a:pt x="1724" y="129"/>
                                </a:lnTo>
                                <a:lnTo>
                                  <a:pt x="1733" y="134"/>
                                </a:lnTo>
                                <a:close/>
                                <a:moveTo>
                                  <a:pt x="1733" y="134"/>
                                </a:moveTo>
                                <a:lnTo>
                                  <a:pt x="1733" y="134"/>
                                </a:lnTo>
                                <a:lnTo>
                                  <a:pt x="1728" y="148"/>
                                </a:lnTo>
                                <a:lnTo>
                                  <a:pt x="1733" y="134"/>
                                </a:lnTo>
                                <a:close/>
                                <a:moveTo>
                                  <a:pt x="1738" y="110"/>
                                </a:moveTo>
                                <a:lnTo>
                                  <a:pt x="1738" y="110"/>
                                </a:lnTo>
                                <a:lnTo>
                                  <a:pt x="1733" y="134"/>
                                </a:lnTo>
                                <a:lnTo>
                                  <a:pt x="1724" y="129"/>
                                </a:lnTo>
                                <a:lnTo>
                                  <a:pt x="1728" y="110"/>
                                </a:lnTo>
                                <a:lnTo>
                                  <a:pt x="1738" y="110"/>
                                </a:lnTo>
                                <a:close/>
                                <a:moveTo>
                                  <a:pt x="1738" y="110"/>
                                </a:moveTo>
                                <a:lnTo>
                                  <a:pt x="1738" y="110"/>
                                </a:lnTo>
                                <a:lnTo>
                                  <a:pt x="1738" y="110"/>
                                </a:lnTo>
                                <a:lnTo>
                                  <a:pt x="1738" y="110"/>
                                </a:lnTo>
                                <a:close/>
                                <a:moveTo>
                                  <a:pt x="1733" y="86"/>
                                </a:moveTo>
                                <a:lnTo>
                                  <a:pt x="1743" y="91"/>
                                </a:lnTo>
                                <a:lnTo>
                                  <a:pt x="1738" y="110"/>
                                </a:lnTo>
                                <a:lnTo>
                                  <a:pt x="1728" y="110"/>
                                </a:lnTo>
                                <a:lnTo>
                                  <a:pt x="1733" y="91"/>
                                </a:lnTo>
                                <a:lnTo>
                                  <a:pt x="1733" y="86"/>
                                </a:lnTo>
                                <a:close/>
                                <a:moveTo>
                                  <a:pt x="1733" y="91"/>
                                </a:moveTo>
                                <a:lnTo>
                                  <a:pt x="1733" y="86"/>
                                </a:lnTo>
                                <a:lnTo>
                                  <a:pt x="1733" y="91"/>
                                </a:lnTo>
                                <a:lnTo>
                                  <a:pt x="1733" y="91"/>
                                </a:lnTo>
                                <a:close/>
                                <a:moveTo>
                                  <a:pt x="1748" y="67"/>
                                </a:moveTo>
                                <a:lnTo>
                                  <a:pt x="1748" y="67"/>
                                </a:lnTo>
                                <a:lnTo>
                                  <a:pt x="1743" y="91"/>
                                </a:lnTo>
                                <a:lnTo>
                                  <a:pt x="1733" y="86"/>
                                </a:lnTo>
                                <a:lnTo>
                                  <a:pt x="1738" y="67"/>
                                </a:lnTo>
                                <a:lnTo>
                                  <a:pt x="1748" y="67"/>
                                </a:lnTo>
                                <a:close/>
                                <a:moveTo>
                                  <a:pt x="1748" y="67"/>
                                </a:moveTo>
                                <a:lnTo>
                                  <a:pt x="1748" y="67"/>
                                </a:lnTo>
                                <a:lnTo>
                                  <a:pt x="1748" y="67"/>
                                </a:lnTo>
                                <a:lnTo>
                                  <a:pt x="1748" y="67"/>
                                </a:lnTo>
                                <a:close/>
                                <a:moveTo>
                                  <a:pt x="1738" y="43"/>
                                </a:moveTo>
                                <a:lnTo>
                                  <a:pt x="1748" y="48"/>
                                </a:lnTo>
                                <a:lnTo>
                                  <a:pt x="1748" y="67"/>
                                </a:lnTo>
                                <a:lnTo>
                                  <a:pt x="1738" y="67"/>
                                </a:lnTo>
                                <a:lnTo>
                                  <a:pt x="1738" y="43"/>
                                </a:lnTo>
                                <a:lnTo>
                                  <a:pt x="1738" y="43"/>
                                </a:lnTo>
                                <a:close/>
                                <a:moveTo>
                                  <a:pt x="1738" y="43"/>
                                </a:moveTo>
                                <a:lnTo>
                                  <a:pt x="1738" y="43"/>
                                </a:lnTo>
                                <a:lnTo>
                                  <a:pt x="1738" y="43"/>
                                </a:lnTo>
                                <a:lnTo>
                                  <a:pt x="1738" y="43"/>
                                </a:lnTo>
                                <a:close/>
                                <a:moveTo>
                                  <a:pt x="1752" y="24"/>
                                </a:moveTo>
                                <a:lnTo>
                                  <a:pt x="1752" y="24"/>
                                </a:lnTo>
                                <a:lnTo>
                                  <a:pt x="1748" y="48"/>
                                </a:lnTo>
                                <a:lnTo>
                                  <a:pt x="1738" y="43"/>
                                </a:lnTo>
                                <a:lnTo>
                                  <a:pt x="1743" y="24"/>
                                </a:lnTo>
                                <a:lnTo>
                                  <a:pt x="1752" y="24"/>
                                </a:lnTo>
                                <a:close/>
                                <a:moveTo>
                                  <a:pt x="1752" y="24"/>
                                </a:moveTo>
                                <a:lnTo>
                                  <a:pt x="1752" y="24"/>
                                </a:lnTo>
                                <a:lnTo>
                                  <a:pt x="1752" y="24"/>
                                </a:lnTo>
                                <a:lnTo>
                                  <a:pt x="1752" y="24"/>
                                </a:lnTo>
                                <a:close/>
                                <a:moveTo>
                                  <a:pt x="1752" y="0"/>
                                </a:moveTo>
                                <a:lnTo>
                                  <a:pt x="1752" y="24"/>
                                </a:lnTo>
                                <a:lnTo>
                                  <a:pt x="1743" y="24"/>
                                </a:lnTo>
                                <a:lnTo>
                                  <a:pt x="1743" y="0"/>
                                </a:lnTo>
                                <a:lnTo>
                                  <a:pt x="17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5"/>
                        <wps:cNvSpPr>
                          <a:spLocks noEditPoints="1"/>
                        </wps:cNvSpPr>
                        <wps:spPr bwMode="auto">
                          <a:xfrm>
                            <a:off x="1804035" y="1314450"/>
                            <a:ext cx="88900" cy="143510"/>
                          </a:xfrm>
                          <a:custGeom>
                            <a:avLst/>
                            <a:gdLst>
                              <a:gd name="T0" fmla="*/ 15 w 140"/>
                              <a:gd name="T1" fmla="*/ 0 h 226"/>
                              <a:gd name="T2" fmla="*/ 29 w 140"/>
                              <a:gd name="T3" fmla="*/ 15 h 226"/>
                              <a:gd name="T4" fmla="*/ 29 w 140"/>
                              <a:gd name="T5" fmla="*/ 5 h 226"/>
                              <a:gd name="T6" fmla="*/ 29 w 140"/>
                              <a:gd name="T7" fmla="*/ 5 h 226"/>
                              <a:gd name="T8" fmla="*/ 44 w 140"/>
                              <a:gd name="T9" fmla="*/ 5 h 226"/>
                              <a:gd name="T10" fmla="*/ 53 w 140"/>
                              <a:gd name="T11" fmla="*/ 10 h 226"/>
                              <a:gd name="T12" fmla="*/ 63 w 140"/>
                              <a:gd name="T13" fmla="*/ 24 h 226"/>
                              <a:gd name="T14" fmla="*/ 68 w 140"/>
                              <a:gd name="T15" fmla="*/ 15 h 226"/>
                              <a:gd name="T16" fmla="*/ 68 w 140"/>
                              <a:gd name="T17" fmla="*/ 15 h 226"/>
                              <a:gd name="T18" fmla="*/ 87 w 140"/>
                              <a:gd name="T19" fmla="*/ 24 h 226"/>
                              <a:gd name="T20" fmla="*/ 101 w 140"/>
                              <a:gd name="T21" fmla="*/ 34 h 226"/>
                              <a:gd name="T22" fmla="*/ 101 w 140"/>
                              <a:gd name="T23" fmla="*/ 34 h 226"/>
                              <a:gd name="T24" fmla="*/ 92 w 140"/>
                              <a:gd name="T25" fmla="*/ 44 h 226"/>
                              <a:gd name="T26" fmla="*/ 106 w 140"/>
                              <a:gd name="T27" fmla="*/ 44 h 226"/>
                              <a:gd name="T28" fmla="*/ 116 w 140"/>
                              <a:gd name="T29" fmla="*/ 48 h 226"/>
                              <a:gd name="T30" fmla="*/ 125 w 140"/>
                              <a:gd name="T31" fmla="*/ 58 h 226"/>
                              <a:gd name="T32" fmla="*/ 125 w 140"/>
                              <a:gd name="T33" fmla="*/ 58 h 226"/>
                              <a:gd name="T34" fmla="*/ 116 w 140"/>
                              <a:gd name="T35" fmla="*/ 68 h 226"/>
                              <a:gd name="T36" fmla="*/ 116 w 140"/>
                              <a:gd name="T37" fmla="*/ 68 h 226"/>
                              <a:gd name="T38" fmla="*/ 130 w 140"/>
                              <a:gd name="T39" fmla="*/ 68 h 226"/>
                              <a:gd name="T40" fmla="*/ 120 w 140"/>
                              <a:gd name="T41" fmla="*/ 77 h 226"/>
                              <a:gd name="T42" fmla="*/ 125 w 140"/>
                              <a:gd name="T43" fmla="*/ 82 h 226"/>
                              <a:gd name="T44" fmla="*/ 135 w 140"/>
                              <a:gd name="T45" fmla="*/ 77 h 226"/>
                              <a:gd name="T46" fmla="*/ 135 w 140"/>
                              <a:gd name="T47" fmla="*/ 77 h 226"/>
                              <a:gd name="T48" fmla="*/ 125 w 140"/>
                              <a:gd name="T49" fmla="*/ 87 h 226"/>
                              <a:gd name="T50" fmla="*/ 140 w 140"/>
                              <a:gd name="T51" fmla="*/ 92 h 226"/>
                              <a:gd name="T52" fmla="*/ 130 w 140"/>
                              <a:gd name="T53" fmla="*/ 96 h 226"/>
                              <a:gd name="T54" fmla="*/ 130 w 140"/>
                              <a:gd name="T55" fmla="*/ 96 h 226"/>
                              <a:gd name="T56" fmla="*/ 140 w 140"/>
                              <a:gd name="T57" fmla="*/ 96 h 226"/>
                              <a:gd name="T58" fmla="*/ 140 w 140"/>
                              <a:gd name="T59" fmla="*/ 101 h 226"/>
                              <a:gd name="T60" fmla="*/ 130 w 140"/>
                              <a:gd name="T61" fmla="*/ 111 h 226"/>
                              <a:gd name="T62" fmla="*/ 135 w 140"/>
                              <a:gd name="T63" fmla="*/ 111 h 226"/>
                              <a:gd name="T64" fmla="*/ 140 w 140"/>
                              <a:gd name="T65" fmla="*/ 125 h 226"/>
                              <a:gd name="T66" fmla="*/ 130 w 140"/>
                              <a:gd name="T67" fmla="*/ 135 h 226"/>
                              <a:gd name="T68" fmla="*/ 125 w 140"/>
                              <a:gd name="T69" fmla="*/ 145 h 226"/>
                              <a:gd name="T70" fmla="*/ 140 w 140"/>
                              <a:gd name="T71" fmla="*/ 149 h 226"/>
                              <a:gd name="T72" fmla="*/ 140 w 140"/>
                              <a:gd name="T73" fmla="*/ 149 h 226"/>
                              <a:gd name="T74" fmla="*/ 135 w 140"/>
                              <a:gd name="T75" fmla="*/ 159 h 226"/>
                              <a:gd name="T76" fmla="*/ 120 w 140"/>
                              <a:gd name="T77" fmla="*/ 164 h 226"/>
                              <a:gd name="T78" fmla="*/ 120 w 140"/>
                              <a:gd name="T79" fmla="*/ 173 h 226"/>
                              <a:gd name="T80" fmla="*/ 130 w 140"/>
                              <a:gd name="T81" fmla="*/ 178 h 226"/>
                              <a:gd name="T82" fmla="*/ 130 w 140"/>
                              <a:gd name="T83" fmla="*/ 178 h 226"/>
                              <a:gd name="T84" fmla="*/ 116 w 140"/>
                              <a:gd name="T85" fmla="*/ 183 h 226"/>
                              <a:gd name="T86" fmla="*/ 120 w 140"/>
                              <a:gd name="T87" fmla="*/ 193 h 226"/>
                              <a:gd name="T88" fmla="*/ 106 w 140"/>
                              <a:gd name="T89" fmla="*/ 197 h 226"/>
                              <a:gd name="T90" fmla="*/ 116 w 140"/>
                              <a:gd name="T91" fmla="*/ 202 h 226"/>
                              <a:gd name="T92" fmla="*/ 111 w 140"/>
                              <a:gd name="T93" fmla="*/ 207 h 226"/>
                              <a:gd name="T94" fmla="*/ 96 w 140"/>
                              <a:gd name="T95" fmla="*/ 207 h 226"/>
                              <a:gd name="T96" fmla="*/ 96 w 140"/>
                              <a:gd name="T97" fmla="*/ 217 h 226"/>
                              <a:gd name="T98" fmla="*/ 96 w 140"/>
                              <a:gd name="T99" fmla="*/ 207 h 226"/>
                              <a:gd name="T100" fmla="*/ 87 w 140"/>
                              <a:gd name="T101" fmla="*/ 212 h 226"/>
                              <a:gd name="T102" fmla="*/ 87 w 140"/>
                              <a:gd name="T103" fmla="*/ 226 h 226"/>
                              <a:gd name="T104" fmla="*/ 82 w 140"/>
                              <a:gd name="T105" fmla="*/ 226 h 226"/>
                              <a:gd name="T106" fmla="*/ 77 w 140"/>
                              <a:gd name="T107" fmla="*/ 217 h 226"/>
                              <a:gd name="T108" fmla="*/ 72 w 140"/>
                              <a:gd name="T109" fmla="*/ 217 h 226"/>
                              <a:gd name="T110" fmla="*/ 72 w 140"/>
                              <a:gd name="T111" fmla="*/ 226 h 226"/>
                              <a:gd name="T112" fmla="*/ 68 w 140"/>
                              <a:gd name="T113" fmla="*/ 22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0" h="226">
                                <a:moveTo>
                                  <a:pt x="15" y="0"/>
                                </a:moveTo>
                                <a:lnTo>
                                  <a:pt x="15" y="15"/>
                                </a:lnTo>
                                <a:lnTo>
                                  <a:pt x="0" y="10"/>
                                </a:lnTo>
                                <a:lnTo>
                                  <a:pt x="0" y="0"/>
                                </a:lnTo>
                                <a:lnTo>
                                  <a:pt x="15" y="0"/>
                                </a:lnTo>
                                <a:lnTo>
                                  <a:pt x="15" y="0"/>
                                </a:lnTo>
                                <a:close/>
                                <a:moveTo>
                                  <a:pt x="15" y="0"/>
                                </a:moveTo>
                                <a:lnTo>
                                  <a:pt x="15" y="0"/>
                                </a:lnTo>
                                <a:lnTo>
                                  <a:pt x="15" y="0"/>
                                </a:lnTo>
                                <a:lnTo>
                                  <a:pt x="15" y="0"/>
                                </a:lnTo>
                                <a:close/>
                                <a:moveTo>
                                  <a:pt x="29" y="5"/>
                                </a:moveTo>
                                <a:lnTo>
                                  <a:pt x="29" y="15"/>
                                </a:lnTo>
                                <a:lnTo>
                                  <a:pt x="15" y="15"/>
                                </a:lnTo>
                                <a:lnTo>
                                  <a:pt x="15" y="0"/>
                                </a:lnTo>
                                <a:lnTo>
                                  <a:pt x="29" y="5"/>
                                </a:lnTo>
                                <a:lnTo>
                                  <a:pt x="29" y="5"/>
                                </a:lnTo>
                                <a:close/>
                                <a:moveTo>
                                  <a:pt x="29" y="5"/>
                                </a:moveTo>
                                <a:lnTo>
                                  <a:pt x="29" y="5"/>
                                </a:lnTo>
                                <a:lnTo>
                                  <a:pt x="29" y="5"/>
                                </a:lnTo>
                                <a:lnTo>
                                  <a:pt x="29" y="5"/>
                                </a:lnTo>
                                <a:close/>
                                <a:moveTo>
                                  <a:pt x="44" y="5"/>
                                </a:moveTo>
                                <a:lnTo>
                                  <a:pt x="39" y="15"/>
                                </a:lnTo>
                                <a:lnTo>
                                  <a:pt x="24" y="15"/>
                                </a:lnTo>
                                <a:lnTo>
                                  <a:pt x="29" y="5"/>
                                </a:lnTo>
                                <a:lnTo>
                                  <a:pt x="44" y="5"/>
                                </a:lnTo>
                                <a:lnTo>
                                  <a:pt x="44" y="5"/>
                                </a:lnTo>
                                <a:close/>
                                <a:moveTo>
                                  <a:pt x="44" y="5"/>
                                </a:moveTo>
                                <a:lnTo>
                                  <a:pt x="44" y="5"/>
                                </a:lnTo>
                                <a:lnTo>
                                  <a:pt x="44" y="5"/>
                                </a:lnTo>
                                <a:lnTo>
                                  <a:pt x="44" y="5"/>
                                </a:lnTo>
                                <a:close/>
                                <a:moveTo>
                                  <a:pt x="53" y="10"/>
                                </a:moveTo>
                                <a:lnTo>
                                  <a:pt x="53" y="20"/>
                                </a:lnTo>
                                <a:lnTo>
                                  <a:pt x="39" y="15"/>
                                </a:lnTo>
                                <a:lnTo>
                                  <a:pt x="44" y="5"/>
                                </a:lnTo>
                                <a:lnTo>
                                  <a:pt x="53" y="10"/>
                                </a:lnTo>
                                <a:lnTo>
                                  <a:pt x="53" y="10"/>
                                </a:lnTo>
                                <a:close/>
                                <a:moveTo>
                                  <a:pt x="53" y="10"/>
                                </a:moveTo>
                                <a:lnTo>
                                  <a:pt x="53" y="10"/>
                                </a:lnTo>
                                <a:lnTo>
                                  <a:pt x="53" y="10"/>
                                </a:lnTo>
                                <a:lnTo>
                                  <a:pt x="53" y="10"/>
                                </a:lnTo>
                                <a:close/>
                                <a:moveTo>
                                  <a:pt x="68" y="15"/>
                                </a:moveTo>
                                <a:lnTo>
                                  <a:pt x="63" y="24"/>
                                </a:lnTo>
                                <a:lnTo>
                                  <a:pt x="53" y="20"/>
                                </a:lnTo>
                                <a:lnTo>
                                  <a:pt x="53" y="10"/>
                                </a:lnTo>
                                <a:lnTo>
                                  <a:pt x="68" y="15"/>
                                </a:lnTo>
                                <a:lnTo>
                                  <a:pt x="68" y="15"/>
                                </a:lnTo>
                                <a:close/>
                                <a:moveTo>
                                  <a:pt x="68" y="15"/>
                                </a:moveTo>
                                <a:lnTo>
                                  <a:pt x="68" y="15"/>
                                </a:lnTo>
                                <a:lnTo>
                                  <a:pt x="68" y="15"/>
                                </a:lnTo>
                                <a:lnTo>
                                  <a:pt x="68" y="15"/>
                                </a:lnTo>
                                <a:close/>
                                <a:moveTo>
                                  <a:pt x="77" y="20"/>
                                </a:moveTo>
                                <a:lnTo>
                                  <a:pt x="72" y="29"/>
                                </a:lnTo>
                                <a:lnTo>
                                  <a:pt x="63" y="24"/>
                                </a:lnTo>
                                <a:lnTo>
                                  <a:pt x="68" y="15"/>
                                </a:lnTo>
                                <a:lnTo>
                                  <a:pt x="77" y="20"/>
                                </a:lnTo>
                                <a:close/>
                                <a:moveTo>
                                  <a:pt x="92" y="29"/>
                                </a:moveTo>
                                <a:lnTo>
                                  <a:pt x="82" y="34"/>
                                </a:lnTo>
                                <a:lnTo>
                                  <a:pt x="72" y="29"/>
                                </a:lnTo>
                                <a:lnTo>
                                  <a:pt x="77" y="20"/>
                                </a:lnTo>
                                <a:lnTo>
                                  <a:pt x="87" y="24"/>
                                </a:lnTo>
                                <a:lnTo>
                                  <a:pt x="92" y="29"/>
                                </a:lnTo>
                                <a:close/>
                                <a:moveTo>
                                  <a:pt x="87" y="24"/>
                                </a:moveTo>
                                <a:lnTo>
                                  <a:pt x="92" y="24"/>
                                </a:lnTo>
                                <a:lnTo>
                                  <a:pt x="92" y="29"/>
                                </a:lnTo>
                                <a:lnTo>
                                  <a:pt x="87" y="24"/>
                                </a:lnTo>
                                <a:close/>
                                <a:moveTo>
                                  <a:pt x="101" y="34"/>
                                </a:moveTo>
                                <a:lnTo>
                                  <a:pt x="92" y="44"/>
                                </a:lnTo>
                                <a:lnTo>
                                  <a:pt x="82" y="34"/>
                                </a:lnTo>
                                <a:lnTo>
                                  <a:pt x="92" y="29"/>
                                </a:lnTo>
                                <a:lnTo>
                                  <a:pt x="101" y="34"/>
                                </a:lnTo>
                                <a:lnTo>
                                  <a:pt x="101" y="34"/>
                                </a:lnTo>
                                <a:close/>
                                <a:moveTo>
                                  <a:pt x="101" y="34"/>
                                </a:moveTo>
                                <a:lnTo>
                                  <a:pt x="101" y="34"/>
                                </a:lnTo>
                                <a:lnTo>
                                  <a:pt x="101" y="34"/>
                                </a:lnTo>
                                <a:lnTo>
                                  <a:pt x="101" y="34"/>
                                </a:lnTo>
                                <a:close/>
                                <a:moveTo>
                                  <a:pt x="106" y="44"/>
                                </a:moveTo>
                                <a:lnTo>
                                  <a:pt x="101" y="48"/>
                                </a:lnTo>
                                <a:lnTo>
                                  <a:pt x="92" y="44"/>
                                </a:lnTo>
                                <a:lnTo>
                                  <a:pt x="101" y="34"/>
                                </a:lnTo>
                                <a:lnTo>
                                  <a:pt x="106" y="44"/>
                                </a:lnTo>
                                <a:lnTo>
                                  <a:pt x="106" y="44"/>
                                </a:lnTo>
                                <a:close/>
                                <a:moveTo>
                                  <a:pt x="106" y="44"/>
                                </a:moveTo>
                                <a:lnTo>
                                  <a:pt x="106" y="44"/>
                                </a:lnTo>
                                <a:lnTo>
                                  <a:pt x="106" y="44"/>
                                </a:lnTo>
                                <a:lnTo>
                                  <a:pt x="106" y="44"/>
                                </a:lnTo>
                                <a:close/>
                                <a:moveTo>
                                  <a:pt x="116" y="53"/>
                                </a:moveTo>
                                <a:lnTo>
                                  <a:pt x="111" y="58"/>
                                </a:lnTo>
                                <a:lnTo>
                                  <a:pt x="101" y="48"/>
                                </a:lnTo>
                                <a:lnTo>
                                  <a:pt x="106" y="44"/>
                                </a:lnTo>
                                <a:lnTo>
                                  <a:pt x="116" y="48"/>
                                </a:lnTo>
                                <a:lnTo>
                                  <a:pt x="116" y="53"/>
                                </a:lnTo>
                                <a:close/>
                                <a:moveTo>
                                  <a:pt x="116" y="48"/>
                                </a:moveTo>
                                <a:lnTo>
                                  <a:pt x="116" y="48"/>
                                </a:lnTo>
                                <a:lnTo>
                                  <a:pt x="116" y="53"/>
                                </a:lnTo>
                                <a:lnTo>
                                  <a:pt x="116" y="48"/>
                                </a:lnTo>
                                <a:close/>
                                <a:moveTo>
                                  <a:pt x="125" y="58"/>
                                </a:moveTo>
                                <a:lnTo>
                                  <a:pt x="116" y="68"/>
                                </a:lnTo>
                                <a:lnTo>
                                  <a:pt x="111" y="58"/>
                                </a:lnTo>
                                <a:lnTo>
                                  <a:pt x="116" y="53"/>
                                </a:lnTo>
                                <a:lnTo>
                                  <a:pt x="125" y="58"/>
                                </a:lnTo>
                                <a:lnTo>
                                  <a:pt x="125" y="58"/>
                                </a:lnTo>
                                <a:close/>
                                <a:moveTo>
                                  <a:pt x="125" y="58"/>
                                </a:moveTo>
                                <a:lnTo>
                                  <a:pt x="125" y="58"/>
                                </a:lnTo>
                                <a:lnTo>
                                  <a:pt x="125" y="58"/>
                                </a:lnTo>
                                <a:lnTo>
                                  <a:pt x="125" y="58"/>
                                </a:lnTo>
                                <a:close/>
                                <a:moveTo>
                                  <a:pt x="116" y="68"/>
                                </a:moveTo>
                                <a:lnTo>
                                  <a:pt x="116" y="68"/>
                                </a:lnTo>
                                <a:lnTo>
                                  <a:pt x="116" y="68"/>
                                </a:lnTo>
                                <a:lnTo>
                                  <a:pt x="125" y="58"/>
                                </a:lnTo>
                                <a:lnTo>
                                  <a:pt x="125" y="63"/>
                                </a:lnTo>
                                <a:lnTo>
                                  <a:pt x="116" y="68"/>
                                </a:lnTo>
                                <a:close/>
                                <a:moveTo>
                                  <a:pt x="116" y="68"/>
                                </a:moveTo>
                                <a:lnTo>
                                  <a:pt x="116" y="68"/>
                                </a:lnTo>
                                <a:lnTo>
                                  <a:pt x="116" y="68"/>
                                </a:lnTo>
                                <a:lnTo>
                                  <a:pt x="116" y="68"/>
                                </a:lnTo>
                                <a:close/>
                                <a:moveTo>
                                  <a:pt x="130" y="68"/>
                                </a:moveTo>
                                <a:lnTo>
                                  <a:pt x="120" y="72"/>
                                </a:lnTo>
                                <a:lnTo>
                                  <a:pt x="116" y="68"/>
                                </a:lnTo>
                                <a:lnTo>
                                  <a:pt x="125" y="63"/>
                                </a:lnTo>
                                <a:lnTo>
                                  <a:pt x="130" y="68"/>
                                </a:lnTo>
                                <a:lnTo>
                                  <a:pt x="130" y="68"/>
                                </a:lnTo>
                                <a:close/>
                                <a:moveTo>
                                  <a:pt x="130" y="68"/>
                                </a:moveTo>
                                <a:lnTo>
                                  <a:pt x="130" y="68"/>
                                </a:lnTo>
                                <a:lnTo>
                                  <a:pt x="130" y="68"/>
                                </a:lnTo>
                                <a:lnTo>
                                  <a:pt x="130" y="68"/>
                                </a:lnTo>
                                <a:close/>
                                <a:moveTo>
                                  <a:pt x="120" y="77"/>
                                </a:moveTo>
                                <a:lnTo>
                                  <a:pt x="120" y="72"/>
                                </a:lnTo>
                                <a:lnTo>
                                  <a:pt x="130" y="68"/>
                                </a:lnTo>
                                <a:lnTo>
                                  <a:pt x="130" y="72"/>
                                </a:lnTo>
                                <a:lnTo>
                                  <a:pt x="120" y="77"/>
                                </a:lnTo>
                                <a:close/>
                                <a:moveTo>
                                  <a:pt x="135" y="77"/>
                                </a:moveTo>
                                <a:lnTo>
                                  <a:pt x="125" y="82"/>
                                </a:lnTo>
                                <a:lnTo>
                                  <a:pt x="120" y="77"/>
                                </a:lnTo>
                                <a:lnTo>
                                  <a:pt x="130" y="72"/>
                                </a:lnTo>
                                <a:lnTo>
                                  <a:pt x="135" y="77"/>
                                </a:lnTo>
                                <a:lnTo>
                                  <a:pt x="135" y="77"/>
                                </a:lnTo>
                                <a:close/>
                                <a:moveTo>
                                  <a:pt x="135" y="77"/>
                                </a:moveTo>
                                <a:lnTo>
                                  <a:pt x="135" y="77"/>
                                </a:lnTo>
                                <a:lnTo>
                                  <a:pt x="135" y="77"/>
                                </a:lnTo>
                                <a:lnTo>
                                  <a:pt x="135" y="77"/>
                                </a:lnTo>
                                <a:close/>
                                <a:moveTo>
                                  <a:pt x="125" y="87"/>
                                </a:moveTo>
                                <a:lnTo>
                                  <a:pt x="125" y="87"/>
                                </a:lnTo>
                                <a:lnTo>
                                  <a:pt x="125" y="82"/>
                                </a:lnTo>
                                <a:lnTo>
                                  <a:pt x="135" y="77"/>
                                </a:lnTo>
                                <a:lnTo>
                                  <a:pt x="135" y="87"/>
                                </a:lnTo>
                                <a:lnTo>
                                  <a:pt x="125" y="87"/>
                                </a:lnTo>
                                <a:close/>
                                <a:moveTo>
                                  <a:pt x="125" y="87"/>
                                </a:moveTo>
                                <a:lnTo>
                                  <a:pt x="125" y="87"/>
                                </a:lnTo>
                                <a:lnTo>
                                  <a:pt x="125" y="87"/>
                                </a:lnTo>
                                <a:lnTo>
                                  <a:pt x="125" y="87"/>
                                </a:lnTo>
                                <a:close/>
                                <a:moveTo>
                                  <a:pt x="140" y="92"/>
                                </a:moveTo>
                                <a:lnTo>
                                  <a:pt x="130" y="92"/>
                                </a:lnTo>
                                <a:lnTo>
                                  <a:pt x="125" y="87"/>
                                </a:lnTo>
                                <a:lnTo>
                                  <a:pt x="135" y="82"/>
                                </a:lnTo>
                                <a:lnTo>
                                  <a:pt x="140" y="87"/>
                                </a:lnTo>
                                <a:lnTo>
                                  <a:pt x="140" y="92"/>
                                </a:lnTo>
                                <a:close/>
                                <a:moveTo>
                                  <a:pt x="140" y="87"/>
                                </a:moveTo>
                                <a:lnTo>
                                  <a:pt x="140" y="92"/>
                                </a:lnTo>
                                <a:lnTo>
                                  <a:pt x="140" y="92"/>
                                </a:lnTo>
                                <a:lnTo>
                                  <a:pt x="140" y="87"/>
                                </a:lnTo>
                                <a:close/>
                                <a:moveTo>
                                  <a:pt x="130" y="96"/>
                                </a:moveTo>
                                <a:lnTo>
                                  <a:pt x="130" y="96"/>
                                </a:lnTo>
                                <a:lnTo>
                                  <a:pt x="130" y="92"/>
                                </a:lnTo>
                                <a:lnTo>
                                  <a:pt x="140" y="92"/>
                                </a:lnTo>
                                <a:lnTo>
                                  <a:pt x="140" y="96"/>
                                </a:lnTo>
                                <a:lnTo>
                                  <a:pt x="130" y="96"/>
                                </a:lnTo>
                                <a:close/>
                                <a:moveTo>
                                  <a:pt x="130" y="96"/>
                                </a:moveTo>
                                <a:lnTo>
                                  <a:pt x="130" y="96"/>
                                </a:lnTo>
                                <a:lnTo>
                                  <a:pt x="130" y="96"/>
                                </a:lnTo>
                                <a:lnTo>
                                  <a:pt x="130" y="96"/>
                                </a:lnTo>
                                <a:close/>
                                <a:moveTo>
                                  <a:pt x="140" y="101"/>
                                </a:moveTo>
                                <a:lnTo>
                                  <a:pt x="130" y="101"/>
                                </a:lnTo>
                                <a:lnTo>
                                  <a:pt x="130" y="96"/>
                                </a:lnTo>
                                <a:lnTo>
                                  <a:pt x="140" y="96"/>
                                </a:lnTo>
                                <a:lnTo>
                                  <a:pt x="140" y="101"/>
                                </a:lnTo>
                                <a:lnTo>
                                  <a:pt x="140" y="101"/>
                                </a:lnTo>
                                <a:close/>
                                <a:moveTo>
                                  <a:pt x="140" y="101"/>
                                </a:moveTo>
                                <a:lnTo>
                                  <a:pt x="140" y="101"/>
                                </a:lnTo>
                                <a:lnTo>
                                  <a:pt x="140" y="101"/>
                                </a:lnTo>
                                <a:lnTo>
                                  <a:pt x="140" y="101"/>
                                </a:lnTo>
                                <a:close/>
                                <a:moveTo>
                                  <a:pt x="130" y="106"/>
                                </a:moveTo>
                                <a:lnTo>
                                  <a:pt x="130" y="101"/>
                                </a:lnTo>
                                <a:lnTo>
                                  <a:pt x="140" y="101"/>
                                </a:lnTo>
                                <a:lnTo>
                                  <a:pt x="140" y="106"/>
                                </a:lnTo>
                                <a:lnTo>
                                  <a:pt x="130" y="106"/>
                                </a:lnTo>
                                <a:close/>
                                <a:moveTo>
                                  <a:pt x="130" y="111"/>
                                </a:moveTo>
                                <a:lnTo>
                                  <a:pt x="130" y="106"/>
                                </a:lnTo>
                                <a:lnTo>
                                  <a:pt x="140" y="106"/>
                                </a:lnTo>
                                <a:lnTo>
                                  <a:pt x="140" y="111"/>
                                </a:lnTo>
                                <a:lnTo>
                                  <a:pt x="130" y="111"/>
                                </a:lnTo>
                                <a:close/>
                                <a:moveTo>
                                  <a:pt x="130" y="111"/>
                                </a:moveTo>
                                <a:lnTo>
                                  <a:pt x="135" y="111"/>
                                </a:lnTo>
                                <a:lnTo>
                                  <a:pt x="130" y="111"/>
                                </a:lnTo>
                                <a:close/>
                                <a:moveTo>
                                  <a:pt x="140" y="125"/>
                                </a:moveTo>
                                <a:lnTo>
                                  <a:pt x="130" y="125"/>
                                </a:lnTo>
                                <a:lnTo>
                                  <a:pt x="130" y="111"/>
                                </a:lnTo>
                                <a:lnTo>
                                  <a:pt x="140" y="111"/>
                                </a:lnTo>
                                <a:lnTo>
                                  <a:pt x="140" y="125"/>
                                </a:lnTo>
                                <a:lnTo>
                                  <a:pt x="140" y="125"/>
                                </a:lnTo>
                                <a:close/>
                                <a:moveTo>
                                  <a:pt x="140" y="125"/>
                                </a:moveTo>
                                <a:lnTo>
                                  <a:pt x="140" y="125"/>
                                </a:lnTo>
                                <a:lnTo>
                                  <a:pt x="140" y="125"/>
                                </a:lnTo>
                                <a:lnTo>
                                  <a:pt x="140" y="125"/>
                                </a:lnTo>
                                <a:close/>
                                <a:moveTo>
                                  <a:pt x="130" y="135"/>
                                </a:moveTo>
                                <a:lnTo>
                                  <a:pt x="130" y="125"/>
                                </a:lnTo>
                                <a:lnTo>
                                  <a:pt x="140" y="125"/>
                                </a:lnTo>
                                <a:lnTo>
                                  <a:pt x="140" y="135"/>
                                </a:lnTo>
                                <a:lnTo>
                                  <a:pt x="130" y="135"/>
                                </a:lnTo>
                                <a:close/>
                                <a:moveTo>
                                  <a:pt x="140" y="149"/>
                                </a:moveTo>
                                <a:lnTo>
                                  <a:pt x="125" y="145"/>
                                </a:lnTo>
                                <a:lnTo>
                                  <a:pt x="130" y="135"/>
                                </a:lnTo>
                                <a:lnTo>
                                  <a:pt x="140" y="135"/>
                                </a:lnTo>
                                <a:lnTo>
                                  <a:pt x="140" y="149"/>
                                </a:lnTo>
                                <a:lnTo>
                                  <a:pt x="140" y="149"/>
                                </a:lnTo>
                                <a:close/>
                                <a:moveTo>
                                  <a:pt x="140" y="149"/>
                                </a:moveTo>
                                <a:lnTo>
                                  <a:pt x="140" y="149"/>
                                </a:lnTo>
                                <a:lnTo>
                                  <a:pt x="140" y="149"/>
                                </a:lnTo>
                                <a:lnTo>
                                  <a:pt x="140" y="149"/>
                                </a:lnTo>
                                <a:close/>
                                <a:moveTo>
                                  <a:pt x="135" y="159"/>
                                </a:moveTo>
                                <a:lnTo>
                                  <a:pt x="125" y="154"/>
                                </a:lnTo>
                                <a:lnTo>
                                  <a:pt x="125" y="145"/>
                                </a:lnTo>
                                <a:lnTo>
                                  <a:pt x="140" y="149"/>
                                </a:lnTo>
                                <a:lnTo>
                                  <a:pt x="135" y="159"/>
                                </a:lnTo>
                                <a:lnTo>
                                  <a:pt x="135" y="159"/>
                                </a:lnTo>
                                <a:close/>
                                <a:moveTo>
                                  <a:pt x="135" y="159"/>
                                </a:moveTo>
                                <a:lnTo>
                                  <a:pt x="135" y="159"/>
                                </a:lnTo>
                                <a:lnTo>
                                  <a:pt x="135" y="159"/>
                                </a:lnTo>
                                <a:lnTo>
                                  <a:pt x="135" y="159"/>
                                </a:lnTo>
                                <a:close/>
                                <a:moveTo>
                                  <a:pt x="120" y="164"/>
                                </a:moveTo>
                                <a:lnTo>
                                  <a:pt x="120" y="164"/>
                                </a:lnTo>
                                <a:lnTo>
                                  <a:pt x="125" y="154"/>
                                </a:lnTo>
                                <a:lnTo>
                                  <a:pt x="135" y="159"/>
                                </a:lnTo>
                                <a:lnTo>
                                  <a:pt x="130" y="169"/>
                                </a:lnTo>
                                <a:lnTo>
                                  <a:pt x="120" y="164"/>
                                </a:lnTo>
                                <a:close/>
                                <a:moveTo>
                                  <a:pt x="120" y="164"/>
                                </a:moveTo>
                                <a:lnTo>
                                  <a:pt x="120" y="164"/>
                                </a:lnTo>
                                <a:lnTo>
                                  <a:pt x="120" y="164"/>
                                </a:lnTo>
                                <a:lnTo>
                                  <a:pt x="120" y="164"/>
                                </a:lnTo>
                                <a:close/>
                                <a:moveTo>
                                  <a:pt x="130" y="178"/>
                                </a:moveTo>
                                <a:lnTo>
                                  <a:pt x="120" y="173"/>
                                </a:lnTo>
                                <a:lnTo>
                                  <a:pt x="120" y="164"/>
                                </a:lnTo>
                                <a:lnTo>
                                  <a:pt x="130" y="169"/>
                                </a:lnTo>
                                <a:lnTo>
                                  <a:pt x="130" y="178"/>
                                </a:lnTo>
                                <a:lnTo>
                                  <a:pt x="130" y="178"/>
                                </a:lnTo>
                                <a:close/>
                                <a:moveTo>
                                  <a:pt x="130" y="178"/>
                                </a:moveTo>
                                <a:lnTo>
                                  <a:pt x="130" y="178"/>
                                </a:lnTo>
                                <a:lnTo>
                                  <a:pt x="130" y="178"/>
                                </a:lnTo>
                                <a:lnTo>
                                  <a:pt x="130" y="178"/>
                                </a:lnTo>
                                <a:close/>
                                <a:moveTo>
                                  <a:pt x="116" y="183"/>
                                </a:moveTo>
                                <a:lnTo>
                                  <a:pt x="116" y="183"/>
                                </a:lnTo>
                                <a:lnTo>
                                  <a:pt x="120" y="173"/>
                                </a:lnTo>
                                <a:lnTo>
                                  <a:pt x="130" y="178"/>
                                </a:lnTo>
                                <a:lnTo>
                                  <a:pt x="125" y="188"/>
                                </a:lnTo>
                                <a:lnTo>
                                  <a:pt x="116" y="183"/>
                                </a:lnTo>
                                <a:close/>
                                <a:moveTo>
                                  <a:pt x="116" y="183"/>
                                </a:moveTo>
                                <a:lnTo>
                                  <a:pt x="116" y="183"/>
                                </a:lnTo>
                                <a:lnTo>
                                  <a:pt x="116" y="183"/>
                                </a:lnTo>
                                <a:lnTo>
                                  <a:pt x="116" y="183"/>
                                </a:lnTo>
                                <a:close/>
                                <a:moveTo>
                                  <a:pt x="120" y="193"/>
                                </a:moveTo>
                                <a:lnTo>
                                  <a:pt x="111" y="188"/>
                                </a:lnTo>
                                <a:lnTo>
                                  <a:pt x="116" y="183"/>
                                </a:lnTo>
                                <a:lnTo>
                                  <a:pt x="125" y="188"/>
                                </a:lnTo>
                                <a:lnTo>
                                  <a:pt x="120" y="193"/>
                                </a:lnTo>
                                <a:lnTo>
                                  <a:pt x="120" y="193"/>
                                </a:lnTo>
                                <a:close/>
                                <a:moveTo>
                                  <a:pt x="120" y="193"/>
                                </a:moveTo>
                                <a:lnTo>
                                  <a:pt x="120" y="193"/>
                                </a:lnTo>
                                <a:lnTo>
                                  <a:pt x="120" y="193"/>
                                </a:lnTo>
                                <a:lnTo>
                                  <a:pt x="120" y="193"/>
                                </a:lnTo>
                                <a:close/>
                                <a:moveTo>
                                  <a:pt x="116" y="202"/>
                                </a:moveTo>
                                <a:lnTo>
                                  <a:pt x="106" y="197"/>
                                </a:lnTo>
                                <a:lnTo>
                                  <a:pt x="111" y="188"/>
                                </a:lnTo>
                                <a:lnTo>
                                  <a:pt x="120" y="193"/>
                                </a:lnTo>
                                <a:lnTo>
                                  <a:pt x="116" y="202"/>
                                </a:lnTo>
                                <a:lnTo>
                                  <a:pt x="116" y="202"/>
                                </a:lnTo>
                                <a:close/>
                                <a:moveTo>
                                  <a:pt x="116" y="202"/>
                                </a:moveTo>
                                <a:lnTo>
                                  <a:pt x="116" y="202"/>
                                </a:lnTo>
                                <a:lnTo>
                                  <a:pt x="116" y="202"/>
                                </a:lnTo>
                                <a:lnTo>
                                  <a:pt x="116" y="202"/>
                                </a:lnTo>
                                <a:close/>
                                <a:moveTo>
                                  <a:pt x="101" y="202"/>
                                </a:moveTo>
                                <a:lnTo>
                                  <a:pt x="106" y="193"/>
                                </a:lnTo>
                                <a:lnTo>
                                  <a:pt x="116" y="202"/>
                                </a:lnTo>
                                <a:lnTo>
                                  <a:pt x="111" y="207"/>
                                </a:lnTo>
                                <a:lnTo>
                                  <a:pt x="101" y="202"/>
                                </a:lnTo>
                                <a:close/>
                                <a:moveTo>
                                  <a:pt x="96" y="207"/>
                                </a:moveTo>
                                <a:lnTo>
                                  <a:pt x="101" y="202"/>
                                </a:lnTo>
                                <a:lnTo>
                                  <a:pt x="111" y="207"/>
                                </a:lnTo>
                                <a:lnTo>
                                  <a:pt x="106" y="212"/>
                                </a:lnTo>
                                <a:lnTo>
                                  <a:pt x="96" y="207"/>
                                </a:lnTo>
                                <a:close/>
                                <a:moveTo>
                                  <a:pt x="96" y="217"/>
                                </a:moveTo>
                                <a:lnTo>
                                  <a:pt x="92" y="212"/>
                                </a:lnTo>
                                <a:lnTo>
                                  <a:pt x="96" y="207"/>
                                </a:lnTo>
                                <a:lnTo>
                                  <a:pt x="106" y="212"/>
                                </a:lnTo>
                                <a:lnTo>
                                  <a:pt x="101" y="217"/>
                                </a:lnTo>
                                <a:lnTo>
                                  <a:pt x="96" y="217"/>
                                </a:lnTo>
                                <a:close/>
                                <a:moveTo>
                                  <a:pt x="101" y="217"/>
                                </a:moveTo>
                                <a:lnTo>
                                  <a:pt x="101" y="217"/>
                                </a:lnTo>
                                <a:lnTo>
                                  <a:pt x="96" y="217"/>
                                </a:lnTo>
                                <a:lnTo>
                                  <a:pt x="101" y="217"/>
                                </a:lnTo>
                                <a:close/>
                                <a:moveTo>
                                  <a:pt x="87" y="212"/>
                                </a:moveTo>
                                <a:lnTo>
                                  <a:pt x="96" y="207"/>
                                </a:lnTo>
                                <a:lnTo>
                                  <a:pt x="96" y="217"/>
                                </a:lnTo>
                                <a:lnTo>
                                  <a:pt x="92" y="221"/>
                                </a:lnTo>
                                <a:lnTo>
                                  <a:pt x="87" y="212"/>
                                </a:lnTo>
                                <a:close/>
                                <a:moveTo>
                                  <a:pt x="87" y="226"/>
                                </a:moveTo>
                                <a:lnTo>
                                  <a:pt x="82" y="212"/>
                                </a:lnTo>
                                <a:lnTo>
                                  <a:pt x="87" y="212"/>
                                </a:lnTo>
                                <a:lnTo>
                                  <a:pt x="92" y="221"/>
                                </a:lnTo>
                                <a:lnTo>
                                  <a:pt x="87" y="221"/>
                                </a:lnTo>
                                <a:lnTo>
                                  <a:pt x="87" y="226"/>
                                </a:lnTo>
                                <a:close/>
                                <a:moveTo>
                                  <a:pt x="87" y="221"/>
                                </a:moveTo>
                                <a:lnTo>
                                  <a:pt x="87" y="226"/>
                                </a:lnTo>
                                <a:lnTo>
                                  <a:pt x="87" y="226"/>
                                </a:lnTo>
                                <a:lnTo>
                                  <a:pt x="87" y="221"/>
                                </a:lnTo>
                                <a:close/>
                                <a:moveTo>
                                  <a:pt x="77" y="226"/>
                                </a:moveTo>
                                <a:lnTo>
                                  <a:pt x="77" y="217"/>
                                </a:lnTo>
                                <a:lnTo>
                                  <a:pt x="82" y="212"/>
                                </a:lnTo>
                                <a:lnTo>
                                  <a:pt x="87" y="226"/>
                                </a:lnTo>
                                <a:lnTo>
                                  <a:pt x="82" y="226"/>
                                </a:lnTo>
                                <a:lnTo>
                                  <a:pt x="77" y="226"/>
                                </a:lnTo>
                                <a:close/>
                                <a:moveTo>
                                  <a:pt x="82" y="226"/>
                                </a:moveTo>
                                <a:lnTo>
                                  <a:pt x="82" y="226"/>
                                </a:lnTo>
                                <a:lnTo>
                                  <a:pt x="77" y="226"/>
                                </a:lnTo>
                                <a:lnTo>
                                  <a:pt x="82" y="226"/>
                                </a:lnTo>
                                <a:close/>
                                <a:moveTo>
                                  <a:pt x="77" y="217"/>
                                </a:moveTo>
                                <a:lnTo>
                                  <a:pt x="77" y="217"/>
                                </a:lnTo>
                                <a:lnTo>
                                  <a:pt x="77" y="226"/>
                                </a:lnTo>
                                <a:lnTo>
                                  <a:pt x="77" y="226"/>
                                </a:lnTo>
                                <a:lnTo>
                                  <a:pt x="77" y="217"/>
                                </a:lnTo>
                                <a:close/>
                                <a:moveTo>
                                  <a:pt x="72" y="226"/>
                                </a:moveTo>
                                <a:lnTo>
                                  <a:pt x="72" y="217"/>
                                </a:lnTo>
                                <a:lnTo>
                                  <a:pt x="77" y="217"/>
                                </a:lnTo>
                                <a:lnTo>
                                  <a:pt x="77" y="226"/>
                                </a:lnTo>
                                <a:lnTo>
                                  <a:pt x="72" y="226"/>
                                </a:lnTo>
                                <a:lnTo>
                                  <a:pt x="72" y="226"/>
                                </a:lnTo>
                                <a:close/>
                                <a:moveTo>
                                  <a:pt x="72" y="226"/>
                                </a:moveTo>
                                <a:lnTo>
                                  <a:pt x="72" y="226"/>
                                </a:lnTo>
                                <a:lnTo>
                                  <a:pt x="72" y="226"/>
                                </a:lnTo>
                                <a:lnTo>
                                  <a:pt x="72" y="226"/>
                                </a:lnTo>
                                <a:close/>
                                <a:moveTo>
                                  <a:pt x="68" y="212"/>
                                </a:moveTo>
                                <a:lnTo>
                                  <a:pt x="72" y="217"/>
                                </a:lnTo>
                                <a:lnTo>
                                  <a:pt x="72" y="226"/>
                                </a:lnTo>
                                <a:lnTo>
                                  <a:pt x="68" y="226"/>
                                </a:lnTo>
                                <a:lnTo>
                                  <a:pt x="68" y="21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6"/>
                        <wps:cNvSpPr>
                          <a:spLocks noEditPoints="1"/>
                        </wps:cNvSpPr>
                        <wps:spPr bwMode="auto">
                          <a:xfrm>
                            <a:off x="1292225" y="710565"/>
                            <a:ext cx="365760" cy="631825"/>
                          </a:xfrm>
                          <a:custGeom>
                            <a:avLst/>
                            <a:gdLst>
                              <a:gd name="T0" fmla="*/ 29 w 576"/>
                              <a:gd name="T1" fmla="*/ 0 h 995"/>
                              <a:gd name="T2" fmla="*/ 29 w 576"/>
                              <a:gd name="T3" fmla="*/ 0 h 995"/>
                              <a:gd name="T4" fmla="*/ 62 w 576"/>
                              <a:gd name="T5" fmla="*/ 5 h 995"/>
                              <a:gd name="T6" fmla="*/ 62 w 576"/>
                              <a:gd name="T7" fmla="*/ 5 h 995"/>
                              <a:gd name="T8" fmla="*/ 91 w 576"/>
                              <a:gd name="T9" fmla="*/ 10 h 995"/>
                              <a:gd name="T10" fmla="*/ 91 w 576"/>
                              <a:gd name="T11" fmla="*/ 10 h 995"/>
                              <a:gd name="T12" fmla="*/ 115 w 576"/>
                              <a:gd name="T13" fmla="*/ 19 h 995"/>
                              <a:gd name="T14" fmla="*/ 115 w 576"/>
                              <a:gd name="T15" fmla="*/ 19 h 995"/>
                              <a:gd name="T16" fmla="*/ 144 w 576"/>
                              <a:gd name="T17" fmla="*/ 29 h 995"/>
                              <a:gd name="T18" fmla="*/ 144 w 576"/>
                              <a:gd name="T19" fmla="*/ 29 h 995"/>
                              <a:gd name="T20" fmla="*/ 173 w 576"/>
                              <a:gd name="T21" fmla="*/ 44 h 995"/>
                              <a:gd name="T22" fmla="*/ 173 w 576"/>
                              <a:gd name="T23" fmla="*/ 44 h 995"/>
                              <a:gd name="T24" fmla="*/ 202 w 576"/>
                              <a:gd name="T25" fmla="*/ 58 h 995"/>
                              <a:gd name="T26" fmla="*/ 202 w 576"/>
                              <a:gd name="T27" fmla="*/ 58 h 995"/>
                              <a:gd name="T28" fmla="*/ 226 w 576"/>
                              <a:gd name="T29" fmla="*/ 77 h 995"/>
                              <a:gd name="T30" fmla="*/ 226 w 576"/>
                              <a:gd name="T31" fmla="*/ 77 h 995"/>
                              <a:gd name="T32" fmla="*/ 250 w 576"/>
                              <a:gd name="T33" fmla="*/ 96 h 995"/>
                              <a:gd name="T34" fmla="*/ 250 w 576"/>
                              <a:gd name="T35" fmla="*/ 96 h 995"/>
                              <a:gd name="T36" fmla="*/ 278 w 576"/>
                              <a:gd name="T37" fmla="*/ 120 h 995"/>
                              <a:gd name="T38" fmla="*/ 278 w 576"/>
                              <a:gd name="T39" fmla="*/ 120 h 995"/>
                              <a:gd name="T40" fmla="*/ 302 w 576"/>
                              <a:gd name="T41" fmla="*/ 144 h 995"/>
                              <a:gd name="T42" fmla="*/ 302 w 576"/>
                              <a:gd name="T43" fmla="*/ 144 h 995"/>
                              <a:gd name="T44" fmla="*/ 322 w 576"/>
                              <a:gd name="T45" fmla="*/ 168 h 995"/>
                              <a:gd name="T46" fmla="*/ 322 w 576"/>
                              <a:gd name="T47" fmla="*/ 168 h 995"/>
                              <a:gd name="T48" fmla="*/ 346 w 576"/>
                              <a:gd name="T49" fmla="*/ 197 h 995"/>
                              <a:gd name="T50" fmla="*/ 336 w 576"/>
                              <a:gd name="T51" fmla="*/ 202 h 995"/>
                              <a:gd name="T52" fmla="*/ 370 w 576"/>
                              <a:gd name="T53" fmla="*/ 226 h 995"/>
                              <a:gd name="T54" fmla="*/ 370 w 576"/>
                              <a:gd name="T55" fmla="*/ 226 h 995"/>
                              <a:gd name="T56" fmla="*/ 389 w 576"/>
                              <a:gd name="T57" fmla="*/ 260 h 995"/>
                              <a:gd name="T58" fmla="*/ 389 w 576"/>
                              <a:gd name="T59" fmla="*/ 260 h 995"/>
                              <a:gd name="T60" fmla="*/ 408 w 576"/>
                              <a:gd name="T61" fmla="*/ 288 h 995"/>
                              <a:gd name="T62" fmla="*/ 408 w 576"/>
                              <a:gd name="T63" fmla="*/ 288 h 995"/>
                              <a:gd name="T64" fmla="*/ 427 w 576"/>
                              <a:gd name="T65" fmla="*/ 327 h 995"/>
                              <a:gd name="T66" fmla="*/ 427 w 576"/>
                              <a:gd name="T67" fmla="*/ 327 h 995"/>
                              <a:gd name="T68" fmla="*/ 446 w 576"/>
                              <a:gd name="T69" fmla="*/ 361 h 995"/>
                              <a:gd name="T70" fmla="*/ 446 w 576"/>
                              <a:gd name="T71" fmla="*/ 361 h 995"/>
                              <a:gd name="T72" fmla="*/ 461 w 576"/>
                              <a:gd name="T73" fmla="*/ 399 h 995"/>
                              <a:gd name="T74" fmla="*/ 461 w 576"/>
                              <a:gd name="T75" fmla="*/ 399 h 995"/>
                              <a:gd name="T76" fmla="*/ 480 w 576"/>
                              <a:gd name="T77" fmla="*/ 437 h 995"/>
                              <a:gd name="T78" fmla="*/ 480 w 576"/>
                              <a:gd name="T79" fmla="*/ 437 h 995"/>
                              <a:gd name="T80" fmla="*/ 494 w 576"/>
                              <a:gd name="T81" fmla="*/ 481 h 995"/>
                              <a:gd name="T82" fmla="*/ 494 w 576"/>
                              <a:gd name="T83" fmla="*/ 481 h 995"/>
                              <a:gd name="T84" fmla="*/ 509 w 576"/>
                              <a:gd name="T85" fmla="*/ 519 h 995"/>
                              <a:gd name="T86" fmla="*/ 509 w 576"/>
                              <a:gd name="T87" fmla="*/ 519 h 995"/>
                              <a:gd name="T88" fmla="*/ 523 w 576"/>
                              <a:gd name="T89" fmla="*/ 562 h 995"/>
                              <a:gd name="T90" fmla="*/ 523 w 576"/>
                              <a:gd name="T91" fmla="*/ 562 h 995"/>
                              <a:gd name="T92" fmla="*/ 533 w 576"/>
                              <a:gd name="T93" fmla="*/ 606 h 995"/>
                              <a:gd name="T94" fmla="*/ 533 w 576"/>
                              <a:gd name="T95" fmla="*/ 606 h 995"/>
                              <a:gd name="T96" fmla="*/ 542 w 576"/>
                              <a:gd name="T97" fmla="*/ 649 h 995"/>
                              <a:gd name="T98" fmla="*/ 542 w 576"/>
                              <a:gd name="T99" fmla="*/ 649 h 995"/>
                              <a:gd name="T100" fmla="*/ 542 w 576"/>
                              <a:gd name="T101" fmla="*/ 702 h 995"/>
                              <a:gd name="T102" fmla="*/ 562 w 576"/>
                              <a:gd name="T103" fmla="*/ 745 h 995"/>
                              <a:gd name="T104" fmla="*/ 562 w 576"/>
                              <a:gd name="T105" fmla="*/ 745 h 995"/>
                              <a:gd name="T106" fmla="*/ 566 w 576"/>
                              <a:gd name="T107" fmla="*/ 793 h 995"/>
                              <a:gd name="T108" fmla="*/ 566 w 576"/>
                              <a:gd name="T109" fmla="*/ 793 h 995"/>
                              <a:gd name="T110" fmla="*/ 571 w 576"/>
                              <a:gd name="T111" fmla="*/ 841 h 995"/>
                              <a:gd name="T112" fmla="*/ 571 w 576"/>
                              <a:gd name="T113" fmla="*/ 841 h 995"/>
                              <a:gd name="T114" fmla="*/ 576 w 576"/>
                              <a:gd name="T115" fmla="*/ 894 h 995"/>
                              <a:gd name="T116" fmla="*/ 576 w 576"/>
                              <a:gd name="T117" fmla="*/ 894 h 995"/>
                              <a:gd name="T118" fmla="*/ 576 w 576"/>
                              <a:gd name="T119" fmla="*/ 942 h 995"/>
                              <a:gd name="T120" fmla="*/ 576 w 576"/>
                              <a:gd name="T121" fmla="*/ 942 h 995"/>
                              <a:gd name="T122" fmla="*/ 566 w 576"/>
                              <a:gd name="T123" fmla="*/ 995 h 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6" h="995">
                                <a:moveTo>
                                  <a:pt x="34" y="0"/>
                                </a:moveTo>
                                <a:lnTo>
                                  <a:pt x="29" y="10"/>
                                </a:lnTo>
                                <a:lnTo>
                                  <a:pt x="0" y="10"/>
                                </a:lnTo>
                                <a:lnTo>
                                  <a:pt x="0" y="0"/>
                                </a:lnTo>
                                <a:lnTo>
                                  <a:pt x="29" y="0"/>
                                </a:lnTo>
                                <a:lnTo>
                                  <a:pt x="34" y="0"/>
                                </a:lnTo>
                                <a:close/>
                                <a:moveTo>
                                  <a:pt x="29" y="0"/>
                                </a:moveTo>
                                <a:lnTo>
                                  <a:pt x="34" y="0"/>
                                </a:lnTo>
                                <a:lnTo>
                                  <a:pt x="34" y="0"/>
                                </a:lnTo>
                                <a:lnTo>
                                  <a:pt x="29" y="0"/>
                                </a:lnTo>
                                <a:close/>
                                <a:moveTo>
                                  <a:pt x="62" y="5"/>
                                </a:moveTo>
                                <a:lnTo>
                                  <a:pt x="58" y="15"/>
                                </a:lnTo>
                                <a:lnTo>
                                  <a:pt x="29" y="10"/>
                                </a:lnTo>
                                <a:lnTo>
                                  <a:pt x="34" y="0"/>
                                </a:lnTo>
                                <a:lnTo>
                                  <a:pt x="62" y="5"/>
                                </a:lnTo>
                                <a:lnTo>
                                  <a:pt x="62" y="5"/>
                                </a:lnTo>
                                <a:close/>
                                <a:moveTo>
                                  <a:pt x="62" y="5"/>
                                </a:moveTo>
                                <a:lnTo>
                                  <a:pt x="62" y="5"/>
                                </a:lnTo>
                                <a:lnTo>
                                  <a:pt x="62" y="5"/>
                                </a:lnTo>
                                <a:lnTo>
                                  <a:pt x="62" y="5"/>
                                </a:lnTo>
                                <a:close/>
                                <a:moveTo>
                                  <a:pt x="91" y="10"/>
                                </a:moveTo>
                                <a:lnTo>
                                  <a:pt x="86" y="19"/>
                                </a:lnTo>
                                <a:lnTo>
                                  <a:pt x="58" y="15"/>
                                </a:lnTo>
                                <a:lnTo>
                                  <a:pt x="62" y="5"/>
                                </a:lnTo>
                                <a:lnTo>
                                  <a:pt x="91" y="10"/>
                                </a:lnTo>
                                <a:lnTo>
                                  <a:pt x="91" y="10"/>
                                </a:lnTo>
                                <a:close/>
                                <a:moveTo>
                                  <a:pt x="91" y="10"/>
                                </a:moveTo>
                                <a:lnTo>
                                  <a:pt x="91" y="10"/>
                                </a:lnTo>
                                <a:lnTo>
                                  <a:pt x="91" y="10"/>
                                </a:lnTo>
                                <a:lnTo>
                                  <a:pt x="91" y="10"/>
                                </a:lnTo>
                                <a:close/>
                                <a:moveTo>
                                  <a:pt x="120" y="19"/>
                                </a:moveTo>
                                <a:lnTo>
                                  <a:pt x="115" y="29"/>
                                </a:lnTo>
                                <a:lnTo>
                                  <a:pt x="86" y="19"/>
                                </a:lnTo>
                                <a:lnTo>
                                  <a:pt x="91" y="10"/>
                                </a:lnTo>
                                <a:lnTo>
                                  <a:pt x="115" y="19"/>
                                </a:lnTo>
                                <a:lnTo>
                                  <a:pt x="120" y="19"/>
                                </a:lnTo>
                                <a:close/>
                                <a:moveTo>
                                  <a:pt x="115" y="19"/>
                                </a:moveTo>
                                <a:lnTo>
                                  <a:pt x="120" y="19"/>
                                </a:lnTo>
                                <a:lnTo>
                                  <a:pt x="120" y="19"/>
                                </a:lnTo>
                                <a:lnTo>
                                  <a:pt x="115" y="19"/>
                                </a:lnTo>
                                <a:close/>
                                <a:moveTo>
                                  <a:pt x="144" y="29"/>
                                </a:moveTo>
                                <a:lnTo>
                                  <a:pt x="139" y="39"/>
                                </a:lnTo>
                                <a:lnTo>
                                  <a:pt x="115" y="29"/>
                                </a:lnTo>
                                <a:lnTo>
                                  <a:pt x="120" y="19"/>
                                </a:lnTo>
                                <a:lnTo>
                                  <a:pt x="144" y="29"/>
                                </a:lnTo>
                                <a:lnTo>
                                  <a:pt x="144" y="29"/>
                                </a:lnTo>
                                <a:close/>
                                <a:moveTo>
                                  <a:pt x="144" y="29"/>
                                </a:moveTo>
                                <a:lnTo>
                                  <a:pt x="144" y="29"/>
                                </a:lnTo>
                                <a:lnTo>
                                  <a:pt x="144" y="29"/>
                                </a:lnTo>
                                <a:lnTo>
                                  <a:pt x="144" y="29"/>
                                </a:lnTo>
                                <a:close/>
                                <a:moveTo>
                                  <a:pt x="173" y="44"/>
                                </a:moveTo>
                                <a:lnTo>
                                  <a:pt x="168" y="53"/>
                                </a:lnTo>
                                <a:lnTo>
                                  <a:pt x="139" y="39"/>
                                </a:lnTo>
                                <a:lnTo>
                                  <a:pt x="144" y="29"/>
                                </a:lnTo>
                                <a:lnTo>
                                  <a:pt x="173" y="44"/>
                                </a:lnTo>
                                <a:lnTo>
                                  <a:pt x="173" y="44"/>
                                </a:lnTo>
                                <a:close/>
                                <a:moveTo>
                                  <a:pt x="173" y="44"/>
                                </a:moveTo>
                                <a:lnTo>
                                  <a:pt x="173" y="44"/>
                                </a:lnTo>
                                <a:lnTo>
                                  <a:pt x="173" y="44"/>
                                </a:lnTo>
                                <a:lnTo>
                                  <a:pt x="173" y="44"/>
                                </a:lnTo>
                                <a:close/>
                                <a:moveTo>
                                  <a:pt x="202" y="58"/>
                                </a:moveTo>
                                <a:lnTo>
                                  <a:pt x="197" y="68"/>
                                </a:lnTo>
                                <a:lnTo>
                                  <a:pt x="168" y="53"/>
                                </a:lnTo>
                                <a:lnTo>
                                  <a:pt x="173" y="44"/>
                                </a:lnTo>
                                <a:lnTo>
                                  <a:pt x="202" y="58"/>
                                </a:lnTo>
                                <a:lnTo>
                                  <a:pt x="202" y="58"/>
                                </a:lnTo>
                                <a:close/>
                                <a:moveTo>
                                  <a:pt x="202" y="58"/>
                                </a:moveTo>
                                <a:lnTo>
                                  <a:pt x="202" y="58"/>
                                </a:lnTo>
                                <a:lnTo>
                                  <a:pt x="202" y="58"/>
                                </a:lnTo>
                                <a:lnTo>
                                  <a:pt x="202" y="58"/>
                                </a:lnTo>
                                <a:close/>
                                <a:moveTo>
                                  <a:pt x="226" y="77"/>
                                </a:moveTo>
                                <a:lnTo>
                                  <a:pt x="221" y="87"/>
                                </a:lnTo>
                                <a:lnTo>
                                  <a:pt x="197" y="68"/>
                                </a:lnTo>
                                <a:lnTo>
                                  <a:pt x="202" y="58"/>
                                </a:lnTo>
                                <a:lnTo>
                                  <a:pt x="226" y="77"/>
                                </a:lnTo>
                                <a:lnTo>
                                  <a:pt x="226" y="77"/>
                                </a:lnTo>
                                <a:close/>
                                <a:moveTo>
                                  <a:pt x="226" y="77"/>
                                </a:moveTo>
                                <a:lnTo>
                                  <a:pt x="226" y="77"/>
                                </a:lnTo>
                                <a:lnTo>
                                  <a:pt x="226" y="77"/>
                                </a:lnTo>
                                <a:lnTo>
                                  <a:pt x="226" y="77"/>
                                </a:lnTo>
                                <a:close/>
                                <a:moveTo>
                                  <a:pt x="250" y="96"/>
                                </a:moveTo>
                                <a:lnTo>
                                  <a:pt x="245" y="106"/>
                                </a:lnTo>
                                <a:lnTo>
                                  <a:pt x="221" y="87"/>
                                </a:lnTo>
                                <a:lnTo>
                                  <a:pt x="226" y="77"/>
                                </a:lnTo>
                                <a:lnTo>
                                  <a:pt x="250" y="96"/>
                                </a:lnTo>
                                <a:lnTo>
                                  <a:pt x="250" y="96"/>
                                </a:lnTo>
                                <a:close/>
                                <a:moveTo>
                                  <a:pt x="250" y="96"/>
                                </a:moveTo>
                                <a:lnTo>
                                  <a:pt x="250" y="96"/>
                                </a:lnTo>
                                <a:lnTo>
                                  <a:pt x="250" y="96"/>
                                </a:lnTo>
                                <a:lnTo>
                                  <a:pt x="250" y="96"/>
                                </a:lnTo>
                                <a:close/>
                                <a:moveTo>
                                  <a:pt x="278" y="120"/>
                                </a:moveTo>
                                <a:lnTo>
                                  <a:pt x="269" y="125"/>
                                </a:lnTo>
                                <a:lnTo>
                                  <a:pt x="245" y="106"/>
                                </a:lnTo>
                                <a:lnTo>
                                  <a:pt x="250" y="96"/>
                                </a:lnTo>
                                <a:lnTo>
                                  <a:pt x="278" y="120"/>
                                </a:lnTo>
                                <a:lnTo>
                                  <a:pt x="278" y="120"/>
                                </a:lnTo>
                                <a:close/>
                                <a:moveTo>
                                  <a:pt x="278" y="120"/>
                                </a:moveTo>
                                <a:lnTo>
                                  <a:pt x="278" y="120"/>
                                </a:lnTo>
                                <a:lnTo>
                                  <a:pt x="278" y="120"/>
                                </a:lnTo>
                                <a:lnTo>
                                  <a:pt x="278" y="120"/>
                                </a:lnTo>
                                <a:close/>
                                <a:moveTo>
                                  <a:pt x="302" y="144"/>
                                </a:moveTo>
                                <a:lnTo>
                                  <a:pt x="293" y="149"/>
                                </a:lnTo>
                                <a:lnTo>
                                  <a:pt x="269" y="125"/>
                                </a:lnTo>
                                <a:lnTo>
                                  <a:pt x="278" y="120"/>
                                </a:lnTo>
                                <a:lnTo>
                                  <a:pt x="302" y="144"/>
                                </a:lnTo>
                                <a:lnTo>
                                  <a:pt x="302" y="144"/>
                                </a:lnTo>
                                <a:close/>
                                <a:moveTo>
                                  <a:pt x="302" y="144"/>
                                </a:moveTo>
                                <a:lnTo>
                                  <a:pt x="302" y="144"/>
                                </a:lnTo>
                                <a:lnTo>
                                  <a:pt x="302" y="144"/>
                                </a:lnTo>
                                <a:lnTo>
                                  <a:pt x="302" y="144"/>
                                </a:lnTo>
                                <a:close/>
                                <a:moveTo>
                                  <a:pt x="326" y="168"/>
                                </a:moveTo>
                                <a:lnTo>
                                  <a:pt x="317" y="178"/>
                                </a:lnTo>
                                <a:lnTo>
                                  <a:pt x="293" y="149"/>
                                </a:lnTo>
                                <a:lnTo>
                                  <a:pt x="302" y="144"/>
                                </a:lnTo>
                                <a:lnTo>
                                  <a:pt x="322" y="168"/>
                                </a:lnTo>
                                <a:lnTo>
                                  <a:pt x="326" y="168"/>
                                </a:lnTo>
                                <a:close/>
                                <a:moveTo>
                                  <a:pt x="322" y="168"/>
                                </a:moveTo>
                                <a:lnTo>
                                  <a:pt x="326" y="168"/>
                                </a:lnTo>
                                <a:lnTo>
                                  <a:pt x="326" y="168"/>
                                </a:lnTo>
                                <a:lnTo>
                                  <a:pt x="322" y="168"/>
                                </a:lnTo>
                                <a:close/>
                                <a:moveTo>
                                  <a:pt x="336" y="202"/>
                                </a:moveTo>
                                <a:lnTo>
                                  <a:pt x="336" y="202"/>
                                </a:lnTo>
                                <a:lnTo>
                                  <a:pt x="317" y="178"/>
                                </a:lnTo>
                                <a:lnTo>
                                  <a:pt x="326" y="168"/>
                                </a:lnTo>
                                <a:lnTo>
                                  <a:pt x="346" y="197"/>
                                </a:lnTo>
                                <a:lnTo>
                                  <a:pt x="336" y="202"/>
                                </a:lnTo>
                                <a:close/>
                                <a:moveTo>
                                  <a:pt x="336" y="202"/>
                                </a:moveTo>
                                <a:lnTo>
                                  <a:pt x="336" y="202"/>
                                </a:lnTo>
                                <a:lnTo>
                                  <a:pt x="336" y="202"/>
                                </a:lnTo>
                                <a:lnTo>
                                  <a:pt x="336" y="202"/>
                                </a:lnTo>
                                <a:close/>
                                <a:moveTo>
                                  <a:pt x="370" y="226"/>
                                </a:moveTo>
                                <a:lnTo>
                                  <a:pt x="360" y="231"/>
                                </a:lnTo>
                                <a:lnTo>
                                  <a:pt x="336" y="202"/>
                                </a:lnTo>
                                <a:lnTo>
                                  <a:pt x="346" y="197"/>
                                </a:lnTo>
                                <a:lnTo>
                                  <a:pt x="370" y="226"/>
                                </a:lnTo>
                                <a:lnTo>
                                  <a:pt x="370" y="226"/>
                                </a:lnTo>
                                <a:close/>
                                <a:moveTo>
                                  <a:pt x="370" y="226"/>
                                </a:moveTo>
                                <a:lnTo>
                                  <a:pt x="370" y="226"/>
                                </a:lnTo>
                                <a:lnTo>
                                  <a:pt x="370" y="226"/>
                                </a:lnTo>
                                <a:lnTo>
                                  <a:pt x="370" y="226"/>
                                </a:lnTo>
                                <a:close/>
                                <a:moveTo>
                                  <a:pt x="389" y="260"/>
                                </a:moveTo>
                                <a:lnTo>
                                  <a:pt x="379" y="264"/>
                                </a:lnTo>
                                <a:lnTo>
                                  <a:pt x="360" y="231"/>
                                </a:lnTo>
                                <a:lnTo>
                                  <a:pt x="370" y="226"/>
                                </a:lnTo>
                                <a:lnTo>
                                  <a:pt x="389" y="260"/>
                                </a:lnTo>
                                <a:lnTo>
                                  <a:pt x="389" y="260"/>
                                </a:lnTo>
                                <a:close/>
                                <a:moveTo>
                                  <a:pt x="389" y="260"/>
                                </a:moveTo>
                                <a:lnTo>
                                  <a:pt x="389" y="260"/>
                                </a:lnTo>
                                <a:lnTo>
                                  <a:pt x="389" y="255"/>
                                </a:lnTo>
                                <a:lnTo>
                                  <a:pt x="389" y="260"/>
                                </a:lnTo>
                                <a:close/>
                                <a:moveTo>
                                  <a:pt x="408" y="288"/>
                                </a:moveTo>
                                <a:lnTo>
                                  <a:pt x="398" y="298"/>
                                </a:lnTo>
                                <a:lnTo>
                                  <a:pt x="379" y="264"/>
                                </a:lnTo>
                                <a:lnTo>
                                  <a:pt x="389" y="260"/>
                                </a:lnTo>
                                <a:lnTo>
                                  <a:pt x="408" y="288"/>
                                </a:lnTo>
                                <a:lnTo>
                                  <a:pt x="408" y="288"/>
                                </a:lnTo>
                                <a:close/>
                                <a:moveTo>
                                  <a:pt x="408" y="288"/>
                                </a:moveTo>
                                <a:lnTo>
                                  <a:pt x="408" y="288"/>
                                </a:lnTo>
                                <a:lnTo>
                                  <a:pt x="408" y="288"/>
                                </a:lnTo>
                                <a:lnTo>
                                  <a:pt x="408" y="288"/>
                                </a:lnTo>
                                <a:close/>
                                <a:moveTo>
                                  <a:pt x="427" y="327"/>
                                </a:moveTo>
                                <a:lnTo>
                                  <a:pt x="418" y="332"/>
                                </a:lnTo>
                                <a:lnTo>
                                  <a:pt x="398" y="293"/>
                                </a:lnTo>
                                <a:lnTo>
                                  <a:pt x="408" y="288"/>
                                </a:lnTo>
                                <a:lnTo>
                                  <a:pt x="427" y="327"/>
                                </a:lnTo>
                                <a:lnTo>
                                  <a:pt x="427" y="327"/>
                                </a:lnTo>
                                <a:close/>
                                <a:moveTo>
                                  <a:pt x="427" y="327"/>
                                </a:moveTo>
                                <a:lnTo>
                                  <a:pt x="427" y="327"/>
                                </a:lnTo>
                                <a:lnTo>
                                  <a:pt x="427" y="327"/>
                                </a:lnTo>
                                <a:lnTo>
                                  <a:pt x="427" y="327"/>
                                </a:lnTo>
                                <a:close/>
                                <a:moveTo>
                                  <a:pt x="446" y="361"/>
                                </a:moveTo>
                                <a:lnTo>
                                  <a:pt x="437" y="365"/>
                                </a:lnTo>
                                <a:lnTo>
                                  <a:pt x="418" y="332"/>
                                </a:lnTo>
                                <a:lnTo>
                                  <a:pt x="427" y="327"/>
                                </a:lnTo>
                                <a:lnTo>
                                  <a:pt x="446" y="361"/>
                                </a:lnTo>
                                <a:lnTo>
                                  <a:pt x="446" y="361"/>
                                </a:lnTo>
                                <a:close/>
                                <a:moveTo>
                                  <a:pt x="446" y="361"/>
                                </a:moveTo>
                                <a:lnTo>
                                  <a:pt x="446" y="361"/>
                                </a:lnTo>
                                <a:lnTo>
                                  <a:pt x="446" y="361"/>
                                </a:lnTo>
                                <a:lnTo>
                                  <a:pt x="446" y="361"/>
                                </a:lnTo>
                                <a:close/>
                                <a:moveTo>
                                  <a:pt x="461" y="399"/>
                                </a:moveTo>
                                <a:lnTo>
                                  <a:pt x="451" y="404"/>
                                </a:lnTo>
                                <a:lnTo>
                                  <a:pt x="437" y="365"/>
                                </a:lnTo>
                                <a:lnTo>
                                  <a:pt x="446" y="361"/>
                                </a:lnTo>
                                <a:lnTo>
                                  <a:pt x="461" y="399"/>
                                </a:lnTo>
                                <a:lnTo>
                                  <a:pt x="461" y="399"/>
                                </a:lnTo>
                                <a:close/>
                                <a:moveTo>
                                  <a:pt x="461" y="399"/>
                                </a:moveTo>
                                <a:lnTo>
                                  <a:pt x="461" y="399"/>
                                </a:lnTo>
                                <a:lnTo>
                                  <a:pt x="461" y="399"/>
                                </a:lnTo>
                                <a:lnTo>
                                  <a:pt x="461" y="399"/>
                                </a:lnTo>
                                <a:close/>
                                <a:moveTo>
                                  <a:pt x="480" y="437"/>
                                </a:moveTo>
                                <a:lnTo>
                                  <a:pt x="470" y="442"/>
                                </a:lnTo>
                                <a:lnTo>
                                  <a:pt x="451" y="404"/>
                                </a:lnTo>
                                <a:lnTo>
                                  <a:pt x="461" y="399"/>
                                </a:lnTo>
                                <a:lnTo>
                                  <a:pt x="480" y="437"/>
                                </a:lnTo>
                                <a:lnTo>
                                  <a:pt x="480" y="437"/>
                                </a:lnTo>
                                <a:close/>
                                <a:moveTo>
                                  <a:pt x="480" y="437"/>
                                </a:moveTo>
                                <a:lnTo>
                                  <a:pt x="480" y="437"/>
                                </a:lnTo>
                                <a:lnTo>
                                  <a:pt x="480" y="437"/>
                                </a:lnTo>
                                <a:lnTo>
                                  <a:pt x="480" y="437"/>
                                </a:lnTo>
                                <a:close/>
                                <a:moveTo>
                                  <a:pt x="494" y="481"/>
                                </a:moveTo>
                                <a:lnTo>
                                  <a:pt x="485" y="481"/>
                                </a:lnTo>
                                <a:lnTo>
                                  <a:pt x="470" y="442"/>
                                </a:lnTo>
                                <a:lnTo>
                                  <a:pt x="480" y="437"/>
                                </a:lnTo>
                                <a:lnTo>
                                  <a:pt x="494" y="481"/>
                                </a:lnTo>
                                <a:lnTo>
                                  <a:pt x="494" y="481"/>
                                </a:lnTo>
                                <a:close/>
                                <a:moveTo>
                                  <a:pt x="494" y="481"/>
                                </a:moveTo>
                                <a:lnTo>
                                  <a:pt x="494" y="481"/>
                                </a:lnTo>
                                <a:lnTo>
                                  <a:pt x="494" y="481"/>
                                </a:lnTo>
                                <a:lnTo>
                                  <a:pt x="494" y="481"/>
                                </a:lnTo>
                                <a:close/>
                                <a:moveTo>
                                  <a:pt x="509" y="519"/>
                                </a:moveTo>
                                <a:lnTo>
                                  <a:pt x="499" y="524"/>
                                </a:lnTo>
                                <a:lnTo>
                                  <a:pt x="485" y="481"/>
                                </a:lnTo>
                                <a:lnTo>
                                  <a:pt x="494" y="481"/>
                                </a:lnTo>
                                <a:lnTo>
                                  <a:pt x="509" y="519"/>
                                </a:lnTo>
                                <a:lnTo>
                                  <a:pt x="509" y="519"/>
                                </a:lnTo>
                                <a:close/>
                                <a:moveTo>
                                  <a:pt x="509" y="519"/>
                                </a:moveTo>
                                <a:lnTo>
                                  <a:pt x="509" y="519"/>
                                </a:lnTo>
                                <a:lnTo>
                                  <a:pt x="509" y="519"/>
                                </a:lnTo>
                                <a:lnTo>
                                  <a:pt x="509" y="519"/>
                                </a:lnTo>
                                <a:close/>
                                <a:moveTo>
                                  <a:pt x="523" y="562"/>
                                </a:moveTo>
                                <a:lnTo>
                                  <a:pt x="509" y="567"/>
                                </a:lnTo>
                                <a:lnTo>
                                  <a:pt x="499" y="524"/>
                                </a:lnTo>
                                <a:lnTo>
                                  <a:pt x="509" y="519"/>
                                </a:lnTo>
                                <a:lnTo>
                                  <a:pt x="523" y="562"/>
                                </a:lnTo>
                                <a:lnTo>
                                  <a:pt x="523" y="562"/>
                                </a:lnTo>
                                <a:close/>
                                <a:moveTo>
                                  <a:pt x="523" y="562"/>
                                </a:moveTo>
                                <a:lnTo>
                                  <a:pt x="523" y="562"/>
                                </a:lnTo>
                                <a:lnTo>
                                  <a:pt x="523" y="562"/>
                                </a:lnTo>
                                <a:lnTo>
                                  <a:pt x="523" y="562"/>
                                </a:lnTo>
                                <a:close/>
                                <a:moveTo>
                                  <a:pt x="533" y="606"/>
                                </a:moveTo>
                                <a:lnTo>
                                  <a:pt x="523" y="610"/>
                                </a:lnTo>
                                <a:lnTo>
                                  <a:pt x="509" y="567"/>
                                </a:lnTo>
                                <a:lnTo>
                                  <a:pt x="523" y="562"/>
                                </a:lnTo>
                                <a:lnTo>
                                  <a:pt x="533" y="606"/>
                                </a:lnTo>
                                <a:lnTo>
                                  <a:pt x="533" y="606"/>
                                </a:lnTo>
                                <a:close/>
                                <a:moveTo>
                                  <a:pt x="533" y="606"/>
                                </a:moveTo>
                                <a:lnTo>
                                  <a:pt x="533" y="606"/>
                                </a:lnTo>
                                <a:lnTo>
                                  <a:pt x="533" y="606"/>
                                </a:lnTo>
                                <a:lnTo>
                                  <a:pt x="533" y="606"/>
                                </a:lnTo>
                                <a:close/>
                                <a:moveTo>
                                  <a:pt x="542" y="649"/>
                                </a:moveTo>
                                <a:lnTo>
                                  <a:pt x="533" y="654"/>
                                </a:lnTo>
                                <a:lnTo>
                                  <a:pt x="523" y="610"/>
                                </a:lnTo>
                                <a:lnTo>
                                  <a:pt x="533" y="606"/>
                                </a:lnTo>
                                <a:lnTo>
                                  <a:pt x="542" y="649"/>
                                </a:lnTo>
                                <a:lnTo>
                                  <a:pt x="542" y="649"/>
                                </a:lnTo>
                                <a:close/>
                                <a:moveTo>
                                  <a:pt x="542" y="649"/>
                                </a:moveTo>
                                <a:lnTo>
                                  <a:pt x="542" y="649"/>
                                </a:lnTo>
                                <a:lnTo>
                                  <a:pt x="542" y="649"/>
                                </a:lnTo>
                                <a:lnTo>
                                  <a:pt x="542" y="649"/>
                                </a:lnTo>
                                <a:close/>
                                <a:moveTo>
                                  <a:pt x="542" y="702"/>
                                </a:moveTo>
                                <a:lnTo>
                                  <a:pt x="533" y="654"/>
                                </a:lnTo>
                                <a:lnTo>
                                  <a:pt x="542" y="649"/>
                                </a:lnTo>
                                <a:lnTo>
                                  <a:pt x="552" y="697"/>
                                </a:lnTo>
                                <a:lnTo>
                                  <a:pt x="542" y="702"/>
                                </a:lnTo>
                                <a:close/>
                                <a:moveTo>
                                  <a:pt x="562" y="745"/>
                                </a:moveTo>
                                <a:lnTo>
                                  <a:pt x="547" y="745"/>
                                </a:lnTo>
                                <a:lnTo>
                                  <a:pt x="542" y="702"/>
                                </a:lnTo>
                                <a:lnTo>
                                  <a:pt x="552" y="697"/>
                                </a:lnTo>
                                <a:lnTo>
                                  <a:pt x="562" y="745"/>
                                </a:lnTo>
                                <a:lnTo>
                                  <a:pt x="562" y="745"/>
                                </a:lnTo>
                                <a:close/>
                                <a:moveTo>
                                  <a:pt x="562" y="745"/>
                                </a:moveTo>
                                <a:lnTo>
                                  <a:pt x="562" y="745"/>
                                </a:lnTo>
                                <a:lnTo>
                                  <a:pt x="562" y="745"/>
                                </a:lnTo>
                                <a:lnTo>
                                  <a:pt x="562" y="745"/>
                                </a:lnTo>
                                <a:close/>
                                <a:moveTo>
                                  <a:pt x="566" y="793"/>
                                </a:moveTo>
                                <a:lnTo>
                                  <a:pt x="557" y="793"/>
                                </a:lnTo>
                                <a:lnTo>
                                  <a:pt x="547" y="745"/>
                                </a:lnTo>
                                <a:lnTo>
                                  <a:pt x="562" y="745"/>
                                </a:lnTo>
                                <a:lnTo>
                                  <a:pt x="566" y="793"/>
                                </a:lnTo>
                                <a:lnTo>
                                  <a:pt x="566" y="793"/>
                                </a:lnTo>
                                <a:close/>
                                <a:moveTo>
                                  <a:pt x="566" y="793"/>
                                </a:moveTo>
                                <a:lnTo>
                                  <a:pt x="566" y="793"/>
                                </a:lnTo>
                                <a:lnTo>
                                  <a:pt x="566" y="793"/>
                                </a:lnTo>
                                <a:lnTo>
                                  <a:pt x="566" y="793"/>
                                </a:lnTo>
                                <a:close/>
                                <a:moveTo>
                                  <a:pt x="571" y="841"/>
                                </a:moveTo>
                                <a:lnTo>
                                  <a:pt x="562" y="841"/>
                                </a:lnTo>
                                <a:lnTo>
                                  <a:pt x="557" y="793"/>
                                </a:lnTo>
                                <a:lnTo>
                                  <a:pt x="566" y="793"/>
                                </a:lnTo>
                                <a:lnTo>
                                  <a:pt x="571" y="841"/>
                                </a:lnTo>
                                <a:lnTo>
                                  <a:pt x="571" y="841"/>
                                </a:lnTo>
                                <a:close/>
                                <a:moveTo>
                                  <a:pt x="571" y="841"/>
                                </a:moveTo>
                                <a:lnTo>
                                  <a:pt x="571" y="841"/>
                                </a:lnTo>
                                <a:lnTo>
                                  <a:pt x="571" y="841"/>
                                </a:lnTo>
                                <a:lnTo>
                                  <a:pt x="571" y="841"/>
                                </a:lnTo>
                                <a:close/>
                                <a:moveTo>
                                  <a:pt x="576" y="894"/>
                                </a:moveTo>
                                <a:lnTo>
                                  <a:pt x="566" y="894"/>
                                </a:lnTo>
                                <a:lnTo>
                                  <a:pt x="562" y="841"/>
                                </a:lnTo>
                                <a:lnTo>
                                  <a:pt x="571" y="841"/>
                                </a:lnTo>
                                <a:lnTo>
                                  <a:pt x="576" y="894"/>
                                </a:lnTo>
                                <a:lnTo>
                                  <a:pt x="576" y="894"/>
                                </a:lnTo>
                                <a:close/>
                                <a:moveTo>
                                  <a:pt x="576" y="894"/>
                                </a:moveTo>
                                <a:lnTo>
                                  <a:pt x="576" y="894"/>
                                </a:lnTo>
                                <a:lnTo>
                                  <a:pt x="576" y="894"/>
                                </a:lnTo>
                                <a:lnTo>
                                  <a:pt x="576" y="894"/>
                                </a:lnTo>
                                <a:close/>
                                <a:moveTo>
                                  <a:pt x="576" y="942"/>
                                </a:moveTo>
                                <a:lnTo>
                                  <a:pt x="566" y="942"/>
                                </a:lnTo>
                                <a:lnTo>
                                  <a:pt x="566" y="894"/>
                                </a:lnTo>
                                <a:lnTo>
                                  <a:pt x="576" y="894"/>
                                </a:lnTo>
                                <a:lnTo>
                                  <a:pt x="576" y="942"/>
                                </a:lnTo>
                                <a:lnTo>
                                  <a:pt x="576" y="942"/>
                                </a:lnTo>
                                <a:close/>
                                <a:moveTo>
                                  <a:pt x="576" y="942"/>
                                </a:moveTo>
                                <a:lnTo>
                                  <a:pt x="576" y="942"/>
                                </a:lnTo>
                                <a:lnTo>
                                  <a:pt x="576" y="942"/>
                                </a:lnTo>
                                <a:lnTo>
                                  <a:pt x="576" y="942"/>
                                </a:lnTo>
                                <a:close/>
                                <a:moveTo>
                                  <a:pt x="566" y="995"/>
                                </a:moveTo>
                                <a:lnTo>
                                  <a:pt x="566" y="942"/>
                                </a:lnTo>
                                <a:lnTo>
                                  <a:pt x="576" y="942"/>
                                </a:lnTo>
                                <a:lnTo>
                                  <a:pt x="576" y="995"/>
                                </a:lnTo>
                                <a:lnTo>
                                  <a:pt x="566" y="99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7"/>
                        <wps:cNvSpPr>
                          <a:spLocks noEditPoints="1"/>
                        </wps:cNvSpPr>
                        <wps:spPr bwMode="auto">
                          <a:xfrm>
                            <a:off x="3337560" y="1452245"/>
                            <a:ext cx="88265" cy="362585"/>
                          </a:xfrm>
                          <a:custGeom>
                            <a:avLst/>
                            <a:gdLst>
                              <a:gd name="T0" fmla="*/ 0 w 139"/>
                              <a:gd name="T1" fmla="*/ 33 h 571"/>
                              <a:gd name="T2" fmla="*/ 0 w 139"/>
                              <a:gd name="T3" fmla="*/ 62 h 571"/>
                              <a:gd name="T4" fmla="*/ 9 w 139"/>
                              <a:gd name="T5" fmla="*/ 57 h 571"/>
                              <a:gd name="T6" fmla="*/ 9 w 139"/>
                              <a:gd name="T7" fmla="*/ 57 h 571"/>
                              <a:gd name="T8" fmla="*/ 0 w 139"/>
                              <a:gd name="T9" fmla="*/ 91 h 571"/>
                              <a:gd name="T10" fmla="*/ 14 w 139"/>
                              <a:gd name="T11" fmla="*/ 115 h 571"/>
                              <a:gd name="T12" fmla="*/ 0 w 139"/>
                              <a:gd name="T13" fmla="*/ 144 h 571"/>
                              <a:gd name="T14" fmla="*/ 0 w 139"/>
                              <a:gd name="T15" fmla="*/ 144 h 571"/>
                              <a:gd name="T16" fmla="*/ 14 w 139"/>
                              <a:gd name="T17" fmla="*/ 144 h 571"/>
                              <a:gd name="T18" fmla="*/ 19 w 139"/>
                              <a:gd name="T19" fmla="*/ 197 h 571"/>
                              <a:gd name="T20" fmla="*/ 19 w 139"/>
                              <a:gd name="T21" fmla="*/ 221 h 571"/>
                              <a:gd name="T22" fmla="*/ 9 w 139"/>
                              <a:gd name="T23" fmla="*/ 249 h 571"/>
                              <a:gd name="T24" fmla="*/ 9 w 139"/>
                              <a:gd name="T25" fmla="*/ 249 h 571"/>
                              <a:gd name="T26" fmla="*/ 24 w 139"/>
                              <a:gd name="T27" fmla="*/ 245 h 571"/>
                              <a:gd name="T28" fmla="*/ 24 w 139"/>
                              <a:gd name="T29" fmla="*/ 273 h 571"/>
                              <a:gd name="T30" fmla="*/ 19 w 139"/>
                              <a:gd name="T31" fmla="*/ 297 h 571"/>
                              <a:gd name="T32" fmla="*/ 19 w 139"/>
                              <a:gd name="T33" fmla="*/ 321 h 571"/>
                              <a:gd name="T34" fmla="*/ 19 w 139"/>
                              <a:gd name="T35" fmla="*/ 321 h 571"/>
                              <a:gd name="T36" fmla="*/ 33 w 139"/>
                              <a:gd name="T37" fmla="*/ 317 h 571"/>
                              <a:gd name="T38" fmla="*/ 24 w 139"/>
                              <a:gd name="T39" fmla="*/ 341 h 571"/>
                              <a:gd name="T40" fmla="*/ 38 w 139"/>
                              <a:gd name="T41" fmla="*/ 360 h 571"/>
                              <a:gd name="T42" fmla="*/ 29 w 139"/>
                              <a:gd name="T43" fmla="*/ 365 h 571"/>
                              <a:gd name="T44" fmla="*/ 33 w 139"/>
                              <a:gd name="T45" fmla="*/ 384 h 571"/>
                              <a:gd name="T46" fmla="*/ 38 w 139"/>
                              <a:gd name="T47" fmla="*/ 403 h 571"/>
                              <a:gd name="T48" fmla="*/ 53 w 139"/>
                              <a:gd name="T49" fmla="*/ 417 h 571"/>
                              <a:gd name="T50" fmla="*/ 57 w 139"/>
                              <a:gd name="T51" fmla="*/ 437 h 571"/>
                              <a:gd name="T52" fmla="*/ 57 w 139"/>
                              <a:gd name="T53" fmla="*/ 437 h 571"/>
                              <a:gd name="T54" fmla="*/ 48 w 139"/>
                              <a:gd name="T55" fmla="*/ 442 h 571"/>
                              <a:gd name="T56" fmla="*/ 53 w 139"/>
                              <a:gd name="T57" fmla="*/ 456 h 571"/>
                              <a:gd name="T58" fmla="*/ 67 w 139"/>
                              <a:gd name="T59" fmla="*/ 470 h 571"/>
                              <a:gd name="T60" fmla="*/ 72 w 139"/>
                              <a:gd name="T61" fmla="*/ 485 h 571"/>
                              <a:gd name="T62" fmla="*/ 72 w 139"/>
                              <a:gd name="T63" fmla="*/ 485 h 571"/>
                              <a:gd name="T64" fmla="*/ 62 w 139"/>
                              <a:gd name="T65" fmla="*/ 490 h 571"/>
                              <a:gd name="T66" fmla="*/ 67 w 139"/>
                              <a:gd name="T67" fmla="*/ 499 h 571"/>
                              <a:gd name="T68" fmla="*/ 86 w 139"/>
                              <a:gd name="T69" fmla="*/ 509 h 571"/>
                              <a:gd name="T70" fmla="*/ 86 w 139"/>
                              <a:gd name="T71" fmla="*/ 514 h 571"/>
                              <a:gd name="T72" fmla="*/ 81 w 139"/>
                              <a:gd name="T73" fmla="*/ 528 h 571"/>
                              <a:gd name="T74" fmla="*/ 91 w 139"/>
                              <a:gd name="T75" fmla="*/ 523 h 571"/>
                              <a:gd name="T76" fmla="*/ 91 w 139"/>
                              <a:gd name="T77" fmla="*/ 523 h 571"/>
                              <a:gd name="T78" fmla="*/ 86 w 139"/>
                              <a:gd name="T79" fmla="*/ 533 h 571"/>
                              <a:gd name="T80" fmla="*/ 86 w 139"/>
                              <a:gd name="T81" fmla="*/ 538 h 571"/>
                              <a:gd name="T82" fmla="*/ 91 w 139"/>
                              <a:gd name="T83" fmla="*/ 542 h 571"/>
                              <a:gd name="T84" fmla="*/ 91 w 139"/>
                              <a:gd name="T85" fmla="*/ 542 h 571"/>
                              <a:gd name="T86" fmla="*/ 105 w 139"/>
                              <a:gd name="T87" fmla="*/ 538 h 571"/>
                              <a:gd name="T88" fmla="*/ 105 w 139"/>
                              <a:gd name="T89" fmla="*/ 542 h 571"/>
                              <a:gd name="T90" fmla="*/ 110 w 139"/>
                              <a:gd name="T91" fmla="*/ 547 h 571"/>
                              <a:gd name="T92" fmla="*/ 110 w 139"/>
                              <a:gd name="T93" fmla="*/ 547 h 571"/>
                              <a:gd name="T94" fmla="*/ 101 w 139"/>
                              <a:gd name="T95" fmla="*/ 552 h 571"/>
                              <a:gd name="T96" fmla="*/ 101 w 139"/>
                              <a:gd name="T97" fmla="*/ 557 h 571"/>
                              <a:gd name="T98" fmla="*/ 115 w 139"/>
                              <a:gd name="T99" fmla="*/ 552 h 571"/>
                              <a:gd name="T100" fmla="*/ 110 w 139"/>
                              <a:gd name="T101" fmla="*/ 562 h 571"/>
                              <a:gd name="T102" fmla="*/ 110 w 139"/>
                              <a:gd name="T103" fmla="*/ 562 h 571"/>
                              <a:gd name="T104" fmla="*/ 110 w 139"/>
                              <a:gd name="T105" fmla="*/ 562 h 571"/>
                              <a:gd name="T106" fmla="*/ 115 w 139"/>
                              <a:gd name="T107" fmla="*/ 566 h 571"/>
                              <a:gd name="T108" fmla="*/ 125 w 139"/>
                              <a:gd name="T109" fmla="*/ 557 h 571"/>
                              <a:gd name="T110" fmla="*/ 125 w 139"/>
                              <a:gd name="T111" fmla="*/ 571 h 571"/>
                              <a:gd name="T112" fmla="*/ 125 w 139"/>
                              <a:gd name="T113" fmla="*/ 571 h 571"/>
                              <a:gd name="T114" fmla="*/ 125 w 139"/>
                              <a:gd name="T115" fmla="*/ 562 h 571"/>
                              <a:gd name="T116" fmla="*/ 129 w 139"/>
                              <a:gd name="T117" fmla="*/ 562 h 571"/>
                              <a:gd name="T118" fmla="*/ 129 w 139"/>
                              <a:gd name="T119" fmla="*/ 571 h 571"/>
                              <a:gd name="T120" fmla="*/ 139 w 139"/>
                              <a:gd name="T121" fmla="*/ 571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 h="571">
                                <a:moveTo>
                                  <a:pt x="0" y="33"/>
                                </a:moveTo>
                                <a:lnTo>
                                  <a:pt x="0" y="33"/>
                                </a:lnTo>
                                <a:lnTo>
                                  <a:pt x="0" y="0"/>
                                </a:lnTo>
                                <a:lnTo>
                                  <a:pt x="9" y="0"/>
                                </a:lnTo>
                                <a:lnTo>
                                  <a:pt x="9" y="33"/>
                                </a:lnTo>
                                <a:lnTo>
                                  <a:pt x="0" y="33"/>
                                </a:lnTo>
                                <a:close/>
                                <a:moveTo>
                                  <a:pt x="0" y="33"/>
                                </a:moveTo>
                                <a:lnTo>
                                  <a:pt x="0" y="33"/>
                                </a:lnTo>
                                <a:lnTo>
                                  <a:pt x="0" y="33"/>
                                </a:lnTo>
                                <a:lnTo>
                                  <a:pt x="0" y="33"/>
                                </a:lnTo>
                                <a:close/>
                                <a:moveTo>
                                  <a:pt x="9" y="57"/>
                                </a:moveTo>
                                <a:lnTo>
                                  <a:pt x="0" y="62"/>
                                </a:lnTo>
                                <a:lnTo>
                                  <a:pt x="0" y="33"/>
                                </a:lnTo>
                                <a:lnTo>
                                  <a:pt x="9" y="33"/>
                                </a:lnTo>
                                <a:lnTo>
                                  <a:pt x="9" y="57"/>
                                </a:lnTo>
                                <a:lnTo>
                                  <a:pt x="9" y="57"/>
                                </a:lnTo>
                                <a:close/>
                                <a:moveTo>
                                  <a:pt x="9" y="57"/>
                                </a:moveTo>
                                <a:lnTo>
                                  <a:pt x="9" y="57"/>
                                </a:lnTo>
                                <a:lnTo>
                                  <a:pt x="9" y="57"/>
                                </a:lnTo>
                                <a:lnTo>
                                  <a:pt x="9" y="57"/>
                                </a:lnTo>
                                <a:close/>
                                <a:moveTo>
                                  <a:pt x="0" y="91"/>
                                </a:moveTo>
                                <a:lnTo>
                                  <a:pt x="0" y="86"/>
                                </a:lnTo>
                                <a:lnTo>
                                  <a:pt x="0" y="57"/>
                                </a:lnTo>
                                <a:lnTo>
                                  <a:pt x="9" y="57"/>
                                </a:lnTo>
                                <a:lnTo>
                                  <a:pt x="9" y="86"/>
                                </a:lnTo>
                                <a:lnTo>
                                  <a:pt x="0" y="91"/>
                                </a:lnTo>
                                <a:close/>
                                <a:moveTo>
                                  <a:pt x="0" y="91"/>
                                </a:moveTo>
                                <a:lnTo>
                                  <a:pt x="0" y="86"/>
                                </a:lnTo>
                                <a:lnTo>
                                  <a:pt x="0" y="91"/>
                                </a:lnTo>
                                <a:lnTo>
                                  <a:pt x="0" y="91"/>
                                </a:lnTo>
                                <a:close/>
                                <a:moveTo>
                                  <a:pt x="14" y="115"/>
                                </a:moveTo>
                                <a:lnTo>
                                  <a:pt x="0" y="115"/>
                                </a:lnTo>
                                <a:lnTo>
                                  <a:pt x="0" y="91"/>
                                </a:lnTo>
                                <a:lnTo>
                                  <a:pt x="9" y="86"/>
                                </a:lnTo>
                                <a:lnTo>
                                  <a:pt x="14" y="115"/>
                                </a:lnTo>
                                <a:lnTo>
                                  <a:pt x="14" y="115"/>
                                </a:lnTo>
                                <a:close/>
                                <a:moveTo>
                                  <a:pt x="14" y="115"/>
                                </a:moveTo>
                                <a:lnTo>
                                  <a:pt x="14" y="115"/>
                                </a:lnTo>
                                <a:lnTo>
                                  <a:pt x="14" y="115"/>
                                </a:lnTo>
                                <a:lnTo>
                                  <a:pt x="14" y="115"/>
                                </a:lnTo>
                                <a:close/>
                                <a:moveTo>
                                  <a:pt x="0" y="144"/>
                                </a:moveTo>
                                <a:lnTo>
                                  <a:pt x="0" y="144"/>
                                </a:lnTo>
                                <a:lnTo>
                                  <a:pt x="0" y="115"/>
                                </a:lnTo>
                                <a:lnTo>
                                  <a:pt x="14" y="115"/>
                                </a:lnTo>
                                <a:lnTo>
                                  <a:pt x="14" y="144"/>
                                </a:lnTo>
                                <a:lnTo>
                                  <a:pt x="0" y="144"/>
                                </a:lnTo>
                                <a:close/>
                                <a:moveTo>
                                  <a:pt x="0" y="144"/>
                                </a:moveTo>
                                <a:lnTo>
                                  <a:pt x="0" y="144"/>
                                </a:lnTo>
                                <a:lnTo>
                                  <a:pt x="0" y="144"/>
                                </a:lnTo>
                                <a:lnTo>
                                  <a:pt x="0" y="144"/>
                                </a:lnTo>
                                <a:close/>
                                <a:moveTo>
                                  <a:pt x="14" y="168"/>
                                </a:moveTo>
                                <a:lnTo>
                                  <a:pt x="5" y="173"/>
                                </a:lnTo>
                                <a:lnTo>
                                  <a:pt x="0" y="144"/>
                                </a:lnTo>
                                <a:lnTo>
                                  <a:pt x="14" y="144"/>
                                </a:lnTo>
                                <a:lnTo>
                                  <a:pt x="14" y="168"/>
                                </a:lnTo>
                                <a:close/>
                                <a:moveTo>
                                  <a:pt x="5" y="197"/>
                                </a:moveTo>
                                <a:lnTo>
                                  <a:pt x="5" y="197"/>
                                </a:lnTo>
                                <a:lnTo>
                                  <a:pt x="5" y="173"/>
                                </a:lnTo>
                                <a:lnTo>
                                  <a:pt x="14" y="168"/>
                                </a:lnTo>
                                <a:lnTo>
                                  <a:pt x="19" y="197"/>
                                </a:lnTo>
                                <a:lnTo>
                                  <a:pt x="5" y="197"/>
                                </a:lnTo>
                                <a:close/>
                                <a:moveTo>
                                  <a:pt x="5" y="197"/>
                                </a:moveTo>
                                <a:lnTo>
                                  <a:pt x="5" y="197"/>
                                </a:lnTo>
                                <a:lnTo>
                                  <a:pt x="5" y="197"/>
                                </a:lnTo>
                                <a:lnTo>
                                  <a:pt x="5" y="197"/>
                                </a:lnTo>
                                <a:close/>
                                <a:moveTo>
                                  <a:pt x="19" y="221"/>
                                </a:moveTo>
                                <a:lnTo>
                                  <a:pt x="9" y="221"/>
                                </a:lnTo>
                                <a:lnTo>
                                  <a:pt x="5" y="197"/>
                                </a:lnTo>
                                <a:lnTo>
                                  <a:pt x="19" y="197"/>
                                </a:lnTo>
                                <a:lnTo>
                                  <a:pt x="19" y="221"/>
                                </a:lnTo>
                                <a:close/>
                                <a:moveTo>
                                  <a:pt x="9" y="249"/>
                                </a:moveTo>
                                <a:lnTo>
                                  <a:pt x="9" y="249"/>
                                </a:lnTo>
                                <a:lnTo>
                                  <a:pt x="9" y="221"/>
                                </a:lnTo>
                                <a:lnTo>
                                  <a:pt x="19" y="221"/>
                                </a:lnTo>
                                <a:lnTo>
                                  <a:pt x="24" y="245"/>
                                </a:lnTo>
                                <a:lnTo>
                                  <a:pt x="9" y="249"/>
                                </a:lnTo>
                                <a:close/>
                                <a:moveTo>
                                  <a:pt x="9" y="249"/>
                                </a:moveTo>
                                <a:lnTo>
                                  <a:pt x="9" y="249"/>
                                </a:lnTo>
                                <a:lnTo>
                                  <a:pt x="9" y="249"/>
                                </a:lnTo>
                                <a:lnTo>
                                  <a:pt x="9" y="249"/>
                                </a:lnTo>
                                <a:close/>
                                <a:moveTo>
                                  <a:pt x="24" y="273"/>
                                </a:moveTo>
                                <a:lnTo>
                                  <a:pt x="14" y="273"/>
                                </a:lnTo>
                                <a:lnTo>
                                  <a:pt x="9" y="249"/>
                                </a:lnTo>
                                <a:lnTo>
                                  <a:pt x="24" y="245"/>
                                </a:lnTo>
                                <a:lnTo>
                                  <a:pt x="24" y="273"/>
                                </a:lnTo>
                                <a:lnTo>
                                  <a:pt x="24" y="273"/>
                                </a:lnTo>
                                <a:close/>
                                <a:moveTo>
                                  <a:pt x="24" y="273"/>
                                </a:moveTo>
                                <a:lnTo>
                                  <a:pt x="24" y="273"/>
                                </a:lnTo>
                                <a:lnTo>
                                  <a:pt x="24" y="273"/>
                                </a:lnTo>
                                <a:lnTo>
                                  <a:pt x="24" y="273"/>
                                </a:lnTo>
                                <a:close/>
                                <a:moveTo>
                                  <a:pt x="19" y="297"/>
                                </a:moveTo>
                                <a:lnTo>
                                  <a:pt x="19" y="297"/>
                                </a:lnTo>
                                <a:lnTo>
                                  <a:pt x="14" y="273"/>
                                </a:lnTo>
                                <a:lnTo>
                                  <a:pt x="24" y="273"/>
                                </a:lnTo>
                                <a:lnTo>
                                  <a:pt x="29" y="293"/>
                                </a:lnTo>
                                <a:lnTo>
                                  <a:pt x="19" y="297"/>
                                </a:lnTo>
                                <a:close/>
                                <a:moveTo>
                                  <a:pt x="19" y="297"/>
                                </a:moveTo>
                                <a:lnTo>
                                  <a:pt x="19" y="297"/>
                                </a:lnTo>
                                <a:lnTo>
                                  <a:pt x="19" y="297"/>
                                </a:lnTo>
                                <a:lnTo>
                                  <a:pt x="19" y="297"/>
                                </a:lnTo>
                                <a:close/>
                                <a:moveTo>
                                  <a:pt x="19" y="321"/>
                                </a:moveTo>
                                <a:lnTo>
                                  <a:pt x="19" y="321"/>
                                </a:lnTo>
                                <a:lnTo>
                                  <a:pt x="19" y="297"/>
                                </a:lnTo>
                                <a:lnTo>
                                  <a:pt x="29" y="293"/>
                                </a:lnTo>
                                <a:lnTo>
                                  <a:pt x="33" y="317"/>
                                </a:lnTo>
                                <a:lnTo>
                                  <a:pt x="19" y="321"/>
                                </a:lnTo>
                                <a:close/>
                                <a:moveTo>
                                  <a:pt x="19" y="321"/>
                                </a:moveTo>
                                <a:lnTo>
                                  <a:pt x="19" y="321"/>
                                </a:lnTo>
                                <a:lnTo>
                                  <a:pt x="19" y="321"/>
                                </a:lnTo>
                                <a:lnTo>
                                  <a:pt x="19" y="321"/>
                                </a:lnTo>
                                <a:close/>
                                <a:moveTo>
                                  <a:pt x="24" y="341"/>
                                </a:moveTo>
                                <a:lnTo>
                                  <a:pt x="24" y="341"/>
                                </a:lnTo>
                                <a:lnTo>
                                  <a:pt x="19" y="321"/>
                                </a:lnTo>
                                <a:lnTo>
                                  <a:pt x="33" y="317"/>
                                </a:lnTo>
                                <a:lnTo>
                                  <a:pt x="33" y="341"/>
                                </a:lnTo>
                                <a:lnTo>
                                  <a:pt x="24" y="341"/>
                                </a:lnTo>
                                <a:close/>
                                <a:moveTo>
                                  <a:pt x="24" y="341"/>
                                </a:moveTo>
                                <a:lnTo>
                                  <a:pt x="24" y="341"/>
                                </a:lnTo>
                                <a:lnTo>
                                  <a:pt x="24" y="341"/>
                                </a:lnTo>
                                <a:lnTo>
                                  <a:pt x="24" y="341"/>
                                </a:lnTo>
                                <a:close/>
                                <a:moveTo>
                                  <a:pt x="38" y="360"/>
                                </a:moveTo>
                                <a:lnTo>
                                  <a:pt x="29" y="365"/>
                                </a:lnTo>
                                <a:lnTo>
                                  <a:pt x="24" y="341"/>
                                </a:lnTo>
                                <a:lnTo>
                                  <a:pt x="33" y="341"/>
                                </a:lnTo>
                                <a:lnTo>
                                  <a:pt x="38" y="360"/>
                                </a:lnTo>
                                <a:lnTo>
                                  <a:pt x="38" y="360"/>
                                </a:lnTo>
                                <a:close/>
                                <a:moveTo>
                                  <a:pt x="38" y="360"/>
                                </a:moveTo>
                                <a:lnTo>
                                  <a:pt x="38" y="360"/>
                                </a:lnTo>
                                <a:lnTo>
                                  <a:pt x="38" y="360"/>
                                </a:lnTo>
                                <a:lnTo>
                                  <a:pt x="38" y="360"/>
                                </a:lnTo>
                                <a:close/>
                                <a:moveTo>
                                  <a:pt x="33" y="384"/>
                                </a:moveTo>
                                <a:lnTo>
                                  <a:pt x="29" y="365"/>
                                </a:lnTo>
                                <a:lnTo>
                                  <a:pt x="38" y="360"/>
                                </a:lnTo>
                                <a:lnTo>
                                  <a:pt x="43" y="384"/>
                                </a:lnTo>
                                <a:lnTo>
                                  <a:pt x="33" y="384"/>
                                </a:lnTo>
                                <a:close/>
                                <a:moveTo>
                                  <a:pt x="38" y="403"/>
                                </a:moveTo>
                                <a:lnTo>
                                  <a:pt x="38" y="403"/>
                                </a:lnTo>
                                <a:lnTo>
                                  <a:pt x="33" y="384"/>
                                </a:lnTo>
                                <a:lnTo>
                                  <a:pt x="43" y="384"/>
                                </a:lnTo>
                                <a:lnTo>
                                  <a:pt x="48" y="403"/>
                                </a:lnTo>
                                <a:lnTo>
                                  <a:pt x="38" y="403"/>
                                </a:lnTo>
                                <a:close/>
                                <a:moveTo>
                                  <a:pt x="38" y="403"/>
                                </a:moveTo>
                                <a:lnTo>
                                  <a:pt x="38" y="403"/>
                                </a:lnTo>
                                <a:lnTo>
                                  <a:pt x="38" y="403"/>
                                </a:lnTo>
                                <a:lnTo>
                                  <a:pt x="38" y="403"/>
                                </a:lnTo>
                                <a:close/>
                                <a:moveTo>
                                  <a:pt x="53" y="417"/>
                                </a:moveTo>
                                <a:lnTo>
                                  <a:pt x="43" y="422"/>
                                </a:lnTo>
                                <a:lnTo>
                                  <a:pt x="38" y="403"/>
                                </a:lnTo>
                                <a:lnTo>
                                  <a:pt x="48" y="403"/>
                                </a:lnTo>
                                <a:lnTo>
                                  <a:pt x="53" y="417"/>
                                </a:lnTo>
                                <a:lnTo>
                                  <a:pt x="53" y="417"/>
                                </a:lnTo>
                                <a:close/>
                                <a:moveTo>
                                  <a:pt x="53" y="417"/>
                                </a:moveTo>
                                <a:lnTo>
                                  <a:pt x="53" y="417"/>
                                </a:lnTo>
                                <a:lnTo>
                                  <a:pt x="53" y="417"/>
                                </a:lnTo>
                                <a:lnTo>
                                  <a:pt x="53" y="417"/>
                                </a:lnTo>
                                <a:close/>
                                <a:moveTo>
                                  <a:pt x="57" y="437"/>
                                </a:moveTo>
                                <a:lnTo>
                                  <a:pt x="48" y="442"/>
                                </a:lnTo>
                                <a:lnTo>
                                  <a:pt x="43" y="422"/>
                                </a:lnTo>
                                <a:lnTo>
                                  <a:pt x="53" y="417"/>
                                </a:lnTo>
                                <a:lnTo>
                                  <a:pt x="57" y="437"/>
                                </a:lnTo>
                                <a:lnTo>
                                  <a:pt x="57" y="437"/>
                                </a:lnTo>
                                <a:close/>
                                <a:moveTo>
                                  <a:pt x="57" y="437"/>
                                </a:moveTo>
                                <a:lnTo>
                                  <a:pt x="57" y="437"/>
                                </a:lnTo>
                                <a:lnTo>
                                  <a:pt x="57" y="437"/>
                                </a:lnTo>
                                <a:lnTo>
                                  <a:pt x="57" y="437"/>
                                </a:lnTo>
                                <a:close/>
                                <a:moveTo>
                                  <a:pt x="53" y="456"/>
                                </a:moveTo>
                                <a:lnTo>
                                  <a:pt x="53" y="456"/>
                                </a:lnTo>
                                <a:lnTo>
                                  <a:pt x="48" y="442"/>
                                </a:lnTo>
                                <a:lnTo>
                                  <a:pt x="57" y="437"/>
                                </a:lnTo>
                                <a:lnTo>
                                  <a:pt x="62" y="456"/>
                                </a:lnTo>
                                <a:lnTo>
                                  <a:pt x="53" y="456"/>
                                </a:lnTo>
                                <a:close/>
                                <a:moveTo>
                                  <a:pt x="53" y="456"/>
                                </a:moveTo>
                                <a:lnTo>
                                  <a:pt x="53" y="456"/>
                                </a:lnTo>
                                <a:lnTo>
                                  <a:pt x="53" y="456"/>
                                </a:lnTo>
                                <a:lnTo>
                                  <a:pt x="53" y="456"/>
                                </a:lnTo>
                                <a:close/>
                                <a:moveTo>
                                  <a:pt x="67" y="470"/>
                                </a:moveTo>
                                <a:lnTo>
                                  <a:pt x="57" y="470"/>
                                </a:lnTo>
                                <a:lnTo>
                                  <a:pt x="53" y="456"/>
                                </a:lnTo>
                                <a:lnTo>
                                  <a:pt x="62" y="456"/>
                                </a:lnTo>
                                <a:lnTo>
                                  <a:pt x="67" y="470"/>
                                </a:lnTo>
                                <a:lnTo>
                                  <a:pt x="67" y="470"/>
                                </a:lnTo>
                                <a:close/>
                                <a:moveTo>
                                  <a:pt x="67" y="470"/>
                                </a:moveTo>
                                <a:lnTo>
                                  <a:pt x="67" y="470"/>
                                </a:lnTo>
                                <a:lnTo>
                                  <a:pt x="67" y="466"/>
                                </a:lnTo>
                                <a:lnTo>
                                  <a:pt x="67" y="470"/>
                                </a:lnTo>
                                <a:close/>
                                <a:moveTo>
                                  <a:pt x="72" y="485"/>
                                </a:moveTo>
                                <a:lnTo>
                                  <a:pt x="62" y="490"/>
                                </a:lnTo>
                                <a:lnTo>
                                  <a:pt x="57" y="470"/>
                                </a:lnTo>
                                <a:lnTo>
                                  <a:pt x="67" y="470"/>
                                </a:lnTo>
                                <a:lnTo>
                                  <a:pt x="72" y="485"/>
                                </a:lnTo>
                                <a:lnTo>
                                  <a:pt x="72" y="485"/>
                                </a:lnTo>
                                <a:close/>
                                <a:moveTo>
                                  <a:pt x="72" y="485"/>
                                </a:moveTo>
                                <a:lnTo>
                                  <a:pt x="72" y="485"/>
                                </a:lnTo>
                                <a:lnTo>
                                  <a:pt x="72" y="485"/>
                                </a:lnTo>
                                <a:lnTo>
                                  <a:pt x="72" y="485"/>
                                </a:lnTo>
                                <a:close/>
                                <a:moveTo>
                                  <a:pt x="67" y="499"/>
                                </a:moveTo>
                                <a:lnTo>
                                  <a:pt x="67" y="499"/>
                                </a:lnTo>
                                <a:lnTo>
                                  <a:pt x="62" y="490"/>
                                </a:lnTo>
                                <a:lnTo>
                                  <a:pt x="72" y="485"/>
                                </a:lnTo>
                                <a:lnTo>
                                  <a:pt x="77" y="499"/>
                                </a:lnTo>
                                <a:lnTo>
                                  <a:pt x="67" y="499"/>
                                </a:lnTo>
                                <a:close/>
                                <a:moveTo>
                                  <a:pt x="67" y="499"/>
                                </a:moveTo>
                                <a:lnTo>
                                  <a:pt x="67" y="499"/>
                                </a:lnTo>
                                <a:lnTo>
                                  <a:pt x="67" y="499"/>
                                </a:lnTo>
                                <a:lnTo>
                                  <a:pt x="67" y="499"/>
                                </a:lnTo>
                                <a:close/>
                                <a:moveTo>
                                  <a:pt x="77" y="514"/>
                                </a:moveTo>
                                <a:lnTo>
                                  <a:pt x="77" y="514"/>
                                </a:lnTo>
                                <a:lnTo>
                                  <a:pt x="67" y="499"/>
                                </a:lnTo>
                                <a:lnTo>
                                  <a:pt x="77" y="499"/>
                                </a:lnTo>
                                <a:lnTo>
                                  <a:pt x="86" y="509"/>
                                </a:lnTo>
                                <a:lnTo>
                                  <a:pt x="77" y="514"/>
                                </a:lnTo>
                                <a:close/>
                                <a:moveTo>
                                  <a:pt x="77" y="514"/>
                                </a:moveTo>
                                <a:lnTo>
                                  <a:pt x="77" y="514"/>
                                </a:lnTo>
                                <a:lnTo>
                                  <a:pt x="77" y="514"/>
                                </a:lnTo>
                                <a:lnTo>
                                  <a:pt x="77" y="514"/>
                                </a:lnTo>
                                <a:close/>
                                <a:moveTo>
                                  <a:pt x="86" y="514"/>
                                </a:moveTo>
                                <a:lnTo>
                                  <a:pt x="77" y="523"/>
                                </a:lnTo>
                                <a:lnTo>
                                  <a:pt x="77" y="514"/>
                                </a:lnTo>
                                <a:lnTo>
                                  <a:pt x="86" y="509"/>
                                </a:lnTo>
                                <a:lnTo>
                                  <a:pt x="86" y="514"/>
                                </a:lnTo>
                                <a:close/>
                                <a:moveTo>
                                  <a:pt x="91" y="523"/>
                                </a:moveTo>
                                <a:lnTo>
                                  <a:pt x="81" y="528"/>
                                </a:lnTo>
                                <a:lnTo>
                                  <a:pt x="77" y="523"/>
                                </a:lnTo>
                                <a:lnTo>
                                  <a:pt x="86" y="514"/>
                                </a:lnTo>
                                <a:lnTo>
                                  <a:pt x="91" y="523"/>
                                </a:lnTo>
                                <a:lnTo>
                                  <a:pt x="91" y="523"/>
                                </a:lnTo>
                                <a:close/>
                                <a:moveTo>
                                  <a:pt x="91" y="523"/>
                                </a:moveTo>
                                <a:lnTo>
                                  <a:pt x="91" y="523"/>
                                </a:lnTo>
                                <a:lnTo>
                                  <a:pt x="91" y="523"/>
                                </a:lnTo>
                                <a:lnTo>
                                  <a:pt x="91" y="523"/>
                                </a:lnTo>
                                <a:close/>
                                <a:moveTo>
                                  <a:pt x="86" y="533"/>
                                </a:moveTo>
                                <a:lnTo>
                                  <a:pt x="86" y="533"/>
                                </a:lnTo>
                                <a:lnTo>
                                  <a:pt x="81" y="528"/>
                                </a:lnTo>
                                <a:lnTo>
                                  <a:pt x="91" y="523"/>
                                </a:lnTo>
                                <a:lnTo>
                                  <a:pt x="96" y="528"/>
                                </a:lnTo>
                                <a:lnTo>
                                  <a:pt x="86" y="533"/>
                                </a:lnTo>
                                <a:close/>
                                <a:moveTo>
                                  <a:pt x="86" y="533"/>
                                </a:moveTo>
                                <a:lnTo>
                                  <a:pt x="86" y="533"/>
                                </a:lnTo>
                                <a:lnTo>
                                  <a:pt x="86" y="533"/>
                                </a:lnTo>
                                <a:lnTo>
                                  <a:pt x="86" y="533"/>
                                </a:lnTo>
                                <a:close/>
                                <a:moveTo>
                                  <a:pt x="86" y="538"/>
                                </a:moveTo>
                                <a:lnTo>
                                  <a:pt x="86" y="538"/>
                                </a:lnTo>
                                <a:lnTo>
                                  <a:pt x="86" y="533"/>
                                </a:lnTo>
                                <a:lnTo>
                                  <a:pt x="96" y="528"/>
                                </a:lnTo>
                                <a:lnTo>
                                  <a:pt x="96" y="528"/>
                                </a:lnTo>
                                <a:lnTo>
                                  <a:pt x="86" y="538"/>
                                </a:lnTo>
                                <a:close/>
                                <a:moveTo>
                                  <a:pt x="86" y="538"/>
                                </a:moveTo>
                                <a:lnTo>
                                  <a:pt x="86" y="538"/>
                                </a:lnTo>
                                <a:lnTo>
                                  <a:pt x="86" y="538"/>
                                </a:lnTo>
                                <a:lnTo>
                                  <a:pt x="86" y="538"/>
                                </a:lnTo>
                                <a:close/>
                                <a:moveTo>
                                  <a:pt x="101" y="533"/>
                                </a:moveTo>
                                <a:lnTo>
                                  <a:pt x="91" y="542"/>
                                </a:lnTo>
                                <a:lnTo>
                                  <a:pt x="86" y="538"/>
                                </a:lnTo>
                                <a:lnTo>
                                  <a:pt x="96" y="528"/>
                                </a:lnTo>
                                <a:lnTo>
                                  <a:pt x="101" y="533"/>
                                </a:lnTo>
                                <a:close/>
                                <a:moveTo>
                                  <a:pt x="105" y="538"/>
                                </a:moveTo>
                                <a:lnTo>
                                  <a:pt x="96" y="547"/>
                                </a:lnTo>
                                <a:lnTo>
                                  <a:pt x="91" y="542"/>
                                </a:lnTo>
                                <a:lnTo>
                                  <a:pt x="101" y="533"/>
                                </a:lnTo>
                                <a:lnTo>
                                  <a:pt x="105" y="538"/>
                                </a:lnTo>
                                <a:lnTo>
                                  <a:pt x="105" y="538"/>
                                </a:lnTo>
                                <a:close/>
                                <a:moveTo>
                                  <a:pt x="105" y="538"/>
                                </a:moveTo>
                                <a:lnTo>
                                  <a:pt x="105" y="538"/>
                                </a:lnTo>
                                <a:lnTo>
                                  <a:pt x="105" y="538"/>
                                </a:lnTo>
                                <a:lnTo>
                                  <a:pt x="105" y="538"/>
                                </a:lnTo>
                                <a:close/>
                                <a:moveTo>
                                  <a:pt x="96" y="552"/>
                                </a:moveTo>
                                <a:lnTo>
                                  <a:pt x="96" y="547"/>
                                </a:lnTo>
                                <a:lnTo>
                                  <a:pt x="96" y="547"/>
                                </a:lnTo>
                                <a:lnTo>
                                  <a:pt x="105" y="538"/>
                                </a:lnTo>
                                <a:lnTo>
                                  <a:pt x="105" y="542"/>
                                </a:lnTo>
                                <a:lnTo>
                                  <a:pt x="96" y="552"/>
                                </a:lnTo>
                                <a:close/>
                                <a:moveTo>
                                  <a:pt x="96" y="552"/>
                                </a:moveTo>
                                <a:lnTo>
                                  <a:pt x="96" y="547"/>
                                </a:lnTo>
                                <a:lnTo>
                                  <a:pt x="96" y="547"/>
                                </a:lnTo>
                                <a:lnTo>
                                  <a:pt x="96" y="552"/>
                                </a:lnTo>
                                <a:close/>
                                <a:moveTo>
                                  <a:pt x="110" y="547"/>
                                </a:moveTo>
                                <a:lnTo>
                                  <a:pt x="101" y="552"/>
                                </a:lnTo>
                                <a:lnTo>
                                  <a:pt x="96" y="552"/>
                                </a:lnTo>
                                <a:lnTo>
                                  <a:pt x="105" y="542"/>
                                </a:lnTo>
                                <a:lnTo>
                                  <a:pt x="110" y="547"/>
                                </a:lnTo>
                                <a:lnTo>
                                  <a:pt x="110" y="547"/>
                                </a:lnTo>
                                <a:close/>
                                <a:moveTo>
                                  <a:pt x="110" y="547"/>
                                </a:moveTo>
                                <a:lnTo>
                                  <a:pt x="110" y="547"/>
                                </a:lnTo>
                                <a:lnTo>
                                  <a:pt x="110" y="547"/>
                                </a:lnTo>
                                <a:lnTo>
                                  <a:pt x="110" y="547"/>
                                </a:lnTo>
                                <a:close/>
                                <a:moveTo>
                                  <a:pt x="105" y="557"/>
                                </a:moveTo>
                                <a:lnTo>
                                  <a:pt x="101" y="557"/>
                                </a:lnTo>
                                <a:lnTo>
                                  <a:pt x="101" y="552"/>
                                </a:lnTo>
                                <a:lnTo>
                                  <a:pt x="110" y="547"/>
                                </a:lnTo>
                                <a:lnTo>
                                  <a:pt x="110" y="552"/>
                                </a:lnTo>
                                <a:lnTo>
                                  <a:pt x="105" y="557"/>
                                </a:lnTo>
                                <a:close/>
                                <a:moveTo>
                                  <a:pt x="105" y="557"/>
                                </a:moveTo>
                                <a:lnTo>
                                  <a:pt x="101" y="557"/>
                                </a:lnTo>
                                <a:lnTo>
                                  <a:pt x="101" y="557"/>
                                </a:lnTo>
                                <a:lnTo>
                                  <a:pt x="105" y="557"/>
                                </a:lnTo>
                                <a:close/>
                                <a:moveTo>
                                  <a:pt x="105" y="562"/>
                                </a:moveTo>
                                <a:lnTo>
                                  <a:pt x="105" y="562"/>
                                </a:lnTo>
                                <a:lnTo>
                                  <a:pt x="105" y="557"/>
                                </a:lnTo>
                                <a:lnTo>
                                  <a:pt x="110" y="547"/>
                                </a:lnTo>
                                <a:lnTo>
                                  <a:pt x="115" y="552"/>
                                </a:lnTo>
                                <a:lnTo>
                                  <a:pt x="105" y="562"/>
                                </a:lnTo>
                                <a:close/>
                                <a:moveTo>
                                  <a:pt x="105" y="562"/>
                                </a:moveTo>
                                <a:lnTo>
                                  <a:pt x="105" y="562"/>
                                </a:lnTo>
                                <a:lnTo>
                                  <a:pt x="105" y="562"/>
                                </a:lnTo>
                                <a:lnTo>
                                  <a:pt x="105" y="562"/>
                                </a:lnTo>
                                <a:close/>
                                <a:moveTo>
                                  <a:pt x="110" y="562"/>
                                </a:moveTo>
                                <a:lnTo>
                                  <a:pt x="110" y="562"/>
                                </a:lnTo>
                                <a:lnTo>
                                  <a:pt x="105" y="562"/>
                                </a:lnTo>
                                <a:lnTo>
                                  <a:pt x="115" y="552"/>
                                </a:lnTo>
                                <a:lnTo>
                                  <a:pt x="115" y="557"/>
                                </a:lnTo>
                                <a:lnTo>
                                  <a:pt x="110" y="562"/>
                                </a:lnTo>
                                <a:close/>
                                <a:moveTo>
                                  <a:pt x="110" y="562"/>
                                </a:moveTo>
                                <a:lnTo>
                                  <a:pt x="110" y="562"/>
                                </a:lnTo>
                                <a:lnTo>
                                  <a:pt x="120" y="566"/>
                                </a:lnTo>
                                <a:lnTo>
                                  <a:pt x="110" y="562"/>
                                </a:lnTo>
                                <a:close/>
                                <a:moveTo>
                                  <a:pt x="115" y="566"/>
                                </a:moveTo>
                                <a:lnTo>
                                  <a:pt x="115" y="566"/>
                                </a:lnTo>
                                <a:lnTo>
                                  <a:pt x="110" y="562"/>
                                </a:lnTo>
                                <a:lnTo>
                                  <a:pt x="115" y="557"/>
                                </a:lnTo>
                                <a:lnTo>
                                  <a:pt x="120" y="557"/>
                                </a:lnTo>
                                <a:lnTo>
                                  <a:pt x="115" y="566"/>
                                </a:lnTo>
                                <a:close/>
                                <a:moveTo>
                                  <a:pt x="115" y="566"/>
                                </a:moveTo>
                                <a:lnTo>
                                  <a:pt x="115" y="566"/>
                                </a:lnTo>
                                <a:lnTo>
                                  <a:pt x="115" y="566"/>
                                </a:lnTo>
                                <a:lnTo>
                                  <a:pt x="115" y="566"/>
                                </a:lnTo>
                                <a:close/>
                                <a:moveTo>
                                  <a:pt x="125" y="557"/>
                                </a:moveTo>
                                <a:lnTo>
                                  <a:pt x="120" y="566"/>
                                </a:lnTo>
                                <a:lnTo>
                                  <a:pt x="115" y="566"/>
                                </a:lnTo>
                                <a:lnTo>
                                  <a:pt x="120" y="557"/>
                                </a:lnTo>
                                <a:lnTo>
                                  <a:pt x="125" y="557"/>
                                </a:lnTo>
                                <a:lnTo>
                                  <a:pt x="125" y="557"/>
                                </a:lnTo>
                                <a:close/>
                                <a:moveTo>
                                  <a:pt x="125" y="557"/>
                                </a:moveTo>
                                <a:lnTo>
                                  <a:pt x="125" y="557"/>
                                </a:lnTo>
                                <a:lnTo>
                                  <a:pt x="125" y="557"/>
                                </a:lnTo>
                                <a:lnTo>
                                  <a:pt x="125" y="557"/>
                                </a:lnTo>
                                <a:close/>
                                <a:moveTo>
                                  <a:pt x="125" y="571"/>
                                </a:moveTo>
                                <a:lnTo>
                                  <a:pt x="120" y="571"/>
                                </a:lnTo>
                                <a:lnTo>
                                  <a:pt x="120" y="566"/>
                                </a:lnTo>
                                <a:lnTo>
                                  <a:pt x="125" y="557"/>
                                </a:lnTo>
                                <a:lnTo>
                                  <a:pt x="129" y="562"/>
                                </a:lnTo>
                                <a:lnTo>
                                  <a:pt x="125" y="571"/>
                                </a:lnTo>
                                <a:close/>
                                <a:moveTo>
                                  <a:pt x="125" y="571"/>
                                </a:moveTo>
                                <a:lnTo>
                                  <a:pt x="120" y="571"/>
                                </a:lnTo>
                                <a:lnTo>
                                  <a:pt x="120" y="571"/>
                                </a:lnTo>
                                <a:lnTo>
                                  <a:pt x="125" y="571"/>
                                </a:lnTo>
                                <a:close/>
                                <a:moveTo>
                                  <a:pt x="125" y="571"/>
                                </a:moveTo>
                                <a:lnTo>
                                  <a:pt x="125" y="571"/>
                                </a:lnTo>
                                <a:lnTo>
                                  <a:pt x="125" y="562"/>
                                </a:lnTo>
                                <a:lnTo>
                                  <a:pt x="129" y="562"/>
                                </a:lnTo>
                                <a:lnTo>
                                  <a:pt x="125" y="571"/>
                                </a:lnTo>
                                <a:close/>
                                <a:moveTo>
                                  <a:pt x="129" y="571"/>
                                </a:moveTo>
                                <a:lnTo>
                                  <a:pt x="129" y="571"/>
                                </a:lnTo>
                                <a:lnTo>
                                  <a:pt x="125" y="571"/>
                                </a:lnTo>
                                <a:lnTo>
                                  <a:pt x="129" y="562"/>
                                </a:lnTo>
                                <a:lnTo>
                                  <a:pt x="134" y="562"/>
                                </a:lnTo>
                                <a:lnTo>
                                  <a:pt x="129" y="571"/>
                                </a:lnTo>
                                <a:close/>
                                <a:moveTo>
                                  <a:pt x="129" y="571"/>
                                </a:moveTo>
                                <a:lnTo>
                                  <a:pt x="129" y="571"/>
                                </a:lnTo>
                                <a:lnTo>
                                  <a:pt x="129" y="571"/>
                                </a:lnTo>
                                <a:lnTo>
                                  <a:pt x="129" y="571"/>
                                </a:lnTo>
                                <a:close/>
                                <a:moveTo>
                                  <a:pt x="134" y="571"/>
                                </a:moveTo>
                                <a:lnTo>
                                  <a:pt x="129" y="571"/>
                                </a:lnTo>
                                <a:lnTo>
                                  <a:pt x="129" y="562"/>
                                </a:lnTo>
                                <a:lnTo>
                                  <a:pt x="134" y="562"/>
                                </a:lnTo>
                                <a:lnTo>
                                  <a:pt x="134" y="571"/>
                                </a:lnTo>
                                <a:close/>
                                <a:moveTo>
                                  <a:pt x="139" y="571"/>
                                </a:moveTo>
                                <a:lnTo>
                                  <a:pt x="134" y="571"/>
                                </a:lnTo>
                                <a:lnTo>
                                  <a:pt x="134" y="562"/>
                                </a:lnTo>
                                <a:lnTo>
                                  <a:pt x="139" y="562"/>
                                </a:lnTo>
                                <a:lnTo>
                                  <a:pt x="139" y="57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8"/>
                        <wps:cNvSpPr>
                          <a:spLocks noEditPoints="1"/>
                        </wps:cNvSpPr>
                        <wps:spPr bwMode="auto">
                          <a:xfrm>
                            <a:off x="3307080" y="1449070"/>
                            <a:ext cx="66675" cy="39370"/>
                          </a:xfrm>
                          <a:custGeom>
                            <a:avLst/>
                            <a:gdLst>
                              <a:gd name="T0" fmla="*/ 48 w 105"/>
                              <a:gd name="T1" fmla="*/ 5 h 62"/>
                              <a:gd name="T2" fmla="*/ 57 w 105"/>
                              <a:gd name="T3" fmla="*/ 5 h 62"/>
                              <a:gd name="T4" fmla="*/ 105 w 105"/>
                              <a:gd name="T5" fmla="*/ 53 h 62"/>
                              <a:gd name="T6" fmla="*/ 96 w 105"/>
                              <a:gd name="T7" fmla="*/ 62 h 62"/>
                              <a:gd name="T8" fmla="*/ 48 w 105"/>
                              <a:gd name="T9" fmla="*/ 9 h 62"/>
                              <a:gd name="T10" fmla="*/ 48 w 105"/>
                              <a:gd name="T11" fmla="*/ 5 h 62"/>
                              <a:gd name="T12" fmla="*/ 48 w 105"/>
                              <a:gd name="T13" fmla="*/ 5 h 62"/>
                              <a:gd name="T14" fmla="*/ 53 w 105"/>
                              <a:gd name="T15" fmla="*/ 0 h 62"/>
                              <a:gd name="T16" fmla="*/ 57 w 105"/>
                              <a:gd name="T17" fmla="*/ 5 h 62"/>
                              <a:gd name="T18" fmla="*/ 48 w 105"/>
                              <a:gd name="T19" fmla="*/ 5 h 62"/>
                              <a:gd name="T20" fmla="*/ 0 w 105"/>
                              <a:gd name="T21" fmla="*/ 53 h 62"/>
                              <a:gd name="T22" fmla="*/ 48 w 105"/>
                              <a:gd name="T23" fmla="*/ 5 h 62"/>
                              <a:gd name="T24" fmla="*/ 57 w 105"/>
                              <a:gd name="T25" fmla="*/ 9 h 62"/>
                              <a:gd name="T26" fmla="*/ 9 w 105"/>
                              <a:gd name="T27" fmla="*/ 62 h 62"/>
                              <a:gd name="T28" fmla="*/ 0 w 105"/>
                              <a:gd name="T29" fmla="*/ 5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62">
                                <a:moveTo>
                                  <a:pt x="48" y="5"/>
                                </a:moveTo>
                                <a:lnTo>
                                  <a:pt x="57" y="5"/>
                                </a:lnTo>
                                <a:lnTo>
                                  <a:pt x="105" y="53"/>
                                </a:lnTo>
                                <a:lnTo>
                                  <a:pt x="96" y="62"/>
                                </a:lnTo>
                                <a:lnTo>
                                  <a:pt x="48" y="9"/>
                                </a:lnTo>
                                <a:lnTo>
                                  <a:pt x="48" y="5"/>
                                </a:lnTo>
                                <a:close/>
                                <a:moveTo>
                                  <a:pt x="48" y="5"/>
                                </a:moveTo>
                                <a:lnTo>
                                  <a:pt x="53" y="0"/>
                                </a:lnTo>
                                <a:lnTo>
                                  <a:pt x="57" y="5"/>
                                </a:lnTo>
                                <a:lnTo>
                                  <a:pt x="48" y="5"/>
                                </a:lnTo>
                                <a:close/>
                                <a:moveTo>
                                  <a:pt x="0" y="53"/>
                                </a:moveTo>
                                <a:lnTo>
                                  <a:pt x="48" y="5"/>
                                </a:lnTo>
                                <a:lnTo>
                                  <a:pt x="57" y="9"/>
                                </a:lnTo>
                                <a:lnTo>
                                  <a:pt x="9" y="62"/>
                                </a:lnTo>
                                <a:lnTo>
                                  <a:pt x="0"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9"/>
                        <wps:cNvSpPr>
                          <a:spLocks/>
                        </wps:cNvSpPr>
                        <wps:spPr bwMode="auto">
                          <a:xfrm>
                            <a:off x="2575560" y="146685"/>
                            <a:ext cx="362585" cy="1085850"/>
                          </a:xfrm>
                          <a:custGeom>
                            <a:avLst/>
                            <a:gdLst>
                              <a:gd name="T0" fmla="*/ 0 w 571"/>
                              <a:gd name="T1" fmla="*/ 1705 h 1710"/>
                              <a:gd name="T2" fmla="*/ 561 w 571"/>
                              <a:gd name="T3" fmla="*/ 0 h 1710"/>
                              <a:gd name="T4" fmla="*/ 571 w 571"/>
                              <a:gd name="T5" fmla="*/ 0 h 1710"/>
                              <a:gd name="T6" fmla="*/ 14 w 571"/>
                              <a:gd name="T7" fmla="*/ 1710 h 1710"/>
                              <a:gd name="T8" fmla="*/ 0 w 571"/>
                              <a:gd name="T9" fmla="*/ 1705 h 1710"/>
                            </a:gdLst>
                            <a:ahLst/>
                            <a:cxnLst>
                              <a:cxn ang="0">
                                <a:pos x="T0" y="T1"/>
                              </a:cxn>
                              <a:cxn ang="0">
                                <a:pos x="T2" y="T3"/>
                              </a:cxn>
                              <a:cxn ang="0">
                                <a:pos x="T4" y="T5"/>
                              </a:cxn>
                              <a:cxn ang="0">
                                <a:pos x="T6" y="T7"/>
                              </a:cxn>
                              <a:cxn ang="0">
                                <a:pos x="T8" y="T9"/>
                              </a:cxn>
                            </a:cxnLst>
                            <a:rect l="0" t="0" r="r" b="b"/>
                            <a:pathLst>
                              <a:path w="571" h="1710">
                                <a:moveTo>
                                  <a:pt x="0" y="1705"/>
                                </a:moveTo>
                                <a:lnTo>
                                  <a:pt x="561" y="0"/>
                                </a:lnTo>
                                <a:lnTo>
                                  <a:pt x="571" y="0"/>
                                </a:lnTo>
                                <a:lnTo>
                                  <a:pt x="14" y="1710"/>
                                </a:lnTo>
                                <a:lnTo>
                                  <a:pt x="0" y="17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30"/>
                        <wps:cNvSpPr>
                          <a:spLocks/>
                        </wps:cNvSpPr>
                        <wps:spPr bwMode="auto">
                          <a:xfrm>
                            <a:off x="2904490" y="60960"/>
                            <a:ext cx="57785" cy="103505"/>
                          </a:xfrm>
                          <a:custGeom>
                            <a:avLst/>
                            <a:gdLst>
                              <a:gd name="T0" fmla="*/ 0 w 91"/>
                              <a:gd name="T1" fmla="*/ 130 h 163"/>
                              <a:gd name="T2" fmla="*/ 91 w 91"/>
                              <a:gd name="T3" fmla="*/ 0 h 163"/>
                              <a:gd name="T4" fmla="*/ 91 w 91"/>
                              <a:gd name="T5" fmla="*/ 163 h 163"/>
                              <a:gd name="T6" fmla="*/ 0 w 91"/>
                              <a:gd name="T7" fmla="*/ 130 h 163"/>
                            </a:gdLst>
                            <a:ahLst/>
                            <a:cxnLst>
                              <a:cxn ang="0">
                                <a:pos x="T0" y="T1"/>
                              </a:cxn>
                              <a:cxn ang="0">
                                <a:pos x="T2" y="T3"/>
                              </a:cxn>
                              <a:cxn ang="0">
                                <a:pos x="T4" y="T5"/>
                              </a:cxn>
                              <a:cxn ang="0">
                                <a:pos x="T6" y="T7"/>
                              </a:cxn>
                            </a:cxnLst>
                            <a:rect l="0" t="0" r="r" b="b"/>
                            <a:pathLst>
                              <a:path w="91" h="163">
                                <a:moveTo>
                                  <a:pt x="0" y="130"/>
                                </a:moveTo>
                                <a:lnTo>
                                  <a:pt x="91" y="0"/>
                                </a:lnTo>
                                <a:lnTo>
                                  <a:pt x="91" y="163"/>
                                </a:lnTo>
                                <a:lnTo>
                                  <a:pt x="0" y="13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31"/>
                        <wps:cNvSpPr>
                          <a:spLocks noEditPoints="1"/>
                        </wps:cNvSpPr>
                        <wps:spPr bwMode="auto">
                          <a:xfrm>
                            <a:off x="2489835" y="1046480"/>
                            <a:ext cx="155575" cy="182880"/>
                          </a:xfrm>
                          <a:custGeom>
                            <a:avLst/>
                            <a:gdLst>
                              <a:gd name="T0" fmla="*/ 236 w 245"/>
                              <a:gd name="T1" fmla="*/ 14 h 288"/>
                              <a:gd name="T2" fmla="*/ 236 w 245"/>
                              <a:gd name="T3" fmla="*/ 14 h 288"/>
                              <a:gd name="T4" fmla="*/ 221 w 245"/>
                              <a:gd name="T5" fmla="*/ 24 h 288"/>
                              <a:gd name="T6" fmla="*/ 216 w 245"/>
                              <a:gd name="T7" fmla="*/ 14 h 288"/>
                              <a:gd name="T8" fmla="*/ 212 w 245"/>
                              <a:gd name="T9" fmla="*/ 28 h 288"/>
                              <a:gd name="T10" fmla="*/ 202 w 245"/>
                              <a:gd name="T11" fmla="*/ 19 h 288"/>
                              <a:gd name="T12" fmla="*/ 197 w 245"/>
                              <a:gd name="T13" fmla="*/ 33 h 288"/>
                              <a:gd name="T14" fmla="*/ 197 w 245"/>
                              <a:gd name="T15" fmla="*/ 33 h 288"/>
                              <a:gd name="T16" fmla="*/ 188 w 245"/>
                              <a:gd name="T17" fmla="*/ 43 h 288"/>
                              <a:gd name="T18" fmla="*/ 178 w 245"/>
                              <a:gd name="T19" fmla="*/ 33 h 288"/>
                              <a:gd name="T20" fmla="*/ 173 w 245"/>
                              <a:gd name="T21" fmla="*/ 48 h 288"/>
                              <a:gd name="T22" fmla="*/ 168 w 245"/>
                              <a:gd name="T23" fmla="*/ 43 h 288"/>
                              <a:gd name="T24" fmla="*/ 164 w 245"/>
                              <a:gd name="T25" fmla="*/ 57 h 288"/>
                              <a:gd name="T26" fmla="*/ 164 w 245"/>
                              <a:gd name="T27" fmla="*/ 57 h 288"/>
                              <a:gd name="T28" fmla="*/ 154 w 245"/>
                              <a:gd name="T29" fmla="*/ 62 h 288"/>
                              <a:gd name="T30" fmla="*/ 149 w 245"/>
                              <a:gd name="T31" fmla="*/ 57 h 288"/>
                              <a:gd name="T32" fmla="*/ 144 w 245"/>
                              <a:gd name="T33" fmla="*/ 72 h 288"/>
                              <a:gd name="T34" fmla="*/ 135 w 245"/>
                              <a:gd name="T35" fmla="*/ 81 h 288"/>
                              <a:gd name="T36" fmla="*/ 135 w 245"/>
                              <a:gd name="T37" fmla="*/ 81 h 288"/>
                              <a:gd name="T38" fmla="*/ 125 w 245"/>
                              <a:gd name="T39" fmla="*/ 91 h 288"/>
                              <a:gd name="T40" fmla="*/ 116 w 245"/>
                              <a:gd name="T41" fmla="*/ 81 h 288"/>
                              <a:gd name="T42" fmla="*/ 106 w 245"/>
                              <a:gd name="T43" fmla="*/ 91 h 288"/>
                              <a:gd name="T44" fmla="*/ 96 w 245"/>
                              <a:gd name="T45" fmla="*/ 101 h 288"/>
                              <a:gd name="T46" fmla="*/ 96 w 245"/>
                              <a:gd name="T47" fmla="*/ 115 h 288"/>
                              <a:gd name="T48" fmla="*/ 96 w 245"/>
                              <a:gd name="T49" fmla="*/ 115 h 288"/>
                              <a:gd name="T50" fmla="*/ 87 w 245"/>
                              <a:gd name="T51" fmla="*/ 125 h 288"/>
                              <a:gd name="T52" fmla="*/ 77 w 245"/>
                              <a:gd name="T53" fmla="*/ 120 h 288"/>
                              <a:gd name="T54" fmla="*/ 82 w 245"/>
                              <a:gd name="T55" fmla="*/ 134 h 288"/>
                              <a:gd name="T56" fmla="*/ 82 w 245"/>
                              <a:gd name="T57" fmla="*/ 134 h 288"/>
                              <a:gd name="T58" fmla="*/ 72 w 245"/>
                              <a:gd name="T59" fmla="*/ 144 h 288"/>
                              <a:gd name="T60" fmla="*/ 63 w 245"/>
                              <a:gd name="T61" fmla="*/ 139 h 288"/>
                              <a:gd name="T62" fmla="*/ 68 w 245"/>
                              <a:gd name="T63" fmla="*/ 153 h 288"/>
                              <a:gd name="T64" fmla="*/ 68 w 245"/>
                              <a:gd name="T65" fmla="*/ 153 h 288"/>
                              <a:gd name="T66" fmla="*/ 58 w 245"/>
                              <a:gd name="T67" fmla="*/ 163 h 288"/>
                              <a:gd name="T68" fmla="*/ 48 w 245"/>
                              <a:gd name="T69" fmla="*/ 158 h 288"/>
                              <a:gd name="T70" fmla="*/ 53 w 245"/>
                              <a:gd name="T71" fmla="*/ 173 h 288"/>
                              <a:gd name="T72" fmla="*/ 53 w 245"/>
                              <a:gd name="T73" fmla="*/ 173 h 288"/>
                              <a:gd name="T74" fmla="*/ 44 w 245"/>
                              <a:gd name="T75" fmla="*/ 182 h 288"/>
                              <a:gd name="T76" fmla="*/ 39 w 245"/>
                              <a:gd name="T77" fmla="*/ 177 h 288"/>
                              <a:gd name="T78" fmla="*/ 39 w 245"/>
                              <a:gd name="T79" fmla="*/ 192 h 288"/>
                              <a:gd name="T80" fmla="*/ 29 w 245"/>
                              <a:gd name="T81" fmla="*/ 187 h 288"/>
                              <a:gd name="T82" fmla="*/ 34 w 245"/>
                              <a:gd name="T83" fmla="*/ 201 h 288"/>
                              <a:gd name="T84" fmla="*/ 24 w 245"/>
                              <a:gd name="T85" fmla="*/ 197 h 288"/>
                              <a:gd name="T86" fmla="*/ 29 w 245"/>
                              <a:gd name="T87" fmla="*/ 211 h 288"/>
                              <a:gd name="T88" fmla="*/ 20 w 245"/>
                              <a:gd name="T89" fmla="*/ 211 h 288"/>
                              <a:gd name="T90" fmla="*/ 29 w 245"/>
                              <a:gd name="T91" fmla="*/ 221 h 288"/>
                              <a:gd name="T92" fmla="*/ 29 w 245"/>
                              <a:gd name="T93" fmla="*/ 221 h 288"/>
                              <a:gd name="T94" fmla="*/ 24 w 245"/>
                              <a:gd name="T95" fmla="*/ 235 h 288"/>
                              <a:gd name="T96" fmla="*/ 10 w 245"/>
                              <a:gd name="T97" fmla="*/ 230 h 288"/>
                              <a:gd name="T98" fmla="*/ 20 w 245"/>
                              <a:gd name="T99" fmla="*/ 240 h 288"/>
                              <a:gd name="T100" fmla="*/ 10 w 245"/>
                              <a:gd name="T101" fmla="*/ 240 h 288"/>
                              <a:gd name="T102" fmla="*/ 20 w 245"/>
                              <a:gd name="T103" fmla="*/ 249 h 288"/>
                              <a:gd name="T104" fmla="*/ 20 w 245"/>
                              <a:gd name="T105" fmla="*/ 249 h 288"/>
                              <a:gd name="T106" fmla="*/ 15 w 245"/>
                              <a:gd name="T107" fmla="*/ 259 h 288"/>
                              <a:gd name="T108" fmla="*/ 5 w 245"/>
                              <a:gd name="T109" fmla="*/ 259 h 288"/>
                              <a:gd name="T110" fmla="*/ 15 w 245"/>
                              <a:gd name="T111" fmla="*/ 269 h 288"/>
                              <a:gd name="T112" fmla="*/ 15 w 245"/>
                              <a:gd name="T113" fmla="*/ 278 h 288"/>
                              <a:gd name="T114" fmla="*/ 0 w 245"/>
                              <a:gd name="T115" fmla="*/ 278 h 288"/>
                              <a:gd name="T116" fmla="*/ 0 w 245"/>
                              <a:gd name="T117"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45" h="288">
                                <a:moveTo>
                                  <a:pt x="231" y="14"/>
                                </a:moveTo>
                                <a:lnTo>
                                  <a:pt x="231" y="4"/>
                                </a:lnTo>
                                <a:lnTo>
                                  <a:pt x="240" y="0"/>
                                </a:lnTo>
                                <a:lnTo>
                                  <a:pt x="245" y="9"/>
                                </a:lnTo>
                                <a:lnTo>
                                  <a:pt x="236" y="14"/>
                                </a:lnTo>
                                <a:lnTo>
                                  <a:pt x="231" y="14"/>
                                </a:lnTo>
                                <a:close/>
                                <a:moveTo>
                                  <a:pt x="236" y="14"/>
                                </a:moveTo>
                                <a:lnTo>
                                  <a:pt x="231" y="14"/>
                                </a:lnTo>
                                <a:lnTo>
                                  <a:pt x="231" y="14"/>
                                </a:lnTo>
                                <a:lnTo>
                                  <a:pt x="236" y="14"/>
                                </a:lnTo>
                                <a:close/>
                                <a:moveTo>
                                  <a:pt x="216" y="14"/>
                                </a:moveTo>
                                <a:lnTo>
                                  <a:pt x="216" y="14"/>
                                </a:lnTo>
                                <a:lnTo>
                                  <a:pt x="231" y="4"/>
                                </a:lnTo>
                                <a:lnTo>
                                  <a:pt x="231" y="14"/>
                                </a:lnTo>
                                <a:lnTo>
                                  <a:pt x="221" y="24"/>
                                </a:lnTo>
                                <a:lnTo>
                                  <a:pt x="216" y="14"/>
                                </a:lnTo>
                                <a:close/>
                                <a:moveTo>
                                  <a:pt x="216" y="14"/>
                                </a:moveTo>
                                <a:lnTo>
                                  <a:pt x="216" y="14"/>
                                </a:lnTo>
                                <a:lnTo>
                                  <a:pt x="216" y="14"/>
                                </a:lnTo>
                                <a:lnTo>
                                  <a:pt x="216" y="14"/>
                                </a:lnTo>
                                <a:close/>
                                <a:moveTo>
                                  <a:pt x="202" y="19"/>
                                </a:moveTo>
                                <a:lnTo>
                                  <a:pt x="202" y="19"/>
                                </a:lnTo>
                                <a:lnTo>
                                  <a:pt x="216" y="14"/>
                                </a:lnTo>
                                <a:lnTo>
                                  <a:pt x="221" y="24"/>
                                </a:lnTo>
                                <a:lnTo>
                                  <a:pt x="212" y="28"/>
                                </a:lnTo>
                                <a:lnTo>
                                  <a:pt x="202" y="19"/>
                                </a:lnTo>
                                <a:close/>
                                <a:moveTo>
                                  <a:pt x="202" y="19"/>
                                </a:moveTo>
                                <a:lnTo>
                                  <a:pt x="202" y="19"/>
                                </a:lnTo>
                                <a:lnTo>
                                  <a:pt x="202" y="19"/>
                                </a:lnTo>
                                <a:lnTo>
                                  <a:pt x="202" y="19"/>
                                </a:lnTo>
                                <a:close/>
                                <a:moveTo>
                                  <a:pt x="197" y="33"/>
                                </a:moveTo>
                                <a:lnTo>
                                  <a:pt x="192" y="24"/>
                                </a:lnTo>
                                <a:lnTo>
                                  <a:pt x="202" y="19"/>
                                </a:lnTo>
                                <a:lnTo>
                                  <a:pt x="212" y="28"/>
                                </a:lnTo>
                                <a:lnTo>
                                  <a:pt x="197" y="33"/>
                                </a:lnTo>
                                <a:lnTo>
                                  <a:pt x="197" y="33"/>
                                </a:lnTo>
                                <a:close/>
                                <a:moveTo>
                                  <a:pt x="197" y="33"/>
                                </a:moveTo>
                                <a:lnTo>
                                  <a:pt x="197" y="33"/>
                                </a:lnTo>
                                <a:lnTo>
                                  <a:pt x="197" y="33"/>
                                </a:lnTo>
                                <a:lnTo>
                                  <a:pt x="197" y="33"/>
                                </a:lnTo>
                                <a:close/>
                                <a:moveTo>
                                  <a:pt x="178" y="33"/>
                                </a:moveTo>
                                <a:lnTo>
                                  <a:pt x="178" y="33"/>
                                </a:lnTo>
                                <a:lnTo>
                                  <a:pt x="192" y="24"/>
                                </a:lnTo>
                                <a:lnTo>
                                  <a:pt x="197" y="33"/>
                                </a:lnTo>
                                <a:lnTo>
                                  <a:pt x="188" y="43"/>
                                </a:lnTo>
                                <a:lnTo>
                                  <a:pt x="178" y="33"/>
                                </a:lnTo>
                                <a:close/>
                                <a:moveTo>
                                  <a:pt x="178" y="33"/>
                                </a:moveTo>
                                <a:lnTo>
                                  <a:pt x="178" y="33"/>
                                </a:lnTo>
                                <a:lnTo>
                                  <a:pt x="178" y="33"/>
                                </a:lnTo>
                                <a:lnTo>
                                  <a:pt x="178" y="33"/>
                                </a:lnTo>
                                <a:close/>
                                <a:moveTo>
                                  <a:pt x="168" y="43"/>
                                </a:moveTo>
                                <a:lnTo>
                                  <a:pt x="168" y="38"/>
                                </a:lnTo>
                                <a:lnTo>
                                  <a:pt x="178" y="33"/>
                                </a:lnTo>
                                <a:lnTo>
                                  <a:pt x="188" y="43"/>
                                </a:lnTo>
                                <a:lnTo>
                                  <a:pt x="173" y="48"/>
                                </a:lnTo>
                                <a:lnTo>
                                  <a:pt x="168" y="43"/>
                                </a:lnTo>
                                <a:close/>
                                <a:moveTo>
                                  <a:pt x="168" y="43"/>
                                </a:moveTo>
                                <a:lnTo>
                                  <a:pt x="168" y="43"/>
                                </a:lnTo>
                                <a:lnTo>
                                  <a:pt x="168" y="38"/>
                                </a:lnTo>
                                <a:lnTo>
                                  <a:pt x="168" y="43"/>
                                </a:lnTo>
                                <a:close/>
                                <a:moveTo>
                                  <a:pt x="164" y="57"/>
                                </a:moveTo>
                                <a:lnTo>
                                  <a:pt x="159" y="48"/>
                                </a:lnTo>
                                <a:lnTo>
                                  <a:pt x="168" y="43"/>
                                </a:lnTo>
                                <a:lnTo>
                                  <a:pt x="173" y="48"/>
                                </a:lnTo>
                                <a:lnTo>
                                  <a:pt x="164" y="57"/>
                                </a:lnTo>
                                <a:lnTo>
                                  <a:pt x="164" y="57"/>
                                </a:lnTo>
                                <a:close/>
                                <a:moveTo>
                                  <a:pt x="164" y="57"/>
                                </a:moveTo>
                                <a:lnTo>
                                  <a:pt x="164" y="57"/>
                                </a:lnTo>
                                <a:lnTo>
                                  <a:pt x="164" y="57"/>
                                </a:lnTo>
                                <a:lnTo>
                                  <a:pt x="164" y="57"/>
                                </a:lnTo>
                                <a:close/>
                                <a:moveTo>
                                  <a:pt x="149" y="57"/>
                                </a:moveTo>
                                <a:lnTo>
                                  <a:pt x="149" y="53"/>
                                </a:lnTo>
                                <a:lnTo>
                                  <a:pt x="159" y="48"/>
                                </a:lnTo>
                                <a:lnTo>
                                  <a:pt x="164" y="57"/>
                                </a:lnTo>
                                <a:lnTo>
                                  <a:pt x="154" y="62"/>
                                </a:lnTo>
                                <a:lnTo>
                                  <a:pt x="149" y="57"/>
                                </a:lnTo>
                                <a:close/>
                                <a:moveTo>
                                  <a:pt x="149" y="57"/>
                                </a:moveTo>
                                <a:lnTo>
                                  <a:pt x="149" y="57"/>
                                </a:lnTo>
                                <a:lnTo>
                                  <a:pt x="149" y="53"/>
                                </a:lnTo>
                                <a:lnTo>
                                  <a:pt x="149" y="57"/>
                                </a:lnTo>
                                <a:close/>
                                <a:moveTo>
                                  <a:pt x="144" y="72"/>
                                </a:moveTo>
                                <a:lnTo>
                                  <a:pt x="140" y="62"/>
                                </a:lnTo>
                                <a:lnTo>
                                  <a:pt x="149" y="57"/>
                                </a:lnTo>
                                <a:lnTo>
                                  <a:pt x="154" y="62"/>
                                </a:lnTo>
                                <a:lnTo>
                                  <a:pt x="144" y="72"/>
                                </a:lnTo>
                                <a:close/>
                                <a:moveTo>
                                  <a:pt x="135" y="81"/>
                                </a:moveTo>
                                <a:lnTo>
                                  <a:pt x="130" y="72"/>
                                </a:lnTo>
                                <a:lnTo>
                                  <a:pt x="140" y="62"/>
                                </a:lnTo>
                                <a:lnTo>
                                  <a:pt x="144" y="72"/>
                                </a:lnTo>
                                <a:lnTo>
                                  <a:pt x="135" y="81"/>
                                </a:lnTo>
                                <a:lnTo>
                                  <a:pt x="135" y="81"/>
                                </a:lnTo>
                                <a:close/>
                                <a:moveTo>
                                  <a:pt x="135" y="81"/>
                                </a:moveTo>
                                <a:lnTo>
                                  <a:pt x="135" y="81"/>
                                </a:lnTo>
                                <a:lnTo>
                                  <a:pt x="135" y="81"/>
                                </a:lnTo>
                                <a:lnTo>
                                  <a:pt x="135" y="81"/>
                                </a:lnTo>
                                <a:close/>
                                <a:moveTo>
                                  <a:pt x="116" y="81"/>
                                </a:moveTo>
                                <a:lnTo>
                                  <a:pt x="116" y="81"/>
                                </a:lnTo>
                                <a:lnTo>
                                  <a:pt x="130" y="72"/>
                                </a:lnTo>
                                <a:lnTo>
                                  <a:pt x="135" y="81"/>
                                </a:lnTo>
                                <a:lnTo>
                                  <a:pt x="125" y="91"/>
                                </a:lnTo>
                                <a:lnTo>
                                  <a:pt x="116" y="81"/>
                                </a:lnTo>
                                <a:close/>
                                <a:moveTo>
                                  <a:pt x="116" y="81"/>
                                </a:moveTo>
                                <a:lnTo>
                                  <a:pt x="116" y="81"/>
                                </a:lnTo>
                                <a:lnTo>
                                  <a:pt x="116" y="81"/>
                                </a:lnTo>
                                <a:lnTo>
                                  <a:pt x="116" y="81"/>
                                </a:lnTo>
                                <a:close/>
                                <a:moveTo>
                                  <a:pt x="106" y="91"/>
                                </a:moveTo>
                                <a:lnTo>
                                  <a:pt x="116" y="81"/>
                                </a:lnTo>
                                <a:lnTo>
                                  <a:pt x="125" y="86"/>
                                </a:lnTo>
                                <a:lnTo>
                                  <a:pt x="116" y="96"/>
                                </a:lnTo>
                                <a:lnTo>
                                  <a:pt x="106" y="91"/>
                                </a:lnTo>
                                <a:close/>
                                <a:moveTo>
                                  <a:pt x="96" y="101"/>
                                </a:moveTo>
                                <a:lnTo>
                                  <a:pt x="106" y="91"/>
                                </a:lnTo>
                                <a:lnTo>
                                  <a:pt x="116" y="96"/>
                                </a:lnTo>
                                <a:lnTo>
                                  <a:pt x="106" y="105"/>
                                </a:lnTo>
                                <a:lnTo>
                                  <a:pt x="96" y="101"/>
                                </a:lnTo>
                                <a:close/>
                                <a:moveTo>
                                  <a:pt x="96" y="115"/>
                                </a:moveTo>
                                <a:lnTo>
                                  <a:pt x="87" y="110"/>
                                </a:lnTo>
                                <a:lnTo>
                                  <a:pt x="96" y="101"/>
                                </a:lnTo>
                                <a:lnTo>
                                  <a:pt x="106" y="105"/>
                                </a:lnTo>
                                <a:lnTo>
                                  <a:pt x="96" y="115"/>
                                </a:lnTo>
                                <a:lnTo>
                                  <a:pt x="96" y="115"/>
                                </a:lnTo>
                                <a:close/>
                                <a:moveTo>
                                  <a:pt x="96" y="115"/>
                                </a:moveTo>
                                <a:lnTo>
                                  <a:pt x="96" y="115"/>
                                </a:lnTo>
                                <a:lnTo>
                                  <a:pt x="96" y="115"/>
                                </a:lnTo>
                                <a:lnTo>
                                  <a:pt x="96" y="115"/>
                                </a:lnTo>
                                <a:close/>
                                <a:moveTo>
                                  <a:pt x="77" y="120"/>
                                </a:moveTo>
                                <a:lnTo>
                                  <a:pt x="82" y="115"/>
                                </a:lnTo>
                                <a:lnTo>
                                  <a:pt x="92" y="110"/>
                                </a:lnTo>
                                <a:lnTo>
                                  <a:pt x="96" y="115"/>
                                </a:lnTo>
                                <a:lnTo>
                                  <a:pt x="87" y="125"/>
                                </a:lnTo>
                                <a:lnTo>
                                  <a:pt x="77" y="120"/>
                                </a:lnTo>
                                <a:close/>
                                <a:moveTo>
                                  <a:pt x="77" y="120"/>
                                </a:moveTo>
                                <a:lnTo>
                                  <a:pt x="77" y="115"/>
                                </a:lnTo>
                                <a:lnTo>
                                  <a:pt x="82" y="115"/>
                                </a:lnTo>
                                <a:lnTo>
                                  <a:pt x="77" y="120"/>
                                </a:lnTo>
                                <a:close/>
                                <a:moveTo>
                                  <a:pt x="82" y="134"/>
                                </a:moveTo>
                                <a:lnTo>
                                  <a:pt x="72" y="129"/>
                                </a:lnTo>
                                <a:lnTo>
                                  <a:pt x="77" y="120"/>
                                </a:lnTo>
                                <a:lnTo>
                                  <a:pt x="87" y="125"/>
                                </a:lnTo>
                                <a:lnTo>
                                  <a:pt x="82" y="134"/>
                                </a:lnTo>
                                <a:lnTo>
                                  <a:pt x="82" y="134"/>
                                </a:lnTo>
                                <a:close/>
                                <a:moveTo>
                                  <a:pt x="82" y="134"/>
                                </a:moveTo>
                                <a:lnTo>
                                  <a:pt x="82" y="134"/>
                                </a:lnTo>
                                <a:lnTo>
                                  <a:pt x="82" y="134"/>
                                </a:lnTo>
                                <a:lnTo>
                                  <a:pt x="82" y="134"/>
                                </a:lnTo>
                                <a:close/>
                                <a:moveTo>
                                  <a:pt x="63" y="139"/>
                                </a:moveTo>
                                <a:lnTo>
                                  <a:pt x="63" y="139"/>
                                </a:lnTo>
                                <a:lnTo>
                                  <a:pt x="72" y="125"/>
                                </a:lnTo>
                                <a:lnTo>
                                  <a:pt x="82" y="134"/>
                                </a:lnTo>
                                <a:lnTo>
                                  <a:pt x="72" y="144"/>
                                </a:lnTo>
                                <a:lnTo>
                                  <a:pt x="63" y="139"/>
                                </a:lnTo>
                                <a:close/>
                                <a:moveTo>
                                  <a:pt x="63" y="139"/>
                                </a:moveTo>
                                <a:lnTo>
                                  <a:pt x="63" y="139"/>
                                </a:lnTo>
                                <a:lnTo>
                                  <a:pt x="63" y="139"/>
                                </a:lnTo>
                                <a:lnTo>
                                  <a:pt x="63" y="139"/>
                                </a:lnTo>
                                <a:close/>
                                <a:moveTo>
                                  <a:pt x="68" y="153"/>
                                </a:moveTo>
                                <a:lnTo>
                                  <a:pt x="58" y="149"/>
                                </a:lnTo>
                                <a:lnTo>
                                  <a:pt x="63" y="139"/>
                                </a:lnTo>
                                <a:lnTo>
                                  <a:pt x="72" y="144"/>
                                </a:lnTo>
                                <a:lnTo>
                                  <a:pt x="68" y="153"/>
                                </a:lnTo>
                                <a:lnTo>
                                  <a:pt x="68" y="153"/>
                                </a:lnTo>
                                <a:close/>
                                <a:moveTo>
                                  <a:pt x="68" y="153"/>
                                </a:moveTo>
                                <a:lnTo>
                                  <a:pt x="68" y="153"/>
                                </a:lnTo>
                                <a:lnTo>
                                  <a:pt x="68" y="153"/>
                                </a:lnTo>
                                <a:lnTo>
                                  <a:pt x="68" y="153"/>
                                </a:lnTo>
                                <a:close/>
                                <a:moveTo>
                                  <a:pt x="48" y="158"/>
                                </a:moveTo>
                                <a:lnTo>
                                  <a:pt x="48" y="158"/>
                                </a:lnTo>
                                <a:lnTo>
                                  <a:pt x="58" y="149"/>
                                </a:lnTo>
                                <a:lnTo>
                                  <a:pt x="68" y="153"/>
                                </a:lnTo>
                                <a:lnTo>
                                  <a:pt x="58" y="163"/>
                                </a:lnTo>
                                <a:lnTo>
                                  <a:pt x="48" y="158"/>
                                </a:lnTo>
                                <a:close/>
                                <a:moveTo>
                                  <a:pt x="48" y="158"/>
                                </a:moveTo>
                                <a:lnTo>
                                  <a:pt x="48" y="158"/>
                                </a:lnTo>
                                <a:lnTo>
                                  <a:pt x="48" y="158"/>
                                </a:lnTo>
                                <a:lnTo>
                                  <a:pt x="48" y="158"/>
                                </a:lnTo>
                                <a:close/>
                                <a:moveTo>
                                  <a:pt x="53" y="173"/>
                                </a:moveTo>
                                <a:lnTo>
                                  <a:pt x="44" y="168"/>
                                </a:lnTo>
                                <a:lnTo>
                                  <a:pt x="48" y="158"/>
                                </a:lnTo>
                                <a:lnTo>
                                  <a:pt x="58" y="163"/>
                                </a:lnTo>
                                <a:lnTo>
                                  <a:pt x="53" y="173"/>
                                </a:lnTo>
                                <a:lnTo>
                                  <a:pt x="53" y="173"/>
                                </a:lnTo>
                                <a:close/>
                                <a:moveTo>
                                  <a:pt x="53" y="173"/>
                                </a:moveTo>
                                <a:lnTo>
                                  <a:pt x="53" y="173"/>
                                </a:lnTo>
                                <a:lnTo>
                                  <a:pt x="53" y="173"/>
                                </a:lnTo>
                                <a:lnTo>
                                  <a:pt x="53" y="173"/>
                                </a:lnTo>
                                <a:close/>
                                <a:moveTo>
                                  <a:pt x="39" y="177"/>
                                </a:moveTo>
                                <a:lnTo>
                                  <a:pt x="39" y="177"/>
                                </a:lnTo>
                                <a:lnTo>
                                  <a:pt x="44" y="168"/>
                                </a:lnTo>
                                <a:lnTo>
                                  <a:pt x="53" y="173"/>
                                </a:lnTo>
                                <a:lnTo>
                                  <a:pt x="44" y="182"/>
                                </a:lnTo>
                                <a:lnTo>
                                  <a:pt x="39" y="177"/>
                                </a:lnTo>
                                <a:close/>
                                <a:moveTo>
                                  <a:pt x="39" y="177"/>
                                </a:moveTo>
                                <a:lnTo>
                                  <a:pt x="39" y="177"/>
                                </a:lnTo>
                                <a:lnTo>
                                  <a:pt x="39" y="177"/>
                                </a:lnTo>
                                <a:lnTo>
                                  <a:pt x="39" y="177"/>
                                </a:lnTo>
                                <a:close/>
                                <a:moveTo>
                                  <a:pt x="29" y="187"/>
                                </a:moveTo>
                                <a:lnTo>
                                  <a:pt x="29" y="187"/>
                                </a:lnTo>
                                <a:lnTo>
                                  <a:pt x="39" y="177"/>
                                </a:lnTo>
                                <a:lnTo>
                                  <a:pt x="44" y="182"/>
                                </a:lnTo>
                                <a:lnTo>
                                  <a:pt x="39" y="192"/>
                                </a:lnTo>
                                <a:lnTo>
                                  <a:pt x="29" y="187"/>
                                </a:lnTo>
                                <a:close/>
                                <a:moveTo>
                                  <a:pt x="29" y="187"/>
                                </a:moveTo>
                                <a:lnTo>
                                  <a:pt x="29" y="187"/>
                                </a:lnTo>
                                <a:lnTo>
                                  <a:pt x="29" y="187"/>
                                </a:lnTo>
                                <a:lnTo>
                                  <a:pt x="29" y="187"/>
                                </a:lnTo>
                                <a:close/>
                                <a:moveTo>
                                  <a:pt x="24" y="197"/>
                                </a:moveTo>
                                <a:lnTo>
                                  <a:pt x="24" y="197"/>
                                </a:lnTo>
                                <a:lnTo>
                                  <a:pt x="29" y="187"/>
                                </a:lnTo>
                                <a:lnTo>
                                  <a:pt x="39" y="192"/>
                                </a:lnTo>
                                <a:lnTo>
                                  <a:pt x="34" y="201"/>
                                </a:lnTo>
                                <a:lnTo>
                                  <a:pt x="24" y="197"/>
                                </a:lnTo>
                                <a:close/>
                                <a:moveTo>
                                  <a:pt x="24" y="197"/>
                                </a:moveTo>
                                <a:lnTo>
                                  <a:pt x="24" y="197"/>
                                </a:lnTo>
                                <a:lnTo>
                                  <a:pt x="24" y="197"/>
                                </a:lnTo>
                                <a:lnTo>
                                  <a:pt x="24" y="197"/>
                                </a:lnTo>
                                <a:close/>
                                <a:moveTo>
                                  <a:pt x="20" y="211"/>
                                </a:moveTo>
                                <a:lnTo>
                                  <a:pt x="20" y="206"/>
                                </a:lnTo>
                                <a:lnTo>
                                  <a:pt x="24" y="197"/>
                                </a:lnTo>
                                <a:lnTo>
                                  <a:pt x="34" y="201"/>
                                </a:lnTo>
                                <a:lnTo>
                                  <a:pt x="29" y="211"/>
                                </a:lnTo>
                                <a:lnTo>
                                  <a:pt x="20" y="211"/>
                                </a:lnTo>
                                <a:close/>
                                <a:moveTo>
                                  <a:pt x="20" y="211"/>
                                </a:moveTo>
                                <a:lnTo>
                                  <a:pt x="20" y="206"/>
                                </a:lnTo>
                                <a:lnTo>
                                  <a:pt x="20" y="206"/>
                                </a:lnTo>
                                <a:lnTo>
                                  <a:pt x="20" y="211"/>
                                </a:lnTo>
                                <a:close/>
                                <a:moveTo>
                                  <a:pt x="29" y="221"/>
                                </a:moveTo>
                                <a:lnTo>
                                  <a:pt x="15" y="221"/>
                                </a:lnTo>
                                <a:lnTo>
                                  <a:pt x="20" y="211"/>
                                </a:lnTo>
                                <a:lnTo>
                                  <a:pt x="29" y="211"/>
                                </a:lnTo>
                                <a:lnTo>
                                  <a:pt x="29" y="221"/>
                                </a:lnTo>
                                <a:lnTo>
                                  <a:pt x="29" y="221"/>
                                </a:lnTo>
                                <a:close/>
                                <a:moveTo>
                                  <a:pt x="29" y="221"/>
                                </a:moveTo>
                                <a:lnTo>
                                  <a:pt x="29" y="221"/>
                                </a:lnTo>
                                <a:lnTo>
                                  <a:pt x="29" y="221"/>
                                </a:lnTo>
                                <a:lnTo>
                                  <a:pt x="29" y="221"/>
                                </a:lnTo>
                                <a:close/>
                                <a:moveTo>
                                  <a:pt x="10" y="230"/>
                                </a:moveTo>
                                <a:lnTo>
                                  <a:pt x="10" y="230"/>
                                </a:lnTo>
                                <a:lnTo>
                                  <a:pt x="15" y="216"/>
                                </a:lnTo>
                                <a:lnTo>
                                  <a:pt x="29" y="221"/>
                                </a:lnTo>
                                <a:lnTo>
                                  <a:pt x="24" y="235"/>
                                </a:lnTo>
                                <a:lnTo>
                                  <a:pt x="10" y="230"/>
                                </a:lnTo>
                                <a:close/>
                                <a:moveTo>
                                  <a:pt x="10" y="230"/>
                                </a:moveTo>
                                <a:lnTo>
                                  <a:pt x="10" y="230"/>
                                </a:lnTo>
                                <a:lnTo>
                                  <a:pt x="10" y="230"/>
                                </a:lnTo>
                                <a:lnTo>
                                  <a:pt x="10" y="230"/>
                                </a:lnTo>
                                <a:close/>
                                <a:moveTo>
                                  <a:pt x="10" y="240"/>
                                </a:moveTo>
                                <a:lnTo>
                                  <a:pt x="10" y="240"/>
                                </a:lnTo>
                                <a:lnTo>
                                  <a:pt x="10" y="230"/>
                                </a:lnTo>
                                <a:lnTo>
                                  <a:pt x="24" y="230"/>
                                </a:lnTo>
                                <a:lnTo>
                                  <a:pt x="20" y="240"/>
                                </a:lnTo>
                                <a:lnTo>
                                  <a:pt x="10" y="240"/>
                                </a:lnTo>
                                <a:close/>
                                <a:moveTo>
                                  <a:pt x="10" y="240"/>
                                </a:moveTo>
                                <a:lnTo>
                                  <a:pt x="10" y="240"/>
                                </a:lnTo>
                                <a:lnTo>
                                  <a:pt x="10" y="240"/>
                                </a:lnTo>
                                <a:lnTo>
                                  <a:pt x="10" y="240"/>
                                </a:lnTo>
                                <a:close/>
                                <a:moveTo>
                                  <a:pt x="20" y="249"/>
                                </a:moveTo>
                                <a:lnTo>
                                  <a:pt x="5" y="249"/>
                                </a:lnTo>
                                <a:lnTo>
                                  <a:pt x="10" y="240"/>
                                </a:lnTo>
                                <a:lnTo>
                                  <a:pt x="20" y="240"/>
                                </a:lnTo>
                                <a:lnTo>
                                  <a:pt x="20" y="249"/>
                                </a:lnTo>
                                <a:lnTo>
                                  <a:pt x="20" y="249"/>
                                </a:lnTo>
                                <a:close/>
                                <a:moveTo>
                                  <a:pt x="20" y="249"/>
                                </a:moveTo>
                                <a:lnTo>
                                  <a:pt x="20" y="249"/>
                                </a:lnTo>
                                <a:lnTo>
                                  <a:pt x="20" y="254"/>
                                </a:lnTo>
                                <a:lnTo>
                                  <a:pt x="20" y="249"/>
                                </a:lnTo>
                                <a:close/>
                                <a:moveTo>
                                  <a:pt x="5" y="259"/>
                                </a:moveTo>
                                <a:lnTo>
                                  <a:pt x="5" y="259"/>
                                </a:lnTo>
                                <a:lnTo>
                                  <a:pt x="5" y="249"/>
                                </a:lnTo>
                                <a:lnTo>
                                  <a:pt x="20" y="249"/>
                                </a:lnTo>
                                <a:lnTo>
                                  <a:pt x="15" y="259"/>
                                </a:lnTo>
                                <a:lnTo>
                                  <a:pt x="5" y="259"/>
                                </a:lnTo>
                                <a:close/>
                                <a:moveTo>
                                  <a:pt x="5" y="259"/>
                                </a:moveTo>
                                <a:lnTo>
                                  <a:pt x="5" y="259"/>
                                </a:lnTo>
                                <a:lnTo>
                                  <a:pt x="5" y="259"/>
                                </a:lnTo>
                                <a:lnTo>
                                  <a:pt x="5" y="259"/>
                                </a:lnTo>
                                <a:close/>
                                <a:moveTo>
                                  <a:pt x="15" y="269"/>
                                </a:moveTo>
                                <a:lnTo>
                                  <a:pt x="5" y="269"/>
                                </a:lnTo>
                                <a:lnTo>
                                  <a:pt x="5" y="259"/>
                                </a:lnTo>
                                <a:lnTo>
                                  <a:pt x="15" y="259"/>
                                </a:lnTo>
                                <a:lnTo>
                                  <a:pt x="15" y="269"/>
                                </a:lnTo>
                                <a:close/>
                                <a:moveTo>
                                  <a:pt x="0" y="278"/>
                                </a:moveTo>
                                <a:lnTo>
                                  <a:pt x="0" y="278"/>
                                </a:lnTo>
                                <a:lnTo>
                                  <a:pt x="5" y="269"/>
                                </a:lnTo>
                                <a:lnTo>
                                  <a:pt x="15" y="269"/>
                                </a:lnTo>
                                <a:lnTo>
                                  <a:pt x="15" y="278"/>
                                </a:lnTo>
                                <a:lnTo>
                                  <a:pt x="0" y="278"/>
                                </a:lnTo>
                                <a:close/>
                                <a:moveTo>
                                  <a:pt x="0" y="278"/>
                                </a:moveTo>
                                <a:lnTo>
                                  <a:pt x="0" y="278"/>
                                </a:lnTo>
                                <a:lnTo>
                                  <a:pt x="0" y="278"/>
                                </a:lnTo>
                                <a:lnTo>
                                  <a:pt x="0" y="278"/>
                                </a:lnTo>
                                <a:close/>
                                <a:moveTo>
                                  <a:pt x="0" y="288"/>
                                </a:moveTo>
                                <a:lnTo>
                                  <a:pt x="0" y="278"/>
                                </a:lnTo>
                                <a:lnTo>
                                  <a:pt x="15" y="278"/>
                                </a:lnTo>
                                <a:lnTo>
                                  <a:pt x="15" y="288"/>
                                </a:lnTo>
                                <a:lnTo>
                                  <a:pt x="0" y="28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132"/>
                        <wps:cNvSpPr>
                          <a:spLocks noChangeArrowheads="1"/>
                        </wps:cNvSpPr>
                        <wps:spPr bwMode="auto">
                          <a:xfrm>
                            <a:off x="2328545" y="869315"/>
                            <a:ext cx="23749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133"/>
                        <wps:cNvSpPr>
                          <a:spLocks/>
                        </wps:cNvSpPr>
                        <wps:spPr bwMode="auto">
                          <a:xfrm>
                            <a:off x="4221480" y="1442720"/>
                            <a:ext cx="20955" cy="21590"/>
                          </a:xfrm>
                          <a:custGeom>
                            <a:avLst/>
                            <a:gdLst>
                              <a:gd name="T0" fmla="*/ 0 w 33"/>
                              <a:gd name="T1" fmla="*/ 19 h 34"/>
                              <a:gd name="T2" fmla="*/ 0 w 33"/>
                              <a:gd name="T3" fmla="*/ 15 h 34"/>
                              <a:gd name="T4" fmla="*/ 0 w 33"/>
                              <a:gd name="T5" fmla="*/ 10 h 34"/>
                              <a:gd name="T6" fmla="*/ 4 w 33"/>
                              <a:gd name="T7" fmla="*/ 10 h 34"/>
                              <a:gd name="T8" fmla="*/ 4 w 33"/>
                              <a:gd name="T9" fmla="*/ 5 h 34"/>
                              <a:gd name="T10" fmla="*/ 9 w 33"/>
                              <a:gd name="T11" fmla="*/ 5 h 34"/>
                              <a:gd name="T12" fmla="*/ 9 w 33"/>
                              <a:gd name="T13" fmla="*/ 0 h 34"/>
                              <a:gd name="T14" fmla="*/ 14 w 33"/>
                              <a:gd name="T15" fmla="*/ 0 h 34"/>
                              <a:gd name="T16" fmla="*/ 19 w 33"/>
                              <a:gd name="T17" fmla="*/ 0 h 34"/>
                              <a:gd name="T18" fmla="*/ 19 w 33"/>
                              <a:gd name="T19" fmla="*/ 0 h 34"/>
                              <a:gd name="T20" fmla="*/ 24 w 33"/>
                              <a:gd name="T21" fmla="*/ 0 h 34"/>
                              <a:gd name="T22" fmla="*/ 28 w 33"/>
                              <a:gd name="T23" fmla="*/ 5 h 34"/>
                              <a:gd name="T24" fmla="*/ 28 w 33"/>
                              <a:gd name="T25" fmla="*/ 5 h 34"/>
                              <a:gd name="T26" fmla="*/ 33 w 33"/>
                              <a:gd name="T27" fmla="*/ 10 h 34"/>
                              <a:gd name="T28" fmla="*/ 33 w 33"/>
                              <a:gd name="T29" fmla="*/ 10 h 34"/>
                              <a:gd name="T30" fmla="*/ 33 w 33"/>
                              <a:gd name="T31" fmla="*/ 15 h 34"/>
                              <a:gd name="T32" fmla="*/ 33 w 33"/>
                              <a:gd name="T33" fmla="*/ 19 h 34"/>
                              <a:gd name="T34" fmla="*/ 33 w 33"/>
                              <a:gd name="T35" fmla="*/ 19 h 34"/>
                              <a:gd name="T36" fmla="*/ 33 w 33"/>
                              <a:gd name="T37" fmla="*/ 24 h 34"/>
                              <a:gd name="T38" fmla="*/ 33 w 33"/>
                              <a:gd name="T39" fmla="*/ 29 h 34"/>
                              <a:gd name="T40" fmla="*/ 28 w 33"/>
                              <a:gd name="T41" fmla="*/ 29 h 34"/>
                              <a:gd name="T42" fmla="*/ 28 w 33"/>
                              <a:gd name="T43" fmla="*/ 34 h 34"/>
                              <a:gd name="T44" fmla="*/ 24 w 33"/>
                              <a:gd name="T45" fmla="*/ 34 h 34"/>
                              <a:gd name="T46" fmla="*/ 19 w 33"/>
                              <a:gd name="T47" fmla="*/ 34 h 34"/>
                              <a:gd name="T48" fmla="*/ 19 w 33"/>
                              <a:gd name="T49" fmla="*/ 34 h 34"/>
                              <a:gd name="T50" fmla="*/ 14 w 33"/>
                              <a:gd name="T51" fmla="*/ 34 h 34"/>
                              <a:gd name="T52" fmla="*/ 9 w 33"/>
                              <a:gd name="T53" fmla="*/ 34 h 34"/>
                              <a:gd name="T54" fmla="*/ 9 w 33"/>
                              <a:gd name="T55" fmla="*/ 34 h 34"/>
                              <a:gd name="T56" fmla="*/ 4 w 33"/>
                              <a:gd name="T57" fmla="*/ 29 h 34"/>
                              <a:gd name="T58" fmla="*/ 4 w 33"/>
                              <a:gd name="T59" fmla="*/ 29 h 34"/>
                              <a:gd name="T60" fmla="*/ 0 w 33"/>
                              <a:gd name="T61" fmla="*/ 24 h 34"/>
                              <a:gd name="T62" fmla="*/ 0 w 33"/>
                              <a:gd name="T63" fmla="*/ 19 h 34"/>
                              <a:gd name="T64" fmla="*/ 0 w 33"/>
                              <a:gd name="T65"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34">
                                <a:moveTo>
                                  <a:pt x="0" y="19"/>
                                </a:moveTo>
                                <a:lnTo>
                                  <a:pt x="0" y="15"/>
                                </a:lnTo>
                                <a:lnTo>
                                  <a:pt x="0" y="10"/>
                                </a:lnTo>
                                <a:lnTo>
                                  <a:pt x="4" y="10"/>
                                </a:lnTo>
                                <a:lnTo>
                                  <a:pt x="4" y="5"/>
                                </a:lnTo>
                                <a:lnTo>
                                  <a:pt x="9" y="5"/>
                                </a:lnTo>
                                <a:lnTo>
                                  <a:pt x="9" y="0"/>
                                </a:lnTo>
                                <a:lnTo>
                                  <a:pt x="14" y="0"/>
                                </a:lnTo>
                                <a:lnTo>
                                  <a:pt x="19" y="0"/>
                                </a:lnTo>
                                <a:lnTo>
                                  <a:pt x="19" y="0"/>
                                </a:lnTo>
                                <a:lnTo>
                                  <a:pt x="24" y="0"/>
                                </a:lnTo>
                                <a:lnTo>
                                  <a:pt x="28" y="5"/>
                                </a:lnTo>
                                <a:lnTo>
                                  <a:pt x="28" y="5"/>
                                </a:lnTo>
                                <a:lnTo>
                                  <a:pt x="33" y="10"/>
                                </a:lnTo>
                                <a:lnTo>
                                  <a:pt x="33" y="10"/>
                                </a:lnTo>
                                <a:lnTo>
                                  <a:pt x="33" y="15"/>
                                </a:lnTo>
                                <a:lnTo>
                                  <a:pt x="33" y="19"/>
                                </a:lnTo>
                                <a:lnTo>
                                  <a:pt x="33" y="19"/>
                                </a:lnTo>
                                <a:lnTo>
                                  <a:pt x="33" y="24"/>
                                </a:lnTo>
                                <a:lnTo>
                                  <a:pt x="33" y="29"/>
                                </a:lnTo>
                                <a:lnTo>
                                  <a:pt x="28" y="29"/>
                                </a:lnTo>
                                <a:lnTo>
                                  <a:pt x="28" y="34"/>
                                </a:lnTo>
                                <a:lnTo>
                                  <a:pt x="24" y="34"/>
                                </a:lnTo>
                                <a:lnTo>
                                  <a:pt x="19" y="34"/>
                                </a:lnTo>
                                <a:lnTo>
                                  <a:pt x="19" y="34"/>
                                </a:lnTo>
                                <a:lnTo>
                                  <a:pt x="14" y="34"/>
                                </a:lnTo>
                                <a:lnTo>
                                  <a:pt x="9" y="34"/>
                                </a:lnTo>
                                <a:lnTo>
                                  <a:pt x="9" y="34"/>
                                </a:lnTo>
                                <a:lnTo>
                                  <a:pt x="4" y="29"/>
                                </a:lnTo>
                                <a:lnTo>
                                  <a:pt x="4" y="29"/>
                                </a:lnTo>
                                <a:lnTo>
                                  <a:pt x="0" y="24"/>
                                </a:lnTo>
                                <a:lnTo>
                                  <a:pt x="0" y="1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4"/>
                        <wps:cNvSpPr>
                          <a:spLocks noEditPoints="1"/>
                        </wps:cNvSpPr>
                        <wps:spPr bwMode="auto">
                          <a:xfrm>
                            <a:off x="4218305" y="1437005"/>
                            <a:ext cx="27305" cy="33020"/>
                          </a:xfrm>
                          <a:custGeom>
                            <a:avLst/>
                            <a:gdLst>
                              <a:gd name="T0" fmla="*/ 0 w 43"/>
                              <a:gd name="T1" fmla="*/ 24 h 52"/>
                              <a:gd name="T2" fmla="*/ 0 w 43"/>
                              <a:gd name="T3" fmla="*/ 24 h 52"/>
                              <a:gd name="T4" fmla="*/ 0 w 43"/>
                              <a:gd name="T5" fmla="*/ 19 h 52"/>
                              <a:gd name="T6" fmla="*/ 0 w 43"/>
                              <a:gd name="T7" fmla="*/ 19 h 52"/>
                              <a:gd name="T8" fmla="*/ 5 w 43"/>
                              <a:gd name="T9" fmla="*/ 14 h 52"/>
                              <a:gd name="T10" fmla="*/ 14 w 43"/>
                              <a:gd name="T11" fmla="*/ 19 h 52"/>
                              <a:gd name="T12" fmla="*/ 5 w 43"/>
                              <a:gd name="T13" fmla="*/ 14 h 52"/>
                              <a:gd name="T14" fmla="*/ 5 w 43"/>
                              <a:gd name="T15" fmla="*/ 14 h 52"/>
                              <a:gd name="T16" fmla="*/ 9 w 43"/>
                              <a:gd name="T17" fmla="*/ 9 h 52"/>
                              <a:gd name="T18" fmla="*/ 9 w 43"/>
                              <a:gd name="T19" fmla="*/ 9 h 52"/>
                              <a:gd name="T20" fmla="*/ 9 w 43"/>
                              <a:gd name="T21" fmla="*/ 4 h 52"/>
                              <a:gd name="T22" fmla="*/ 9 w 43"/>
                              <a:gd name="T23" fmla="*/ 4 h 52"/>
                              <a:gd name="T24" fmla="*/ 19 w 43"/>
                              <a:gd name="T25" fmla="*/ 4 h 52"/>
                              <a:gd name="T26" fmla="*/ 19 w 43"/>
                              <a:gd name="T27" fmla="*/ 14 h 52"/>
                              <a:gd name="T28" fmla="*/ 19 w 43"/>
                              <a:gd name="T29" fmla="*/ 4 h 52"/>
                              <a:gd name="T30" fmla="*/ 19 w 43"/>
                              <a:gd name="T31" fmla="*/ 4 h 52"/>
                              <a:gd name="T32" fmla="*/ 29 w 43"/>
                              <a:gd name="T33" fmla="*/ 4 h 52"/>
                              <a:gd name="T34" fmla="*/ 24 w 43"/>
                              <a:gd name="T35" fmla="*/ 14 h 52"/>
                              <a:gd name="T36" fmla="*/ 29 w 43"/>
                              <a:gd name="T37" fmla="*/ 4 h 52"/>
                              <a:gd name="T38" fmla="*/ 29 w 43"/>
                              <a:gd name="T39" fmla="*/ 4 h 52"/>
                              <a:gd name="T40" fmla="*/ 33 w 43"/>
                              <a:gd name="T41" fmla="*/ 9 h 52"/>
                              <a:gd name="T42" fmla="*/ 33 w 43"/>
                              <a:gd name="T43" fmla="*/ 9 h 52"/>
                              <a:gd name="T44" fmla="*/ 38 w 43"/>
                              <a:gd name="T45" fmla="*/ 9 h 52"/>
                              <a:gd name="T46" fmla="*/ 29 w 43"/>
                              <a:gd name="T47" fmla="*/ 19 h 52"/>
                              <a:gd name="T48" fmla="*/ 38 w 43"/>
                              <a:gd name="T49" fmla="*/ 14 h 52"/>
                              <a:gd name="T50" fmla="*/ 38 w 43"/>
                              <a:gd name="T51" fmla="*/ 14 h 52"/>
                              <a:gd name="T52" fmla="*/ 43 w 43"/>
                              <a:gd name="T53" fmla="*/ 19 h 52"/>
                              <a:gd name="T54" fmla="*/ 43 w 43"/>
                              <a:gd name="T55" fmla="*/ 19 h 52"/>
                              <a:gd name="T56" fmla="*/ 43 w 43"/>
                              <a:gd name="T57" fmla="*/ 24 h 52"/>
                              <a:gd name="T58" fmla="*/ 43 w 43"/>
                              <a:gd name="T59" fmla="*/ 24 h 52"/>
                              <a:gd name="T60" fmla="*/ 33 w 43"/>
                              <a:gd name="T61" fmla="*/ 28 h 52"/>
                              <a:gd name="T62" fmla="*/ 33 w 43"/>
                              <a:gd name="T63" fmla="*/ 28 h 52"/>
                              <a:gd name="T64" fmla="*/ 43 w 43"/>
                              <a:gd name="T65" fmla="*/ 28 h 52"/>
                              <a:gd name="T66" fmla="*/ 33 w 43"/>
                              <a:gd name="T67" fmla="*/ 33 h 52"/>
                              <a:gd name="T68" fmla="*/ 43 w 43"/>
                              <a:gd name="T69" fmla="*/ 38 h 52"/>
                              <a:gd name="T70" fmla="*/ 33 w 43"/>
                              <a:gd name="T71" fmla="*/ 38 h 52"/>
                              <a:gd name="T72" fmla="*/ 43 w 43"/>
                              <a:gd name="T73" fmla="*/ 38 h 52"/>
                              <a:gd name="T74" fmla="*/ 29 w 43"/>
                              <a:gd name="T75" fmla="*/ 38 h 52"/>
                              <a:gd name="T76" fmla="*/ 29 w 43"/>
                              <a:gd name="T77" fmla="*/ 38 h 52"/>
                              <a:gd name="T78" fmla="*/ 29 w 43"/>
                              <a:gd name="T79" fmla="*/ 38 h 52"/>
                              <a:gd name="T80" fmla="*/ 33 w 43"/>
                              <a:gd name="T81" fmla="*/ 48 h 52"/>
                              <a:gd name="T82" fmla="*/ 29 w 43"/>
                              <a:gd name="T83" fmla="*/ 38 h 52"/>
                              <a:gd name="T84" fmla="*/ 33 w 43"/>
                              <a:gd name="T85" fmla="*/ 48 h 52"/>
                              <a:gd name="T86" fmla="*/ 24 w 43"/>
                              <a:gd name="T87" fmla="*/ 38 h 52"/>
                              <a:gd name="T88" fmla="*/ 29 w 43"/>
                              <a:gd name="T89" fmla="*/ 52 h 52"/>
                              <a:gd name="T90" fmla="*/ 24 w 43"/>
                              <a:gd name="T91" fmla="*/ 38 h 52"/>
                              <a:gd name="T92" fmla="*/ 19 w 43"/>
                              <a:gd name="T93" fmla="*/ 38 h 52"/>
                              <a:gd name="T94" fmla="*/ 19 w 43"/>
                              <a:gd name="T95" fmla="*/ 52 h 52"/>
                              <a:gd name="T96" fmla="*/ 19 w 43"/>
                              <a:gd name="T97" fmla="*/ 38 h 52"/>
                              <a:gd name="T98" fmla="*/ 14 w 43"/>
                              <a:gd name="T99" fmla="*/ 48 h 52"/>
                              <a:gd name="T100" fmla="*/ 14 w 43"/>
                              <a:gd name="T101" fmla="*/ 38 h 52"/>
                              <a:gd name="T102" fmla="*/ 9 w 43"/>
                              <a:gd name="T103" fmla="*/ 48 h 52"/>
                              <a:gd name="T104" fmla="*/ 14 w 43"/>
                              <a:gd name="T105" fmla="*/ 38 h 52"/>
                              <a:gd name="T106" fmla="*/ 5 w 43"/>
                              <a:gd name="T107" fmla="*/ 43 h 52"/>
                              <a:gd name="T108" fmla="*/ 14 w 43"/>
                              <a:gd name="T109" fmla="*/ 33 h 52"/>
                              <a:gd name="T110" fmla="*/ 14 w 43"/>
                              <a:gd name="T111" fmla="*/ 33 h 52"/>
                              <a:gd name="T112" fmla="*/ 9 w 43"/>
                              <a:gd name="T113" fmla="*/ 33 h 52"/>
                              <a:gd name="T114" fmla="*/ 5 w 43"/>
                              <a:gd name="T115" fmla="*/ 38 h 52"/>
                              <a:gd name="T116" fmla="*/ 9 w 43"/>
                              <a:gd name="T117" fmla="*/ 28 h 52"/>
                              <a:gd name="T118" fmla="*/ 0 w 43"/>
                              <a:gd name="T119" fmla="*/ 33 h 52"/>
                              <a:gd name="T120" fmla="*/ 9 w 43"/>
                              <a:gd name="T121" fmla="*/ 2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3" h="52">
                                <a:moveTo>
                                  <a:pt x="0" y="24"/>
                                </a:moveTo>
                                <a:lnTo>
                                  <a:pt x="9" y="24"/>
                                </a:lnTo>
                                <a:lnTo>
                                  <a:pt x="9" y="28"/>
                                </a:lnTo>
                                <a:lnTo>
                                  <a:pt x="0" y="28"/>
                                </a:lnTo>
                                <a:lnTo>
                                  <a:pt x="0" y="24"/>
                                </a:lnTo>
                                <a:lnTo>
                                  <a:pt x="0" y="24"/>
                                </a:lnTo>
                                <a:close/>
                                <a:moveTo>
                                  <a:pt x="0" y="24"/>
                                </a:moveTo>
                                <a:lnTo>
                                  <a:pt x="0" y="24"/>
                                </a:lnTo>
                                <a:lnTo>
                                  <a:pt x="0" y="24"/>
                                </a:lnTo>
                                <a:lnTo>
                                  <a:pt x="0" y="24"/>
                                </a:lnTo>
                                <a:close/>
                                <a:moveTo>
                                  <a:pt x="5" y="14"/>
                                </a:moveTo>
                                <a:lnTo>
                                  <a:pt x="14" y="24"/>
                                </a:lnTo>
                                <a:lnTo>
                                  <a:pt x="9" y="24"/>
                                </a:lnTo>
                                <a:lnTo>
                                  <a:pt x="0" y="24"/>
                                </a:lnTo>
                                <a:lnTo>
                                  <a:pt x="0" y="19"/>
                                </a:lnTo>
                                <a:lnTo>
                                  <a:pt x="5" y="14"/>
                                </a:lnTo>
                                <a:close/>
                                <a:moveTo>
                                  <a:pt x="0" y="19"/>
                                </a:moveTo>
                                <a:lnTo>
                                  <a:pt x="0" y="19"/>
                                </a:lnTo>
                                <a:lnTo>
                                  <a:pt x="5" y="14"/>
                                </a:lnTo>
                                <a:lnTo>
                                  <a:pt x="0" y="19"/>
                                </a:lnTo>
                                <a:close/>
                                <a:moveTo>
                                  <a:pt x="14" y="19"/>
                                </a:moveTo>
                                <a:lnTo>
                                  <a:pt x="14" y="19"/>
                                </a:lnTo>
                                <a:lnTo>
                                  <a:pt x="9" y="24"/>
                                </a:lnTo>
                                <a:lnTo>
                                  <a:pt x="5" y="14"/>
                                </a:lnTo>
                                <a:lnTo>
                                  <a:pt x="5" y="14"/>
                                </a:lnTo>
                                <a:lnTo>
                                  <a:pt x="14" y="19"/>
                                </a:lnTo>
                                <a:close/>
                                <a:moveTo>
                                  <a:pt x="14" y="19"/>
                                </a:moveTo>
                                <a:lnTo>
                                  <a:pt x="14" y="19"/>
                                </a:lnTo>
                                <a:lnTo>
                                  <a:pt x="14" y="19"/>
                                </a:lnTo>
                                <a:lnTo>
                                  <a:pt x="14" y="19"/>
                                </a:lnTo>
                                <a:close/>
                                <a:moveTo>
                                  <a:pt x="5" y="9"/>
                                </a:moveTo>
                                <a:lnTo>
                                  <a:pt x="14" y="19"/>
                                </a:lnTo>
                                <a:lnTo>
                                  <a:pt x="14" y="19"/>
                                </a:lnTo>
                                <a:lnTo>
                                  <a:pt x="5" y="14"/>
                                </a:lnTo>
                                <a:lnTo>
                                  <a:pt x="5" y="14"/>
                                </a:lnTo>
                                <a:lnTo>
                                  <a:pt x="5" y="9"/>
                                </a:lnTo>
                                <a:close/>
                                <a:moveTo>
                                  <a:pt x="5" y="14"/>
                                </a:moveTo>
                                <a:lnTo>
                                  <a:pt x="5" y="14"/>
                                </a:lnTo>
                                <a:lnTo>
                                  <a:pt x="5" y="9"/>
                                </a:lnTo>
                                <a:lnTo>
                                  <a:pt x="5" y="14"/>
                                </a:lnTo>
                                <a:close/>
                                <a:moveTo>
                                  <a:pt x="9" y="9"/>
                                </a:moveTo>
                                <a:lnTo>
                                  <a:pt x="14" y="14"/>
                                </a:lnTo>
                                <a:lnTo>
                                  <a:pt x="14" y="19"/>
                                </a:lnTo>
                                <a:lnTo>
                                  <a:pt x="5" y="9"/>
                                </a:lnTo>
                                <a:lnTo>
                                  <a:pt x="9" y="9"/>
                                </a:lnTo>
                                <a:lnTo>
                                  <a:pt x="9" y="9"/>
                                </a:lnTo>
                                <a:close/>
                                <a:moveTo>
                                  <a:pt x="9" y="9"/>
                                </a:moveTo>
                                <a:lnTo>
                                  <a:pt x="9" y="9"/>
                                </a:lnTo>
                                <a:lnTo>
                                  <a:pt x="14" y="0"/>
                                </a:lnTo>
                                <a:lnTo>
                                  <a:pt x="9" y="9"/>
                                </a:lnTo>
                                <a:close/>
                                <a:moveTo>
                                  <a:pt x="14" y="4"/>
                                </a:moveTo>
                                <a:lnTo>
                                  <a:pt x="19" y="14"/>
                                </a:lnTo>
                                <a:lnTo>
                                  <a:pt x="14" y="14"/>
                                </a:lnTo>
                                <a:lnTo>
                                  <a:pt x="9" y="9"/>
                                </a:lnTo>
                                <a:lnTo>
                                  <a:pt x="9" y="4"/>
                                </a:lnTo>
                                <a:lnTo>
                                  <a:pt x="14" y="4"/>
                                </a:lnTo>
                                <a:close/>
                                <a:moveTo>
                                  <a:pt x="9" y="4"/>
                                </a:moveTo>
                                <a:lnTo>
                                  <a:pt x="14" y="4"/>
                                </a:lnTo>
                                <a:lnTo>
                                  <a:pt x="14" y="4"/>
                                </a:lnTo>
                                <a:lnTo>
                                  <a:pt x="9" y="4"/>
                                </a:lnTo>
                                <a:close/>
                                <a:moveTo>
                                  <a:pt x="19" y="14"/>
                                </a:moveTo>
                                <a:lnTo>
                                  <a:pt x="19" y="14"/>
                                </a:lnTo>
                                <a:lnTo>
                                  <a:pt x="14" y="14"/>
                                </a:lnTo>
                                <a:lnTo>
                                  <a:pt x="14" y="4"/>
                                </a:lnTo>
                                <a:lnTo>
                                  <a:pt x="19" y="4"/>
                                </a:lnTo>
                                <a:lnTo>
                                  <a:pt x="19" y="14"/>
                                </a:lnTo>
                                <a:close/>
                                <a:moveTo>
                                  <a:pt x="19" y="14"/>
                                </a:moveTo>
                                <a:lnTo>
                                  <a:pt x="19" y="14"/>
                                </a:lnTo>
                                <a:lnTo>
                                  <a:pt x="19" y="14"/>
                                </a:lnTo>
                                <a:lnTo>
                                  <a:pt x="19" y="14"/>
                                </a:lnTo>
                                <a:close/>
                                <a:moveTo>
                                  <a:pt x="24" y="4"/>
                                </a:moveTo>
                                <a:lnTo>
                                  <a:pt x="24" y="14"/>
                                </a:lnTo>
                                <a:lnTo>
                                  <a:pt x="19" y="14"/>
                                </a:lnTo>
                                <a:lnTo>
                                  <a:pt x="19" y="4"/>
                                </a:lnTo>
                                <a:lnTo>
                                  <a:pt x="19" y="4"/>
                                </a:lnTo>
                                <a:lnTo>
                                  <a:pt x="24" y="4"/>
                                </a:lnTo>
                                <a:close/>
                                <a:moveTo>
                                  <a:pt x="19" y="4"/>
                                </a:moveTo>
                                <a:lnTo>
                                  <a:pt x="24" y="4"/>
                                </a:lnTo>
                                <a:lnTo>
                                  <a:pt x="24" y="4"/>
                                </a:lnTo>
                                <a:lnTo>
                                  <a:pt x="19" y="4"/>
                                </a:lnTo>
                                <a:close/>
                                <a:moveTo>
                                  <a:pt x="24" y="14"/>
                                </a:moveTo>
                                <a:lnTo>
                                  <a:pt x="24" y="14"/>
                                </a:lnTo>
                                <a:lnTo>
                                  <a:pt x="19" y="14"/>
                                </a:lnTo>
                                <a:lnTo>
                                  <a:pt x="24" y="4"/>
                                </a:lnTo>
                                <a:lnTo>
                                  <a:pt x="29" y="4"/>
                                </a:lnTo>
                                <a:lnTo>
                                  <a:pt x="24" y="14"/>
                                </a:lnTo>
                                <a:close/>
                                <a:moveTo>
                                  <a:pt x="24" y="14"/>
                                </a:moveTo>
                                <a:lnTo>
                                  <a:pt x="24" y="14"/>
                                </a:lnTo>
                                <a:lnTo>
                                  <a:pt x="24" y="14"/>
                                </a:lnTo>
                                <a:lnTo>
                                  <a:pt x="24" y="14"/>
                                </a:lnTo>
                                <a:close/>
                                <a:moveTo>
                                  <a:pt x="33" y="4"/>
                                </a:moveTo>
                                <a:lnTo>
                                  <a:pt x="29" y="14"/>
                                </a:lnTo>
                                <a:lnTo>
                                  <a:pt x="24" y="14"/>
                                </a:lnTo>
                                <a:lnTo>
                                  <a:pt x="24" y="4"/>
                                </a:lnTo>
                                <a:lnTo>
                                  <a:pt x="29" y="4"/>
                                </a:lnTo>
                                <a:lnTo>
                                  <a:pt x="33" y="4"/>
                                </a:lnTo>
                                <a:close/>
                                <a:moveTo>
                                  <a:pt x="29" y="4"/>
                                </a:moveTo>
                                <a:lnTo>
                                  <a:pt x="33" y="4"/>
                                </a:lnTo>
                                <a:lnTo>
                                  <a:pt x="33" y="4"/>
                                </a:lnTo>
                                <a:lnTo>
                                  <a:pt x="29" y="4"/>
                                </a:lnTo>
                                <a:close/>
                                <a:moveTo>
                                  <a:pt x="33" y="9"/>
                                </a:moveTo>
                                <a:lnTo>
                                  <a:pt x="29" y="14"/>
                                </a:lnTo>
                                <a:lnTo>
                                  <a:pt x="24" y="14"/>
                                </a:lnTo>
                                <a:lnTo>
                                  <a:pt x="33" y="4"/>
                                </a:lnTo>
                                <a:lnTo>
                                  <a:pt x="33" y="9"/>
                                </a:lnTo>
                                <a:lnTo>
                                  <a:pt x="33" y="9"/>
                                </a:lnTo>
                                <a:close/>
                                <a:moveTo>
                                  <a:pt x="33" y="9"/>
                                </a:moveTo>
                                <a:lnTo>
                                  <a:pt x="33" y="9"/>
                                </a:lnTo>
                                <a:lnTo>
                                  <a:pt x="29" y="0"/>
                                </a:lnTo>
                                <a:lnTo>
                                  <a:pt x="33" y="9"/>
                                </a:lnTo>
                                <a:close/>
                                <a:moveTo>
                                  <a:pt x="29" y="19"/>
                                </a:moveTo>
                                <a:lnTo>
                                  <a:pt x="29" y="19"/>
                                </a:lnTo>
                                <a:lnTo>
                                  <a:pt x="29" y="14"/>
                                </a:lnTo>
                                <a:lnTo>
                                  <a:pt x="33" y="9"/>
                                </a:lnTo>
                                <a:lnTo>
                                  <a:pt x="38" y="9"/>
                                </a:lnTo>
                                <a:lnTo>
                                  <a:pt x="29" y="19"/>
                                </a:lnTo>
                                <a:close/>
                                <a:moveTo>
                                  <a:pt x="29" y="19"/>
                                </a:moveTo>
                                <a:lnTo>
                                  <a:pt x="29" y="19"/>
                                </a:lnTo>
                                <a:lnTo>
                                  <a:pt x="29" y="19"/>
                                </a:lnTo>
                                <a:lnTo>
                                  <a:pt x="29" y="19"/>
                                </a:lnTo>
                                <a:close/>
                                <a:moveTo>
                                  <a:pt x="43" y="14"/>
                                </a:moveTo>
                                <a:lnTo>
                                  <a:pt x="33" y="19"/>
                                </a:lnTo>
                                <a:lnTo>
                                  <a:pt x="29" y="19"/>
                                </a:lnTo>
                                <a:lnTo>
                                  <a:pt x="38" y="9"/>
                                </a:lnTo>
                                <a:lnTo>
                                  <a:pt x="38" y="14"/>
                                </a:lnTo>
                                <a:lnTo>
                                  <a:pt x="43" y="14"/>
                                </a:lnTo>
                                <a:close/>
                                <a:moveTo>
                                  <a:pt x="38" y="14"/>
                                </a:moveTo>
                                <a:lnTo>
                                  <a:pt x="43" y="14"/>
                                </a:lnTo>
                                <a:lnTo>
                                  <a:pt x="43" y="14"/>
                                </a:lnTo>
                                <a:lnTo>
                                  <a:pt x="38" y="14"/>
                                </a:lnTo>
                                <a:close/>
                                <a:moveTo>
                                  <a:pt x="43" y="19"/>
                                </a:moveTo>
                                <a:lnTo>
                                  <a:pt x="33" y="24"/>
                                </a:lnTo>
                                <a:lnTo>
                                  <a:pt x="33" y="19"/>
                                </a:lnTo>
                                <a:lnTo>
                                  <a:pt x="43" y="14"/>
                                </a:lnTo>
                                <a:lnTo>
                                  <a:pt x="43" y="19"/>
                                </a:lnTo>
                                <a:lnTo>
                                  <a:pt x="43" y="19"/>
                                </a:lnTo>
                                <a:close/>
                                <a:moveTo>
                                  <a:pt x="43" y="19"/>
                                </a:moveTo>
                                <a:lnTo>
                                  <a:pt x="43" y="19"/>
                                </a:lnTo>
                                <a:lnTo>
                                  <a:pt x="43" y="19"/>
                                </a:lnTo>
                                <a:lnTo>
                                  <a:pt x="43" y="19"/>
                                </a:lnTo>
                                <a:close/>
                                <a:moveTo>
                                  <a:pt x="43" y="24"/>
                                </a:moveTo>
                                <a:lnTo>
                                  <a:pt x="33" y="24"/>
                                </a:lnTo>
                                <a:lnTo>
                                  <a:pt x="33" y="24"/>
                                </a:lnTo>
                                <a:lnTo>
                                  <a:pt x="43" y="19"/>
                                </a:lnTo>
                                <a:lnTo>
                                  <a:pt x="43" y="24"/>
                                </a:lnTo>
                                <a:lnTo>
                                  <a:pt x="43" y="24"/>
                                </a:lnTo>
                                <a:close/>
                                <a:moveTo>
                                  <a:pt x="43" y="24"/>
                                </a:moveTo>
                                <a:lnTo>
                                  <a:pt x="43" y="24"/>
                                </a:lnTo>
                                <a:lnTo>
                                  <a:pt x="43" y="24"/>
                                </a:lnTo>
                                <a:lnTo>
                                  <a:pt x="43" y="24"/>
                                </a:lnTo>
                                <a:close/>
                                <a:moveTo>
                                  <a:pt x="33" y="28"/>
                                </a:moveTo>
                                <a:lnTo>
                                  <a:pt x="33" y="24"/>
                                </a:lnTo>
                                <a:lnTo>
                                  <a:pt x="43" y="24"/>
                                </a:lnTo>
                                <a:lnTo>
                                  <a:pt x="43" y="28"/>
                                </a:lnTo>
                                <a:lnTo>
                                  <a:pt x="33" y="28"/>
                                </a:lnTo>
                                <a:close/>
                                <a:moveTo>
                                  <a:pt x="33" y="28"/>
                                </a:moveTo>
                                <a:lnTo>
                                  <a:pt x="38" y="28"/>
                                </a:lnTo>
                                <a:lnTo>
                                  <a:pt x="33" y="28"/>
                                </a:lnTo>
                                <a:close/>
                                <a:moveTo>
                                  <a:pt x="43" y="33"/>
                                </a:moveTo>
                                <a:lnTo>
                                  <a:pt x="33" y="28"/>
                                </a:lnTo>
                                <a:lnTo>
                                  <a:pt x="33" y="28"/>
                                </a:lnTo>
                                <a:lnTo>
                                  <a:pt x="43" y="28"/>
                                </a:lnTo>
                                <a:lnTo>
                                  <a:pt x="43" y="28"/>
                                </a:lnTo>
                                <a:lnTo>
                                  <a:pt x="43" y="33"/>
                                </a:lnTo>
                                <a:close/>
                                <a:moveTo>
                                  <a:pt x="43" y="28"/>
                                </a:moveTo>
                                <a:lnTo>
                                  <a:pt x="43" y="33"/>
                                </a:lnTo>
                                <a:lnTo>
                                  <a:pt x="43" y="33"/>
                                </a:lnTo>
                                <a:lnTo>
                                  <a:pt x="43" y="28"/>
                                </a:lnTo>
                                <a:close/>
                                <a:moveTo>
                                  <a:pt x="43" y="38"/>
                                </a:moveTo>
                                <a:lnTo>
                                  <a:pt x="33" y="33"/>
                                </a:lnTo>
                                <a:lnTo>
                                  <a:pt x="33" y="28"/>
                                </a:lnTo>
                                <a:lnTo>
                                  <a:pt x="43" y="33"/>
                                </a:lnTo>
                                <a:lnTo>
                                  <a:pt x="43" y="38"/>
                                </a:lnTo>
                                <a:lnTo>
                                  <a:pt x="43" y="38"/>
                                </a:lnTo>
                                <a:close/>
                                <a:moveTo>
                                  <a:pt x="43" y="38"/>
                                </a:moveTo>
                                <a:lnTo>
                                  <a:pt x="43" y="38"/>
                                </a:lnTo>
                                <a:lnTo>
                                  <a:pt x="43" y="38"/>
                                </a:lnTo>
                                <a:lnTo>
                                  <a:pt x="43" y="38"/>
                                </a:lnTo>
                                <a:close/>
                                <a:moveTo>
                                  <a:pt x="38" y="43"/>
                                </a:moveTo>
                                <a:lnTo>
                                  <a:pt x="33" y="38"/>
                                </a:lnTo>
                                <a:lnTo>
                                  <a:pt x="33" y="33"/>
                                </a:lnTo>
                                <a:lnTo>
                                  <a:pt x="43" y="38"/>
                                </a:lnTo>
                                <a:lnTo>
                                  <a:pt x="43" y="38"/>
                                </a:lnTo>
                                <a:lnTo>
                                  <a:pt x="38" y="43"/>
                                </a:lnTo>
                                <a:close/>
                                <a:moveTo>
                                  <a:pt x="43" y="38"/>
                                </a:moveTo>
                                <a:lnTo>
                                  <a:pt x="43" y="43"/>
                                </a:lnTo>
                                <a:lnTo>
                                  <a:pt x="38" y="43"/>
                                </a:lnTo>
                                <a:lnTo>
                                  <a:pt x="43" y="38"/>
                                </a:lnTo>
                                <a:close/>
                                <a:moveTo>
                                  <a:pt x="29" y="38"/>
                                </a:moveTo>
                                <a:lnTo>
                                  <a:pt x="29" y="38"/>
                                </a:lnTo>
                                <a:lnTo>
                                  <a:pt x="33" y="33"/>
                                </a:lnTo>
                                <a:lnTo>
                                  <a:pt x="38" y="43"/>
                                </a:lnTo>
                                <a:lnTo>
                                  <a:pt x="38" y="43"/>
                                </a:lnTo>
                                <a:lnTo>
                                  <a:pt x="29" y="38"/>
                                </a:lnTo>
                                <a:close/>
                                <a:moveTo>
                                  <a:pt x="29" y="38"/>
                                </a:moveTo>
                                <a:lnTo>
                                  <a:pt x="29" y="38"/>
                                </a:lnTo>
                                <a:lnTo>
                                  <a:pt x="24" y="43"/>
                                </a:lnTo>
                                <a:lnTo>
                                  <a:pt x="29" y="38"/>
                                </a:lnTo>
                                <a:close/>
                                <a:moveTo>
                                  <a:pt x="33" y="48"/>
                                </a:moveTo>
                                <a:lnTo>
                                  <a:pt x="29" y="38"/>
                                </a:lnTo>
                                <a:lnTo>
                                  <a:pt x="29" y="38"/>
                                </a:lnTo>
                                <a:lnTo>
                                  <a:pt x="38" y="43"/>
                                </a:lnTo>
                                <a:lnTo>
                                  <a:pt x="33" y="48"/>
                                </a:lnTo>
                                <a:lnTo>
                                  <a:pt x="33" y="48"/>
                                </a:lnTo>
                                <a:close/>
                                <a:moveTo>
                                  <a:pt x="33" y="48"/>
                                </a:moveTo>
                                <a:lnTo>
                                  <a:pt x="33" y="48"/>
                                </a:lnTo>
                                <a:lnTo>
                                  <a:pt x="33" y="48"/>
                                </a:lnTo>
                                <a:lnTo>
                                  <a:pt x="33" y="48"/>
                                </a:lnTo>
                                <a:close/>
                                <a:moveTo>
                                  <a:pt x="33" y="48"/>
                                </a:moveTo>
                                <a:lnTo>
                                  <a:pt x="29" y="38"/>
                                </a:lnTo>
                                <a:lnTo>
                                  <a:pt x="29" y="38"/>
                                </a:lnTo>
                                <a:lnTo>
                                  <a:pt x="33" y="48"/>
                                </a:lnTo>
                                <a:lnTo>
                                  <a:pt x="33" y="48"/>
                                </a:lnTo>
                                <a:lnTo>
                                  <a:pt x="33" y="48"/>
                                </a:lnTo>
                                <a:close/>
                                <a:moveTo>
                                  <a:pt x="33" y="48"/>
                                </a:moveTo>
                                <a:lnTo>
                                  <a:pt x="33" y="48"/>
                                </a:lnTo>
                                <a:lnTo>
                                  <a:pt x="33" y="48"/>
                                </a:lnTo>
                                <a:lnTo>
                                  <a:pt x="33" y="48"/>
                                </a:lnTo>
                                <a:close/>
                                <a:moveTo>
                                  <a:pt x="24" y="52"/>
                                </a:moveTo>
                                <a:lnTo>
                                  <a:pt x="24" y="38"/>
                                </a:lnTo>
                                <a:lnTo>
                                  <a:pt x="29" y="38"/>
                                </a:lnTo>
                                <a:lnTo>
                                  <a:pt x="33" y="48"/>
                                </a:lnTo>
                                <a:lnTo>
                                  <a:pt x="29" y="52"/>
                                </a:lnTo>
                                <a:lnTo>
                                  <a:pt x="24" y="52"/>
                                </a:lnTo>
                                <a:close/>
                                <a:moveTo>
                                  <a:pt x="29" y="52"/>
                                </a:moveTo>
                                <a:lnTo>
                                  <a:pt x="29" y="52"/>
                                </a:lnTo>
                                <a:lnTo>
                                  <a:pt x="24" y="52"/>
                                </a:lnTo>
                                <a:lnTo>
                                  <a:pt x="29" y="52"/>
                                </a:lnTo>
                                <a:close/>
                                <a:moveTo>
                                  <a:pt x="24" y="38"/>
                                </a:moveTo>
                                <a:lnTo>
                                  <a:pt x="24" y="38"/>
                                </a:lnTo>
                                <a:lnTo>
                                  <a:pt x="24" y="52"/>
                                </a:lnTo>
                                <a:lnTo>
                                  <a:pt x="24" y="52"/>
                                </a:lnTo>
                                <a:lnTo>
                                  <a:pt x="24" y="38"/>
                                </a:lnTo>
                                <a:close/>
                                <a:moveTo>
                                  <a:pt x="19" y="52"/>
                                </a:moveTo>
                                <a:lnTo>
                                  <a:pt x="19" y="38"/>
                                </a:lnTo>
                                <a:lnTo>
                                  <a:pt x="24" y="38"/>
                                </a:lnTo>
                                <a:lnTo>
                                  <a:pt x="24" y="52"/>
                                </a:lnTo>
                                <a:lnTo>
                                  <a:pt x="19" y="52"/>
                                </a:lnTo>
                                <a:lnTo>
                                  <a:pt x="19" y="52"/>
                                </a:lnTo>
                                <a:close/>
                                <a:moveTo>
                                  <a:pt x="19" y="52"/>
                                </a:moveTo>
                                <a:lnTo>
                                  <a:pt x="19" y="52"/>
                                </a:lnTo>
                                <a:lnTo>
                                  <a:pt x="19" y="52"/>
                                </a:lnTo>
                                <a:lnTo>
                                  <a:pt x="19" y="52"/>
                                </a:lnTo>
                                <a:close/>
                                <a:moveTo>
                                  <a:pt x="14" y="48"/>
                                </a:moveTo>
                                <a:lnTo>
                                  <a:pt x="19" y="38"/>
                                </a:lnTo>
                                <a:lnTo>
                                  <a:pt x="19" y="38"/>
                                </a:lnTo>
                                <a:lnTo>
                                  <a:pt x="19" y="52"/>
                                </a:lnTo>
                                <a:lnTo>
                                  <a:pt x="14" y="48"/>
                                </a:lnTo>
                                <a:lnTo>
                                  <a:pt x="14" y="48"/>
                                </a:lnTo>
                                <a:close/>
                                <a:moveTo>
                                  <a:pt x="14" y="48"/>
                                </a:moveTo>
                                <a:lnTo>
                                  <a:pt x="14" y="48"/>
                                </a:lnTo>
                                <a:lnTo>
                                  <a:pt x="14" y="48"/>
                                </a:lnTo>
                                <a:lnTo>
                                  <a:pt x="14" y="48"/>
                                </a:lnTo>
                                <a:close/>
                                <a:moveTo>
                                  <a:pt x="9" y="48"/>
                                </a:moveTo>
                                <a:lnTo>
                                  <a:pt x="14" y="38"/>
                                </a:lnTo>
                                <a:lnTo>
                                  <a:pt x="19" y="38"/>
                                </a:lnTo>
                                <a:lnTo>
                                  <a:pt x="14" y="48"/>
                                </a:lnTo>
                                <a:lnTo>
                                  <a:pt x="9" y="48"/>
                                </a:lnTo>
                                <a:lnTo>
                                  <a:pt x="9" y="48"/>
                                </a:lnTo>
                                <a:close/>
                                <a:moveTo>
                                  <a:pt x="9" y="48"/>
                                </a:moveTo>
                                <a:lnTo>
                                  <a:pt x="9" y="48"/>
                                </a:lnTo>
                                <a:lnTo>
                                  <a:pt x="9" y="48"/>
                                </a:lnTo>
                                <a:lnTo>
                                  <a:pt x="9" y="48"/>
                                </a:lnTo>
                                <a:close/>
                                <a:moveTo>
                                  <a:pt x="5" y="43"/>
                                </a:moveTo>
                                <a:lnTo>
                                  <a:pt x="14" y="38"/>
                                </a:lnTo>
                                <a:lnTo>
                                  <a:pt x="14" y="38"/>
                                </a:lnTo>
                                <a:lnTo>
                                  <a:pt x="9" y="48"/>
                                </a:lnTo>
                                <a:lnTo>
                                  <a:pt x="5" y="43"/>
                                </a:lnTo>
                                <a:lnTo>
                                  <a:pt x="5" y="43"/>
                                </a:lnTo>
                                <a:close/>
                                <a:moveTo>
                                  <a:pt x="5" y="43"/>
                                </a:moveTo>
                                <a:lnTo>
                                  <a:pt x="5" y="43"/>
                                </a:lnTo>
                                <a:lnTo>
                                  <a:pt x="5" y="43"/>
                                </a:lnTo>
                                <a:lnTo>
                                  <a:pt x="5" y="43"/>
                                </a:lnTo>
                                <a:close/>
                                <a:moveTo>
                                  <a:pt x="14" y="33"/>
                                </a:moveTo>
                                <a:lnTo>
                                  <a:pt x="14" y="33"/>
                                </a:lnTo>
                                <a:lnTo>
                                  <a:pt x="14" y="38"/>
                                </a:lnTo>
                                <a:lnTo>
                                  <a:pt x="5" y="43"/>
                                </a:lnTo>
                                <a:lnTo>
                                  <a:pt x="5" y="38"/>
                                </a:lnTo>
                                <a:lnTo>
                                  <a:pt x="14" y="33"/>
                                </a:lnTo>
                                <a:close/>
                                <a:moveTo>
                                  <a:pt x="14" y="33"/>
                                </a:moveTo>
                                <a:lnTo>
                                  <a:pt x="14" y="33"/>
                                </a:lnTo>
                                <a:lnTo>
                                  <a:pt x="14" y="33"/>
                                </a:lnTo>
                                <a:lnTo>
                                  <a:pt x="14" y="33"/>
                                </a:lnTo>
                                <a:close/>
                                <a:moveTo>
                                  <a:pt x="0" y="38"/>
                                </a:moveTo>
                                <a:lnTo>
                                  <a:pt x="9" y="33"/>
                                </a:lnTo>
                                <a:lnTo>
                                  <a:pt x="14" y="33"/>
                                </a:lnTo>
                                <a:lnTo>
                                  <a:pt x="5" y="43"/>
                                </a:lnTo>
                                <a:lnTo>
                                  <a:pt x="5" y="38"/>
                                </a:lnTo>
                                <a:lnTo>
                                  <a:pt x="0" y="38"/>
                                </a:lnTo>
                                <a:close/>
                                <a:moveTo>
                                  <a:pt x="5" y="38"/>
                                </a:moveTo>
                                <a:lnTo>
                                  <a:pt x="0" y="38"/>
                                </a:lnTo>
                                <a:lnTo>
                                  <a:pt x="0" y="38"/>
                                </a:lnTo>
                                <a:lnTo>
                                  <a:pt x="5" y="38"/>
                                </a:lnTo>
                                <a:close/>
                                <a:moveTo>
                                  <a:pt x="0" y="28"/>
                                </a:moveTo>
                                <a:lnTo>
                                  <a:pt x="9" y="28"/>
                                </a:lnTo>
                                <a:lnTo>
                                  <a:pt x="14" y="33"/>
                                </a:lnTo>
                                <a:lnTo>
                                  <a:pt x="0" y="38"/>
                                </a:lnTo>
                                <a:lnTo>
                                  <a:pt x="0" y="33"/>
                                </a:lnTo>
                                <a:lnTo>
                                  <a:pt x="0" y="28"/>
                                </a:lnTo>
                                <a:close/>
                                <a:moveTo>
                                  <a:pt x="0" y="33"/>
                                </a:moveTo>
                                <a:lnTo>
                                  <a:pt x="0" y="33"/>
                                </a:lnTo>
                                <a:lnTo>
                                  <a:pt x="0" y="28"/>
                                </a:lnTo>
                                <a:lnTo>
                                  <a:pt x="0" y="33"/>
                                </a:lnTo>
                                <a:close/>
                                <a:moveTo>
                                  <a:pt x="9" y="28"/>
                                </a:moveTo>
                                <a:lnTo>
                                  <a:pt x="9" y="28"/>
                                </a:lnTo>
                                <a:lnTo>
                                  <a:pt x="0" y="28"/>
                                </a:lnTo>
                                <a:lnTo>
                                  <a:pt x="0" y="28"/>
                                </a:lnTo>
                                <a:lnTo>
                                  <a:pt x="9" y="2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5"/>
                        <wps:cNvSpPr>
                          <a:spLocks/>
                        </wps:cNvSpPr>
                        <wps:spPr bwMode="auto">
                          <a:xfrm>
                            <a:off x="3197225" y="1442720"/>
                            <a:ext cx="21590" cy="21590"/>
                          </a:xfrm>
                          <a:custGeom>
                            <a:avLst/>
                            <a:gdLst>
                              <a:gd name="T0" fmla="*/ 0 w 34"/>
                              <a:gd name="T1" fmla="*/ 19 h 34"/>
                              <a:gd name="T2" fmla="*/ 0 w 34"/>
                              <a:gd name="T3" fmla="*/ 15 h 34"/>
                              <a:gd name="T4" fmla="*/ 5 w 34"/>
                              <a:gd name="T5" fmla="*/ 10 h 34"/>
                              <a:gd name="T6" fmla="*/ 5 w 34"/>
                              <a:gd name="T7" fmla="*/ 10 h 34"/>
                              <a:gd name="T8" fmla="*/ 5 w 34"/>
                              <a:gd name="T9" fmla="*/ 5 h 34"/>
                              <a:gd name="T10" fmla="*/ 10 w 34"/>
                              <a:gd name="T11" fmla="*/ 5 h 34"/>
                              <a:gd name="T12" fmla="*/ 14 w 34"/>
                              <a:gd name="T13" fmla="*/ 0 h 34"/>
                              <a:gd name="T14" fmla="*/ 14 w 34"/>
                              <a:gd name="T15" fmla="*/ 0 h 34"/>
                              <a:gd name="T16" fmla="*/ 19 w 34"/>
                              <a:gd name="T17" fmla="*/ 0 h 34"/>
                              <a:gd name="T18" fmla="*/ 24 w 34"/>
                              <a:gd name="T19" fmla="*/ 0 h 34"/>
                              <a:gd name="T20" fmla="*/ 24 w 34"/>
                              <a:gd name="T21" fmla="*/ 0 h 34"/>
                              <a:gd name="T22" fmla="*/ 29 w 34"/>
                              <a:gd name="T23" fmla="*/ 5 h 34"/>
                              <a:gd name="T24" fmla="*/ 29 w 34"/>
                              <a:gd name="T25" fmla="*/ 5 h 34"/>
                              <a:gd name="T26" fmla="*/ 34 w 34"/>
                              <a:gd name="T27" fmla="*/ 10 h 34"/>
                              <a:gd name="T28" fmla="*/ 34 w 34"/>
                              <a:gd name="T29" fmla="*/ 10 h 34"/>
                              <a:gd name="T30" fmla="*/ 34 w 34"/>
                              <a:gd name="T31" fmla="*/ 15 h 34"/>
                              <a:gd name="T32" fmla="*/ 34 w 34"/>
                              <a:gd name="T33" fmla="*/ 19 h 34"/>
                              <a:gd name="T34" fmla="*/ 34 w 34"/>
                              <a:gd name="T35" fmla="*/ 19 h 34"/>
                              <a:gd name="T36" fmla="*/ 34 w 34"/>
                              <a:gd name="T37" fmla="*/ 24 h 34"/>
                              <a:gd name="T38" fmla="*/ 34 w 34"/>
                              <a:gd name="T39" fmla="*/ 29 h 34"/>
                              <a:gd name="T40" fmla="*/ 29 w 34"/>
                              <a:gd name="T41" fmla="*/ 29 h 34"/>
                              <a:gd name="T42" fmla="*/ 29 w 34"/>
                              <a:gd name="T43" fmla="*/ 34 h 34"/>
                              <a:gd name="T44" fmla="*/ 24 w 34"/>
                              <a:gd name="T45" fmla="*/ 34 h 34"/>
                              <a:gd name="T46" fmla="*/ 24 w 34"/>
                              <a:gd name="T47" fmla="*/ 34 h 34"/>
                              <a:gd name="T48" fmla="*/ 19 w 34"/>
                              <a:gd name="T49" fmla="*/ 34 h 34"/>
                              <a:gd name="T50" fmla="*/ 14 w 34"/>
                              <a:gd name="T51" fmla="*/ 34 h 34"/>
                              <a:gd name="T52" fmla="*/ 14 w 34"/>
                              <a:gd name="T53" fmla="*/ 34 h 34"/>
                              <a:gd name="T54" fmla="*/ 10 w 34"/>
                              <a:gd name="T55" fmla="*/ 34 h 34"/>
                              <a:gd name="T56" fmla="*/ 5 w 34"/>
                              <a:gd name="T57" fmla="*/ 29 h 34"/>
                              <a:gd name="T58" fmla="*/ 5 w 34"/>
                              <a:gd name="T59" fmla="*/ 29 h 34"/>
                              <a:gd name="T60" fmla="*/ 5 w 34"/>
                              <a:gd name="T61" fmla="*/ 24 h 34"/>
                              <a:gd name="T62" fmla="*/ 0 w 34"/>
                              <a:gd name="T63" fmla="*/ 19 h 34"/>
                              <a:gd name="T64" fmla="*/ 0 w 34"/>
                              <a:gd name="T65"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0" y="19"/>
                                </a:moveTo>
                                <a:lnTo>
                                  <a:pt x="0" y="15"/>
                                </a:lnTo>
                                <a:lnTo>
                                  <a:pt x="5" y="10"/>
                                </a:lnTo>
                                <a:lnTo>
                                  <a:pt x="5" y="10"/>
                                </a:lnTo>
                                <a:lnTo>
                                  <a:pt x="5" y="5"/>
                                </a:lnTo>
                                <a:lnTo>
                                  <a:pt x="10" y="5"/>
                                </a:lnTo>
                                <a:lnTo>
                                  <a:pt x="14" y="0"/>
                                </a:lnTo>
                                <a:lnTo>
                                  <a:pt x="14" y="0"/>
                                </a:lnTo>
                                <a:lnTo>
                                  <a:pt x="19" y="0"/>
                                </a:lnTo>
                                <a:lnTo>
                                  <a:pt x="24" y="0"/>
                                </a:lnTo>
                                <a:lnTo>
                                  <a:pt x="24" y="0"/>
                                </a:lnTo>
                                <a:lnTo>
                                  <a:pt x="29" y="5"/>
                                </a:lnTo>
                                <a:lnTo>
                                  <a:pt x="29" y="5"/>
                                </a:lnTo>
                                <a:lnTo>
                                  <a:pt x="34" y="10"/>
                                </a:lnTo>
                                <a:lnTo>
                                  <a:pt x="34" y="10"/>
                                </a:lnTo>
                                <a:lnTo>
                                  <a:pt x="34" y="15"/>
                                </a:lnTo>
                                <a:lnTo>
                                  <a:pt x="34" y="19"/>
                                </a:lnTo>
                                <a:lnTo>
                                  <a:pt x="34" y="19"/>
                                </a:lnTo>
                                <a:lnTo>
                                  <a:pt x="34" y="24"/>
                                </a:lnTo>
                                <a:lnTo>
                                  <a:pt x="34" y="29"/>
                                </a:lnTo>
                                <a:lnTo>
                                  <a:pt x="29" y="29"/>
                                </a:lnTo>
                                <a:lnTo>
                                  <a:pt x="29" y="34"/>
                                </a:lnTo>
                                <a:lnTo>
                                  <a:pt x="24" y="34"/>
                                </a:lnTo>
                                <a:lnTo>
                                  <a:pt x="24" y="34"/>
                                </a:lnTo>
                                <a:lnTo>
                                  <a:pt x="19" y="34"/>
                                </a:lnTo>
                                <a:lnTo>
                                  <a:pt x="14" y="34"/>
                                </a:lnTo>
                                <a:lnTo>
                                  <a:pt x="14" y="34"/>
                                </a:lnTo>
                                <a:lnTo>
                                  <a:pt x="10" y="34"/>
                                </a:lnTo>
                                <a:lnTo>
                                  <a:pt x="5" y="29"/>
                                </a:lnTo>
                                <a:lnTo>
                                  <a:pt x="5" y="29"/>
                                </a:lnTo>
                                <a:lnTo>
                                  <a:pt x="5" y="24"/>
                                </a:lnTo>
                                <a:lnTo>
                                  <a:pt x="0" y="1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6"/>
                        <wps:cNvSpPr>
                          <a:spLocks noEditPoints="1"/>
                        </wps:cNvSpPr>
                        <wps:spPr bwMode="auto">
                          <a:xfrm>
                            <a:off x="3194050" y="1439545"/>
                            <a:ext cx="27305" cy="30480"/>
                          </a:xfrm>
                          <a:custGeom>
                            <a:avLst/>
                            <a:gdLst>
                              <a:gd name="T0" fmla="*/ 0 w 43"/>
                              <a:gd name="T1" fmla="*/ 20 h 48"/>
                              <a:gd name="T2" fmla="*/ 0 w 43"/>
                              <a:gd name="T3" fmla="*/ 20 h 48"/>
                              <a:gd name="T4" fmla="*/ 5 w 43"/>
                              <a:gd name="T5" fmla="*/ 15 h 48"/>
                              <a:gd name="T6" fmla="*/ 5 w 43"/>
                              <a:gd name="T7" fmla="*/ 15 h 48"/>
                              <a:gd name="T8" fmla="*/ 5 w 43"/>
                              <a:gd name="T9" fmla="*/ 10 h 48"/>
                              <a:gd name="T10" fmla="*/ 15 w 43"/>
                              <a:gd name="T11" fmla="*/ 15 h 48"/>
                              <a:gd name="T12" fmla="*/ 5 w 43"/>
                              <a:gd name="T13" fmla="*/ 10 h 48"/>
                              <a:gd name="T14" fmla="*/ 5 w 43"/>
                              <a:gd name="T15" fmla="*/ 10 h 48"/>
                              <a:gd name="T16" fmla="*/ 10 w 43"/>
                              <a:gd name="T17" fmla="*/ 5 h 48"/>
                              <a:gd name="T18" fmla="*/ 19 w 43"/>
                              <a:gd name="T19" fmla="*/ 10 h 48"/>
                              <a:gd name="T20" fmla="*/ 15 w 43"/>
                              <a:gd name="T21" fmla="*/ 0 h 48"/>
                              <a:gd name="T22" fmla="*/ 15 w 43"/>
                              <a:gd name="T23" fmla="*/ 0 h 48"/>
                              <a:gd name="T24" fmla="*/ 19 w 43"/>
                              <a:gd name="T25" fmla="*/ 0 h 48"/>
                              <a:gd name="T26" fmla="*/ 19 w 43"/>
                              <a:gd name="T27" fmla="*/ 10 h 48"/>
                              <a:gd name="T28" fmla="*/ 19 w 43"/>
                              <a:gd name="T29" fmla="*/ 0 h 48"/>
                              <a:gd name="T30" fmla="*/ 19 w 43"/>
                              <a:gd name="T31" fmla="*/ 0 h 48"/>
                              <a:gd name="T32" fmla="*/ 29 w 43"/>
                              <a:gd name="T33" fmla="*/ 0 h 48"/>
                              <a:gd name="T34" fmla="*/ 29 w 43"/>
                              <a:gd name="T35" fmla="*/ 10 h 48"/>
                              <a:gd name="T36" fmla="*/ 29 w 43"/>
                              <a:gd name="T37" fmla="*/ 0 h 48"/>
                              <a:gd name="T38" fmla="*/ 29 w 43"/>
                              <a:gd name="T39" fmla="*/ 0 h 48"/>
                              <a:gd name="T40" fmla="*/ 39 w 43"/>
                              <a:gd name="T41" fmla="*/ 5 h 48"/>
                              <a:gd name="T42" fmla="*/ 39 w 43"/>
                              <a:gd name="T43" fmla="*/ 5 h 48"/>
                              <a:gd name="T44" fmla="*/ 39 w 43"/>
                              <a:gd name="T45" fmla="*/ 10 h 48"/>
                              <a:gd name="T46" fmla="*/ 34 w 43"/>
                              <a:gd name="T47" fmla="*/ 15 h 48"/>
                              <a:gd name="T48" fmla="*/ 43 w 43"/>
                              <a:gd name="T49" fmla="*/ 10 h 48"/>
                              <a:gd name="T50" fmla="*/ 43 w 43"/>
                              <a:gd name="T51" fmla="*/ 10 h 48"/>
                              <a:gd name="T52" fmla="*/ 43 w 43"/>
                              <a:gd name="T53" fmla="*/ 15 h 48"/>
                              <a:gd name="T54" fmla="*/ 43 w 43"/>
                              <a:gd name="T55" fmla="*/ 15 h 48"/>
                              <a:gd name="T56" fmla="*/ 43 w 43"/>
                              <a:gd name="T57" fmla="*/ 20 h 48"/>
                              <a:gd name="T58" fmla="*/ 43 w 43"/>
                              <a:gd name="T59" fmla="*/ 20 h 48"/>
                              <a:gd name="T60" fmla="*/ 34 w 43"/>
                              <a:gd name="T61" fmla="*/ 24 h 48"/>
                              <a:gd name="T62" fmla="*/ 34 w 43"/>
                              <a:gd name="T63" fmla="*/ 24 h 48"/>
                              <a:gd name="T64" fmla="*/ 43 w 43"/>
                              <a:gd name="T65" fmla="*/ 24 h 48"/>
                              <a:gd name="T66" fmla="*/ 34 w 43"/>
                              <a:gd name="T67" fmla="*/ 29 h 48"/>
                              <a:gd name="T68" fmla="*/ 34 w 43"/>
                              <a:gd name="T69" fmla="*/ 29 h 48"/>
                              <a:gd name="T70" fmla="*/ 34 w 43"/>
                              <a:gd name="T71" fmla="*/ 34 h 48"/>
                              <a:gd name="T72" fmla="*/ 43 w 43"/>
                              <a:gd name="T73" fmla="*/ 34 h 48"/>
                              <a:gd name="T74" fmla="*/ 34 w 43"/>
                              <a:gd name="T75" fmla="*/ 34 h 48"/>
                              <a:gd name="T76" fmla="*/ 29 w 43"/>
                              <a:gd name="T77" fmla="*/ 34 h 48"/>
                              <a:gd name="T78" fmla="*/ 29 w 43"/>
                              <a:gd name="T79" fmla="*/ 34 h 48"/>
                              <a:gd name="T80" fmla="*/ 39 w 43"/>
                              <a:gd name="T81" fmla="*/ 39 h 48"/>
                              <a:gd name="T82" fmla="*/ 29 w 43"/>
                              <a:gd name="T83" fmla="*/ 34 h 48"/>
                              <a:gd name="T84" fmla="*/ 29 w 43"/>
                              <a:gd name="T85" fmla="*/ 34 h 48"/>
                              <a:gd name="T86" fmla="*/ 24 w 43"/>
                              <a:gd name="T87" fmla="*/ 34 h 48"/>
                              <a:gd name="T88" fmla="*/ 29 w 43"/>
                              <a:gd name="T89" fmla="*/ 48 h 48"/>
                              <a:gd name="T90" fmla="*/ 29 w 43"/>
                              <a:gd name="T91" fmla="*/ 34 h 48"/>
                              <a:gd name="T92" fmla="*/ 19 w 43"/>
                              <a:gd name="T93" fmla="*/ 34 h 48"/>
                              <a:gd name="T94" fmla="*/ 19 w 43"/>
                              <a:gd name="T95" fmla="*/ 48 h 48"/>
                              <a:gd name="T96" fmla="*/ 24 w 43"/>
                              <a:gd name="T97" fmla="*/ 34 h 48"/>
                              <a:gd name="T98" fmla="*/ 19 w 43"/>
                              <a:gd name="T99" fmla="*/ 34 h 48"/>
                              <a:gd name="T100" fmla="*/ 15 w 43"/>
                              <a:gd name="T101" fmla="*/ 44 h 48"/>
                              <a:gd name="T102" fmla="*/ 15 w 43"/>
                              <a:gd name="T103" fmla="*/ 34 h 48"/>
                              <a:gd name="T104" fmla="*/ 10 w 43"/>
                              <a:gd name="T105" fmla="*/ 39 h 48"/>
                              <a:gd name="T106" fmla="*/ 15 w 43"/>
                              <a:gd name="T107" fmla="*/ 29 h 48"/>
                              <a:gd name="T108" fmla="*/ 15 w 43"/>
                              <a:gd name="T109" fmla="*/ 29 h 48"/>
                              <a:gd name="T110" fmla="*/ 15 w 43"/>
                              <a:gd name="T111" fmla="*/ 29 h 48"/>
                              <a:gd name="T112" fmla="*/ 5 w 43"/>
                              <a:gd name="T113" fmla="*/ 34 h 48"/>
                              <a:gd name="T114" fmla="*/ 10 w 43"/>
                              <a:gd name="T115" fmla="*/ 24 h 48"/>
                              <a:gd name="T116" fmla="*/ 0 w 43"/>
                              <a:gd name="T117" fmla="*/ 29 h 48"/>
                              <a:gd name="T118" fmla="*/ 10 w 43"/>
                              <a:gd name="T119" fmla="*/ 2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3" h="48">
                                <a:moveTo>
                                  <a:pt x="0" y="20"/>
                                </a:moveTo>
                                <a:lnTo>
                                  <a:pt x="10" y="20"/>
                                </a:lnTo>
                                <a:lnTo>
                                  <a:pt x="10" y="24"/>
                                </a:lnTo>
                                <a:lnTo>
                                  <a:pt x="0" y="24"/>
                                </a:lnTo>
                                <a:lnTo>
                                  <a:pt x="0" y="20"/>
                                </a:lnTo>
                                <a:lnTo>
                                  <a:pt x="0" y="20"/>
                                </a:lnTo>
                                <a:close/>
                                <a:moveTo>
                                  <a:pt x="0" y="20"/>
                                </a:moveTo>
                                <a:lnTo>
                                  <a:pt x="0" y="20"/>
                                </a:lnTo>
                                <a:lnTo>
                                  <a:pt x="0" y="20"/>
                                </a:lnTo>
                                <a:lnTo>
                                  <a:pt x="0" y="20"/>
                                </a:lnTo>
                                <a:close/>
                                <a:moveTo>
                                  <a:pt x="5" y="10"/>
                                </a:moveTo>
                                <a:lnTo>
                                  <a:pt x="15" y="20"/>
                                </a:lnTo>
                                <a:lnTo>
                                  <a:pt x="10" y="20"/>
                                </a:lnTo>
                                <a:lnTo>
                                  <a:pt x="0" y="20"/>
                                </a:lnTo>
                                <a:lnTo>
                                  <a:pt x="5" y="15"/>
                                </a:lnTo>
                                <a:lnTo>
                                  <a:pt x="5" y="10"/>
                                </a:lnTo>
                                <a:close/>
                                <a:moveTo>
                                  <a:pt x="5" y="15"/>
                                </a:moveTo>
                                <a:lnTo>
                                  <a:pt x="5" y="15"/>
                                </a:lnTo>
                                <a:lnTo>
                                  <a:pt x="5" y="10"/>
                                </a:lnTo>
                                <a:lnTo>
                                  <a:pt x="5" y="15"/>
                                </a:lnTo>
                                <a:close/>
                                <a:moveTo>
                                  <a:pt x="15" y="15"/>
                                </a:moveTo>
                                <a:lnTo>
                                  <a:pt x="15" y="15"/>
                                </a:lnTo>
                                <a:lnTo>
                                  <a:pt x="10" y="20"/>
                                </a:lnTo>
                                <a:lnTo>
                                  <a:pt x="5" y="10"/>
                                </a:lnTo>
                                <a:lnTo>
                                  <a:pt x="5" y="10"/>
                                </a:lnTo>
                                <a:lnTo>
                                  <a:pt x="15" y="15"/>
                                </a:lnTo>
                                <a:close/>
                                <a:moveTo>
                                  <a:pt x="15" y="15"/>
                                </a:moveTo>
                                <a:lnTo>
                                  <a:pt x="15" y="15"/>
                                </a:lnTo>
                                <a:lnTo>
                                  <a:pt x="15" y="15"/>
                                </a:lnTo>
                                <a:lnTo>
                                  <a:pt x="15" y="15"/>
                                </a:lnTo>
                                <a:close/>
                                <a:moveTo>
                                  <a:pt x="10" y="5"/>
                                </a:moveTo>
                                <a:lnTo>
                                  <a:pt x="15" y="15"/>
                                </a:lnTo>
                                <a:lnTo>
                                  <a:pt x="15" y="15"/>
                                </a:lnTo>
                                <a:lnTo>
                                  <a:pt x="5" y="10"/>
                                </a:lnTo>
                                <a:lnTo>
                                  <a:pt x="5" y="10"/>
                                </a:lnTo>
                                <a:lnTo>
                                  <a:pt x="10" y="5"/>
                                </a:lnTo>
                                <a:close/>
                                <a:moveTo>
                                  <a:pt x="5" y="10"/>
                                </a:moveTo>
                                <a:lnTo>
                                  <a:pt x="5" y="5"/>
                                </a:lnTo>
                                <a:lnTo>
                                  <a:pt x="10" y="5"/>
                                </a:lnTo>
                                <a:lnTo>
                                  <a:pt x="5" y="10"/>
                                </a:lnTo>
                                <a:close/>
                                <a:moveTo>
                                  <a:pt x="19" y="10"/>
                                </a:moveTo>
                                <a:lnTo>
                                  <a:pt x="19" y="15"/>
                                </a:lnTo>
                                <a:lnTo>
                                  <a:pt x="15" y="15"/>
                                </a:lnTo>
                                <a:lnTo>
                                  <a:pt x="10" y="5"/>
                                </a:lnTo>
                                <a:lnTo>
                                  <a:pt x="10" y="5"/>
                                </a:lnTo>
                                <a:lnTo>
                                  <a:pt x="19" y="10"/>
                                </a:lnTo>
                                <a:close/>
                                <a:moveTo>
                                  <a:pt x="19" y="10"/>
                                </a:moveTo>
                                <a:lnTo>
                                  <a:pt x="19" y="15"/>
                                </a:lnTo>
                                <a:lnTo>
                                  <a:pt x="19" y="15"/>
                                </a:lnTo>
                                <a:lnTo>
                                  <a:pt x="19" y="10"/>
                                </a:lnTo>
                                <a:close/>
                                <a:moveTo>
                                  <a:pt x="19" y="0"/>
                                </a:moveTo>
                                <a:lnTo>
                                  <a:pt x="19" y="10"/>
                                </a:lnTo>
                                <a:lnTo>
                                  <a:pt x="19" y="10"/>
                                </a:lnTo>
                                <a:lnTo>
                                  <a:pt x="10" y="5"/>
                                </a:lnTo>
                                <a:lnTo>
                                  <a:pt x="15" y="0"/>
                                </a:lnTo>
                                <a:lnTo>
                                  <a:pt x="19" y="0"/>
                                </a:lnTo>
                                <a:close/>
                                <a:moveTo>
                                  <a:pt x="15" y="0"/>
                                </a:moveTo>
                                <a:lnTo>
                                  <a:pt x="15" y="0"/>
                                </a:lnTo>
                                <a:lnTo>
                                  <a:pt x="19" y="0"/>
                                </a:lnTo>
                                <a:lnTo>
                                  <a:pt x="15" y="0"/>
                                </a:lnTo>
                                <a:close/>
                                <a:moveTo>
                                  <a:pt x="19" y="10"/>
                                </a:moveTo>
                                <a:lnTo>
                                  <a:pt x="19" y="10"/>
                                </a:lnTo>
                                <a:lnTo>
                                  <a:pt x="19" y="10"/>
                                </a:lnTo>
                                <a:lnTo>
                                  <a:pt x="19" y="0"/>
                                </a:lnTo>
                                <a:lnTo>
                                  <a:pt x="19" y="0"/>
                                </a:lnTo>
                                <a:lnTo>
                                  <a:pt x="19" y="10"/>
                                </a:lnTo>
                                <a:close/>
                                <a:moveTo>
                                  <a:pt x="19" y="10"/>
                                </a:moveTo>
                                <a:lnTo>
                                  <a:pt x="19" y="10"/>
                                </a:lnTo>
                                <a:lnTo>
                                  <a:pt x="19" y="10"/>
                                </a:lnTo>
                                <a:lnTo>
                                  <a:pt x="19" y="10"/>
                                </a:lnTo>
                                <a:close/>
                                <a:moveTo>
                                  <a:pt x="24" y="0"/>
                                </a:moveTo>
                                <a:lnTo>
                                  <a:pt x="24" y="10"/>
                                </a:lnTo>
                                <a:lnTo>
                                  <a:pt x="19" y="10"/>
                                </a:lnTo>
                                <a:lnTo>
                                  <a:pt x="19" y="0"/>
                                </a:lnTo>
                                <a:lnTo>
                                  <a:pt x="19" y="0"/>
                                </a:lnTo>
                                <a:lnTo>
                                  <a:pt x="24" y="0"/>
                                </a:lnTo>
                                <a:close/>
                                <a:moveTo>
                                  <a:pt x="19" y="0"/>
                                </a:moveTo>
                                <a:lnTo>
                                  <a:pt x="24" y="0"/>
                                </a:lnTo>
                                <a:lnTo>
                                  <a:pt x="24" y="0"/>
                                </a:lnTo>
                                <a:lnTo>
                                  <a:pt x="19" y="0"/>
                                </a:lnTo>
                                <a:close/>
                                <a:moveTo>
                                  <a:pt x="29" y="10"/>
                                </a:moveTo>
                                <a:lnTo>
                                  <a:pt x="24" y="10"/>
                                </a:lnTo>
                                <a:lnTo>
                                  <a:pt x="19" y="10"/>
                                </a:lnTo>
                                <a:lnTo>
                                  <a:pt x="24" y="0"/>
                                </a:lnTo>
                                <a:lnTo>
                                  <a:pt x="29" y="0"/>
                                </a:lnTo>
                                <a:lnTo>
                                  <a:pt x="29" y="10"/>
                                </a:lnTo>
                                <a:close/>
                                <a:moveTo>
                                  <a:pt x="29" y="10"/>
                                </a:moveTo>
                                <a:lnTo>
                                  <a:pt x="24" y="10"/>
                                </a:lnTo>
                                <a:lnTo>
                                  <a:pt x="24" y="10"/>
                                </a:lnTo>
                                <a:lnTo>
                                  <a:pt x="29" y="10"/>
                                </a:lnTo>
                                <a:close/>
                                <a:moveTo>
                                  <a:pt x="34" y="0"/>
                                </a:moveTo>
                                <a:lnTo>
                                  <a:pt x="29" y="10"/>
                                </a:lnTo>
                                <a:lnTo>
                                  <a:pt x="29" y="10"/>
                                </a:lnTo>
                                <a:lnTo>
                                  <a:pt x="29" y="0"/>
                                </a:lnTo>
                                <a:lnTo>
                                  <a:pt x="29" y="0"/>
                                </a:lnTo>
                                <a:lnTo>
                                  <a:pt x="34" y="0"/>
                                </a:lnTo>
                                <a:close/>
                                <a:moveTo>
                                  <a:pt x="29" y="0"/>
                                </a:moveTo>
                                <a:lnTo>
                                  <a:pt x="34" y="0"/>
                                </a:lnTo>
                                <a:lnTo>
                                  <a:pt x="34" y="0"/>
                                </a:lnTo>
                                <a:lnTo>
                                  <a:pt x="29" y="0"/>
                                </a:lnTo>
                                <a:close/>
                                <a:moveTo>
                                  <a:pt x="39" y="5"/>
                                </a:moveTo>
                                <a:lnTo>
                                  <a:pt x="29" y="15"/>
                                </a:lnTo>
                                <a:lnTo>
                                  <a:pt x="29" y="10"/>
                                </a:lnTo>
                                <a:lnTo>
                                  <a:pt x="34" y="0"/>
                                </a:lnTo>
                                <a:lnTo>
                                  <a:pt x="39" y="5"/>
                                </a:lnTo>
                                <a:lnTo>
                                  <a:pt x="39" y="5"/>
                                </a:lnTo>
                                <a:close/>
                                <a:moveTo>
                                  <a:pt x="39" y="5"/>
                                </a:moveTo>
                                <a:lnTo>
                                  <a:pt x="39" y="5"/>
                                </a:lnTo>
                                <a:lnTo>
                                  <a:pt x="39" y="5"/>
                                </a:lnTo>
                                <a:lnTo>
                                  <a:pt x="39" y="5"/>
                                </a:lnTo>
                                <a:close/>
                                <a:moveTo>
                                  <a:pt x="34" y="15"/>
                                </a:moveTo>
                                <a:lnTo>
                                  <a:pt x="29" y="15"/>
                                </a:lnTo>
                                <a:lnTo>
                                  <a:pt x="29" y="10"/>
                                </a:lnTo>
                                <a:lnTo>
                                  <a:pt x="39" y="5"/>
                                </a:lnTo>
                                <a:lnTo>
                                  <a:pt x="39" y="10"/>
                                </a:lnTo>
                                <a:lnTo>
                                  <a:pt x="34" y="15"/>
                                </a:lnTo>
                                <a:close/>
                                <a:moveTo>
                                  <a:pt x="34" y="15"/>
                                </a:moveTo>
                                <a:lnTo>
                                  <a:pt x="29" y="15"/>
                                </a:lnTo>
                                <a:lnTo>
                                  <a:pt x="29" y="15"/>
                                </a:lnTo>
                                <a:lnTo>
                                  <a:pt x="34" y="15"/>
                                </a:lnTo>
                                <a:close/>
                                <a:moveTo>
                                  <a:pt x="43" y="10"/>
                                </a:moveTo>
                                <a:lnTo>
                                  <a:pt x="34" y="15"/>
                                </a:lnTo>
                                <a:lnTo>
                                  <a:pt x="34" y="15"/>
                                </a:lnTo>
                                <a:lnTo>
                                  <a:pt x="39" y="5"/>
                                </a:lnTo>
                                <a:lnTo>
                                  <a:pt x="43" y="10"/>
                                </a:lnTo>
                                <a:lnTo>
                                  <a:pt x="43" y="10"/>
                                </a:lnTo>
                                <a:close/>
                                <a:moveTo>
                                  <a:pt x="43" y="10"/>
                                </a:moveTo>
                                <a:lnTo>
                                  <a:pt x="43" y="10"/>
                                </a:lnTo>
                                <a:lnTo>
                                  <a:pt x="43" y="10"/>
                                </a:lnTo>
                                <a:lnTo>
                                  <a:pt x="43" y="10"/>
                                </a:lnTo>
                                <a:close/>
                                <a:moveTo>
                                  <a:pt x="43" y="15"/>
                                </a:moveTo>
                                <a:lnTo>
                                  <a:pt x="34" y="20"/>
                                </a:lnTo>
                                <a:lnTo>
                                  <a:pt x="34" y="15"/>
                                </a:lnTo>
                                <a:lnTo>
                                  <a:pt x="43" y="10"/>
                                </a:lnTo>
                                <a:lnTo>
                                  <a:pt x="43" y="15"/>
                                </a:lnTo>
                                <a:lnTo>
                                  <a:pt x="43" y="15"/>
                                </a:lnTo>
                                <a:close/>
                                <a:moveTo>
                                  <a:pt x="43" y="15"/>
                                </a:moveTo>
                                <a:lnTo>
                                  <a:pt x="43" y="15"/>
                                </a:lnTo>
                                <a:lnTo>
                                  <a:pt x="43" y="15"/>
                                </a:lnTo>
                                <a:lnTo>
                                  <a:pt x="43" y="15"/>
                                </a:lnTo>
                                <a:close/>
                                <a:moveTo>
                                  <a:pt x="43" y="20"/>
                                </a:moveTo>
                                <a:lnTo>
                                  <a:pt x="34" y="20"/>
                                </a:lnTo>
                                <a:lnTo>
                                  <a:pt x="34" y="20"/>
                                </a:lnTo>
                                <a:lnTo>
                                  <a:pt x="43" y="15"/>
                                </a:lnTo>
                                <a:lnTo>
                                  <a:pt x="43" y="20"/>
                                </a:lnTo>
                                <a:lnTo>
                                  <a:pt x="43" y="20"/>
                                </a:lnTo>
                                <a:close/>
                                <a:moveTo>
                                  <a:pt x="43" y="20"/>
                                </a:moveTo>
                                <a:lnTo>
                                  <a:pt x="43" y="20"/>
                                </a:lnTo>
                                <a:lnTo>
                                  <a:pt x="43" y="20"/>
                                </a:lnTo>
                                <a:lnTo>
                                  <a:pt x="43" y="20"/>
                                </a:lnTo>
                                <a:close/>
                                <a:moveTo>
                                  <a:pt x="34" y="24"/>
                                </a:moveTo>
                                <a:lnTo>
                                  <a:pt x="34" y="20"/>
                                </a:lnTo>
                                <a:lnTo>
                                  <a:pt x="43" y="20"/>
                                </a:lnTo>
                                <a:lnTo>
                                  <a:pt x="43" y="24"/>
                                </a:lnTo>
                                <a:lnTo>
                                  <a:pt x="34" y="24"/>
                                </a:lnTo>
                                <a:close/>
                                <a:moveTo>
                                  <a:pt x="34" y="24"/>
                                </a:moveTo>
                                <a:lnTo>
                                  <a:pt x="39" y="24"/>
                                </a:lnTo>
                                <a:lnTo>
                                  <a:pt x="34" y="24"/>
                                </a:lnTo>
                                <a:close/>
                                <a:moveTo>
                                  <a:pt x="43" y="29"/>
                                </a:moveTo>
                                <a:lnTo>
                                  <a:pt x="34" y="24"/>
                                </a:lnTo>
                                <a:lnTo>
                                  <a:pt x="34" y="24"/>
                                </a:lnTo>
                                <a:lnTo>
                                  <a:pt x="43" y="24"/>
                                </a:lnTo>
                                <a:lnTo>
                                  <a:pt x="43" y="24"/>
                                </a:lnTo>
                                <a:lnTo>
                                  <a:pt x="43" y="29"/>
                                </a:lnTo>
                                <a:close/>
                                <a:moveTo>
                                  <a:pt x="43" y="24"/>
                                </a:moveTo>
                                <a:lnTo>
                                  <a:pt x="43" y="29"/>
                                </a:lnTo>
                                <a:lnTo>
                                  <a:pt x="43" y="29"/>
                                </a:lnTo>
                                <a:lnTo>
                                  <a:pt x="43" y="24"/>
                                </a:lnTo>
                                <a:close/>
                                <a:moveTo>
                                  <a:pt x="34" y="29"/>
                                </a:moveTo>
                                <a:lnTo>
                                  <a:pt x="34" y="29"/>
                                </a:lnTo>
                                <a:lnTo>
                                  <a:pt x="34" y="24"/>
                                </a:lnTo>
                                <a:lnTo>
                                  <a:pt x="43" y="29"/>
                                </a:lnTo>
                                <a:lnTo>
                                  <a:pt x="43" y="34"/>
                                </a:lnTo>
                                <a:lnTo>
                                  <a:pt x="34" y="29"/>
                                </a:lnTo>
                                <a:close/>
                                <a:moveTo>
                                  <a:pt x="34" y="29"/>
                                </a:moveTo>
                                <a:lnTo>
                                  <a:pt x="34" y="29"/>
                                </a:lnTo>
                                <a:lnTo>
                                  <a:pt x="34" y="24"/>
                                </a:lnTo>
                                <a:lnTo>
                                  <a:pt x="34" y="29"/>
                                </a:lnTo>
                                <a:close/>
                                <a:moveTo>
                                  <a:pt x="43" y="39"/>
                                </a:moveTo>
                                <a:lnTo>
                                  <a:pt x="34" y="34"/>
                                </a:lnTo>
                                <a:lnTo>
                                  <a:pt x="34" y="29"/>
                                </a:lnTo>
                                <a:lnTo>
                                  <a:pt x="43" y="34"/>
                                </a:lnTo>
                                <a:lnTo>
                                  <a:pt x="43" y="34"/>
                                </a:lnTo>
                                <a:lnTo>
                                  <a:pt x="43" y="39"/>
                                </a:lnTo>
                                <a:close/>
                                <a:moveTo>
                                  <a:pt x="43" y="34"/>
                                </a:moveTo>
                                <a:lnTo>
                                  <a:pt x="43" y="39"/>
                                </a:lnTo>
                                <a:lnTo>
                                  <a:pt x="43" y="39"/>
                                </a:lnTo>
                                <a:lnTo>
                                  <a:pt x="43" y="34"/>
                                </a:lnTo>
                                <a:close/>
                                <a:moveTo>
                                  <a:pt x="29" y="34"/>
                                </a:moveTo>
                                <a:lnTo>
                                  <a:pt x="34" y="34"/>
                                </a:lnTo>
                                <a:lnTo>
                                  <a:pt x="34" y="29"/>
                                </a:lnTo>
                                <a:lnTo>
                                  <a:pt x="43" y="39"/>
                                </a:lnTo>
                                <a:lnTo>
                                  <a:pt x="39" y="39"/>
                                </a:lnTo>
                                <a:lnTo>
                                  <a:pt x="29" y="34"/>
                                </a:lnTo>
                                <a:close/>
                                <a:moveTo>
                                  <a:pt x="29" y="34"/>
                                </a:moveTo>
                                <a:lnTo>
                                  <a:pt x="29" y="34"/>
                                </a:lnTo>
                                <a:lnTo>
                                  <a:pt x="34" y="34"/>
                                </a:lnTo>
                                <a:lnTo>
                                  <a:pt x="29" y="34"/>
                                </a:lnTo>
                                <a:close/>
                                <a:moveTo>
                                  <a:pt x="34" y="44"/>
                                </a:moveTo>
                                <a:lnTo>
                                  <a:pt x="29" y="34"/>
                                </a:lnTo>
                                <a:lnTo>
                                  <a:pt x="29" y="34"/>
                                </a:lnTo>
                                <a:lnTo>
                                  <a:pt x="39" y="39"/>
                                </a:lnTo>
                                <a:lnTo>
                                  <a:pt x="39" y="39"/>
                                </a:lnTo>
                                <a:lnTo>
                                  <a:pt x="34" y="44"/>
                                </a:lnTo>
                                <a:close/>
                                <a:moveTo>
                                  <a:pt x="39" y="39"/>
                                </a:moveTo>
                                <a:lnTo>
                                  <a:pt x="39" y="44"/>
                                </a:lnTo>
                                <a:lnTo>
                                  <a:pt x="34" y="44"/>
                                </a:lnTo>
                                <a:lnTo>
                                  <a:pt x="39" y="39"/>
                                </a:lnTo>
                                <a:close/>
                                <a:moveTo>
                                  <a:pt x="29" y="34"/>
                                </a:moveTo>
                                <a:lnTo>
                                  <a:pt x="29" y="34"/>
                                </a:lnTo>
                                <a:lnTo>
                                  <a:pt x="34" y="34"/>
                                </a:lnTo>
                                <a:lnTo>
                                  <a:pt x="34" y="44"/>
                                </a:lnTo>
                                <a:lnTo>
                                  <a:pt x="34" y="44"/>
                                </a:lnTo>
                                <a:lnTo>
                                  <a:pt x="29" y="34"/>
                                </a:lnTo>
                                <a:close/>
                                <a:moveTo>
                                  <a:pt x="29" y="34"/>
                                </a:moveTo>
                                <a:lnTo>
                                  <a:pt x="29" y="34"/>
                                </a:lnTo>
                                <a:lnTo>
                                  <a:pt x="19" y="39"/>
                                </a:lnTo>
                                <a:lnTo>
                                  <a:pt x="29" y="34"/>
                                </a:lnTo>
                                <a:close/>
                                <a:moveTo>
                                  <a:pt x="29" y="48"/>
                                </a:moveTo>
                                <a:lnTo>
                                  <a:pt x="24" y="34"/>
                                </a:lnTo>
                                <a:lnTo>
                                  <a:pt x="29" y="34"/>
                                </a:lnTo>
                                <a:lnTo>
                                  <a:pt x="34" y="44"/>
                                </a:lnTo>
                                <a:lnTo>
                                  <a:pt x="29" y="48"/>
                                </a:lnTo>
                                <a:lnTo>
                                  <a:pt x="29" y="48"/>
                                </a:lnTo>
                                <a:close/>
                                <a:moveTo>
                                  <a:pt x="29" y="48"/>
                                </a:moveTo>
                                <a:lnTo>
                                  <a:pt x="29" y="48"/>
                                </a:lnTo>
                                <a:lnTo>
                                  <a:pt x="29" y="48"/>
                                </a:lnTo>
                                <a:lnTo>
                                  <a:pt x="29" y="48"/>
                                </a:lnTo>
                                <a:close/>
                                <a:moveTo>
                                  <a:pt x="24" y="34"/>
                                </a:moveTo>
                                <a:lnTo>
                                  <a:pt x="29" y="34"/>
                                </a:lnTo>
                                <a:lnTo>
                                  <a:pt x="29" y="48"/>
                                </a:lnTo>
                                <a:lnTo>
                                  <a:pt x="24" y="48"/>
                                </a:lnTo>
                                <a:lnTo>
                                  <a:pt x="24" y="34"/>
                                </a:lnTo>
                                <a:close/>
                                <a:moveTo>
                                  <a:pt x="19" y="44"/>
                                </a:moveTo>
                                <a:lnTo>
                                  <a:pt x="19" y="34"/>
                                </a:lnTo>
                                <a:lnTo>
                                  <a:pt x="24" y="34"/>
                                </a:lnTo>
                                <a:lnTo>
                                  <a:pt x="24" y="48"/>
                                </a:lnTo>
                                <a:lnTo>
                                  <a:pt x="19" y="48"/>
                                </a:lnTo>
                                <a:lnTo>
                                  <a:pt x="19" y="44"/>
                                </a:lnTo>
                                <a:close/>
                                <a:moveTo>
                                  <a:pt x="19" y="48"/>
                                </a:moveTo>
                                <a:lnTo>
                                  <a:pt x="19" y="48"/>
                                </a:lnTo>
                                <a:lnTo>
                                  <a:pt x="19" y="44"/>
                                </a:lnTo>
                                <a:lnTo>
                                  <a:pt x="19" y="48"/>
                                </a:lnTo>
                                <a:close/>
                                <a:moveTo>
                                  <a:pt x="19" y="34"/>
                                </a:moveTo>
                                <a:lnTo>
                                  <a:pt x="24" y="34"/>
                                </a:lnTo>
                                <a:lnTo>
                                  <a:pt x="19" y="44"/>
                                </a:lnTo>
                                <a:lnTo>
                                  <a:pt x="15" y="44"/>
                                </a:lnTo>
                                <a:lnTo>
                                  <a:pt x="19" y="34"/>
                                </a:lnTo>
                                <a:close/>
                                <a:moveTo>
                                  <a:pt x="10" y="44"/>
                                </a:moveTo>
                                <a:lnTo>
                                  <a:pt x="19" y="34"/>
                                </a:lnTo>
                                <a:lnTo>
                                  <a:pt x="19" y="34"/>
                                </a:lnTo>
                                <a:lnTo>
                                  <a:pt x="15" y="44"/>
                                </a:lnTo>
                                <a:lnTo>
                                  <a:pt x="15" y="44"/>
                                </a:lnTo>
                                <a:lnTo>
                                  <a:pt x="10" y="44"/>
                                </a:lnTo>
                                <a:close/>
                                <a:moveTo>
                                  <a:pt x="15" y="44"/>
                                </a:moveTo>
                                <a:lnTo>
                                  <a:pt x="15" y="44"/>
                                </a:lnTo>
                                <a:lnTo>
                                  <a:pt x="10" y="44"/>
                                </a:lnTo>
                                <a:lnTo>
                                  <a:pt x="15" y="44"/>
                                </a:lnTo>
                                <a:close/>
                                <a:moveTo>
                                  <a:pt x="5" y="39"/>
                                </a:moveTo>
                                <a:lnTo>
                                  <a:pt x="15" y="34"/>
                                </a:lnTo>
                                <a:lnTo>
                                  <a:pt x="19" y="34"/>
                                </a:lnTo>
                                <a:lnTo>
                                  <a:pt x="10" y="44"/>
                                </a:lnTo>
                                <a:lnTo>
                                  <a:pt x="10" y="39"/>
                                </a:lnTo>
                                <a:lnTo>
                                  <a:pt x="5" y="39"/>
                                </a:lnTo>
                                <a:close/>
                                <a:moveTo>
                                  <a:pt x="10" y="39"/>
                                </a:moveTo>
                                <a:lnTo>
                                  <a:pt x="5" y="39"/>
                                </a:lnTo>
                                <a:lnTo>
                                  <a:pt x="5" y="39"/>
                                </a:lnTo>
                                <a:lnTo>
                                  <a:pt x="10" y="39"/>
                                </a:lnTo>
                                <a:close/>
                                <a:moveTo>
                                  <a:pt x="15" y="29"/>
                                </a:moveTo>
                                <a:lnTo>
                                  <a:pt x="15" y="29"/>
                                </a:lnTo>
                                <a:lnTo>
                                  <a:pt x="15" y="34"/>
                                </a:lnTo>
                                <a:lnTo>
                                  <a:pt x="5" y="39"/>
                                </a:lnTo>
                                <a:lnTo>
                                  <a:pt x="5" y="34"/>
                                </a:lnTo>
                                <a:lnTo>
                                  <a:pt x="15" y="29"/>
                                </a:lnTo>
                                <a:close/>
                                <a:moveTo>
                                  <a:pt x="15" y="29"/>
                                </a:moveTo>
                                <a:lnTo>
                                  <a:pt x="15" y="29"/>
                                </a:lnTo>
                                <a:lnTo>
                                  <a:pt x="15" y="29"/>
                                </a:lnTo>
                                <a:lnTo>
                                  <a:pt x="15" y="29"/>
                                </a:lnTo>
                                <a:close/>
                                <a:moveTo>
                                  <a:pt x="5" y="34"/>
                                </a:moveTo>
                                <a:lnTo>
                                  <a:pt x="15" y="29"/>
                                </a:lnTo>
                                <a:lnTo>
                                  <a:pt x="15" y="29"/>
                                </a:lnTo>
                                <a:lnTo>
                                  <a:pt x="5" y="39"/>
                                </a:lnTo>
                                <a:lnTo>
                                  <a:pt x="5" y="34"/>
                                </a:lnTo>
                                <a:lnTo>
                                  <a:pt x="5" y="34"/>
                                </a:lnTo>
                                <a:close/>
                                <a:moveTo>
                                  <a:pt x="5" y="34"/>
                                </a:moveTo>
                                <a:lnTo>
                                  <a:pt x="5" y="34"/>
                                </a:lnTo>
                                <a:lnTo>
                                  <a:pt x="5" y="34"/>
                                </a:lnTo>
                                <a:lnTo>
                                  <a:pt x="5" y="34"/>
                                </a:lnTo>
                                <a:close/>
                                <a:moveTo>
                                  <a:pt x="0" y="24"/>
                                </a:moveTo>
                                <a:lnTo>
                                  <a:pt x="10" y="24"/>
                                </a:lnTo>
                                <a:lnTo>
                                  <a:pt x="15" y="29"/>
                                </a:lnTo>
                                <a:lnTo>
                                  <a:pt x="5" y="34"/>
                                </a:lnTo>
                                <a:lnTo>
                                  <a:pt x="0" y="29"/>
                                </a:lnTo>
                                <a:lnTo>
                                  <a:pt x="0" y="24"/>
                                </a:lnTo>
                                <a:close/>
                                <a:moveTo>
                                  <a:pt x="0" y="29"/>
                                </a:moveTo>
                                <a:lnTo>
                                  <a:pt x="0" y="29"/>
                                </a:lnTo>
                                <a:lnTo>
                                  <a:pt x="0" y="24"/>
                                </a:lnTo>
                                <a:lnTo>
                                  <a:pt x="0" y="29"/>
                                </a:lnTo>
                                <a:close/>
                                <a:moveTo>
                                  <a:pt x="10" y="24"/>
                                </a:moveTo>
                                <a:lnTo>
                                  <a:pt x="10" y="24"/>
                                </a:lnTo>
                                <a:lnTo>
                                  <a:pt x="0" y="24"/>
                                </a:lnTo>
                                <a:lnTo>
                                  <a:pt x="0" y="24"/>
                                </a:lnTo>
                                <a:lnTo>
                                  <a:pt x="1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7"/>
                        <wps:cNvSpPr>
                          <a:spLocks/>
                        </wps:cNvSpPr>
                        <wps:spPr bwMode="auto">
                          <a:xfrm>
                            <a:off x="2855595" y="1046480"/>
                            <a:ext cx="238125" cy="170815"/>
                          </a:xfrm>
                          <a:custGeom>
                            <a:avLst/>
                            <a:gdLst>
                              <a:gd name="T0" fmla="*/ 0 w 375"/>
                              <a:gd name="T1" fmla="*/ 264 h 269"/>
                              <a:gd name="T2" fmla="*/ 370 w 375"/>
                              <a:gd name="T3" fmla="*/ 0 h 269"/>
                              <a:gd name="T4" fmla="*/ 375 w 375"/>
                              <a:gd name="T5" fmla="*/ 9 h 269"/>
                              <a:gd name="T6" fmla="*/ 5 w 375"/>
                              <a:gd name="T7" fmla="*/ 269 h 269"/>
                              <a:gd name="T8" fmla="*/ 0 w 375"/>
                              <a:gd name="T9" fmla="*/ 264 h 269"/>
                            </a:gdLst>
                            <a:ahLst/>
                            <a:cxnLst>
                              <a:cxn ang="0">
                                <a:pos x="T0" y="T1"/>
                              </a:cxn>
                              <a:cxn ang="0">
                                <a:pos x="T2" y="T3"/>
                              </a:cxn>
                              <a:cxn ang="0">
                                <a:pos x="T4" y="T5"/>
                              </a:cxn>
                              <a:cxn ang="0">
                                <a:pos x="T6" y="T7"/>
                              </a:cxn>
                              <a:cxn ang="0">
                                <a:pos x="T8" y="T9"/>
                              </a:cxn>
                            </a:cxnLst>
                            <a:rect l="0" t="0" r="r" b="b"/>
                            <a:pathLst>
                              <a:path w="375" h="269">
                                <a:moveTo>
                                  <a:pt x="0" y="264"/>
                                </a:moveTo>
                                <a:lnTo>
                                  <a:pt x="370" y="0"/>
                                </a:lnTo>
                                <a:lnTo>
                                  <a:pt x="375" y="9"/>
                                </a:lnTo>
                                <a:lnTo>
                                  <a:pt x="5" y="269"/>
                                </a:lnTo>
                                <a:lnTo>
                                  <a:pt x="0" y="26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8"/>
                        <wps:cNvSpPr>
                          <a:spLocks/>
                        </wps:cNvSpPr>
                        <wps:spPr bwMode="auto">
                          <a:xfrm>
                            <a:off x="2837815" y="1186815"/>
                            <a:ext cx="42545" cy="51435"/>
                          </a:xfrm>
                          <a:custGeom>
                            <a:avLst/>
                            <a:gdLst>
                              <a:gd name="T0" fmla="*/ 67 w 67"/>
                              <a:gd name="T1" fmla="*/ 81 h 81"/>
                              <a:gd name="T2" fmla="*/ 0 w 67"/>
                              <a:gd name="T3" fmla="*/ 67 h 81"/>
                              <a:gd name="T4" fmla="*/ 9 w 67"/>
                              <a:gd name="T5" fmla="*/ 0 h 81"/>
                              <a:gd name="T6" fmla="*/ 67 w 67"/>
                              <a:gd name="T7" fmla="*/ 81 h 81"/>
                            </a:gdLst>
                            <a:ahLst/>
                            <a:cxnLst>
                              <a:cxn ang="0">
                                <a:pos x="T0" y="T1"/>
                              </a:cxn>
                              <a:cxn ang="0">
                                <a:pos x="T2" y="T3"/>
                              </a:cxn>
                              <a:cxn ang="0">
                                <a:pos x="T4" y="T5"/>
                              </a:cxn>
                              <a:cxn ang="0">
                                <a:pos x="T6" y="T7"/>
                              </a:cxn>
                            </a:cxnLst>
                            <a:rect l="0" t="0" r="r" b="b"/>
                            <a:pathLst>
                              <a:path w="67" h="81">
                                <a:moveTo>
                                  <a:pt x="67" y="81"/>
                                </a:moveTo>
                                <a:lnTo>
                                  <a:pt x="0" y="67"/>
                                </a:lnTo>
                                <a:lnTo>
                                  <a:pt x="9" y="0"/>
                                </a:lnTo>
                                <a:lnTo>
                                  <a:pt x="67"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9"/>
                        <wps:cNvSpPr>
                          <a:spLocks noEditPoints="1"/>
                        </wps:cNvSpPr>
                        <wps:spPr bwMode="auto">
                          <a:xfrm>
                            <a:off x="2362200" y="902970"/>
                            <a:ext cx="48895" cy="82550"/>
                          </a:xfrm>
                          <a:custGeom>
                            <a:avLst/>
                            <a:gdLst>
                              <a:gd name="T0" fmla="*/ 0 w 77"/>
                              <a:gd name="T1" fmla="*/ 72 h 130"/>
                              <a:gd name="T2" fmla="*/ 0 w 77"/>
                              <a:gd name="T3" fmla="*/ 38 h 130"/>
                              <a:gd name="T4" fmla="*/ 9 w 77"/>
                              <a:gd name="T5" fmla="*/ 14 h 130"/>
                              <a:gd name="T6" fmla="*/ 24 w 77"/>
                              <a:gd name="T7" fmla="*/ 5 h 130"/>
                              <a:gd name="T8" fmla="*/ 38 w 77"/>
                              <a:gd name="T9" fmla="*/ 0 h 130"/>
                              <a:gd name="T10" fmla="*/ 53 w 77"/>
                              <a:gd name="T11" fmla="*/ 5 h 130"/>
                              <a:gd name="T12" fmla="*/ 62 w 77"/>
                              <a:gd name="T13" fmla="*/ 14 h 130"/>
                              <a:gd name="T14" fmla="*/ 72 w 77"/>
                              <a:gd name="T15" fmla="*/ 38 h 130"/>
                              <a:gd name="T16" fmla="*/ 77 w 77"/>
                              <a:gd name="T17" fmla="*/ 67 h 130"/>
                              <a:gd name="T18" fmla="*/ 72 w 77"/>
                              <a:gd name="T19" fmla="*/ 96 h 130"/>
                              <a:gd name="T20" fmla="*/ 62 w 77"/>
                              <a:gd name="T21" fmla="*/ 115 h 130"/>
                              <a:gd name="T22" fmla="*/ 48 w 77"/>
                              <a:gd name="T23" fmla="*/ 125 h 130"/>
                              <a:gd name="T24" fmla="*/ 38 w 77"/>
                              <a:gd name="T25" fmla="*/ 130 h 130"/>
                              <a:gd name="T26" fmla="*/ 29 w 77"/>
                              <a:gd name="T27" fmla="*/ 130 h 130"/>
                              <a:gd name="T28" fmla="*/ 24 w 77"/>
                              <a:gd name="T29" fmla="*/ 125 h 130"/>
                              <a:gd name="T30" fmla="*/ 14 w 77"/>
                              <a:gd name="T31" fmla="*/ 120 h 130"/>
                              <a:gd name="T32" fmla="*/ 9 w 77"/>
                              <a:gd name="T33" fmla="*/ 115 h 130"/>
                              <a:gd name="T34" fmla="*/ 5 w 77"/>
                              <a:gd name="T35" fmla="*/ 106 h 130"/>
                              <a:gd name="T36" fmla="*/ 5 w 77"/>
                              <a:gd name="T37" fmla="*/ 101 h 130"/>
                              <a:gd name="T38" fmla="*/ 0 w 77"/>
                              <a:gd name="T39" fmla="*/ 86 h 130"/>
                              <a:gd name="T40" fmla="*/ 0 w 77"/>
                              <a:gd name="T41" fmla="*/ 72 h 130"/>
                              <a:gd name="T42" fmla="*/ 57 w 77"/>
                              <a:gd name="T43" fmla="*/ 62 h 130"/>
                              <a:gd name="T44" fmla="*/ 57 w 77"/>
                              <a:gd name="T45" fmla="*/ 43 h 130"/>
                              <a:gd name="T46" fmla="*/ 53 w 77"/>
                              <a:gd name="T47" fmla="*/ 29 h 130"/>
                              <a:gd name="T48" fmla="*/ 53 w 77"/>
                              <a:gd name="T49" fmla="*/ 19 h 130"/>
                              <a:gd name="T50" fmla="*/ 48 w 77"/>
                              <a:gd name="T51" fmla="*/ 10 h 130"/>
                              <a:gd name="T52" fmla="*/ 43 w 77"/>
                              <a:gd name="T53" fmla="*/ 10 h 130"/>
                              <a:gd name="T54" fmla="*/ 38 w 77"/>
                              <a:gd name="T55" fmla="*/ 10 h 130"/>
                              <a:gd name="T56" fmla="*/ 29 w 77"/>
                              <a:gd name="T57" fmla="*/ 10 h 130"/>
                              <a:gd name="T58" fmla="*/ 24 w 77"/>
                              <a:gd name="T59" fmla="*/ 14 h 130"/>
                              <a:gd name="T60" fmla="*/ 19 w 77"/>
                              <a:gd name="T61" fmla="*/ 19 h 130"/>
                              <a:gd name="T62" fmla="*/ 19 w 77"/>
                              <a:gd name="T63" fmla="*/ 29 h 130"/>
                              <a:gd name="T64" fmla="*/ 14 w 77"/>
                              <a:gd name="T65" fmla="*/ 43 h 130"/>
                              <a:gd name="T66" fmla="*/ 14 w 77"/>
                              <a:gd name="T67" fmla="*/ 62 h 130"/>
                              <a:gd name="T68" fmla="*/ 57 w 77"/>
                              <a:gd name="T69" fmla="*/ 62 h 130"/>
                              <a:gd name="T70" fmla="*/ 14 w 77"/>
                              <a:gd name="T71" fmla="*/ 67 h 130"/>
                              <a:gd name="T72" fmla="*/ 14 w 77"/>
                              <a:gd name="T73" fmla="*/ 86 h 130"/>
                              <a:gd name="T74" fmla="*/ 19 w 77"/>
                              <a:gd name="T75" fmla="*/ 96 h 130"/>
                              <a:gd name="T76" fmla="*/ 19 w 77"/>
                              <a:gd name="T77" fmla="*/ 106 h 130"/>
                              <a:gd name="T78" fmla="*/ 24 w 77"/>
                              <a:gd name="T79" fmla="*/ 115 h 130"/>
                              <a:gd name="T80" fmla="*/ 24 w 77"/>
                              <a:gd name="T81" fmla="*/ 120 h 130"/>
                              <a:gd name="T82" fmla="*/ 29 w 77"/>
                              <a:gd name="T83" fmla="*/ 120 h 130"/>
                              <a:gd name="T84" fmla="*/ 33 w 77"/>
                              <a:gd name="T85" fmla="*/ 125 h 130"/>
                              <a:gd name="T86" fmla="*/ 38 w 77"/>
                              <a:gd name="T87" fmla="*/ 125 h 130"/>
                              <a:gd name="T88" fmla="*/ 43 w 77"/>
                              <a:gd name="T89" fmla="*/ 125 h 130"/>
                              <a:gd name="T90" fmla="*/ 48 w 77"/>
                              <a:gd name="T91" fmla="*/ 120 h 130"/>
                              <a:gd name="T92" fmla="*/ 53 w 77"/>
                              <a:gd name="T93" fmla="*/ 110 h 130"/>
                              <a:gd name="T94" fmla="*/ 57 w 77"/>
                              <a:gd name="T95" fmla="*/ 101 h 130"/>
                              <a:gd name="T96" fmla="*/ 57 w 77"/>
                              <a:gd name="T97" fmla="*/ 86 h 130"/>
                              <a:gd name="T98" fmla="*/ 57 w 77"/>
                              <a:gd name="T99" fmla="*/ 67 h 130"/>
                              <a:gd name="T100" fmla="*/ 14 w 77"/>
                              <a:gd name="T101"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 h="130">
                                <a:moveTo>
                                  <a:pt x="0" y="72"/>
                                </a:moveTo>
                                <a:lnTo>
                                  <a:pt x="0" y="38"/>
                                </a:lnTo>
                                <a:lnTo>
                                  <a:pt x="9" y="14"/>
                                </a:lnTo>
                                <a:lnTo>
                                  <a:pt x="24" y="5"/>
                                </a:lnTo>
                                <a:lnTo>
                                  <a:pt x="38" y="0"/>
                                </a:lnTo>
                                <a:lnTo>
                                  <a:pt x="53" y="5"/>
                                </a:lnTo>
                                <a:lnTo>
                                  <a:pt x="62" y="14"/>
                                </a:lnTo>
                                <a:lnTo>
                                  <a:pt x="72" y="38"/>
                                </a:lnTo>
                                <a:lnTo>
                                  <a:pt x="77" y="67"/>
                                </a:lnTo>
                                <a:lnTo>
                                  <a:pt x="72" y="96"/>
                                </a:lnTo>
                                <a:lnTo>
                                  <a:pt x="62" y="115"/>
                                </a:lnTo>
                                <a:lnTo>
                                  <a:pt x="48" y="125"/>
                                </a:lnTo>
                                <a:lnTo>
                                  <a:pt x="38" y="130"/>
                                </a:lnTo>
                                <a:lnTo>
                                  <a:pt x="29" y="130"/>
                                </a:lnTo>
                                <a:lnTo>
                                  <a:pt x="24" y="125"/>
                                </a:lnTo>
                                <a:lnTo>
                                  <a:pt x="14" y="120"/>
                                </a:lnTo>
                                <a:lnTo>
                                  <a:pt x="9" y="115"/>
                                </a:lnTo>
                                <a:lnTo>
                                  <a:pt x="5" y="106"/>
                                </a:lnTo>
                                <a:lnTo>
                                  <a:pt x="5" y="101"/>
                                </a:lnTo>
                                <a:lnTo>
                                  <a:pt x="0" y="86"/>
                                </a:lnTo>
                                <a:lnTo>
                                  <a:pt x="0" y="72"/>
                                </a:lnTo>
                                <a:close/>
                                <a:moveTo>
                                  <a:pt x="57" y="62"/>
                                </a:moveTo>
                                <a:lnTo>
                                  <a:pt x="57" y="43"/>
                                </a:lnTo>
                                <a:lnTo>
                                  <a:pt x="53" y="29"/>
                                </a:lnTo>
                                <a:lnTo>
                                  <a:pt x="53" y="19"/>
                                </a:lnTo>
                                <a:lnTo>
                                  <a:pt x="48" y="10"/>
                                </a:lnTo>
                                <a:lnTo>
                                  <a:pt x="43" y="10"/>
                                </a:lnTo>
                                <a:lnTo>
                                  <a:pt x="38" y="10"/>
                                </a:lnTo>
                                <a:lnTo>
                                  <a:pt x="29" y="10"/>
                                </a:lnTo>
                                <a:lnTo>
                                  <a:pt x="24" y="14"/>
                                </a:lnTo>
                                <a:lnTo>
                                  <a:pt x="19" y="19"/>
                                </a:lnTo>
                                <a:lnTo>
                                  <a:pt x="19" y="29"/>
                                </a:lnTo>
                                <a:lnTo>
                                  <a:pt x="14" y="43"/>
                                </a:lnTo>
                                <a:lnTo>
                                  <a:pt x="14" y="62"/>
                                </a:lnTo>
                                <a:lnTo>
                                  <a:pt x="57" y="62"/>
                                </a:lnTo>
                                <a:close/>
                                <a:moveTo>
                                  <a:pt x="14" y="67"/>
                                </a:moveTo>
                                <a:lnTo>
                                  <a:pt x="14" y="86"/>
                                </a:lnTo>
                                <a:lnTo>
                                  <a:pt x="19" y="96"/>
                                </a:lnTo>
                                <a:lnTo>
                                  <a:pt x="19" y="106"/>
                                </a:lnTo>
                                <a:lnTo>
                                  <a:pt x="24" y="115"/>
                                </a:lnTo>
                                <a:lnTo>
                                  <a:pt x="24" y="120"/>
                                </a:lnTo>
                                <a:lnTo>
                                  <a:pt x="29" y="120"/>
                                </a:lnTo>
                                <a:lnTo>
                                  <a:pt x="33" y="125"/>
                                </a:lnTo>
                                <a:lnTo>
                                  <a:pt x="38" y="125"/>
                                </a:lnTo>
                                <a:lnTo>
                                  <a:pt x="43" y="125"/>
                                </a:lnTo>
                                <a:lnTo>
                                  <a:pt x="48" y="120"/>
                                </a:lnTo>
                                <a:lnTo>
                                  <a:pt x="53" y="110"/>
                                </a:lnTo>
                                <a:lnTo>
                                  <a:pt x="57" y="101"/>
                                </a:lnTo>
                                <a:lnTo>
                                  <a:pt x="57" y="86"/>
                                </a:lnTo>
                                <a:lnTo>
                                  <a:pt x="57" y="67"/>
                                </a:lnTo>
                                <a:lnTo>
                                  <a:pt x="14"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0"/>
                        <wps:cNvSpPr>
                          <a:spLocks/>
                        </wps:cNvSpPr>
                        <wps:spPr bwMode="auto">
                          <a:xfrm>
                            <a:off x="2413635" y="963930"/>
                            <a:ext cx="64135" cy="52070"/>
                          </a:xfrm>
                          <a:custGeom>
                            <a:avLst/>
                            <a:gdLst>
                              <a:gd name="T0" fmla="*/ 68 w 101"/>
                              <a:gd name="T1" fmla="*/ 34 h 82"/>
                              <a:gd name="T2" fmla="*/ 77 w 101"/>
                              <a:gd name="T3" fmla="*/ 10 h 82"/>
                              <a:gd name="T4" fmla="*/ 77 w 101"/>
                              <a:gd name="T5" fmla="*/ 5 h 82"/>
                              <a:gd name="T6" fmla="*/ 72 w 101"/>
                              <a:gd name="T7" fmla="*/ 5 h 82"/>
                              <a:gd name="T8" fmla="*/ 72 w 101"/>
                              <a:gd name="T9" fmla="*/ 0 h 82"/>
                              <a:gd name="T10" fmla="*/ 68 w 101"/>
                              <a:gd name="T11" fmla="*/ 0 h 82"/>
                              <a:gd name="T12" fmla="*/ 101 w 101"/>
                              <a:gd name="T13" fmla="*/ 0 h 82"/>
                              <a:gd name="T14" fmla="*/ 92 w 101"/>
                              <a:gd name="T15" fmla="*/ 5 h 82"/>
                              <a:gd name="T16" fmla="*/ 87 w 101"/>
                              <a:gd name="T17" fmla="*/ 5 h 82"/>
                              <a:gd name="T18" fmla="*/ 87 w 101"/>
                              <a:gd name="T19" fmla="*/ 14 h 82"/>
                              <a:gd name="T20" fmla="*/ 68 w 101"/>
                              <a:gd name="T21" fmla="*/ 67 h 82"/>
                              <a:gd name="T22" fmla="*/ 68 w 101"/>
                              <a:gd name="T23" fmla="*/ 72 h 82"/>
                              <a:gd name="T24" fmla="*/ 72 w 101"/>
                              <a:gd name="T25" fmla="*/ 77 h 82"/>
                              <a:gd name="T26" fmla="*/ 77 w 101"/>
                              <a:gd name="T27" fmla="*/ 82 h 82"/>
                              <a:gd name="T28" fmla="*/ 48 w 101"/>
                              <a:gd name="T29" fmla="*/ 77 h 82"/>
                              <a:gd name="T30" fmla="*/ 53 w 101"/>
                              <a:gd name="T31" fmla="*/ 77 h 82"/>
                              <a:gd name="T32" fmla="*/ 58 w 101"/>
                              <a:gd name="T33" fmla="*/ 72 h 82"/>
                              <a:gd name="T34" fmla="*/ 63 w 101"/>
                              <a:gd name="T35" fmla="*/ 62 h 82"/>
                              <a:gd name="T36" fmla="*/ 29 w 101"/>
                              <a:gd name="T37" fmla="*/ 38 h 82"/>
                              <a:gd name="T38" fmla="*/ 24 w 101"/>
                              <a:gd name="T39" fmla="*/ 67 h 82"/>
                              <a:gd name="T40" fmla="*/ 24 w 101"/>
                              <a:gd name="T41" fmla="*/ 72 h 82"/>
                              <a:gd name="T42" fmla="*/ 24 w 101"/>
                              <a:gd name="T43" fmla="*/ 77 h 82"/>
                              <a:gd name="T44" fmla="*/ 29 w 101"/>
                              <a:gd name="T45" fmla="*/ 82 h 82"/>
                              <a:gd name="T46" fmla="*/ 0 w 101"/>
                              <a:gd name="T47" fmla="*/ 77 h 82"/>
                              <a:gd name="T48" fmla="*/ 5 w 101"/>
                              <a:gd name="T49" fmla="*/ 77 h 82"/>
                              <a:gd name="T50" fmla="*/ 10 w 101"/>
                              <a:gd name="T51" fmla="*/ 72 h 82"/>
                              <a:gd name="T52" fmla="*/ 15 w 101"/>
                              <a:gd name="T53" fmla="*/ 62 h 82"/>
                              <a:gd name="T54" fmla="*/ 29 w 101"/>
                              <a:gd name="T55" fmla="*/ 10 h 82"/>
                              <a:gd name="T56" fmla="*/ 29 w 101"/>
                              <a:gd name="T57" fmla="*/ 5 h 82"/>
                              <a:gd name="T58" fmla="*/ 29 w 101"/>
                              <a:gd name="T59" fmla="*/ 5 h 82"/>
                              <a:gd name="T60" fmla="*/ 24 w 101"/>
                              <a:gd name="T61" fmla="*/ 0 h 82"/>
                              <a:gd name="T62" fmla="*/ 20 w 101"/>
                              <a:gd name="T63" fmla="*/ 0 h 82"/>
                              <a:gd name="T64" fmla="*/ 53 w 101"/>
                              <a:gd name="T65" fmla="*/ 0 h 82"/>
                              <a:gd name="T66" fmla="*/ 44 w 101"/>
                              <a:gd name="T67" fmla="*/ 5 h 82"/>
                              <a:gd name="T68" fmla="*/ 44 w 101"/>
                              <a:gd name="T69" fmla="*/ 5 h 82"/>
                              <a:gd name="T70" fmla="*/ 39 w 101"/>
                              <a:gd name="T71"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82">
                                <a:moveTo>
                                  <a:pt x="34" y="34"/>
                                </a:moveTo>
                                <a:lnTo>
                                  <a:pt x="68" y="34"/>
                                </a:lnTo>
                                <a:lnTo>
                                  <a:pt x="72" y="14"/>
                                </a:lnTo>
                                <a:lnTo>
                                  <a:pt x="77" y="10"/>
                                </a:lnTo>
                                <a:lnTo>
                                  <a:pt x="77" y="5"/>
                                </a:lnTo>
                                <a:lnTo>
                                  <a:pt x="77" y="5"/>
                                </a:lnTo>
                                <a:lnTo>
                                  <a:pt x="77" y="5"/>
                                </a:lnTo>
                                <a:lnTo>
                                  <a:pt x="72" y="5"/>
                                </a:lnTo>
                                <a:lnTo>
                                  <a:pt x="72" y="5"/>
                                </a:lnTo>
                                <a:lnTo>
                                  <a:pt x="72" y="0"/>
                                </a:lnTo>
                                <a:lnTo>
                                  <a:pt x="68" y="0"/>
                                </a:lnTo>
                                <a:lnTo>
                                  <a:pt x="68" y="0"/>
                                </a:lnTo>
                                <a:lnTo>
                                  <a:pt x="101" y="0"/>
                                </a:lnTo>
                                <a:lnTo>
                                  <a:pt x="101" y="0"/>
                                </a:lnTo>
                                <a:lnTo>
                                  <a:pt x="96" y="0"/>
                                </a:lnTo>
                                <a:lnTo>
                                  <a:pt x="92" y="5"/>
                                </a:lnTo>
                                <a:lnTo>
                                  <a:pt x="92" y="5"/>
                                </a:lnTo>
                                <a:lnTo>
                                  <a:pt x="87" y="5"/>
                                </a:lnTo>
                                <a:lnTo>
                                  <a:pt x="87" y="10"/>
                                </a:lnTo>
                                <a:lnTo>
                                  <a:pt x="87" y="14"/>
                                </a:lnTo>
                                <a:lnTo>
                                  <a:pt x="72" y="62"/>
                                </a:lnTo>
                                <a:lnTo>
                                  <a:pt x="68" y="67"/>
                                </a:lnTo>
                                <a:lnTo>
                                  <a:pt x="68" y="72"/>
                                </a:lnTo>
                                <a:lnTo>
                                  <a:pt x="68" y="72"/>
                                </a:lnTo>
                                <a:lnTo>
                                  <a:pt x="72" y="77"/>
                                </a:lnTo>
                                <a:lnTo>
                                  <a:pt x="72" y="77"/>
                                </a:lnTo>
                                <a:lnTo>
                                  <a:pt x="77" y="77"/>
                                </a:lnTo>
                                <a:lnTo>
                                  <a:pt x="77" y="82"/>
                                </a:lnTo>
                                <a:lnTo>
                                  <a:pt x="48" y="82"/>
                                </a:lnTo>
                                <a:lnTo>
                                  <a:pt x="48" y="77"/>
                                </a:lnTo>
                                <a:lnTo>
                                  <a:pt x="53" y="77"/>
                                </a:lnTo>
                                <a:lnTo>
                                  <a:pt x="53" y="77"/>
                                </a:lnTo>
                                <a:lnTo>
                                  <a:pt x="58" y="77"/>
                                </a:lnTo>
                                <a:lnTo>
                                  <a:pt x="58" y="72"/>
                                </a:lnTo>
                                <a:lnTo>
                                  <a:pt x="58" y="72"/>
                                </a:lnTo>
                                <a:lnTo>
                                  <a:pt x="63" y="62"/>
                                </a:lnTo>
                                <a:lnTo>
                                  <a:pt x="68" y="38"/>
                                </a:lnTo>
                                <a:lnTo>
                                  <a:pt x="29" y="38"/>
                                </a:lnTo>
                                <a:lnTo>
                                  <a:pt x="24" y="62"/>
                                </a:lnTo>
                                <a:lnTo>
                                  <a:pt x="24" y="67"/>
                                </a:lnTo>
                                <a:lnTo>
                                  <a:pt x="24" y="72"/>
                                </a:lnTo>
                                <a:lnTo>
                                  <a:pt x="24" y="72"/>
                                </a:lnTo>
                                <a:lnTo>
                                  <a:pt x="24" y="77"/>
                                </a:lnTo>
                                <a:lnTo>
                                  <a:pt x="24" y="77"/>
                                </a:lnTo>
                                <a:lnTo>
                                  <a:pt x="29" y="77"/>
                                </a:lnTo>
                                <a:lnTo>
                                  <a:pt x="29" y="82"/>
                                </a:lnTo>
                                <a:lnTo>
                                  <a:pt x="0" y="82"/>
                                </a:lnTo>
                                <a:lnTo>
                                  <a:pt x="0" y="77"/>
                                </a:lnTo>
                                <a:lnTo>
                                  <a:pt x="5" y="77"/>
                                </a:lnTo>
                                <a:lnTo>
                                  <a:pt x="5" y="77"/>
                                </a:lnTo>
                                <a:lnTo>
                                  <a:pt x="10" y="77"/>
                                </a:lnTo>
                                <a:lnTo>
                                  <a:pt x="10" y="72"/>
                                </a:lnTo>
                                <a:lnTo>
                                  <a:pt x="10" y="72"/>
                                </a:lnTo>
                                <a:lnTo>
                                  <a:pt x="15" y="62"/>
                                </a:lnTo>
                                <a:lnTo>
                                  <a:pt x="29" y="14"/>
                                </a:lnTo>
                                <a:lnTo>
                                  <a:pt x="29" y="10"/>
                                </a:lnTo>
                                <a:lnTo>
                                  <a:pt x="29" y="5"/>
                                </a:lnTo>
                                <a:lnTo>
                                  <a:pt x="29" y="5"/>
                                </a:lnTo>
                                <a:lnTo>
                                  <a:pt x="29" y="5"/>
                                </a:lnTo>
                                <a:lnTo>
                                  <a:pt x="29" y="5"/>
                                </a:lnTo>
                                <a:lnTo>
                                  <a:pt x="24" y="5"/>
                                </a:lnTo>
                                <a:lnTo>
                                  <a:pt x="24" y="0"/>
                                </a:lnTo>
                                <a:lnTo>
                                  <a:pt x="20" y="0"/>
                                </a:lnTo>
                                <a:lnTo>
                                  <a:pt x="20" y="0"/>
                                </a:lnTo>
                                <a:lnTo>
                                  <a:pt x="53" y="0"/>
                                </a:lnTo>
                                <a:lnTo>
                                  <a:pt x="53" y="0"/>
                                </a:lnTo>
                                <a:lnTo>
                                  <a:pt x="48" y="0"/>
                                </a:lnTo>
                                <a:lnTo>
                                  <a:pt x="44" y="5"/>
                                </a:lnTo>
                                <a:lnTo>
                                  <a:pt x="44" y="5"/>
                                </a:lnTo>
                                <a:lnTo>
                                  <a:pt x="44" y="5"/>
                                </a:lnTo>
                                <a:lnTo>
                                  <a:pt x="39" y="10"/>
                                </a:lnTo>
                                <a:lnTo>
                                  <a:pt x="39" y="14"/>
                                </a:lnTo>
                                <a:lnTo>
                                  <a:pt x="34" y="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1"/>
                        <wps:cNvSpPr>
                          <a:spLocks noEditPoints="1"/>
                        </wps:cNvSpPr>
                        <wps:spPr bwMode="auto">
                          <a:xfrm>
                            <a:off x="2505075" y="963930"/>
                            <a:ext cx="45720" cy="52070"/>
                          </a:xfrm>
                          <a:custGeom>
                            <a:avLst/>
                            <a:gdLst>
                              <a:gd name="T0" fmla="*/ 53 w 72"/>
                              <a:gd name="T1" fmla="*/ 82 h 82"/>
                              <a:gd name="T2" fmla="*/ 44 w 72"/>
                              <a:gd name="T3" fmla="*/ 38 h 82"/>
                              <a:gd name="T4" fmla="*/ 39 w 72"/>
                              <a:gd name="T5" fmla="*/ 38 h 82"/>
                              <a:gd name="T6" fmla="*/ 34 w 72"/>
                              <a:gd name="T7" fmla="*/ 38 h 82"/>
                              <a:gd name="T8" fmla="*/ 24 w 72"/>
                              <a:gd name="T9" fmla="*/ 62 h 82"/>
                              <a:gd name="T10" fmla="*/ 24 w 72"/>
                              <a:gd name="T11" fmla="*/ 67 h 82"/>
                              <a:gd name="T12" fmla="*/ 24 w 72"/>
                              <a:gd name="T13" fmla="*/ 72 h 82"/>
                              <a:gd name="T14" fmla="*/ 24 w 72"/>
                              <a:gd name="T15" fmla="*/ 72 h 82"/>
                              <a:gd name="T16" fmla="*/ 29 w 72"/>
                              <a:gd name="T17" fmla="*/ 77 h 82"/>
                              <a:gd name="T18" fmla="*/ 29 w 72"/>
                              <a:gd name="T19" fmla="*/ 77 h 82"/>
                              <a:gd name="T20" fmla="*/ 34 w 72"/>
                              <a:gd name="T21" fmla="*/ 77 h 82"/>
                              <a:gd name="T22" fmla="*/ 34 w 72"/>
                              <a:gd name="T23" fmla="*/ 82 h 82"/>
                              <a:gd name="T24" fmla="*/ 0 w 72"/>
                              <a:gd name="T25" fmla="*/ 82 h 82"/>
                              <a:gd name="T26" fmla="*/ 5 w 72"/>
                              <a:gd name="T27" fmla="*/ 77 h 82"/>
                              <a:gd name="T28" fmla="*/ 5 w 72"/>
                              <a:gd name="T29" fmla="*/ 77 h 82"/>
                              <a:gd name="T30" fmla="*/ 10 w 72"/>
                              <a:gd name="T31" fmla="*/ 77 h 82"/>
                              <a:gd name="T32" fmla="*/ 10 w 72"/>
                              <a:gd name="T33" fmla="*/ 77 h 82"/>
                              <a:gd name="T34" fmla="*/ 15 w 72"/>
                              <a:gd name="T35" fmla="*/ 72 h 82"/>
                              <a:gd name="T36" fmla="*/ 15 w 72"/>
                              <a:gd name="T37" fmla="*/ 72 h 82"/>
                              <a:gd name="T38" fmla="*/ 15 w 72"/>
                              <a:gd name="T39" fmla="*/ 62 h 82"/>
                              <a:gd name="T40" fmla="*/ 29 w 72"/>
                              <a:gd name="T41" fmla="*/ 14 h 82"/>
                              <a:gd name="T42" fmla="*/ 29 w 72"/>
                              <a:gd name="T43" fmla="*/ 10 h 82"/>
                              <a:gd name="T44" fmla="*/ 34 w 72"/>
                              <a:gd name="T45" fmla="*/ 10 h 82"/>
                              <a:gd name="T46" fmla="*/ 29 w 72"/>
                              <a:gd name="T47" fmla="*/ 5 h 82"/>
                              <a:gd name="T48" fmla="*/ 29 w 72"/>
                              <a:gd name="T49" fmla="*/ 5 h 82"/>
                              <a:gd name="T50" fmla="*/ 29 w 72"/>
                              <a:gd name="T51" fmla="*/ 0 h 82"/>
                              <a:gd name="T52" fmla="*/ 24 w 72"/>
                              <a:gd name="T53" fmla="*/ 0 h 82"/>
                              <a:gd name="T54" fmla="*/ 24 w 72"/>
                              <a:gd name="T55" fmla="*/ 0 h 82"/>
                              <a:gd name="T56" fmla="*/ 48 w 72"/>
                              <a:gd name="T57" fmla="*/ 0 h 82"/>
                              <a:gd name="T58" fmla="*/ 63 w 72"/>
                              <a:gd name="T59" fmla="*/ 0 h 82"/>
                              <a:gd name="T60" fmla="*/ 68 w 72"/>
                              <a:gd name="T61" fmla="*/ 5 h 82"/>
                              <a:gd name="T62" fmla="*/ 72 w 72"/>
                              <a:gd name="T63" fmla="*/ 10 h 82"/>
                              <a:gd name="T64" fmla="*/ 72 w 72"/>
                              <a:gd name="T65" fmla="*/ 19 h 82"/>
                              <a:gd name="T66" fmla="*/ 72 w 72"/>
                              <a:gd name="T67" fmla="*/ 24 h 82"/>
                              <a:gd name="T68" fmla="*/ 68 w 72"/>
                              <a:gd name="T69" fmla="*/ 34 h 82"/>
                              <a:gd name="T70" fmla="*/ 63 w 72"/>
                              <a:gd name="T71" fmla="*/ 38 h 82"/>
                              <a:gd name="T72" fmla="*/ 53 w 72"/>
                              <a:gd name="T73" fmla="*/ 38 h 82"/>
                              <a:gd name="T74" fmla="*/ 58 w 72"/>
                              <a:gd name="T75" fmla="*/ 62 h 82"/>
                              <a:gd name="T76" fmla="*/ 63 w 72"/>
                              <a:gd name="T77" fmla="*/ 72 h 82"/>
                              <a:gd name="T78" fmla="*/ 68 w 72"/>
                              <a:gd name="T79" fmla="*/ 72 h 82"/>
                              <a:gd name="T80" fmla="*/ 68 w 72"/>
                              <a:gd name="T81" fmla="*/ 77 h 82"/>
                              <a:gd name="T82" fmla="*/ 72 w 72"/>
                              <a:gd name="T83" fmla="*/ 77 h 82"/>
                              <a:gd name="T84" fmla="*/ 72 w 72"/>
                              <a:gd name="T85" fmla="*/ 82 h 82"/>
                              <a:gd name="T86" fmla="*/ 53 w 72"/>
                              <a:gd name="T87" fmla="*/ 82 h 82"/>
                              <a:gd name="T88" fmla="*/ 34 w 72"/>
                              <a:gd name="T89" fmla="*/ 38 h 82"/>
                              <a:gd name="T90" fmla="*/ 39 w 72"/>
                              <a:gd name="T91" fmla="*/ 38 h 82"/>
                              <a:gd name="T92" fmla="*/ 39 w 72"/>
                              <a:gd name="T93" fmla="*/ 38 h 82"/>
                              <a:gd name="T94" fmla="*/ 48 w 72"/>
                              <a:gd name="T95" fmla="*/ 34 h 82"/>
                              <a:gd name="T96" fmla="*/ 58 w 72"/>
                              <a:gd name="T97" fmla="*/ 34 h 82"/>
                              <a:gd name="T98" fmla="*/ 63 w 72"/>
                              <a:gd name="T99" fmla="*/ 24 h 82"/>
                              <a:gd name="T100" fmla="*/ 63 w 72"/>
                              <a:gd name="T101" fmla="*/ 19 h 82"/>
                              <a:gd name="T102" fmla="*/ 63 w 72"/>
                              <a:gd name="T103" fmla="*/ 10 h 82"/>
                              <a:gd name="T104" fmla="*/ 58 w 72"/>
                              <a:gd name="T105" fmla="*/ 10 h 82"/>
                              <a:gd name="T106" fmla="*/ 53 w 72"/>
                              <a:gd name="T107" fmla="*/ 5 h 82"/>
                              <a:gd name="T108" fmla="*/ 48 w 72"/>
                              <a:gd name="T109" fmla="*/ 5 h 82"/>
                              <a:gd name="T110" fmla="*/ 48 w 72"/>
                              <a:gd name="T111" fmla="*/ 5 h 82"/>
                              <a:gd name="T112" fmla="*/ 44 w 72"/>
                              <a:gd name="T113" fmla="*/ 5 h 82"/>
                              <a:gd name="T114" fmla="*/ 34 w 72"/>
                              <a:gd name="T115" fmla="*/ 3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2" h="82">
                                <a:moveTo>
                                  <a:pt x="53" y="82"/>
                                </a:moveTo>
                                <a:lnTo>
                                  <a:pt x="44" y="38"/>
                                </a:lnTo>
                                <a:lnTo>
                                  <a:pt x="39" y="38"/>
                                </a:lnTo>
                                <a:lnTo>
                                  <a:pt x="34" y="38"/>
                                </a:lnTo>
                                <a:lnTo>
                                  <a:pt x="24" y="62"/>
                                </a:lnTo>
                                <a:lnTo>
                                  <a:pt x="24" y="67"/>
                                </a:lnTo>
                                <a:lnTo>
                                  <a:pt x="24" y="72"/>
                                </a:lnTo>
                                <a:lnTo>
                                  <a:pt x="24" y="72"/>
                                </a:lnTo>
                                <a:lnTo>
                                  <a:pt x="29" y="77"/>
                                </a:lnTo>
                                <a:lnTo>
                                  <a:pt x="29" y="77"/>
                                </a:lnTo>
                                <a:lnTo>
                                  <a:pt x="34" y="77"/>
                                </a:lnTo>
                                <a:lnTo>
                                  <a:pt x="34" y="82"/>
                                </a:lnTo>
                                <a:lnTo>
                                  <a:pt x="0" y="82"/>
                                </a:lnTo>
                                <a:lnTo>
                                  <a:pt x="5" y="77"/>
                                </a:lnTo>
                                <a:lnTo>
                                  <a:pt x="5" y="77"/>
                                </a:lnTo>
                                <a:lnTo>
                                  <a:pt x="10" y="77"/>
                                </a:lnTo>
                                <a:lnTo>
                                  <a:pt x="10" y="77"/>
                                </a:lnTo>
                                <a:lnTo>
                                  <a:pt x="15" y="72"/>
                                </a:lnTo>
                                <a:lnTo>
                                  <a:pt x="15" y="72"/>
                                </a:lnTo>
                                <a:lnTo>
                                  <a:pt x="15" y="62"/>
                                </a:lnTo>
                                <a:lnTo>
                                  <a:pt x="29" y="14"/>
                                </a:lnTo>
                                <a:lnTo>
                                  <a:pt x="29" y="10"/>
                                </a:lnTo>
                                <a:lnTo>
                                  <a:pt x="34" y="10"/>
                                </a:lnTo>
                                <a:lnTo>
                                  <a:pt x="29" y="5"/>
                                </a:lnTo>
                                <a:lnTo>
                                  <a:pt x="29" y="5"/>
                                </a:lnTo>
                                <a:lnTo>
                                  <a:pt x="29" y="0"/>
                                </a:lnTo>
                                <a:lnTo>
                                  <a:pt x="24" y="0"/>
                                </a:lnTo>
                                <a:lnTo>
                                  <a:pt x="24" y="0"/>
                                </a:lnTo>
                                <a:lnTo>
                                  <a:pt x="48" y="0"/>
                                </a:lnTo>
                                <a:lnTo>
                                  <a:pt x="63" y="0"/>
                                </a:lnTo>
                                <a:lnTo>
                                  <a:pt x="68" y="5"/>
                                </a:lnTo>
                                <a:lnTo>
                                  <a:pt x="72" y="10"/>
                                </a:lnTo>
                                <a:lnTo>
                                  <a:pt x="72" y="19"/>
                                </a:lnTo>
                                <a:lnTo>
                                  <a:pt x="72" y="24"/>
                                </a:lnTo>
                                <a:lnTo>
                                  <a:pt x="68" y="34"/>
                                </a:lnTo>
                                <a:lnTo>
                                  <a:pt x="63" y="38"/>
                                </a:lnTo>
                                <a:lnTo>
                                  <a:pt x="53" y="38"/>
                                </a:lnTo>
                                <a:lnTo>
                                  <a:pt x="58" y="62"/>
                                </a:lnTo>
                                <a:lnTo>
                                  <a:pt x="63" y="72"/>
                                </a:lnTo>
                                <a:lnTo>
                                  <a:pt x="68" y="72"/>
                                </a:lnTo>
                                <a:lnTo>
                                  <a:pt x="68" y="77"/>
                                </a:lnTo>
                                <a:lnTo>
                                  <a:pt x="72" y="77"/>
                                </a:lnTo>
                                <a:lnTo>
                                  <a:pt x="72" y="82"/>
                                </a:lnTo>
                                <a:lnTo>
                                  <a:pt x="53" y="82"/>
                                </a:lnTo>
                                <a:close/>
                                <a:moveTo>
                                  <a:pt x="34" y="38"/>
                                </a:moveTo>
                                <a:lnTo>
                                  <a:pt x="39" y="38"/>
                                </a:lnTo>
                                <a:lnTo>
                                  <a:pt x="39" y="38"/>
                                </a:lnTo>
                                <a:lnTo>
                                  <a:pt x="48" y="34"/>
                                </a:lnTo>
                                <a:lnTo>
                                  <a:pt x="58" y="34"/>
                                </a:lnTo>
                                <a:lnTo>
                                  <a:pt x="63" y="24"/>
                                </a:lnTo>
                                <a:lnTo>
                                  <a:pt x="63" y="19"/>
                                </a:lnTo>
                                <a:lnTo>
                                  <a:pt x="63" y="10"/>
                                </a:lnTo>
                                <a:lnTo>
                                  <a:pt x="58" y="10"/>
                                </a:lnTo>
                                <a:lnTo>
                                  <a:pt x="53" y="5"/>
                                </a:lnTo>
                                <a:lnTo>
                                  <a:pt x="48" y="5"/>
                                </a:lnTo>
                                <a:lnTo>
                                  <a:pt x="48" y="5"/>
                                </a:lnTo>
                                <a:lnTo>
                                  <a:pt x="44" y="5"/>
                                </a:lnTo>
                                <a:lnTo>
                                  <a:pt x="34" y="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142"/>
                        <wps:cNvSpPr>
                          <a:spLocks noChangeArrowheads="1"/>
                        </wps:cNvSpPr>
                        <wps:spPr bwMode="auto">
                          <a:xfrm>
                            <a:off x="2468880" y="994410"/>
                            <a:ext cx="39370" cy="31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143"/>
                        <wps:cNvSpPr>
                          <a:spLocks/>
                        </wps:cNvSpPr>
                        <wps:spPr bwMode="auto">
                          <a:xfrm>
                            <a:off x="2136775" y="1967230"/>
                            <a:ext cx="42545" cy="52070"/>
                          </a:xfrm>
                          <a:custGeom>
                            <a:avLst/>
                            <a:gdLst>
                              <a:gd name="T0" fmla="*/ 4 w 67"/>
                              <a:gd name="T1" fmla="*/ 10 h 82"/>
                              <a:gd name="T2" fmla="*/ 38 w 67"/>
                              <a:gd name="T3" fmla="*/ 0 h 82"/>
                              <a:gd name="T4" fmla="*/ 24 w 67"/>
                              <a:gd name="T5" fmla="*/ 44 h 82"/>
                              <a:gd name="T6" fmla="*/ 38 w 67"/>
                              <a:gd name="T7" fmla="*/ 24 h 82"/>
                              <a:gd name="T8" fmla="*/ 52 w 67"/>
                              <a:gd name="T9" fmla="*/ 10 h 82"/>
                              <a:gd name="T10" fmla="*/ 57 w 67"/>
                              <a:gd name="T11" fmla="*/ 5 h 82"/>
                              <a:gd name="T12" fmla="*/ 62 w 67"/>
                              <a:gd name="T13" fmla="*/ 0 h 82"/>
                              <a:gd name="T14" fmla="*/ 67 w 67"/>
                              <a:gd name="T15" fmla="*/ 5 h 82"/>
                              <a:gd name="T16" fmla="*/ 67 w 67"/>
                              <a:gd name="T17" fmla="*/ 5 h 82"/>
                              <a:gd name="T18" fmla="*/ 67 w 67"/>
                              <a:gd name="T19" fmla="*/ 5 h 82"/>
                              <a:gd name="T20" fmla="*/ 67 w 67"/>
                              <a:gd name="T21" fmla="*/ 10 h 82"/>
                              <a:gd name="T22" fmla="*/ 67 w 67"/>
                              <a:gd name="T23" fmla="*/ 15 h 82"/>
                              <a:gd name="T24" fmla="*/ 67 w 67"/>
                              <a:gd name="T25" fmla="*/ 20 h 82"/>
                              <a:gd name="T26" fmla="*/ 62 w 67"/>
                              <a:gd name="T27" fmla="*/ 24 h 82"/>
                              <a:gd name="T28" fmla="*/ 62 w 67"/>
                              <a:gd name="T29" fmla="*/ 24 h 82"/>
                              <a:gd name="T30" fmla="*/ 57 w 67"/>
                              <a:gd name="T31" fmla="*/ 24 h 82"/>
                              <a:gd name="T32" fmla="*/ 57 w 67"/>
                              <a:gd name="T33" fmla="*/ 24 h 82"/>
                              <a:gd name="T34" fmla="*/ 57 w 67"/>
                              <a:gd name="T35" fmla="*/ 20 h 82"/>
                              <a:gd name="T36" fmla="*/ 52 w 67"/>
                              <a:gd name="T37" fmla="*/ 20 h 82"/>
                              <a:gd name="T38" fmla="*/ 52 w 67"/>
                              <a:gd name="T39" fmla="*/ 20 h 82"/>
                              <a:gd name="T40" fmla="*/ 52 w 67"/>
                              <a:gd name="T41" fmla="*/ 15 h 82"/>
                              <a:gd name="T42" fmla="*/ 52 w 67"/>
                              <a:gd name="T43" fmla="*/ 15 h 82"/>
                              <a:gd name="T44" fmla="*/ 52 w 67"/>
                              <a:gd name="T45" fmla="*/ 15 h 82"/>
                              <a:gd name="T46" fmla="*/ 52 w 67"/>
                              <a:gd name="T47" fmla="*/ 15 h 82"/>
                              <a:gd name="T48" fmla="*/ 48 w 67"/>
                              <a:gd name="T49" fmla="*/ 15 h 82"/>
                              <a:gd name="T50" fmla="*/ 48 w 67"/>
                              <a:gd name="T51" fmla="*/ 20 h 82"/>
                              <a:gd name="T52" fmla="*/ 43 w 67"/>
                              <a:gd name="T53" fmla="*/ 24 h 82"/>
                              <a:gd name="T54" fmla="*/ 33 w 67"/>
                              <a:gd name="T55" fmla="*/ 34 h 82"/>
                              <a:gd name="T56" fmla="*/ 28 w 67"/>
                              <a:gd name="T57" fmla="*/ 48 h 82"/>
                              <a:gd name="T58" fmla="*/ 24 w 67"/>
                              <a:gd name="T59" fmla="*/ 53 h 82"/>
                              <a:gd name="T60" fmla="*/ 19 w 67"/>
                              <a:gd name="T61" fmla="*/ 58 h 82"/>
                              <a:gd name="T62" fmla="*/ 19 w 67"/>
                              <a:gd name="T63" fmla="*/ 68 h 82"/>
                              <a:gd name="T64" fmla="*/ 14 w 67"/>
                              <a:gd name="T65" fmla="*/ 72 h 82"/>
                              <a:gd name="T66" fmla="*/ 14 w 67"/>
                              <a:gd name="T67" fmla="*/ 82 h 82"/>
                              <a:gd name="T68" fmla="*/ 0 w 67"/>
                              <a:gd name="T69" fmla="*/ 82 h 82"/>
                              <a:gd name="T70" fmla="*/ 14 w 67"/>
                              <a:gd name="T71" fmla="*/ 29 h 82"/>
                              <a:gd name="T72" fmla="*/ 19 w 67"/>
                              <a:gd name="T73" fmla="*/ 20 h 82"/>
                              <a:gd name="T74" fmla="*/ 19 w 67"/>
                              <a:gd name="T75" fmla="*/ 15 h 82"/>
                              <a:gd name="T76" fmla="*/ 19 w 67"/>
                              <a:gd name="T77" fmla="*/ 15 h 82"/>
                              <a:gd name="T78" fmla="*/ 19 w 67"/>
                              <a:gd name="T79" fmla="*/ 10 h 82"/>
                              <a:gd name="T80" fmla="*/ 14 w 67"/>
                              <a:gd name="T81" fmla="*/ 10 h 82"/>
                              <a:gd name="T82" fmla="*/ 14 w 67"/>
                              <a:gd name="T83" fmla="*/ 10 h 82"/>
                              <a:gd name="T84" fmla="*/ 9 w 67"/>
                              <a:gd name="T85" fmla="*/ 10 h 82"/>
                              <a:gd name="T86" fmla="*/ 4 w 67"/>
                              <a:gd name="T87" fmla="*/ 10 h 82"/>
                              <a:gd name="T88" fmla="*/ 4 w 67"/>
                              <a:gd name="T89"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7" h="82">
                                <a:moveTo>
                                  <a:pt x="4" y="10"/>
                                </a:moveTo>
                                <a:lnTo>
                                  <a:pt x="38" y="0"/>
                                </a:lnTo>
                                <a:lnTo>
                                  <a:pt x="24" y="44"/>
                                </a:lnTo>
                                <a:lnTo>
                                  <a:pt x="38" y="24"/>
                                </a:lnTo>
                                <a:lnTo>
                                  <a:pt x="52" y="10"/>
                                </a:lnTo>
                                <a:lnTo>
                                  <a:pt x="57" y="5"/>
                                </a:lnTo>
                                <a:lnTo>
                                  <a:pt x="62" y="0"/>
                                </a:lnTo>
                                <a:lnTo>
                                  <a:pt x="67" y="5"/>
                                </a:lnTo>
                                <a:lnTo>
                                  <a:pt x="67" y="5"/>
                                </a:lnTo>
                                <a:lnTo>
                                  <a:pt x="67" y="5"/>
                                </a:lnTo>
                                <a:lnTo>
                                  <a:pt x="67" y="10"/>
                                </a:lnTo>
                                <a:lnTo>
                                  <a:pt x="67" y="15"/>
                                </a:lnTo>
                                <a:lnTo>
                                  <a:pt x="67" y="20"/>
                                </a:lnTo>
                                <a:lnTo>
                                  <a:pt x="62" y="24"/>
                                </a:lnTo>
                                <a:lnTo>
                                  <a:pt x="62" y="24"/>
                                </a:lnTo>
                                <a:lnTo>
                                  <a:pt x="57" y="24"/>
                                </a:lnTo>
                                <a:lnTo>
                                  <a:pt x="57" y="24"/>
                                </a:lnTo>
                                <a:lnTo>
                                  <a:pt x="57" y="20"/>
                                </a:lnTo>
                                <a:lnTo>
                                  <a:pt x="52" y="20"/>
                                </a:lnTo>
                                <a:lnTo>
                                  <a:pt x="52" y="20"/>
                                </a:lnTo>
                                <a:lnTo>
                                  <a:pt x="52" y="15"/>
                                </a:lnTo>
                                <a:lnTo>
                                  <a:pt x="52" y="15"/>
                                </a:lnTo>
                                <a:lnTo>
                                  <a:pt x="52" y="15"/>
                                </a:lnTo>
                                <a:lnTo>
                                  <a:pt x="52" y="15"/>
                                </a:lnTo>
                                <a:lnTo>
                                  <a:pt x="48" y="15"/>
                                </a:lnTo>
                                <a:lnTo>
                                  <a:pt x="48" y="20"/>
                                </a:lnTo>
                                <a:lnTo>
                                  <a:pt x="43" y="24"/>
                                </a:lnTo>
                                <a:lnTo>
                                  <a:pt x="33" y="34"/>
                                </a:lnTo>
                                <a:lnTo>
                                  <a:pt x="28" y="48"/>
                                </a:lnTo>
                                <a:lnTo>
                                  <a:pt x="24" y="53"/>
                                </a:lnTo>
                                <a:lnTo>
                                  <a:pt x="19" y="58"/>
                                </a:lnTo>
                                <a:lnTo>
                                  <a:pt x="19" y="68"/>
                                </a:lnTo>
                                <a:lnTo>
                                  <a:pt x="14" y="72"/>
                                </a:lnTo>
                                <a:lnTo>
                                  <a:pt x="14" y="82"/>
                                </a:lnTo>
                                <a:lnTo>
                                  <a:pt x="0" y="82"/>
                                </a:lnTo>
                                <a:lnTo>
                                  <a:pt x="14" y="29"/>
                                </a:lnTo>
                                <a:lnTo>
                                  <a:pt x="19" y="20"/>
                                </a:lnTo>
                                <a:lnTo>
                                  <a:pt x="19" y="15"/>
                                </a:lnTo>
                                <a:lnTo>
                                  <a:pt x="19" y="15"/>
                                </a:lnTo>
                                <a:lnTo>
                                  <a:pt x="19" y="10"/>
                                </a:lnTo>
                                <a:lnTo>
                                  <a:pt x="14" y="10"/>
                                </a:lnTo>
                                <a:lnTo>
                                  <a:pt x="14" y="10"/>
                                </a:lnTo>
                                <a:lnTo>
                                  <a:pt x="9" y="10"/>
                                </a:lnTo>
                                <a:lnTo>
                                  <a:pt x="4" y="10"/>
                                </a:lnTo>
                                <a:lnTo>
                                  <a:pt x="4"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4"/>
                        <wps:cNvSpPr>
                          <a:spLocks noEditPoints="1"/>
                        </wps:cNvSpPr>
                        <wps:spPr bwMode="auto">
                          <a:xfrm>
                            <a:off x="1566545" y="817245"/>
                            <a:ext cx="52070" cy="79375"/>
                          </a:xfrm>
                          <a:custGeom>
                            <a:avLst/>
                            <a:gdLst>
                              <a:gd name="T0" fmla="*/ 0 w 82"/>
                              <a:gd name="T1" fmla="*/ 68 h 125"/>
                              <a:gd name="T2" fmla="*/ 5 w 82"/>
                              <a:gd name="T3" fmla="*/ 34 h 125"/>
                              <a:gd name="T4" fmla="*/ 14 w 82"/>
                              <a:gd name="T5" fmla="*/ 10 h 125"/>
                              <a:gd name="T6" fmla="*/ 29 w 82"/>
                              <a:gd name="T7" fmla="*/ 0 h 125"/>
                              <a:gd name="T8" fmla="*/ 43 w 82"/>
                              <a:gd name="T9" fmla="*/ 0 h 125"/>
                              <a:gd name="T10" fmla="*/ 53 w 82"/>
                              <a:gd name="T11" fmla="*/ 0 h 125"/>
                              <a:gd name="T12" fmla="*/ 67 w 82"/>
                              <a:gd name="T13" fmla="*/ 10 h 125"/>
                              <a:gd name="T14" fmla="*/ 77 w 82"/>
                              <a:gd name="T15" fmla="*/ 34 h 125"/>
                              <a:gd name="T16" fmla="*/ 82 w 82"/>
                              <a:gd name="T17" fmla="*/ 63 h 125"/>
                              <a:gd name="T18" fmla="*/ 77 w 82"/>
                              <a:gd name="T19" fmla="*/ 92 h 125"/>
                              <a:gd name="T20" fmla="*/ 67 w 82"/>
                              <a:gd name="T21" fmla="*/ 111 h 125"/>
                              <a:gd name="T22" fmla="*/ 53 w 82"/>
                              <a:gd name="T23" fmla="*/ 120 h 125"/>
                              <a:gd name="T24" fmla="*/ 43 w 82"/>
                              <a:gd name="T25" fmla="*/ 125 h 125"/>
                              <a:gd name="T26" fmla="*/ 34 w 82"/>
                              <a:gd name="T27" fmla="*/ 125 h 125"/>
                              <a:gd name="T28" fmla="*/ 24 w 82"/>
                              <a:gd name="T29" fmla="*/ 120 h 125"/>
                              <a:gd name="T30" fmla="*/ 19 w 82"/>
                              <a:gd name="T31" fmla="*/ 116 h 125"/>
                              <a:gd name="T32" fmla="*/ 14 w 82"/>
                              <a:gd name="T33" fmla="*/ 111 h 125"/>
                              <a:gd name="T34" fmla="*/ 10 w 82"/>
                              <a:gd name="T35" fmla="*/ 101 h 125"/>
                              <a:gd name="T36" fmla="*/ 5 w 82"/>
                              <a:gd name="T37" fmla="*/ 96 h 125"/>
                              <a:gd name="T38" fmla="*/ 5 w 82"/>
                              <a:gd name="T39" fmla="*/ 82 h 125"/>
                              <a:gd name="T40" fmla="*/ 0 w 82"/>
                              <a:gd name="T41" fmla="*/ 68 h 125"/>
                              <a:gd name="T42" fmla="*/ 62 w 82"/>
                              <a:gd name="T43" fmla="*/ 58 h 125"/>
                              <a:gd name="T44" fmla="*/ 62 w 82"/>
                              <a:gd name="T45" fmla="*/ 39 h 125"/>
                              <a:gd name="T46" fmla="*/ 58 w 82"/>
                              <a:gd name="T47" fmla="*/ 24 h 125"/>
                              <a:gd name="T48" fmla="*/ 58 w 82"/>
                              <a:gd name="T49" fmla="*/ 15 h 125"/>
                              <a:gd name="T50" fmla="*/ 48 w 82"/>
                              <a:gd name="T51" fmla="*/ 5 h 125"/>
                              <a:gd name="T52" fmla="*/ 48 w 82"/>
                              <a:gd name="T53" fmla="*/ 5 h 125"/>
                              <a:gd name="T54" fmla="*/ 43 w 82"/>
                              <a:gd name="T55" fmla="*/ 5 h 125"/>
                              <a:gd name="T56" fmla="*/ 34 w 82"/>
                              <a:gd name="T57" fmla="*/ 5 h 125"/>
                              <a:gd name="T58" fmla="*/ 29 w 82"/>
                              <a:gd name="T59" fmla="*/ 10 h 125"/>
                              <a:gd name="T60" fmla="*/ 24 w 82"/>
                              <a:gd name="T61" fmla="*/ 15 h 125"/>
                              <a:gd name="T62" fmla="*/ 24 w 82"/>
                              <a:gd name="T63" fmla="*/ 24 h 125"/>
                              <a:gd name="T64" fmla="*/ 19 w 82"/>
                              <a:gd name="T65" fmla="*/ 39 h 125"/>
                              <a:gd name="T66" fmla="*/ 19 w 82"/>
                              <a:gd name="T67" fmla="*/ 58 h 125"/>
                              <a:gd name="T68" fmla="*/ 62 w 82"/>
                              <a:gd name="T69" fmla="*/ 58 h 125"/>
                              <a:gd name="T70" fmla="*/ 19 w 82"/>
                              <a:gd name="T71" fmla="*/ 63 h 125"/>
                              <a:gd name="T72" fmla="*/ 19 w 82"/>
                              <a:gd name="T73" fmla="*/ 82 h 125"/>
                              <a:gd name="T74" fmla="*/ 19 w 82"/>
                              <a:gd name="T75" fmla="*/ 92 h 125"/>
                              <a:gd name="T76" fmla="*/ 24 w 82"/>
                              <a:gd name="T77" fmla="*/ 101 h 125"/>
                              <a:gd name="T78" fmla="*/ 29 w 82"/>
                              <a:gd name="T79" fmla="*/ 111 h 125"/>
                              <a:gd name="T80" fmla="*/ 29 w 82"/>
                              <a:gd name="T81" fmla="*/ 116 h 125"/>
                              <a:gd name="T82" fmla="*/ 34 w 82"/>
                              <a:gd name="T83" fmla="*/ 116 h 125"/>
                              <a:gd name="T84" fmla="*/ 38 w 82"/>
                              <a:gd name="T85" fmla="*/ 120 h 125"/>
                              <a:gd name="T86" fmla="*/ 43 w 82"/>
                              <a:gd name="T87" fmla="*/ 120 h 125"/>
                              <a:gd name="T88" fmla="*/ 48 w 82"/>
                              <a:gd name="T89" fmla="*/ 120 h 125"/>
                              <a:gd name="T90" fmla="*/ 53 w 82"/>
                              <a:gd name="T91" fmla="*/ 116 h 125"/>
                              <a:gd name="T92" fmla="*/ 58 w 82"/>
                              <a:gd name="T93" fmla="*/ 106 h 125"/>
                              <a:gd name="T94" fmla="*/ 62 w 82"/>
                              <a:gd name="T95" fmla="*/ 96 h 125"/>
                              <a:gd name="T96" fmla="*/ 62 w 82"/>
                              <a:gd name="T97" fmla="*/ 82 h 125"/>
                              <a:gd name="T98" fmla="*/ 62 w 82"/>
                              <a:gd name="T99" fmla="*/ 63 h 125"/>
                              <a:gd name="T100" fmla="*/ 19 w 82"/>
                              <a:gd name="T101"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2" h="125">
                                <a:moveTo>
                                  <a:pt x="0" y="68"/>
                                </a:moveTo>
                                <a:lnTo>
                                  <a:pt x="5" y="34"/>
                                </a:lnTo>
                                <a:lnTo>
                                  <a:pt x="14" y="10"/>
                                </a:lnTo>
                                <a:lnTo>
                                  <a:pt x="29" y="0"/>
                                </a:lnTo>
                                <a:lnTo>
                                  <a:pt x="43" y="0"/>
                                </a:lnTo>
                                <a:lnTo>
                                  <a:pt x="53" y="0"/>
                                </a:lnTo>
                                <a:lnTo>
                                  <a:pt x="67" y="10"/>
                                </a:lnTo>
                                <a:lnTo>
                                  <a:pt x="77" y="34"/>
                                </a:lnTo>
                                <a:lnTo>
                                  <a:pt x="82" y="63"/>
                                </a:lnTo>
                                <a:lnTo>
                                  <a:pt x="77" y="92"/>
                                </a:lnTo>
                                <a:lnTo>
                                  <a:pt x="67" y="111"/>
                                </a:lnTo>
                                <a:lnTo>
                                  <a:pt x="53" y="120"/>
                                </a:lnTo>
                                <a:lnTo>
                                  <a:pt x="43" y="125"/>
                                </a:lnTo>
                                <a:lnTo>
                                  <a:pt x="34" y="125"/>
                                </a:lnTo>
                                <a:lnTo>
                                  <a:pt x="24" y="120"/>
                                </a:lnTo>
                                <a:lnTo>
                                  <a:pt x="19" y="116"/>
                                </a:lnTo>
                                <a:lnTo>
                                  <a:pt x="14" y="111"/>
                                </a:lnTo>
                                <a:lnTo>
                                  <a:pt x="10" y="101"/>
                                </a:lnTo>
                                <a:lnTo>
                                  <a:pt x="5" y="96"/>
                                </a:lnTo>
                                <a:lnTo>
                                  <a:pt x="5" y="82"/>
                                </a:lnTo>
                                <a:lnTo>
                                  <a:pt x="0" y="68"/>
                                </a:lnTo>
                                <a:close/>
                                <a:moveTo>
                                  <a:pt x="62" y="58"/>
                                </a:moveTo>
                                <a:lnTo>
                                  <a:pt x="62" y="39"/>
                                </a:lnTo>
                                <a:lnTo>
                                  <a:pt x="58" y="24"/>
                                </a:lnTo>
                                <a:lnTo>
                                  <a:pt x="58" y="15"/>
                                </a:lnTo>
                                <a:lnTo>
                                  <a:pt x="48" y="5"/>
                                </a:lnTo>
                                <a:lnTo>
                                  <a:pt x="48" y="5"/>
                                </a:lnTo>
                                <a:lnTo>
                                  <a:pt x="43" y="5"/>
                                </a:lnTo>
                                <a:lnTo>
                                  <a:pt x="34" y="5"/>
                                </a:lnTo>
                                <a:lnTo>
                                  <a:pt x="29" y="10"/>
                                </a:lnTo>
                                <a:lnTo>
                                  <a:pt x="24" y="15"/>
                                </a:lnTo>
                                <a:lnTo>
                                  <a:pt x="24" y="24"/>
                                </a:lnTo>
                                <a:lnTo>
                                  <a:pt x="19" y="39"/>
                                </a:lnTo>
                                <a:lnTo>
                                  <a:pt x="19" y="58"/>
                                </a:lnTo>
                                <a:lnTo>
                                  <a:pt x="62" y="58"/>
                                </a:lnTo>
                                <a:close/>
                                <a:moveTo>
                                  <a:pt x="19" y="63"/>
                                </a:moveTo>
                                <a:lnTo>
                                  <a:pt x="19" y="82"/>
                                </a:lnTo>
                                <a:lnTo>
                                  <a:pt x="19" y="92"/>
                                </a:lnTo>
                                <a:lnTo>
                                  <a:pt x="24" y="101"/>
                                </a:lnTo>
                                <a:lnTo>
                                  <a:pt x="29" y="111"/>
                                </a:lnTo>
                                <a:lnTo>
                                  <a:pt x="29" y="116"/>
                                </a:lnTo>
                                <a:lnTo>
                                  <a:pt x="34" y="116"/>
                                </a:lnTo>
                                <a:lnTo>
                                  <a:pt x="38" y="120"/>
                                </a:lnTo>
                                <a:lnTo>
                                  <a:pt x="43" y="120"/>
                                </a:lnTo>
                                <a:lnTo>
                                  <a:pt x="48" y="120"/>
                                </a:lnTo>
                                <a:lnTo>
                                  <a:pt x="53" y="116"/>
                                </a:lnTo>
                                <a:lnTo>
                                  <a:pt x="58" y="106"/>
                                </a:lnTo>
                                <a:lnTo>
                                  <a:pt x="62" y="96"/>
                                </a:lnTo>
                                <a:lnTo>
                                  <a:pt x="62" y="82"/>
                                </a:lnTo>
                                <a:lnTo>
                                  <a:pt x="62" y="63"/>
                                </a:lnTo>
                                <a:lnTo>
                                  <a:pt x="19"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5"/>
                        <wps:cNvSpPr>
                          <a:spLocks noEditPoints="1"/>
                        </wps:cNvSpPr>
                        <wps:spPr bwMode="auto">
                          <a:xfrm>
                            <a:off x="1621155" y="875665"/>
                            <a:ext cx="45720" cy="51435"/>
                          </a:xfrm>
                          <a:custGeom>
                            <a:avLst/>
                            <a:gdLst>
                              <a:gd name="T0" fmla="*/ 53 w 72"/>
                              <a:gd name="T1" fmla="*/ 81 h 81"/>
                              <a:gd name="T2" fmla="*/ 39 w 72"/>
                              <a:gd name="T3" fmla="*/ 43 h 81"/>
                              <a:gd name="T4" fmla="*/ 34 w 72"/>
                              <a:gd name="T5" fmla="*/ 38 h 81"/>
                              <a:gd name="T6" fmla="*/ 29 w 72"/>
                              <a:gd name="T7" fmla="*/ 38 h 81"/>
                              <a:gd name="T8" fmla="*/ 24 w 72"/>
                              <a:gd name="T9" fmla="*/ 62 h 81"/>
                              <a:gd name="T10" fmla="*/ 24 w 72"/>
                              <a:gd name="T11" fmla="*/ 67 h 81"/>
                              <a:gd name="T12" fmla="*/ 24 w 72"/>
                              <a:gd name="T13" fmla="*/ 72 h 81"/>
                              <a:gd name="T14" fmla="*/ 24 w 72"/>
                              <a:gd name="T15" fmla="*/ 72 h 81"/>
                              <a:gd name="T16" fmla="*/ 24 w 72"/>
                              <a:gd name="T17" fmla="*/ 77 h 81"/>
                              <a:gd name="T18" fmla="*/ 24 w 72"/>
                              <a:gd name="T19" fmla="*/ 77 h 81"/>
                              <a:gd name="T20" fmla="*/ 29 w 72"/>
                              <a:gd name="T21" fmla="*/ 77 h 81"/>
                              <a:gd name="T22" fmla="*/ 29 w 72"/>
                              <a:gd name="T23" fmla="*/ 81 h 81"/>
                              <a:gd name="T24" fmla="*/ 0 w 72"/>
                              <a:gd name="T25" fmla="*/ 81 h 81"/>
                              <a:gd name="T26" fmla="*/ 0 w 72"/>
                              <a:gd name="T27" fmla="*/ 77 h 81"/>
                              <a:gd name="T28" fmla="*/ 5 w 72"/>
                              <a:gd name="T29" fmla="*/ 77 h 81"/>
                              <a:gd name="T30" fmla="*/ 5 w 72"/>
                              <a:gd name="T31" fmla="*/ 77 h 81"/>
                              <a:gd name="T32" fmla="*/ 10 w 72"/>
                              <a:gd name="T33" fmla="*/ 77 h 81"/>
                              <a:gd name="T34" fmla="*/ 10 w 72"/>
                              <a:gd name="T35" fmla="*/ 72 h 81"/>
                              <a:gd name="T36" fmla="*/ 10 w 72"/>
                              <a:gd name="T37" fmla="*/ 72 h 81"/>
                              <a:gd name="T38" fmla="*/ 15 w 72"/>
                              <a:gd name="T39" fmla="*/ 62 h 81"/>
                              <a:gd name="T40" fmla="*/ 29 w 72"/>
                              <a:gd name="T41" fmla="*/ 14 h 81"/>
                              <a:gd name="T42" fmla="*/ 29 w 72"/>
                              <a:gd name="T43" fmla="*/ 9 h 81"/>
                              <a:gd name="T44" fmla="*/ 29 w 72"/>
                              <a:gd name="T45" fmla="*/ 9 h 81"/>
                              <a:gd name="T46" fmla="*/ 29 w 72"/>
                              <a:gd name="T47" fmla="*/ 4 h 81"/>
                              <a:gd name="T48" fmla="*/ 24 w 72"/>
                              <a:gd name="T49" fmla="*/ 4 h 81"/>
                              <a:gd name="T50" fmla="*/ 24 w 72"/>
                              <a:gd name="T51" fmla="*/ 4 h 81"/>
                              <a:gd name="T52" fmla="*/ 20 w 72"/>
                              <a:gd name="T53" fmla="*/ 0 h 81"/>
                              <a:gd name="T54" fmla="*/ 20 w 72"/>
                              <a:gd name="T55" fmla="*/ 0 h 81"/>
                              <a:gd name="T56" fmla="*/ 48 w 72"/>
                              <a:gd name="T57" fmla="*/ 0 h 81"/>
                              <a:gd name="T58" fmla="*/ 58 w 72"/>
                              <a:gd name="T59" fmla="*/ 0 h 81"/>
                              <a:gd name="T60" fmla="*/ 68 w 72"/>
                              <a:gd name="T61" fmla="*/ 4 h 81"/>
                              <a:gd name="T62" fmla="*/ 68 w 72"/>
                              <a:gd name="T63" fmla="*/ 9 h 81"/>
                              <a:gd name="T64" fmla="*/ 72 w 72"/>
                              <a:gd name="T65" fmla="*/ 19 h 81"/>
                              <a:gd name="T66" fmla="*/ 68 w 72"/>
                              <a:gd name="T67" fmla="*/ 24 h 81"/>
                              <a:gd name="T68" fmla="*/ 68 w 72"/>
                              <a:gd name="T69" fmla="*/ 33 h 81"/>
                              <a:gd name="T70" fmla="*/ 58 w 72"/>
                              <a:gd name="T71" fmla="*/ 38 h 81"/>
                              <a:gd name="T72" fmla="*/ 48 w 72"/>
                              <a:gd name="T73" fmla="*/ 38 h 81"/>
                              <a:gd name="T74" fmla="*/ 58 w 72"/>
                              <a:gd name="T75" fmla="*/ 62 h 81"/>
                              <a:gd name="T76" fmla="*/ 58 w 72"/>
                              <a:gd name="T77" fmla="*/ 72 h 81"/>
                              <a:gd name="T78" fmla="*/ 63 w 72"/>
                              <a:gd name="T79" fmla="*/ 72 h 81"/>
                              <a:gd name="T80" fmla="*/ 68 w 72"/>
                              <a:gd name="T81" fmla="*/ 77 h 81"/>
                              <a:gd name="T82" fmla="*/ 72 w 72"/>
                              <a:gd name="T83" fmla="*/ 77 h 81"/>
                              <a:gd name="T84" fmla="*/ 72 w 72"/>
                              <a:gd name="T85" fmla="*/ 81 h 81"/>
                              <a:gd name="T86" fmla="*/ 53 w 72"/>
                              <a:gd name="T87" fmla="*/ 81 h 81"/>
                              <a:gd name="T88" fmla="*/ 29 w 72"/>
                              <a:gd name="T89" fmla="*/ 38 h 81"/>
                              <a:gd name="T90" fmla="*/ 34 w 72"/>
                              <a:gd name="T91" fmla="*/ 38 h 81"/>
                              <a:gd name="T92" fmla="*/ 39 w 72"/>
                              <a:gd name="T93" fmla="*/ 38 h 81"/>
                              <a:gd name="T94" fmla="*/ 48 w 72"/>
                              <a:gd name="T95" fmla="*/ 33 h 81"/>
                              <a:gd name="T96" fmla="*/ 53 w 72"/>
                              <a:gd name="T97" fmla="*/ 33 h 81"/>
                              <a:gd name="T98" fmla="*/ 58 w 72"/>
                              <a:gd name="T99" fmla="*/ 24 h 81"/>
                              <a:gd name="T100" fmla="*/ 58 w 72"/>
                              <a:gd name="T101" fmla="*/ 19 h 81"/>
                              <a:gd name="T102" fmla="*/ 58 w 72"/>
                              <a:gd name="T103" fmla="*/ 9 h 81"/>
                              <a:gd name="T104" fmla="*/ 58 w 72"/>
                              <a:gd name="T105" fmla="*/ 9 h 81"/>
                              <a:gd name="T106" fmla="*/ 53 w 72"/>
                              <a:gd name="T107" fmla="*/ 4 h 81"/>
                              <a:gd name="T108" fmla="*/ 44 w 72"/>
                              <a:gd name="T109" fmla="*/ 4 h 81"/>
                              <a:gd name="T110" fmla="*/ 44 w 72"/>
                              <a:gd name="T111" fmla="*/ 4 h 81"/>
                              <a:gd name="T112" fmla="*/ 39 w 72"/>
                              <a:gd name="T113" fmla="*/ 4 h 81"/>
                              <a:gd name="T114" fmla="*/ 29 w 72"/>
                              <a:gd name="T115" fmla="*/ 3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2" h="81">
                                <a:moveTo>
                                  <a:pt x="53" y="81"/>
                                </a:moveTo>
                                <a:lnTo>
                                  <a:pt x="39" y="43"/>
                                </a:lnTo>
                                <a:lnTo>
                                  <a:pt x="34" y="38"/>
                                </a:lnTo>
                                <a:lnTo>
                                  <a:pt x="29" y="38"/>
                                </a:lnTo>
                                <a:lnTo>
                                  <a:pt x="24" y="62"/>
                                </a:lnTo>
                                <a:lnTo>
                                  <a:pt x="24" y="67"/>
                                </a:lnTo>
                                <a:lnTo>
                                  <a:pt x="24" y="72"/>
                                </a:lnTo>
                                <a:lnTo>
                                  <a:pt x="24" y="72"/>
                                </a:lnTo>
                                <a:lnTo>
                                  <a:pt x="24" y="77"/>
                                </a:lnTo>
                                <a:lnTo>
                                  <a:pt x="24" y="77"/>
                                </a:lnTo>
                                <a:lnTo>
                                  <a:pt x="29" y="77"/>
                                </a:lnTo>
                                <a:lnTo>
                                  <a:pt x="29" y="81"/>
                                </a:lnTo>
                                <a:lnTo>
                                  <a:pt x="0" y="81"/>
                                </a:lnTo>
                                <a:lnTo>
                                  <a:pt x="0" y="77"/>
                                </a:lnTo>
                                <a:lnTo>
                                  <a:pt x="5" y="77"/>
                                </a:lnTo>
                                <a:lnTo>
                                  <a:pt x="5" y="77"/>
                                </a:lnTo>
                                <a:lnTo>
                                  <a:pt x="10" y="77"/>
                                </a:lnTo>
                                <a:lnTo>
                                  <a:pt x="10" y="72"/>
                                </a:lnTo>
                                <a:lnTo>
                                  <a:pt x="10" y="72"/>
                                </a:lnTo>
                                <a:lnTo>
                                  <a:pt x="15" y="62"/>
                                </a:lnTo>
                                <a:lnTo>
                                  <a:pt x="29" y="14"/>
                                </a:lnTo>
                                <a:lnTo>
                                  <a:pt x="29" y="9"/>
                                </a:lnTo>
                                <a:lnTo>
                                  <a:pt x="29" y="9"/>
                                </a:lnTo>
                                <a:lnTo>
                                  <a:pt x="29" y="4"/>
                                </a:lnTo>
                                <a:lnTo>
                                  <a:pt x="24" y="4"/>
                                </a:lnTo>
                                <a:lnTo>
                                  <a:pt x="24" y="4"/>
                                </a:lnTo>
                                <a:lnTo>
                                  <a:pt x="20" y="0"/>
                                </a:lnTo>
                                <a:lnTo>
                                  <a:pt x="20" y="0"/>
                                </a:lnTo>
                                <a:lnTo>
                                  <a:pt x="48" y="0"/>
                                </a:lnTo>
                                <a:lnTo>
                                  <a:pt x="58" y="0"/>
                                </a:lnTo>
                                <a:lnTo>
                                  <a:pt x="68" y="4"/>
                                </a:lnTo>
                                <a:lnTo>
                                  <a:pt x="68" y="9"/>
                                </a:lnTo>
                                <a:lnTo>
                                  <a:pt x="72" y="19"/>
                                </a:lnTo>
                                <a:lnTo>
                                  <a:pt x="68" y="24"/>
                                </a:lnTo>
                                <a:lnTo>
                                  <a:pt x="68" y="33"/>
                                </a:lnTo>
                                <a:lnTo>
                                  <a:pt x="58" y="38"/>
                                </a:lnTo>
                                <a:lnTo>
                                  <a:pt x="48" y="38"/>
                                </a:lnTo>
                                <a:lnTo>
                                  <a:pt x="58" y="62"/>
                                </a:lnTo>
                                <a:lnTo>
                                  <a:pt x="58" y="72"/>
                                </a:lnTo>
                                <a:lnTo>
                                  <a:pt x="63" y="72"/>
                                </a:lnTo>
                                <a:lnTo>
                                  <a:pt x="68" y="77"/>
                                </a:lnTo>
                                <a:lnTo>
                                  <a:pt x="72" y="77"/>
                                </a:lnTo>
                                <a:lnTo>
                                  <a:pt x="72" y="81"/>
                                </a:lnTo>
                                <a:lnTo>
                                  <a:pt x="53" y="81"/>
                                </a:lnTo>
                                <a:close/>
                                <a:moveTo>
                                  <a:pt x="29" y="38"/>
                                </a:moveTo>
                                <a:lnTo>
                                  <a:pt x="34" y="38"/>
                                </a:lnTo>
                                <a:lnTo>
                                  <a:pt x="39" y="38"/>
                                </a:lnTo>
                                <a:lnTo>
                                  <a:pt x="48" y="33"/>
                                </a:lnTo>
                                <a:lnTo>
                                  <a:pt x="53" y="33"/>
                                </a:lnTo>
                                <a:lnTo>
                                  <a:pt x="58" y="24"/>
                                </a:lnTo>
                                <a:lnTo>
                                  <a:pt x="58" y="19"/>
                                </a:lnTo>
                                <a:lnTo>
                                  <a:pt x="58" y="9"/>
                                </a:lnTo>
                                <a:lnTo>
                                  <a:pt x="58" y="9"/>
                                </a:lnTo>
                                <a:lnTo>
                                  <a:pt x="53" y="4"/>
                                </a:lnTo>
                                <a:lnTo>
                                  <a:pt x="44" y="4"/>
                                </a:lnTo>
                                <a:lnTo>
                                  <a:pt x="44" y="4"/>
                                </a:lnTo>
                                <a:lnTo>
                                  <a:pt x="39" y="4"/>
                                </a:lnTo>
                                <a:lnTo>
                                  <a:pt x="29" y="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Rectangle 146"/>
                        <wps:cNvSpPr>
                          <a:spLocks noChangeArrowheads="1"/>
                        </wps:cNvSpPr>
                        <wps:spPr bwMode="auto">
                          <a:xfrm>
                            <a:off x="1666875" y="906145"/>
                            <a:ext cx="40005" cy="31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147"/>
                        <wps:cNvSpPr>
                          <a:spLocks/>
                        </wps:cNvSpPr>
                        <wps:spPr bwMode="auto">
                          <a:xfrm>
                            <a:off x="1703705" y="875665"/>
                            <a:ext cx="64135" cy="51435"/>
                          </a:xfrm>
                          <a:custGeom>
                            <a:avLst/>
                            <a:gdLst>
                              <a:gd name="T0" fmla="*/ 72 w 101"/>
                              <a:gd name="T1" fmla="*/ 33 h 81"/>
                              <a:gd name="T2" fmla="*/ 77 w 101"/>
                              <a:gd name="T3" fmla="*/ 9 h 81"/>
                              <a:gd name="T4" fmla="*/ 77 w 101"/>
                              <a:gd name="T5" fmla="*/ 4 h 81"/>
                              <a:gd name="T6" fmla="*/ 77 w 101"/>
                              <a:gd name="T7" fmla="*/ 4 h 81"/>
                              <a:gd name="T8" fmla="*/ 72 w 101"/>
                              <a:gd name="T9" fmla="*/ 0 h 81"/>
                              <a:gd name="T10" fmla="*/ 72 w 101"/>
                              <a:gd name="T11" fmla="*/ 0 h 81"/>
                              <a:gd name="T12" fmla="*/ 101 w 101"/>
                              <a:gd name="T13" fmla="*/ 0 h 81"/>
                              <a:gd name="T14" fmla="*/ 96 w 101"/>
                              <a:gd name="T15" fmla="*/ 4 h 81"/>
                              <a:gd name="T16" fmla="*/ 91 w 101"/>
                              <a:gd name="T17" fmla="*/ 4 h 81"/>
                              <a:gd name="T18" fmla="*/ 86 w 101"/>
                              <a:gd name="T19" fmla="*/ 14 h 81"/>
                              <a:gd name="T20" fmla="*/ 72 w 101"/>
                              <a:gd name="T21" fmla="*/ 67 h 81"/>
                              <a:gd name="T22" fmla="*/ 72 w 101"/>
                              <a:gd name="T23" fmla="*/ 72 h 81"/>
                              <a:gd name="T24" fmla="*/ 77 w 101"/>
                              <a:gd name="T25" fmla="*/ 77 h 81"/>
                              <a:gd name="T26" fmla="*/ 82 w 101"/>
                              <a:gd name="T27" fmla="*/ 81 h 81"/>
                              <a:gd name="T28" fmla="*/ 53 w 101"/>
                              <a:gd name="T29" fmla="*/ 77 h 81"/>
                              <a:gd name="T30" fmla="*/ 58 w 101"/>
                              <a:gd name="T31" fmla="*/ 77 h 81"/>
                              <a:gd name="T32" fmla="*/ 62 w 101"/>
                              <a:gd name="T33" fmla="*/ 72 h 81"/>
                              <a:gd name="T34" fmla="*/ 62 w 101"/>
                              <a:gd name="T35" fmla="*/ 62 h 81"/>
                              <a:gd name="T36" fmla="*/ 34 w 101"/>
                              <a:gd name="T37" fmla="*/ 38 h 81"/>
                              <a:gd name="T38" fmla="*/ 24 w 101"/>
                              <a:gd name="T39" fmla="*/ 67 h 81"/>
                              <a:gd name="T40" fmla="*/ 24 w 101"/>
                              <a:gd name="T41" fmla="*/ 72 h 81"/>
                              <a:gd name="T42" fmla="*/ 29 w 101"/>
                              <a:gd name="T43" fmla="*/ 77 h 81"/>
                              <a:gd name="T44" fmla="*/ 34 w 101"/>
                              <a:gd name="T45" fmla="*/ 81 h 81"/>
                              <a:gd name="T46" fmla="*/ 5 w 101"/>
                              <a:gd name="T47" fmla="*/ 77 h 81"/>
                              <a:gd name="T48" fmla="*/ 10 w 101"/>
                              <a:gd name="T49" fmla="*/ 77 h 81"/>
                              <a:gd name="T50" fmla="*/ 14 w 101"/>
                              <a:gd name="T51" fmla="*/ 72 h 81"/>
                              <a:gd name="T52" fmla="*/ 14 w 101"/>
                              <a:gd name="T53" fmla="*/ 62 h 81"/>
                              <a:gd name="T54" fmla="*/ 34 w 101"/>
                              <a:gd name="T55" fmla="*/ 9 h 81"/>
                              <a:gd name="T56" fmla="*/ 34 w 101"/>
                              <a:gd name="T57" fmla="*/ 4 h 81"/>
                              <a:gd name="T58" fmla="*/ 29 w 101"/>
                              <a:gd name="T59" fmla="*/ 4 h 81"/>
                              <a:gd name="T60" fmla="*/ 29 w 101"/>
                              <a:gd name="T61" fmla="*/ 0 h 81"/>
                              <a:gd name="T62" fmla="*/ 24 w 101"/>
                              <a:gd name="T63" fmla="*/ 0 h 81"/>
                              <a:gd name="T64" fmla="*/ 53 w 101"/>
                              <a:gd name="T65" fmla="*/ 0 h 81"/>
                              <a:gd name="T66" fmla="*/ 48 w 101"/>
                              <a:gd name="T67" fmla="*/ 4 h 81"/>
                              <a:gd name="T68" fmla="*/ 43 w 101"/>
                              <a:gd name="T69" fmla="*/ 4 h 81"/>
                              <a:gd name="T70" fmla="*/ 43 w 101"/>
                              <a:gd name="T71"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81">
                                <a:moveTo>
                                  <a:pt x="34" y="33"/>
                                </a:moveTo>
                                <a:lnTo>
                                  <a:pt x="72" y="33"/>
                                </a:lnTo>
                                <a:lnTo>
                                  <a:pt x="77" y="14"/>
                                </a:lnTo>
                                <a:lnTo>
                                  <a:pt x="77" y="9"/>
                                </a:lnTo>
                                <a:lnTo>
                                  <a:pt x="82" y="4"/>
                                </a:lnTo>
                                <a:lnTo>
                                  <a:pt x="77" y="4"/>
                                </a:lnTo>
                                <a:lnTo>
                                  <a:pt x="77" y="4"/>
                                </a:lnTo>
                                <a:lnTo>
                                  <a:pt x="77" y="4"/>
                                </a:lnTo>
                                <a:lnTo>
                                  <a:pt x="77" y="4"/>
                                </a:lnTo>
                                <a:lnTo>
                                  <a:pt x="72" y="0"/>
                                </a:lnTo>
                                <a:lnTo>
                                  <a:pt x="72" y="0"/>
                                </a:lnTo>
                                <a:lnTo>
                                  <a:pt x="72" y="0"/>
                                </a:lnTo>
                                <a:lnTo>
                                  <a:pt x="101" y="0"/>
                                </a:lnTo>
                                <a:lnTo>
                                  <a:pt x="101" y="0"/>
                                </a:lnTo>
                                <a:lnTo>
                                  <a:pt x="101" y="0"/>
                                </a:lnTo>
                                <a:lnTo>
                                  <a:pt x="96" y="4"/>
                                </a:lnTo>
                                <a:lnTo>
                                  <a:pt x="96" y="4"/>
                                </a:lnTo>
                                <a:lnTo>
                                  <a:pt x="91" y="4"/>
                                </a:lnTo>
                                <a:lnTo>
                                  <a:pt x="91" y="9"/>
                                </a:lnTo>
                                <a:lnTo>
                                  <a:pt x="86" y="14"/>
                                </a:lnTo>
                                <a:lnTo>
                                  <a:pt x="72" y="62"/>
                                </a:lnTo>
                                <a:lnTo>
                                  <a:pt x="72" y="67"/>
                                </a:lnTo>
                                <a:lnTo>
                                  <a:pt x="72" y="72"/>
                                </a:lnTo>
                                <a:lnTo>
                                  <a:pt x="72" y="72"/>
                                </a:lnTo>
                                <a:lnTo>
                                  <a:pt x="72" y="77"/>
                                </a:lnTo>
                                <a:lnTo>
                                  <a:pt x="77" y="77"/>
                                </a:lnTo>
                                <a:lnTo>
                                  <a:pt x="82" y="77"/>
                                </a:lnTo>
                                <a:lnTo>
                                  <a:pt x="82" y="81"/>
                                </a:lnTo>
                                <a:lnTo>
                                  <a:pt x="48" y="81"/>
                                </a:lnTo>
                                <a:lnTo>
                                  <a:pt x="53" y="77"/>
                                </a:lnTo>
                                <a:lnTo>
                                  <a:pt x="53" y="77"/>
                                </a:lnTo>
                                <a:lnTo>
                                  <a:pt x="58" y="77"/>
                                </a:lnTo>
                                <a:lnTo>
                                  <a:pt x="58" y="77"/>
                                </a:lnTo>
                                <a:lnTo>
                                  <a:pt x="62" y="72"/>
                                </a:lnTo>
                                <a:lnTo>
                                  <a:pt x="62" y="72"/>
                                </a:lnTo>
                                <a:lnTo>
                                  <a:pt x="62" y="62"/>
                                </a:lnTo>
                                <a:lnTo>
                                  <a:pt x="72" y="38"/>
                                </a:lnTo>
                                <a:lnTo>
                                  <a:pt x="34" y="38"/>
                                </a:lnTo>
                                <a:lnTo>
                                  <a:pt x="29" y="62"/>
                                </a:lnTo>
                                <a:lnTo>
                                  <a:pt x="24" y="67"/>
                                </a:lnTo>
                                <a:lnTo>
                                  <a:pt x="24" y="72"/>
                                </a:lnTo>
                                <a:lnTo>
                                  <a:pt x="24" y="72"/>
                                </a:lnTo>
                                <a:lnTo>
                                  <a:pt x="29" y="77"/>
                                </a:lnTo>
                                <a:lnTo>
                                  <a:pt x="29" y="77"/>
                                </a:lnTo>
                                <a:lnTo>
                                  <a:pt x="34" y="77"/>
                                </a:lnTo>
                                <a:lnTo>
                                  <a:pt x="34" y="81"/>
                                </a:lnTo>
                                <a:lnTo>
                                  <a:pt x="0" y="81"/>
                                </a:lnTo>
                                <a:lnTo>
                                  <a:pt x="5" y="77"/>
                                </a:lnTo>
                                <a:lnTo>
                                  <a:pt x="5" y="77"/>
                                </a:lnTo>
                                <a:lnTo>
                                  <a:pt x="10" y="77"/>
                                </a:lnTo>
                                <a:lnTo>
                                  <a:pt x="10" y="77"/>
                                </a:lnTo>
                                <a:lnTo>
                                  <a:pt x="14" y="72"/>
                                </a:lnTo>
                                <a:lnTo>
                                  <a:pt x="14" y="72"/>
                                </a:lnTo>
                                <a:lnTo>
                                  <a:pt x="14" y="62"/>
                                </a:lnTo>
                                <a:lnTo>
                                  <a:pt x="29" y="14"/>
                                </a:lnTo>
                                <a:lnTo>
                                  <a:pt x="34" y="9"/>
                                </a:lnTo>
                                <a:lnTo>
                                  <a:pt x="34" y="4"/>
                                </a:lnTo>
                                <a:lnTo>
                                  <a:pt x="34" y="4"/>
                                </a:lnTo>
                                <a:lnTo>
                                  <a:pt x="34" y="4"/>
                                </a:lnTo>
                                <a:lnTo>
                                  <a:pt x="29" y="4"/>
                                </a:lnTo>
                                <a:lnTo>
                                  <a:pt x="29" y="4"/>
                                </a:lnTo>
                                <a:lnTo>
                                  <a:pt x="29" y="0"/>
                                </a:lnTo>
                                <a:lnTo>
                                  <a:pt x="24" y="0"/>
                                </a:lnTo>
                                <a:lnTo>
                                  <a:pt x="24" y="0"/>
                                </a:lnTo>
                                <a:lnTo>
                                  <a:pt x="58" y="0"/>
                                </a:lnTo>
                                <a:lnTo>
                                  <a:pt x="53" y="0"/>
                                </a:lnTo>
                                <a:lnTo>
                                  <a:pt x="53" y="0"/>
                                </a:lnTo>
                                <a:lnTo>
                                  <a:pt x="48" y="4"/>
                                </a:lnTo>
                                <a:lnTo>
                                  <a:pt x="48" y="4"/>
                                </a:lnTo>
                                <a:lnTo>
                                  <a:pt x="43" y="4"/>
                                </a:lnTo>
                                <a:lnTo>
                                  <a:pt x="43" y="9"/>
                                </a:lnTo>
                                <a:lnTo>
                                  <a:pt x="43" y="14"/>
                                </a:lnTo>
                                <a:lnTo>
                                  <a:pt x="34" y="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8"/>
                        <wps:cNvSpPr>
                          <a:spLocks/>
                        </wps:cNvSpPr>
                        <wps:spPr bwMode="auto">
                          <a:xfrm>
                            <a:off x="463550" y="91440"/>
                            <a:ext cx="54610" cy="76200"/>
                          </a:xfrm>
                          <a:custGeom>
                            <a:avLst/>
                            <a:gdLst>
                              <a:gd name="T0" fmla="*/ 0 w 86"/>
                              <a:gd name="T1" fmla="*/ 0 h 120"/>
                              <a:gd name="T2" fmla="*/ 38 w 86"/>
                              <a:gd name="T3" fmla="*/ 0 h 120"/>
                              <a:gd name="T4" fmla="*/ 38 w 86"/>
                              <a:gd name="T5" fmla="*/ 5 h 120"/>
                              <a:gd name="T6" fmla="*/ 33 w 86"/>
                              <a:gd name="T7" fmla="*/ 5 h 120"/>
                              <a:gd name="T8" fmla="*/ 28 w 86"/>
                              <a:gd name="T9" fmla="*/ 5 h 120"/>
                              <a:gd name="T10" fmla="*/ 28 w 86"/>
                              <a:gd name="T11" fmla="*/ 5 h 120"/>
                              <a:gd name="T12" fmla="*/ 28 w 86"/>
                              <a:gd name="T13" fmla="*/ 10 h 120"/>
                              <a:gd name="T14" fmla="*/ 28 w 86"/>
                              <a:gd name="T15" fmla="*/ 10 h 120"/>
                              <a:gd name="T16" fmla="*/ 28 w 86"/>
                              <a:gd name="T17" fmla="*/ 15 h 120"/>
                              <a:gd name="T18" fmla="*/ 28 w 86"/>
                              <a:gd name="T19" fmla="*/ 19 h 120"/>
                              <a:gd name="T20" fmla="*/ 48 w 86"/>
                              <a:gd name="T21" fmla="*/ 58 h 120"/>
                              <a:gd name="T22" fmla="*/ 67 w 86"/>
                              <a:gd name="T23" fmla="*/ 15 h 120"/>
                              <a:gd name="T24" fmla="*/ 67 w 86"/>
                              <a:gd name="T25" fmla="*/ 10 h 120"/>
                              <a:gd name="T26" fmla="*/ 67 w 86"/>
                              <a:gd name="T27" fmla="*/ 10 h 120"/>
                              <a:gd name="T28" fmla="*/ 67 w 86"/>
                              <a:gd name="T29" fmla="*/ 5 h 120"/>
                              <a:gd name="T30" fmla="*/ 67 w 86"/>
                              <a:gd name="T31" fmla="*/ 5 h 120"/>
                              <a:gd name="T32" fmla="*/ 67 w 86"/>
                              <a:gd name="T33" fmla="*/ 5 h 120"/>
                              <a:gd name="T34" fmla="*/ 67 w 86"/>
                              <a:gd name="T35" fmla="*/ 5 h 120"/>
                              <a:gd name="T36" fmla="*/ 62 w 86"/>
                              <a:gd name="T37" fmla="*/ 5 h 120"/>
                              <a:gd name="T38" fmla="*/ 62 w 86"/>
                              <a:gd name="T39" fmla="*/ 5 h 120"/>
                              <a:gd name="T40" fmla="*/ 62 w 86"/>
                              <a:gd name="T41" fmla="*/ 0 h 120"/>
                              <a:gd name="T42" fmla="*/ 86 w 86"/>
                              <a:gd name="T43" fmla="*/ 0 h 120"/>
                              <a:gd name="T44" fmla="*/ 86 w 86"/>
                              <a:gd name="T45" fmla="*/ 5 h 120"/>
                              <a:gd name="T46" fmla="*/ 81 w 86"/>
                              <a:gd name="T47" fmla="*/ 5 h 120"/>
                              <a:gd name="T48" fmla="*/ 81 w 86"/>
                              <a:gd name="T49" fmla="*/ 5 h 120"/>
                              <a:gd name="T50" fmla="*/ 81 w 86"/>
                              <a:gd name="T51" fmla="*/ 5 h 120"/>
                              <a:gd name="T52" fmla="*/ 76 w 86"/>
                              <a:gd name="T53" fmla="*/ 10 h 120"/>
                              <a:gd name="T54" fmla="*/ 76 w 86"/>
                              <a:gd name="T55" fmla="*/ 10 h 120"/>
                              <a:gd name="T56" fmla="*/ 76 w 86"/>
                              <a:gd name="T57" fmla="*/ 15 h 120"/>
                              <a:gd name="T58" fmla="*/ 43 w 86"/>
                              <a:gd name="T59" fmla="*/ 96 h 120"/>
                              <a:gd name="T60" fmla="*/ 38 w 86"/>
                              <a:gd name="T61" fmla="*/ 106 h 120"/>
                              <a:gd name="T62" fmla="*/ 28 w 86"/>
                              <a:gd name="T63" fmla="*/ 115 h 120"/>
                              <a:gd name="T64" fmla="*/ 24 w 86"/>
                              <a:gd name="T65" fmla="*/ 120 h 120"/>
                              <a:gd name="T66" fmla="*/ 14 w 86"/>
                              <a:gd name="T67" fmla="*/ 120 h 120"/>
                              <a:gd name="T68" fmla="*/ 9 w 86"/>
                              <a:gd name="T69" fmla="*/ 120 h 120"/>
                              <a:gd name="T70" fmla="*/ 4 w 86"/>
                              <a:gd name="T71" fmla="*/ 115 h 120"/>
                              <a:gd name="T72" fmla="*/ 4 w 86"/>
                              <a:gd name="T73" fmla="*/ 115 h 120"/>
                              <a:gd name="T74" fmla="*/ 4 w 86"/>
                              <a:gd name="T75" fmla="*/ 111 h 120"/>
                              <a:gd name="T76" fmla="*/ 4 w 86"/>
                              <a:gd name="T77" fmla="*/ 106 h 120"/>
                              <a:gd name="T78" fmla="*/ 4 w 86"/>
                              <a:gd name="T79" fmla="*/ 106 h 120"/>
                              <a:gd name="T80" fmla="*/ 9 w 86"/>
                              <a:gd name="T81" fmla="*/ 101 h 120"/>
                              <a:gd name="T82" fmla="*/ 14 w 86"/>
                              <a:gd name="T83" fmla="*/ 101 h 120"/>
                              <a:gd name="T84" fmla="*/ 14 w 86"/>
                              <a:gd name="T85" fmla="*/ 101 h 120"/>
                              <a:gd name="T86" fmla="*/ 19 w 86"/>
                              <a:gd name="T87" fmla="*/ 106 h 120"/>
                              <a:gd name="T88" fmla="*/ 24 w 86"/>
                              <a:gd name="T89" fmla="*/ 106 h 120"/>
                              <a:gd name="T90" fmla="*/ 24 w 86"/>
                              <a:gd name="T91" fmla="*/ 106 h 120"/>
                              <a:gd name="T92" fmla="*/ 28 w 86"/>
                              <a:gd name="T93" fmla="*/ 106 h 120"/>
                              <a:gd name="T94" fmla="*/ 28 w 86"/>
                              <a:gd name="T95" fmla="*/ 101 h 120"/>
                              <a:gd name="T96" fmla="*/ 33 w 86"/>
                              <a:gd name="T97" fmla="*/ 96 h 120"/>
                              <a:gd name="T98" fmla="*/ 38 w 86"/>
                              <a:gd name="T99" fmla="*/ 91 h 120"/>
                              <a:gd name="T100" fmla="*/ 43 w 86"/>
                              <a:gd name="T101" fmla="*/ 77 h 120"/>
                              <a:gd name="T102" fmla="*/ 14 w 86"/>
                              <a:gd name="T103" fmla="*/ 19 h 120"/>
                              <a:gd name="T104" fmla="*/ 9 w 86"/>
                              <a:gd name="T105" fmla="*/ 15 h 120"/>
                              <a:gd name="T106" fmla="*/ 9 w 86"/>
                              <a:gd name="T107" fmla="*/ 10 h 120"/>
                              <a:gd name="T108" fmla="*/ 4 w 86"/>
                              <a:gd name="T109" fmla="*/ 10 h 120"/>
                              <a:gd name="T110" fmla="*/ 4 w 86"/>
                              <a:gd name="T111" fmla="*/ 5 h 120"/>
                              <a:gd name="T112" fmla="*/ 4 w 86"/>
                              <a:gd name="T113" fmla="*/ 5 h 120"/>
                              <a:gd name="T114" fmla="*/ 0 w 86"/>
                              <a:gd name="T115" fmla="*/ 5 h 120"/>
                              <a:gd name="T116" fmla="*/ 0 w 86"/>
                              <a:gd name="T1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6" h="120">
                                <a:moveTo>
                                  <a:pt x="0" y="0"/>
                                </a:moveTo>
                                <a:lnTo>
                                  <a:pt x="38" y="0"/>
                                </a:lnTo>
                                <a:lnTo>
                                  <a:pt x="38" y="5"/>
                                </a:lnTo>
                                <a:lnTo>
                                  <a:pt x="33" y="5"/>
                                </a:lnTo>
                                <a:lnTo>
                                  <a:pt x="28" y="5"/>
                                </a:lnTo>
                                <a:lnTo>
                                  <a:pt x="28" y="5"/>
                                </a:lnTo>
                                <a:lnTo>
                                  <a:pt x="28" y="10"/>
                                </a:lnTo>
                                <a:lnTo>
                                  <a:pt x="28" y="10"/>
                                </a:lnTo>
                                <a:lnTo>
                                  <a:pt x="28" y="15"/>
                                </a:lnTo>
                                <a:lnTo>
                                  <a:pt x="28" y="19"/>
                                </a:lnTo>
                                <a:lnTo>
                                  <a:pt x="48" y="58"/>
                                </a:lnTo>
                                <a:lnTo>
                                  <a:pt x="67" y="15"/>
                                </a:lnTo>
                                <a:lnTo>
                                  <a:pt x="67" y="10"/>
                                </a:lnTo>
                                <a:lnTo>
                                  <a:pt x="67" y="10"/>
                                </a:lnTo>
                                <a:lnTo>
                                  <a:pt x="67" y="5"/>
                                </a:lnTo>
                                <a:lnTo>
                                  <a:pt x="67" y="5"/>
                                </a:lnTo>
                                <a:lnTo>
                                  <a:pt x="67" y="5"/>
                                </a:lnTo>
                                <a:lnTo>
                                  <a:pt x="67" y="5"/>
                                </a:lnTo>
                                <a:lnTo>
                                  <a:pt x="62" y="5"/>
                                </a:lnTo>
                                <a:lnTo>
                                  <a:pt x="62" y="5"/>
                                </a:lnTo>
                                <a:lnTo>
                                  <a:pt x="62" y="0"/>
                                </a:lnTo>
                                <a:lnTo>
                                  <a:pt x="86" y="0"/>
                                </a:lnTo>
                                <a:lnTo>
                                  <a:pt x="86" y="5"/>
                                </a:lnTo>
                                <a:lnTo>
                                  <a:pt x="81" y="5"/>
                                </a:lnTo>
                                <a:lnTo>
                                  <a:pt x="81" y="5"/>
                                </a:lnTo>
                                <a:lnTo>
                                  <a:pt x="81" y="5"/>
                                </a:lnTo>
                                <a:lnTo>
                                  <a:pt x="76" y="10"/>
                                </a:lnTo>
                                <a:lnTo>
                                  <a:pt x="76" y="10"/>
                                </a:lnTo>
                                <a:lnTo>
                                  <a:pt x="76" y="15"/>
                                </a:lnTo>
                                <a:lnTo>
                                  <a:pt x="43" y="96"/>
                                </a:lnTo>
                                <a:lnTo>
                                  <a:pt x="38" y="106"/>
                                </a:lnTo>
                                <a:lnTo>
                                  <a:pt x="28" y="115"/>
                                </a:lnTo>
                                <a:lnTo>
                                  <a:pt x="24" y="120"/>
                                </a:lnTo>
                                <a:lnTo>
                                  <a:pt x="14" y="120"/>
                                </a:lnTo>
                                <a:lnTo>
                                  <a:pt x="9" y="120"/>
                                </a:lnTo>
                                <a:lnTo>
                                  <a:pt x="4" y="115"/>
                                </a:lnTo>
                                <a:lnTo>
                                  <a:pt x="4" y="115"/>
                                </a:lnTo>
                                <a:lnTo>
                                  <a:pt x="4" y="111"/>
                                </a:lnTo>
                                <a:lnTo>
                                  <a:pt x="4" y="106"/>
                                </a:lnTo>
                                <a:lnTo>
                                  <a:pt x="4" y="106"/>
                                </a:lnTo>
                                <a:lnTo>
                                  <a:pt x="9" y="101"/>
                                </a:lnTo>
                                <a:lnTo>
                                  <a:pt x="14" y="101"/>
                                </a:lnTo>
                                <a:lnTo>
                                  <a:pt x="14" y="101"/>
                                </a:lnTo>
                                <a:lnTo>
                                  <a:pt x="19" y="106"/>
                                </a:lnTo>
                                <a:lnTo>
                                  <a:pt x="24" y="106"/>
                                </a:lnTo>
                                <a:lnTo>
                                  <a:pt x="24" y="106"/>
                                </a:lnTo>
                                <a:lnTo>
                                  <a:pt x="28" y="106"/>
                                </a:lnTo>
                                <a:lnTo>
                                  <a:pt x="28" y="101"/>
                                </a:lnTo>
                                <a:lnTo>
                                  <a:pt x="33" y="96"/>
                                </a:lnTo>
                                <a:lnTo>
                                  <a:pt x="38" y="91"/>
                                </a:lnTo>
                                <a:lnTo>
                                  <a:pt x="43" y="77"/>
                                </a:lnTo>
                                <a:lnTo>
                                  <a:pt x="14" y="19"/>
                                </a:lnTo>
                                <a:lnTo>
                                  <a:pt x="9" y="15"/>
                                </a:lnTo>
                                <a:lnTo>
                                  <a:pt x="9" y="10"/>
                                </a:lnTo>
                                <a:lnTo>
                                  <a:pt x="4" y="10"/>
                                </a:lnTo>
                                <a:lnTo>
                                  <a:pt x="4" y="5"/>
                                </a:lnTo>
                                <a:lnTo>
                                  <a:pt x="4"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9"/>
                        <wps:cNvSpPr>
                          <a:spLocks noEditPoints="1"/>
                        </wps:cNvSpPr>
                        <wps:spPr bwMode="auto">
                          <a:xfrm>
                            <a:off x="2553970" y="1665605"/>
                            <a:ext cx="57785" cy="82550"/>
                          </a:xfrm>
                          <a:custGeom>
                            <a:avLst/>
                            <a:gdLst>
                              <a:gd name="T0" fmla="*/ 63 w 91"/>
                              <a:gd name="T1" fmla="*/ 106 h 130"/>
                              <a:gd name="T2" fmla="*/ 63 w 91"/>
                              <a:gd name="T3" fmla="*/ 115 h 130"/>
                              <a:gd name="T4" fmla="*/ 63 w 91"/>
                              <a:gd name="T5" fmla="*/ 120 h 130"/>
                              <a:gd name="T6" fmla="*/ 63 w 91"/>
                              <a:gd name="T7" fmla="*/ 120 h 130"/>
                              <a:gd name="T8" fmla="*/ 67 w 91"/>
                              <a:gd name="T9" fmla="*/ 115 h 130"/>
                              <a:gd name="T10" fmla="*/ 77 w 91"/>
                              <a:gd name="T11" fmla="*/ 106 h 130"/>
                              <a:gd name="T12" fmla="*/ 72 w 91"/>
                              <a:gd name="T13" fmla="*/ 115 h 130"/>
                              <a:gd name="T14" fmla="*/ 58 w 91"/>
                              <a:gd name="T15" fmla="*/ 125 h 130"/>
                              <a:gd name="T16" fmla="*/ 53 w 91"/>
                              <a:gd name="T17" fmla="*/ 130 h 130"/>
                              <a:gd name="T18" fmla="*/ 48 w 91"/>
                              <a:gd name="T19" fmla="*/ 125 h 130"/>
                              <a:gd name="T20" fmla="*/ 48 w 91"/>
                              <a:gd name="T21" fmla="*/ 115 h 130"/>
                              <a:gd name="T22" fmla="*/ 53 w 91"/>
                              <a:gd name="T23" fmla="*/ 96 h 130"/>
                              <a:gd name="T24" fmla="*/ 29 w 91"/>
                              <a:gd name="T25" fmla="*/ 125 h 130"/>
                              <a:gd name="T26" fmla="*/ 15 w 91"/>
                              <a:gd name="T27" fmla="*/ 130 h 130"/>
                              <a:gd name="T28" fmla="*/ 5 w 91"/>
                              <a:gd name="T29" fmla="*/ 120 h 130"/>
                              <a:gd name="T30" fmla="*/ 0 w 91"/>
                              <a:gd name="T31" fmla="*/ 106 h 130"/>
                              <a:gd name="T32" fmla="*/ 5 w 91"/>
                              <a:gd name="T33" fmla="*/ 77 h 130"/>
                              <a:gd name="T34" fmla="*/ 29 w 91"/>
                              <a:gd name="T35" fmla="*/ 53 h 130"/>
                              <a:gd name="T36" fmla="*/ 48 w 91"/>
                              <a:gd name="T37" fmla="*/ 48 h 130"/>
                              <a:gd name="T38" fmla="*/ 58 w 91"/>
                              <a:gd name="T39" fmla="*/ 48 h 130"/>
                              <a:gd name="T40" fmla="*/ 63 w 91"/>
                              <a:gd name="T41" fmla="*/ 53 h 130"/>
                              <a:gd name="T42" fmla="*/ 72 w 91"/>
                              <a:gd name="T43" fmla="*/ 19 h 130"/>
                              <a:gd name="T44" fmla="*/ 77 w 91"/>
                              <a:gd name="T45" fmla="*/ 14 h 130"/>
                              <a:gd name="T46" fmla="*/ 77 w 91"/>
                              <a:gd name="T47" fmla="*/ 9 h 130"/>
                              <a:gd name="T48" fmla="*/ 72 w 91"/>
                              <a:gd name="T49" fmla="*/ 9 h 130"/>
                              <a:gd name="T50" fmla="*/ 67 w 91"/>
                              <a:gd name="T51" fmla="*/ 9 h 130"/>
                              <a:gd name="T52" fmla="*/ 63 w 91"/>
                              <a:gd name="T53" fmla="*/ 5 h 130"/>
                              <a:gd name="T54" fmla="*/ 63 w 91"/>
                              <a:gd name="T55" fmla="*/ 62 h 130"/>
                              <a:gd name="T56" fmla="*/ 58 w 91"/>
                              <a:gd name="T57" fmla="*/ 53 h 130"/>
                              <a:gd name="T58" fmla="*/ 48 w 91"/>
                              <a:gd name="T59" fmla="*/ 53 h 130"/>
                              <a:gd name="T60" fmla="*/ 24 w 91"/>
                              <a:gd name="T61" fmla="*/ 67 h 130"/>
                              <a:gd name="T62" fmla="*/ 15 w 91"/>
                              <a:gd name="T63" fmla="*/ 106 h 130"/>
                              <a:gd name="T64" fmla="*/ 15 w 91"/>
                              <a:gd name="T65" fmla="*/ 115 h 130"/>
                              <a:gd name="T66" fmla="*/ 24 w 91"/>
                              <a:gd name="T67" fmla="*/ 120 h 130"/>
                              <a:gd name="T68" fmla="*/ 48 w 91"/>
                              <a:gd name="T69" fmla="*/ 96 h 130"/>
                              <a:gd name="T70" fmla="*/ 63 w 91"/>
                              <a:gd name="T71" fmla="*/ 6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1" h="130">
                                <a:moveTo>
                                  <a:pt x="91" y="0"/>
                                </a:moveTo>
                                <a:lnTo>
                                  <a:pt x="63" y="106"/>
                                </a:lnTo>
                                <a:lnTo>
                                  <a:pt x="63" y="110"/>
                                </a:lnTo>
                                <a:lnTo>
                                  <a:pt x="63" y="115"/>
                                </a:lnTo>
                                <a:lnTo>
                                  <a:pt x="63" y="115"/>
                                </a:lnTo>
                                <a:lnTo>
                                  <a:pt x="63" y="120"/>
                                </a:lnTo>
                                <a:lnTo>
                                  <a:pt x="63" y="120"/>
                                </a:lnTo>
                                <a:lnTo>
                                  <a:pt x="63" y="120"/>
                                </a:lnTo>
                                <a:lnTo>
                                  <a:pt x="63" y="120"/>
                                </a:lnTo>
                                <a:lnTo>
                                  <a:pt x="67" y="115"/>
                                </a:lnTo>
                                <a:lnTo>
                                  <a:pt x="67" y="115"/>
                                </a:lnTo>
                                <a:lnTo>
                                  <a:pt x="77" y="106"/>
                                </a:lnTo>
                                <a:lnTo>
                                  <a:pt x="77" y="110"/>
                                </a:lnTo>
                                <a:lnTo>
                                  <a:pt x="72" y="115"/>
                                </a:lnTo>
                                <a:lnTo>
                                  <a:pt x="67" y="125"/>
                                </a:lnTo>
                                <a:lnTo>
                                  <a:pt x="58" y="125"/>
                                </a:lnTo>
                                <a:lnTo>
                                  <a:pt x="53" y="130"/>
                                </a:lnTo>
                                <a:lnTo>
                                  <a:pt x="53" y="130"/>
                                </a:lnTo>
                                <a:lnTo>
                                  <a:pt x="48" y="125"/>
                                </a:lnTo>
                                <a:lnTo>
                                  <a:pt x="48" y="125"/>
                                </a:lnTo>
                                <a:lnTo>
                                  <a:pt x="48" y="120"/>
                                </a:lnTo>
                                <a:lnTo>
                                  <a:pt x="48" y="115"/>
                                </a:lnTo>
                                <a:lnTo>
                                  <a:pt x="48" y="106"/>
                                </a:lnTo>
                                <a:lnTo>
                                  <a:pt x="53" y="96"/>
                                </a:lnTo>
                                <a:lnTo>
                                  <a:pt x="39" y="110"/>
                                </a:lnTo>
                                <a:lnTo>
                                  <a:pt x="29" y="125"/>
                                </a:lnTo>
                                <a:lnTo>
                                  <a:pt x="24" y="125"/>
                                </a:lnTo>
                                <a:lnTo>
                                  <a:pt x="15" y="130"/>
                                </a:lnTo>
                                <a:lnTo>
                                  <a:pt x="10" y="125"/>
                                </a:lnTo>
                                <a:lnTo>
                                  <a:pt x="5" y="120"/>
                                </a:lnTo>
                                <a:lnTo>
                                  <a:pt x="0" y="115"/>
                                </a:lnTo>
                                <a:lnTo>
                                  <a:pt x="0" y="106"/>
                                </a:lnTo>
                                <a:lnTo>
                                  <a:pt x="0" y="91"/>
                                </a:lnTo>
                                <a:lnTo>
                                  <a:pt x="5" y="77"/>
                                </a:lnTo>
                                <a:lnTo>
                                  <a:pt x="19" y="67"/>
                                </a:lnTo>
                                <a:lnTo>
                                  <a:pt x="29" y="53"/>
                                </a:lnTo>
                                <a:lnTo>
                                  <a:pt x="39" y="48"/>
                                </a:lnTo>
                                <a:lnTo>
                                  <a:pt x="48" y="48"/>
                                </a:lnTo>
                                <a:lnTo>
                                  <a:pt x="53" y="48"/>
                                </a:lnTo>
                                <a:lnTo>
                                  <a:pt x="58" y="48"/>
                                </a:lnTo>
                                <a:lnTo>
                                  <a:pt x="63" y="53"/>
                                </a:lnTo>
                                <a:lnTo>
                                  <a:pt x="63" y="53"/>
                                </a:lnTo>
                                <a:lnTo>
                                  <a:pt x="72" y="24"/>
                                </a:lnTo>
                                <a:lnTo>
                                  <a:pt x="72" y="19"/>
                                </a:lnTo>
                                <a:lnTo>
                                  <a:pt x="72" y="19"/>
                                </a:lnTo>
                                <a:lnTo>
                                  <a:pt x="77" y="14"/>
                                </a:lnTo>
                                <a:lnTo>
                                  <a:pt x="77" y="14"/>
                                </a:lnTo>
                                <a:lnTo>
                                  <a:pt x="77" y="9"/>
                                </a:lnTo>
                                <a:lnTo>
                                  <a:pt x="72" y="9"/>
                                </a:lnTo>
                                <a:lnTo>
                                  <a:pt x="72" y="9"/>
                                </a:lnTo>
                                <a:lnTo>
                                  <a:pt x="67" y="9"/>
                                </a:lnTo>
                                <a:lnTo>
                                  <a:pt x="67" y="9"/>
                                </a:lnTo>
                                <a:lnTo>
                                  <a:pt x="63" y="9"/>
                                </a:lnTo>
                                <a:lnTo>
                                  <a:pt x="63" y="5"/>
                                </a:lnTo>
                                <a:lnTo>
                                  <a:pt x="91" y="0"/>
                                </a:lnTo>
                                <a:close/>
                                <a:moveTo>
                                  <a:pt x="63" y="62"/>
                                </a:moveTo>
                                <a:lnTo>
                                  <a:pt x="58" y="57"/>
                                </a:lnTo>
                                <a:lnTo>
                                  <a:pt x="58" y="53"/>
                                </a:lnTo>
                                <a:lnTo>
                                  <a:pt x="53" y="53"/>
                                </a:lnTo>
                                <a:lnTo>
                                  <a:pt x="48" y="53"/>
                                </a:lnTo>
                                <a:lnTo>
                                  <a:pt x="39" y="57"/>
                                </a:lnTo>
                                <a:lnTo>
                                  <a:pt x="24" y="67"/>
                                </a:lnTo>
                                <a:lnTo>
                                  <a:pt x="15" y="86"/>
                                </a:lnTo>
                                <a:lnTo>
                                  <a:pt x="15" y="106"/>
                                </a:lnTo>
                                <a:lnTo>
                                  <a:pt x="15" y="110"/>
                                </a:lnTo>
                                <a:lnTo>
                                  <a:pt x="15" y="115"/>
                                </a:lnTo>
                                <a:lnTo>
                                  <a:pt x="19" y="115"/>
                                </a:lnTo>
                                <a:lnTo>
                                  <a:pt x="24" y="120"/>
                                </a:lnTo>
                                <a:lnTo>
                                  <a:pt x="34" y="115"/>
                                </a:lnTo>
                                <a:lnTo>
                                  <a:pt x="48" y="96"/>
                                </a:lnTo>
                                <a:lnTo>
                                  <a:pt x="58" y="81"/>
                                </a:lnTo>
                                <a:lnTo>
                                  <a:pt x="63"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0"/>
                        <wps:cNvSpPr>
                          <a:spLocks/>
                        </wps:cNvSpPr>
                        <wps:spPr bwMode="auto">
                          <a:xfrm>
                            <a:off x="332105" y="1314450"/>
                            <a:ext cx="30480" cy="104140"/>
                          </a:xfrm>
                          <a:custGeom>
                            <a:avLst/>
                            <a:gdLst>
                              <a:gd name="T0" fmla="*/ 48 w 48"/>
                              <a:gd name="T1" fmla="*/ 159 h 164"/>
                              <a:gd name="T2" fmla="*/ 48 w 48"/>
                              <a:gd name="T3" fmla="*/ 164 h 164"/>
                              <a:gd name="T4" fmla="*/ 39 w 48"/>
                              <a:gd name="T5" fmla="*/ 159 h 164"/>
                              <a:gd name="T6" fmla="*/ 29 w 48"/>
                              <a:gd name="T7" fmla="*/ 149 h 164"/>
                              <a:gd name="T8" fmla="*/ 15 w 48"/>
                              <a:gd name="T9" fmla="*/ 135 h 164"/>
                              <a:gd name="T10" fmla="*/ 5 w 48"/>
                              <a:gd name="T11" fmla="*/ 120 h 164"/>
                              <a:gd name="T12" fmla="*/ 0 w 48"/>
                              <a:gd name="T13" fmla="*/ 101 h 164"/>
                              <a:gd name="T14" fmla="*/ 0 w 48"/>
                              <a:gd name="T15" fmla="*/ 82 h 164"/>
                              <a:gd name="T16" fmla="*/ 5 w 48"/>
                              <a:gd name="T17" fmla="*/ 58 h 164"/>
                              <a:gd name="T18" fmla="*/ 15 w 48"/>
                              <a:gd name="T19" fmla="*/ 34 h 164"/>
                              <a:gd name="T20" fmla="*/ 29 w 48"/>
                              <a:gd name="T21" fmla="*/ 15 h 164"/>
                              <a:gd name="T22" fmla="*/ 48 w 48"/>
                              <a:gd name="T23" fmla="*/ 0 h 164"/>
                              <a:gd name="T24" fmla="*/ 48 w 48"/>
                              <a:gd name="T25" fmla="*/ 5 h 164"/>
                              <a:gd name="T26" fmla="*/ 39 w 48"/>
                              <a:gd name="T27" fmla="*/ 10 h 164"/>
                              <a:gd name="T28" fmla="*/ 29 w 48"/>
                              <a:gd name="T29" fmla="*/ 20 h 164"/>
                              <a:gd name="T30" fmla="*/ 24 w 48"/>
                              <a:gd name="T31" fmla="*/ 34 h 164"/>
                              <a:gd name="T32" fmla="*/ 19 w 48"/>
                              <a:gd name="T33" fmla="*/ 48 h 164"/>
                              <a:gd name="T34" fmla="*/ 19 w 48"/>
                              <a:gd name="T35" fmla="*/ 63 h 164"/>
                              <a:gd name="T36" fmla="*/ 19 w 48"/>
                              <a:gd name="T37" fmla="*/ 82 h 164"/>
                              <a:gd name="T38" fmla="*/ 19 w 48"/>
                              <a:gd name="T39" fmla="*/ 96 h 164"/>
                              <a:gd name="T40" fmla="*/ 19 w 48"/>
                              <a:gd name="T41" fmla="*/ 116 h 164"/>
                              <a:gd name="T42" fmla="*/ 24 w 48"/>
                              <a:gd name="T43" fmla="*/ 125 h 164"/>
                              <a:gd name="T44" fmla="*/ 24 w 48"/>
                              <a:gd name="T45" fmla="*/ 135 h 164"/>
                              <a:gd name="T46" fmla="*/ 29 w 48"/>
                              <a:gd name="T47" fmla="*/ 140 h 164"/>
                              <a:gd name="T48" fmla="*/ 34 w 48"/>
                              <a:gd name="T49" fmla="*/ 149 h 164"/>
                              <a:gd name="T50" fmla="*/ 39 w 48"/>
                              <a:gd name="T51" fmla="*/ 154 h 164"/>
                              <a:gd name="T52" fmla="*/ 48 w 48"/>
                              <a:gd name="T53" fmla="*/ 15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64">
                                <a:moveTo>
                                  <a:pt x="48" y="159"/>
                                </a:moveTo>
                                <a:lnTo>
                                  <a:pt x="48" y="164"/>
                                </a:lnTo>
                                <a:lnTo>
                                  <a:pt x="39" y="159"/>
                                </a:lnTo>
                                <a:lnTo>
                                  <a:pt x="29" y="149"/>
                                </a:lnTo>
                                <a:lnTo>
                                  <a:pt x="15" y="135"/>
                                </a:lnTo>
                                <a:lnTo>
                                  <a:pt x="5" y="120"/>
                                </a:lnTo>
                                <a:lnTo>
                                  <a:pt x="0" y="101"/>
                                </a:lnTo>
                                <a:lnTo>
                                  <a:pt x="0" y="82"/>
                                </a:lnTo>
                                <a:lnTo>
                                  <a:pt x="5" y="58"/>
                                </a:lnTo>
                                <a:lnTo>
                                  <a:pt x="15" y="34"/>
                                </a:lnTo>
                                <a:lnTo>
                                  <a:pt x="29" y="15"/>
                                </a:lnTo>
                                <a:lnTo>
                                  <a:pt x="48" y="0"/>
                                </a:lnTo>
                                <a:lnTo>
                                  <a:pt x="48" y="5"/>
                                </a:lnTo>
                                <a:lnTo>
                                  <a:pt x="39" y="10"/>
                                </a:lnTo>
                                <a:lnTo>
                                  <a:pt x="29" y="20"/>
                                </a:lnTo>
                                <a:lnTo>
                                  <a:pt x="24" y="34"/>
                                </a:lnTo>
                                <a:lnTo>
                                  <a:pt x="19" y="48"/>
                                </a:lnTo>
                                <a:lnTo>
                                  <a:pt x="19" y="63"/>
                                </a:lnTo>
                                <a:lnTo>
                                  <a:pt x="19" y="82"/>
                                </a:lnTo>
                                <a:lnTo>
                                  <a:pt x="19" y="96"/>
                                </a:lnTo>
                                <a:lnTo>
                                  <a:pt x="19" y="116"/>
                                </a:lnTo>
                                <a:lnTo>
                                  <a:pt x="24" y="125"/>
                                </a:lnTo>
                                <a:lnTo>
                                  <a:pt x="24" y="135"/>
                                </a:lnTo>
                                <a:lnTo>
                                  <a:pt x="29" y="140"/>
                                </a:lnTo>
                                <a:lnTo>
                                  <a:pt x="34" y="149"/>
                                </a:lnTo>
                                <a:lnTo>
                                  <a:pt x="39" y="154"/>
                                </a:lnTo>
                                <a:lnTo>
                                  <a:pt x="48" y="15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1"/>
                        <wps:cNvSpPr>
                          <a:spLocks noEditPoints="1"/>
                        </wps:cNvSpPr>
                        <wps:spPr bwMode="auto">
                          <a:xfrm>
                            <a:off x="368935" y="1317625"/>
                            <a:ext cx="48895" cy="79375"/>
                          </a:xfrm>
                          <a:custGeom>
                            <a:avLst/>
                            <a:gdLst>
                              <a:gd name="T0" fmla="*/ 0 w 77"/>
                              <a:gd name="T1" fmla="*/ 63 h 125"/>
                              <a:gd name="T2" fmla="*/ 5 w 77"/>
                              <a:gd name="T3" fmla="*/ 43 h 125"/>
                              <a:gd name="T4" fmla="*/ 9 w 77"/>
                              <a:gd name="T5" fmla="*/ 29 h 125"/>
                              <a:gd name="T6" fmla="*/ 14 w 77"/>
                              <a:gd name="T7" fmla="*/ 15 h 125"/>
                              <a:gd name="T8" fmla="*/ 24 w 77"/>
                              <a:gd name="T9" fmla="*/ 5 h 125"/>
                              <a:gd name="T10" fmla="*/ 33 w 77"/>
                              <a:gd name="T11" fmla="*/ 0 h 125"/>
                              <a:gd name="T12" fmla="*/ 38 w 77"/>
                              <a:gd name="T13" fmla="*/ 0 h 125"/>
                              <a:gd name="T14" fmla="*/ 53 w 77"/>
                              <a:gd name="T15" fmla="*/ 5 h 125"/>
                              <a:gd name="T16" fmla="*/ 67 w 77"/>
                              <a:gd name="T17" fmla="*/ 15 h 125"/>
                              <a:gd name="T18" fmla="*/ 77 w 77"/>
                              <a:gd name="T19" fmla="*/ 34 h 125"/>
                              <a:gd name="T20" fmla="*/ 77 w 77"/>
                              <a:gd name="T21" fmla="*/ 58 h 125"/>
                              <a:gd name="T22" fmla="*/ 77 w 77"/>
                              <a:gd name="T23" fmla="*/ 77 h 125"/>
                              <a:gd name="T24" fmla="*/ 72 w 77"/>
                              <a:gd name="T25" fmla="*/ 96 h 125"/>
                              <a:gd name="T26" fmla="*/ 67 w 77"/>
                              <a:gd name="T27" fmla="*/ 106 h 125"/>
                              <a:gd name="T28" fmla="*/ 57 w 77"/>
                              <a:gd name="T29" fmla="*/ 115 h 125"/>
                              <a:gd name="T30" fmla="*/ 48 w 77"/>
                              <a:gd name="T31" fmla="*/ 120 h 125"/>
                              <a:gd name="T32" fmla="*/ 38 w 77"/>
                              <a:gd name="T33" fmla="*/ 125 h 125"/>
                              <a:gd name="T34" fmla="*/ 33 w 77"/>
                              <a:gd name="T35" fmla="*/ 120 h 125"/>
                              <a:gd name="T36" fmla="*/ 24 w 77"/>
                              <a:gd name="T37" fmla="*/ 120 h 125"/>
                              <a:gd name="T38" fmla="*/ 19 w 77"/>
                              <a:gd name="T39" fmla="*/ 111 h 125"/>
                              <a:gd name="T40" fmla="*/ 9 w 77"/>
                              <a:gd name="T41" fmla="*/ 101 h 125"/>
                              <a:gd name="T42" fmla="*/ 5 w 77"/>
                              <a:gd name="T43" fmla="*/ 82 h 125"/>
                              <a:gd name="T44" fmla="*/ 0 w 77"/>
                              <a:gd name="T45" fmla="*/ 63 h 125"/>
                              <a:gd name="T46" fmla="*/ 19 w 77"/>
                              <a:gd name="T47" fmla="*/ 63 h 125"/>
                              <a:gd name="T48" fmla="*/ 19 w 77"/>
                              <a:gd name="T49" fmla="*/ 87 h 125"/>
                              <a:gd name="T50" fmla="*/ 24 w 77"/>
                              <a:gd name="T51" fmla="*/ 106 h 125"/>
                              <a:gd name="T52" fmla="*/ 29 w 77"/>
                              <a:gd name="T53" fmla="*/ 115 h 125"/>
                              <a:gd name="T54" fmla="*/ 38 w 77"/>
                              <a:gd name="T55" fmla="*/ 115 h 125"/>
                              <a:gd name="T56" fmla="*/ 43 w 77"/>
                              <a:gd name="T57" fmla="*/ 115 h 125"/>
                              <a:gd name="T58" fmla="*/ 48 w 77"/>
                              <a:gd name="T59" fmla="*/ 115 h 125"/>
                              <a:gd name="T60" fmla="*/ 53 w 77"/>
                              <a:gd name="T61" fmla="*/ 106 h 125"/>
                              <a:gd name="T62" fmla="*/ 57 w 77"/>
                              <a:gd name="T63" fmla="*/ 101 h 125"/>
                              <a:gd name="T64" fmla="*/ 62 w 77"/>
                              <a:gd name="T65" fmla="*/ 82 h 125"/>
                              <a:gd name="T66" fmla="*/ 62 w 77"/>
                              <a:gd name="T67" fmla="*/ 58 h 125"/>
                              <a:gd name="T68" fmla="*/ 62 w 77"/>
                              <a:gd name="T69" fmla="*/ 39 h 125"/>
                              <a:gd name="T70" fmla="*/ 57 w 77"/>
                              <a:gd name="T71" fmla="*/ 24 h 125"/>
                              <a:gd name="T72" fmla="*/ 53 w 77"/>
                              <a:gd name="T73" fmla="*/ 15 h 125"/>
                              <a:gd name="T74" fmla="*/ 48 w 77"/>
                              <a:gd name="T75" fmla="*/ 10 h 125"/>
                              <a:gd name="T76" fmla="*/ 43 w 77"/>
                              <a:gd name="T77" fmla="*/ 5 h 125"/>
                              <a:gd name="T78" fmla="*/ 38 w 77"/>
                              <a:gd name="T79" fmla="*/ 5 h 125"/>
                              <a:gd name="T80" fmla="*/ 33 w 77"/>
                              <a:gd name="T81" fmla="*/ 5 h 125"/>
                              <a:gd name="T82" fmla="*/ 29 w 77"/>
                              <a:gd name="T83" fmla="*/ 10 h 125"/>
                              <a:gd name="T84" fmla="*/ 24 w 77"/>
                              <a:gd name="T85" fmla="*/ 19 h 125"/>
                              <a:gd name="T86" fmla="*/ 19 w 77"/>
                              <a:gd name="T87" fmla="*/ 34 h 125"/>
                              <a:gd name="T88" fmla="*/ 19 w 77"/>
                              <a:gd name="T89" fmla="*/ 48 h 125"/>
                              <a:gd name="T90" fmla="*/ 19 w 77"/>
                              <a:gd name="T91"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5" y="43"/>
                                </a:lnTo>
                                <a:lnTo>
                                  <a:pt x="9" y="29"/>
                                </a:lnTo>
                                <a:lnTo>
                                  <a:pt x="14" y="15"/>
                                </a:lnTo>
                                <a:lnTo>
                                  <a:pt x="24" y="5"/>
                                </a:lnTo>
                                <a:lnTo>
                                  <a:pt x="33" y="0"/>
                                </a:lnTo>
                                <a:lnTo>
                                  <a:pt x="38" y="0"/>
                                </a:lnTo>
                                <a:lnTo>
                                  <a:pt x="53" y="5"/>
                                </a:lnTo>
                                <a:lnTo>
                                  <a:pt x="67" y="15"/>
                                </a:lnTo>
                                <a:lnTo>
                                  <a:pt x="77" y="34"/>
                                </a:lnTo>
                                <a:lnTo>
                                  <a:pt x="77" y="58"/>
                                </a:lnTo>
                                <a:lnTo>
                                  <a:pt x="77" y="77"/>
                                </a:lnTo>
                                <a:lnTo>
                                  <a:pt x="72" y="96"/>
                                </a:lnTo>
                                <a:lnTo>
                                  <a:pt x="67" y="106"/>
                                </a:lnTo>
                                <a:lnTo>
                                  <a:pt x="57" y="115"/>
                                </a:lnTo>
                                <a:lnTo>
                                  <a:pt x="48" y="120"/>
                                </a:lnTo>
                                <a:lnTo>
                                  <a:pt x="38" y="125"/>
                                </a:lnTo>
                                <a:lnTo>
                                  <a:pt x="33" y="120"/>
                                </a:lnTo>
                                <a:lnTo>
                                  <a:pt x="24" y="120"/>
                                </a:lnTo>
                                <a:lnTo>
                                  <a:pt x="19" y="111"/>
                                </a:lnTo>
                                <a:lnTo>
                                  <a:pt x="9" y="101"/>
                                </a:lnTo>
                                <a:lnTo>
                                  <a:pt x="5" y="82"/>
                                </a:lnTo>
                                <a:lnTo>
                                  <a:pt x="0" y="63"/>
                                </a:lnTo>
                                <a:close/>
                                <a:moveTo>
                                  <a:pt x="19" y="63"/>
                                </a:moveTo>
                                <a:lnTo>
                                  <a:pt x="19" y="87"/>
                                </a:lnTo>
                                <a:lnTo>
                                  <a:pt x="24" y="106"/>
                                </a:lnTo>
                                <a:lnTo>
                                  <a:pt x="29" y="115"/>
                                </a:lnTo>
                                <a:lnTo>
                                  <a:pt x="38" y="115"/>
                                </a:lnTo>
                                <a:lnTo>
                                  <a:pt x="43" y="115"/>
                                </a:lnTo>
                                <a:lnTo>
                                  <a:pt x="48" y="115"/>
                                </a:lnTo>
                                <a:lnTo>
                                  <a:pt x="53" y="106"/>
                                </a:lnTo>
                                <a:lnTo>
                                  <a:pt x="57" y="101"/>
                                </a:lnTo>
                                <a:lnTo>
                                  <a:pt x="62" y="82"/>
                                </a:lnTo>
                                <a:lnTo>
                                  <a:pt x="62" y="58"/>
                                </a:lnTo>
                                <a:lnTo>
                                  <a:pt x="62" y="39"/>
                                </a:lnTo>
                                <a:lnTo>
                                  <a:pt x="57" y="24"/>
                                </a:lnTo>
                                <a:lnTo>
                                  <a:pt x="53" y="15"/>
                                </a:lnTo>
                                <a:lnTo>
                                  <a:pt x="48" y="10"/>
                                </a:lnTo>
                                <a:lnTo>
                                  <a:pt x="43" y="5"/>
                                </a:lnTo>
                                <a:lnTo>
                                  <a:pt x="38" y="5"/>
                                </a:lnTo>
                                <a:lnTo>
                                  <a:pt x="33" y="5"/>
                                </a:lnTo>
                                <a:lnTo>
                                  <a:pt x="29" y="10"/>
                                </a:lnTo>
                                <a:lnTo>
                                  <a:pt x="24" y="19"/>
                                </a:lnTo>
                                <a:lnTo>
                                  <a:pt x="19" y="34"/>
                                </a:lnTo>
                                <a:lnTo>
                                  <a:pt x="19" y="48"/>
                                </a:lnTo>
                                <a:lnTo>
                                  <a:pt x="19"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2"/>
                        <wps:cNvSpPr>
                          <a:spLocks/>
                        </wps:cNvSpPr>
                        <wps:spPr bwMode="auto">
                          <a:xfrm>
                            <a:off x="429895" y="1381760"/>
                            <a:ext cx="15240" cy="30480"/>
                          </a:xfrm>
                          <a:custGeom>
                            <a:avLst/>
                            <a:gdLst>
                              <a:gd name="T0" fmla="*/ 0 w 24"/>
                              <a:gd name="T1" fmla="*/ 48 h 48"/>
                              <a:gd name="T2" fmla="*/ 0 w 24"/>
                              <a:gd name="T3" fmla="*/ 48 h 48"/>
                              <a:gd name="T4" fmla="*/ 5 w 24"/>
                              <a:gd name="T5" fmla="*/ 43 h 48"/>
                              <a:gd name="T6" fmla="*/ 14 w 24"/>
                              <a:gd name="T7" fmla="*/ 39 h 48"/>
                              <a:gd name="T8" fmla="*/ 14 w 24"/>
                              <a:gd name="T9" fmla="*/ 29 h 48"/>
                              <a:gd name="T10" fmla="*/ 19 w 24"/>
                              <a:gd name="T11" fmla="*/ 24 h 48"/>
                              <a:gd name="T12" fmla="*/ 19 w 24"/>
                              <a:gd name="T13" fmla="*/ 24 h 48"/>
                              <a:gd name="T14" fmla="*/ 19 w 24"/>
                              <a:gd name="T15" fmla="*/ 19 h 48"/>
                              <a:gd name="T16" fmla="*/ 14 w 24"/>
                              <a:gd name="T17" fmla="*/ 19 h 48"/>
                              <a:gd name="T18" fmla="*/ 14 w 24"/>
                              <a:gd name="T19" fmla="*/ 19 h 48"/>
                              <a:gd name="T20" fmla="*/ 14 w 24"/>
                              <a:gd name="T21" fmla="*/ 19 h 48"/>
                              <a:gd name="T22" fmla="*/ 9 w 24"/>
                              <a:gd name="T23" fmla="*/ 19 h 48"/>
                              <a:gd name="T24" fmla="*/ 9 w 24"/>
                              <a:gd name="T25" fmla="*/ 24 h 48"/>
                              <a:gd name="T26" fmla="*/ 9 w 24"/>
                              <a:gd name="T27" fmla="*/ 24 h 48"/>
                              <a:gd name="T28" fmla="*/ 5 w 24"/>
                              <a:gd name="T29" fmla="*/ 24 h 48"/>
                              <a:gd name="T30" fmla="*/ 0 w 24"/>
                              <a:gd name="T31" fmla="*/ 19 h 48"/>
                              <a:gd name="T32" fmla="*/ 0 w 24"/>
                              <a:gd name="T33" fmla="*/ 14 h 48"/>
                              <a:gd name="T34" fmla="*/ 0 w 24"/>
                              <a:gd name="T35" fmla="*/ 14 h 48"/>
                              <a:gd name="T36" fmla="*/ 0 w 24"/>
                              <a:gd name="T37" fmla="*/ 10 h 48"/>
                              <a:gd name="T38" fmla="*/ 0 w 24"/>
                              <a:gd name="T39" fmla="*/ 5 h 48"/>
                              <a:gd name="T40" fmla="*/ 5 w 24"/>
                              <a:gd name="T41" fmla="*/ 5 h 48"/>
                              <a:gd name="T42" fmla="*/ 9 w 24"/>
                              <a:gd name="T43" fmla="*/ 0 h 48"/>
                              <a:gd name="T44" fmla="*/ 14 w 24"/>
                              <a:gd name="T45" fmla="*/ 5 h 48"/>
                              <a:gd name="T46" fmla="*/ 19 w 24"/>
                              <a:gd name="T47" fmla="*/ 10 h 48"/>
                              <a:gd name="T48" fmla="*/ 24 w 24"/>
                              <a:gd name="T49" fmla="*/ 14 h 48"/>
                              <a:gd name="T50" fmla="*/ 24 w 24"/>
                              <a:gd name="T51" fmla="*/ 19 h 48"/>
                              <a:gd name="T52" fmla="*/ 24 w 24"/>
                              <a:gd name="T53" fmla="*/ 29 h 48"/>
                              <a:gd name="T54" fmla="*/ 19 w 24"/>
                              <a:gd name="T55" fmla="*/ 39 h 48"/>
                              <a:gd name="T56" fmla="*/ 9 w 24"/>
                              <a:gd name="T57" fmla="*/ 43 h 48"/>
                              <a:gd name="T58" fmla="*/ 0 w 24"/>
                              <a:gd name="T5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 h="48">
                                <a:moveTo>
                                  <a:pt x="0" y="48"/>
                                </a:moveTo>
                                <a:lnTo>
                                  <a:pt x="0" y="48"/>
                                </a:lnTo>
                                <a:lnTo>
                                  <a:pt x="5" y="43"/>
                                </a:lnTo>
                                <a:lnTo>
                                  <a:pt x="14" y="39"/>
                                </a:lnTo>
                                <a:lnTo>
                                  <a:pt x="14" y="29"/>
                                </a:lnTo>
                                <a:lnTo>
                                  <a:pt x="19" y="24"/>
                                </a:lnTo>
                                <a:lnTo>
                                  <a:pt x="19" y="24"/>
                                </a:lnTo>
                                <a:lnTo>
                                  <a:pt x="19" y="19"/>
                                </a:lnTo>
                                <a:lnTo>
                                  <a:pt x="14" y="19"/>
                                </a:lnTo>
                                <a:lnTo>
                                  <a:pt x="14" y="19"/>
                                </a:lnTo>
                                <a:lnTo>
                                  <a:pt x="14" y="19"/>
                                </a:lnTo>
                                <a:lnTo>
                                  <a:pt x="9" y="19"/>
                                </a:lnTo>
                                <a:lnTo>
                                  <a:pt x="9" y="24"/>
                                </a:lnTo>
                                <a:lnTo>
                                  <a:pt x="9" y="24"/>
                                </a:lnTo>
                                <a:lnTo>
                                  <a:pt x="5" y="24"/>
                                </a:lnTo>
                                <a:lnTo>
                                  <a:pt x="0" y="19"/>
                                </a:lnTo>
                                <a:lnTo>
                                  <a:pt x="0" y="14"/>
                                </a:lnTo>
                                <a:lnTo>
                                  <a:pt x="0" y="14"/>
                                </a:lnTo>
                                <a:lnTo>
                                  <a:pt x="0" y="10"/>
                                </a:lnTo>
                                <a:lnTo>
                                  <a:pt x="0" y="5"/>
                                </a:lnTo>
                                <a:lnTo>
                                  <a:pt x="5" y="5"/>
                                </a:lnTo>
                                <a:lnTo>
                                  <a:pt x="9" y="0"/>
                                </a:lnTo>
                                <a:lnTo>
                                  <a:pt x="14" y="5"/>
                                </a:lnTo>
                                <a:lnTo>
                                  <a:pt x="19" y="10"/>
                                </a:lnTo>
                                <a:lnTo>
                                  <a:pt x="24" y="14"/>
                                </a:lnTo>
                                <a:lnTo>
                                  <a:pt x="24" y="19"/>
                                </a:lnTo>
                                <a:lnTo>
                                  <a:pt x="24" y="29"/>
                                </a:lnTo>
                                <a:lnTo>
                                  <a:pt x="19" y="39"/>
                                </a:lnTo>
                                <a:lnTo>
                                  <a:pt x="9" y="43"/>
                                </a:lnTo>
                                <a:lnTo>
                                  <a:pt x="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3"/>
                        <wps:cNvSpPr>
                          <a:spLocks noEditPoints="1"/>
                        </wps:cNvSpPr>
                        <wps:spPr bwMode="auto">
                          <a:xfrm>
                            <a:off x="484505" y="1317625"/>
                            <a:ext cx="48895" cy="79375"/>
                          </a:xfrm>
                          <a:custGeom>
                            <a:avLst/>
                            <a:gdLst>
                              <a:gd name="T0" fmla="*/ 0 w 77"/>
                              <a:gd name="T1" fmla="*/ 63 h 125"/>
                              <a:gd name="T2" fmla="*/ 0 w 77"/>
                              <a:gd name="T3" fmla="*/ 43 h 125"/>
                              <a:gd name="T4" fmla="*/ 5 w 77"/>
                              <a:gd name="T5" fmla="*/ 29 h 125"/>
                              <a:gd name="T6" fmla="*/ 15 w 77"/>
                              <a:gd name="T7" fmla="*/ 15 h 125"/>
                              <a:gd name="T8" fmla="*/ 24 w 77"/>
                              <a:gd name="T9" fmla="*/ 5 h 125"/>
                              <a:gd name="T10" fmla="*/ 29 w 77"/>
                              <a:gd name="T11" fmla="*/ 0 h 125"/>
                              <a:gd name="T12" fmla="*/ 39 w 77"/>
                              <a:gd name="T13" fmla="*/ 0 h 125"/>
                              <a:gd name="T14" fmla="*/ 53 w 77"/>
                              <a:gd name="T15" fmla="*/ 5 h 125"/>
                              <a:gd name="T16" fmla="*/ 63 w 77"/>
                              <a:gd name="T17" fmla="*/ 15 h 125"/>
                              <a:gd name="T18" fmla="*/ 72 w 77"/>
                              <a:gd name="T19" fmla="*/ 34 h 125"/>
                              <a:gd name="T20" fmla="*/ 77 w 77"/>
                              <a:gd name="T21" fmla="*/ 58 h 125"/>
                              <a:gd name="T22" fmla="*/ 77 w 77"/>
                              <a:gd name="T23" fmla="*/ 77 h 125"/>
                              <a:gd name="T24" fmla="*/ 72 w 77"/>
                              <a:gd name="T25" fmla="*/ 96 h 125"/>
                              <a:gd name="T26" fmla="*/ 63 w 77"/>
                              <a:gd name="T27" fmla="*/ 106 h 125"/>
                              <a:gd name="T28" fmla="*/ 53 w 77"/>
                              <a:gd name="T29" fmla="*/ 115 h 125"/>
                              <a:gd name="T30" fmla="*/ 48 w 77"/>
                              <a:gd name="T31" fmla="*/ 120 h 125"/>
                              <a:gd name="T32" fmla="*/ 39 w 77"/>
                              <a:gd name="T33" fmla="*/ 125 h 125"/>
                              <a:gd name="T34" fmla="*/ 29 w 77"/>
                              <a:gd name="T35" fmla="*/ 120 h 125"/>
                              <a:gd name="T36" fmla="*/ 24 w 77"/>
                              <a:gd name="T37" fmla="*/ 120 h 125"/>
                              <a:gd name="T38" fmla="*/ 15 w 77"/>
                              <a:gd name="T39" fmla="*/ 111 h 125"/>
                              <a:gd name="T40" fmla="*/ 10 w 77"/>
                              <a:gd name="T41" fmla="*/ 101 h 125"/>
                              <a:gd name="T42" fmla="*/ 0 w 77"/>
                              <a:gd name="T43" fmla="*/ 82 h 125"/>
                              <a:gd name="T44" fmla="*/ 0 w 77"/>
                              <a:gd name="T45" fmla="*/ 63 h 125"/>
                              <a:gd name="T46" fmla="*/ 15 w 77"/>
                              <a:gd name="T47" fmla="*/ 63 h 125"/>
                              <a:gd name="T48" fmla="*/ 19 w 77"/>
                              <a:gd name="T49" fmla="*/ 87 h 125"/>
                              <a:gd name="T50" fmla="*/ 24 w 77"/>
                              <a:gd name="T51" fmla="*/ 106 h 125"/>
                              <a:gd name="T52" fmla="*/ 29 w 77"/>
                              <a:gd name="T53" fmla="*/ 115 h 125"/>
                              <a:gd name="T54" fmla="*/ 39 w 77"/>
                              <a:gd name="T55" fmla="*/ 115 h 125"/>
                              <a:gd name="T56" fmla="*/ 43 w 77"/>
                              <a:gd name="T57" fmla="*/ 115 h 125"/>
                              <a:gd name="T58" fmla="*/ 48 w 77"/>
                              <a:gd name="T59" fmla="*/ 115 h 125"/>
                              <a:gd name="T60" fmla="*/ 53 w 77"/>
                              <a:gd name="T61" fmla="*/ 106 h 125"/>
                              <a:gd name="T62" fmla="*/ 53 w 77"/>
                              <a:gd name="T63" fmla="*/ 101 h 125"/>
                              <a:gd name="T64" fmla="*/ 58 w 77"/>
                              <a:gd name="T65" fmla="*/ 82 h 125"/>
                              <a:gd name="T66" fmla="*/ 58 w 77"/>
                              <a:gd name="T67" fmla="*/ 58 h 125"/>
                              <a:gd name="T68" fmla="*/ 58 w 77"/>
                              <a:gd name="T69" fmla="*/ 39 h 125"/>
                              <a:gd name="T70" fmla="*/ 53 w 77"/>
                              <a:gd name="T71" fmla="*/ 24 h 125"/>
                              <a:gd name="T72" fmla="*/ 53 w 77"/>
                              <a:gd name="T73" fmla="*/ 15 h 125"/>
                              <a:gd name="T74" fmla="*/ 48 w 77"/>
                              <a:gd name="T75" fmla="*/ 10 h 125"/>
                              <a:gd name="T76" fmla="*/ 43 w 77"/>
                              <a:gd name="T77" fmla="*/ 5 h 125"/>
                              <a:gd name="T78" fmla="*/ 39 w 77"/>
                              <a:gd name="T79" fmla="*/ 5 h 125"/>
                              <a:gd name="T80" fmla="*/ 34 w 77"/>
                              <a:gd name="T81" fmla="*/ 5 h 125"/>
                              <a:gd name="T82" fmla="*/ 29 w 77"/>
                              <a:gd name="T83" fmla="*/ 10 h 125"/>
                              <a:gd name="T84" fmla="*/ 24 w 77"/>
                              <a:gd name="T85" fmla="*/ 19 h 125"/>
                              <a:gd name="T86" fmla="*/ 19 w 77"/>
                              <a:gd name="T87" fmla="*/ 34 h 125"/>
                              <a:gd name="T88" fmla="*/ 19 w 77"/>
                              <a:gd name="T89" fmla="*/ 48 h 125"/>
                              <a:gd name="T90" fmla="*/ 15 w 77"/>
                              <a:gd name="T91"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3"/>
                                </a:lnTo>
                                <a:lnTo>
                                  <a:pt x="5" y="29"/>
                                </a:lnTo>
                                <a:lnTo>
                                  <a:pt x="15" y="15"/>
                                </a:lnTo>
                                <a:lnTo>
                                  <a:pt x="24" y="5"/>
                                </a:lnTo>
                                <a:lnTo>
                                  <a:pt x="29" y="0"/>
                                </a:lnTo>
                                <a:lnTo>
                                  <a:pt x="39" y="0"/>
                                </a:lnTo>
                                <a:lnTo>
                                  <a:pt x="53" y="5"/>
                                </a:lnTo>
                                <a:lnTo>
                                  <a:pt x="63" y="15"/>
                                </a:lnTo>
                                <a:lnTo>
                                  <a:pt x="72" y="34"/>
                                </a:lnTo>
                                <a:lnTo>
                                  <a:pt x="77" y="58"/>
                                </a:lnTo>
                                <a:lnTo>
                                  <a:pt x="77" y="77"/>
                                </a:lnTo>
                                <a:lnTo>
                                  <a:pt x="72" y="96"/>
                                </a:lnTo>
                                <a:lnTo>
                                  <a:pt x="63" y="106"/>
                                </a:lnTo>
                                <a:lnTo>
                                  <a:pt x="53" y="115"/>
                                </a:lnTo>
                                <a:lnTo>
                                  <a:pt x="48" y="120"/>
                                </a:lnTo>
                                <a:lnTo>
                                  <a:pt x="39" y="125"/>
                                </a:lnTo>
                                <a:lnTo>
                                  <a:pt x="29" y="120"/>
                                </a:lnTo>
                                <a:lnTo>
                                  <a:pt x="24" y="120"/>
                                </a:lnTo>
                                <a:lnTo>
                                  <a:pt x="15" y="111"/>
                                </a:lnTo>
                                <a:lnTo>
                                  <a:pt x="10" y="101"/>
                                </a:lnTo>
                                <a:lnTo>
                                  <a:pt x="0" y="82"/>
                                </a:lnTo>
                                <a:lnTo>
                                  <a:pt x="0" y="63"/>
                                </a:lnTo>
                                <a:close/>
                                <a:moveTo>
                                  <a:pt x="15" y="63"/>
                                </a:moveTo>
                                <a:lnTo>
                                  <a:pt x="19" y="87"/>
                                </a:lnTo>
                                <a:lnTo>
                                  <a:pt x="24" y="106"/>
                                </a:lnTo>
                                <a:lnTo>
                                  <a:pt x="29" y="115"/>
                                </a:lnTo>
                                <a:lnTo>
                                  <a:pt x="39" y="115"/>
                                </a:lnTo>
                                <a:lnTo>
                                  <a:pt x="43" y="115"/>
                                </a:lnTo>
                                <a:lnTo>
                                  <a:pt x="48" y="115"/>
                                </a:lnTo>
                                <a:lnTo>
                                  <a:pt x="53" y="106"/>
                                </a:lnTo>
                                <a:lnTo>
                                  <a:pt x="53" y="101"/>
                                </a:lnTo>
                                <a:lnTo>
                                  <a:pt x="58" y="82"/>
                                </a:lnTo>
                                <a:lnTo>
                                  <a:pt x="58" y="58"/>
                                </a:lnTo>
                                <a:lnTo>
                                  <a:pt x="58" y="39"/>
                                </a:lnTo>
                                <a:lnTo>
                                  <a:pt x="53" y="24"/>
                                </a:lnTo>
                                <a:lnTo>
                                  <a:pt x="53" y="15"/>
                                </a:lnTo>
                                <a:lnTo>
                                  <a:pt x="48" y="10"/>
                                </a:lnTo>
                                <a:lnTo>
                                  <a:pt x="43" y="5"/>
                                </a:lnTo>
                                <a:lnTo>
                                  <a:pt x="39" y="5"/>
                                </a:lnTo>
                                <a:lnTo>
                                  <a:pt x="34" y="5"/>
                                </a:lnTo>
                                <a:lnTo>
                                  <a:pt x="29" y="10"/>
                                </a:lnTo>
                                <a:lnTo>
                                  <a:pt x="24" y="19"/>
                                </a:lnTo>
                                <a:lnTo>
                                  <a:pt x="19" y="34"/>
                                </a:lnTo>
                                <a:lnTo>
                                  <a:pt x="19" y="48"/>
                                </a:lnTo>
                                <a:lnTo>
                                  <a:pt x="15"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4"/>
                        <wps:cNvSpPr>
                          <a:spLocks/>
                        </wps:cNvSpPr>
                        <wps:spPr bwMode="auto">
                          <a:xfrm>
                            <a:off x="539750" y="1314450"/>
                            <a:ext cx="30480" cy="104140"/>
                          </a:xfrm>
                          <a:custGeom>
                            <a:avLst/>
                            <a:gdLst>
                              <a:gd name="T0" fmla="*/ 0 w 48"/>
                              <a:gd name="T1" fmla="*/ 5 h 164"/>
                              <a:gd name="T2" fmla="*/ 0 w 48"/>
                              <a:gd name="T3" fmla="*/ 0 h 164"/>
                              <a:gd name="T4" fmla="*/ 14 w 48"/>
                              <a:gd name="T5" fmla="*/ 10 h 164"/>
                              <a:gd name="T6" fmla="*/ 24 w 48"/>
                              <a:gd name="T7" fmla="*/ 15 h 164"/>
                              <a:gd name="T8" fmla="*/ 33 w 48"/>
                              <a:gd name="T9" fmla="*/ 29 h 164"/>
                              <a:gd name="T10" fmla="*/ 43 w 48"/>
                              <a:gd name="T11" fmla="*/ 48 h 164"/>
                              <a:gd name="T12" fmla="*/ 48 w 48"/>
                              <a:gd name="T13" fmla="*/ 63 h 164"/>
                              <a:gd name="T14" fmla="*/ 48 w 48"/>
                              <a:gd name="T15" fmla="*/ 82 h 164"/>
                              <a:gd name="T16" fmla="*/ 48 w 48"/>
                              <a:gd name="T17" fmla="*/ 111 h 164"/>
                              <a:gd name="T18" fmla="*/ 33 w 48"/>
                              <a:gd name="T19" fmla="*/ 130 h 164"/>
                              <a:gd name="T20" fmla="*/ 19 w 48"/>
                              <a:gd name="T21" fmla="*/ 149 h 164"/>
                              <a:gd name="T22" fmla="*/ 0 w 48"/>
                              <a:gd name="T23" fmla="*/ 164 h 164"/>
                              <a:gd name="T24" fmla="*/ 0 w 48"/>
                              <a:gd name="T25" fmla="*/ 159 h 164"/>
                              <a:gd name="T26" fmla="*/ 9 w 48"/>
                              <a:gd name="T27" fmla="*/ 154 h 164"/>
                              <a:gd name="T28" fmla="*/ 19 w 48"/>
                              <a:gd name="T29" fmla="*/ 145 h 164"/>
                              <a:gd name="T30" fmla="*/ 24 w 48"/>
                              <a:gd name="T31" fmla="*/ 135 h 164"/>
                              <a:gd name="T32" fmla="*/ 28 w 48"/>
                              <a:gd name="T33" fmla="*/ 120 h 164"/>
                              <a:gd name="T34" fmla="*/ 28 w 48"/>
                              <a:gd name="T35" fmla="*/ 101 h 164"/>
                              <a:gd name="T36" fmla="*/ 33 w 48"/>
                              <a:gd name="T37" fmla="*/ 87 h 164"/>
                              <a:gd name="T38" fmla="*/ 33 w 48"/>
                              <a:gd name="T39" fmla="*/ 68 h 164"/>
                              <a:gd name="T40" fmla="*/ 28 w 48"/>
                              <a:gd name="T41" fmla="*/ 53 h 164"/>
                              <a:gd name="T42" fmla="*/ 28 w 48"/>
                              <a:gd name="T43" fmla="*/ 39 h 164"/>
                              <a:gd name="T44" fmla="*/ 24 w 48"/>
                              <a:gd name="T45" fmla="*/ 29 h 164"/>
                              <a:gd name="T46" fmla="*/ 19 w 48"/>
                              <a:gd name="T47" fmla="*/ 24 h 164"/>
                              <a:gd name="T48" fmla="*/ 14 w 48"/>
                              <a:gd name="T49" fmla="*/ 20 h 164"/>
                              <a:gd name="T50" fmla="*/ 9 w 48"/>
                              <a:gd name="T51" fmla="*/ 10 h 164"/>
                              <a:gd name="T52" fmla="*/ 0 w 48"/>
                              <a:gd name="T53" fmla="*/ 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64">
                                <a:moveTo>
                                  <a:pt x="0" y="5"/>
                                </a:moveTo>
                                <a:lnTo>
                                  <a:pt x="0" y="0"/>
                                </a:lnTo>
                                <a:lnTo>
                                  <a:pt x="14" y="10"/>
                                </a:lnTo>
                                <a:lnTo>
                                  <a:pt x="24" y="15"/>
                                </a:lnTo>
                                <a:lnTo>
                                  <a:pt x="33" y="29"/>
                                </a:lnTo>
                                <a:lnTo>
                                  <a:pt x="43" y="48"/>
                                </a:lnTo>
                                <a:lnTo>
                                  <a:pt x="48" y="63"/>
                                </a:lnTo>
                                <a:lnTo>
                                  <a:pt x="48" y="82"/>
                                </a:lnTo>
                                <a:lnTo>
                                  <a:pt x="48" y="111"/>
                                </a:lnTo>
                                <a:lnTo>
                                  <a:pt x="33" y="130"/>
                                </a:lnTo>
                                <a:lnTo>
                                  <a:pt x="19" y="149"/>
                                </a:lnTo>
                                <a:lnTo>
                                  <a:pt x="0" y="164"/>
                                </a:lnTo>
                                <a:lnTo>
                                  <a:pt x="0" y="159"/>
                                </a:lnTo>
                                <a:lnTo>
                                  <a:pt x="9" y="154"/>
                                </a:lnTo>
                                <a:lnTo>
                                  <a:pt x="19" y="145"/>
                                </a:lnTo>
                                <a:lnTo>
                                  <a:pt x="24" y="135"/>
                                </a:lnTo>
                                <a:lnTo>
                                  <a:pt x="28" y="120"/>
                                </a:lnTo>
                                <a:lnTo>
                                  <a:pt x="28" y="101"/>
                                </a:lnTo>
                                <a:lnTo>
                                  <a:pt x="33" y="87"/>
                                </a:lnTo>
                                <a:lnTo>
                                  <a:pt x="33" y="68"/>
                                </a:lnTo>
                                <a:lnTo>
                                  <a:pt x="28" y="53"/>
                                </a:lnTo>
                                <a:lnTo>
                                  <a:pt x="28" y="39"/>
                                </a:lnTo>
                                <a:lnTo>
                                  <a:pt x="24" y="29"/>
                                </a:lnTo>
                                <a:lnTo>
                                  <a:pt x="19" y="24"/>
                                </a:lnTo>
                                <a:lnTo>
                                  <a:pt x="14" y="20"/>
                                </a:lnTo>
                                <a:lnTo>
                                  <a:pt x="9" y="10"/>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5"/>
                        <wps:cNvSpPr>
                          <a:spLocks noEditPoints="1"/>
                        </wps:cNvSpPr>
                        <wps:spPr bwMode="auto">
                          <a:xfrm>
                            <a:off x="1255395" y="1153160"/>
                            <a:ext cx="48895" cy="82550"/>
                          </a:xfrm>
                          <a:custGeom>
                            <a:avLst/>
                            <a:gdLst>
                              <a:gd name="T0" fmla="*/ 34 w 77"/>
                              <a:gd name="T1" fmla="*/ 48 h 130"/>
                              <a:gd name="T2" fmla="*/ 20 w 77"/>
                              <a:gd name="T3" fmla="*/ 33 h 130"/>
                              <a:gd name="T4" fmla="*/ 10 w 77"/>
                              <a:gd name="T5" fmla="*/ 24 h 130"/>
                              <a:gd name="T6" fmla="*/ 10 w 77"/>
                              <a:gd name="T7" fmla="*/ 14 h 130"/>
                              <a:gd name="T8" fmla="*/ 24 w 77"/>
                              <a:gd name="T9" fmla="*/ 5 h 130"/>
                              <a:gd name="T10" fmla="*/ 53 w 77"/>
                              <a:gd name="T11" fmla="*/ 5 h 130"/>
                              <a:gd name="T12" fmla="*/ 68 w 77"/>
                              <a:gd name="T13" fmla="*/ 14 h 130"/>
                              <a:gd name="T14" fmla="*/ 68 w 77"/>
                              <a:gd name="T15" fmla="*/ 19 h 130"/>
                              <a:gd name="T16" fmla="*/ 63 w 77"/>
                              <a:gd name="T17" fmla="*/ 24 h 130"/>
                              <a:gd name="T18" fmla="*/ 58 w 77"/>
                              <a:gd name="T19" fmla="*/ 24 h 130"/>
                              <a:gd name="T20" fmla="*/ 53 w 77"/>
                              <a:gd name="T21" fmla="*/ 19 h 130"/>
                              <a:gd name="T22" fmla="*/ 44 w 77"/>
                              <a:gd name="T23" fmla="*/ 9 h 130"/>
                              <a:gd name="T24" fmla="*/ 39 w 77"/>
                              <a:gd name="T25" fmla="*/ 9 h 130"/>
                              <a:gd name="T26" fmla="*/ 24 w 77"/>
                              <a:gd name="T27" fmla="*/ 9 h 130"/>
                              <a:gd name="T28" fmla="*/ 15 w 77"/>
                              <a:gd name="T29" fmla="*/ 14 h 130"/>
                              <a:gd name="T30" fmla="*/ 15 w 77"/>
                              <a:gd name="T31" fmla="*/ 24 h 130"/>
                              <a:gd name="T32" fmla="*/ 29 w 77"/>
                              <a:gd name="T33" fmla="*/ 33 h 130"/>
                              <a:gd name="T34" fmla="*/ 58 w 77"/>
                              <a:gd name="T35" fmla="*/ 53 h 130"/>
                              <a:gd name="T36" fmla="*/ 72 w 77"/>
                              <a:gd name="T37" fmla="*/ 77 h 130"/>
                              <a:gd name="T38" fmla="*/ 72 w 77"/>
                              <a:gd name="T39" fmla="*/ 101 h 130"/>
                              <a:gd name="T40" fmla="*/ 48 w 77"/>
                              <a:gd name="T41" fmla="*/ 125 h 130"/>
                              <a:gd name="T42" fmla="*/ 20 w 77"/>
                              <a:gd name="T43" fmla="*/ 125 h 130"/>
                              <a:gd name="T44" fmla="*/ 0 w 77"/>
                              <a:gd name="T45" fmla="*/ 105 h 130"/>
                              <a:gd name="T46" fmla="*/ 0 w 77"/>
                              <a:gd name="T47" fmla="*/ 81 h 130"/>
                              <a:gd name="T48" fmla="*/ 10 w 77"/>
                              <a:gd name="T49" fmla="*/ 67 h 130"/>
                              <a:gd name="T50" fmla="*/ 24 w 77"/>
                              <a:gd name="T51" fmla="*/ 57 h 130"/>
                              <a:gd name="T52" fmla="*/ 44 w 77"/>
                              <a:gd name="T53" fmla="*/ 57 h 130"/>
                              <a:gd name="T54" fmla="*/ 20 w 77"/>
                              <a:gd name="T55" fmla="*/ 67 h 130"/>
                              <a:gd name="T56" fmla="*/ 15 w 77"/>
                              <a:gd name="T57" fmla="*/ 91 h 130"/>
                              <a:gd name="T58" fmla="*/ 20 w 77"/>
                              <a:gd name="T59" fmla="*/ 115 h 130"/>
                              <a:gd name="T60" fmla="*/ 39 w 77"/>
                              <a:gd name="T61" fmla="*/ 125 h 130"/>
                              <a:gd name="T62" fmla="*/ 53 w 77"/>
                              <a:gd name="T63" fmla="*/ 115 h 130"/>
                              <a:gd name="T64" fmla="*/ 58 w 77"/>
                              <a:gd name="T65" fmla="*/ 91 h 130"/>
                              <a:gd name="T66" fmla="*/ 58 w 77"/>
                              <a:gd name="T67" fmla="*/ 77 h 130"/>
                              <a:gd name="T68" fmla="*/ 53 w 77"/>
                              <a:gd name="T69" fmla="*/ 67 h 130"/>
                              <a:gd name="T70" fmla="*/ 44 w 77"/>
                              <a:gd name="T71" fmla="*/ 5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130">
                                <a:moveTo>
                                  <a:pt x="39" y="53"/>
                                </a:moveTo>
                                <a:lnTo>
                                  <a:pt x="34" y="48"/>
                                </a:lnTo>
                                <a:lnTo>
                                  <a:pt x="29" y="43"/>
                                </a:lnTo>
                                <a:lnTo>
                                  <a:pt x="20" y="33"/>
                                </a:lnTo>
                                <a:lnTo>
                                  <a:pt x="15" y="29"/>
                                </a:lnTo>
                                <a:lnTo>
                                  <a:pt x="10" y="24"/>
                                </a:lnTo>
                                <a:lnTo>
                                  <a:pt x="10" y="19"/>
                                </a:lnTo>
                                <a:lnTo>
                                  <a:pt x="10" y="14"/>
                                </a:lnTo>
                                <a:lnTo>
                                  <a:pt x="15" y="5"/>
                                </a:lnTo>
                                <a:lnTo>
                                  <a:pt x="24" y="5"/>
                                </a:lnTo>
                                <a:lnTo>
                                  <a:pt x="39" y="0"/>
                                </a:lnTo>
                                <a:lnTo>
                                  <a:pt x="53" y="5"/>
                                </a:lnTo>
                                <a:lnTo>
                                  <a:pt x="63" y="9"/>
                                </a:lnTo>
                                <a:lnTo>
                                  <a:pt x="68" y="14"/>
                                </a:lnTo>
                                <a:lnTo>
                                  <a:pt x="68" y="19"/>
                                </a:lnTo>
                                <a:lnTo>
                                  <a:pt x="68" y="19"/>
                                </a:lnTo>
                                <a:lnTo>
                                  <a:pt x="68" y="24"/>
                                </a:lnTo>
                                <a:lnTo>
                                  <a:pt x="63" y="24"/>
                                </a:lnTo>
                                <a:lnTo>
                                  <a:pt x="63" y="24"/>
                                </a:lnTo>
                                <a:lnTo>
                                  <a:pt x="58" y="24"/>
                                </a:lnTo>
                                <a:lnTo>
                                  <a:pt x="58" y="24"/>
                                </a:lnTo>
                                <a:lnTo>
                                  <a:pt x="53" y="19"/>
                                </a:lnTo>
                                <a:lnTo>
                                  <a:pt x="48" y="14"/>
                                </a:lnTo>
                                <a:lnTo>
                                  <a:pt x="44" y="9"/>
                                </a:lnTo>
                                <a:lnTo>
                                  <a:pt x="44" y="9"/>
                                </a:lnTo>
                                <a:lnTo>
                                  <a:pt x="39" y="9"/>
                                </a:lnTo>
                                <a:lnTo>
                                  <a:pt x="34" y="9"/>
                                </a:lnTo>
                                <a:lnTo>
                                  <a:pt x="24" y="9"/>
                                </a:lnTo>
                                <a:lnTo>
                                  <a:pt x="20" y="9"/>
                                </a:lnTo>
                                <a:lnTo>
                                  <a:pt x="15" y="14"/>
                                </a:lnTo>
                                <a:lnTo>
                                  <a:pt x="15" y="19"/>
                                </a:lnTo>
                                <a:lnTo>
                                  <a:pt x="15" y="24"/>
                                </a:lnTo>
                                <a:lnTo>
                                  <a:pt x="20" y="29"/>
                                </a:lnTo>
                                <a:lnTo>
                                  <a:pt x="29" y="33"/>
                                </a:lnTo>
                                <a:lnTo>
                                  <a:pt x="39" y="43"/>
                                </a:lnTo>
                                <a:lnTo>
                                  <a:pt x="58" y="53"/>
                                </a:lnTo>
                                <a:lnTo>
                                  <a:pt x="68" y="62"/>
                                </a:lnTo>
                                <a:lnTo>
                                  <a:pt x="72" y="77"/>
                                </a:lnTo>
                                <a:lnTo>
                                  <a:pt x="77" y="86"/>
                                </a:lnTo>
                                <a:lnTo>
                                  <a:pt x="72" y="101"/>
                                </a:lnTo>
                                <a:lnTo>
                                  <a:pt x="63" y="115"/>
                                </a:lnTo>
                                <a:lnTo>
                                  <a:pt x="48" y="125"/>
                                </a:lnTo>
                                <a:lnTo>
                                  <a:pt x="34" y="130"/>
                                </a:lnTo>
                                <a:lnTo>
                                  <a:pt x="20" y="125"/>
                                </a:lnTo>
                                <a:lnTo>
                                  <a:pt x="10" y="120"/>
                                </a:lnTo>
                                <a:lnTo>
                                  <a:pt x="0" y="105"/>
                                </a:lnTo>
                                <a:lnTo>
                                  <a:pt x="0" y="91"/>
                                </a:lnTo>
                                <a:lnTo>
                                  <a:pt x="0" y="81"/>
                                </a:lnTo>
                                <a:lnTo>
                                  <a:pt x="5" y="77"/>
                                </a:lnTo>
                                <a:lnTo>
                                  <a:pt x="10" y="67"/>
                                </a:lnTo>
                                <a:lnTo>
                                  <a:pt x="15" y="62"/>
                                </a:lnTo>
                                <a:lnTo>
                                  <a:pt x="24" y="57"/>
                                </a:lnTo>
                                <a:lnTo>
                                  <a:pt x="39" y="53"/>
                                </a:lnTo>
                                <a:close/>
                                <a:moveTo>
                                  <a:pt x="44" y="57"/>
                                </a:moveTo>
                                <a:lnTo>
                                  <a:pt x="29" y="57"/>
                                </a:lnTo>
                                <a:lnTo>
                                  <a:pt x="20" y="67"/>
                                </a:lnTo>
                                <a:lnTo>
                                  <a:pt x="15" y="77"/>
                                </a:lnTo>
                                <a:lnTo>
                                  <a:pt x="15" y="91"/>
                                </a:lnTo>
                                <a:lnTo>
                                  <a:pt x="15" y="105"/>
                                </a:lnTo>
                                <a:lnTo>
                                  <a:pt x="20" y="115"/>
                                </a:lnTo>
                                <a:lnTo>
                                  <a:pt x="29" y="120"/>
                                </a:lnTo>
                                <a:lnTo>
                                  <a:pt x="39" y="125"/>
                                </a:lnTo>
                                <a:lnTo>
                                  <a:pt x="48" y="120"/>
                                </a:lnTo>
                                <a:lnTo>
                                  <a:pt x="53" y="115"/>
                                </a:lnTo>
                                <a:lnTo>
                                  <a:pt x="58" y="105"/>
                                </a:lnTo>
                                <a:lnTo>
                                  <a:pt x="58" y="91"/>
                                </a:lnTo>
                                <a:lnTo>
                                  <a:pt x="58" y="86"/>
                                </a:lnTo>
                                <a:lnTo>
                                  <a:pt x="58" y="77"/>
                                </a:lnTo>
                                <a:lnTo>
                                  <a:pt x="58" y="72"/>
                                </a:lnTo>
                                <a:lnTo>
                                  <a:pt x="53" y="67"/>
                                </a:lnTo>
                                <a:lnTo>
                                  <a:pt x="48" y="62"/>
                                </a:lnTo>
                                <a:lnTo>
                                  <a:pt x="44"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6"/>
                        <wps:cNvSpPr>
                          <a:spLocks/>
                        </wps:cNvSpPr>
                        <wps:spPr bwMode="auto">
                          <a:xfrm>
                            <a:off x="1935480" y="1323975"/>
                            <a:ext cx="48895" cy="103505"/>
                          </a:xfrm>
                          <a:custGeom>
                            <a:avLst/>
                            <a:gdLst>
                              <a:gd name="T0" fmla="*/ 24 w 77"/>
                              <a:gd name="T1" fmla="*/ 43 h 163"/>
                              <a:gd name="T2" fmla="*/ 9 w 77"/>
                              <a:gd name="T3" fmla="*/ 72 h 163"/>
                              <a:gd name="T4" fmla="*/ 9 w 77"/>
                              <a:gd name="T5" fmla="*/ 96 h 163"/>
                              <a:gd name="T6" fmla="*/ 14 w 77"/>
                              <a:gd name="T7" fmla="*/ 105 h 163"/>
                              <a:gd name="T8" fmla="*/ 24 w 77"/>
                              <a:gd name="T9" fmla="*/ 110 h 163"/>
                              <a:gd name="T10" fmla="*/ 43 w 77"/>
                              <a:gd name="T11" fmla="*/ 110 h 163"/>
                              <a:gd name="T12" fmla="*/ 57 w 77"/>
                              <a:gd name="T13" fmla="*/ 110 h 163"/>
                              <a:gd name="T14" fmla="*/ 67 w 77"/>
                              <a:gd name="T15" fmla="*/ 110 h 163"/>
                              <a:gd name="T16" fmla="*/ 77 w 77"/>
                              <a:gd name="T17" fmla="*/ 125 h 163"/>
                              <a:gd name="T18" fmla="*/ 77 w 77"/>
                              <a:gd name="T19" fmla="*/ 149 h 163"/>
                              <a:gd name="T20" fmla="*/ 62 w 77"/>
                              <a:gd name="T21" fmla="*/ 163 h 163"/>
                              <a:gd name="T22" fmla="*/ 43 w 77"/>
                              <a:gd name="T23" fmla="*/ 163 h 163"/>
                              <a:gd name="T24" fmla="*/ 38 w 77"/>
                              <a:gd name="T25" fmla="*/ 158 h 163"/>
                              <a:gd name="T26" fmla="*/ 38 w 77"/>
                              <a:gd name="T27" fmla="*/ 154 h 163"/>
                              <a:gd name="T28" fmla="*/ 43 w 77"/>
                              <a:gd name="T29" fmla="*/ 149 h 163"/>
                              <a:gd name="T30" fmla="*/ 48 w 77"/>
                              <a:gd name="T31" fmla="*/ 149 h 163"/>
                              <a:gd name="T32" fmla="*/ 57 w 77"/>
                              <a:gd name="T33" fmla="*/ 154 h 163"/>
                              <a:gd name="T34" fmla="*/ 62 w 77"/>
                              <a:gd name="T35" fmla="*/ 154 h 163"/>
                              <a:gd name="T36" fmla="*/ 72 w 77"/>
                              <a:gd name="T37" fmla="*/ 144 h 163"/>
                              <a:gd name="T38" fmla="*/ 72 w 77"/>
                              <a:gd name="T39" fmla="*/ 134 h 163"/>
                              <a:gd name="T40" fmla="*/ 62 w 77"/>
                              <a:gd name="T41" fmla="*/ 130 h 163"/>
                              <a:gd name="T42" fmla="*/ 57 w 77"/>
                              <a:gd name="T43" fmla="*/ 125 h 163"/>
                              <a:gd name="T44" fmla="*/ 43 w 77"/>
                              <a:gd name="T45" fmla="*/ 130 h 163"/>
                              <a:gd name="T46" fmla="*/ 19 w 77"/>
                              <a:gd name="T47" fmla="*/ 125 h 163"/>
                              <a:gd name="T48" fmla="*/ 5 w 77"/>
                              <a:gd name="T49" fmla="*/ 105 h 163"/>
                              <a:gd name="T50" fmla="*/ 5 w 77"/>
                              <a:gd name="T51" fmla="*/ 72 h 163"/>
                              <a:gd name="T52" fmla="*/ 19 w 77"/>
                              <a:gd name="T53" fmla="*/ 43 h 163"/>
                              <a:gd name="T54" fmla="*/ 24 w 77"/>
                              <a:gd name="T55" fmla="*/ 24 h 163"/>
                              <a:gd name="T56" fmla="*/ 19 w 77"/>
                              <a:gd name="T57" fmla="*/ 19 h 163"/>
                              <a:gd name="T58" fmla="*/ 19 w 77"/>
                              <a:gd name="T59" fmla="*/ 9 h 163"/>
                              <a:gd name="T60" fmla="*/ 29 w 77"/>
                              <a:gd name="T61" fmla="*/ 5 h 163"/>
                              <a:gd name="T62" fmla="*/ 33 w 77"/>
                              <a:gd name="T63" fmla="*/ 5 h 163"/>
                              <a:gd name="T64" fmla="*/ 29 w 77"/>
                              <a:gd name="T65" fmla="*/ 14 h 163"/>
                              <a:gd name="T66" fmla="*/ 29 w 77"/>
                              <a:gd name="T67" fmla="*/ 19 h 163"/>
                              <a:gd name="T68" fmla="*/ 33 w 77"/>
                              <a:gd name="T69" fmla="*/ 24 h 163"/>
                              <a:gd name="T70" fmla="*/ 57 w 77"/>
                              <a:gd name="T71" fmla="*/ 9 h 163"/>
                              <a:gd name="T72" fmla="*/ 67 w 77"/>
                              <a:gd name="T73" fmla="*/ 5 h 163"/>
                              <a:gd name="T74" fmla="*/ 72 w 77"/>
                              <a:gd name="T75" fmla="*/ 5 h 163"/>
                              <a:gd name="T76" fmla="*/ 72 w 77"/>
                              <a:gd name="T77" fmla="*/ 9 h 163"/>
                              <a:gd name="T78" fmla="*/ 62 w 77"/>
                              <a:gd name="T79" fmla="*/ 19 h 163"/>
                              <a:gd name="T80" fmla="*/ 38 w 77"/>
                              <a:gd name="T81" fmla="*/ 29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7" h="163">
                                <a:moveTo>
                                  <a:pt x="38" y="29"/>
                                </a:moveTo>
                                <a:lnTo>
                                  <a:pt x="24" y="43"/>
                                </a:lnTo>
                                <a:lnTo>
                                  <a:pt x="14" y="57"/>
                                </a:lnTo>
                                <a:lnTo>
                                  <a:pt x="9" y="72"/>
                                </a:lnTo>
                                <a:lnTo>
                                  <a:pt x="9" y="86"/>
                                </a:lnTo>
                                <a:lnTo>
                                  <a:pt x="9" y="96"/>
                                </a:lnTo>
                                <a:lnTo>
                                  <a:pt x="9" y="101"/>
                                </a:lnTo>
                                <a:lnTo>
                                  <a:pt x="14" y="105"/>
                                </a:lnTo>
                                <a:lnTo>
                                  <a:pt x="19" y="110"/>
                                </a:lnTo>
                                <a:lnTo>
                                  <a:pt x="24" y="110"/>
                                </a:lnTo>
                                <a:lnTo>
                                  <a:pt x="33" y="110"/>
                                </a:lnTo>
                                <a:lnTo>
                                  <a:pt x="43" y="110"/>
                                </a:lnTo>
                                <a:lnTo>
                                  <a:pt x="53" y="110"/>
                                </a:lnTo>
                                <a:lnTo>
                                  <a:pt x="57" y="110"/>
                                </a:lnTo>
                                <a:lnTo>
                                  <a:pt x="57" y="110"/>
                                </a:lnTo>
                                <a:lnTo>
                                  <a:pt x="67" y="110"/>
                                </a:lnTo>
                                <a:lnTo>
                                  <a:pt x="72" y="115"/>
                                </a:lnTo>
                                <a:lnTo>
                                  <a:pt x="77" y="125"/>
                                </a:lnTo>
                                <a:lnTo>
                                  <a:pt x="77" y="134"/>
                                </a:lnTo>
                                <a:lnTo>
                                  <a:pt x="77" y="149"/>
                                </a:lnTo>
                                <a:lnTo>
                                  <a:pt x="72" y="158"/>
                                </a:lnTo>
                                <a:lnTo>
                                  <a:pt x="62" y="163"/>
                                </a:lnTo>
                                <a:lnTo>
                                  <a:pt x="53" y="163"/>
                                </a:lnTo>
                                <a:lnTo>
                                  <a:pt x="43" y="163"/>
                                </a:lnTo>
                                <a:lnTo>
                                  <a:pt x="43" y="163"/>
                                </a:lnTo>
                                <a:lnTo>
                                  <a:pt x="38" y="158"/>
                                </a:lnTo>
                                <a:lnTo>
                                  <a:pt x="38" y="158"/>
                                </a:lnTo>
                                <a:lnTo>
                                  <a:pt x="38" y="154"/>
                                </a:lnTo>
                                <a:lnTo>
                                  <a:pt x="43" y="154"/>
                                </a:lnTo>
                                <a:lnTo>
                                  <a:pt x="43" y="149"/>
                                </a:lnTo>
                                <a:lnTo>
                                  <a:pt x="48" y="149"/>
                                </a:lnTo>
                                <a:lnTo>
                                  <a:pt x="48" y="149"/>
                                </a:lnTo>
                                <a:lnTo>
                                  <a:pt x="53" y="154"/>
                                </a:lnTo>
                                <a:lnTo>
                                  <a:pt x="57" y="154"/>
                                </a:lnTo>
                                <a:lnTo>
                                  <a:pt x="57" y="154"/>
                                </a:lnTo>
                                <a:lnTo>
                                  <a:pt x="62" y="154"/>
                                </a:lnTo>
                                <a:lnTo>
                                  <a:pt x="67" y="149"/>
                                </a:lnTo>
                                <a:lnTo>
                                  <a:pt x="72" y="144"/>
                                </a:lnTo>
                                <a:lnTo>
                                  <a:pt x="72" y="139"/>
                                </a:lnTo>
                                <a:lnTo>
                                  <a:pt x="72" y="134"/>
                                </a:lnTo>
                                <a:lnTo>
                                  <a:pt x="67" y="130"/>
                                </a:lnTo>
                                <a:lnTo>
                                  <a:pt x="62" y="130"/>
                                </a:lnTo>
                                <a:lnTo>
                                  <a:pt x="57" y="125"/>
                                </a:lnTo>
                                <a:lnTo>
                                  <a:pt x="57" y="125"/>
                                </a:lnTo>
                                <a:lnTo>
                                  <a:pt x="53" y="125"/>
                                </a:lnTo>
                                <a:lnTo>
                                  <a:pt x="43" y="130"/>
                                </a:lnTo>
                                <a:lnTo>
                                  <a:pt x="33" y="130"/>
                                </a:lnTo>
                                <a:lnTo>
                                  <a:pt x="19" y="125"/>
                                </a:lnTo>
                                <a:lnTo>
                                  <a:pt x="9" y="120"/>
                                </a:lnTo>
                                <a:lnTo>
                                  <a:pt x="5" y="105"/>
                                </a:lnTo>
                                <a:lnTo>
                                  <a:pt x="0" y="91"/>
                                </a:lnTo>
                                <a:lnTo>
                                  <a:pt x="5" y="72"/>
                                </a:lnTo>
                                <a:lnTo>
                                  <a:pt x="9" y="57"/>
                                </a:lnTo>
                                <a:lnTo>
                                  <a:pt x="19" y="43"/>
                                </a:lnTo>
                                <a:lnTo>
                                  <a:pt x="29" y="29"/>
                                </a:lnTo>
                                <a:lnTo>
                                  <a:pt x="24" y="24"/>
                                </a:lnTo>
                                <a:lnTo>
                                  <a:pt x="24" y="19"/>
                                </a:lnTo>
                                <a:lnTo>
                                  <a:pt x="19" y="19"/>
                                </a:lnTo>
                                <a:lnTo>
                                  <a:pt x="19" y="14"/>
                                </a:lnTo>
                                <a:lnTo>
                                  <a:pt x="19" y="9"/>
                                </a:lnTo>
                                <a:lnTo>
                                  <a:pt x="24" y="5"/>
                                </a:lnTo>
                                <a:lnTo>
                                  <a:pt x="29" y="5"/>
                                </a:lnTo>
                                <a:lnTo>
                                  <a:pt x="33" y="0"/>
                                </a:lnTo>
                                <a:lnTo>
                                  <a:pt x="33" y="5"/>
                                </a:lnTo>
                                <a:lnTo>
                                  <a:pt x="29" y="9"/>
                                </a:lnTo>
                                <a:lnTo>
                                  <a:pt x="29" y="14"/>
                                </a:lnTo>
                                <a:lnTo>
                                  <a:pt x="29" y="19"/>
                                </a:lnTo>
                                <a:lnTo>
                                  <a:pt x="29" y="19"/>
                                </a:lnTo>
                                <a:lnTo>
                                  <a:pt x="29" y="19"/>
                                </a:lnTo>
                                <a:lnTo>
                                  <a:pt x="33" y="24"/>
                                </a:lnTo>
                                <a:lnTo>
                                  <a:pt x="48" y="14"/>
                                </a:lnTo>
                                <a:lnTo>
                                  <a:pt x="57" y="9"/>
                                </a:lnTo>
                                <a:lnTo>
                                  <a:pt x="62" y="5"/>
                                </a:lnTo>
                                <a:lnTo>
                                  <a:pt x="67" y="5"/>
                                </a:lnTo>
                                <a:lnTo>
                                  <a:pt x="72" y="5"/>
                                </a:lnTo>
                                <a:lnTo>
                                  <a:pt x="72" y="5"/>
                                </a:lnTo>
                                <a:lnTo>
                                  <a:pt x="72" y="5"/>
                                </a:lnTo>
                                <a:lnTo>
                                  <a:pt x="72" y="9"/>
                                </a:lnTo>
                                <a:lnTo>
                                  <a:pt x="72" y="14"/>
                                </a:lnTo>
                                <a:lnTo>
                                  <a:pt x="62" y="19"/>
                                </a:lnTo>
                                <a:lnTo>
                                  <a:pt x="48" y="24"/>
                                </a:lnTo>
                                <a:lnTo>
                                  <a:pt x="38"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7"/>
                        <wps:cNvSpPr>
                          <a:spLocks/>
                        </wps:cNvSpPr>
                        <wps:spPr bwMode="auto">
                          <a:xfrm>
                            <a:off x="4568825" y="1510030"/>
                            <a:ext cx="51435" cy="48895"/>
                          </a:xfrm>
                          <a:custGeom>
                            <a:avLst/>
                            <a:gdLst>
                              <a:gd name="T0" fmla="*/ 0 w 81"/>
                              <a:gd name="T1" fmla="*/ 0 h 77"/>
                              <a:gd name="T2" fmla="*/ 38 w 81"/>
                              <a:gd name="T3" fmla="*/ 0 h 77"/>
                              <a:gd name="T4" fmla="*/ 38 w 81"/>
                              <a:gd name="T5" fmla="*/ 0 h 77"/>
                              <a:gd name="T6" fmla="*/ 33 w 81"/>
                              <a:gd name="T7" fmla="*/ 0 h 77"/>
                              <a:gd name="T8" fmla="*/ 29 w 81"/>
                              <a:gd name="T9" fmla="*/ 5 h 77"/>
                              <a:gd name="T10" fmla="*/ 29 w 81"/>
                              <a:gd name="T11" fmla="*/ 5 h 77"/>
                              <a:gd name="T12" fmla="*/ 29 w 81"/>
                              <a:gd name="T13" fmla="*/ 5 h 77"/>
                              <a:gd name="T14" fmla="*/ 29 w 81"/>
                              <a:gd name="T15" fmla="*/ 9 h 77"/>
                              <a:gd name="T16" fmla="*/ 33 w 81"/>
                              <a:gd name="T17" fmla="*/ 14 h 77"/>
                              <a:gd name="T18" fmla="*/ 33 w 81"/>
                              <a:gd name="T19" fmla="*/ 14 h 77"/>
                              <a:gd name="T20" fmla="*/ 33 w 81"/>
                              <a:gd name="T21" fmla="*/ 14 h 77"/>
                              <a:gd name="T22" fmla="*/ 43 w 81"/>
                              <a:gd name="T23" fmla="*/ 24 h 77"/>
                              <a:gd name="T24" fmla="*/ 48 w 81"/>
                              <a:gd name="T25" fmla="*/ 14 h 77"/>
                              <a:gd name="T26" fmla="*/ 53 w 81"/>
                              <a:gd name="T27" fmla="*/ 9 h 77"/>
                              <a:gd name="T28" fmla="*/ 53 w 81"/>
                              <a:gd name="T29" fmla="*/ 5 h 77"/>
                              <a:gd name="T30" fmla="*/ 53 w 81"/>
                              <a:gd name="T31" fmla="*/ 5 h 77"/>
                              <a:gd name="T32" fmla="*/ 53 w 81"/>
                              <a:gd name="T33" fmla="*/ 5 h 77"/>
                              <a:gd name="T34" fmla="*/ 53 w 81"/>
                              <a:gd name="T35" fmla="*/ 0 h 77"/>
                              <a:gd name="T36" fmla="*/ 48 w 81"/>
                              <a:gd name="T37" fmla="*/ 0 h 77"/>
                              <a:gd name="T38" fmla="*/ 48 w 81"/>
                              <a:gd name="T39" fmla="*/ 0 h 77"/>
                              <a:gd name="T40" fmla="*/ 77 w 81"/>
                              <a:gd name="T41" fmla="*/ 0 h 77"/>
                              <a:gd name="T42" fmla="*/ 77 w 81"/>
                              <a:gd name="T43" fmla="*/ 0 h 77"/>
                              <a:gd name="T44" fmla="*/ 72 w 81"/>
                              <a:gd name="T45" fmla="*/ 0 h 77"/>
                              <a:gd name="T46" fmla="*/ 67 w 81"/>
                              <a:gd name="T47" fmla="*/ 5 h 77"/>
                              <a:gd name="T48" fmla="*/ 62 w 81"/>
                              <a:gd name="T49" fmla="*/ 9 h 77"/>
                              <a:gd name="T50" fmla="*/ 57 w 81"/>
                              <a:gd name="T51" fmla="*/ 14 h 77"/>
                              <a:gd name="T52" fmla="*/ 43 w 81"/>
                              <a:gd name="T53" fmla="*/ 33 h 77"/>
                              <a:gd name="T54" fmla="*/ 67 w 81"/>
                              <a:gd name="T55" fmla="*/ 62 h 77"/>
                              <a:gd name="T56" fmla="*/ 72 w 81"/>
                              <a:gd name="T57" fmla="*/ 67 h 77"/>
                              <a:gd name="T58" fmla="*/ 77 w 81"/>
                              <a:gd name="T59" fmla="*/ 72 h 77"/>
                              <a:gd name="T60" fmla="*/ 77 w 81"/>
                              <a:gd name="T61" fmla="*/ 77 h 77"/>
                              <a:gd name="T62" fmla="*/ 81 w 81"/>
                              <a:gd name="T63" fmla="*/ 77 h 77"/>
                              <a:gd name="T64" fmla="*/ 81 w 81"/>
                              <a:gd name="T65" fmla="*/ 77 h 77"/>
                              <a:gd name="T66" fmla="*/ 48 w 81"/>
                              <a:gd name="T67" fmla="*/ 77 h 77"/>
                              <a:gd name="T68" fmla="*/ 48 w 81"/>
                              <a:gd name="T69" fmla="*/ 77 h 77"/>
                              <a:gd name="T70" fmla="*/ 48 w 81"/>
                              <a:gd name="T71" fmla="*/ 77 h 77"/>
                              <a:gd name="T72" fmla="*/ 53 w 81"/>
                              <a:gd name="T73" fmla="*/ 72 h 77"/>
                              <a:gd name="T74" fmla="*/ 53 w 81"/>
                              <a:gd name="T75" fmla="*/ 72 h 77"/>
                              <a:gd name="T76" fmla="*/ 53 w 81"/>
                              <a:gd name="T77" fmla="*/ 72 h 77"/>
                              <a:gd name="T78" fmla="*/ 53 w 81"/>
                              <a:gd name="T79" fmla="*/ 67 h 77"/>
                              <a:gd name="T80" fmla="*/ 48 w 81"/>
                              <a:gd name="T81" fmla="*/ 62 h 77"/>
                              <a:gd name="T82" fmla="*/ 38 w 81"/>
                              <a:gd name="T83" fmla="*/ 43 h 77"/>
                              <a:gd name="T84" fmla="*/ 24 w 81"/>
                              <a:gd name="T85" fmla="*/ 62 h 77"/>
                              <a:gd name="T86" fmla="*/ 19 w 81"/>
                              <a:gd name="T87" fmla="*/ 67 h 77"/>
                              <a:gd name="T88" fmla="*/ 19 w 81"/>
                              <a:gd name="T89" fmla="*/ 72 h 77"/>
                              <a:gd name="T90" fmla="*/ 19 w 81"/>
                              <a:gd name="T91" fmla="*/ 72 h 77"/>
                              <a:gd name="T92" fmla="*/ 19 w 81"/>
                              <a:gd name="T93" fmla="*/ 72 h 77"/>
                              <a:gd name="T94" fmla="*/ 24 w 81"/>
                              <a:gd name="T95" fmla="*/ 77 h 77"/>
                              <a:gd name="T96" fmla="*/ 24 w 81"/>
                              <a:gd name="T97" fmla="*/ 77 h 77"/>
                              <a:gd name="T98" fmla="*/ 24 w 81"/>
                              <a:gd name="T99" fmla="*/ 77 h 77"/>
                              <a:gd name="T100" fmla="*/ 0 w 81"/>
                              <a:gd name="T101" fmla="*/ 77 h 77"/>
                              <a:gd name="T102" fmla="*/ 0 w 81"/>
                              <a:gd name="T103" fmla="*/ 77 h 77"/>
                              <a:gd name="T104" fmla="*/ 0 w 81"/>
                              <a:gd name="T105" fmla="*/ 77 h 77"/>
                              <a:gd name="T106" fmla="*/ 5 w 81"/>
                              <a:gd name="T107" fmla="*/ 72 h 77"/>
                              <a:gd name="T108" fmla="*/ 9 w 81"/>
                              <a:gd name="T109" fmla="*/ 67 h 77"/>
                              <a:gd name="T110" fmla="*/ 14 w 81"/>
                              <a:gd name="T111" fmla="*/ 62 h 77"/>
                              <a:gd name="T112" fmla="*/ 33 w 81"/>
                              <a:gd name="T113" fmla="*/ 38 h 77"/>
                              <a:gd name="T114" fmla="*/ 19 w 81"/>
                              <a:gd name="T115" fmla="*/ 14 h 77"/>
                              <a:gd name="T116" fmla="*/ 9 w 81"/>
                              <a:gd name="T117" fmla="*/ 9 h 77"/>
                              <a:gd name="T118" fmla="*/ 5 w 81"/>
                              <a:gd name="T119" fmla="*/ 5 h 77"/>
                              <a:gd name="T120" fmla="*/ 5 w 81"/>
                              <a:gd name="T121" fmla="*/ 0 h 77"/>
                              <a:gd name="T122" fmla="*/ 0 w 81"/>
                              <a:gd name="T123" fmla="*/ 0 h 77"/>
                              <a:gd name="T124" fmla="*/ 0 w 81"/>
                              <a:gd name="T1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 h="77">
                                <a:moveTo>
                                  <a:pt x="0" y="0"/>
                                </a:moveTo>
                                <a:lnTo>
                                  <a:pt x="38" y="0"/>
                                </a:lnTo>
                                <a:lnTo>
                                  <a:pt x="38" y="0"/>
                                </a:lnTo>
                                <a:lnTo>
                                  <a:pt x="33" y="0"/>
                                </a:lnTo>
                                <a:lnTo>
                                  <a:pt x="29" y="5"/>
                                </a:lnTo>
                                <a:lnTo>
                                  <a:pt x="29" y="5"/>
                                </a:lnTo>
                                <a:lnTo>
                                  <a:pt x="29" y="5"/>
                                </a:lnTo>
                                <a:lnTo>
                                  <a:pt x="29" y="9"/>
                                </a:lnTo>
                                <a:lnTo>
                                  <a:pt x="33" y="14"/>
                                </a:lnTo>
                                <a:lnTo>
                                  <a:pt x="33" y="14"/>
                                </a:lnTo>
                                <a:lnTo>
                                  <a:pt x="33" y="14"/>
                                </a:lnTo>
                                <a:lnTo>
                                  <a:pt x="43" y="24"/>
                                </a:lnTo>
                                <a:lnTo>
                                  <a:pt x="48" y="14"/>
                                </a:lnTo>
                                <a:lnTo>
                                  <a:pt x="53" y="9"/>
                                </a:lnTo>
                                <a:lnTo>
                                  <a:pt x="53" y="5"/>
                                </a:lnTo>
                                <a:lnTo>
                                  <a:pt x="53" y="5"/>
                                </a:lnTo>
                                <a:lnTo>
                                  <a:pt x="53" y="5"/>
                                </a:lnTo>
                                <a:lnTo>
                                  <a:pt x="53" y="0"/>
                                </a:lnTo>
                                <a:lnTo>
                                  <a:pt x="48" y="0"/>
                                </a:lnTo>
                                <a:lnTo>
                                  <a:pt x="48" y="0"/>
                                </a:lnTo>
                                <a:lnTo>
                                  <a:pt x="77" y="0"/>
                                </a:lnTo>
                                <a:lnTo>
                                  <a:pt x="77" y="0"/>
                                </a:lnTo>
                                <a:lnTo>
                                  <a:pt x="72" y="0"/>
                                </a:lnTo>
                                <a:lnTo>
                                  <a:pt x="67" y="5"/>
                                </a:lnTo>
                                <a:lnTo>
                                  <a:pt x="62" y="9"/>
                                </a:lnTo>
                                <a:lnTo>
                                  <a:pt x="57" y="14"/>
                                </a:lnTo>
                                <a:lnTo>
                                  <a:pt x="43" y="33"/>
                                </a:lnTo>
                                <a:lnTo>
                                  <a:pt x="67" y="62"/>
                                </a:lnTo>
                                <a:lnTo>
                                  <a:pt x="72" y="67"/>
                                </a:lnTo>
                                <a:lnTo>
                                  <a:pt x="77" y="72"/>
                                </a:lnTo>
                                <a:lnTo>
                                  <a:pt x="77" y="77"/>
                                </a:lnTo>
                                <a:lnTo>
                                  <a:pt x="81" y="77"/>
                                </a:lnTo>
                                <a:lnTo>
                                  <a:pt x="81" y="77"/>
                                </a:lnTo>
                                <a:lnTo>
                                  <a:pt x="48" y="77"/>
                                </a:lnTo>
                                <a:lnTo>
                                  <a:pt x="48" y="77"/>
                                </a:lnTo>
                                <a:lnTo>
                                  <a:pt x="48" y="77"/>
                                </a:lnTo>
                                <a:lnTo>
                                  <a:pt x="53" y="72"/>
                                </a:lnTo>
                                <a:lnTo>
                                  <a:pt x="53" y="72"/>
                                </a:lnTo>
                                <a:lnTo>
                                  <a:pt x="53" y="72"/>
                                </a:lnTo>
                                <a:lnTo>
                                  <a:pt x="53" y="67"/>
                                </a:lnTo>
                                <a:lnTo>
                                  <a:pt x="48" y="62"/>
                                </a:lnTo>
                                <a:lnTo>
                                  <a:pt x="38" y="43"/>
                                </a:lnTo>
                                <a:lnTo>
                                  <a:pt x="24" y="62"/>
                                </a:lnTo>
                                <a:lnTo>
                                  <a:pt x="19" y="67"/>
                                </a:lnTo>
                                <a:lnTo>
                                  <a:pt x="19" y="72"/>
                                </a:lnTo>
                                <a:lnTo>
                                  <a:pt x="19" y="72"/>
                                </a:lnTo>
                                <a:lnTo>
                                  <a:pt x="19" y="72"/>
                                </a:lnTo>
                                <a:lnTo>
                                  <a:pt x="24" y="77"/>
                                </a:lnTo>
                                <a:lnTo>
                                  <a:pt x="24" y="77"/>
                                </a:lnTo>
                                <a:lnTo>
                                  <a:pt x="24" y="77"/>
                                </a:lnTo>
                                <a:lnTo>
                                  <a:pt x="0" y="77"/>
                                </a:lnTo>
                                <a:lnTo>
                                  <a:pt x="0" y="77"/>
                                </a:lnTo>
                                <a:lnTo>
                                  <a:pt x="0" y="77"/>
                                </a:lnTo>
                                <a:lnTo>
                                  <a:pt x="5" y="72"/>
                                </a:lnTo>
                                <a:lnTo>
                                  <a:pt x="9" y="67"/>
                                </a:lnTo>
                                <a:lnTo>
                                  <a:pt x="14" y="62"/>
                                </a:lnTo>
                                <a:lnTo>
                                  <a:pt x="33" y="38"/>
                                </a:lnTo>
                                <a:lnTo>
                                  <a:pt x="19" y="14"/>
                                </a:lnTo>
                                <a:lnTo>
                                  <a:pt x="9" y="9"/>
                                </a:lnTo>
                                <a:lnTo>
                                  <a:pt x="5" y="5"/>
                                </a:lnTo>
                                <a:lnTo>
                                  <a:pt x="5" y="0"/>
                                </a:lnTo>
                                <a:lnTo>
                                  <a:pt x="0" y="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8"/>
                        <wps:cNvSpPr>
                          <a:spLocks/>
                        </wps:cNvSpPr>
                        <wps:spPr bwMode="auto">
                          <a:xfrm>
                            <a:off x="3017520" y="909320"/>
                            <a:ext cx="79375" cy="76200"/>
                          </a:xfrm>
                          <a:custGeom>
                            <a:avLst/>
                            <a:gdLst>
                              <a:gd name="T0" fmla="*/ 91 w 125"/>
                              <a:gd name="T1" fmla="*/ 52 h 120"/>
                              <a:gd name="T2" fmla="*/ 91 w 125"/>
                              <a:gd name="T3" fmla="*/ 14 h 120"/>
                              <a:gd name="T4" fmla="*/ 86 w 125"/>
                              <a:gd name="T5" fmla="*/ 4 h 120"/>
                              <a:gd name="T6" fmla="*/ 81 w 125"/>
                              <a:gd name="T7" fmla="*/ 4 h 120"/>
                              <a:gd name="T8" fmla="*/ 72 w 125"/>
                              <a:gd name="T9" fmla="*/ 4 h 120"/>
                              <a:gd name="T10" fmla="*/ 125 w 125"/>
                              <a:gd name="T11" fmla="*/ 0 h 120"/>
                              <a:gd name="T12" fmla="*/ 120 w 125"/>
                              <a:gd name="T13" fmla="*/ 4 h 120"/>
                              <a:gd name="T14" fmla="*/ 115 w 125"/>
                              <a:gd name="T15" fmla="*/ 4 h 120"/>
                              <a:gd name="T16" fmla="*/ 110 w 125"/>
                              <a:gd name="T17" fmla="*/ 9 h 120"/>
                              <a:gd name="T18" fmla="*/ 105 w 125"/>
                              <a:gd name="T19" fmla="*/ 19 h 120"/>
                              <a:gd name="T20" fmla="*/ 110 w 125"/>
                              <a:gd name="T21" fmla="*/ 105 h 120"/>
                              <a:gd name="T22" fmla="*/ 110 w 125"/>
                              <a:gd name="T23" fmla="*/ 110 h 120"/>
                              <a:gd name="T24" fmla="*/ 115 w 125"/>
                              <a:gd name="T25" fmla="*/ 115 h 120"/>
                              <a:gd name="T26" fmla="*/ 125 w 125"/>
                              <a:gd name="T27" fmla="*/ 115 h 120"/>
                              <a:gd name="T28" fmla="*/ 72 w 125"/>
                              <a:gd name="T29" fmla="*/ 120 h 120"/>
                              <a:gd name="T30" fmla="*/ 77 w 125"/>
                              <a:gd name="T31" fmla="*/ 115 h 120"/>
                              <a:gd name="T32" fmla="*/ 91 w 125"/>
                              <a:gd name="T33" fmla="*/ 110 h 120"/>
                              <a:gd name="T34" fmla="*/ 91 w 125"/>
                              <a:gd name="T35" fmla="*/ 96 h 120"/>
                              <a:gd name="T36" fmla="*/ 33 w 125"/>
                              <a:gd name="T37" fmla="*/ 62 h 120"/>
                              <a:gd name="T38" fmla="*/ 33 w 125"/>
                              <a:gd name="T39" fmla="*/ 105 h 120"/>
                              <a:gd name="T40" fmla="*/ 38 w 125"/>
                              <a:gd name="T41" fmla="*/ 110 h 120"/>
                              <a:gd name="T42" fmla="*/ 43 w 125"/>
                              <a:gd name="T43" fmla="*/ 115 h 120"/>
                              <a:gd name="T44" fmla="*/ 53 w 125"/>
                              <a:gd name="T45" fmla="*/ 115 h 120"/>
                              <a:gd name="T46" fmla="*/ 0 w 125"/>
                              <a:gd name="T47" fmla="*/ 120 h 120"/>
                              <a:gd name="T48" fmla="*/ 5 w 125"/>
                              <a:gd name="T49" fmla="*/ 115 h 120"/>
                              <a:gd name="T50" fmla="*/ 14 w 125"/>
                              <a:gd name="T51" fmla="*/ 110 h 120"/>
                              <a:gd name="T52" fmla="*/ 19 w 125"/>
                              <a:gd name="T53" fmla="*/ 96 h 120"/>
                              <a:gd name="T54" fmla="*/ 19 w 125"/>
                              <a:gd name="T55" fmla="*/ 14 h 120"/>
                              <a:gd name="T56" fmla="*/ 14 w 125"/>
                              <a:gd name="T57" fmla="*/ 4 h 120"/>
                              <a:gd name="T58" fmla="*/ 9 w 125"/>
                              <a:gd name="T59" fmla="*/ 4 h 120"/>
                              <a:gd name="T60" fmla="*/ 0 w 125"/>
                              <a:gd name="T61" fmla="*/ 4 h 120"/>
                              <a:gd name="T62" fmla="*/ 53 w 125"/>
                              <a:gd name="T63" fmla="*/ 0 h 120"/>
                              <a:gd name="T64" fmla="*/ 48 w 125"/>
                              <a:gd name="T65" fmla="*/ 4 h 120"/>
                              <a:gd name="T66" fmla="*/ 38 w 125"/>
                              <a:gd name="T67" fmla="*/ 4 h 120"/>
                              <a:gd name="T68" fmla="*/ 38 w 125"/>
                              <a:gd name="T69" fmla="*/ 9 h 120"/>
                              <a:gd name="T70" fmla="*/ 33 w 125"/>
                              <a:gd name="T71"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20">
                                <a:moveTo>
                                  <a:pt x="33" y="52"/>
                                </a:moveTo>
                                <a:lnTo>
                                  <a:pt x="91" y="52"/>
                                </a:lnTo>
                                <a:lnTo>
                                  <a:pt x="91" y="19"/>
                                </a:lnTo>
                                <a:lnTo>
                                  <a:pt x="91" y="14"/>
                                </a:lnTo>
                                <a:lnTo>
                                  <a:pt x="91" y="9"/>
                                </a:lnTo>
                                <a:lnTo>
                                  <a:pt x="86" y="4"/>
                                </a:lnTo>
                                <a:lnTo>
                                  <a:pt x="86" y="4"/>
                                </a:lnTo>
                                <a:lnTo>
                                  <a:pt x="81" y="4"/>
                                </a:lnTo>
                                <a:lnTo>
                                  <a:pt x="77" y="4"/>
                                </a:lnTo>
                                <a:lnTo>
                                  <a:pt x="72" y="4"/>
                                </a:lnTo>
                                <a:lnTo>
                                  <a:pt x="72" y="0"/>
                                </a:lnTo>
                                <a:lnTo>
                                  <a:pt x="125" y="0"/>
                                </a:lnTo>
                                <a:lnTo>
                                  <a:pt x="125" y="4"/>
                                </a:lnTo>
                                <a:lnTo>
                                  <a:pt x="120" y="4"/>
                                </a:lnTo>
                                <a:lnTo>
                                  <a:pt x="115" y="4"/>
                                </a:lnTo>
                                <a:lnTo>
                                  <a:pt x="115" y="4"/>
                                </a:lnTo>
                                <a:lnTo>
                                  <a:pt x="110" y="4"/>
                                </a:lnTo>
                                <a:lnTo>
                                  <a:pt x="110" y="9"/>
                                </a:lnTo>
                                <a:lnTo>
                                  <a:pt x="110" y="14"/>
                                </a:lnTo>
                                <a:lnTo>
                                  <a:pt x="105" y="19"/>
                                </a:lnTo>
                                <a:lnTo>
                                  <a:pt x="105" y="96"/>
                                </a:lnTo>
                                <a:lnTo>
                                  <a:pt x="110" y="105"/>
                                </a:lnTo>
                                <a:lnTo>
                                  <a:pt x="110" y="110"/>
                                </a:lnTo>
                                <a:lnTo>
                                  <a:pt x="110" y="110"/>
                                </a:lnTo>
                                <a:lnTo>
                                  <a:pt x="110" y="115"/>
                                </a:lnTo>
                                <a:lnTo>
                                  <a:pt x="115" y="115"/>
                                </a:lnTo>
                                <a:lnTo>
                                  <a:pt x="120" y="115"/>
                                </a:lnTo>
                                <a:lnTo>
                                  <a:pt x="125" y="115"/>
                                </a:lnTo>
                                <a:lnTo>
                                  <a:pt x="125" y="120"/>
                                </a:lnTo>
                                <a:lnTo>
                                  <a:pt x="72" y="120"/>
                                </a:lnTo>
                                <a:lnTo>
                                  <a:pt x="72" y="115"/>
                                </a:lnTo>
                                <a:lnTo>
                                  <a:pt x="77" y="115"/>
                                </a:lnTo>
                                <a:lnTo>
                                  <a:pt x="86" y="115"/>
                                </a:lnTo>
                                <a:lnTo>
                                  <a:pt x="91" y="110"/>
                                </a:lnTo>
                                <a:lnTo>
                                  <a:pt x="91" y="105"/>
                                </a:lnTo>
                                <a:lnTo>
                                  <a:pt x="91" y="96"/>
                                </a:lnTo>
                                <a:lnTo>
                                  <a:pt x="91" y="62"/>
                                </a:lnTo>
                                <a:lnTo>
                                  <a:pt x="33" y="62"/>
                                </a:lnTo>
                                <a:lnTo>
                                  <a:pt x="33" y="96"/>
                                </a:lnTo>
                                <a:lnTo>
                                  <a:pt x="33" y="105"/>
                                </a:lnTo>
                                <a:lnTo>
                                  <a:pt x="38" y="110"/>
                                </a:lnTo>
                                <a:lnTo>
                                  <a:pt x="38" y="110"/>
                                </a:lnTo>
                                <a:lnTo>
                                  <a:pt x="38" y="115"/>
                                </a:lnTo>
                                <a:lnTo>
                                  <a:pt x="43" y="115"/>
                                </a:lnTo>
                                <a:lnTo>
                                  <a:pt x="48" y="115"/>
                                </a:lnTo>
                                <a:lnTo>
                                  <a:pt x="53" y="115"/>
                                </a:lnTo>
                                <a:lnTo>
                                  <a:pt x="53" y="120"/>
                                </a:lnTo>
                                <a:lnTo>
                                  <a:pt x="0" y="120"/>
                                </a:lnTo>
                                <a:lnTo>
                                  <a:pt x="0" y="115"/>
                                </a:lnTo>
                                <a:lnTo>
                                  <a:pt x="5" y="115"/>
                                </a:lnTo>
                                <a:lnTo>
                                  <a:pt x="14" y="115"/>
                                </a:lnTo>
                                <a:lnTo>
                                  <a:pt x="14" y="110"/>
                                </a:lnTo>
                                <a:lnTo>
                                  <a:pt x="19" y="105"/>
                                </a:lnTo>
                                <a:lnTo>
                                  <a:pt x="19" y="96"/>
                                </a:lnTo>
                                <a:lnTo>
                                  <a:pt x="19" y="19"/>
                                </a:lnTo>
                                <a:lnTo>
                                  <a:pt x="19" y="14"/>
                                </a:lnTo>
                                <a:lnTo>
                                  <a:pt x="19" y="9"/>
                                </a:lnTo>
                                <a:lnTo>
                                  <a:pt x="14" y="4"/>
                                </a:lnTo>
                                <a:lnTo>
                                  <a:pt x="14" y="4"/>
                                </a:lnTo>
                                <a:lnTo>
                                  <a:pt x="9" y="4"/>
                                </a:lnTo>
                                <a:lnTo>
                                  <a:pt x="5" y="4"/>
                                </a:lnTo>
                                <a:lnTo>
                                  <a:pt x="0" y="4"/>
                                </a:lnTo>
                                <a:lnTo>
                                  <a:pt x="0" y="0"/>
                                </a:lnTo>
                                <a:lnTo>
                                  <a:pt x="53" y="0"/>
                                </a:lnTo>
                                <a:lnTo>
                                  <a:pt x="53" y="4"/>
                                </a:lnTo>
                                <a:lnTo>
                                  <a:pt x="48" y="4"/>
                                </a:lnTo>
                                <a:lnTo>
                                  <a:pt x="43" y="4"/>
                                </a:lnTo>
                                <a:lnTo>
                                  <a:pt x="38" y="4"/>
                                </a:lnTo>
                                <a:lnTo>
                                  <a:pt x="38" y="4"/>
                                </a:lnTo>
                                <a:lnTo>
                                  <a:pt x="38" y="9"/>
                                </a:lnTo>
                                <a:lnTo>
                                  <a:pt x="33" y="14"/>
                                </a:lnTo>
                                <a:lnTo>
                                  <a:pt x="33" y="19"/>
                                </a:lnTo>
                                <a:lnTo>
                                  <a:pt x="33"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9"/>
                        <wps:cNvSpPr>
                          <a:spLocks noEditPoints="1"/>
                        </wps:cNvSpPr>
                        <wps:spPr bwMode="auto">
                          <a:xfrm>
                            <a:off x="3099435" y="906145"/>
                            <a:ext cx="79375" cy="79375"/>
                          </a:xfrm>
                          <a:custGeom>
                            <a:avLst/>
                            <a:gdLst>
                              <a:gd name="T0" fmla="*/ 82 w 125"/>
                              <a:gd name="T1" fmla="*/ 81 h 125"/>
                              <a:gd name="T2" fmla="*/ 34 w 125"/>
                              <a:gd name="T3" fmla="*/ 81 h 125"/>
                              <a:gd name="T4" fmla="*/ 29 w 125"/>
                              <a:gd name="T5" fmla="*/ 101 h 125"/>
                              <a:gd name="T6" fmla="*/ 24 w 125"/>
                              <a:gd name="T7" fmla="*/ 110 h 125"/>
                              <a:gd name="T8" fmla="*/ 24 w 125"/>
                              <a:gd name="T9" fmla="*/ 110 h 125"/>
                              <a:gd name="T10" fmla="*/ 24 w 125"/>
                              <a:gd name="T11" fmla="*/ 115 h 125"/>
                              <a:gd name="T12" fmla="*/ 29 w 125"/>
                              <a:gd name="T13" fmla="*/ 115 h 125"/>
                              <a:gd name="T14" fmla="*/ 29 w 125"/>
                              <a:gd name="T15" fmla="*/ 120 h 125"/>
                              <a:gd name="T16" fmla="*/ 39 w 125"/>
                              <a:gd name="T17" fmla="*/ 120 h 125"/>
                              <a:gd name="T18" fmla="*/ 39 w 125"/>
                              <a:gd name="T19" fmla="*/ 125 h 125"/>
                              <a:gd name="T20" fmla="*/ 0 w 125"/>
                              <a:gd name="T21" fmla="*/ 125 h 125"/>
                              <a:gd name="T22" fmla="*/ 0 w 125"/>
                              <a:gd name="T23" fmla="*/ 120 h 125"/>
                              <a:gd name="T24" fmla="*/ 5 w 125"/>
                              <a:gd name="T25" fmla="*/ 120 h 125"/>
                              <a:gd name="T26" fmla="*/ 10 w 125"/>
                              <a:gd name="T27" fmla="*/ 115 h 125"/>
                              <a:gd name="T28" fmla="*/ 15 w 125"/>
                              <a:gd name="T29" fmla="*/ 110 h 125"/>
                              <a:gd name="T30" fmla="*/ 20 w 125"/>
                              <a:gd name="T31" fmla="*/ 101 h 125"/>
                              <a:gd name="T32" fmla="*/ 63 w 125"/>
                              <a:gd name="T33" fmla="*/ 0 h 125"/>
                              <a:gd name="T34" fmla="*/ 68 w 125"/>
                              <a:gd name="T35" fmla="*/ 0 h 125"/>
                              <a:gd name="T36" fmla="*/ 106 w 125"/>
                              <a:gd name="T37" fmla="*/ 101 h 125"/>
                              <a:gd name="T38" fmla="*/ 111 w 125"/>
                              <a:gd name="T39" fmla="*/ 110 h 125"/>
                              <a:gd name="T40" fmla="*/ 116 w 125"/>
                              <a:gd name="T41" fmla="*/ 115 h 125"/>
                              <a:gd name="T42" fmla="*/ 120 w 125"/>
                              <a:gd name="T43" fmla="*/ 120 h 125"/>
                              <a:gd name="T44" fmla="*/ 125 w 125"/>
                              <a:gd name="T45" fmla="*/ 120 h 125"/>
                              <a:gd name="T46" fmla="*/ 125 w 125"/>
                              <a:gd name="T47" fmla="*/ 125 h 125"/>
                              <a:gd name="T48" fmla="*/ 82 w 125"/>
                              <a:gd name="T49" fmla="*/ 125 h 125"/>
                              <a:gd name="T50" fmla="*/ 82 w 125"/>
                              <a:gd name="T51" fmla="*/ 120 h 125"/>
                              <a:gd name="T52" fmla="*/ 87 w 125"/>
                              <a:gd name="T53" fmla="*/ 120 h 125"/>
                              <a:gd name="T54" fmla="*/ 92 w 125"/>
                              <a:gd name="T55" fmla="*/ 115 h 125"/>
                              <a:gd name="T56" fmla="*/ 92 w 125"/>
                              <a:gd name="T57" fmla="*/ 115 h 125"/>
                              <a:gd name="T58" fmla="*/ 92 w 125"/>
                              <a:gd name="T59" fmla="*/ 110 h 125"/>
                              <a:gd name="T60" fmla="*/ 92 w 125"/>
                              <a:gd name="T61" fmla="*/ 105 h 125"/>
                              <a:gd name="T62" fmla="*/ 87 w 125"/>
                              <a:gd name="T63" fmla="*/ 101 h 125"/>
                              <a:gd name="T64" fmla="*/ 82 w 125"/>
                              <a:gd name="T65" fmla="*/ 81 h 125"/>
                              <a:gd name="T66" fmla="*/ 77 w 125"/>
                              <a:gd name="T67" fmla="*/ 77 h 125"/>
                              <a:gd name="T68" fmla="*/ 58 w 125"/>
                              <a:gd name="T69" fmla="*/ 29 h 125"/>
                              <a:gd name="T70" fmla="*/ 39 w 125"/>
                              <a:gd name="T71" fmla="*/ 77 h 125"/>
                              <a:gd name="T72" fmla="*/ 77 w 125"/>
                              <a:gd name="T73" fmla="*/ 7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5" h="125">
                                <a:moveTo>
                                  <a:pt x="82" y="81"/>
                                </a:moveTo>
                                <a:lnTo>
                                  <a:pt x="34" y="81"/>
                                </a:lnTo>
                                <a:lnTo>
                                  <a:pt x="29" y="101"/>
                                </a:lnTo>
                                <a:lnTo>
                                  <a:pt x="24" y="110"/>
                                </a:lnTo>
                                <a:lnTo>
                                  <a:pt x="24" y="110"/>
                                </a:lnTo>
                                <a:lnTo>
                                  <a:pt x="24" y="115"/>
                                </a:lnTo>
                                <a:lnTo>
                                  <a:pt x="29" y="115"/>
                                </a:lnTo>
                                <a:lnTo>
                                  <a:pt x="29" y="120"/>
                                </a:lnTo>
                                <a:lnTo>
                                  <a:pt x="39" y="120"/>
                                </a:lnTo>
                                <a:lnTo>
                                  <a:pt x="39" y="125"/>
                                </a:lnTo>
                                <a:lnTo>
                                  <a:pt x="0" y="125"/>
                                </a:lnTo>
                                <a:lnTo>
                                  <a:pt x="0" y="120"/>
                                </a:lnTo>
                                <a:lnTo>
                                  <a:pt x="5" y="120"/>
                                </a:lnTo>
                                <a:lnTo>
                                  <a:pt x="10" y="115"/>
                                </a:lnTo>
                                <a:lnTo>
                                  <a:pt x="15" y="110"/>
                                </a:lnTo>
                                <a:lnTo>
                                  <a:pt x="20" y="101"/>
                                </a:lnTo>
                                <a:lnTo>
                                  <a:pt x="63" y="0"/>
                                </a:lnTo>
                                <a:lnTo>
                                  <a:pt x="68" y="0"/>
                                </a:lnTo>
                                <a:lnTo>
                                  <a:pt x="106" y="101"/>
                                </a:lnTo>
                                <a:lnTo>
                                  <a:pt x="111" y="110"/>
                                </a:lnTo>
                                <a:lnTo>
                                  <a:pt x="116" y="115"/>
                                </a:lnTo>
                                <a:lnTo>
                                  <a:pt x="120" y="120"/>
                                </a:lnTo>
                                <a:lnTo>
                                  <a:pt x="125" y="120"/>
                                </a:lnTo>
                                <a:lnTo>
                                  <a:pt x="125" y="125"/>
                                </a:lnTo>
                                <a:lnTo>
                                  <a:pt x="82" y="125"/>
                                </a:lnTo>
                                <a:lnTo>
                                  <a:pt x="82" y="120"/>
                                </a:lnTo>
                                <a:lnTo>
                                  <a:pt x="87" y="120"/>
                                </a:lnTo>
                                <a:lnTo>
                                  <a:pt x="92" y="115"/>
                                </a:lnTo>
                                <a:lnTo>
                                  <a:pt x="92" y="115"/>
                                </a:lnTo>
                                <a:lnTo>
                                  <a:pt x="92" y="110"/>
                                </a:lnTo>
                                <a:lnTo>
                                  <a:pt x="92" y="105"/>
                                </a:lnTo>
                                <a:lnTo>
                                  <a:pt x="87" y="101"/>
                                </a:lnTo>
                                <a:lnTo>
                                  <a:pt x="82" y="81"/>
                                </a:lnTo>
                                <a:close/>
                                <a:moveTo>
                                  <a:pt x="77" y="77"/>
                                </a:moveTo>
                                <a:lnTo>
                                  <a:pt x="58" y="29"/>
                                </a:lnTo>
                                <a:lnTo>
                                  <a:pt x="39" y="77"/>
                                </a:lnTo>
                                <a:lnTo>
                                  <a:pt x="77"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60"/>
                        <wps:cNvSpPr>
                          <a:spLocks noEditPoints="1"/>
                        </wps:cNvSpPr>
                        <wps:spPr bwMode="auto">
                          <a:xfrm>
                            <a:off x="3185160" y="909320"/>
                            <a:ext cx="54610" cy="76200"/>
                          </a:xfrm>
                          <a:custGeom>
                            <a:avLst/>
                            <a:gdLst>
                              <a:gd name="T0" fmla="*/ 33 w 86"/>
                              <a:gd name="T1" fmla="*/ 62 h 120"/>
                              <a:gd name="T2" fmla="*/ 33 w 86"/>
                              <a:gd name="T3" fmla="*/ 96 h 120"/>
                              <a:gd name="T4" fmla="*/ 33 w 86"/>
                              <a:gd name="T5" fmla="*/ 105 h 120"/>
                              <a:gd name="T6" fmla="*/ 33 w 86"/>
                              <a:gd name="T7" fmla="*/ 110 h 120"/>
                              <a:gd name="T8" fmla="*/ 38 w 86"/>
                              <a:gd name="T9" fmla="*/ 115 h 120"/>
                              <a:gd name="T10" fmla="*/ 43 w 86"/>
                              <a:gd name="T11" fmla="*/ 115 h 120"/>
                              <a:gd name="T12" fmla="*/ 48 w 86"/>
                              <a:gd name="T13" fmla="*/ 115 h 120"/>
                              <a:gd name="T14" fmla="*/ 48 w 86"/>
                              <a:gd name="T15" fmla="*/ 120 h 120"/>
                              <a:gd name="T16" fmla="*/ 0 w 86"/>
                              <a:gd name="T17" fmla="*/ 120 h 120"/>
                              <a:gd name="T18" fmla="*/ 0 w 86"/>
                              <a:gd name="T19" fmla="*/ 115 h 120"/>
                              <a:gd name="T20" fmla="*/ 0 w 86"/>
                              <a:gd name="T21" fmla="*/ 115 h 120"/>
                              <a:gd name="T22" fmla="*/ 9 w 86"/>
                              <a:gd name="T23" fmla="*/ 115 h 120"/>
                              <a:gd name="T24" fmla="*/ 14 w 86"/>
                              <a:gd name="T25" fmla="*/ 110 h 120"/>
                              <a:gd name="T26" fmla="*/ 14 w 86"/>
                              <a:gd name="T27" fmla="*/ 105 h 120"/>
                              <a:gd name="T28" fmla="*/ 14 w 86"/>
                              <a:gd name="T29" fmla="*/ 96 h 120"/>
                              <a:gd name="T30" fmla="*/ 14 w 86"/>
                              <a:gd name="T31" fmla="*/ 19 h 120"/>
                              <a:gd name="T32" fmla="*/ 14 w 86"/>
                              <a:gd name="T33" fmla="*/ 9 h 120"/>
                              <a:gd name="T34" fmla="*/ 14 w 86"/>
                              <a:gd name="T35" fmla="*/ 4 h 120"/>
                              <a:gd name="T36" fmla="*/ 9 w 86"/>
                              <a:gd name="T37" fmla="*/ 4 h 120"/>
                              <a:gd name="T38" fmla="*/ 0 w 86"/>
                              <a:gd name="T39" fmla="*/ 4 h 120"/>
                              <a:gd name="T40" fmla="*/ 0 w 86"/>
                              <a:gd name="T41" fmla="*/ 4 h 120"/>
                              <a:gd name="T42" fmla="*/ 0 w 86"/>
                              <a:gd name="T43" fmla="*/ 0 h 120"/>
                              <a:gd name="T44" fmla="*/ 43 w 86"/>
                              <a:gd name="T45" fmla="*/ 0 h 120"/>
                              <a:gd name="T46" fmla="*/ 57 w 86"/>
                              <a:gd name="T47" fmla="*/ 0 h 120"/>
                              <a:gd name="T48" fmla="*/ 67 w 86"/>
                              <a:gd name="T49" fmla="*/ 4 h 120"/>
                              <a:gd name="T50" fmla="*/ 77 w 86"/>
                              <a:gd name="T51" fmla="*/ 4 h 120"/>
                              <a:gd name="T52" fmla="*/ 81 w 86"/>
                              <a:gd name="T53" fmla="*/ 14 h 120"/>
                              <a:gd name="T54" fmla="*/ 86 w 86"/>
                              <a:gd name="T55" fmla="*/ 24 h 120"/>
                              <a:gd name="T56" fmla="*/ 86 w 86"/>
                              <a:gd name="T57" fmla="*/ 33 h 120"/>
                              <a:gd name="T58" fmla="*/ 86 w 86"/>
                              <a:gd name="T59" fmla="*/ 43 h 120"/>
                              <a:gd name="T60" fmla="*/ 77 w 86"/>
                              <a:gd name="T61" fmla="*/ 57 h 120"/>
                              <a:gd name="T62" fmla="*/ 67 w 86"/>
                              <a:gd name="T63" fmla="*/ 62 h 120"/>
                              <a:gd name="T64" fmla="*/ 53 w 86"/>
                              <a:gd name="T65" fmla="*/ 67 h 120"/>
                              <a:gd name="T66" fmla="*/ 48 w 86"/>
                              <a:gd name="T67" fmla="*/ 67 h 120"/>
                              <a:gd name="T68" fmla="*/ 43 w 86"/>
                              <a:gd name="T69" fmla="*/ 62 h 120"/>
                              <a:gd name="T70" fmla="*/ 38 w 86"/>
                              <a:gd name="T71" fmla="*/ 62 h 120"/>
                              <a:gd name="T72" fmla="*/ 33 w 86"/>
                              <a:gd name="T73" fmla="*/ 62 h 120"/>
                              <a:gd name="T74" fmla="*/ 33 w 86"/>
                              <a:gd name="T75" fmla="*/ 57 h 120"/>
                              <a:gd name="T76" fmla="*/ 38 w 86"/>
                              <a:gd name="T77" fmla="*/ 57 h 120"/>
                              <a:gd name="T78" fmla="*/ 38 w 86"/>
                              <a:gd name="T79" fmla="*/ 57 h 120"/>
                              <a:gd name="T80" fmla="*/ 43 w 86"/>
                              <a:gd name="T81" fmla="*/ 57 h 120"/>
                              <a:gd name="T82" fmla="*/ 48 w 86"/>
                              <a:gd name="T83" fmla="*/ 57 h 120"/>
                              <a:gd name="T84" fmla="*/ 53 w 86"/>
                              <a:gd name="T85" fmla="*/ 57 h 120"/>
                              <a:gd name="T86" fmla="*/ 62 w 86"/>
                              <a:gd name="T87" fmla="*/ 52 h 120"/>
                              <a:gd name="T88" fmla="*/ 67 w 86"/>
                              <a:gd name="T89" fmla="*/ 43 h 120"/>
                              <a:gd name="T90" fmla="*/ 67 w 86"/>
                              <a:gd name="T91" fmla="*/ 33 h 120"/>
                              <a:gd name="T92" fmla="*/ 67 w 86"/>
                              <a:gd name="T93" fmla="*/ 28 h 120"/>
                              <a:gd name="T94" fmla="*/ 67 w 86"/>
                              <a:gd name="T95" fmla="*/ 19 h 120"/>
                              <a:gd name="T96" fmla="*/ 62 w 86"/>
                              <a:gd name="T97" fmla="*/ 14 h 120"/>
                              <a:gd name="T98" fmla="*/ 57 w 86"/>
                              <a:gd name="T99" fmla="*/ 9 h 120"/>
                              <a:gd name="T100" fmla="*/ 48 w 86"/>
                              <a:gd name="T101" fmla="*/ 4 h 120"/>
                              <a:gd name="T102" fmla="*/ 43 w 86"/>
                              <a:gd name="T103" fmla="*/ 4 h 120"/>
                              <a:gd name="T104" fmla="*/ 38 w 86"/>
                              <a:gd name="T105" fmla="*/ 4 h 120"/>
                              <a:gd name="T106" fmla="*/ 33 w 86"/>
                              <a:gd name="T107" fmla="*/ 9 h 120"/>
                              <a:gd name="T108" fmla="*/ 33 w 86"/>
                              <a:gd name="T109" fmla="*/ 5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 h="120">
                                <a:moveTo>
                                  <a:pt x="33" y="62"/>
                                </a:moveTo>
                                <a:lnTo>
                                  <a:pt x="33" y="96"/>
                                </a:lnTo>
                                <a:lnTo>
                                  <a:pt x="33" y="105"/>
                                </a:lnTo>
                                <a:lnTo>
                                  <a:pt x="33" y="110"/>
                                </a:lnTo>
                                <a:lnTo>
                                  <a:pt x="38" y="115"/>
                                </a:lnTo>
                                <a:lnTo>
                                  <a:pt x="43" y="115"/>
                                </a:lnTo>
                                <a:lnTo>
                                  <a:pt x="48" y="115"/>
                                </a:lnTo>
                                <a:lnTo>
                                  <a:pt x="48" y="120"/>
                                </a:lnTo>
                                <a:lnTo>
                                  <a:pt x="0" y="120"/>
                                </a:lnTo>
                                <a:lnTo>
                                  <a:pt x="0" y="115"/>
                                </a:lnTo>
                                <a:lnTo>
                                  <a:pt x="0" y="115"/>
                                </a:lnTo>
                                <a:lnTo>
                                  <a:pt x="9" y="115"/>
                                </a:lnTo>
                                <a:lnTo>
                                  <a:pt x="14" y="110"/>
                                </a:lnTo>
                                <a:lnTo>
                                  <a:pt x="14" y="105"/>
                                </a:lnTo>
                                <a:lnTo>
                                  <a:pt x="14" y="96"/>
                                </a:lnTo>
                                <a:lnTo>
                                  <a:pt x="14" y="19"/>
                                </a:lnTo>
                                <a:lnTo>
                                  <a:pt x="14" y="9"/>
                                </a:lnTo>
                                <a:lnTo>
                                  <a:pt x="14" y="4"/>
                                </a:lnTo>
                                <a:lnTo>
                                  <a:pt x="9" y="4"/>
                                </a:lnTo>
                                <a:lnTo>
                                  <a:pt x="0" y="4"/>
                                </a:lnTo>
                                <a:lnTo>
                                  <a:pt x="0" y="4"/>
                                </a:lnTo>
                                <a:lnTo>
                                  <a:pt x="0" y="0"/>
                                </a:lnTo>
                                <a:lnTo>
                                  <a:pt x="43" y="0"/>
                                </a:lnTo>
                                <a:lnTo>
                                  <a:pt x="57" y="0"/>
                                </a:lnTo>
                                <a:lnTo>
                                  <a:pt x="67" y="4"/>
                                </a:lnTo>
                                <a:lnTo>
                                  <a:pt x="77" y="4"/>
                                </a:lnTo>
                                <a:lnTo>
                                  <a:pt x="81" y="14"/>
                                </a:lnTo>
                                <a:lnTo>
                                  <a:pt x="86" y="24"/>
                                </a:lnTo>
                                <a:lnTo>
                                  <a:pt x="86" y="33"/>
                                </a:lnTo>
                                <a:lnTo>
                                  <a:pt x="86" y="43"/>
                                </a:lnTo>
                                <a:lnTo>
                                  <a:pt x="77" y="57"/>
                                </a:lnTo>
                                <a:lnTo>
                                  <a:pt x="67" y="62"/>
                                </a:lnTo>
                                <a:lnTo>
                                  <a:pt x="53" y="67"/>
                                </a:lnTo>
                                <a:lnTo>
                                  <a:pt x="48" y="67"/>
                                </a:lnTo>
                                <a:lnTo>
                                  <a:pt x="43" y="62"/>
                                </a:lnTo>
                                <a:lnTo>
                                  <a:pt x="38" y="62"/>
                                </a:lnTo>
                                <a:lnTo>
                                  <a:pt x="33" y="62"/>
                                </a:lnTo>
                                <a:close/>
                                <a:moveTo>
                                  <a:pt x="33" y="57"/>
                                </a:moveTo>
                                <a:lnTo>
                                  <a:pt x="38" y="57"/>
                                </a:lnTo>
                                <a:lnTo>
                                  <a:pt x="38" y="57"/>
                                </a:lnTo>
                                <a:lnTo>
                                  <a:pt x="43" y="57"/>
                                </a:lnTo>
                                <a:lnTo>
                                  <a:pt x="48" y="57"/>
                                </a:lnTo>
                                <a:lnTo>
                                  <a:pt x="53" y="57"/>
                                </a:lnTo>
                                <a:lnTo>
                                  <a:pt x="62" y="52"/>
                                </a:lnTo>
                                <a:lnTo>
                                  <a:pt x="67" y="43"/>
                                </a:lnTo>
                                <a:lnTo>
                                  <a:pt x="67" y="33"/>
                                </a:lnTo>
                                <a:lnTo>
                                  <a:pt x="67" y="28"/>
                                </a:lnTo>
                                <a:lnTo>
                                  <a:pt x="67" y="19"/>
                                </a:lnTo>
                                <a:lnTo>
                                  <a:pt x="62" y="14"/>
                                </a:lnTo>
                                <a:lnTo>
                                  <a:pt x="57" y="9"/>
                                </a:lnTo>
                                <a:lnTo>
                                  <a:pt x="48" y="4"/>
                                </a:lnTo>
                                <a:lnTo>
                                  <a:pt x="43" y="4"/>
                                </a:lnTo>
                                <a:lnTo>
                                  <a:pt x="38" y="4"/>
                                </a:lnTo>
                                <a:lnTo>
                                  <a:pt x="33" y="9"/>
                                </a:lnTo>
                                <a:lnTo>
                                  <a:pt x="33"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61"/>
                        <wps:cNvSpPr>
                          <a:spLocks/>
                        </wps:cNvSpPr>
                        <wps:spPr bwMode="auto">
                          <a:xfrm>
                            <a:off x="3251835" y="906145"/>
                            <a:ext cx="52070" cy="79375"/>
                          </a:xfrm>
                          <a:custGeom>
                            <a:avLst/>
                            <a:gdLst>
                              <a:gd name="T0" fmla="*/ 72 w 82"/>
                              <a:gd name="T1" fmla="*/ 43 h 125"/>
                              <a:gd name="T2" fmla="*/ 68 w 82"/>
                              <a:gd name="T3" fmla="*/ 33 h 125"/>
                              <a:gd name="T4" fmla="*/ 58 w 82"/>
                              <a:gd name="T5" fmla="*/ 19 h 125"/>
                              <a:gd name="T6" fmla="*/ 44 w 82"/>
                              <a:gd name="T7" fmla="*/ 9 h 125"/>
                              <a:gd name="T8" fmla="*/ 29 w 82"/>
                              <a:gd name="T9" fmla="*/ 9 h 125"/>
                              <a:gd name="T10" fmla="*/ 15 w 82"/>
                              <a:gd name="T11" fmla="*/ 19 h 125"/>
                              <a:gd name="T12" fmla="*/ 15 w 82"/>
                              <a:gd name="T13" fmla="*/ 33 h 125"/>
                              <a:gd name="T14" fmla="*/ 29 w 82"/>
                              <a:gd name="T15" fmla="*/ 43 h 125"/>
                              <a:gd name="T16" fmla="*/ 58 w 82"/>
                              <a:gd name="T17" fmla="*/ 62 h 125"/>
                              <a:gd name="T18" fmla="*/ 72 w 82"/>
                              <a:gd name="T19" fmla="*/ 72 h 125"/>
                              <a:gd name="T20" fmla="*/ 77 w 82"/>
                              <a:gd name="T21" fmla="*/ 86 h 125"/>
                              <a:gd name="T22" fmla="*/ 77 w 82"/>
                              <a:gd name="T23" fmla="*/ 105 h 125"/>
                              <a:gd name="T24" fmla="*/ 58 w 82"/>
                              <a:gd name="T25" fmla="*/ 125 h 125"/>
                              <a:gd name="T26" fmla="*/ 39 w 82"/>
                              <a:gd name="T27" fmla="*/ 125 h 125"/>
                              <a:gd name="T28" fmla="*/ 29 w 82"/>
                              <a:gd name="T29" fmla="*/ 125 h 125"/>
                              <a:gd name="T30" fmla="*/ 15 w 82"/>
                              <a:gd name="T31" fmla="*/ 120 h 125"/>
                              <a:gd name="T32" fmla="*/ 10 w 82"/>
                              <a:gd name="T33" fmla="*/ 120 h 125"/>
                              <a:gd name="T34" fmla="*/ 5 w 82"/>
                              <a:gd name="T35" fmla="*/ 125 h 125"/>
                              <a:gd name="T36" fmla="*/ 0 w 82"/>
                              <a:gd name="T37" fmla="*/ 125 h 125"/>
                              <a:gd name="T38" fmla="*/ 5 w 82"/>
                              <a:gd name="T39" fmla="*/ 86 h 125"/>
                              <a:gd name="T40" fmla="*/ 10 w 82"/>
                              <a:gd name="T41" fmla="*/ 105 h 125"/>
                              <a:gd name="T42" fmla="*/ 24 w 82"/>
                              <a:gd name="T43" fmla="*/ 115 h 125"/>
                              <a:gd name="T44" fmla="*/ 39 w 82"/>
                              <a:gd name="T45" fmla="*/ 120 h 125"/>
                              <a:gd name="T46" fmla="*/ 58 w 82"/>
                              <a:gd name="T47" fmla="*/ 115 h 125"/>
                              <a:gd name="T48" fmla="*/ 63 w 82"/>
                              <a:gd name="T49" fmla="*/ 101 h 125"/>
                              <a:gd name="T50" fmla="*/ 63 w 82"/>
                              <a:gd name="T51" fmla="*/ 91 h 125"/>
                              <a:gd name="T52" fmla="*/ 53 w 82"/>
                              <a:gd name="T53" fmla="*/ 81 h 125"/>
                              <a:gd name="T54" fmla="*/ 34 w 82"/>
                              <a:gd name="T55" fmla="*/ 72 h 125"/>
                              <a:gd name="T56" fmla="*/ 15 w 82"/>
                              <a:gd name="T57" fmla="*/ 57 h 125"/>
                              <a:gd name="T58" fmla="*/ 5 w 82"/>
                              <a:gd name="T59" fmla="*/ 48 h 125"/>
                              <a:gd name="T60" fmla="*/ 0 w 82"/>
                              <a:gd name="T61" fmla="*/ 33 h 125"/>
                              <a:gd name="T62" fmla="*/ 10 w 82"/>
                              <a:gd name="T63" fmla="*/ 9 h 125"/>
                              <a:gd name="T64" fmla="*/ 34 w 82"/>
                              <a:gd name="T65" fmla="*/ 0 h 125"/>
                              <a:gd name="T66" fmla="*/ 58 w 82"/>
                              <a:gd name="T67" fmla="*/ 5 h 125"/>
                              <a:gd name="T68" fmla="*/ 63 w 82"/>
                              <a:gd name="T69" fmla="*/ 9 h 125"/>
                              <a:gd name="T70" fmla="*/ 68 w 82"/>
                              <a:gd name="T71" fmla="*/ 5 h 125"/>
                              <a:gd name="T72" fmla="*/ 68 w 82"/>
                              <a:gd name="T7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 h="125">
                                <a:moveTo>
                                  <a:pt x="72" y="0"/>
                                </a:moveTo>
                                <a:lnTo>
                                  <a:pt x="72" y="43"/>
                                </a:lnTo>
                                <a:lnTo>
                                  <a:pt x="68" y="43"/>
                                </a:lnTo>
                                <a:lnTo>
                                  <a:pt x="68" y="33"/>
                                </a:lnTo>
                                <a:lnTo>
                                  <a:pt x="63" y="24"/>
                                </a:lnTo>
                                <a:lnTo>
                                  <a:pt x="58" y="19"/>
                                </a:lnTo>
                                <a:lnTo>
                                  <a:pt x="53" y="14"/>
                                </a:lnTo>
                                <a:lnTo>
                                  <a:pt x="44" y="9"/>
                                </a:lnTo>
                                <a:lnTo>
                                  <a:pt x="34" y="9"/>
                                </a:lnTo>
                                <a:lnTo>
                                  <a:pt x="29" y="9"/>
                                </a:lnTo>
                                <a:lnTo>
                                  <a:pt x="20" y="14"/>
                                </a:lnTo>
                                <a:lnTo>
                                  <a:pt x="15" y="19"/>
                                </a:lnTo>
                                <a:lnTo>
                                  <a:pt x="15" y="29"/>
                                </a:lnTo>
                                <a:lnTo>
                                  <a:pt x="15" y="33"/>
                                </a:lnTo>
                                <a:lnTo>
                                  <a:pt x="20" y="38"/>
                                </a:lnTo>
                                <a:lnTo>
                                  <a:pt x="29" y="43"/>
                                </a:lnTo>
                                <a:lnTo>
                                  <a:pt x="44" y="53"/>
                                </a:lnTo>
                                <a:lnTo>
                                  <a:pt x="58" y="62"/>
                                </a:lnTo>
                                <a:lnTo>
                                  <a:pt x="68" y="67"/>
                                </a:lnTo>
                                <a:lnTo>
                                  <a:pt x="72" y="72"/>
                                </a:lnTo>
                                <a:lnTo>
                                  <a:pt x="77" y="77"/>
                                </a:lnTo>
                                <a:lnTo>
                                  <a:pt x="77" y="86"/>
                                </a:lnTo>
                                <a:lnTo>
                                  <a:pt x="82" y="91"/>
                                </a:lnTo>
                                <a:lnTo>
                                  <a:pt x="77" y="105"/>
                                </a:lnTo>
                                <a:lnTo>
                                  <a:pt x="68" y="115"/>
                                </a:lnTo>
                                <a:lnTo>
                                  <a:pt x="58" y="125"/>
                                </a:lnTo>
                                <a:lnTo>
                                  <a:pt x="44" y="125"/>
                                </a:lnTo>
                                <a:lnTo>
                                  <a:pt x="39" y="125"/>
                                </a:lnTo>
                                <a:lnTo>
                                  <a:pt x="34" y="125"/>
                                </a:lnTo>
                                <a:lnTo>
                                  <a:pt x="29" y="125"/>
                                </a:lnTo>
                                <a:lnTo>
                                  <a:pt x="20" y="120"/>
                                </a:lnTo>
                                <a:lnTo>
                                  <a:pt x="15" y="120"/>
                                </a:lnTo>
                                <a:lnTo>
                                  <a:pt x="10" y="120"/>
                                </a:lnTo>
                                <a:lnTo>
                                  <a:pt x="10" y="120"/>
                                </a:lnTo>
                                <a:lnTo>
                                  <a:pt x="5" y="120"/>
                                </a:lnTo>
                                <a:lnTo>
                                  <a:pt x="5" y="125"/>
                                </a:lnTo>
                                <a:lnTo>
                                  <a:pt x="5" y="125"/>
                                </a:lnTo>
                                <a:lnTo>
                                  <a:pt x="0" y="125"/>
                                </a:lnTo>
                                <a:lnTo>
                                  <a:pt x="0" y="86"/>
                                </a:lnTo>
                                <a:lnTo>
                                  <a:pt x="5" y="86"/>
                                </a:lnTo>
                                <a:lnTo>
                                  <a:pt x="10" y="96"/>
                                </a:lnTo>
                                <a:lnTo>
                                  <a:pt x="10" y="105"/>
                                </a:lnTo>
                                <a:lnTo>
                                  <a:pt x="15" y="110"/>
                                </a:lnTo>
                                <a:lnTo>
                                  <a:pt x="24" y="115"/>
                                </a:lnTo>
                                <a:lnTo>
                                  <a:pt x="34" y="120"/>
                                </a:lnTo>
                                <a:lnTo>
                                  <a:pt x="39" y="120"/>
                                </a:lnTo>
                                <a:lnTo>
                                  <a:pt x="48" y="120"/>
                                </a:lnTo>
                                <a:lnTo>
                                  <a:pt x="58" y="115"/>
                                </a:lnTo>
                                <a:lnTo>
                                  <a:pt x="63" y="105"/>
                                </a:lnTo>
                                <a:lnTo>
                                  <a:pt x="63" y="101"/>
                                </a:lnTo>
                                <a:lnTo>
                                  <a:pt x="63" y="96"/>
                                </a:lnTo>
                                <a:lnTo>
                                  <a:pt x="63" y="91"/>
                                </a:lnTo>
                                <a:lnTo>
                                  <a:pt x="58" y="86"/>
                                </a:lnTo>
                                <a:lnTo>
                                  <a:pt x="53" y="81"/>
                                </a:lnTo>
                                <a:lnTo>
                                  <a:pt x="48" y="77"/>
                                </a:lnTo>
                                <a:lnTo>
                                  <a:pt x="34" y="72"/>
                                </a:lnTo>
                                <a:lnTo>
                                  <a:pt x="24" y="62"/>
                                </a:lnTo>
                                <a:lnTo>
                                  <a:pt x="15" y="57"/>
                                </a:lnTo>
                                <a:lnTo>
                                  <a:pt x="10" y="53"/>
                                </a:lnTo>
                                <a:lnTo>
                                  <a:pt x="5" y="48"/>
                                </a:lnTo>
                                <a:lnTo>
                                  <a:pt x="0" y="38"/>
                                </a:lnTo>
                                <a:lnTo>
                                  <a:pt x="0" y="33"/>
                                </a:lnTo>
                                <a:lnTo>
                                  <a:pt x="5" y="19"/>
                                </a:lnTo>
                                <a:lnTo>
                                  <a:pt x="10" y="9"/>
                                </a:lnTo>
                                <a:lnTo>
                                  <a:pt x="20" y="5"/>
                                </a:lnTo>
                                <a:lnTo>
                                  <a:pt x="34" y="0"/>
                                </a:lnTo>
                                <a:lnTo>
                                  <a:pt x="44" y="5"/>
                                </a:lnTo>
                                <a:lnTo>
                                  <a:pt x="58" y="5"/>
                                </a:lnTo>
                                <a:lnTo>
                                  <a:pt x="58" y="9"/>
                                </a:lnTo>
                                <a:lnTo>
                                  <a:pt x="63" y="9"/>
                                </a:lnTo>
                                <a:lnTo>
                                  <a:pt x="63" y="9"/>
                                </a:lnTo>
                                <a:lnTo>
                                  <a:pt x="68" y="5"/>
                                </a:lnTo>
                                <a:lnTo>
                                  <a:pt x="68" y="5"/>
                                </a:lnTo>
                                <a:lnTo>
                                  <a:pt x="68"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2"/>
                        <wps:cNvSpPr>
                          <a:spLocks/>
                        </wps:cNvSpPr>
                        <wps:spPr bwMode="auto">
                          <a:xfrm>
                            <a:off x="3194050" y="1031240"/>
                            <a:ext cx="30480" cy="103505"/>
                          </a:xfrm>
                          <a:custGeom>
                            <a:avLst/>
                            <a:gdLst>
                              <a:gd name="T0" fmla="*/ 48 w 48"/>
                              <a:gd name="T1" fmla="*/ 163 h 163"/>
                              <a:gd name="T2" fmla="*/ 48 w 48"/>
                              <a:gd name="T3" fmla="*/ 163 h 163"/>
                              <a:gd name="T4" fmla="*/ 34 w 48"/>
                              <a:gd name="T5" fmla="*/ 158 h 163"/>
                              <a:gd name="T6" fmla="*/ 24 w 48"/>
                              <a:gd name="T7" fmla="*/ 149 h 163"/>
                              <a:gd name="T8" fmla="*/ 15 w 48"/>
                              <a:gd name="T9" fmla="*/ 134 h 163"/>
                              <a:gd name="T10" fmla="*/ 5 w 48"/>
                              <a:gd name="T11" fmla="*/ 120 h 163"/>
                              <a:gd name="T12" fmla="*/ 0 w 48"/>
                              <a:gd name="T13" fmla="*/ 101 h 163"/>
                              <a:gd name="T14" fmla="*/ 0 w 48"/>
                              <a:gd name="T15" fmla="*/ 81 h 163"/>
                              <a:gd name="T16" fmla="*/ 0 w 48"/>
                              <a:gd name="T17" fmla="*/ 57 h 163"/>
                              <a:gd name="T18" fmla="*/ 15 w 48"/>
                              <a:gd name="T19" fmla="*/ 33 h 163"/>
                              <a:gd name="T20" fmla="*/ 29 w 48"/>
                              <a:gd name="T21" fmla="*/ 14 h 163"/>
                              <a:gd name="T22" fmla="*/ 48 w 48"/>
                              <a:gd name="T23" fmla="*/ 0 h 163"/>
                              <a:gd name="T24" fmla="*/ 48 w 48"/>
                              <a:gd name="T25" fmla="*/ 4 h 163"/>
                              <a:gd name="T26" fmla="*/ 39 w 48"/>
                              <a:gd name="T27" fmla="*/ 9 h 163"/>
                              <a:gd name="T28" fmla="*/ 29 w 48"/>
                              <a:gd name="T29" fmla="*/ 19 h 163"/>
                              <a:gd name="T30" fmla="*/ 24 w 48"/>
                              <a:gd name="T31" fmla="*/ 33 h 163"/>
                              <a:gd name="T32" fmla="*/ 19 w 48"/>
                              <a:gd name="T33" fmla="*/ 48 h 163"/>
                              <a:gd name="T34" fmla="*/ 15 w 48"/>
                              <a:gd name="T35" fmla="*/ 62 h 163"/>
                              <a:gd name="T36" fmla="*/ 15 w 48"/>
                              <a:gd name="T37" fmla="*/ 81 h 163"/>
                              <a:gd name="T38" fmla="*/ 15 w 48"/>
                              <a:gd name="T39" fmla="*/ 96 h 163"/>
                              <a:gd name="T40" fmla="*/ 19 w 48"/>
                              <a:gd name="T41" fmla="*/ 115 h 163"/>
                              <a:gd name="T42" fmla="*/ 19 w 48"/>
                              <a:gd name="T43" fmla="*/ 125 h 163"/>
                              <a:gd name="T44" fmla="*/ 24 w 48"/>
                              <a:gd name="T45" fmla="*/ 134 h 163"/>
                              <a:gd name="T46" fmla="*/ 29 w 48"/>
                              <a:gd name="T47" fmla="*/ 139 h 163"/>
                              <a:gd name="T48" fmla="*/ 34 w 48"/>
                              <a:gd name="T49" fmla="*/ 149 h 163"/>
                              <a:gd name="T50" fmla="*/ 39 w 48"/>
                              <a:gd name="T51" fmla="*/ 153 h 163"/>
                              <a:gd name="T52" fmla="*/ 48 w 48"/>
                              <a:gd name="T53"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63">
                                <a:moveTo>
                                  <a:pt x="48" y="163"/>
                                </a:moveTo>
                                <a:lnTo>
                                  <a:pt x="48" y="163"/>
                                </a:lnTo>
                                <a:lnTo>
                                  <a:pt x="34" y="158"/>
                                </a:lnTo>
                                <a:lnTo>
                                  <a:pt x="24" y="149"/>
                                </a:lnTo>
                                <a:lnTo>
                                  <a:pt x="15" y="134"/>
                                </a:lnTo>
                                <a:lnTo>
                                  <a:pt x="5" y="120"/>
                                </a:lnTo>
                                <a:lnTo>
                                  <a:pt x="0" y="101"/>
                                </a:lnTo>
                                <a:lnTo>
                                  <a:pt x="0" y="81"/>
                                </a:lnTo>
                                <a:lnTo>
                                  <a:pt x="0" y="57"/>
                                </a:lnTo>
                                <a:lnTo>
                                  <a:pt x="15" y="33"/>
                                </a:lnTo>
                                <a:lnTo>
                                  <a:pt x="29" y="14"/>
                                </a:lnTo>
                                <a:lnTo>
                                  <a:pt x="48" y="0"/>
                                </a:lnTo>
                                <a:lnTo>
                                  <a:pt x="48" y="4"/>
                                </a:lnTo>
                                <a:lnTo>
                                  <a:pt x="39" y="9"/>
                                </a:lnTo>
                                <a:lnTo>
                                  <a:pt x="29" y="19"/>
                                </a:lnTo>
                                <a:lnTo>
                                  <a:pt x="24" y="33"/>
                                </a:lnTo>
                                <a:lnTo>
                                  <a:pt x="19" y="48"/>
                                </a:lnTo>
                                <a:lnTo>
                                  <a:pt x="15" y="62"/>
                                </a:lnTo>
                                <a:lnTo>
                                  <a:pt x="15" y="81"/>
                                </a:lnTo>
                                <a:lnTo>
                                  <a:pt x="15" y="96"/>
                                </a:lnTo>
                                <a:lnTo>
                                  <a:pt x="19" y="115"/>
                                </a:lnTo>
                                <a:lnTo>
                                  <a:pt x="19" y="125"/>
                                </a:lnTo>
                                <a:lnTo>
                                  <a:pt x="24" y="134"/>
                                </a:lnTo>
                                <a:lnTo>
                                  <a:pt x="29" y="139"/>
                                </a:lnTo>
                                <a:lnTo>
                                  <a:pt x="34" y="149"/>
                                </a:lnTo>
                                <a:lnTo>
                                  <a:pt x="39" y="153"/>
                                </a:lnTo>
                                <a:lnTo>
                                  <a:pt x="48" y="1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3"/>
                        <wps:cNvSpPr>
                          <a:spLocks/>
                        </wps:cNvSpPr>
                        <wps:spPr bwMode="auto">
                          <a:xfrm>
                            <a:off x="3325495" y="1101090"/>
                            <a:ext cx="17780" cy="27305"/>
                          </a:xfrm>
                          <a:custGeom>
                            <a:avLst/>
                            <a:gdLst>
                              <a:gd name="T0" fmla="*/ 0 w 28"/>
                              <a:gd name="T1" fmla="*/ 43 h 43"/>
                              <a:gd name="T2" fmla="*/ 0 w 28"/>
                              <a:gd name="T3" fmla="*/ 43 h 43"/>
                              <a:gd name="T4" fmla="*/ 9 w 28"/>
                              <a:gd name="T5" fmla="*/ 39 h 43"/>
                              <a:gd name="T6" fmla="*/ 14 w 28"/>
                              <a:gd name="T7" fmla="*/ 34 h 43"/>
                              <a:gd name="T8" fmla="*/ 19 w 28"/>
                              <a:gd name="T9" fmla="*/ 24 h 43"/>
                              <a:gd name="T10" fmla="*/ 19 w 28"/>
                              <a:gd name="T11" fmla="*/ 19 h 43"/>
                              <a:gd name="T12" fmla="*/ 19 w 28"/>
                              <a:gd name="T13" fmla="*/ 19 h 43"/>
                              <a:gd name="T14" fmla="*/ 19 w 28"/>
                              <a:gd name="T15" fmla="*/ 15 h 43"/>
                              <a:gd name="T16" fmla="*/ 19 w 28"/>
                              <a:gd name="T17" fmla="*/ 15 h 43"/>
                              <a:gd name="T18" fmla="*/ 19 w 28"/>
                              <a:gd name="T19" fmla="*/ 15 h 43"/>
                              <a:gd name="T20" fmla="*/ 14 w 28"/>
                              <a:gd name="T21" fmla="*/ 15 h 43"/>
                              <a:gd name="T22" fmla="*/ 14 w 28"/>
                              <a:gd name="T23" fmla="*/ 19 h 43"/>
                              <a:gd name="T24" fmla="*/ 14 w 28"/>
                              <a:gd name="T25" fmla="*/ 19 h 43"/>
                              <a:gd name="T26" fmla="*/ 9 w 28"/>
                              <a:gd name="T27" fmla="*/ 19 h 43"/>
                              <a:gd name="T28" fmla="*/ 4 w 28"/>
                              <a:gd name="T29" fmla="*/ 19 h 43"/>
                              <a:gd name="T30" fmla="*/ 4 w 28"/>
                              <a:gd name="T31" fmla="*/ 15 h 43"/>
                              <a:gd name="T32" fmla="*/ 0 w 28"/>
                              <a:gd name="T33" fmla="*/ 15 h 43"/>
                              <a:gd name="T34" fmla="*/ 0 w 28"/>
                              <a:gd name="T35" fmla="*/ 10 h 43"/>
                              <a:gd name="T36" fmla="*/ 0 w 28"/>
                              <a:gd name="T37" fmla="*/ 5 h 43"/>
                              <a:gd name="T38" fmla="*/ 4 w 28"/>
                              <a:gd name="T39" fmla="*/ 0 h 43"/>
                              <a:gd name="T40" fmla="*/ 9 w 28"/>
                              <a:gd name="T41" fmla="*/ 0 h 43"/>
                              <a:gd name="T42" fmla="*/ 14 w 28"/>
                              <a:gd name="T43" fmla="*/ 0 h 43"/>
                              <a:gd name="T44" fmla="*/ 19 w 28"/>
                              <a:gd name="T45" fmla="*/ 0 h 43"/>
                              <a:gd name="T46" fmla="*/ 24 w 28"/>
                              <a:gd name="T47" fmla="*/ 5 h 43"/>
                              <a:gd name="T48" fmla="*/ 24 w 28"/>
                              <a:gd name="T49" fmla="*/ 10 h 43"/>
                              <a:gd name="T50" fmla="*/ 28 w 28"/>
                              <a:gd name="T51" fmla="*/ 15 h 43"/>
                              <a:gd name="T52" fmla="*/ 24 w 28"/>
                              <a:gd name="T53" fmla="*/ 24 h 43"/>
                              <a:gd name="T54" fmla="*/ 19 w 28"/>
                              <a:gd name="T55" fmla="*/ 34 h 43"/>
                              <a:gd name="T56" fmla="*/ 14 w 28"/>
                              <a:gd name="T57" fmla="*/ 39 h 43"/>
                              <a:gd name="T58" fmla="*/ 0 w 28"/>
                              <a:gd name="T5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 h="43">
                                <a:moveTo>
                                  <a:pt x="0" y="43"/>
                                </a:moveTo>
                                <a:lnTo>
                                  <a:pt x="0" y="43"/>
                                </a:lnTo>
                                <a:lnTo>
                                  <a:pt x="9" y="39"/>
                                </a:lnTo>
                                <a:lnTo>
                                  <a:pt x="14" y="34"/>
                                </a:lnTo>
                                <a:lnTo>
                                  <a:pt x="19" y="24"/>
                                </a:lnTo>
                                <a:lnTo>
                                  <a:pt x="19" y="19"/>
                                </a:lnTo>
                                <a:lnTo>
                                  <a:pt x="19" y="19"/>
                                </a:lnTo>
                                <a:lnTo>
                                  <a:pt x="19" y="15"/>
                                </a:lnTo>
                                <a:lnTo>
                                  <a:pt x="19" y="15"/>
                                </a:lnTo>
                                <a:lnTo>
                                  <a:pt x="19" y="15"/>
                                </a:lnTo>
                                <a:lnTo>
                                  <a:pt x="14" y="15"/>
                                </a:lnTo>
                                <a:lnTo>
                                  <a:pt x="14" y="19"/>
                                </a:lnTo>
                                <a:lnTo>
                                  <a:pt x="14" y="19"/>
                                </a:lnTo>
                                <a:lnTo>
                                  <a:pt x="9" y="19"/>
                                </a:lnTo>
                                <a:lnTo>
                                  <a:pt x="4" y="19"/>
                                </a:lnTo>
                                <a:lnTo>
                                  <a:pt x="4" y="15"/>
                                </a:lnTo>
                                <a:lnTo>
                                  <a:pt x="0" y="15"/>
                                </a:lnTo>
                                <a:lnTo>
                                  <a:pt x="0" y="10"/>
                                </a:lnTo>
                                <a:lnTo>
                                  <a:pt x="0" y="5"/>
                                </a:lnTo>
                                <a:lnTo>
                                  <a:pt x="4" y="0"/>
                                </a:lnTo>
                                <a:lnTo>
                                  <a:pt x="9" y="0"/>
                                </a:lnTo>
                                <a:lnTo>
                                  <a:pt x="14" y="0"/>
                                </a:lnTo>
                                <a:lnTo>
                                  <a:pt x="19" y="0"/>
                                </a:lnTo>
                                <a:lnTo>
                                  <a:pt x="24" y="5"/>
                                </a:lnTo>
                                <a:lnTo>
                                  <a:pt x="24" y="10"/>
                                </a:lnTo>
                                <a:lnTo>
                                  <a:pt x="28" y="15"/>
                                </a:lnTo>
                                <a:lnTo>
                                  <a:pt x="24" y="24"/>
                                </a:lnTo>
                                <a:lnTo>
                                  <a:pt x="19" y="34"/>
                                </a:lnTo>
                                <a:lnTo>
                                  <a:pt x="14" y="39"/>
                                </a:lnTo>
                                <a:lnTo>
                                  <a:pt x="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4"/>
                        <wps:cNvSpPr>
                          <a:spLocks/>
                        </wps:cNvSpPr>
                        <wps:spPr bwMode="auto">
                          <a:xfrm>
                            <a:off x="3471545" y="1031240"/>
                            <a:ext cx="30480" cy="103505"/>
                          </a:xfrm>
                          <a:custGeom>
                            <a:avLst/>
                            <a:gdLst>
                              <a:gd name="T0" fmla="*/ 0 w 48"/>
                              <a:gd name="T1" fmla="*/ 4 h 163"/>
                              <a:gd name="T2" fmla="*/ 0 w 48"/>
                              <a:gd name="T3" fmla="*/ 0 h 163"/>
                              <a:gd name="T4" fmla="*/ 14 w 48"/>
                              <a:gd name="T5" fmla="*/ 9 h 163"/>
                              <a:gd name="T6" fmla="*/ 24 w 48"/>
                              <a:gd name="T7" fmla="*/ 14 h 163"/>
                              <a:gd name="T8" fmla="*/ 34 w 48"/>
                              <a:gd name="T9" fmla="*/ 28 h 163"/>
                              <a:gd name="T10" fmla="*/ 43 w 48"/>
                              <a:gd name="T11" fmla="*/ 48 h 163"/>
                              <a:gd name="T12" fmla="*/ 48 w 48"/>
                              <a:gd name="T13" fmla="*/ 62 h 163"/>
                              <a:gd name="T14" fmla="*/ 48 w 48"/>
                              <a:gd name="T15" fmla="*/ 81 h 163"/>
                              <a:gd name="T16" fmla="*/ 48 w 48"/>
                              <a:gd name="T17" fmla="*/ 110 h 163"/>
                              <a:gd name="T18" fmla="*/ 38 w 48"/>
                              <a:gd name="T19" fmla="*/ 134 h 163"/>
                              <a:gd name="T20" fmla="*/ 19 w 48"/>
                              <a:gd name="T21" fmla="*/ 153 h 163"/>
                              <a:gd name="T22" fmla="*/ 0 w 48"/>
                              <a:gd name="T23" fmla="*/ 163 h 163"/>
                              <a:gd name="T24" fmla="*/ 0 w 48"/>
                              <a:gd name="T25" fmla="*/ 163 h 163"/>
                              <a:gd name="T26" fmla="*/ 10 w 48"/>
                              <a:gd name="T27" fmla="*/ 153 h 163"/>
                              <a:gd name="T28" fmla="*/ 19 w 48"/>
                              <a:gd name="T29" fmla="*/ 144 h 163"/>
                              <a:gd name="T30" fmla="*/ 24 w 48"/>
                              <a:gd name="T31" fmla="*/ 134 h 163"/>
                              <a:gd name="T32" fmla="*/ 29 w 48"/>
                              <a:gd name="T33" fmla="*/ 120 h 163"/>
                              <a:gd name="T34" fmla="*/ 34 w 48"/>
                              <a:gd name="T35" fmla="*/ 101 h 163"/>
                              <a:gd name="T36" fmla="*/ 34 w 48"/>
                              <a:gd name="T37" fmla="*/ 86 h 163"/>
                              <a:gd name="T38" fmla="*/ 34 w 48"/>
                              <a:gd name="T39" fmla="*/ 67 h 163"/>
                              <a:gd name="T40" fmla="*/ 29 w 48"/>
                              <a:gd name="T41" fmla="*/ 52 h 163"/>
                              <a:gd name="T42" fmla="*/ 29 w 48"/>
                              <a:gd name="T43" fmla="*/ 38 h 163"/>
                              <a:gd name="T44" fmla="*/ 24 w 48"/>
                              <a:gd name="T45" fmla="*/ 33 h 163"/>
                              <a:gd name="T46" fmla="*/ 19 w 48"/>
                              <a:gd name="T47" fmla="*/ 24 h 163"/>
                              <a:gd name="T48" fmla="*/ 14 w 48"/>
                              <a:gd name="T49" fmla="*/ 19 h 163"/>
                              <a:gd name="T50" fmla="*/ 10 w 48"/>
                              <a:gd name="T51" fmla="*/ 9 h 163"/>
                              <a:gd name="T52" fmla="*/ 0 w 48"/>
                              <a:gd name="T53" fmla="*/ 4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63">
                                <a:moveTo>
                                  <a:pt x="0" y="4"/>
                                </a:moveTo>
                                <a:lnTo>
                                  <a:pt x="0" y="0"/>
                                </a:lnTo>
                                <a:lnTo>
                                  <a:pt x="14" y="9"/>
                                </a:lnTo>
                                <a:lnTo>
                                  <a:pt x="24" y="14"/>
                                </a:lnTo>
                                <a:lnTo>
                                  <a:pt x="34" y="28"/>
                                </a:lnTo>
                                <a:lnTo>
                                  <a:pt x="43" y="48"/>
                                </a:lnTo>
                                <a:lnTo>
                                  <a:pt x="48" y="62"/>
                                </a:lnTo>
                                <a:lnTo>
                                  <a:pt x="48" y="81"/>
                                </a:lnTo>
                                <a:lnTo>
                                  <a:pt x="48" y="110"/>
                                </a:lnTo>
                                <a:lnTo>
                                  <a:pt x="38" y="134"/>
                                </a:lnTo>
                                <a:lnTo>
                                  <a:pt x="19" y="153"/>
                                </a:lnTo>
                                <a:lnTo>
                                  <a:pt x="0" y="163"/>
                                </a:lnTo>
                                <a:lnTo>
                                  <a:pt x="0" y="163"/>
                                </a:lnTo>
                                <a:lnTo>
                                  <a:pt x="10" y="153"/>
                                </a:lnTo>
                                <a:lnTo>
                                  <a:pt x="19" y="144"/>
                                </a:lnTo>
                                <a:lnTo>
                                  <a:pt x="24" y="134"/>
                                </a:lnTo>
                                <a:lnTo>
                                  <a:pt x="29" y="120"/>
                                </a:lnTo>
                                <a:lnTo>
                                  <a:pt x="34" y="101"/>
                                </a:lnTo>
                                <a:lnTo>
                                  <a:pt x="34" y="86"/>
                                </a:lnTo>
                                <a:lnTo>
                                  <a:pt x="34" y="67"/>
                                </a:lnTo>
                                <a:lnTo>
                                  <a:pt x="29" y="52"/>
                                </a:lnTo>
                                <a:lnTo>
                                  <a:pt x="29" y="38"/>
                                </a:lnTo>
                                <a:lnTo>
                                  <a:pt x="24" y="33"/>
                                </a:lnTo>
                                <a:lnTo>
                                  <a:pt x="19" y="24"/>
                                </a:lnTo>
                                <a:lnTo>
                                  <a:pt x="14" y="19"/>
                                </a:lnTo>
                                <a:lnTo>
                                  <a:pt x="10" y="9"/>
                                </a:lnTo>
                                <a:lnTo>
                                  <a:pt x="0"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5"/>
                        <wps:cNvSpPr>
                          <a:spLocks noEditPoints="1"/>
                        </wps:cNvSpPr>
                        <wps:spPr bwMode="auto">
                          <a:xfrm>
                            <a:off x="3340735" y="890905"/>
                            <a:ext cx="106680" cy="100330"/>
                          </a:xfrm>
                          <a:custGeom>
                            <a:avLst/>
                            <a:gdLst>
                              <a:gd name="T0" fmla="*/ 115 w 168"/>
                              <a:gd name="T1" fmla="*/ 105 h 158"/>
                              <a:gd name="T2" fmla="*/ 134 w 168"/>
                              <a:gd name="T3" fmla="*/ 120 h 158"/>
                              <a:gd name="T4" fmla="*/ 144 w 168"/>
                              <a:gd name="T5" fmla="*/ 115 h 158"/>
                              <a:gd name="T6" fmla="*/ 148 w 168"/>
                              <a:gd name="T7" fmla="*/ 105 h 158"/>
                              <a:gd name="T8" fmla="*/ 153 w 168"/>
                              <a:gd name="T9" fmla="*/ 48 h 158"/>
                              <a:gd name="T10" fmla="*/ 134 w 168"/>
                              <a:gd name="T11" fmla="*/ 48 h 158"/>
                              <a:gd name="T12" fmla="*/ 115 w 168"/>
                              <a:gd name="T13" fmla="*/ 14 h 158"/>
                              <a:gd name="T14" fmla="*/ 105 w 168"/>
                              <a:gd name="T15" fmla="*/ 0 h 158"/>
                              <a:gd name="T16" fmla="*/ 105 w 168"/>
                              <a:gd name="T17" fmla="*/ 24 h 158"/>
                              <a:gd name="T18" fmla="*/ 81 w 168"/>
                              <a:gd name="T19" fmla="*/ 67 h 158"/>
                              <a:gd name="T20" fmla="*/ 86 w 168"/>
                              <a:gd name="T21" fmla="*/ 29 h 158"/>
                              <a:gd name="T22" fmla="*/ 72 w 168"/>
                              <a:gd name="T23" fmla="*/ 33 h 158"/>
                              <a:gd name="T24" fmla="*/ 72 w 168"/>
                              <a:gd name="T25" fmla="*/ 72 h 158"/>
                              <a:gd name="T26" fmla="*/ 52 w 168"/>
                              <a:gd name="T27" fmla="*/ 86 h 158"/>
                              <a:gd name="T28" fmla="*/ 72 w 168"/>
                              <a:gd name="T29" fmla="*/ 77 h 158"/>
                              <a:gd name="T30" fmla="*/ 76 w 168"/>
                              <a:gd name="T31" fmla="*/ 153 h 158"/>
                              <a:gd name="T32" fmla="*/ 153 w 168"/>
                              <a:gd name="T33" fmla="*/ 158 h 158"/>
                              <a:gd name="T34" fmla="*/ 168 w 168"/>
                              <a:gd name="T35" fmla="*/ 144 h 158"/>
                              <a:gd name="T36" fmla="*/ 158 w 168"/>
                              <a:gd name="T37" fmla="*/ 134 h 158"/>
                              <a:gd name="T38" fmla="*/ 158 w 168"/>
                              <a:gd name="T39" fmla="*/ 115 h 158"/>
                              <a:gd name="T40" fmla="*/ 153 w 168"/>
                              <a:gd name="T41" fmla="*/ 125 h 158"/>
                              <a:gd name="T42" fmla="*/ 148 w 168"/>
                              <a:gd name="T43" fmla="*/ 144 h 158"/>
                              <a:gd name="T44" fmla="*/ 91 w 168"/>
                              <a:gd name="T45" fmla="*/ 149 h 158"/>
                              <a:gd name="T46" fmla="*/ 81 w 168"/>
                              <a:gd name="T47" fmla="*/ 139 h 158"/>
                              <a:gd name="T48" fmla="*/ 105 w 168"/>
                              <a:gd name="T49" fmla="*/ 62 h 158"/>
                              <a:gd name="T50" fmla="*/ 105 w 168"/>
                              <a:gd name="T51" fmla="*/ 129 h 158"/>
                              <a:gd name="T52" fmla="*/ 115 w 168"/>
                              <a:gd name="T53" fmla="*/ 101 h 158"/>
                              <a:gd name="T54" fmla="*/ 139 w 168"/>
                              <a:gd name="T55" fmla="*/ 48 h 158"/>
                              <a:gd name="T56" fmla="*/ 139 w 168"/>
                              <a:gd name="T57" fmla="*/ 105 h 158"/>
                              <a:gd name="T58" fmla="*/ 129 w 168"/>
                              <a:gd name="T59" fmla="*/ 105 h 158"/>
                              <a:gd name="T60" fmla="*/ 38 w 168"/>
                              <a:gd name="T61" fmla="*/ 125 h 158"/>
                              <a:gd name="T62" fmla="*/ 67 w 168"/>
                              <a:gd name="T63" fmla="*/ 67 h 158"/>
                              <a:gd name="T64" fmla="*/ 48 w 168"/>
                              <a:gd name="T65" fmla="*/ 62 h 158"/>
                              <a:gd name="T66" fmla="*/ 38 w 168"/>
                              <a:gd name="T67" fmla="*/ 19 h 158"/>
                              <a:gd name="T68" fmla="*/ 28 w 168"/>
                              <a:gd name="T69" fmla="*/ 4 h 158"/>
                              <a:gd name="T70" fmla="*/ 28 w 168"/>
                              <a:gd name="T71" fmla="*/ 29 h 158"/>
                              <a:gd name="T72" fmla="*/ 4 w 168"/>
                              <a:gd name="T73" fmla="*/ 62 h 158"/>
                              <a:gd name="T74" fmla="*/ 14 w 168"/>
                              <a:gd name="T75" fmla="*/ 67 h 158"/>
                              <a:gd name="T76" fmla="*/ 28 w 168"/>
                              <a:gd name="T77" fmla="*/ 67 h 158"/>
                              <a:gd name="T78" fmla="*/ 14 w 168"/>
                              <a:gd name="T79" fmla="*/ 134 h 158"/>
                              <a:gd name="T80" fmla="*/ 9 w 168"/>
                              <a:gd name="T81" fmla="*/ 149 h 158"/>
                              <a:gd name="T82" fmla="*/ 67 w 168"/>
                              <a:gd name="T83" fmla="*/ 120 h 158"/>
                              <a:gd name="T84" fmla="*/ 38 w 168"/>
                              <a:gd name="T85" fmla="*/ 12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8" h="158">
                                <a:moveTo>
                                  <a:pt x="115" y="105"/>
                                </a:moveTo>
                                <a:lnTo>
                                  <a:pt x="115" y="105"/>
                                </a:lnTo>
                                <a:lnTo>
                                  <a:pt x="129" y="115"/>
                                </a:lnTo>
                                <a:lnTo>
                                  <a:pt x="134" y="120"/>
                                </a:lnTo>
                                <a:lnTo>
                                  <a:pt x="139" y="120"/>
                                </a:lnTo>
                                <a:lnTo>
                                  <a:pt x="144" y="115"/>
                                </a:lnTo>
                                <a:lnTo>
                                  <a:pt x="148" y="110"/>
                                </a:lnTo>
                                <a:lnTo>
                                  <a:pt x="148" y="105"/>
                                </a:lnTo>
                                <a:lnTo>
                                  <a:pt x="148" y="53"/>
                                </a:lnTo>
                                <a:lnTo>
                                  <a:pt x="153" y="48"/>
                                </a:lnTo>
                                <a:lnTo>
                                  <a:pt x="144" y="38"/>
                                </a:lnTo>
                                <a:lnTo>
                                  <a:pt x="134" y="48"/>
                                </a:lnTo>
                                <a:lnTo>
                                  <a:pt x="115" y="57"/>
                                </a:lnTo>
                                <a:lnTo>
                                  <a:pt x="115" y="14"/>
                                </a:lnTo>
                                <a:lnTo>
                                  <a:pt x="120" y="9"/>
                                </a:lnTo>
                                <a:lnTo>
                                  <a:pt x="105" y="0"/>
                                </a:lnTo>
                                <a:lnTo>
                                  <a:pt x="105" y="14"/>
                                </a:lnTo>
                                <a:lnTo>
                                  <a:pt x="105" y="24"/>
                                </a:lnTo>
                                <a:lnTo>
                                  <a:pt x="105" y="57"/>
                                </a:lnTo>
                                <a:lnTo>
                                  <a:pt x="81" y="67"/>
                                </a:lnTo>
                                <a:lnTo>
                                  <a:pt x="81" y="38"/>
                                </a:lnTo>
                                <a:lnTo>
                                  <a:pt x="86" y="29"/>
                                </a:lnTo>
                                <a:lnTo>
                                  <a:pt x="72" y="24"/>
                                </a:lnTo>
                                <a:lnTo>
                                  <a:pt x="72" y="33"/>
                                </a:lnTo>
                                <a:lnTo>
                                  <a:pt x="72" y="43"/>
                                </a:lnTo>
                                <a:lnTo>
                                  <a:pt x="72" y="72"/>
                                </a:lnTo>
                                <a:lnTo>
                                  <a:pt x="48" y="81"/>
                                </a:lnTo>
                                <a:lnTo>
                                  <a:pt x="52" y="86"/>
                                </a:lnTo>
                                <a:lnTo>
                                  <a:pt x="57" y="81"/>
                                </a:lnTo>
                                <a:lnTo>
                                  <a:pt x="72" y="77"/>
                                </a:lnTo>
                                <a:lnTo>
                                  <a:pt x="72" y="144"/>
                                </a:lnTo>
                                <a:lnTo>
                                  <a:pt x="76" y="153"/>
                                </a:lnTo>
                                <a:lnTo>
                                  <a:pt x="86" y="158"/>
                                </a:lnTo>
                                <a:lnTo>
                                  <a:pt x="153" y="158"/>
                                </a:lnTo>
                                <a:lnTo>
                                  <a:pt x="163" y="153"/>
                                </a:lnTo>
                                <a:lnTo>
                                  <a:pt x="168" y="144"/>
                                </a:lnTo>
                                <a:lnTo>
                                  <a:pt x="163" y="139"/>
                                </a:lnTo>
                                <a:lnTo>
                                  <a:pt x="158" y="134"/>
                                </a:lnTo>
                                <a:lnTo>
                                  <a:pt x="158" y="125"/>
                                </a:lnTo>
                                <a:lnTo>
                                  <a:pt x="158" y="115"/>
                                </a:lnTo>
                                <a:lnTo>
                                  <a:pt x="153" y="115"/>
                                </a:lnTo>
                                <a:lnTo>
                                  <a:pt x="153" y="125"/>
                                </a:lnTo>
                                <a:lnTo>
                                  <a:pt x="153" y="139"/>
                                </a:lnTo>
                                <a:lnTo>
                                  <a:pt x="148" y="144"/>
                                </a:lnTo>
                                <a:lnTo>
                                  <a:pt x="144" y="149"/>
                                </a:lnTo>
                                <a:lnTo>
                                  <a:pt x="91" y="149"/>
                                </a:lnTo>
                                <a:lnTo>
                                  <a:pt x="86" y="144"/>
                                </a:lnTo>
                                <a:lnTo>
                                  <a:pt x="81" y="139"/>
                                </a:lnTo>
                                <a:lnTo>
                                  <a:pt x="81" y="72"/>
                                </a:lnTo>
                                <a:lnTo>
                                  <a:pt x="105" y="62"/>
                                </a:lnTo>
                                <a:lnTo>
                                  <a:pt x="105" y="101"/>
                                </a:lnTo>
                                <a:lnTo>
                                  <a:pt x="105" y="129"/>
                                </a:lnTo>
                                <a:lnTo>
                                  <a:pt x="115" y="125"/>
                                </a:lnTo>
                                <a:lnTo>
                                  <a:pt x="115" y="101"/>
                                </a:lnTo>
                                <a:lnTo>
                                  <a:pt x="115" y="57"/>
                                </a:lnTo>
                                <a:lnTo>
                                  <a:pt x="139" y="48"/>
                                </a:lnTo>
                                <a:lnTo>
                                  <a:pt x="139" y="101"/>
                                </a:lnTo>
                                <a:lnTo>
                                  <a:pt x="139" y="105"/>
                                </a:lnTo>
                                <a:lnTo>
                                  <a:pt x="134" y="105"/>
                                </a:lnTo>
                                <a:lnTo>
                                  <a:pt x="129" y="105"/>
                                </a:lnTo>
                                <a:lnTo>
                                  <a:pt x="115" y="105"/>
                                </a:lnTo>
                                <a:close/>
                                <a:moveTo>
                                  <a:pt x="38" y="125"/>
                                </a:moveTo>
                                <a:lnTo>
                                  <a:pt x="38" y="67"/>
                                </a:lnTo>
                                <a:lnTo>
                                  <a:pt x="67" y="67"/>
                                </a:lnTo>
                                <a:lnTo>
                                  <a:pt x="52" y="53"/>
                                </a:lnTo>
                                <a:lnTo>
                                  <a:pt x="48" y="62"/>
                                </a:lnTo>
                                <a:lnTo>
                                  <a:pt x="38" y="62"/>
                                </a:lnTo>
                                <a:lnTo>
                                  <a:pt x="38" y="19"/>
                                </a:lnTo>
                                <a:lnTo>
                                  <a:pt x="43" y="14"/>
                                </a:lnTo>
                                <a:lnTo>
                                  <a:pt x="28" y="4"/>
                                </a:lnTo>
                                <a:lnTo>
                                  <a:pt x="28" y="19"/>
                                </a:lnTo>
                                <a:lnTo>
                                  <a:pt x="28" y="29"/>
                                </a:lnTo>
                                <a:lnTo>
                                  <a:pt x="28" y="62"/>
                                </a:lnTo>
                                <a:lnTo>
                                  <a:pt x="4" y="62"/>
                                </a:lnTo>
                                <a:lnTo>
                                  <a:pt x="9" y="67"/>
                                </a:lnTo>
                                <a:lnTo>
                                  <a:pt x="14" y="67"/>
                                </a:lnTo>
                                <a:lnTo>
                                  <a:pt x="24" y="67"/>
                                </a:lnTo>
                                <a:lnTo>
                                  <a:pt x="28" y="67"/>
                                </a:lnTo>
                                <a:lnTo>
                                  <a:pt x="28" y="129"/>
                                </a:lnTo>
                                <a:lnTo>
                                  <a:pt x="14" y="134"/>
                                </a:lnTo>
                                <a:lnTo>
                                  <a:pt x="0" y="139"/>
                                </a:lnTo>
                                <a:lnTo>
                                  <a:pt x="9" y="149"/>
                                </a:lnTo>
                                <a:lnTo>
                                  <a:pt x="28" y="139"/>
                                </a:lnTo>
                                <a:lnTo>
                                  <a:pt x="67" y="120"/>
                                </a:lnTo>
                                <a:lnTo>
                                  <a:pt x="67" y="115"/>
                                </a:lnTo>
                                <a:lnTo>
                                  <a:pt x="38" y="12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6"/>
                        <wps:cNvSpPr>
                          <a:spLocks noEditPoints="1"/>
                        </wps:cNvSpPr>
                        <wps:spPr bwMode="auto">
                          <a:xfrm>
                            <a:off x="3456305" y="893445"/>
                            <a:ext cx="103505" cy="100965"/>
                          </a:xfrm>
                          <a:custGeom>
                            <a:avLst/>
                            <a:gdLst>
                              <a:gd name="T0" fmla="*/ 67 w 163"/>
                              <a:gd name="T1" fmla="*/ 111 h 159"/>
                              <a:gd name="T2" fmla="*/ 96 w 163"/>
                              <a:gd name="T3" fmla="*/ 111 h 159"/>
                              <a:gd name="T4" fmla="*/ 96 w 163"/>
                              <a:gd name="T5" fmla="*/ 140 h 159"/>
                              <a:gd name="T6" fmla="*/ 67 w 163"/>
                              <a:gd name="T7" fmla="*/ 140 h 159"/>
                              <a:gd name="T8" fmla="*/ 67 w 163"/>
                              <a:gd name="T9" fmla="*/ 111 h 159"/>
                              <a:gd name="T10" fmla="*/ 62 w 163"/>
                              <a:gd name="T11" fmla="*/ 44 h 159"/>
                              <a:gd name="T12" fmla="*/ 29 w 163"/>
                              <a:gd name="T13" fmla="*/ 44 h 159"/>
                              <a:gd name="T14" fmla="*/ 19 w 163"/>
                              <a:gd name="T15" fmla="*/ 39 h 159"/>
                              <a:gd name="T16" fmla="*/ 19 w 163"/>
                              <a:gd name="T17" fmla="*/ 63 h 159"/>
                              <a:gd name="T18" fmla="*/ 19 w 163"/>
                              <a:gd name="T19" fmla="*/ 97 h 159"/>
                              <a:gd name="T20" fmla="*/ 19 w 163"/>
                              <a:gd name="T21" fmla="*/ 130 h 159"/>
                              <a:gd name="T22" fmla="*/ 19 w 163"/>
                              <a:gd name="T23" fmla="*/ 159 h 159"/>
                              <a:gd name="T24" fmla="*/ 29 w 163"/>
                              <a:gd name="T25" fmla="*/ 154 h 159"/>
                              <a:gd name="T26" fmla="*/ 29 w 163"/>
                              <a:gd name="T27" fmla="*/ 145 h 159"/>
                              <a:gd name="T28" fmla="*/ 139 w 163"/>
                              <a:gd name="T29" fmla="*/ 145 h 159"/>
                              <a:gd name="T30" fmla="*/ 139 w 163"/>
                              <a:gd name="T31" fmla="*/ 159 h 159"/>
                              <a:gd name="T32" fmla="*/ 149 w 163"/>
                              <a:gd name="T33" fmla="*/ 154 h 159"/>
                              <a:gd name="T34" fmla="*/ 149 w 163"/>
                              <a:gd name="T35" fmla="*/ 106 h 159"/>
                              <a:gd name="T36" fmla="*/ 149 w 163"/>
                              <a:gd name="T37" fmla="*/ 49 h 159"/>
                              <a:gd name="T38" fmla="*/ 153 w 163"/>
                              <a:gd name="T39" fmla="*/ 44 h 159"/>
                              <a:gd name="T40" fmla="*/ 139 w 163"/>
                              <a:gd name="T41" fmla="*/ 34 h 159"/>
                              <a:gd name="T42" fmla="*/ 134 w 163"/>
                              <a:gd name="T43" fmla="*/ 44 h 159"/>
                              <a:gd name="T44" fmla="*/ 67 w 163"/>
                              <a:gd name="T45" fmla="*/ 44 h 159"/>
                              <a:gd name="T46" fmla="*/ 72 w 163"/>
                              <a:gd name="T47" fmla="*/ 34 h 159"/>
                              <a:gd name="T48" fmla="*/ 82 w 163"/>
                              <a:gd name="T49" fmla="*/ 20 h 159"/>
                              <a:gd name="T50" fmla="*/ 86 w 163"/>
                              <a:gd name="T51" fmla="*/ 20 h 159"/>
                              <a:gd name="T52" fmla="*/ 77 w 163"/>
                              <a:gd name="T53" fmla="*/ 10 h 159"/>
                              <a:gd name="T54" fmla="*/ 163 w 163"/>
                              <a:gd name="T55" fmla="*/ 10 h 159"/>
                              <a:gd name="T56" fmla="*/ 153 w 163"/>
                              <a:gd name="T57" fmla="*/ 0 h 159"/>
                              <a:gd name="T58" fmla="*/ 144 w 163"/>
                              <a:gd name="T59" fmla="*/ 10 h 159"/>
                              <a:gd name="T60" fmla="*/ 0 w 163"/>
                              <a:gd name="T61" fmla="*/ 10 h 159"/>
                              <a:gd name="T62" fmla="*/ 5 w 163"/>
                              <a:gd name="T63" fmla="*/ 15 h 159"/>
                              <a:gd name="T64" fmla="*/ 14 w 163"/>
                              <a:gd name="T65" fmla="*/ 10 h 159"/>
                              <a:gd name="T66" fmla="*/ 19 w 163"/>
                              <a:gd name="T67" fmla="*/ 10 h 159"/>
                              <a:gd name="T68" fmla="*/ 72 w 163"/>
                              <a:gd name="T69" fmla="*/ 10 h 159"/>
                              <a:gd name="T70" fmla="*/ 67 w 163"/>
                              <a:gd name="T71" fmla="*/ 25 h 159"/>
                              <a:gd name="T72" fmla="*/ 62 w 163"/>
                              <a:gd name="T73" fmla="*/ 44 h 159"/>
                              <a:gd name="T74" fmla="*/ 29 w 163"/>
                              <a:gd name="T75" fmla="*/ 44 h 159"/>
                              <a:gd name="T76" fmla="*/ 58 w 163"/>
                              <a:gd name="T77" fmla="*/ 44 h 159"/>
                              <a:gd name="T78" fmla="*/ 58 w 163"/>
                              <a:gd name="T79" fmla="*/ 140 h 159"/>
                              <a:gd name="T80" fmla="*/ 29 w 163"/>
                              <a:gd name="T81" fmla="*/ 140 h 159"/>
                              <a:gd name="T82" fmla="*/ 29 w 163"/>
                              <a:gd name="T83" fmla="*/ 44 h 159"/>
                              <a:gd name="T84" fmla="*/ 106 w 163"/>
                              <a:gd name="T85" fmla="*/ 44 h 159"/>
                              <a:gd name="T86" fmla="*/ 139 w 163"/>
                              <a:gd name="T87" fmla="*/ 44 h 159"/>
                              <a:gd name="T88" fmla="*/ 139 w 163"/>
                              <a:gd name="T89" fmla="*/ 140 h 159"/>
                              <a:gd name="T90" fmla="*/ 106 w 163"/>
                              <a:gd name="T91" fmla="*/ 140 h 159"/>
                              <a:gd name="T92" fmla="*/ 106 w 163"/>
                              <a:gd name="T93" fmla="*/ 44 h 159"/>
                              <a:gd name="T94" fmla="*/ 67 w 163"/>
                              <a:gd name="T95" fmla="*/ 44 h 159"/>
                              <a:gd name="T96" fmla="*/ 96 w 163"/>
                              <a:gd name="T97" fmla="*/ 44 h 159"/>
                              <a:gd name="T98" fmla="*/ 96 w 163"/>
                              <a:gd name="T99" fmla="*/ 73 h 159"/>
                              <a:gd name="T100" fmla="*/ 67 w 163"/>
                              <a:gd name="T101" fmla="*/ 73 h 159"/>
                              <a:gd name="T102" fmla="*/ 67 w 163"/>
                              <a:gd name="T103" fmla="*/ 44 h 159"/>
                              <a:gd name="T104" fmla="*/ 67 w 163"/>
                              <a:gd name="T105" fmla="*/ 77 h 159"/>
                              <a:gd name="T106" fmla="*/ 96 w 163"/>
                              <a:gd name="T107" fmla="*/ 77 h 159"/>
                              <a:gd name="T108" fmla="*/ 96 w 163"/>
                              <a:gd name="T109" fmla="*/ 106 h 159"/>
                              <a:gd name="T110" fmla="*/ 67 w 163"/>
                              <a:gd name="T111" fmla="*/ 106 h 159"/>
                              <a:gd name="T112" fmla="*/ 67 w 163"/>
                              <a:gd name="T113" fmla="*/ 7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3" h="159">
                                <a:moveTo>
                                  <a:pt x="67" y="111"/>
                                </a:moveTo>
                                <a:lnTo>
                                  <a:pt x="96" y="111"/>
                                </a:lnTo>
                                <a:lnTo>
                                  <a:pt x="96" y="140"/>
                                </a:lnTo>
                                <a:lnTo>
                                  <a:pt x="67" y="140"/>
                                </a:lnTo>
                                <a:lnTo>
                                  <a:pt x="67" y="111"/>
                                </a:lnTo>
                                <a:close/>
                                <a:moveTo>
                                  <a:pt x="62" y="44"/>
                                </a:moveTo>
                                <a:lnTo>
                                  <a:pt x="29" y="44"/>
                                </a:lnTo>
                                <a:lnTo>
                                  <a:pt x="19" y="39"/>
                                </a:lnTo>
                                <a:lnTo>
                                  <a:pt x="19" y="63"/>
                                </a:lnTo>
                                <a:lnTo>
                                  <a:pt x="19" y="97"/>
                                </a:lnTo>
                                <a:lnTo>
                                  <a:pt x="19" y="130"/>
                                </a:lnTo>
                                <a:lnTo>
                                  <a:pt x="19" y="159"/>
                                </a:lnTo>
                                <a:lnTo>
                                  <a:pt x="29" y="154"/>
                                </a:lnTo>
                                <a:lnTo>
                                  <a:pt x="29" y="145"/>
                                </a:lnTo>
                                <a:lnTo>
                                  <a:pt x="139" y="145"/>
                                </a:lnTo>
                                <a:lnTo>
                                  <a:pt x="139" y="159"/>
                                </a:lnTo>
                                <a:lnTo>
                                  <a:pt x="149" y="154"/>
                                </a:lnTo>
                                <a:lnTo>
                                  <a:pt x="149" y="106"/>
                                </a:lnTo>
                                <a:lnTo>
                                  <a:pt x="149" y="49"/>
                                </a:lnTo>
                                <a:lnTo>
                                  <a:pt x="153" y="44"/>
                                </a:lnTo>
                                <a:lnTo>
                                  <a:pt x="139" y="34"/>
                                </a:lnTo>
                                <a:lnTo>
                                  <a:pt x="134" y="44"/>
                                </a:lnTo>
                                <a:lnTo>
                                  <a:pt x="67" y="44"/>
                                </a:lnTo>
                                <a:lnTo>
                                  <a:pt x="72" y="34"/>
                                </a:lnTo>
                                <a:lnTo>
                                  <a:pt x="82" y="20"/>
                                </a:lnTo>
                                <a:lnTo>
                                  <a:pt x="86" y="20"/>
                                </a:lnTo>
                                <a:lnTo>
                                  <a:pt x="77" y="10"/>
                                </a:lnTo>
                                <a:lnTo>
                                  <a:pt x="163" y="10"/>
                                </a:lnTo>
                                <a:lnTo>
                                  <a:pt x="153" y="0"/>
                                </a:lnTo>
                                <a:lnTo>
                                  <a:pt x="144" y="10"/>
                                </a:lnTo>
                                <a:lnTo>
                                  <a:pt x="0" y="10"/>
                                </a:lnTo>
                                <a:lnTo>
                                  <a:pt x="5" y="15"/>
                                </a:lnTo>
                                <a:lnTo>
                                  <a:pt x="14" y="10"/>
                                </a:lnTo>
                                <a:lnTo>
                                  <a:pt x="19" y="10"/>
                                </a:lnTo>
                                <a:lnTo>
                                  <a:pt x="72" y="10"/>
                                </a:lnTo>
                                <a:lnTo>
                                  <a:pt x="67" y="25"/>
                                </a:lnTo>
                                <a:lnTo>
                                  <a:pt x="62" y="44"/>
                                </a:lnTo>
                                <a:close/>
                                <a:moveTo>
                                  <a:pt x="29" y="44"/>
                                </a:moveTo>
                                <a:lnTo>
                                  <a:pt x="58" y="44"/>
                                </a:lnTo>
                                <a:lnTo>
                                  <a:pt x="58" y="140"/>
                                </a:lnTo>
                                <a:lnTo>
                                  <a:pt x="29" y="140"/>
                                </a:lnTo>
                                <a:lnTo>
                                  <a:pt x="29" y="44"/>
                                </a:lnTo>
                                <a:close/>
                                <a:moveTo>
                                  <a:pt x="106" y="44"/>
                                </a:moveTo>
                                <a:lnTo>
                                  <a:pt x="139" y="44"/>
                                </a:lnTo>
                                <a:lnTo>
                                  <a:pt x="139" y="140"/>
                                </a:lnTo>
                                <a:lnTo>
                                  <a:pt x="106" y="140"/>
                                </a:lnTo>
                                <a:lnTo>
                                  <a:pt x="106" y="44"/>
                                </a:lnTo>
                                <a:close/>
                                <a:moveTo>
                                  <a:pt x="67" y="44"/>
                                </a:moveTo>
                                <a:lnTo>
                                  <a:pt x="96" y="44"/>
                                </a:lnTo>
                                <a:lnTo>
                                  <a:pt x="96" y="73"/>
                                </a:lnTo>
                                <a:lnTo>
                                  <a:pt x="67" y="73"/>
                                </a:lnTo>
                                <a:lnTo>
                                  <a:pt x="67" y="44"/>
                                </a:lnTo>
                                <a:close/>
                                <a:moveTo>
                                  <a:pt x="67" y="77"/>
                                </a:moveTo>
                                <a:lnTo>
                                  <a:pt x="96" y="77"/>
                                </a:lnTo>
                                <a:lnTo>
                                  <a:pt x="96" y="106"/>
                                </a:lnTo>
                                <a:lnTo>
                                  <a:pt x="67" y="106"/>
                                </a:lnTo>
                                <a:lnTo>
                                  <a:pt x="67"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7"/>
                        <wps:cNvSpPr>
                          <a:spLocks noEditPoints="1"/>
                        </wps:cNvSpPr>
                        <wps:spPr bwMode="auto">
                          <a:xfrm>
                            <a:off x="3571875" y="893445"/>
                            <a:ext cx="100965" cy="100965"/>
                          </a:xfrm>
                          <a:custGeom>
                            <a:avLst/>
                            <a:gdLst>
                              <a:gd name="T0" fmla="*/ 24 w 159"/>
                              <a:gd name="T1" fmla="*/ 5 h 159"/>
                              <a:gd name="T2" fmla="*/ 34 w 159"/>
                              <a:gd name="T3" fmla="*/ 29 h 159"/>
                              <a:gd name="T4" fmla="*/ 43 w 159"/>
                              <a:gd name="T5" fmla="*/ 34 h 159"/>
                              <a:gd name="T6" fmla="*/ 43 w 159"/>
                              <a:gd name="T7" fmla="*/ 20 h 159"/>
                              <a:gd name="T8" fmla="*/ 24 w 159"/>
                              <a:gd name="T9" fmla="*/ 0 h 159"/>
                              <a:gd name="T10" fmla="*/ 5 w 159"/>
                              <a:gd name="T11" fmla="*/ 49 h 159"/>
                              <a:gd name="T12" fmla="*/ 19 w 159"/>
                              <a:gd name="T13" fmla="*/ 49 h 159"/>
                              <a:gd name="T14" fmla="*/ 67 w 159"/>
                              <a:gd name="T15" fmla="*/ 34 h 159"/>
                              <a:gd name="T16" fmla="*/ 0 w 159"/>
                              <a:gd name="T17" fmla="*/ 44 h 159"/>
                              <a:gd name="T18" fmla="*/ 15 w 159"/>
                              <a:gd name="T19" fmla="*/ 58 h 159"/>
                              <a:gd name="T20" fmla="*/ 19 w 159"/>
                              <a:gd name="T21" fmla="*/ 82 h 159"/>
                              <a:gd name="T22" fmla="*/ 19 w 159"/>
                              <a:gd name="T23" fmla="*/ 101 h 159"/>
                              <a:gd name="T24" fmla="*/ 24 w 159"/>
                              <a:gd name="T25" fmla="*/ 111 h 159"/>
                              <a:gd name="T26" fmla="*/ 29 w 159"/>
                              <a:gd name="T27" fmla="*/ 92 h 159"/>
                              <a:gd name="T28" fmla="*/ 15 w 159"/>
                              <a:gd name="T29" fmla="*/ 58 h 159"/>
                              <a:gd name="T30" fmla="*/ 10 w 159"/>
                              <a:gd name="T31" fmla="*/ 145 h 159"/>
                              <a:gd name="T32" fmla="*/ 34 w 159"/>
                              <a:gd name="T33" fmla="*/ 135 h 159"/>
                              <a:gd name="T34" fmla="*/ 77 w 159"/>
                              <a:gd name="T35" fmla="*/ 121 h 159"/>
                              <a:gd name="T36" fmla="*/ 43 w 159"/>
                              <a:gd name="T37" fmla="*/ 125 h 159"/>
                              <a:gd name="T38" fmla="*/ 67 w 159"/>
                              <a:gd name="T39" fmla="*/ 63 h 159"/>
                              <a:gd name="T40" fmla="*/ 48 w 159"/>
                              <a:gd name="T41" fmla="*/ 82 h 159"/>
                              <a:gd name="T42" fmla="*/ 15 w 159"/>
                              <a:gd name="T43" fmla="*/ 130 h 159"/>
                              <a:gd name="T44" fmla="*/ 106 w 159"/>
                              <a:gd name="T45" fmla="*/ 0 h 159"/>
                              <a:gd name="T46" fmla="*/ 106 w 159"/>
                              <a:gd name="T47" fmla="*/ 87 h 159"/>
                              <a:gd name="T48" fmla="*/ 77 w 159"/>
                              <a:gd name="T49" fmla="*/ 77 h 159"/>
                              <a:gd name="T50" fmla="*/ 77 w 159"/>
                              <a:gd name="T51" fmla="*/ 116 h 159"/>
                              <a:gd name="T52" fmla="*/ 77 w 159"/>
                              <a:gd name="T53" fmla="*/ 159 h 159"/>
                              <a:gd name="T54" fmla="*/ 87 w 159"/>
                              <a:gd name="T55" fmla="*/ 140 h 159"/>
                              <a:gd name="T56" fmla="*/ 135 w 159"/>
                              <a:gd name="T57" fmla="*/ 154 h 159"/>
                              <a:gd name="T58" fmla="*/ 144 w 159"/>
                              <a:gd name="T59" fmla="*/ 130 h 159"/>
                              <a:gd name="T60" fmla="*/ 154 w 159"/>
                              <a:gd name="T61" fmla="*/ 87 h 159"/>
                              <a:gd name="T62" fmla="*/ 135 w 159"/>
                              <a:gd name="T63" fmla="*/ 87 h 159"/>
                              <a:gd name="T64" fmla="*/ 115 w 159"/>
                              <a:gd name="T65" fmla="*/ 44 h 159"/>
                              <a:gd name="T66" fmla="*/ 149 w 159"/>
                              <a:gd name="T67" fmla="*/ 34 h 159"/>
                              <a:gd name="T68" fmla="*/ 115 w 159"/>
                              <a:gd name="T69" fmla="*/ 39 h 159"/>
                              <a:gd name="T70" fmla="*/ 120 w 159"/>
                              <a:gd name="T71" fmla="*/ 5 h 159"/>
                              <a:gd name="T72" fmla="*/ 87 w 159"/>
                              <a:gd name="T73" fmla="*/ 87 h 159"/>
                              <a:gd name="T74" fmla="*/ 135 w 159"/>
                              <a:gd name="T75" fmla="*/ 135 h 159"/>
                              <a:gd name="T76" fmla="*/ 87 w 159"/>
                              <a:gd name="T77" fmla="*/ 8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9" h="159">
                                <a:moveTo>
                                  <a:pt x="24" y="0"/>
                                </a:moveTo>
                                <a:lnTo>
                                  <a:pt x="24" y="5"/>
                                </a:lnTo>
                                <a:lnTo>
                                  <a:pt x="29" y="15"/>
                                </a:lnTo>
                                <a:lnTo>
                                  <a:pt x="34" y="29"/>
                                </a:lnTo>
                                <a:lnTo>
                                  <a:pt x="39" y="34"/>
                                </a:lnTo>
                                <a:lnTo>
                                  <a:pt x="43" y="34"/>
                                </a:lnTo>
                                <a:lnTo>
                                  <a:pt x="43" y="29"/>
                                </a:lnTo>
                                <a:lnTo>
                                  <a:pt x="43" y="20"/>
                                </a:lnTo>
                                <a:lnTo>
                                  <a:pt x="39" y="10"/>
                                </a:lnTo>
                                <a:lnTo>
                                  <a:pt x="24" y="0"/>
                                </a:lnTo>
                                <a:close/>
                                <a:moveTo>
                                  <a:pt x="0" y="44"/>
                                </a:moveTo>
                                <a:lnTo>
                                  <a:pt x="5" y="49"/>
                                </a:lnTo>
                                <a:lnTo>
                                  <a:pt x="10" y="49"/>
                                </a:lnTo>
                                <a:lnTo>
                                  <a:pt x="19" y="49"/>
                                </a:lnTo>
                                <a:lnTo>
                                  <a:pt x="82" y="49"/>
                                </a:lnTo>
                                <a:lnTo>
                                  <a:pt x="67" y="34"/>
                                </a:lnTo>
                                <a:lnTo>
                                  <a:pt x="58" y="44"/>
                                </a:lnTo>
                                <a:lnTo>
                                  <a:pt x="0" y="44"/>
                                </a:lnTo>
                                <a:close/>
                                <a:moveTo>
                                  <a:pt x="15" y="58"/>
                                </a:moveTo>
                                <a:lnTo>
                                  <a:pt x="15" y="58"/>
                                </a:lnTo>
                                <a:lnTo>
                                  <a:pt x="15" y="73"/>
                                </a:lnTo>
                                <a:lnTo>
                                  <a:pt x="19" y="82"/>
                                </a:lnTo>
                                <a:lnTo>
                                  <a:pt x="19" y="92"/>
                                </a:lnTo>
                                <a:lnTo>
                                  <a:pt x="19" y="101"/>
                                </a:lnTo>
                                <a:lnTo>
                                  <a:pt x="19" y="111"/>
                                </a:lnTo>
                                <a:lnTo>
                                  <a:pt x="24" y="111"/>
                                </a:lnTo>
                                <a:lnTo>
                                  <a:pt x="29" y="101"/>
                                </a:lnTo>
                                <a:lnTo>
                                  <a:pt x="29" y="92"/>
                                </a:lnTo>
                                <a:lnTo>
                                  <a:pt x="24" y="77"/>
                                </a:lnTo>
                                <a:lnTo>
                                  <a:pt x="15" y="58"/>
                                </a:lnTo>
                                <a:close/>
                                <a:moveTo>
                                  <a:pt x="0" y="130"/>
                                </a:moveTo>
                                <a:lnTo>
                                  <a:pt x="10" y="145"/>
                                </a:lnTo>
                                <a:lnTo>
                                  <a:pt x="19" y="140"/>
                                </a:lnTo>
                                <a:lnTo>
                                  <a:pt x="34" y="135"/>
                                </a:lnTo>
                                <a:lnTo>
                                  <a:pt x="53" y="125"/>
                                </a:lnTo>
                                <a:lnTo>
                                  <a:pt x="77" y="121"/>
                                </a:lnTo>
                                <a:lnTo>
                                  <a:pt x="77" y="116"/>
                                </a:lnTo>
                                <a:lnTo>
                                  <a:pt x="43" y="125"/>
                                </a:lnTo>
                                <a:lnTo>
                                  <a:pt x="63" y="68"/>
                                </a:lnTo>
                                <a:lnTo>
                                  <a:pt x="67" y="63"/>
                                </a:lnTo>
                                <a:lnTo>
                                  <a:pt x="53" y="53"/>
                                </a:lnTo>
                                <a:lnTo>
                                  <a:pt x="48" y="82"/>
                                </a:lnTo>
                                <a:lnTo>
                                  <a:pt x="39" y="125"/>
                                </a:lnTo>
                                <a:lnTo>
                                  <a:pt x="15" y="130"/>
                                </a:lnTo>
                                <a:lnTo>
                                  <a:pt x="0" y="130"/>
                                </a:lnTo>
                                <a:close/>
                                <a:moveTo>
                                  <a:pt x="106" y="0"/>
                                </a:moveTo>
                                <a:lnTo>
                                  <a:pt x="106" y="25"/>
                                </a:lnTo>
                                <a:lnTo>
                                  <a:pt x="106" y="87"/>
                                </a:lnTo>
                                <a:lnTo>
                                  <a:pt x="91" y="87"/>
                                </a:lnTo>
                                <a:lnTo>
                                  <a:pt x="77" y="77"/>
                                </a:lnTo>
                                <a:lnTo>
                                  <a:pt x="77" y="97"/>
                                </a:lnTo>
                                <a:lnTo>
                                  <a:pt x="77" y="116"/>
                                </a:lnTo>
                                <a:lnTo>
                                  <a:pt x="77" y="140"/>
                                </a:lnTo>
                                <a:lnTo>
                                  <a:pt x="77" y="159"/>
                                </a:lnTo>
                                <a:lnTo>
                                  <a:pt x="87" y="154"/>
                                </a:lnTo>
                                <a:lnTo>
                                  <a:pt x="87" y="140"/>
                                </a:lnTo>
                                <a:lnTo>
                                  <a:pt x="135" y="140"/>
                                </a:lnTo>
                                <a:lnTo>
                                  <a:pt x="135" y="154"/>
                                </a:lnTo>
                                <a:lnTo>
                                  <a:pt x="149" y="149"/>
                                </a:lnTo>
                                <a:lnTo>
                                  <a:pt x="144" y="130"/>
                                </a:lnTo>
                                <a:lnTo>
                                  <a:pt x="144" y="92"/>
                                </a:lnTo>
                                <a:lnTo>
                                  <a:pt x="154" y="87"/>
                                </a:lnTo>
                                <a:lnTo>
                                  <a:pt x="144" y="77"/>
                                </a:lnTo>
                                <a:lnTo>
                                  <a:pt x="135" y="87"/>
                                </a:lnTo>
                                <a:lnTo>
                                  <a:pt x="115" y="87"/>
                                </a:lnTo>
                                <a:lnTo>
                                  <a:pt x="115" y="44"/>
                                </a:lnTo>
                                <a:lnTo>
                                  <a:pt x="159" y="44"/>
                                </a:lnTo>
                                <a:lnTo>
                                  <a:pt x="149" y="34"/>
                                </a:lnTo>
                                <a:lnTo>
                                  <a:pt x="139" y="39"/>
                                </a:lnTo>
                                <a:lnTo>
                                  <a:pt x="115" y="39"/>
                                </a:lnTo>
                                <a:lnTo>
                                  <a:pt x="115" y="10"/>
                                </a:lnTo>
                                <a:lnTo>
                                  <a:pt x="120" y="5"/>
                                </a:lnTo>
                                <a:lnTo>
                                  <a:pt x="106" y="0"/>
                                </a:lnTo>
                                <a:close/>
                                <a:moveTo>
                                  <a:pt x="87" y="87"/>
                                </a:moveTo>
                                <a:lnTo>
                                  <a:pt x="135" y="87"/>
                                </a:lnTo>
                                <a:lnTo>
                                  <a:pt x="135" y="135"/>
                                </a:lnTo>
                                <a:lnTo>
                                  <a:pt x="87" y="135"/>
                                </a:lnTo>
                                <a:lnTo>
                                  <a:pt x="87" y="8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8"/>
                        <wps:cNvSpPr>
                          <a:spLocks/>
                        </wps:cNvSpPr>
                        <wps:spPr bwMode="auto">
                          <a:xfrm>
                            <a:off x="3221355" y="1061720"/>
                            <a:ext cx="55245" cy="51435"/>
                          </a:xfrm>
                          <a:custGeom>
                            <a:avLst/>
                            <a:gdLst>
                              <a:gd name="T0" fmla="*/ 44 w 87"/>
                              <a:gd name="T1" fmla="*/ 4 h 81"/>
                              <a:gd name="T2" fmla="*/ 48 w 87"/>
                              <a:gd name="T3" fmla="*/ 14 h 81"/>
                              <a:gd name="T4" fmla="*/ 58 w 87"/>
                              <a:gd name="T5" fmla="*/ 14 h 81"/>
                              <a:gd name="T6" fmla="*/ 68 w 87"/>
                              <a:gd name="T7" fmla="*/ 4 h 81"/>
                              <a:gd name="T8" fmla="*/ 72 w 87"/>
                              <a:gd name="T9" fmla="*/ 0 h 81"/>
                              <a:gd name="T10" fmla="*/ 77 w 87"/>
                              <a:gd name="T11" fmla="*/ 0 h 81"/>
                              <a:gd name="T12" fmla="*/ 87 w 87"/>
                              <a:gd name="T13" fmla="*/ 0 h 81"/>
                              <a:gd name="T14" fmla="*/ 87 w 87"/>
                              <a:gd name="T15" fmla="*/ 4 h 81"/>
                              <a:gd name="T16" fmla="*/ 87 w 87"/>
                              <a:gd name="T17" fmla="*/ 9 h 81"/>
                              <a:gd name="T18" fmla="*/ 82 w 87"/>
                              <a:gd name="T19" fmla="*/ 9 h 81"/>
                              <a:gd name="T20" fmla="*/ 77 w 87"/>
                              <a:gd name="T21" fmla="*/ 9 h 81"/>
                              <a:gd name="T22" fmla="*/ 72 w 87"/>
                              <a:gd name="T23" fmla="*/ 9 h 81"/>
                              <a:gd name="T24" fmla="*/ 68 w 87"/>
                              <a:gd name="T25" fmla="*/ 14 h 81"/>
                              <a:gd name="T26" fmla="*/ 53 w 87"/>
                              <a:gd name="T27" fmla="*/ 29 h 81"/>
                              <a:gd name="T28" fmla="*/ 63 w 87"/>
                              <a:gd name="T29" fmla="*/ 67 h 81"/>
                              <a:gd name="T30" fmla="*/ 63 w 87"/>
                              <a:gd name="T31" fmla="*/ 67 h 81"/>
                              <a:gd name="T32" fmla="*/ 68 w 87"/>
                              <a:gd name="T33" fmla="*/ 67 h 81"/>
                              <a:gd name="T34" fmla="*/ 72 w 87"/>
                              <a:gd name="T35" fmla="*/ 62 h 81"/>
                              <a:gd name="T36" fmla="*/ 82 w 87"/>
                              <a:gd name="T37" fmla="*/ 57 h 81"/>
                              <a:gd name="T38" fmla="*/ 68 w 87"/>
                              <a:gd name="T39" fmla="*/ 77 h 81"/>
                              <a:gd name="T40" fmla="*/ 58 w 87"/>
                              <a:gd name="T41" fmla="*/ 81 h 81"/>
                              <a:gd name="T42" fmla="*/ 53 w 87"/>
                              <a:gd name="T43" fmla="*/ 72 h 81"/>
                              <a:gd name="T44" fmla="*/ 44 w 87"/>
                              <a:gd name="T45" fmla="*/ 43 h 81"/>
                              <a:gd name="T46" fmla="*/ 20 w 87"/>
                              <a:gd name="T47" fmla="*/ 77 h 81"/>
                              <a:gd name="T48" fmla="*/ 10 w 87"/>
                              <a:gd name="T49" fmla="*/ 81 h 81"/>
                              <a:gd name="T50" fmla="*/ 5 w 87"/>
                              <a:gd name="T51" fmla="*/ 77 h 81"/>
                              <a:gd name="T52" fmla="*/ 0 w 87"/>
                              <a:gd name="T53" fmla="*/ 72 h 81"/>
                              <a:gd name="T54" fmla="*/ 5 w 87"/>
                              <a:gd name="T55" fmla="*/ 67 h 81"/>
                              <a:gd name="T56" fmla="*/ 10 w 87"/>
                              <a:gd name="T57" fmla="*/ 67 h 81"/>
                              <a:gd name="T58" fmla="*/ 15 w 87"/>
                              <a:gd name="T59" fmla="*/ 67 h 81"/>
                              <a:gd name="T60" fmla="*/ 20 w 87"/>
                              <a:gd name="T61" fmla="*/ 72 h 81"/>
                              <a:gd name="T62" fmla="*/ 20 w 87"/>
                              <a:gd name="T63" fmla="*/ 67 h 81"/>
                              <a:gd name="T64" fmla="*/ 34 w 87"/>
                              <a:gd name="T65" fmla="*/ 53 h 81"/>
                              <a:gd name="T66" fmla="*/ 44 w 87"/>
                              <a:gd name="T67" fmla="*/ 38 h 81"/>
                              <a:gd name="T68" fmla="*/ 34 w 87"/>
                              <a:gd name="T69" fmla="*/ 14 h 81"/>
                              <a:gd name="T70" fmla="*/ 29 w 87"/>
                              <a:gd name="T71" fmla="*/ 9 h 81"/>
                              <a:gd name="T72" fmla="*/ 20 w 87"/>
                              <a:gd name="T73" fmla="*/ 4 h 81"/>
                              <a:gd name="T74" fmla="*/ 15 w 87"/>
                              <a:gd name="T75" fmla="*/ 4 h 81"/>
                              <a:gd name="T76" fmla="*/ 39 w 87"/>
                              <a:gd name="T7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7" h="81">
                                <a:moveTo>
                                  <a:pt x="39" y="0"/>
                                </a:moveTo>
                                <a:lnTo>
                                  <a:pt x="44" y="4"/>
                                </a:lnTo>
                                <a:lnTo>
                                  <a:pt x="48" y="9"/>
                                </a:lnTo>
                                <a:lnTo>
                                  <a:pt x="48" y="14"/>
                                </a:lnTo>
                                <a:lnTo>
                                  <a:pt x="53" y="24"/>
                                </a:lnTo>
                                <a:lnTo>
                                  <a:pt x="58" y="14"/>
                                </a:lnTo>
                                <a:lnTo>
                                  <a:pt x="63" y="9"/>
                                </a:lnTo>
                                <a:lnTo>
                                  <a:pt x="68" y="4"/>
                                </a:lnTo>
                                <a:lnTo>
                                  <a:pt x="72" y="0"/>
                                </a:lnTo>
                                <a:lnTo>
                                  <a:pt x="72" y="0"/>
                                </a:lnTo>
                                <a:lnTo>
                                  <a:pt x="77" y="0"/>
                                </a:lnTo>
                                <a:lnTo>
                                  <a:pt x="77" y="0"/>
                                </a:lnTo>
                                <a:lnTo>
                                  <a:pt x="82" y="0"/>
                                </a:lnTo>
                                <a:lnTo>
                                  <a:pt x="87" y="0"/>
                                </a:lnTo>
                                <a:lnTo>
                                  <a:pt x="87" y="4"/>
                                </a:lnTo>
                                <a:lnTo>
                                  <a:pt x="87" y="4"/>
                                </a:lnTo>
                                <a:lnTo>
                                  <a:pt x="87" y="9"/>
                                </a:lnTo>
                                <a:lnTo>
                                  <a:pt x="87" y="9"/>
                                </a:lnTo>
                                <a:lnTo>
                                  <a:pt x="82" y="9"/>
                                </a:lnTo>
                                <a:lnTo>
                                  <a:pt x="82" y="9"/>
                                </a:lnTo>
                                <a:lnTo>
                                  <a:pt x="77" y="9"/>
                                </a:lnTo>
                                <a:lnTo>
                                  <a:pt x="77" y="9"/>
                                </a:lnTo>
                                <a:lnTo>
                                  <a:pt x="72" y="9"/>
                                </a:lnTo>
                                <a:lnTo>
                                  <a:pt x="72" y="9"/>
                                </a:lnTo>
                                <a:lnTo>
                                  <a:pt x="68" y="9"/>
                                </a:lnTo>
                                <a:lnTo>
                                  <a:pt x="68" y="14"/>
                                </a:lnTo>
                                <a:lnTo>
                                  <a:pt x="58" y="19"/>
                                </a:lnTo>
                                <a:lnTo>
                                  <a:pt x="53" y="29"/>
                                </a:lnTo>
                                <a:lnTo>
                                  <a:pt x="58" y="62"/>
                                </a:lnTo>
                                <a:lnTo>
                                  <a:pt x="63" y="67"/>
                                </a:lnTo>
                                <a:lnTo>
                                  <a:pt x="63" y="67"/>
                                </a:lnTo>
                                <a:lnTo>
                                  <a:pt x="63" y="67"/>
                                </a:lnTo>
                                <a:lnTo>
                                  <a:pt x="68" y="72"/>
                                </a:lnTo>
                                <a:lnTo>
                                  <a:pt x="68" y="67"/>
                                </a:lnTo>
                                <a:lnTo>
                                  <a:pt x="68" y="67"/>
                                </a:lnTo>
                                <a:lnTo>
                                  <a:pt x="72" y="62"/>
                                </a:lnTo>
                                <a:lnTo>
                                  <a:pt x="77" y="57"/>
                                </a:lnTo>
                                <a:lnTo>
                                  <a:pt x="82" y="57"/>
                                </a:lnTo>
                                <a:lnTo>
                                  <a:pt x="72" y="67"/>
                                </a:lnTo>
                                <a:lnTo>
                                  <a:pt x="68" y="77"/>
                                </a:lnTo>
                                <a:lnTo>
                                  <a:pt x="63" y="77"/>
                                </a:lnTo>
                                <a:lnTo>
                                  <a:pt x="58" y="81"/>
                                </a:lnTo>
                                <a:lnTo>
                                  <a:pt x="53" y="77"/>
                                </a:lnTo>
                                <a:lnTo>
                                  <a:pt x="53" y="72"/>
                                </a:lnTo>
                                <a:lnTo>
                                  <a:pt x="48" y="67"/>
                                </a:lnTo>
                                <a:lnTo>
                                  <a:pt x="44" y="43"/>
                                </a:lnTo>
                                <a:lnTo>
                                  <a:pt x="29" y="62"/>
                                </a:lnTo>
                                <a:lnTo>
                                  <a:pt x="20" y="77"/>
                                </a:lnTo>
                                <a:lnTo>
                                  <a:pt x="15" y="77"/>
                                </a:lnTo>
                                <a:lnTo>
                                  <a:pt x="10" y="81"/>
                                </a:lnTo>
                                <a:lnTo>
                                  <a:pt x="5" y="81"/>
                                </a:lnTo>
                                <a:lnTo>
                                  <a:pt x="5" y="77"/>
                                </a:lnTo>
                                <a:lnTo>
                                  <a:pt x="5" y="77"/>
                                </a:lnTo>
                                <a:lnTo>
                                  <a:pt x="0" y="72"/>
                                </a:lnTo>
                                <a:lnTo>
                                  <a:pt x="0" y="67"/>
                                </a:lnTo>
                                <a:lnTo>
                                  <a:pt x="5" y="67"/>
                                </a:lnTo>
                                <a:lnTo>
                                  <a:pt x="5" y="67"/>
                                </a:lnTo>
                                <a:lnTo>
                                  <a:pt x="10" y="67"/>
                                </a:lnTo>
                                <a:lnTo>
                                  <a:pt x="10" y="67"/>
                                </a:lnTo>
                                <a:lnTo>
                                  <a:pt x="15" y="67"/>
                                </a:lnTo>
                                <a:lnTo>
                                  <a:pt x="15" y="72"/>
                                </a:lnTo>
                                <a:lnTo>
                                  <a:pt x="20" y="72"/>
                                </a:lnTo>
                                <a:lnTo>
                                  <a:pt x="20" y="72"/>
                                </a:lnTo>
                                <a:lnTo>
                                  <a:pt x="20" y="67"/>
                                </a:lnTo>
                                <a:lnTo>
                                  <a:pt x="24" y="62"/>
                                </a:lnTo>
                                <a:lnTo>
                                  <a:pt x="34" y="53"/>
                                </a:lnTo>
                                <a:lnTo>
                                  <a:pt x="39" y="43"/>
                                </a:lnTo>
                                <a:lnTo>
                                  <a:pt x="44" y="38"/>
                                </a:lnTo>
                                <a:lnTo>
                                  <a:pt x="39" y="24"/>
                                </a:lnTo>
                                <a:lnTo>
                                  <a:pt x="34" y="14"/>
                                </a:lnTo>
                                <a:lnTo>
                                  <a:pt x="34" y="9"/>
                                </a:lnTo>
                                <a:lnTo>
                                  <a:pt x="29" y="9"/>
                                </a:lnTo>
                                <a:lnTo>
                                  <a:pt x="24" y="4"/>
                                </a:lnTo>
                                <a:lnTo>
                                  <a:pt x="20" y="4"/>
                                </a:lnTo>
                                <a:lnTo>
                                  <a:pt x="20" y="4"/>
                                </a:lnTo>
                                <a:lnTo>
                                  <a:pt x="15" y="4"/>
                                </a:lnTo>
                                <a:lnTo>
                                  <a:pt x="15" y="0"/>
                                </a:lnTo>
                                <a:lnTo>
                                  <a:pt x="3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9"/>
                        <wps:cNvSpPr>
                          <a:spLocks/>
                        </wps:cNvSpPr>
                        <wps:spPr bwMode="auto">
                          <a:xfrm>
                            <a:off x="3368040" y="1061720"/>
                            <a:ext cx="57785" cy="73025"/>
                          </a:xfrm>
                          <a:custGeom>
                            <a:avLst/>
                            <a:gdLst>
                              <a:gd name="T0" fmla="*/ 48 w 91"/>
                              <a:gd name="T1" fmla="*/ 4 h 115"/>
                              <a:gd name="T2" fmla="*/ 48 w 91"/>
                              <a:gd name="T3" fmla="*/ 14 h 115"/>
                              <a:gd name="T4" fmla="*/ 53 w 91"/>
                              <a:gd name="T5" fmla="*/ 67 h 115"/>
                              <a:gd name="T6" fmla="*/ 67 w 91"/>
                              <a:gd name="T7" fmla="*/ 48 h 115"/>
                              <a:gd name="T8" fmla="*/ 81 w 91"/>
                              <a:gd name="T9" fmla="*/ 29 h 115"/>
                              <a:gd name="T10" fmla="*/ 86 w 91"/>
                              <a:gd name="T11" fmla="*/ 19 h 115"/>
                              <a:gd name="T12" fmla="*/ 86 w 91"/>
                              <a:gd name="T13" fmla="*/ 19 h 115"/>
                              <a:gd name="T14" fmla="*/ 86 w 91"/>
                              <a:gd name="T15" fmla="*/ 14 h 115"/>
                              <a:gd name="T16" fmla="*/ 81 w 91"/>
                              <a:gd name="T17" fmla="*/ 14 h 115"/>
                              <a:gd name="T18" fmla="*/ 77 w 91"/>
                              <a:gd name="T19" fmla="*/ 9 h 115"/>
                              <a:gd name="T20" fmla="*/ 77 w 91"/>
                              <a:gd name="T21" fmla="*/ 4 h 115"/>
                              <a:gd name="T22" fmla="*/ 77 w 91"/>
                              <a:gd name="T23" fmla="*/ 0 h 115"/>
                              <a:gd name="T24" fmla="*/ 86 w 91"/>
                              <a:gd name="T25" fmla="*/ 0 h 115"/>
                              <a:gd name="T26" fmla="*/ 91 w 91"/>
                              <a:gd name="T27" fmla="*/ 0 h 115"/>
                              <a:gd name="T28" fmla="*/ 91 w 91"/>
                              <a:gd name="T29" fmla="*/ 9 h 115"/>
                              <a:gd name="T30" fmla="*/ 86 w 91"/>
                              <a:gd name="T31" fmla="*/ 24 h 115"/>
                              <a:gd name="T32" fmla="*/ 72 w 91"/>
                              <a:gd name="T33" fmla="*/ 53 h 115"/>
                              <a:gd name="T34" fmla="*/ 38 w 91"/>
                              <a:gd name="T35" fmla="*/ 96 h 115"/>
                              <a:gd name="T36" fmla="*/ 19 w 91"/>
                              <a:gd name="T37" fmla="*/ 110 h 115"/>
                              <a:gd name="T38" fmla="*/ 5 w 91"/>
                              <a:gd name="T39" fmla="*/ 115 h 115"/>
                              <a:gd name="T40" fmla="*/ 0 w 91"/>
                              <a:gd name="T41" fmla="*/ 115 h 115"/>
                              <a:gd name="T42" fmla="*/ 0 w 91"/>
                              <a:gd name="T43" fmla="*/ 110 h 115"/>
                              <a:gd name="T44" fmla="*/ 5 w 91"/>
                              <a:gd name="T45" fmla="*/ 105 h 115"/>
                              <a:gd name="T46" fmla="*/ 9 w 91"/>
                              <a:gd name="T47" fmla="*/ 101 h 115"/>
                              <a:gd name="T48" fmla="*/ 9 w 91"/>
                              <a:gd name="T49" fmla="*/ 101 h 115"/>
                              <a:gd name="T50" fmla="*/ 14 w 91"/>
                              <a:gd name="T51" fmla="*/ 105 h 115"/>
                              <a:gd name="T52" fmla="*/ 14 w 91"/>
                              <a:gd name="T53" fmla="*/ 105 h 115"/>
                              <a:gd name="T54" fmla="*/ 14 w 91"/>
                              <a:gd name="T55" fmla="*/ 105 h 115"/>
                              <a:gd name="T56" fmla="*/ 19 w 91"/>
                              <a:gd name="T57" fmla="*/ 105 h 115"/>
                              <a:gd name="T58" fmla="*/ 29 w 91"/>
                              <a:gd name="T59" fmla="*/ 96 h 115"/>
                              <a:gd name="T60" fmla="*/ 43 w 91"/>
                              <a:gd name="T61" fmla="*/ 81 h 115"/>
                              <a:gd name="T62" fmla="*/ 33 w 91"/>
                              <a:gd name="T63" fmla="*/ 14 h 115"/>
                              <a:gd name="T64" fmla="*/ 29 w 91"/>
                              <a:gd name="T65" fmla="*/ 9 h 115"/>
                              <a:gd name="T66" fmla="*/ 24 w 91"/>
                              <a:gd name="T67" fmla="*/ 9 h 115"/>
                              <a:gd name="T68" fmla="*/ 19 w 91"/>
                              <a:gd name="T69" fmla="*/ 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 h="115">
                                <a:moveTo>
                                  <a:pt x="43" y="0"/>
                                </a:moveTo>
                                <a:lnTo>
                                  <a:pt x="48" y="4"/>
                                </a:lnTo>
                                <a:lnTo>
                                  <a:pt x="48" y="9"/>
                                </a:lnTo>
                                <a:lnTo>
                                  <a:pt x="48" y="14"/>
                                </a:lnTo>
                                <a:lnTo>
                                  <a:pt x="48" y="24"/>
                                </a:lnTo>
                                <a:lnTo>
                                  <a:pt x="53" y="67"/>
                                </a:lnTo>
                                <a:lnTo>
                                  <a:pt x="57" y="62"/>
                                </a:lnTo>
                                <a:lnTo>
                                  <a:pt x="67" y="48"/>
                                </a:lnTo>
                                <a:lnTo>
                                  <a:pt x="72" y="38"/>
                                </a:lnTo>
                                <a:lnTo>
                                  <a:pt x="81" y="29"/>
                                </a:lnTo>
                                <a:lnTo>
                                  <a:pt x="86" y="24"/>
                                </a:lnTo>
                                <a:lnTo>
                                  <a:pt x="86" y="19"/>
                                </a:lnTo>
                                <a:lnTo>
                                  <a:pt x="86" y="19"/>
                                </a:lnTo>
                                <a:lnTo>
                                  <a:pt x="86" y="19"/>
                                </a:lnTo>
                                <a:lnTo>
                                  <a:pt x="86" y="14"/>
                                </a:lnTo>
                                <a:lnTo>
                                  <a:pt x="86" y="14"/>
                                </a:lnTo>
                                <a:lnTo>
                                  <a:pt x="86" y="14"/>
                                </a:lnTo>
                                <a:lnTo>
                                  <a:pt x="81" y="14"/>
                                </a:lnTo>
                                <a:lnTo>
                                  <a:pt x="81" y="14"/>
                                </a:lnTo>
                                <a:lnTo>
                                  <a:pt x="77" y="9"/>
                                </a:lnTo>
                                <a:lnTo>
                                  <a:pt x="77" y="9"/>
                                </a:lnTo>
                                <a:lnTo>
                                  <a:pt x="77" y="4"/>
                                </a:lnTo>
                                <a:lnTo>
                                  <a:pt x="77" y="4"/>
                                </a:lnTo>
                                <a:lnTo>
                                  <a:pt x="77" y="0"/>
                                </a:lnTo>
                                <a:lnTo>
                                  <a:pt x="81" y="0"/>
                                </a:lnTo>
                                <a:lnTo>
                                  <a:pt x="86" y="0"/>
                                </a:lnTo>
                                <a:lnTo>
                                  <a:pt x="86" y="0"/>
                                </a:lnTo>
                                <a:lnTo>
                                  <a:pt x="91" y="0"/>
                                </a:lnTo>
                                <a:lnTo>
                                  <a:pt x="91" y="4"/>
                                </a:lnTo>
                                <a:lnTo>
                                  <a:pt x="91" y="9"/>
                                </a:lnTo>
                                <a:lnTo>
                                  <a:pt x="91" y="19"/>
                                </a:lnTo>
                                <a:lnTo>
                                  <a:pt x="86" y="24"/>
                                </a:lnTo>
                                <a:lnTo>
                                  <a:pt x="81" y="38"/>
                                </a:lnTo>
                                <a:lnTo>
                                  <a:pt x="72" y="53"/>
                                </a:lnTo>
                                <a:lnTo>
                                  <a:pt x="57" y="72"/>
                                </a:lnTo>
                                <a:lnTo>
                                  <a:pt x="38" y="96"/>
                                </a:lnTo>
                                <a:lnTo>
                                  <a:pt x="24" y="105"/>
                                </a:lnTo>
                                <a:lnTo>
                                  <a:pt x="19" y="110"/>
                                </a:lnTo>
                                <a:lnTo>
                                  <a:pt x="9" y="115"/>
                                </a:lnTo>
                                <a:lnTo>
                                  <a:pt x="5" y="115"/>
                                </a:lnTo>
                                <a:lnTo>
                                  <a:pt x="5" y="115"/>
                                </a:lnTo>
                                <a:lnTo>
                                  <a:pt x="0" y="115"/>
                                </a:lnTo>
                                <a:lnTo>
                                  <a:pt x="0" y="110"/>
                                </a:lnTo>
                                <a:lnTo>
                                  <a:pt x="0" y="110"/>
                                </a:lnTo>
                                <a:lnTo>
                                  <a:pt x="0" y="105"/>
                                </a:lnTo>
                                <a:lnTo>
                                  <a:pt x="5" y="105"/>
                                </a:lnTo>
                                <a:lnTo>
                                  <a:pt x="5" y="101"/>
                                </a:lnTo>
                                <a:lnTo>
                                  <a:pt x="9" y="101"/>
                                </a:lnTo>
                                <a:lnTo>
                                  <a:pt x="9" y="101"/>
                                </a:lnTo>
                                <a:lnTo>
                                  <a:pt x="9" y="101"/>
                                </a:lnTo>
                                <a:lnTo>
                                  <a:pt x="14" y="101"/>
                                </a:lnTo>
                                <a:lnTo>
                                  <a:pt x="14" y="105"/>
                                </a:lnTo>
                                <a:lnTo>
                                  <a:pt x="14" y="105"/>
                                </a:lnTo>
                                <a:lnTo>
                                  <a:pt x="14" y="105"/>
                                </a:lnTo>
                                <a:lnTo>
                                  <a:pt x="14" y="105"/>
                                </a:lnTo>
                                <a:lnTo>
                                  <a:pt x="14" y="105"/>
                                </a:lnTo>
                                <a:lnTo>
                                  <a:pt x="14" y="105"/>
                                </a:lnTo>
                                <a:lnTo>
                                  <a:pt x="19" y="105"/>
                                </a:lnTo>
                                <a:lnTo>
                                  <a:pt x="24" y="101"/>
                                </a:lnTo>
                                <a:lnTo>
                                  <a:pt x="29" y="96"/>
                                </a:lnTo>
                                <a:lnTo>
                                  <a:pt x="38" y="91"/>
                                </a:lnTo>
                                <a:lnTo>
                                  <a:pt x="43" y="81"/>
                                </a:lnTo>
                                <a:lnTo>
                                  <a:pt x="38" y="29"/>
                                </a:lnTo>
                                <a:lnTo>
                                  <a:pt x="33" y="14"/>
                                </a:lnTo>
                                <a:lnTo>
                                  <a:pt x="33" y="9"/>
                                </a:lnTo>
                                <a:lnTo>
                                  <a:pt x="29" y="9"/>
                                </a:lnTo>
                                <a:lnTo>
                                  <a:pt x="24" y="9"/>
                                </a:lnTo>
                                <a:lnTo>
                                  <a:pt x="24" y="9"/>
                                </a:lnTo>
                                <a:lnTo>
                                  <a:pt x="19" y="9"/>
                                </a:lnTo>
                                <a:lnTo>
                                  <a:pt x="19" y="4"/>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70"/>
                        <wps:cNvSpPr>
                          <a:spLocks noEditPoints="1"/>
                        </wps:cNvSpPr>
                        <wps:spPr bwMode="auto">
                          <a:xfrm>
                            <a:off x="3279775" y="1092200"/>
                            <a:ext cx="17780" cy="48895"/>
                          </a:xfrm>
                          <a:custGeom>
                            <a:avLst/>
                            <a:gdLst>
                              <a:gd name="T0" fmla="*/ 24 w 28"/>
                              <a:gd name="T1" fmla="*/ 0 h 77"/>
                              <a:gd name="T2" fmla="*/ 24 w 28"/>
                              <a:gd name="T3" fmla="*/ 0 h 77"/>
                              <a:gd name="T4" fmla="*/ 28 w 28"/>
                              <a:gd name="T5" fmla="*/ 5 h 77"/>
                              <a:gd name="T6" fmla="*/ 28 w 28"/>
                              <a:gd name="T7" fmla="*/ 5 h 77"/>
                              <a:gd name="T8" fmla="*/ 28 w 28"/>
                              <a:gd name="T9" fmla="*/ 9 h 77"/>
                              <a:gd name="T10" fmla="*/ 28 w 28"/>
                              <a:gd name="T11" fmla="*/ 9 h 77"/>
                              <a:gd name="T12" fmla="*/ 28 w 28"/>
                              <a:gd name="T13" fmla="*/ 9 h 77"/>
                              <a:gd name="T14" fmla="*/ 24 w 28"/>
                              <a:gd name="T15" fmla="*/ 14 h 77"/>
                              <a:gd name="T16" fmla="*/ 24 w 28"/>
                              <a:gd name="T17" fmla="*/ 14 h 77"/>
                              <a:gd name="T18" fmla="*/ 19 w 28"/>
                              <a:gd name="T19" fmla="*/ 14 h 77"/>
                              <a:gd name="T20" fmla="*/ 19 w 28"/>
                              <a:gd name="T21" fmla="*/ 9 h 77"/>
                              <a:gd name="T22" fmla="*/ 19 w 28"/>
                              <a:gd name="T23" fmla="*/ 9 h 77"/>
                              <a:gd name="T24" fmla="*/ 19 w 28"/>
                              <a:gd name="T25" fmla="*/ 9 h 77"/>
                              <a:gd name="T26" fmla="*/ 19 w 28"/>
                              <a:gd name="T27" fmla="*/ 5 h 77"/>
                              <a:gd name="T28" fmla="*/ 19 w 28"/>
                              <a:gd name="T29" fmla="*/ 5 h 77"/>
                              <a:gd name="T30" fmla="*/ 19 w 28"/>
                              <a:gd name="T31" fmla="*/ 0 h 77"/>
                              <a:gd name="T32" fmla="*/ 24 w 28"/>
                              <a:gd name="T33" fmla="*/ 0 h 77"/>
                              <a:gd name="T34" fmla="*/ 24 w 28"/>
                              <a:gd name="T35" fmla="*/ 24 h 77"/>
                              <a:gd name="T36" fmla="*/ 14 w 28"/>
                              <a:gd name="T37" fmla="*/ 67 h 77"/>
                              <a:gd name="T38" fmla="*/ 14 w 28"/>
                              <a:gd name="T39" fmla="*/ 67 h 77"/>
                              <a:gd name="T40" fmla="*/ 9 w 28"/>
                              <a:gd name="T41" fmla="*/ 72 h 77"/>
                              <a:gd name="T42" fmla="*/ 9 w 28"/>
                              <a:gd name="T43" fmla="*/ 72 h 77"/>
                              <a:gd name="T44" fmla="*/ 14 w 28"/>
                              <a:gd name="T45" fmla="*/ 72 h 77"/>
                              <a:gd name="T46" fmla="*/ 14 w 28"/>
                              <a:gd name="T47" fmla="*/ 72 h 77"/>
                              <a:gd name="T48" fmla="*/ 14 w 28"/>
                              <a:gd name="T49" fmla="*/ 72 h 77"/>
                              <a:gd name="T50" fmla="*/ 14 w 28"/>
                              <a:gd name="T51" fmla="*/ 72 h 77"/>
                              <a:gd name="T52" fmla="*/ 14 w 28"/>
                              <a:gd name="T53" fmla="*/ 72 h 77"/>
                              <a:gd name="T54" fmla="*/ 19 w 28"/>
                              <a:gd name="T55" fmla="*/ 67 h 77"/>
                              <a:gd name="T56" fmla="*/ 24 w 28"/>
                              <a:gd name="T57" fmla="*/ 62 h 77"/>
                              <a:gd name="T58" fmla="*/ 24 w 28"/>
                              <a:gd name="T59" fmla="*/ 67 h 77"/>
                              <a:gd name="T60" fmla="*/ 19 w 28"/>
                              <a:gd name="T61" fmla="*/ 72 h 77"/>
                              <a:gd name="T62" fmla="*/ 14 w 28"/>
                              <a:gd name="T63" fmla="*/ 77 h 77"/>
                              <a:gd name="T64" fmla="*/ 9 w 28"/>
                              <a:gd name="T65" fmla="*/ 77 h 77"/>
                              <a:gd name="T66" fmla="*/ 9 w 28"/>
                              <a:gd name="T67" fmla="*/ 77 h 77"/>
                              <a:gd name="T68" fmla="*/ 4 w 28"/>
                              <a:gd name="T69" fmla="*/ 77 h 77"/>
                              <a:gd name="T70" fmla="*/ 4 w 28"/>
                              <a:gd name="T71" fmla="*/ 77 h 77"/>
                              <a:gd name="T72" fmla="*/ 4 w 28"/>
                              <a:gd name="T73" fmla="*/ 77 h 77"/>
                              <a:gd name="T74" fmla="*/ 0 w 28"/>
                              <a:gd name="T75" fmla="*/ 72 h 77"/>
                              <a:gd name="T76" fmla="*/ 4 w 28"/>
                              <a:gd name="T77" fmla="*/ 72 h 77"/>
                              <a:gd name="T78" fmla="*/ 4 w 28"/>
                              <a:gd name="T79" fmla="*/ 67 h 77"/>
                              <a:gd name="T80" fmla="*/ 9 w 28"/>
                              <a:gd name="T81" fmla="*/ 38 h 77"/>
                              <a:gd name="T82" fmla="*/ 14 w 28"/>
                              <a:gd name="T83" fmla="*/ 33 h 77"/>
                              <a:gd name="T84" fmla="*/ 14 w 28"/>
                              <a:gd name="T85" fmla="*/ 33 h 77"/>
                              <a:gd name="T86" fmla="*/ 14 w 28"/>
                              <a:gd name="T87" fmla="*/ 33 h 77"/>
                              <a:gd name="T88" fmla="*/ 14 w 28"/>
                              <a:gd name="T89" fmla="*/ 29 h 77"/>
                              <a:gd name="T90" fmla="*/ 9 w 28"/>
                              <a:gd name="T91" fmla="*/ 29 h 77"/>
                              <a:gd name="T92" fmla="*/ 9 w 28"/>
                              <a:gd name="T93" fmla="*/ 29 h 77"/>
                              <a:gd name="T94" fmla="*/ 9 w 28"/>
                              <a:gd name="T95" fmla="*/ 29 h 77"/>
                              <a:gd name="T96" fmla="*/ 4 w 28"/>
                              <a:gd name="T97" fmla="*/ 29 h 77"/>
                              <a:gd name="T98" fmla="*/ 4 w 28"/>
                              <a:gd name="T99" fmla="*/ 29 h 77"/>
                              <a:gd name="T100" fmla="*/ 24 w 28"/>
                              <a:gd name="T101" fmla="*/ 2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8" h="77">
                                <a:moveTo>
                                  <a:pt x="24" y="0"/>
                                </a:moveTo>
                                <a:lnTo>
                                  <a:pt x="24" y="0"/>
                                </a:lnTo>
                                <a:lnTo>
                                  <a:pt x="28" y="5"/>
                                </a:lnTo>
                                <a:lnTo>
                                  <a:pt x="28" y="5"/>
                                </a:lnTo>
                                <a:lnTo>
                                  <a:pt x="28" y="9"/>
                                </a:lnTo>
                                <a:lnTo>
                                  <a:pt x="28" y="9"/>
                                </a:lnTo>
                                <a:lnTo>
                                  <a:pt x="28" y="9"/>
                                </a:lnTo>
                                <a:lnTo>
                                  <a:pt x="24" y="14"/>
                                </a:lnTo>
                                <a:lnTo>
                                  <a:pt x="24" y="14"/>
                                </a:lnTo>
                                <a:lnTo>
                                  <a:pt x="19" y="14"/>
                                </a:lnTo>
                                <a:lnTo>
                                  <a:pt x="19" y="9"/>
                                </a:lnTo>
                                <a:lnTo>
                                  <a:pt x="19" y="9"/>
                                </a:lnTo>
                                <a:lnTo>
                                  <a:pt x="19" y="9"/>
                                </a:lnTo>
                                <a:lnTo>
                                  <a:pt x="19" y="5"/>
                                </a:lnTo>
                                <a:lnTo>
                                  <a:pt x="19" y="5"/>
                                </a:lnTo>
                                <a:lnTo>
                                  <a:pt x="19" y="0"/>
                                </a:lnTo>
                                <a:lnTo>
                                  <a:pt x="24" y="0"/>
                                </a:lnTo>
                                <a:close/>
                                <a:moveTo>
                                  <a:pt x="24" y="24"/>
                                </a:moveTo>
                                <a:lnTo>
                                  <a:pt x="14" y="67"/>
                                </a:lnTo>
                                <a:lnTo>
                                  <a:pt x="14" y="67"/>
                                </a:lnTo>
                                <a:lnTo>
                                  <a:pt x="9" y="72"/>
                                </a:lnTo>
                                <a:lnTo>
                                  <a:pt x="9" y="72"/>
                                </a:lnTo>
                                <a:lnTo>
                                  <a:pt x="14" y="72"/>
                                </a:lnTo>
                                <a:lnTo>
                                  <a:pt x="14" y="72"/>
                                </a:lnTo>
                                <a:lnTo>
                                  <a:pt x="14" y="72"/>
                                </a:lnTo>
                                <a:lnTo>
                                  <a:pt x="14" y="72"/>
                                </a:lnTo>
                                <a:lnTo>
                                  <a:pt x="14" y="72"/>
                                </a:lnTo>
                                <a:lnTo>
                                  <a:pt x="19" y="67"/>
                                </a:lnTo>
                                <a:lnTo>
                                  <a:pt x="24" y="62"/>
                                </a:lnTo>
                                <a:lnTo>
                                  <a:pt x="24" y="67"/>
                                </a:lnTo>
                                <a:lnTo>
                                  <a:pt x="19" y="72"/>
                                </a:lnTo>
                                <a:lnTo>
                                  <a:pt x="14" y="77"/>
                                </a:lnTo>
                                <a:lnTo>
                                  <a:pt x="9" y="77"/>
                                </a:lnTo>
                                <a:lnTo>
                                  <a:pt x="9" y="77"/>
                                </a:lnTo>
                                <a:lnTo>
                                  <a:pt x="4" y="77"/>
                                </a:lnTo>
                                <a:lnTo>
                                  <a:pt x="4" y="77"/>
                                </a:lnTo>
                                <a:lnTo>
                                  <a:pt x="4" y="77"/>
                                </a:lnTo>
                                <a:lnTo>
                                  <a:pt x="0" y="72"/>
                                </a:lnTo>
                                <a:lnTo>
                                  <a:pt x="4" y="72"/>
                                </a:lnTo>
                                <a:lnTo>
                                  <a:pt x="4" y="67"/>
                                </a:lnTo>
                                <a:lnTo>
                                  <a:pt x="9" y="38"/>
                                </a:lnTo>
                                <a:lnTo>
                                  <a:pt x="14" y="33"/>
                                </a:lnTo>
                                <a:lnTo>
                                  <a:pt x="14" y="33"/>
                                </a:lnTo>
                                <a:lnTo>
                                  <a:pt x="14" y="33"/>
                                </a:lnTo>
                                <a:lnTo>
                                  <a:pt x="14" y="29"/>
                                </a:lnTo>
                                <a:lnTo>
                                  <a:pt x="9" y="29"/>
                                </a:lnTo>
                                <a:lnTo>
                                  <a:pt x="9" y="29"/>
                                </a:lnTo>
                                <a:lnTo>
                                  <a:pt x="9" y="29"/>
                                </a:lnTo>
                                <a:lnTo>
                                  <a:pt x="4" y="29"/>
                                </a:lnTo>
                                <a:lnTo>
                                  <a:pt x="4" y="29"/>
                                </a:lnTo>
                                <a:lnTo>
                                  <a:pt x="2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71"/>
                        <wps:cNvSpPr>
                          <a:spLocks noEditPoints="1"/>
                        </wps:cNvSpPr>
                        <wps:spPr bwMode="auto">
                          <a:xfrm>
                            <a:off x="3285490" y="1092200"/>
                            <a:ext cx="33655" cy="66675"/>
                          </a:xfrm>
                          <a:custGeom>
                            <a:avLst/>
                            <a:gdLst>
                              <a:gd name="T0" fmla="*/ 48 w 53"/>
                              <a:gd name="T1" fmla="*/ 0 h 105"/>
                              <a:gd name="T2" fmla="*/ 53 w 53"/>
                              <a:gd name="T3" fmla="*/ 0 h 105"/>
                              <a:gd name="T4" fmla="*/ 53 w 53"/>
                              <a:gd name="T5" fmla="*/ 5 h 105"/>
                              <a:gd name="T6" fmla="*/ 53 w 53"/>
                              <a:gd name="T7" fmla="*/ 5 h 105"/>
                              <a:gd name="T8" fmla="*/ 53 w 53"/>
                              <a:gd name="T9" fmla="*/ 9 h 105"/>
                              <a:gd name="T10" fmla="*/ 53 w 53"/>
                              <a:gd name="T11" fmla="*/ 9 h 105"/>
                              <a:gd name="T12" fmla="*/ 53 w 53"/>
                              <a:gd name="T13" fmla="*/ 9 h 105"/>
                              <a:gd name="T14" fmla="*/ 53 w 53"/>
                              <a:gd name="T15" fmla="*/ 14 h 105"/>
                              <a:gd name="T16" fmla="*/ 48 w 53"/>
                              <a:gd name="T17" fmla="*/ 14 h 105"/>
                              <a:gd name="T18" fmla="*/ 48 w 53"/>
                              <a:gd name="T19" fmla="*/ 14 h 105"/>
                              <a:gd name="T20" fmla="*/ 43 w 53"/>
                              <a:gd name="T21" fmla="*/ 9 h 105"/>
                              <a:gd name="T22" fmla="*/ 43 w 53"/>
                              <a:gd name="T23" fmla="*/ 9 h 105"/>
                              <a:gd name="T24" fmla="*/ 43 w 53"/>
                              <a:gd name="T25" fmla="*/ 9 h 105"/>
                              <a:gd name="T26" fmla="*/ 43 w 53"/>
                              <a:gd name="T27" fmla="*/ 5 h 105"/>
                              <a:gd name="T28" fmla="*/ 43 w 53"/>
                              <a:gd name="T29" fmla="*/ 5 h 105"/>
                              <a:gd name="T30" fmla="*/ 48 w 53"/>
                              <a:gd name="T31" fmla="*/ 0 h 105"/>
                              <a:gd name="T32" fmla="*/ 48 w 53"/>
                              <a:gd name="T33" fmla="*/ 0 h 105"/>
                              <a:gd name="T34" fmla="*/ 48 w 53"/>
                              <a:gd name="T35" fmla="*/ 24 h 105"/>
                              <a:gd name="T36" fmla="*/ 34 w 53"/>
                              <a:gd name="T37" fmla="*/ 77 h 105"/>
                              <a:gd name="T38" fmla="*/ 29 w 53"/>
                              <a:gd name="T39" fmla="*/ 91 h 105"/>
                              <a:gd name="T40" fmla="*/ 24 w 53"/>
                              <a:gd name="T41" fmla="*/ 96 h 105"/>
                              <a:gd name="T42" fmla="*/ 15 w 53"/>
                              <a:gd name="T43" fmla="*/ 101 h 105"/>
                              <a:gd name="T44" fmla="*/ 10 w 53"/>
                              <a:gd name="T45" fmla="*/ 105 h 105"/>
                              <a:gd name="T46" fmla="*/ 5 w 53"/>
                              <a:gd name="T47" fmla="*/ 101 h 105"/>
                              <a:gd name="T48" fmla="*/ 0 w 53"/>
                              <a:gd name="T49" fmla="*/ 101 h 105"/>
                              <a:gd name="T50" fmla="*/ 0 w 53"/>
                              <a:gd name="T51" fmla="*/ 101 h 105"/>
                              <a:gd name="T52" fmla="*/ 0 w 53"/>
                              <a:gd name="T53" fmla="*/ 96 h 105"/>
                              <a:gd name="T54" fmla="*/ 0 w 53"/>
                              <a:gd name="T55" fmla="*/ 96 h 105"/>
                              <a:gd name="T56" fmla="*/ 0 w 53"/>
                              <a:gd name="T57" fmla="*/ 96 h 105"/>
                              <a:gd name="T58" fmla="*/ 5 w 53"/>
                              <a:gd name="T59" fmla="*/ 96 h 105"/>
                              <a:gd name="T60" fmla="*/ 5 w 53"/>
                              <a:gd name="T61" fmla="*/ 91 h 105"/>
                              <a:gd name="T62" fmla="*/ 5 w 53"/>
                              <a:gd name="T63" fmla="*/ 91 h 105"/>
                              <a:gd name="T64" fmla="*/ 10 w 53"/>
                              <a:gd name="T65" fmla="*/ 96 h 105"/>
                              <a:gd name="T66" fmla="*/ 10 w 53"/>
                              <a:gd name="T67" fmla="*/ 96 h 105"/>
                              <a:gd name="T68" fmla="*/ 10 w 53"/>
                              <a:gd name="T69" fmla="*/ 96 h 105"/>
                              <a:gd name="T70" fmla="*/ 10 w 53"/>
                              <a:gd name="T71" fmla="*/ 96 h 105"/>
                              <a:gd name="T72" fmla="*/ 10 w 53"/>
                              <a:gd name="T73" fmla="*/ 101 h 105"/>
                              <a:gd name="T74" fmla="*/ 5 w 53"/>
                              <a:gd name="T75" fmla="*/ 101 h 105"/>
                              <a:gd name="T76" fmla="*/ 5 w 53"/>
                              <a:gd name="T77" fmla="*/ 101 h 105"/>
                              <a:gd name="T78" fmla="*/ 5 w 53"/>
                              <a:gd name="T79" fmla="*/ 101 h 105"/>
                              <a:gd name="T80" fmla="*/ 5 w 53"/>
                              <a:gd name="T81" fmla="*/ 101 h 105"/>
                              <a:gd name="T82" fmla="*/ 5 w 53"/>
                              <a:gd name="T83" fmla="*/ 101 h 105"/>
                              <a:gd name="T84" fmla="*/ 10 w 53"/>
                              <a:gd name="T85" fmla="*/ 101 h 105"/>
                              <a:gd name="T86" fmla="*/ 10 w 53"/>
                              <a:gd name="T87" fmla="*/ 101 h 105"/>
                              <a:gd name="T88" fmla="*/ 15 w 53"/>
                              <a:gd name="T89" fmla="*/ 101 h 105"/>
                              <a:gd name="T90" fmla="*/ 15 w 53"/>
                              <a:gd name="T91" fmla="*/ 96 h 105"/>
                              <a:gd name="T92" fmla="*/ 19 w 53"/>
                              <a:gd name="T93" fmla="*/ 91 h 105"/>
                              <a:gd name="T94" fmla="*/ 24 w 53"/>
                              <a:gd name="T95" fmla="*/ 86 h 105"/>
                              <a:gd name="T96" fmla="*/ 34 w 53"/>
                              <a:gd name="T97" fmla="*/ 38 h 105"/>
                              <a:gd name="T98" fmla="*/ 39 w 53"/>
                              <a:gd name="T99" fmla="*/ 33 h 105"/>
                              <a:gd name="T100" fmla="*/ 39 w 53"/>
                              <a:gd name="T101" fmla="*/ 33 h 105"/>
                              <a:gd name="T102" fmla="*/ 39 w 53"/>
                              <a:gd name="T103" fmla="*/ 33 h 105"/>
                              <a:gd name="T104" fmla="*/ 39 w 53"/>
                              <a:gd name="T105" fmla="*/ 29 h 105"/>
                              <a:gd name="T106" fmla="*/ 34 w 53"/>
                              <a:gd name="T107" fmla="*/ 29 h 105"/>
                              <a:gd name="T108" fmla="*/ 34 w 53"/>
                              <a:gd name="T109" fmla="*/ 29 h 105"/>
                              <a:gd name="T110" fmla="*/ 34 w 53"/>
                              <a:gd name="T111" fmla="*/ 29 h 105"/>
                              <a:gd name="T112" fmla="*/ 34 w 53"/>
                              <a:gd name="T113" fmla="*/ 29 h 105"/>
                              <a:gd name="T114" fmla="*/ 29 w 53"/>
                              <a:gd name="T115" fmla="*/ 29 h 105"/>
                              <a:gd name="T116" fmla="*/ 29 w 53"/>
                              <a:gd name="T117" fmla="*/ 29 h 105"/>
                              <a:gd name="T118" fmla="*/ 29 w 53"/>
                              <a:gd name="T119" fmla="*/ 29 h 105"/>
                              <a:gd name="T120" fmla="*/ 48 w 53"/>
                              <a:gd name="T121" fmla="*/ 2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 h="105">
                                <a:moveTo>
                                  <a:pt x="48" y="0"/>
                                </a:moveTo>
                                <a:lnTo>
                                  <a:pt x="53" y="0"/>
                                </a:lnTo>
                                <a:lnTo>
                                  <a:pt x="53" y="5"/>
                                </a:lnTo>
                                <a:lnTo>
                                  <a:pt x="53" y="5"/>
                                </a:lnTo>
                                <a:lnTo>
                                  <a:pt x="53" y="9"/>
                                </a:lnTo>
                                <a:lnTo>
                                  <a:pt x="53" y="9"/>
                                </a:lnTo>
                                <a:lnTo>
                                  <a:pt x="53" y="9"/>
                                </a:lnTo>
                                <a:lnTo>
                                  <a:pt x="53" y="14"/>
                                </a:lnTo>
                                <a:lnTo>
                                  <a:pt x="48" y="14"/>
                                </a:lnTo>
                                <a:lnTo>
                                  <a:pt x="48" y="14"/>
                                </a:lnTo>
                                <a:lnTo>
                                  <a:pt x="43" y="9"/>
                                </a:lnTo>
                                <a:lnTo>
                                  <a:pt x="43" y="9"/>
                                </a:lnTo>
                                <a:lnTo>
                                  <a:pt x="43" y="9"/>
                                </a:lnTo>
                                <a:lnTo>
                                  <a:pt x="43" y="5"/>
                                </a:lnTo>
                                <a:lnTo>
                                  <a:pt x="43" y="5"/>
                                </a:lnTo>
                                <a:lnTo>
                                  <a:pt x="48" y="0"/>
                                </a:lnTo>
                                <a:lnTo>
                                  <a:pt x="48" y="0"/>
                                </a:lnTo>
                                <a:close/>
                                <a:moveTo>
                                  <a:pt x="48" y="24"/>
                                </a:moveTo>
                                <a:lnTo>
                                  <a:pt x="34" y="77"/>
                                </a:lnTo>
                                <a:lnTo>
                                  <a:pt x="29" y="91"/>
                                </a:lnTo>
                                <a:lnTo>
                                  <a:pt x="24" y="96"/>
                                </a:lnTo>
                                <a:lnTo>
                                  <a:pt x="15" y="101"/>
                                </a:lnTo>
                                <a:lnTo>
                                  <a:pt x="10" y="105"/>
                                </a:lnTo>
                                <a:lnTo>
                                  <a:pt x="5" y="101"/>
                                </a:lnTo>
                                <a:lnTo>
                                  <a:pt x="0" y="101"/>
                                </a:lnTo>
                                <a:lnTo>
                                  <a:pt x="0" y="101"/>
                                </a:lnTo>
                                <a:lnTo>
                                  <a:pt x="0" y="96"/>
                                </a:lnTo>
                                <a:lnTo>
                                  <a:pt x="0" y="96"/>
                                </a:lnTo>
                                <a:lnTo>
                                  <a:pt x="0" y="96"/>
                                </a:lnTo>
                                <a:lnTo>
                                  <a:pt x="5" y="96"/>
                                </a:lnTo>
                                <a:lnTo>
                                  <a:pt x="5" y="91"/>
                                </a:lnTo>
                                <a:lnTo>
                                  <a:pt x="5" y="91"/>
                                </a:lnTo>
                                <a:lnTo>
                                  <a:pt x="10" y="96"/>
                                </a:lnTo>
                                <a:lnTo>
                                  <a:pt x="10" y="96"/>
                                </a:lnTo>
                                <a:lnTo>
                                  <a:pt x="10" y="96"/>
                                </a:lnTo>
                                <a:lnTo>
                                  <a:pt x="10" y="96"/>
                                </a:lnTo>
                                <a:lnTo>
                                  <a:pt x="10" y="101"/>
                                </a:lnTo>
                                <a:lnTo>
                                  <a:pt x="5" y="101"/>
                                </a:lnTo>
                                <a:lnTo>
                                  <a:pt x="5" y="101"/>
                                </a:lnTo>
                                <a:lnTo>
                                  <a:pt x="5" y="101"/>
                                </a:lnTo>
                                <a:lnTo>
                                  <a:pt x="5" y="101"/>
                                </a:lnTo>
                                <a:lnTo>
                                  <a:pt x="5" y="101"/>
                                </a:lnTo>
                                <a:lnTo>
                                  <a:pt x="10" y="101"/>
                                </a:lnTo>
                                <a:lnTo>
                                  <a:pt x="10" y="101"/>
                                </a:lnTo>
                                <a:lnTo>
                                  <a:pt x="15" y="101"/>
                                </a:lnTo>
                                <a:lnTo>
                                  <a:pt x="15" y="96"/>
                                </a:lnTo>
                                <a:lnTo>
                                  <a:pt x="19" y="91"/>
                                </a:lnTo>
                                <a:lnTo>
                                  <a:pt x="24" y="86"/>
                                </a:lnTo>
                                <a:lnTo>
                                  <a:pt x="34" y="38"/>
                                </a:lnTo>
                                <a:lnTo>
                                  <a:pt x="39" y="33"/>
                                </a:lnTo>
                                <a:lnTo>
                                  <a:pt x="39" y="33"/>
                                </a:lnTo>
                                <a:lnTo>
                                  <a:pt x="39" y="33"/>
                                </a:lnTo>
                                <a:lnTo>
                                  <a:pt x="39" y="29"/>
                                </a:lnTo>
                                <a:lnTo>
                                  <a:pt x="34" y="29"/>
                                </a:lnTo>
                                <a:lnTo>
                                  <a:pt x="34" y="29"/>
                                </a:lnTo>
                                <a:lnTo>
                                  <a:pt x="34" y="29"/>
                                </a:lnTo>
                                <a:lnTo>
                                  <a:pt x="34" y="29"/>
                                </a:lnTo>
                                <a:lnTo>
                                  <a:pt x="29" y="29"/>
                                </a:lnTo>
                                <a:lnTo>
                                  <a:pt x="29" y="29"/>
                                </a:lnTo>
                                <a:lnTo>
                                  <a:pt x="29" y="29"/>
                                </a:lnTo>
                                <a:lnTo>
                                  <a:pt x="48"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2"/>
                        <wps:cNvSpPr>
                          <a:spLocks noEditPoints="1"/>
                        </wps:cNvSpPr>
                        <wps:spPr bwMode="auto">
                          <a:xfrm>
                            <a:off x="3432175" y="1092200"/>
                            <a:ext cx="15240" cy="48895"/>
                          </a:xfrm>
                          <a:custGeom>
                            <a:avLst/>
                            <a:gdLst>
                              <a:gd name="T0" fmla="*/ 19 w 24"/>
                              <a:gd name="T1" fmla="*/ 0 h 77"/>
                              <a:gd name="T2" fmla="*/ 24 w 24"/>
                              <a:gd name="T3" fmla="*/ 0 h 77"/>
                              <a:gd name="T4" fmla="*/ 24 w 24"/>
                              <a:gd name="T5" fmla="*/ 5 h 77"/>
                              <a:gd name="T6" fmla="*/ 24 w 24"/>
                              <a:gd name="T7" fmla="*/ 5 h 77"/>
                              <a:gd name="T8" fmla="*/ 24 w 24"/>
                              <a:gd name="T9" fmla="*/ 9 h 77"/>
                              <a:gd name="T10" fmla="*/ 24 w 24"/>
                              <a:gd name="T11" fmla="*/ 9 h 77"/>
                              <a:gd name="T12" fmla="*/ 24 w 24"/>
                              <a:gd name="T13" fmla="*/ 9 h 77"/>
                              <a:gd name="T14" fmla="*/ 24 w 24"/>
                              <a:gd name="T15" fmla="*/ 14 h 77"/>
                              <a:gd name="T16" fmla="*/ 19 w 24"/>
                              <a:gd name="T17" fmla="*/ 14 h 77"/>
                              <a:gd name="T18" fmla="*/ 19 w 24"/>
                              <a:gd name="T19" fmla="*/ 14 h 77"/>
                              <a:gd name="T20" fmla="*/ 14 w 24"/>
                              <a:gd name="T21" fmla="*/ 9 h 77"/>
                              <a:gd name="T22" fmla="*/ 14 w 24"/>
                              <a:gd name="T23" fmla="*/ 9 h 77"/>
                              <a:gd name="T24" fmla="*/ 14 w 24"/>
                              <a:gd name="T25" fmla="*/ 9 h 77"/>
                              <a:gd name="T26" fmla="*/ 14 w 24"/>
                              <a:gd name="T27" fmla="*/ 5 h 77"/>
                              <a:gd name="T28" fmla="*/ 14 w 24"/>
                              <a:gd name="T29" fmla="*/ 5 h 77"/>
                              <a:gd name="T30" fmla="*/ 19 w 24"/>
                              <a:gd name="T31" fmla="*/ 0 h 77"/>
                              <a:gd name="T32" fmla="*/ 19 w 24"/>
                              <a:gd name="T33" fmla="*/ 0 h 77"/>
                              <a:gd name="T34" fmla="*/ 19 w 24"/>
                              <a:gd name="T35" fmla="*/ 24 h 77"/>
                              <a:gd name="T36" fmla="*/ 9 w 24"/>
                              <a:gd name="T37" fmla="*/ 67 h 77"/>
                              <a:gd name="T38" fmla="*/ 9 w 24"/>
                              <a:gd name="T39" fmla="*/ 67 h 77"/>
                              <a:gd name="T40" fmla="*/ 9 w 24"/>
                              <a:gd name="T41" fmla="*/ 72 h 77"/>
                              <a:gd name="T42" fmla="*/ 9 w 24"/>
                              <a:gd name="T43" fmla="*/ 72 h 77"/>
                              <a:gd name="T44" fmla="*/ 9 w 24"/>
                              <a:gd name="T45" fmla="*/ 72 h 77"/>
                              <a:gd name="T46" fmla="*/ 9 w 24"/>
                              <a:gd name="T47" fmla="*/ 72 h 77"/>
                              <a:gd name="T48" fmla="*/ 9 w 24"/>
                              <a:gd name="T49" fmla="*/ 72 h 77"/>
                              <a:gd name="T50" fmla="*/ 9 w 24"/>
                              <a:gd name="T51" fmla="*/ 72 h 77"/>
                              <a:gd name="T52" fmla="*/ 14 w 24"/>
                              <a:gd name="T53" fmla="*/ 72 h 77"/>
                              <a:gd name="T54" fmla="*/ 14 w 24"/>
                              <a:gd name="T55" fmla="*/ 67 h 77"/>
                              <a:gd name="T56" fmla="*/ 19 w 24"/>
                              <a:gd name="T57" fmla="*/ 62 h 77"/>
                              <a:gd name="T58" fmla="*/ 19 w 24"/>
                              <a:gd name="T59" fmla="*/ 67 h 77"/>
                              <a:gd name="T60" fmla="*/ 14 w 24"/>
                              <a:gd name="T61" fmla="*/ 72 h 77"/>
                              <a:gd name="T62" fmla="*/ 9 w 24"/>
                              <a:gd name="T63" fmla="*/ 77 h 77"/>
                              <a:gd name="T64" fmla="*/ 9 w 24"/>
                              <a:gd name="T65" fmla="*/ 77 h 77"/>
                              <a:gd name="T66" fmla="*/ 4 w 24"/>
                              <a:gd name="T67" fmla="*/ 77 h 77"/>
                              <a:gd name="T68" fmla="*/ 0 w 24"/>
                              <a:gd name="T69" fmla="*/ 77 h 77"/>
                              <a:gd name="T70" fmla="*/ 0 w 24"/>
                              <a:gd name="T71" fmla="*/ 77 h 77"/>
                              <a:gd name="T72" fmla="*/ 0 w 24"/>
                              <a:gd name="T73" fmla="*/ 77 h 77"/>
                              <a:gd name="T74" fmla="*/ 0 w 24"/>
                              <a:gd name="T75" fmla="*/ 72 h 77"/>
                              <a:gd name="T76" fmla="*/ 0 w 24"/>
                              <a:gd name="T77" fmla="*/ 72 h 77"/>
                              <a:gd name="T78" fmla="*/ 0 w 24"/>
                              <a:gd name="T79" fmla="*/ 67 h 77"/>
                              <a:gd name="T80" fmla="*/ 9 w 24"/>
                              <a:gd name="T81" fmla="*/ 38 h 77"/>
                              <a:gd name="T82" fmla="*/ 9 w 24"/>
                              <a:gd name="T83" fmla="*/ 33 h 77"/>
                              <a:gd name="T84" fmla="*/ 9 w 24"/>
                              <a:gd name="T85" fmla="*/ 33 h 77"/>
                              <a:gd name="T86" fmla="*/ 9 w 24"/>
                              <a:gd name="T87" fmla="*/ 33 h 77"/>
                              <a:gd name="T88" fmla="*/ 9 w 24"/>
                              <a:gd name="T89" fmla="*/ 29 h 77"/>
                              <a:gd name="T90" fmla="*/ 9 w 24"/>
                              <a:gd name="T91" fmla="*/ 29 h 77"/>
                              <a:gd name="T92" fmla="*/ 4 w 24"/>
                              <a:gd name="T93" fmla="*/ 29 h 77"/>
                              <a:gd name="T94" fmla="*/ 4 w 24"/>
                              <a:gd name="T95" fmla="*/ 29 h 77"/>
                              <a:gd name="T96" fmla="*/ 0 w 24"/>
                              <a:gd name="T97" fmla="*/ 29 h 77"/>
                              <a:gd name="T98" fmla="*/ 0 w 24"/>
                              <a:gd name="T99" fmla="*/ 29 h 77"/>
                              <a:gd name="T100" fmla="*/ 19 w 24"/>
                              <a:gd name="T101" fmla="*/ 2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 h="77">
                                <a:moveTo>
                                  <a:pt x="19" y="0"/>
                                </a:moveTo>
                                <a:lnTo>
                                  <a:pt x="24" y="0"/>
                                </a:lnTo>
                                <a:lnTo>
                                  <a:pt x="24" y="5"/>
                                </a:lnTo>
                                <a:lnTo>
                                  <a:pt x="24" y="5"/>
                                </a:lnTo>
                                <a:lnTo>
                                  <a:pt x="24" y="9"/>
                                </a:lnTo>
                                <a:lnTo>
                                  <a:pt x="24" y="9"/>
                                </a:lnTo>
                                <a:lnTo>
                                  <a:pt x="24" y="9"/>
                                </a:lnTo>
                                <a:lnTo>
                                  <a:pt x="24" y="14"/>
                                </a:lnTo>
                                <a:lnTo>
                                  <a:pt x="19" y="14"/>
                                </a:lnTo>
                                <a:lnTo>
                                  <a:pt x="19" y="14"/>
                                </a:lnTo>
                                <a:lnTo>
                                  <a:pt x="14" y="9"/>
                                </a:lnTo>
                                <a:lnTo>
                                  <a:pt x="14" y="9"/>
                                </a:lnTo>
                                <a:lnTo>
                                  <a:pt x="14" y="9"/>
                                </a:lnTo>
                                <a:lnTo>
                                  <a:pt x="14" y="5"/>
                                </a:lnTo>
                                <a:lnTo>
                                  <a:pt x="14" y="5"/>
                                </a:lnTo>
                                <a:lnTo>
                                  <a:pt x="19" y="0"/>
                                </a:lnTo>
                                <a:lnTo>
                                  <a:pt x="19" y="0"/>
                                </a:lnTo>
                                <a:close/>
                                <a:moveTo>
                                  <a:pt x="19" y="24"/>
                                </a:moveTo>
                                <a:lnTo>
                                  <a:pt x="9" y="67"/>
                                </a:lnTo>
                                <a:lnTo>
                                  <a:pt x="9" y="67"/>
                                </a:lnTo>
                                <a:lnTo>
                                  <a:pt x="9" y="72"/>
                                </a:lnTo>
                                <a:lnTo>
                                  <a:pt x="9" y="72"/>
                                </a:lnTo>
                                <a:lnTo>
                                  <a:pt x="9" y="72"/>
                                </a:lnTo>
                                <a:lnTo>
                                  <a:pt x="9" y="72"/>
                                </a:lnTo>
                                <a:lnTo>
                                  <a:pt x="9" y="72"/>
                                </a:lnTo>
                                <a:lnTo>
                                  <a:pt x="9" y="72"/>
                                </a:lnTo>
                                <a:lnTo>
                                  <a:pt x="14" y="72"/>
                                </a:lnTo>
                                <a:lnTo>
                                  <a:pt x="14" y="67"/>
                                </a:lnTo>
                                <a:lnTo>
                                  <a:pt x="19" y="62"/>
                                </a:lnTo>
                                <a:lnTo>
                                  <a:pt x="19" y="67"/>
                                </a:lnTo>
                                <a:lnTo>
                                  <a:pt x="14" y="72"/>
                                </a:lnTo>
                                <a:lnTo>
                                  <a:pt x="9" y="77"/>
                                </a:lnTo>
                                <a:lnTo>
                                  <a:pt x="9" y="77"/>
                                </a:lnTo>
                                <a:lnTo>
                                  <a:pt x="4" y="77"/>
                                </a:lnTo>
                                <a:lnTo>
                                  <a:pt x="0" y="77"/>
                                </a:lnTo>
                                <a:lnTo>
                                  <a:pt x="0" y="77"/>
                                </a:lnTo>
                                <a:lnTo>
                                  <a:pt x="0" y="77"/>
                                </a:lnTo>
                                <a:lnTo>
                                  <a:pt x="0" y="72"/>
                                </a:lnTo>
                                <a:lnTo>
                                  <a:pt x="0" y="72"/>
                                </a:lnTo>
                                <a:lnTo>
                                  <a:pt x="0" y="67"/>
                                </a:lnTo>
                                <a:lnTo>
                                  <a:pt x="9" y="38"/>
                                </a:lnTo>
                                <a:lnTo>
                                  <a:pt x="9" y="33"/>
                                </a:lnTo>
                                <a:lnTo>
                                  <a:pt x="9" y="33"/>
                                </a:lnTo>
                                <a:lnTo>
                                  <a:pt x="9" y="33"/>
                                </a:lnTo>
                                <a:lnTo>
                                  <a:pt x="9" y="29"/>
                                </a:lnTo>
                                <a:lnTo>
                                  <a:pt x="9" y="29"/>
                                </a:lnTo>
                                <a:lnTo>
                                  <a:pt x="4" y="29"/>
                                </a:lnTo>
                                <a:lnTo>
                                  <a:pt x="4" y="29"/>
                                </a:lnTo>
                                <a:lnTo>
                                  <a:pt x="0" y="29"/>
                                </a:lnTo>
                                <a:lnTo>
                                  <a:pt x="0" y="29"/>
                                </a:lnTo>
                                <a:lnTo>
                                  <a:pt x="19"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3"/>
                        <wps:cNvSpPr>
                          <a:spLocks noEditPoints="1"/>
                        </wps:cNvSpPr>
                        <wps:spPr bwMode="auto">
                          <a:xfrm>
                            <a:off x="3434715" y="1092200"/>
                            <a:ext cx="36830" cy="66675"/>
                          </a:xfrm>
                          <a:custGeom>
                            <a:avLst/>
                            <a:gdLst>
                              <a:gd name="T0" fmla="*/ 48 w 58"/>
                              <a:gd name="T1" fmla="*/ 0 h 105"/>
                              <a:gd name="T2" fmla="*/ 53 w 58"/>
                              <a:gd name="T3" fmla="*/ 0 h 105"/>
                              <a:gd name="T4" fmla="*/ 53 w 58"/>
                              <a:gd name="T5" fmla="*/ 5 h 105"/>
                              <a:gd name="T6" fmla="*/ 53 w 58"/>
                              <a:gd name="T7" fmla="*/ 5 h 105"/>
                              <a:gd name="T8" fmla="*/ 58 w 58"/>
                              <a:gd name="T9" fmla="*/ 9 h 105"/>
                              <a:gd name="T10" fmla="*/ 53 w 58"/>
                              <a:gd name="T11" fmla="*/ 9 h 105"/>
                              <a:gd name="T12" fmla="*/ 53 w 58"/>
                              <a:gd name="T13" fmla="*/ 9 h 105"/>
                              <a:gd name="T14" fmla="*/ 53 w 58"/>
                              <a:gd name="T15" fmla="*/ 14 h 105"/>
                              <a:gd name="T16" fmla="*/ 48 w 58"/>
                              <a:gd name="T17" fmla="*/ 14 h 105"/>
                              <a:gd name="T18" fmla="*/ 48 w 58"/>
                              <a:gd name="T19" fmla="*/ 14 h 105"/>
                              <a:gd name="T20" fmla="*/ 44 w 58"/>
                              <a:gd name="T21" fmla="*/ 9 h 105"/>
                              <a:gd name="T22" fmla="*/ 44 w 58"/>
                              <a:gd name="T23" fmla="*/ 9 h 105"/>
                              <a:gd name="T24" fmla="*/ 44 w 58"/>
                              <a:gd name="T25" fmla="*/ 9 h 105"/>
                              <a:gd name="T26" fmla="*/ 44 w 58"/>
                              <a:gd name="T27" fmla="*/ 5 h 105"/>
                              <a:gd name="T28" fmla="*/ 44 w 58"/>
                              <a:gd name="T29" fmla="*/ 5 h 105"/>
                              <a:gd name="T30" fmla="*/ 48 w 58"/>
                              <a:gd name="T31" fmla="*/ 0 h 105"/>
                              <a:gd name="T32" fmla="*/ 48 w 58"/>
                              <a:gd name="T33" fmla="*/ 0 h 105"/>
                              <a:gd name="T34" fmla="*/ 53 w 58"/>
                              <a:gd name="T35" fmla="*/ 24 h 105"/>
                              <a:gd name="T36" fmla="*/ 34 w 58"/>
                              <a:gd name="T37" fmla="*/ 77 h 105"/>
                              <a:gd name="T38" fmla="*/ 29 w 58"/>
                              <a:gd name="T39" fmla="*/ 91 h 105"/>
                              <a:gd name="T40" fmla="*/ 24 w 58"/>
                              <a:gd name="T41" fmla="*/ 96 h 105"/>
                              <a:gd name="T42" fmla="*/ 20 w 58"/>
                              <a:gd name="T43" fmla="*/ 101 h 105"/>
                              <a:gd name="T44" fmla="*/ 10 w 58"/>
                              <a:gd name="T45" fmla="*/ 105 h 105"/>
                              <a:gd name="T46" fmla="*/ 5 w 58"/>
                              <a:gd name="T47" fmla="*/ 101 h 105"/>
                              <a:gd name="T48" fmla="*/ 5 w 58"/>
                              <a:gd name="T49" fmla="*/ 101 h 105"/>
                              <a:gd name="T50" fmla="*/ 0 w 58"/>
                              <a:gd name="T51" fmla="*/ 101 h 105"/>
                              <a:gd name="T52" fmla="*/ 0 w 58"/>
                              <a:gd name="T53" fmla="*/ 96 h 105"/>
                              <a:gd name="T54" fmla="*/ 0 w 58"/>
                              <a:gd name="T55" fmla="*/ 96 h 105"/>
                              <a:gd name="T56" fmla="*/ 5 w 58"/>
                              <a:gd name="T57" fmla="*/ 96 h 105"/>
                              <a:gd name="T58" fmla="*/ 5 w 58"/>
                              <a:gd name="T59" fmla="*/ 96 h 105"/>
                              <a:gd name="T60" fmla="*/ 5 w 58"/>
                              <a:gd name="T61" fmla="*/ 91 h 105"/>
                              <a:gd name="T62" fmla="*/ 10 w 58"/>
                              <a:gd name="T63" fmla="*/ 91 h 105"/>
                              <a:gd name="T64" fmla="*/ 10 w 58"/>
                              <a:gd name="T65" fmla="*/ 96 h 105"/>
                              <a:gd name="T66" fmla="*/ 10 w 58"/>
                              <a:gd name="T67" fmla="*/ 96 h 105"/>
                              <a:gd name="T68" fmla="*/ 10 w 58"/>
                              <a:gd name="T69" fmla="*/ 96 h 105"/>
                              <a:gd name="T70" fmla="*/ 10 w 58"/>
                              <a:gd name="T71" fmla="*/ 96 h 105"/>
                              <a:gd name="T72" fmla="*/ 10 w 58"/>
                              <a:gd name="T73" fmla="*/ 101 h 105"/>
                              <a:gd name="T74" fmla="*/ 10 w 58"/>
                              <a:gd name="T75" fmla="*/ 101 h 105"/>
                              <a:gd name="T76" fmla="*/ 10 w 58"/>
                              <a:gd name="T77" fmla="*/ 101 h 105"/>
                              <a:gd name="T78" fmla="*/ 10 w 58"/>
                              <a:gd name="T79" fmla="*/ 101 h 105"/>
                              <a:gd name="T80" fmla="*/ 10 w 58"/>
                              <a:gd name="T81" fmla="*/ 101 h 105"/>
                              <a:gd name="T82" fmla="*/ 10 w 58"/>
                              <a:gd name="T83" fmla="*/ 101 h 105"/>
                              <a:gd name="T84" fmla="*/ 10 w 58"/>
                              <a:gd name="T85" fmla="*/ 101 h 105"/>
                              <a:gd name="T86" fmla="*/ 10 w 58"/>
                              <a:gd name="T87" fmla="*/ 101 h 105"/>
                              <a:gd name="T88" fmla="*/ 15 w 58"/>
                              <a:gd name="T89" fmla="*/ 101 h 105"/>
                              <a:gd name="T90" fmla="*/ 20 w 58"/>
                              <a:gd name="T91" fmla="*/ 96 h 105"/>
                              <a:gd name="T92" fmla="*/ 20 w 58"/>
                              <a:gd name="T93" fmla="*/ 91 h 105"/>
                              <a:gd name="T94" fmla="*/ 24 w 58"/>
                              <a:gd name="T95" fmla="*/ 86 h 105"/>
                              <a:gd name="T96" fmla="*/ 39 w 58"/>
                              <a:gd name="T97" fmla="*/ 38 h 105"/>
                              <a:gd name="T98" fmla="*/ 39 w 58"/>
                              <a:gd name="T99" fmla="*/ 33 h 105"/>
                              <a:gd name="T100" fmla="*/ 39 w 58"/>
                              <a:gd name="T101" fmla="*/ 33 h 105"/>
                              <a:gd name="T102" fmla="*/ 39 w 58"/>
                              <a:gd name="T103" fmla="*/ 33 h 105"/>
                              <a:gd name="T104" fmla="*/ 39 w 58"/>
                              <a:gd name="T105" fmla="*/ 29 h 105"/>
                              <a:gd name="T106" fmla="*/ 39 w 58"/>
                              <a:gd name="T107" fmla="*/ 29 h 105"/>
                              <a:gd name="T108" fmla="*/ 34 w 58"/>
                              <a:gd name="T109" fmla="*/ 29 h 105"/>
                              <a:gd name="T110" fmla="*/ 34 w 58"/>
                              <a:gd name="T111" fmla="*/ 29 h 105"/>
                              <a:gd name="T112" fmla="*/ 34 w 58"/>
                              <a:gd name="T113" fmla="*/ 29 h 105"/>
                              <a:gd name="T114" fmla="*/ 34 w 58"/>
                              <a:gd name="T115" fmla="*/ 29 h 105"/>
                              <a:gd name="T116" fmla="*/ 29 w 58"/>
                              <a:gd name="T117" fmla="*/ 29 h 105"/>
                              <a:gd name="T118" fmla="*/ 29 w 58"/>
                              <a:gd name="T119" fmla="*/ 29 h 105"/>
                              <a:gd name="T120" fmla="*/ 53 w 58"/>
                              <a:gd name="T121" fmla="*/ 2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 h="105">
                                <a:moveTo>
                                  <a:pt x="48" y="0"/>
                                </a:moveTo>
                                <a:lnTo>
                                  <a:pt x="53" y="0"/>
                                </a:lnTo>
                                <a:lnTo>
                                  <a:pt x="53" y="5"/>
                                </a:lnTo>
                                <a:lnTo>
                                  <a:pt x="53" y="5"/>
                                </a:lnTo>
                                <a:lnTo>
                                  <a:pt x="58" y="9"/>
                                </a:lnTo>
                                <a:lnTo>
                                  <a:pt x="53" y="9"/>
                                </a:lnTo>
                                <a:lnTo>
                                  <a:pt x="53" y="9"/>
                                </a:lnTo>
                                <a:lnTo>
                                  <a:pt x="53" y="14"/>
                                </a:lnTo>
                                <a:lnTo>
                                  <a:pt x="48" y="14"/>
                                </a:lnTo>
                                <a:lnTo>
                                  <a:pt x="48" y="14"/>
                                </a:lnTo>
                                <a:lnTo>
                                  <a:pt x="44" y="9"/>
                                </a:lnTo>
                                <a:lnTo>
                                  <a:pt x="44" y="9"/>
                                </a:lnTo>
                                <a:lnTo>
                                  <a:pt x="44" y="9"/>
                                </a:lnTo>
                                <a:lnTo>
                                  <a:pt x="44" y="5"/>
                                </a:lnTo>
                                <a:lnTo>
                                  <a:pt x="44" y="5"/>
                                </a:lnTo>
                                <a:lnTo>
                                  <a:pt x="48" y="0"/>
                                </a:lnTo>
                                <a:lnTo>
                                  <a:pt x="48" y="0"/>
                                </a:lnTo>
                                <a:close/>
                                <a:moveTo>
                                  <a:pt x="53" y="24"/>
                                </a:moveTo>
                                <a:lnTo>
                                  <a:pt x="34" y="77"/>
                                </a:lnTo>
                                <a:lnTo>
                                  <a:pt x="29" y="91"/>
                                </a:lnTo>
                                <a:lnTo>
                                  <a:pt x="24" y="96"/>
                                </a:lnTo>
                                <a:lnTo>
                                  <a:pt x="20" y="101"/>
                                </a:lnTo>
                                <a:lnTo>
                                  <a:pt x="10" y="105"/>
                                </a:lnTo>
                                <a:lnTo>
                                  <a:pt x="5" y="101"/>
                                </a:lnTo>
                                <a:lnTo>
                                  <a:pt x="5" y="101"/>
                                </a:lnTo>
                                <a:lnTo>
                                  <a:pt x="0" y="101"/>
                                </a:lnTo>
                                <a:lnTo>
                                  <a:pt x="0" y="96"/>
                                </a:lnTo>
                                <a:lnTo>
                                  <a:pt x="0" y="96"/>
                                </a:lnTo>
                                <a:lnTo>
                                  <a:pt x="5" y="96"/>
                                </a:lnTo>
                                <a:lnTo>
                                  <a:pt x="5" y="96"/>
                                </a:lnTo>
                                <a:lnTo>
                                  <a:pt x="5" y="91"/>
                                </a:lnTo>
                                <a:lnTo>
                                  <a:pt x="10" y="91"/>
                                </a:lnTo>
                                <a:lnTo>
                                  <a:pt x="10" y="96"/>
                                </a:lnTo>
                                <a:lnTo>
                                  <a:pt x="10" y="96"/>
                                </a:lnTo>
                                <a:lnTo>
                                  <a:pt x="10" y="96"/>
                                </a:lnTo>
                                <a:lnTo>
                                  <a:pt x="10" y="96"/>
                                </a:lnTo>
                                <a:lnTo>
                                  <a:pt x="10" y="101"/>
                                </a:lnTo>
                                <a:lnTo>
                                  <a:pt x="10" y="101"/>
                                </a:lnTo>
                                <a:lnTo>
                                  <a:pt x="10" y="101"/>
                                </a:lnTo>
                                <a:lnTo>
                                  <a:pt x="10" y="101"/>
                                </a:lnTo>
                                <a:lnTo>
                                  <a:pt x="10" y="101"/>
                                </a:lnTo>
                                <a:lnTo>
                                  <a:pt x="10" y="101"/>
                                </a:lnTo>
                                <a:lnTo>
                                  <a:pt x="10" y="101"/>
                                </a:lnTo>
                                <a:lnTo>
                                  <a:pt x="10" y="101"/>
                                </a:lnTo>
                                <a:lnTo>
                                  <a:pt x="15" y="101"/>
                                </a:lnTo>
                                <a:lnTo>
                                  <a:pt x="20" y="96"/>
                                </a:lnTo>
                                <a:lnTo>
                                  <a:pt x="20" y="91"/>
                                </a:lnTo>
                                <a:lnTo>
                                  <a:pt x="24" y="86"/>
                                </a:lnTo>
                                <a:lnTo>
                                  <a:pt x="39" y="38"/>
                                </a:lnTo>
                                <a:lnTo>
                                  <a:pt x="39" y="33"/>
                                </a:lnTo>
                                <a:lnTo>
                                  <a:pt x="39" y="33"/>
                                </a:lnTo>
                                <a:lnTo>
                                  <a:pt x="39" y="33"/>
                                </a:lnTo>
                                <a:lnTo>
                                  <a:pt x="39" y="29"/>
                                </a:lnTo>
                                <a:lnTo>
                                  <a:pt x="39" y="29"/>
                                </a:lnTo>
                                <a:lnTo>
                                  <a:pt x="34" y="29"/>
                                </a:lnTo>
                                <a:lnTo>
                                  <a:pt x="34" y="29"/>
                                </a:lnTo>
                                <a:lnTo>
                                  <a:pt x="34" y="29"/>
                                </a:lnTo>
                                <a:lnTo>
                                  <a:pt x="34" y="29"/>
                                </a:lnTo>
                                <a:lnTo>
                                  <a:pt x="29" y="29"/>
                                </a:lnTo>
                                <a:lnTo>
                                  <a:pt x="29" y="29"/>
                                </a:lnTo>
                                <a:lnTo>
                                  <a:pt x="53"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4"/>
                        <wps:cNvSpPr>
                          <a:spLocks noEditPoints="1"/>
                        </wps:cNvSpPr>
                        <wps:spPr bwMode="auto">
                          <a:xfrm>
                            <a:off x="18415" y="1662430"/>
                            <a:ext cx="103505" cy="103505"/>
                          </a:xfrm>
                          <a:custGeom>
                            <a:avLst/>
                            <a:gdLst>
                              <a:gd name="T0" fmla="*/ 14 w 163"/>
                              <a:gd name="T1" fmla="*/ 19 h 163"/>
                              <a:gd name="T2" fmla="*/ 0 w 163"/>
                              <a:gd name="T3" fmla="*/ 43 h 163"/>
                              <a:gd name="T4" fmla="*/ 29 w 163"/>
                              <a:gd name="T5" fmla="*/ 14 h 163"/>
                              <a:gd name="T6" fmla="*/ 33 w 163"/>
                              <a:gd name="T7" fmla="*/ 38 h 163"/>
                              <a:gd name="T8" fmla="*/ 19 w 163"/>
                              <a:gd name="T9" fmla="*/ 67 h 163"/>
                              <a:gd name="T10" fmla="*/ 0 w 163"/>
                              <a:gd name="T11" fmla="*/ 96 h 163"/>
                              <a:gd name="T12" fmla="*/ 24 w 163"/>
                              <a:gd name="T13" fmla="*/ 72 h 163"/>
                              <a:gd name="T14" fmla="*/ 24 w 163"/>
                              <a:gd name="T15" fmla="*/ 163 h 163"/>
                              <a:gd name="T16" fmla="*/ 38 w 163"/>
                              <a:gd name="T17" fmla="*/ 53 h 163"/>
                              <a:gd name="T18" fmla="*/ 96 w 163"/>
                              <a:gd name="T19" fmla="*/ 29 h 163"/>
                              <a:gd name="T20" fmla="*/ 86 w 163"/>
                              <a:gd name="T21" fmla="*/ 29 h 163"/>
                              <a:gd name="T22" fmla="*/ 77 w 163"/>
                              <a:gd name="T23" fmla="*/ 10 h 163"/>
                              <a:gd name="T24" fmla="*/ 67 w 163"/>
                              <a:gd name="T25" fmla="*/ 19 h 163"/>
                              <a:gd name="T26" fmla="*/ 57 w 163"/>
                              <a:gd name="T27" fmla="*/ 29 h 163"/>
                              <a:gd name="T28" fmla="*/ 48 w 163"/>
                              <a:gd name="T29" fmla="*/ 29 h 163"/>
                              <a:gd name="T30" fmla="*/ 53 w 163"/>
                              <a:gd name="T31" fmla="*/ 58 h 163"/>
                              <a:gd name="T32" fmla="*/ 86 w 163"/>
                              <a:gd name="T33" fmla="*/ 58 h 163"/>
                              <a:gd name="T34" fmla="*/ 96 w 163"/>
                              <a:gd name="T35" fmla="*/ 29 h 163"/>
                              <a:gd name="T36" fmla="*/ 57 w 163"/>
                              <a:gd name="T37" fmla="*/ 72 h 163"/>
                              <a:gd name="T38" fmla="*/ 91 w 163"/>
                              <a:gd name="T39" fmla="*/ 62 h 163"/>
                              <a:gd name="T40" fmla="*/ 91 w 163"/>
                              <a:gd name="T41" fmla="*/ 125 h 163"/>
                              <a:gd name="T42" fmla="*/ 86 w 163"/>
                              <a:gd name="T43" fmla="*/ 86 h 163"/>
                              <a:gd name="T44" fmla="*/ 53 w 163"/>
                              <a:gd name="T45" fmla="*/ 86 h 163"/>
                              <a:gd name="T46" fmla="*/ 48 w 163"/>
                              <a:gd name="T47" fmla="*/ 139 h 163"/>
                              <a:gd name="T48" fmla="*/ 53 w 163"/>
                              <a:gd name="T49" fmla="*/ 139 h 163"/>
                              <a:gd name="T50" fmla="*/ 62 w 163"/>
                              <a:gd name="T51" fmla="*/ 96 h 163"/>
                              <a:gd name="T52" fmla="*/ 81 w 163"/>
                              <a:gd name="T53" fmla="*/ 130 h 163"/>
                              <a:gd name="T54" fmla="*/ 96 w 163"/>
                              <a:gd name="T55" fmla="*/ 130 h 163"/>
                              <a:gd name="T56" fmla="*/ 91 w 163"/>
                              <a:gd name="T57" fmla="*/ 125 h 163"/>
                              <a:gd name="T58" fmla="*/ 134 w 163"/>
                              <a:gd name="T59" fmla="*/ 82 h 163"/>
                              <a:gd name="T60" fmla="*/ 120 w 163"/>
                              <a:gd name="T61" fmla="*/ 48 h 163"/>
                              <a:gd name="T62" fmla="*/ 115 w 163"/>
                              <a:gd name="T63" fmla="*/ 38 h 163"/>
                              <a:gd name="T64" fmla="*/ 101 w 163"/>
                              <a:gd name="T65" fmla="*/ 91 h 163"/>
                              <a:gd name="T66" fmla="*/ 115 w 163"/>
                              <a:gd name="T67" fmla="*/ 96 h 163"/>
                              <a:gd name="T68" fmla="*/ 67 w 163"/>
                              <a:gd name="T69" fmla="*/ 159 h 163"/>
                              <a:gd name="T70" fmla="*/ 101 w 163"/>
                              <a:gd name="T71" fmla="*/ 149 h 163"/>
                              <a:gd name="T72" fmla="*/ 139 w 163"/>
                              <a:gd name="T73" fmla="*/ 144 h 163"/>
                              <a:gd name="T74" fmla="*/ 163 w 163"/>
                              <a:gd name="T75" fmla="*/ 149 h 163"/>
                              <a:gd name="T76" fmla="*/ 134 w 163"/>
                              <a:gd name="T77" fmla="*/ 120 h 163"/>
                              <a:gd name="T78" fmla="*/ 163 w 163"/>
                              <a:gd name="T79" fmla="*/ 48 h 163"/>
                              <a:gd name="T80" fmla="*/ 120 w 163"/>
                              <a:gd name="T81" fmla="*/ 43 h 163"/>
                              <a:gd name="T82" fmla="*/ 129 w 163"/>
                              <a:gd name="T83" fmla="*/ 14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3" h="163">
                                <a:moveTo>
                                  <a:pt x="24" y="0"/>
                                </a:moveTo>
                                <a:lnTo>
                                  <a:pt x="19" y="10"/>
                                </a:lnTo>
                                <a:lnTo>
                                  <a:pt x="14" y="19"/>
                                </a:lnTo>
                                <a:lnTo>
                                  <a:pt x="9" y="34"/>
                                </a:lnTo>
                                <a:lnTo>
                                  <a:pt x="0" y="43"/>
                                </a:lnTo>
                                <a:lnTo>
                                  <a:pt x="0" y="43"/>
                                </a:lnTo>
                                <a:lnTo>
                                  <a:pt x="9" y="34"/>
                                </a:lnTo>
                                <a:lnTo>
                                  <a:pt x="19" y="24"/>
                                </a:lnTo>
                                <a:lnTo>
                                  <a:pt x="29" y="14"/>
                                </a:lnTo>
                                <a:lnTo>
                                  <a:pt x="38" y="10"/>
                                </a:lnTo>
                                <a:lnTo>
                                  <a:pt x="24" y="0"/>
                                </a:lnTo>
                                <a:close/>
                                <a:moveTo>
                                  <a:pt x="33" y="38"/>
                                </a:moveTo>
                                <a:lnTo>
                                  <a:pt x="29" y="43"/>
                                </a:lnTo>
                                <a:lnTo>
                                  <a:pt x="24" y="58"/>
                                </a:lnTo>
                                <a:lnTo>
                                  <a:pt x="19" y="67"/>
                                </a:lnTo>
                                <a:lnTo>
                                  <a:pt x="9" y="77"/>
                                </a:lnTo>
                                <a:lnTo>
                                  <a:pt x="5" y="91"/>
                                </a:lnTo>
                                <a:lnTo>
                                  <a:pt x="0" y="96"/>
                                </a:lnTo>
                                <a:lnTo>
                                  <a:pt x="0" y="101"/>
                                </a:lnTo>
                                <a:lnTo>
                                  <a:pt x="14" y="86"/>
                                </a:lnTo>
                                <a:lnTo>
                                  <a:pt x="24" y="72"/>
                                </a:lnTo>
                                <a:lnTo>
                                  <a:pt x="24" y="135"/>
                                </a:lnTo>
                                <a:lnTo>
                                  <a:pt x="24" y="149"/>
                                </a:lnTo>
                                <a:lnTo>
                                  <a:pt x="24" y="163"/>
                                </a:lnTo>
                                <a:lnTo>
                                  <a:pt x="33" y="159"/>
                                </a:lnTo>
                                <a:lnTo>
                                  <a:pt x="33" y="62"/>
                                </a:lnTo>
                                <a:lnTo>
                                  <a:pt x="38" y="53"/>
                                </a:lnTo>
                                <a:lnTo>
                                  <a:pt x="43" y="48"/>
                                </a:lnTo>
                                <a:lnTo>
                                  <a:pt x="33" y="38"/>
                                </a:lnTo>
                                <a:close/>
                                <a:moveTo>
                                  <a:pt x="96" y="29"/>
                                </a:moveTo>
                                <a:lnTo>
                                  <a:pt x="101" y="24"/>
                                </a:lnTo>
                                <a:lnTo>
                                  <a:pt x="86" y="14"/>
                                </a:lnTo>
                                <a:lnTo>
                                  <a:pt x="86" y="29"/>
                                </a:lnTo>
                                <a:lnTo>
                                  <a:pt x="86" y="48"/>
                                </a:lnTo>
                                <a:lnTo>
                                  <a:pt x="77" y="48"/>
                                </a:lnTo>
                                <a:lnTo>
                                  <a:pt x="77" y="10"/>
                                </a:lnTo>
                                <a:lnTo>
                                  <a:pt x="81" y="5"/>
                                </a:lnTo>
                                <a:lnTo>
                                  <a:pt x="67" y="0"/>
                                </a:lnTo>
                                <a:lnTo>
                                  <a:pt x="67" y="19"/>
                                </a:lnTo>
                                <a:lnTo>
                                  <a:pt x="67" y="48"/>
                                </a:lnTo>
                                <a:lnTo>
                                  <a:pt x="57" y="48"/>
                                </a:lnTo>
                                <a:lnTo>
                                  <a:pt x="57" y="29"/>
                                </a:lnTo>
                                <a:lnTo>
                                  <a:pt x="62" y="24"/>
                                </a:lnTo>
                                <a:lnTo>
                                  <a:pt x="48" y="19"/>
                                </a:lnTo>
                                <a:lnTo>
                                  <a:pt x="48" y="29"/>
                                </a:lnTo>
                                <a:lnTo>
                                  <a:pt x="48" y="43"/>
                                </a:lnTo>
                                <a:lnTo>
                                  <a:pt x="43" y="48"/>
                                </a:lnTo>
                                <a:lnTo>
                                  <a:pt x="53" y="58"/>
                                </a:lnTo>
                                <a:lnTo>
                                  <a:pt x="57" y="53"/>
                                </a:lnTo>
                                <a:lnTo>
                                  <a:pt x="86" y="53"/>
                                </a:lnTo>
                                <a:lnTo>
                                  <a:pt x="86" y="58"/>
                                </a:lnTo>
                                <a:lnTo>
                                  <a:pt x="96" y="53"/>
                                </a:lnTo>
                                <a:lnTo>
                                  <a:pt x="96" y="43"/>
                                </a:lnTo>
                                <a:lnTo>
                                  <a:pt x="96" y="29"/>
                                </a:lnTo>
                                <a:close/>
                                <a:moveTo>
                                  <a:pt x="43" y="72"/>
                                </a:moveTo>
                                <a:lnTo>
                                  <a:pt x="48" y="77"/>
                                </a:lnTo>
                                <a:lnTo>
                                  <a:pt x="57" y="72"/>
                                </a:lnTo>
                                <a:lnTo>
                                  <a:pt x="62" y="72"/>
                                </a:lnTo>
                                <a:lnTo>
                                  <a:pt x="101" y="72"/>
                                </a:lnTo>
                                <a:lnTo>
                                  <a:pt x="91" y="62"/>
                                </a:lnTo>
                                <a:lnTo>
                                  <a:pt x="81" y="72"/>
                                </a:lnTo>
                                <a:lnTo>
                                  <a:pt x="43" y="72"/>
                                </a:lnTo>
                                <a:close/>
                                <a:moveTo>
                                  <a:pt x="91" y="125"/>
                                </a:moveTo>
                                <a:lnTo>
                                  <a:pt x="91" y="96"/>
                                </a:lnTo>
                                <a:lnTo>
                                  <a:pt x="96" y="96"/>
                                </a:lnTo>
                                <a:lnTo>
                                  <a:pt x="86" y="86"/>
                                </a:lnTo>
                                <a:lnTo>
                                  <a:pt x="81" y="91"/>
                                </a:lnTo>
                                <a:lnTo>
                                  <a:pt x="62" y="91"/>
                                </a:lnTo>
                                <a:lnTo>
                                  <a:pt x="53" y="86"/>
                                </a:lnTo>
                                <a:lnTo>
                                  <a:pt x="53" y="106"/>
                                </a:lnTo>
                                <a:lnTo>
                                  <a:pt x="53" y="125"/>
                                </a:lnTo>
                                <a:lnTo>
                                  <a:pt x="48" y="139"/>
                                </a:lnTo>
                                <a:lnTo>
                                  <a:pt x="38" y="154"/>
                                </a:lnTo>
                                <a:lnTo>
                                  <a:pt x="38" y="154"/>
                                </a:lnTo>
                                <a:lnTo>
                                  <a:pt x="53" y="139"/>
                                </a:lnTo>
                                <a:lnTo>
                                  <a:pt x="57" y="125"/>
                                </a:lnTo>
                                <a:lnTo>
                                  <a:pt x="62" y="111"/>
                                </a:lnTo>
                                <a:lnTo>
                                  <a:pt x="62" y="96"/>
                                </a:lnTo>
                                <a:lnTo>
                                  <a:pt x="81" y="96"/>
                                </a:lnTo>
                                <a:lnTo>
                                  <a:pt x="81" y="120"/>
                                </a:lnTo>
                                <a:lnTo>
                                  <a:pt x="81" y="130"/>
                                </a:lnTo>
                                <a:lnTo>
                                  <a:pt x="77" y="135"/>
                                </a:lnTo>
                                <a:lnTo>
                                  <a:pt x="86" y="144"/>
                                </a:lnTo>
                                <a:lnTo>
                                  <a:pt x="96" y="130"/>
                                </a:lnTo>
                                <a:lnTo>
                                  <a:pt x="110" y="111"/>
                                </a:lnTo>
                                <a:lnTo>
                                  <a:pt x="110" y="111"/>
                                </a:lnTo>
                                <a:lnTo>
                                  <a:pt x="91" y="125"/>
                                </a:lnTo>
                                <a:close/>
                                <a:moveTo>
                                  <a:pt x="120" y="48"/>
                                </a:moveTo>
                                <a:lnTo>
                                  <a:pt x="139" y="48"/>
                                </a:lnTo>
                                <a:lnTo>
                                  <a:pt x="134" y="82"/>
                                </a:lnTo>
                                <a:lnTo>
                                  <a:pt x="129" y="111"/>
                                </a:lnTo>
                                <a:lnTo>
                                  <a:pt x="120" y="82"/>
                                </a:lnTo>
                                <a:lnTo>
                                  <a:pt x="120" y="48"/>
                                </a:lnTo>
                                <a:close/>
                                <a:moveTo>
                                  <a:pt x="120" y="0"/>
                                </a:moveTo>
                                <a:lnTo>
                                  <a:pt x="120" y="14"/>
                                </a:lnTo>
                                <a:lnTo>
                                  <a:pt x="115" y="38"/>
                                </a:lnTo>
                                <a:lnTo>
                                  <a:pt x="105" y="62"/>
                                </a:lnTo>
                                <a:lnTo>
                                  <a:pt x="96" y="91"/>
                                </a:lnTo>
                                <a:lnTo>
                                  <a:pt x="101" y="91"/>
                                </a:lnTo>
                                <a:lnTo>
                                  <a:pt x="105" y="77"/>
                                </a:lnTo>
                                <a:lnTo>
                                  <a:pt x="115" y="58"/>
                                </a:lnTo>
                                <a:lnTo>
                                  <a:pt x="115" y="96"/>
                                </a:lnTo>
                                <a:lnTo>
                                  <a:pt x="125" y="120"/>
                                </a:lnTo>
                                <a:lnTo>
                                  <a:pt x="101" y="139"/>
                                </a:lnTo>
                                <a:lnTo>
                                  <a:pt x="67" y="159"/>
                                </a:lnTo>
                                <a:lnTo>
                                  <a:pt x="67" y="163"/>
                                </a:lnTo>
                                <a:lnTo>
                                  <a:pt x="86" y="154"/>
                                </a:lnTo>
                                <a:lnTo>
                                  <a:pt x="101" y="149"/>
                                </a:lnTo>
                                <a:lnTo>
                                  <a:pt x="115" y="139"/>
                                </a:lnTo>
                                <a:lnTo>
                                  <a:pt x="129" y="130"/>
                                </a:lnTo>
                                <a:lnTo>
                                  <a:pt x="139" y="144"/>
                                </a:lnTo>
                                <a:lnTo>
                                  <a:pt x="149" y="154"/>
                                </a:lnTo>
                                <a:lnTo>
                                  <a:pt x="158" y="149"/>
                                </a:lnTo>
                                <a:lnTo>
                                  <a:pt x="163" y="149"/>
                                </a:lnTo>
                                <a:lnTo>
                                  <a:pt x="163" y="144"/>
                                </a:lnTo>
                                <a:lnTo>
                                  <a:pt x="149" y="135"/>
                                </a:lnTo>
                                <a:lnTo>
                                  <a:pt x="134" y="120"/>
                                </a:lnTo>
                                <a:lnTo>
                                  <a:pt x="144" y="86"/>
                                </a:lnTo>
                                <a:lnTo>
                                  <a:pt x="149" y="48"/>
                                </a:lnTo>
                                <a:lnTo>
                                  <a:pt x="163" y="48"/>
                                </a:lnTo>
                                <a:lnTo>
                                  <a:pt x="153" y="38"/>
                                </a:lnTo>
                                <a:lnTo>
                                  <a:pt x="144" y="43"/>
                                </a:lnTo>
                                <a:lnTo>
                                  <a:pt x="120" y="43"/>
                                </a:lnTo>
                                <a:lnTo>
                                  <a:pt x="125" y="29"/>
                                </a:lnTo>
                                <a:lnTo>
                                  <a:pt x="129" y="19"/>
                                </a:lnTo>
                                <a:lnTo>
                                  <a:pt x="129" y="14"/>
                                </a:lnTo>
                                <a:lnTo>
                                  <a:pt x="134" y="10"/>
                                </a:lnTo>
                                <a:lnTo>
                                  <a:pt x="12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5"/>
                        <wps:cNvSpPr>
                          <a:spLocks noEditPoints="1"/>
                        </wps:cNvSpPr>
                        <wps:spPr bwMode="auto">
                          <a:xfrm>
                            <a:off x="130810" y="1662430"/>
                            <a:ext cx="104140" cy="103505"/>
                          </a:xfrm>
                          <a:custGeom>
                            <a:avLst/>
                            <a:gdLst>
                              <a:gd name="T0" fmla="*/ 135 w 164"/>
                              <a:gd name="T1" fmla="*/ 58 h 163"/>
                              <a:gd name="T2" fmla="*/ 149 w 164"/>
                              <a:gd name="T3" fmla="*/ 43 h 163"/>
                              <a:gd name="T4" fmla="*/ 164 w 164"/>
                              <a:gd name="T5" fmla="*/ 38 h 163"/>
                              <a:gd name="T6" fmla="*/ 144 w 164"/>
                              <a:gd name="T7" fmla="*/ 34 h 163"/>
                              <a:gd name="T8" fmla="*/ 111 w 164"/>
                              <a:gd name="T9" fmla="*/ 10 h 163"/>
                              <a:gd name="T10" fmla="*/ 101 w 164"/>
                              <a:gd name="T11" fmla="*/ 0 h 163"/>
                              <a:gd name="T12" fmla="*/ 101 w 164"/>
                              <a:gd name="T13" fmla="*/ 34 h 163"/>
                              <a:gd name="T14" fmla="*/ 63 w 164"/>
                              <a:gd name="T15" fmla="*/ 29 h 163"/>
                              <a:gd name="T16" fmla="*/ 63 w 164"/>
                              <a:gd name="T17" fmla="*/ 72 h 163"/>
                              <a:gd name="T18" fmla="*/ 58 w 164"/>
                              <a:gd name="T19" fmla="*/ 120 h 163"/>
                              <a:gd name="T20" fmla="*/ 29 w 164"/>
                              <a:gd name="T21" fmla="*/ 159 h 163"/>
                              <a:gd name="T22" fmla="*/ 53 w 164"/>
                              <a:gd name="T23" fmla="*/ 144 h 163"/>
                              <a:gd name="T24" fmla="*/ 72 w 164"/>
                              <a:gd name="T25" fmla="*/ 101 h 163"/>
                              <a:gd name="T26" fmla="*/ 77 w 164"/>
                              <a:gd name="T27" fmla="*/ 82 h 163"/>
                              <a:gd name="T28" fmla="*/ 87 w 164"/>
                              <a:gd name="T29" fmla="*/ 77 h 163"/>
                              <a:gd name="T30" fmla="*/ 106 w 164"/>
                              <a:gd name="T31" fmla="*/ 125 h 163"/>
                              <a:gd name="T32" fmla="*/ 48 w 164"/>
                              <a:gd name="T33" fmla="*/ 159 h 163"/>
                              <a:gd name="T34" fmla="*/ 68 w 164"/>
                              <a:gd name="T35" fmla="*/ 159 h 163"/>
                              <a:gd name="T36" fmla="*/ 101 w 164"/>
                              <a:gd name="T37" fmla="*/ 139 h 163"/>
                              <a:gd name="T38" fmla="*/ 130 w 164"/>
                              <a:gd name="T39" fmla="*/ 144 h 163"/>
                              <a:gd name="T40" fmla="*/ 154 w 164"/>
                              <a:gd name="T41" fmla="*/ 154 h 163"/>
                              <a:gd name="T42" fmla="*/ 164 w 164"/>
                              <a:gd name="T43" fmla="*/ 149 h 163"/>
                              <a:gd name="T44" fmla="*/ 120 w 164"/>
                              <a:gd name="T45" fmla="*/ 125 h 163"/>
                              <a:gd name="T46" fmla="*/ 144 w 164"/>
                              <a:gd name="T47" fmla="*/ 82 h 163"/>
                              <a:gd name="T48" fmla="*/ 140 w 164"/>
                              <a:gd name="T49" fmla="*/ 67 h 163"/>
                              <a:gd name="T50" fmla="*/ 111 w 164"/>
                              <a:gd name="T51" fmla="*/ 72 h 163"/>
                              <a:gd name="T52" fmla="*/ 144 w 164"/>
                              <a:gd name="T53" fmla="*/ 38 h 163"/>
                              <a:gd name="T54" fmla="*/ 72 w 164"/>
                              <a:gd name="T55" fmla="*/ 38 h 163"/>
                              <a:gd name="T56" fmla="*/ 101 w 164"/>
                              <a:gd name="T57" fmla="*/ 72 h 163"/>
                              <a:gd name="T58" fmla="*/ 72 w 164"/>
                              <a:gd name="T59" fmla="*/ 38 h 163"/>
                              <a:gd name="T60" fmla="*/ 101 w 164"/>
                              <a:gd name="T61" fmla="*/ 101 h 163"/>
                              <a:gd name="T62" fmla="*/ 135 w 164"/>
                              <a:gd name="T63" fmla="*/ 77 h 163"/>
                              <a:gd name="T64" fmla="*/ 111 w 164"/>
                              <a:gd name="T65" fmla="*/ 120 h 163"/>
                              <a:gd name="T66" fmla="*/ 58 w 164"/>
                              <a:gd name="T67" fmla="*/ 29 h 163"/>
                              <a:gd name="T68" fmla="*/ 24 w 164"/>
                              <a:gd name="T69" fmla="*/ 106 h 163"/>
                              <a:gd name="T70" fmla="*/ 20 w 164"/>
                              <a:gd name="T71" fmla="*/ 111 h 163"/>
                              <a:gd name="T72" fmla="*/ 0 w 164"/>
                              <a:gd name="T73" fmla="*/ 111 h 163"/>
                              <a:gd name="T74" fmla="*/ 10 w 164"/>
                              <a:gd name="T75" fmla="*/ 115 h 163"/>
                              <a:gd name="T76" fmla="*/ 20 w 164"/>
                              <a:gd name="T77" fmla="*/ 125 h 163"/>
                              <a:gd name="T78" fmla="*/ 15 w 164"/>
                              <a:gd name="T79" fmla="*/ 149 h 163"/>
                              <a:gd name="T80" fmla="*/ 29 w 164"/>
                              <a:gd name="T81" fmla="*/ 154 h 163"/>
                              <a:gd name="T82" fmla="*/ 29 w 164"/>
                              <a:gd name="T83" fmla="*/ 144 h 163"/>
                              <a:gd name="T84" fmla="*/ 29 w 164"/>
                              <a:gd name="T85" fmla="*/ 125 h 163"/>
                              <a:gd name="T86" fmla="*/ 39 w 164"/>
                              <a:gd name="T87" fmla="*/ 86 h 163"/>
                              <a:gd name="T88" fmla="*/ 5 w 164"/>
                              <a:gd name="T89" fmla="*/ 43 h 163"/>
                              <a:gd name="T90" fmla="*/ 10 w 164"/>
                              <a:gd name="T91" fmla="*/ 58 h 163"/>
                              <a:gd name="T92" fmla="*/ 20 w 164"/>
                              <a:gd name="T93" fmla="*/ 72 h 163"/>
                              <a:gd name="T94" fmla="*/ 29 w 164"/>
                              <a:gd name="T95" fmla="*/ 72 h 163"/>
                              <a:gd name="T96" fmla="*/ 20 w 164"/>
                              <a:gd name="T97" fmla="*/ 53 h 163"/>
                              <a:gd name="T98" fmla="*/ 20 w 164"/>
                              <a:gd name="T99" fmla="*/ 5 h 163"/>
                              <a:gd name="T100" fmla="*/ 24 w 164"/>
                              <a:gd name="T101" fmla="*/ 14 h 163"/>
                              <a:gd name="T102" fmla="*/ 34 w 164"/>
                              <a:gd name="T103" fmla="*/ 34 h 163"/>
                              <a:gd name="T104" fmla="*/ 44 w 164"/>
                              <a:gd name="T105" fmla="*/ 24 h 163"/>
                              <a:gd name="T106" fmla="*/ 34 w 164"/>
                              <a:gd name="T107" fmla="*/ 1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4" h="163">
                                <a:moveTo>
                                  <a:pt x="135" y="58"/>
                                </a:moveTo>
                                <a:lnTo>
                                  <a:pt x="135" y="58"/>
                                </a:lnTo>
                                <a:lnTo>
                                  <a:pt x="144" y="48"/>
                                </a:lnTo>
                                <a:lnTo>
                                  <a:pt x="149" y="43"/>
                                </a:lnTo>
                                <a:lnTo>
                                  <a:pt x="154" y="38"/>
                                </a:lnTo>
                                <a:lnTo>
                                  <a:pt x="164" y="38"/>
                                </a:lnTo>
                                <a:lnTo>
                                  <a:pt x="149" y="29"/>
                                </a:lnTo>
                                <a:lnTo>
                                  <a:pt x="144" y="34"/>
                                </a:lnTo>
                                <a:lnTo>
                                  <a:pt x="111" y="34"/>
                                </a:lnTo>
                                <a:lnTo>
                                  <a:pt x="111" y="10"/>
                                </a:lnTo>
                                <a:lnTo>
                                  <a:pt x="116" y="5"/>
                                </a:lnTo>
                                <a:lnTo>
                                  <a:pt x="101" y="0"/>
                                </a:lnTo>
                                <a:lnTo>
                                  <a:pt x="101" y="10"/>
                                </a:lnTo>
                                <a:lnTo>
                                  <a:pt x="101" y="34"/>
                                </a:lnTo>
                                <a:lnTo>
                                  <a:pt x="72" y="34"/>
                                </a:lnTo>
                                <a:lnTo>
                                  <a:pt x="63" y="29"/>
                                </a:lnTo>
                                <a:lnTo>
                                  <a:pt x="63" y="48"/>
                                </a:lnTo>
                                <a:lnTo>
                                  <a:pt x="63" y="72"/>
                                </a:lnTo>
                                <a:lnTo>
                                  <a:pt x="63" y="96"/>
                                </a:lnTo>
                                <a:lnTo>
                                  <a:pt x="58" y="120"/>
                                </a:lnTo>
                                <a:lnTo>
                                  <a:pt x="48" y="139"/>
                                </a:lnTo>
                                <a:lnTo>
                                  <a:pt x="29" y="159"/>
                                </a:lnTo>
                                <a:lnTo>
                                  <a:pt x="34" y="163"/>
                                </a:lnTo>
                                <a:lnTo>
                                  <a:pt x="53" y="144"/>
                                </a:lnTo>
                                <a:lnTo>
                                  <a:pt x="63" y="125"/>
                                </a:lnTo>
                                <a:lnTo>
                                  <a:pt x="72" y="101"/>
                                </a:lnTo>
                                <a:lnTo>
                                  <a:pt x="72" y="77"/>
                                </a:lnTo>
                                <a:lnTo>
                                  <a:pt x="77" y="82"/>
                                </a:lnTo>
                                <a:lnTo>
                                  <a:pt x="82" y="77"/>
                                </a:lnTo>
                                <a:lnTo>
                                  <a:pt x="87" y="77"/>
                                </a:lnTo>
                                <a:lnTo>
                                  <a:pt x="96" y="106"/>
                                </a:lnTo>
                                <a:lnTo>
                                  <a:pt x="106" y="125"/>
                                </a:lnTo>
                                <a:lnTo>
                                  <a:pt x="82" y="144"/>
                                </a:lnTo>
                                <a:lnTo>
                                  <a:pt x="48" y="159"/>
                                </a:lnTo>
                                <a:lnTo>
                                  <a:pt x="48" y="163"/>
                                </a:lnTo>
                                <a:lnTo>
                                  <a:pt x="68" y="159"/>
                                </a:lnTo>
                                <a:lnTo>
                                  <a:pt x="82" y="149"/>
                                </a:lnTo>
                                <a:lnTo>
                                  <a:pt x="101" y="139"/>
                                </a:lnTo>
                                <a:lnTo>
                                  <a:pt x="111" y="130"/>
                                </a:lnTo>
                                <a:lnTo>
                                  <a:pt x="130" y="144"/>
                                </a:lnTo>
                                <a:lnTo>
                                  <a:pt x="149" y="159"/>
                                </a:lnTo>
                                <a:lnTo>
                                  <a:pt x="154" y="154"/>
                                </a:lnTo>
                                <a:lnTo>
                                  <a:pt x="164" y="154"/>
                                </a:lnTo>
                                <a:lnTo>
                                  <a:pt x="164" y="149"/>
                                </a:lnTo>
                                <a:lnTo>
                                  <a:pt x="140" y="139"/>
                                </a:lnTo>
                                <a:lnTo>
                                  <a:pt x="120" y="125"/>
                                </a:lnTo>
                                <a:lnTo>
                                  <a:pt x="135" y="106"/>
                                </a:lnTo>
                                <a:lnTo>
                                  <a:pt x="144" y="82"/>
                                </a:lnTo>
                                <a:lnTo>
                                  <a:pt x="149" y="77"/>
                                </a:lnTo>
                                <a:lnTo>
                                  <a:pt x="140" y="67"/>
                                </a:lnTo>
                                <a:lnTo>
                                  <a:pt x="135" y="72"/>
                                </a:lnTo>
                                <a:lnTo>
                                  <a:pt x="111" y="72"/>
                                </a:lnTo>
                                <a:lnTo>
                                  <a:pt x="111" y="38"/>
                                </a:lnTo>
                                <a:lnTo>
                                  <a:pt x="144" y="38"/>
                                </a:lnTo>
                                <a:lnTo>
                                  <a:pt x="135" y="58"/>
                                </a:lnTo>
                                <a:close/>
                                <a:moveTo>
                                  <a:pt x="72" y="38"/>
                                </a:moveTo>
                                <a:lnTo>
                                  <a:pt x="101" y="38"/>
                                </a:lnTo>
                                <a:lnTo>
                                  <a:pt x="101" y="72"/>
                                </a:lnTo>
                                <a:lnTo>
                                  <a:pt x="72" y="72"/>
                                </a:lnTo>
                                <a:lnTo>
                                  <a:pt x="72" y="38"/>
                                </a:lnTo>
                                <a:close/>
                                <a:moveTo>
                                  <a:pt x="111" y="120"/>
                                </a:moveTo>
                                <a:lnTo>
                                  <a:pt x="101" y="101"/>
                                </a:lnTo>
                                <a:lnTo>
                                  <a:pt x="87" y="77"/>
                                </a:lnTo>
                                <a:lnTo>
                                  <a:pt x="135" y="77"/>
                                </a:lnTo>
                                <a:lnTo>
                                  <a:pt x="125" y="101"/>
                                </a:lnTo>
                                <a:lnTo>
                                  <a:pt x="111" y="120"/>
                                </a:lnTo>
                                <a:close/>
                                <a:moveTo>
                                  <a:pt x="63" y="29"/>
                                </a:moveTo>
                                <a:lnTo>
                                  <a:pt x="58" y="29"/>
                                </a:lnTo>
                                <a:lnTo>
                                  <a:pt x="34" y="82"/>
                                </a:lnTo>
                                <a:lnTo>
                                  <a:pt x="24" y="106"/>
                                </a:lnTo>
                                <a:lnTo>
                                  <a:pt x="20" y="111"/>
                                </a:lnTo>
                                <a:lnTo>
                                  <a:pt x="20" y="111"/>
                                </a:lnTo>
                                <a:lnTo>
                                  <a:pt x="10" y="111"/>
                                </a:lnTo>
                                <a:lnTo>
                                  <a:pt x="0" y="111"/>
                                </a:lnTo>
                                <a:lnTo>
                                  <a:pt x="0" y="111"/>
                                </a:lnTo>
                                <a:lnTo>
                                  <a:pt x="10" y="115"/>
                                </a:lnTo>
                                <a:lnTo>
                                  <a:pt x="15" y="120"/>
                                </a:lnTo>
                                <a:lnTo>
                                  <a:pt x="20" y="125"/>
                                </a:lnTo>
                                <a:lnTo>
                                  <a:pt x="15" y="139"/>
                                </a:lnTo>
                                <a:lnTo>
                                  <a:pt x="15" y="149"/>
                                </a:lnTo>
                                <a:lnTo>
                                  <a:pt x="20" y="154"/>
                                </a:lnTo>
                                <a:lnTo>
                                  <a:pt x="29" y="154"/>
                                </a:lnTo>
                                <a:lnTo>
                                  <a:pt x="29" y="154"/>
                                </a:lnTo>
                                <a:lnTo>
                                  <a:pt x="29" y="144"/>
                                </a:lnTo>
                                <a:lnTo>
                                  <a:pt x="29" y="135"/>
                                </a:lnTo>
                                <a:lnTo>
                                  <a:pt x="29" y="125"/>
                                </a:lnTo>
                                <a:lnTo>
                                  <a:pt x="29" y="115"/>
                                </a:lnTo>
                                <a:lnTo>
                                  <a:pt x="39" y="86"/>
                                </a:lnTo>
                                <a:lnTo>
                                  <a:pt x="63" y="29"/>
                                </a:lnTo>
                                <a:close/>
                                <a:moveTo>
                                  <a:pt x="5" y="43"/>
                                </a:moveTo>
                                <a:lnTo>
                                  <a:pt x="0" y="43"/>
                                </a:lnTo>
                                <a:lnTo>
                                  <a:pt x="10" y="58"/>
                                </a:lnTo>
                                <a:lnTo>
                                  <a:pt x="20" y="67"/>
                                </a:lnTo>
                                <a:lnTo>
                                  <a:pt x="20" y="72"/>
                                </a:lnTo>
                                <a:lnTo>
                                  <a:pt x="24" y="72"/>
                                </a:lnTo>
                                <a:lnTo>
                                  <a:pt x="29" y="72"/>
                                </a:lnTo>
                                <a:lnTo>
                                  <a:pt x="29" y="62"/>
                                </a:lnTo>
                                <a:lnTo>
                                  <a:pt x="20" y="53"/>
                                </a:lnTo>
                                <a:lnTo>
                                  <a:pt x="5" y="43"/>
                                </a:lnTo>
                                <a:close/>
                                <a:moveTo>
                                  <a:pt x="20" y="5"/>
                                </a:moveTo>
                                <a:lnTo>
                                  <a:pt x="20" y="5"/>
                                </a:lnTo>
                                <a:lnTo>
                                  <a:pt x="24" y="14"/>
                                </a:lnTo>
                                <a:lnTo>
                                  <a:pt x="29" y="29"/>
                                </a:lnTo>
                                <a:lnTo>
                                  <a:pt x="34" y="34"/>
                                </a:lnTo>
                                <a:lnTo>
                                  <a:pt x="39" y="34"/>
                                </a:lnTo>
                                <a:lnTo>
                                  <a:pt x="44" y="24"/>
                                </a:lnTo>
                                <a:lnTo>
                                  <a:pt x="39" y="19"/>
                                </a:lnTo>
                                <a:lnTo>
                                  <a:pt x="34" y="10"/>
                                </a:lnTo>
                                <a:lnTo>
                                  <a:pt x="2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6"/>
                        <wps:cNvSpPr>
                          <a:spLocks noEditPoints="1"/>
                        </wps:cNvSpPr>
                        <wps:spPr bwMode="auto">
                          <a:xfrm>
                            <a:off x="247015" y="1659255"/>
                            <a:ext cx="103505" cy="106680"/>
                          </a:xfrm>
                          <a:custGeom>
                            <a:avLst/>
                            <a:gdLst>
                              <a:gd name="T0" fmla="*/ 72 w 163"/>
                              <a:gd name="T1" fmla="*/ 34 h 168"/>
                              <a:gd name="T2" fmla="*/ 144 w 163"/>
                              <a:gd name="T3" fmla="*/ 19 h 168"/>
                              <a:gd name="T4" fmla="*/ 77 w 163"/>
                              <a:gd name="T5" fmla="*/ 39 h 168"/>
                              <a:gd name="T6" fmla="*/ 86 w 163"/>
                              <a:gd name="T7" fmla="*/ 58 h 168"/>
                              <a:gd name="T8" fmla="*/ 96 w 163"/>
                              <a:gd name="T9" fmla="*/ 63 h 168"/>
                              <a:gd name="T10" fmla="*/ 96 w 163"/>
                              <a:gd name="T11" fmla="*/ 48 h 168"/>
                              <a:gd name="T12" fmla="*/ 105 w 163"/>
                              <a:gd name="T13" fmla="*/ 82 h 168"/>
                              <a:gd name="T14" fmla="*/ 163 w 163"/>
                              <a:gd name="T15" fmla="*/ 72 h 168"/>
                              <a:gd name="T16" fmla="*/ 110 w 163"/>
                              <a:gd name="T17" fmla="*/ 67 h 168"/>
                              <a:gd name="T18" fmla="*/ 129 w 163"/>
                              <a:gd name="T19" fmla="*/ 48 h 168"/>
                              <a:gd name="T20" fmla="*/ 120 w 163"/>
                              <a:gd name="T21" fmla="*/ 43 h 168"/>
                              <a:gd name="T22" fmla="*/ 110 w 163"/>
                              <a:gd name="T23" fmla="*/ 67 h 168"/>
                              <a:gd name="T24" fmla="*/ 62 w 163"/>
                              <a:gd name="T25" fmla="*/ 72 h 168"/>
                              <a:gd name="T26" fmla="*/ 91 w 163"/>
                              <a:gd name="T27" fmla="*/ 82 h 168"/>
                              <a:gd name="T28" fmla="*/ 53 w 163"/>
                              <a:gd name="T29" fmla="*/ 106 h 168"/>
                              <a:gd name="T30" fmla="*/ 81 w 163"/>
                              <a:gd name="T31" fmla="*/ 101 h 168"/>
                              <a:gd name="T32" fmla="*/ 86 w 163"/>
                              <a:gd name="T33" fmla="*/ 130 h 168"/>
                              <a:gd name="T34" fmla="*/ 72 w 163"/>
                              <a:gd name="T35" fmla="*/ 159 h 168"/>
                              <a:gd name="T36" fmla="*/ 43 w 163"/>
                              <a:gd name="T37" fmla="*/ 168 h 168"/>
                              <a:gd name="T38" fmla="*/ 101 w 163"/>
                              <a:gd name="T39" fmla="*/ 149 h 168"/>
                              <a:gd name="T40" fmla="*/ 129 w 163"/>
                              <a:gd name="T41" fmla="*/ 149 h 168"/>
                              <a:gd name="T42" fmla="*/ 149 w 163"/>
                              <a:gd name="T43" fmla="*/ 168 h 168"/>
                              <a:gd name="T44" fmla="*/ 153 w 163"/>
                              <a:gd name="T45" fmla="*/ 159 h 168"/>
                              <a:gd name="T46" fmla="*/ 129 w 163"/>
                              <a:gd name="T47" fmla="*/ 140 h 168"/>
                              <a:gd name="T48" fmla="*/ 134 w 163"/>
                              <a:gd name="T49" fmla="*/ 101 h 168"/>
                              <a:gd name="T50" fmla="*/ 144 w 163"/>
                              <a:gd name="T51" fmla="*/ 101 h 168"/>
                              <a:gd name="T52" fmla="*/ 77 w 163"/>
                              <a:gd name="T53" fmla="*/ 125 h 168"/>
                              <a:gd name="T54" fmla="*/ 125 w 163"/>
                              <a:gd name="T55" fmla="*/ 101 h 168"/>
                              <a:gd name="T56" fmla="*/ 91 w 163"/>
                              <a:gd name="T57" fmla="*/ 130 h 168"/>
                              <a:gd name="T58" fmla="*/ 91 w 163"/>
                              <a:gd name="T59" fmla="*/ 5 h 168"/>
                              <a:gd name="T60" fmla="*/ 105 w 163"/>
                              <a:gd name="T61" fmla="*/ 29 h 168"/>
                              <a:gd name="T62" fmla="*/ 110 w 163"/>
                              <a:gd name="T63" fmla="*/ 19 h 168"/>
                              <a:gd name="T64" fmla="*/ 101 w 163"/>
                              <a:gd name="T65" fmla="*/ 10 h 168"/>
                              <a:gd name="T66" fmla="*/ 38 w 163"/>
                              <a:gd name="T67" fmla="*/ 48 h 168"/>
                              <a:gd name="T68" fmla="*/ 48 w 163"/>
                              <a:gd name="T69" fmla="*/ 43 h 168"/>
                              <a:gd name="T70" fmla="*/ 43 w 163"/>
                              <a:gd name="T71" fmla="*/ 10 h 168"/>
                              <a:gd name="T72" fmla="*/ 29 w 163"/>
                              <a:gd name="T73" fmla="*/ 43 h 168"/>
                              <a:gd name="T74" fmla="*/ 14 w 163"/>
                              <a:gd name="T75" fmla="*/ 48 h 168"/>
                              <a:gd name="T76" fmla="*/ 9 w 163"/>
                              <a:gd name="T77" fmla="*/ 91 h 168"/>
                              <a:gd name="T78" fmla="*/ 14 w 163"/>
                              <a:gd name="T79" fmla="*/ 101 h 168"/>
                              <a:gd name="T80" fmla="*/ 29 w 163"/>
                              <a:gd name="T81" fmla="*/ 149 h 168"/>
                              <a:gd name="T82" fmla="*/ 5 w 163"/>
                              <a:gd name="T83" fmla="*/ 149 h 168"/>
                              <a:gd name="T84" fmla="*/ 19 w 163"/>
                              <a:gd name="T85" fmla="*/ 154 h 168"/>
                              <a:gd name="T86" fmla="*/ 33 w 163"/>
                              <a:gd name="T87" fmla="*/ 159 h 168"/>
                              <a:gd name="T88" fmla="*/ 57 w 163"/>
                              <a:gd name="T89" fmla="*/ 77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3" h="168">
                                <a:moveTo>
                                  <a:pt x="62" y="29"/>
                                </a:moveTo>
                                <a:lnTo>
                                  <a:pt x="67" y="34"/>
                                </a:lnTo>
                                <a:lnTo>
                                  <a:pt x="72" y="34"/>
                                </a:lnTo>
                                <a:lnTo>
                                  <a:pt x="81" y="34"/>
                                </a:lnTo>
                                <a:lnTo>
                                  <a:pt x="158" y="34"/>
                                </a:lnTo>
                                <a:lnTo>
                                  <a:pt x="144" y="19"/>
                                </a:lnTo>
                                <a:lnTo>
                                  <a:pt x="134" y="29"/>
                                </a:lnTo>
                                <a:lnTo>
                                  <a:pt x="62" y="29"/>
                                </a:lnTo>
                                <a:close/>
                                <a:moveTo>
                                  <a:pt x="77" y="39"/>
                                </a:moveTo>
                                <a:lnTo>
                                  <a:pt x="77" y="39"/>
                                </a:lnTo>
                                <a:lnTo>
                                  <a:pt x="81" y="48"/>
                                </a:lnTo>
                                <a:lnTo>
                                  <a:pt x="86" y="58"/>
                                </a:lnTo>
                                <a:lnTo>
                                  <a:pt x="91" y="63"/>
                                </a:lnTo>
                                <a:lnTo>
                                  <a:pt x="91" y="63"/>
                                </a:lnTo>
                                <a:lnTo>
                                  <a:pt x="96" y="63"/>
                                </a:lnTo>
                                <a:lnTo>
                                  <a:pt x="96" y="58"/>
                                </a:lnTo>
                                <a:lnTo>
                                  <a:pt x="101" y="53"/>
                                </a:lnTo>
                                <a:lnTo>
                                  <a:pt x="96" y="48"/>
                                </a:lnTo>
                                <a:lnTo>
                                  <a:pt x="91" y="43"/>
                                </a:lnTo>
                                <a:lnTo>
                                  <a:pt x="77" y="39"/>
                                </a:lnTo>
                                <a:close/>
                                <a:moveTo>
                                  <a:pt x="105" y="82"/>
                                </a:moveTo>
                                <a:lnTo>
                                  <a:pt x="110" y="77"/>
                                </a:lnTo>
                                <a:lnTo>
                                  <a:pt x="96" y="72"/>
                                </a:lnTo>
                                <a:lnTo>
                                  <a:pt x="163" y="72"/>
                                </a:lnTo>
                                <a:lnTo>
                                  <a:pt x="149" y="58"/>
                                </a:lnTo>
                                <a:lnTo>
                                  <a:pt x="144" y="67"/>
                                </a:lnTo>
                                <a:lnTo>
                                  <a:pt x="110" y="67"/>
                                </a:lnTo>
                                <a:lnTo>
                                  <a:pt x="120" y="58"/>
                                </a:lnTo>
                                <a:lnTo>
                                  <a:pt x="125" y="53"/>
                                </a:lnTo>
                                <a:lnTo>
                                  <a:pt x="129" y="48"/>
                                </a:lnTo>
                                <a:lnTo>
                                  <a:pt x="139" y="43"/>
                                </a:lnTo>
                                <a:lnTo>
                                  <a:pt x="125" y="34"/>
                                </a:lnTo>
                                <a:lnTo>
                                  <a:pt x="120" y="43"/>
                                </a:lnTo>
                                <a:lnTo>
                                  <a:pt x="115" y="48"/>
                                </a:lnTo>
                                <a:lnTo>
                                  <a:pt x="115" y="58"/>
                                </a:lnTo>
                                <a:lnTo>
                                  <a:pt x="110" y="67"/>
                                </a:lnTo>
                                <a:lnTo>
                                  <a:pt x="53" y="67"/>
                                </a:lnTo>
                                <a:lnTo>
                                  <a:pt x="57" y="72"/>
                                </a:lnTo>
                                <a:lnTo>
                                  <a:pt x="62" y="72"/>
                                </a:lnTo>
                                <a:lnTo>
                                  <a:pt x="72" y="72"/>
                                </a:lnTo>
                                <a:lnTo>
                                  <a:pt x="96" y="72"/>
                                </a:lnTo>
                                <a:lnTo>
                                  <a:pt x="91" y="82"/>
                                </a:lnTo>
                                <a:lnTo>
                                  <a:pt x="81" y="101"/>
                                </a:lnTo>
                                <a:lnTo>
                                  <a:pt x="43" y="101"/>
                                </a:lnTo>
                                <a:lnTo>
                                  <a:pt x="53" y="106"/>
                                </a:lnTo>
                                <a:lnTo>
                                  <a:pt x="57" y="106"/>
                                </a:lnTo>
                                <a:lnTo>
                                  <a:pt x="62" y="101"/>
                                </a:lnTo>
                                <a:lnTo>
                                  <a:pt x="81" y="101"/>
                                </a:lnTo>
                                <a:lnTo>
                                  <a:pt x="77" y="116"/>
                                </a:lnTo>
                                <a:lnTo>
                                  <a:pt x="67" y="130"/>
                                </a:lnTo>
                                <a:lnTo>
                                  <a:pt x="86" y="130"/>
                                </a:lnTo>
                                <a:lnTo>
                                  <a:pt x="105" y="140"/>
                                </a:lnTo>
                                <a:lnTo>
                                  <a:pt x="86" y="149"/>
                                </a:lnTo>
                                <a:lnTo>
                                  <a:pt x="72" y="159"/>
                                </a:lnTo>
                                <a:lnTo>
                                  <a:pt x="57" y="164"/>
                                </a:lnTo>
                                <a:lnTo>
                                  <a:pt x="43" y="164"/>
                                </a:lnTo>
                                <a:lnTo>
                                  <a:pt x="43" y="168"/>
                                </a:lnTo>
                                <a:lnTo>
                                  <a:pt x="67" y="164"/>
                                </a:lnTo>
                                <a:lnTo>
                                  <a:pt x="86" y="159"/>
                                </a:lnTo>
                                <a:lnTo>
                                  <a:pt x="101" y="149"/>
                                </a:lnTo>
                                <a:lnTo>
                                  <a:pt x="110" y="140"/>
                                </a:lnTo>
                                <a:lnTo>
                                  <a:pt x="120" y="144"/>
                                </a:lnTo>
                                <a:lnTo>
                                  <a:pt x="129" y="149"/>
                                </a:lnTo>
                                <a:lnTo>
                                  <a:pt x="139" y="159"/>
                                </a:lnTo>
                                <a:lnTo>
                                  <a:pt x="144" y="164"/>
                                </a:lnTo>
                                <a:lnTo>
                                  <a:pt x="149" y="168"/>
                                </a:lnTo>
                                <a:lnTo>
                                  <a:pt x="153" y="168"/>
                                </a:lnTo>
                                <a:lnTo>
                                  <a:pt x="153" y="164"/>
                                </a:lnTo>
                                <a:lnTo>
                                  <a:pt x="153" y="159"/>
                                </a:lnTo>
                                <a:lnTo>
                                  <a:pt x="149" y="149"/>
                                </a:lnTo>
                                <a:lnTo>
                                  <a:pt x="139" y="144"/>
                                </a:lnTo>
                                <a:lnTo>
                                  <a:pt x="129" y="140"/>
                                </a:lnTo>
                                <a:lnTo>
                                  <a:pt x="115" y="135"/>
                                </a:lnTo>
                                <a:lnTo>
                                  <a:pt x="125" y="120"/>
                                </a:lnTo>
                                <a:lnTo>
                                  <a:pt x="134" y="101"/>
                                </a:lnTo>
                                <a:lnTo>
                                  <a:pt x="163" y="101"/>
                                </a:lnTo>
                                <a:lnTo>
                                  <a:pt x="153" y="91"/>
                                </a:lnTo>
                                <a:lnTo>
                                  <a:pt x="144" y="101"/>
                                </a:lnTo>
                                <a:lnTo>
                                  <a:pt x="91" y="101"/>
                                </a:lnTo>
                                <a:lnTo>
                                  <a:pt x="105" y="82"/>
                                </a:lnTo>
                                <a:close/>
                                <a:moveTo>
                                  <a:pt x="77" y="125"/>
                                </a:moveTo>
                                <a:lnTo>
                                  <a:pt x="86" y="116"/>
                                </a:lnTo>
                                <a:lnTo>
                                  <a:pt x="91" y="101"/>
                                </a:lnTo>
                                <a:lnTo>
                                  <a:pt x="125" y="101"/>
                                </a:lnTo>
                                <a:lnTo>
                                  <a:pt x="115" y="120"/>
                                </a:lnTo>
                                <a:lnTo>
                                  <a:pt x="110" y="130"/>
                                </a:lnTo>
                                <a:lnTo>
                                  <a:pt x="91" y="130"/>
                                </a:lnTo>
                                <a:lnTo>
                                  <a:pt x="77" y="125"/>
                                </a:lnTo>
                                <a:close/>
                                <a:moveTo>
                                  <a:pt x="91" y="5"/>
                                </a:moveTo>
                                <a:lnTo>
                                  <a:pt x="91" y="5"/>
                                </a:lnTo>
                                <a:lnTo>
                                  <a:pt x="96" y="15"/>
                                </a:lnTo>
                                <a:lnTo>
                                  <a:pt x="101" y="19"/>
                                </a:lnTo>
                                <a:lnTo>
                                  <a:pt x="105" y="29"/>
                                </a:lnTo>
                                <a:lnTo>
                                  <a:pt x="105" y="29"/>
                                </a:lnTo>
                                <a:lnTo>
                                  <a:pt x="110" y="24"/>
                                </a:lnTo>
                                <a:lnTo>
                                  <a:pt x="110" y="19"/>
                                </a:lnTo>
                                <a:lnTo>
                                  <a:pt x="110" y="15"/>
                                </a:lnTo>
                                <a:lnTo>
                                  <a:pt x="105" y="10"/>
                                </a:lnTo>
                                <a:lnTo>
                                  <a:pt x="101" y="10"/>
                                </a:lnTo>
                                <a:lnTo>
                                  <a:pt x="91" y="5"/>
                                </a:lnTo>
                                <a:close/>
                                <a:moveTo>
                                  <a:pt x="38" y="82"/>
                                </a:moveTo>
                                <a:lnTo>
                                  <a:pt x="38" y="48"/>
                                </a:lnTo>
                                <a:lnTo>
                                  <a:pt x="67" y="48"/>
                                </a:lnTo>
                                <a:lnTo>
                                  <a:pt x="57" y="34"/>
                                </a:lnTo>
                                <a:lnTo>
                                  <a:pt x="48" y="43"/>
                                </a:lnTo>
                                <a:lnTo>
                                  <a:pt x="38" y="43"/>
                                </a:lnTo>
                                <a:lnTo>
                                  <a:pt x="38" y="15"/>
                                </a:lnTo>
                                <a:lnTo>
                                  <a:pt x="43" y="10"/>
                                </a:lnTo>
                                <a:lnTo>
                                  <a:pt x="29" y="0"/>
                                </a:lnTo>
                                <a:lnTo>
                                  <a:pt x="29" y="19"/>
                                </a:lnTo>
                                <a:lnTo>
                                  <a:pt x="29" y="43"/>
                                </a:lnTo>
                                <a:lnTo>
                                  <a:pt x="0" y="43"/>
                                </a:lnTo>
                                <a:lnTo>
                                  <a:pt x="5" y="48"/>
                                </a:lnTo>
                                <a:lnTo>
                                  <a:pt x="14" y="48"/>
                                </a:lnTo>
                                <a:lnTo>
                                  <a:pt x="29" y="48"/>
                                </a:lnTo>
                                <a:lnTo>
                                  <a:pt x="29" y="87"/>
                                </a:lnTo>
                                <a:lnTo>
                                  <a:pt x="9" y="91"/>
                                </a:lnTo>
                                <a:lnTo>
                                  <a:pt x="0" y="96"/>
                                </a:lnTo>
                                <a:lnTo>
                                  <a:pt x="5" y="111"/>
                                </a:lnTo>
                                <a:lnTo>
                                  <a:pt x="14" y="101"/>
                                </a:lnTo>
                                <a:lnTo>
                                  <a:pt x="29" y="96"/>
                                </a:lnTo>
                                <a:lnTo>
                                  <a:pt x="29" y="144"/>
                                </a:lnTo>
                                <a:lnTo>
                                  <a:pt x="29" y="149"/>
                                </a:lnTo>
                                <a:lnTo>
                                  <a:pt x="24" y="149"/>
                                </a:lnTo>
                                <a:lnTo>
                                  <a:pt x="19" y="149"/>
                                </a:lnTo>
                                <a:lnTo>
                                  <a:pt x="5" y="149"/>
                                </a:lnTo>
                                <a:lnTo>
                                  <a:pt x="5" y="149"/>
                                </a:lnTo>
                                <a:lnTo>
                                  <a:pt x="14" y="154"/>
                                </a:lnTo>
                                <a:lnTo>
                                  <a:pt x="19" y="154"/>
                                </a:lnTo>
                                <a:lnTo>
                                  <a:pt x="24" y="159"/>
                                </a:lnTo>
                                <a:lnTo>
                                  <a:pt x="24" y="168"/>
                                </a:lnTo>
                                <a:lnTo>
                                  <a:pt x="33" y="159"/>
                                </a:lnTo>
                                <a:lnTo>
                                  <a:pt x="38" y="144"/>
                                </a:lnTo>
                                <a:lnTo>
                                  <a:pt x="38" y="91"/>
                                </a:lnTo>
                                <a:lnTo>
                                  <a:pt x="57" y="77"/>
                                </a:lnTo>
                                <a:lnTo>
                                  <a:pt x="57" y="77"/>
                                </a:lnTo>
                                <a:lnTo>
                                  <a:pt x="38" y="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7"/>
                        <wps:cNvSpPr>
                          <a:spLocks/>
                        </wps:cNvSpPr>
                        <wps:spPr bwMode="auto">
                          <a:xfrm>
                            <a:off x="362585" y="1662430"/>
                            <a:ext cx="94615" cy="103505"/>
                          </a:xfrm>
                          <a:custGeom>
                            <a:avLst/>
                            <a:gdLst>
                              <a:gd name="T0" fmla="*/ 87 w 149"/>
                              <a:gd name="T1" fmla="*/ 10 h 163"/>
                              <a:gd name="T2" fmla="*/ 91 w 149"/>
                              <a:gd name="T3" fmla="*/ 5 h 163"/>
                              <a:gd name="T4" fmla="*/ 72 w 149"/>
                              <a:gd name="T5" fmla="*/ 0 h 163"/>
                              <a:gd name="T6" fmla="*/ 72 w 149"/>
                              <a:gd name="T7" fmla="*/ 19 h 163"/>
                              <a:gd name="T8" fmla="*/ 72 w 149"/>
                              <a:gd name="T9" fmla="*/ 48 h 163"/>
                              <a:gd name="T10" fmla="*/ 15 w 149"/>
                              <a:gd name="T11" fmla="*/ 48 h 163"/>
                              <a:gd name="T12" fmla="*/ 19 w 149"/>
                              <a:gd name="T13" fmla="*/ 53 h 163"/>
                              <a:gd name="T14" fmla="*/ 24 w 149"/>
                              <a:gd name="T15" fmla="*/ 48 h 163"/>
                              <a:gd name="T16" fmla="*/ 34 w 149"/>
                              <a:gd name="T17" fmla="*/ 48 h 163"/>
                              <a:gd name="T18" fmla="*/ 72 w 149"/>
                              <a:gd name="T19" fmla="*/ 48 h 163"/>
                              <a:gd name="T20" fmla="*/ 67 w 149"/>
                              <a:gd name="T21" fmla="*/ 72 h 163"/>
                              <a:gd name="T22" fmla="*/ 67 w 149"/>
                              <a:gd name="T23" fmla="*/ 91 h 163"/>
                              <a:gd name="T24" fmla="*/ 58 w 149"/>
                              <a:gd name="T25" fmla="*/ 106 h 163"/>
                              <a:gd name="T26" fmla="*/ 48 w 149"/>
                              <a:gd name="T27" fmla="*/ 125 h 163"/>
                              <a:gd name="T28" fmla="*/ 29 w 149"/>
                              <a:gd name="T29" fmla="*/ 144 h 163"/>
                              <a:gd name="T30" fmla="*/ 0 w 149"/>
                              <a:gd name="T31" fmla="*/ 159 h 163"/>
                              <a:gd name="T32" fmla="*/ 0 w 149"/>
                              <a:gd name="T33" fmla="*/ 163 h 163"/>
                              <a:gd name="T34" fmla="*/ 29 w 149"/>
                              <a:gd name="T35" fmla="*/ 149 h 163"/>
                              <a:gd name="T36" fmla="*/ 53 w 149"/>
                              <a:gd name="T37" fmla="*/ 130 h 163"/>
                              <a:gd name="T38" fmla="*/ 63 w 149"/>
                              <a:gd name="T39" fmla="*/ 115 h 163"/>
                              <a:gd name="T40" fmla="*/ 72 w 149"/>
                              <a:gd name="T41" fmla="*/ 96 h 163"/>
                              <a:gd name="T42" fmla="*/ 77 w 149"/>
                              <a:gd name="T43" fmla="*/ 77 h 163"/>
                              <a:gd name="T44" fmla="*/ 82 w 149"/>
                              <a:gd name="T45" fmla="*/ 48 h 163"/>
                              <a:gd name="T46" fmla="*/ 135 w 149"/>
                              <a:gd name="T47" fmla="*/ 48 h 163"/>
                              <a:gd name="T48" fmla="*/ 130 w 149"/>
                              <a:gd name="T49" fmla="*/ 106 h 163"/>
                              <a:gd name="T50" fmla="*/ 125 w 149"/>
                              <a:gd name="T51" fmla="*/ 135 h 163"/>
                              <a:gd name="T52" fmla="*/ 120 w 149"/>
                              <a:gd name="T53" fmla="*/ 139 h 163"/>
                              <a:gd name="T54" fmla="*/ 111 w 149"/>
                              <a:gd name="T55" fmla="*/ 144 h 163"/>
                              <a:gd name="T56" fmla="*/ 101 w 149"/>
                              <a:gd name="T57" fmla="*/ 144 h 163"/>
                              <a:gd name="T58" fmla="*/ 87 w 149"/>
                              <a:gd name="T59" fmla="*/ 139 h 163"/>
                              <a:gd name="T60" fmla="*/ 87 w 149"/>
                              <a:gd name="T61" fmla="*/ 144 h 163"/>
                              <a:gd name="T62" fmla="*/ 101 w 149"/>
                              <a:gd name="T63" fmla="*/ 149 h 163"/>
                              <a:gd name="T64" fmla="*/ 106 w 149"/>
                              <a:gd name="T65" fmla="*/ 163 h 163"/>
                              <a:gd name="T66" fmla="*/ 120 w 149"/>
                              <a:gd name="T67" fmla="*/ 159 h 163"/>
                              <a:gd name="T68" fmla="*/ 125 w 149"/>
                              <a:gd name="T69" fmla="*/ 149 h 163"/>
                              <a:gd name="T70" fmla="*/ 135 w 149"/>
                              <a:gd name="T71" fmla="*/ 139 h 163"/>
                              <a:gd name="T72" fmla="*/ 139 w 149"/>
                              <a:gd name="T73" fmla="*/ 125 h 163"/>
                              <a:gd name="T74" fmla="*/ 139 w 149"/>
                              <a:gd name="T75" fmla="*/ 96 h 163"/>
                              <a:gd name="T76" fmla="*/ 144 w 149"/>
                              <a:gd name="T77" fmla="*/ 53 h 163"/>
                              <a:gd name="T78" fmla="*/ 149 w 149"/>
                              <a:gd name="T79" fmla="*/ 48 h 163"/>
                              <a:gd name="T80" fmla="*/ 139 w 149"/>
                              <a:gd name="T81" fmla="*/ 38 h 163"/>
                              <a:gd name="T82" fmla="*/ 130 w 149"/>
                              <a:gd name="T83" fmla="*/ 48 h 163"/>
                              <a:gd name="T84" fmla="*/ 82 w 149"/>
                              <a:gd name="T85" fmla="*/ 48 h 163"/>
                              <a:gd name="T86" fmla="*/ 82 w 149"/>
                              <a:gd name="T87" fmla="*/ 29 h 163"/>
                              <a:gd name="T88" fmla="*/ 87 w 149"/>
                              <a:gd name="T89" fmla="*/ 1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9" h="163">
                                <a:moveTo>
                                  <a:pt x="87" y="10"/>
                                </a:moveTo>
                                <a:lnTo>
                                  <a:pt x="91" y="5"/>
                                </a:lnTo>
                                <a:lnTo>
                                  <a:pt x="72" y="0"/>
                                </a:lnTo>
                                <a:lnTo>
                                  <a:pt x="72" y="19"/>
                                </a:lnTo>
                                <a:lnTo>
                                  <a:pt x="72" y="48"/>
                                </a:lnTo>
                                <a:lnTo>
                                  <a:pt x="15" y="48"/>
                                </a:lnTo>
                                <a:lnTo>
                                  <a:pt x="19" y="53"/>
                                </a:lnTo>
                                <a:lnTo>
                                  <a:pt x="24" y="48"/>
                                </a:lnTo>
                                <a:lnTo>
                                  <a:pt x="34" y="48"/>
                                </a:lnTo>
                                <a:lnTo>
                                  <a:pt x="72" y="48"/>
                                </a:lnTo>
                                <a:lnTo>
                                  <a:pt x="67" y="72"/>
                                </a:lnTo>
                                <a:lnTo>
                                  <a:pt x="67" y="91"/>
                                </a:lnTo>
                                <a:lnTo>
                                  <a:pt x="58" y="106"/>
                                </a:lnTo>
                                <a:lnTo>
                                  <a:pt x="48" y="125"/>
                                </a:lnTo>
                                <a:lnTo>
                                  <a:pt x="29" y="144"/>
                                </a:lnTo>
                                <a:lnTo>
                                  <a:pt x="0" y="159"/>
                                </a:lnTo>
                                <a:lnTo>
                                  <a:pt x="0" y="163"/>
                                </a:lnTo>
                                <a:lnTo>
                                  <a:pt x="29" y="149"/>
                                </a:lnTo>
                                <a:lnTo>
                                  <a:pt x="53" y="130"/>
                                </a:lnTo>
                                <a:lnTo>
                                  <a:pt x="63" y="115"/>
                                </a:lnTo>
                                <a:lnTo>
                                  <a:pt x="72" y="96"/>
                                </a:lnTo>
                                <a:lnTo>
                                  <a:pt x="77" y="77"/>
                                </a:lnTo>
                                <a:lnTo>
                                  <a:pt x="82" y="48"/>
                                </a:lnTo>
                                <a:lnTo>
                                  <a:pt x="135" y="48"/>
                                </a:lnTo>
                                <a:lnTo>
                                  <a:pt x="130" y="106"/>
                                </a:lnTo>
                                <a:lnTo>
                                  <a:pt x="125" y="135"/>
                                </a:lnTo>
                                <a:lnTo>
                                  <a:pt x="120" y="139"/>
                                </a:lnTo>
                                <a:lnTo>
                                  <a:pt x="111" y="144"/>
                                </a:lnTo>
                                <a:lnTo>
                                  <a:pt x="101" y="144"/>
                                </a:lnTo>
                                <a:lnTo>
                                  <a:pt x="87" y="139"/>
                                </a:lnTo>
                                <a:lnTo>
                                  <a:pt x="87" y="144"/>
                                </a:lnTo>
                                <a:lnTo>
                                  <a:pt x="101" y="149"/>
                                </a:lnTo>
                                <a:lnTo>
                                  <a:pt x="106" y="163"/>
                                </a:lnTo>
                                <a:lnTo>
                                  <a:pt x="120" y="159"/>
                                </a:lnTo>
                                <a:lnTo>
                                  <a:pt x="125" y="149"/>
                                </a:lnTo>
                                <a:lnTo>
                                  <a:pt x="135" y="139"/>
                                </a:lnTo>
                                <a:lnTo>
                                  <a:pt x="139" y="125"/>
                                </a:lnTo>
                                <a:lnTo>
                                  <a:pt x="139" y="96"/>
                                </a:lnTo>
                                <a:lnTo>
                                  <a:pt x="144" y="53"/>
                                </a:lnTo>
                                <a:lnTo>
                                  <a:pt x="149" y="48"/>
                                </a:lnTo>
                                <a:lnTo>
                                  <a:pt x="139" y="38"/>
                                </a:lnTo>
                                <a:lnTo>
                                  <a:pt x="130" y="48"/>
                                </a:lnTo>
                                <a:lnTo>
                                  <a:pt x="82" y="48"/>
                                </a:lnTo>
                                <a:lnTo>
                                  <a:pt x="82" y="29"/>
                                </a:lnTo>
                                <a:lnTo>
                                  <a:pt x="87"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8"/>
                        <wps:cNvSpPr>
                          <a:spLocks noEditPoints="1"/>
                        </wps:cNvSpPr>
                        <wps:spPr bwMode="auto">
                          <a:xfrm>
                            <a:off x="475615" y="1662430"/>
                            <a:ext cx="103505" cy="100965"/>
                          </a:xfrm>
                          <a:custGeom>
                            <a:avLst/>
                            <a:gdLst>
                              <a:gd name="T0" fmla="*/ 24 w 163"/>
                              <a:gd name="T1" fmla="*/ 5 h 159"/>
                              <a:gd name="T2" fmla="*/ 33 w 163"/>
                              <a:gd name="T3" fmla="*/ 29 h 159"/>
                              <a:gd name="T4" fmla="*/ 43 w 163"/>
                              <a:gd name="T5" fmla="*/ 38 h 159"/>
                              <a:gd name="T6" fmla="*/ 43 w 163"/>
                              <a:gd name="T7" fmla="*/ 24 h 159"/>
                              <a:gd name="T8" fmla="*/ 29 w 163"/>
                              <a:gd name="T9" fmla="*/ 5 h 159"/>
                              <a:gd name="T10" fmla="*/ 5 w 163"/>
                              <a:gd name="T11" fmla="*/ 48 h 159"/>
                              <a:gd name="T12" fmla="*/ 19 w 163"/>
                              <a:gd name="T13" fmla="*/ 48 h 159"/>
                              <a:gd name="T14" fmla="*/ 67 w 163"/>
                              <a:gd name="T15" fmla="*/ 34 h 159"/>
                              <a:gd name="T16" fmla="*/ 0 w 163"/>
                              <a:gd name="T17" fmla="*/ 43 h 159"/>
                              <a:gd name="T18" fmla="*/ 14 w 163"/>
                              <a:gd name="T19" fmla="*/ 62 h 159"/>
                              <a:gd name="T20" fmla="*/ 19 w 163"/>
                              <a:gd name="T21" fmla="*/ 82 h 159"/>
                              <a:gd name="T22" fmla="*/ 19 w 163"/>
                              <a:gd name="T23" fmla="*/ 106 h 159"/>
                              <a:gd name="T24" fmla="*/ 29 w 163"/>
                              <a:gd name="T25" fmla="*/ 111 h 159"/>
                              <a:gd name="T26" fmla="*/ 33 w 163"/>
                              <a:gd name="T27" fmla="*/ 96 h 159"/>
                              <a:gd name="T28" fmla="*/ 14 w 163"/>
                              <a:gd name="T29" fmla="*/ 58 h 159"/>
                              <a:gd name="T30" fmla="*/ 9 w 163"/>
                              <a:gd name="T31" fmla="*/ 149 h 159"/>
                              <a:gd name="T32" fmla="*/ 33 w 163"/>
                              <a:gd name="T33" fmla="*/ 135 h 159"/>
                              <a:gd name="T34" fmla="*/ 77 w 163"/>
                              <a:gd name="T35" fmla="*/ 120 h 159"/>
                              <a:gd name="T36" fmla="*/ 43 w 163"/>
                              <a:gd name="T37" fmla="*/ 125 h 159"/>
                              <a:gd name="T38" fmla="*/ 67 w 163"/>
                              <a:gd name="T39" fmla="*/ 62 h 159"/>
                              <a:gd name="T40" fmla="*/ 48 w 163"/>
                              <a:gd name="T41" fmla="*/ 86 h 159"/>
                              <a:gd name="T42" fmla="*/ 14 w 163"/>
                              <a:gd name="T43" fmla="*/ 130 h 159"/>
                              <a:gd name="T44" fmla="*/ 105 w 163"/>
                              <a:gd name="T45" fmla="*/ 0 h 159"/>
                              <a:gd name="T46" fmla="*/ 105 w 163"/>
                              <a:gd name="T47" fmla="*/ 86 h 159"/>
                              <a:gd name="T48" fmla="*/ 81 w 163"/>
                              <a:gd name="T49" fmla="*/ 82 h 159"/>
                              <a:gd name="T50" fmla="*/ 81 w 163"/>
                              <a:gd name="T51" fmla="*/ 120 h 159"/>
                              <a:gd name="T52" fmla="*/ 81 w 163"/>
                              <a:gd name="T53" fmla="*/ 159 h 159"/>
                              <a:gd name="T54" fmla="*/ 91 w 163"/>
                              <a:gd name="T55" fmla="*/ 139 h 159"/>
                              <a:gd name="T56" fmla="*/ 139 w 163"/>
                              <a:gd name="T57" fmla="*/ 154 h 159"/>
                              <a:gd name="T58" fmla="*/ 149 w 163"/>
                              <a:gd name="T59" fmla="*/ 135 h 159"/>
                              <a:gd name="T60" fmla="*/ 153 w 163"/>
                              <a:gd name="T61" fmla="*/ 86 h 159"/>
                              <a:gd name="T62" fmla="*/ 134 w 163"/>
                              <a:gd name="T63" fmla="*/ 86 h 159"/>
                              <a:gd name="T64" fmla="*/ 115 w 163"/>
                              <a:gd name="T65" fmla="*/ 48 h 159"/>
                              <a:gd name="T66" fmla="*/ 149 w 163"/>
                              <a:gd name="T67" fmla="*/ 34 h 159"/>
                              <a:gd name="T68" fmla="*/ 115 w 163"/>
                              <a:gd name="T69" fmla="*/ 43 h 159"/>
                              <a:gd name="T70" fmla="*/ 120 w 163"/>
                              <a:gd name="T71" fmla="*/ 10 h 159"/>
                              <a:gd name="T72" fmla="*/ 91 w 163"/>
                              <a:gd name="T73" fmla="*/ 91 h 159"/>
                              <a:gd name="T74" fmla="*/ 139 w 163"/>
                              <a:gd name="T75" fmla="*/ 139 h 159"/>
                              <a:gd name="T76" fmla="*/ 91 w 163"/>
                              <a:gd name="T77" fmla="*/ 9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3" h="159">
                                <a:moveTo>
                                  <a:pt x="29" y="5"/>
                                </a:moveTo>
                                <a:lnTo>
                                  <a:pt x="24" y="5"/>
                                </a:lnTo>
                                <a:lnTo>
                                  <a:pt x="33" y="19"/>
                                </a:lnTo>
                                <a:lnTo>
                                  <a:pt x="33" y="29"/>
                                </a:lnTo>
                                <a:lnTo>
                                  <a:pt x="38" y="38"/>
                                </a:lnTo>
                                <a:lnTo>
                                  <a:pt x="43" y="38"/>
                                </a:lnTo>
                                <a:lnTo>
                                  <a:pt x="48" y="29"/>
                                </a:lnTo>
                                <a:lnTo>
                                  <a:pt x="43" y="24"/>
                                </a:lnTo>
                                <a:lnTo>
                                  <a:pt x="38" y="14"/>
                                </a:lnTo>
                                <a:lnTo>
                                  <a:pt x="29" y="5"/>
                                </a:lnTo>
                                <a:close/>
                                <a:moveTo>
                                  <a:pt x="0" y="43"/>
                                </a:moveTo>
                                <a:lnTo>
                                  <a:pt x="5" y="48"/>
                                </a:lnTo>
                                <a:lnTo>
                                  <a:pt x="9" y="48"/>
                                </a:lnTo>
                                <a:lnTo>
                                  <a:pt x="19" y="48"/>
                                </a:lnTo>
                                <a:lnTo>
                                  <a:pt x="81" y="48"/>
                                </a:lnTo>
                                <a:lnTo>
                                  <a:pt x="67" y="34"/>
                                </a:lnTo>
                                <a:lnTo>
                                  <a:pt x="57" y="43"/>
                                </a:lnTo>
                                <a:lnTo>
                                  <a:pt x="0" y="43"/>
                                </a:lnTo>
                                <a:close/>
                                <a:moveTo>
                                  <a:pt x="14" y="58"/>
                                </a:moveTo>
                                <a:lnTo>
                                  <a:pt x="14" y="62"/>
                                </a:lnTo>
                                <a:lnTo>
                                  <a:pt x="19" y="72"/>
                                </a:lnTo>
                                <a:lnTo>
                                  <a:pt x="19" y="82"/>
                                </a:lnTo>
                                <a:lnTo>
                                  <a:pt x="19" y="91"/>
                                </a:lnTo>
                                <a:lnTo>
                                  <a:pt x="19" y="106"/>
                                </a:lnTo>
                                <a:lnTo>
                                  <a:pt x="24" y="111"/>
                                </a:lnTo>
                                <a:lnTo>
                                  <a:pt x="29" y="111"/>
                                </a:lnTo>
                                <a:lnTo>
                                  <a:pt x="33" y="106"/>
                                </a:lnTo>
                                <a:lnTo>
                                  <a:pt x="33" y="96"/>
                                </a:lnTo>
                                <a:lnTo>
                                  <a:pt x="29" y="82"/>
                                </a:lnTo>
                                <a:lnTo>
                                  <a:pt x="14" y="58"/>
                                </a:lnTo>
                                <a:close/>
                                <a:moveTo>
                                  <a:pt x="0" y="135"/>
                                </a:moveTo>
                                <a:lnTo>
                                  <a:pt x="9" y="149"/>
                                </a:lnTo>
                                <a:lnTo>
                                  <a:pt x="19" y="139"/>
                                </a:lnTo>
                                <a:lnTo>
                                  <a:pt x="33" y="135"/>
                                </a:lnTo>
                                <a:lnTo>
                                  <a:pt x="53" y="130"/>
                                </a:lnTo>
                                <a:lnTo>
                                  <a:pt x="77" y="120"/>
                                </a:lnTo>
                                <a:lnTo>
                                  <a:pt x="77" y="115"/>
                                </a:lnTo>
                                <a:lnTo>
                                  <a:pt x="43" y="125"/>
                                </a:lnTo>
                                <a:lnTo>
                                  <a:pt x="62" y="72"/>
                                </a:lnTo>
                                <a:lnTo>
                                  <a:pt x="67" y="62"/>
                                </a:lnTo>
                                <a:lnTo>
                                  <a:pt x="53" y="58"/>
                                </a:lnTo>
                                <a:lnTo>
                                  <a:pt x="48" y="86"/>
                                </a:lnTo>
                                <a:lnTo>
                                  <a:pt x="38" y="125"/>
                                </a:lnTo>
                                <a:lnTo>
                                  <a:pt x="14" y="130"/>
                                </a:lnTo>
                                <a:lnTo>
                                  <a:pt x="0" y="135"/>
                                </a:lnTo>
                                <a:close/>
                                <a:moveTo>
                                  <a:pt x="105" y="0"/>
                                </a:moveTo>
                                <a:lnTo>
                                  <a:pt x="105" y="29"/>
                                </a:lnTo>
                                <a:lnTo>
                                  <a:pt x="105" y="86"/>
                                </a:lnTo>
                                <a:lnTo>
                                  <a:pt x="91" y="86"/>
                                </a:lnTo>
                                <a:lnTo>
                                  <a:pt x="81" y="82"/>
                                </a:lnTo>
                                <a:lnTo>
                                  <a:pt x="81" y="96"/>
                                </a:lnTo>
                                <a:lnTo>
                                  <a:pt x="81" y="120"/>
                                </a:lnTo>
                                <a:lnTo>
                                  <a:pt x="81" y="139"/>
                                </a:lnTo>
                                <a:lnTo>
                                  <a:pt x="81" y="159"/>
                                </a:lnTo>
                                <a:lnTo>
                                  <a:pt x="91" y="154"/>
                                </a:lnTo>
                                <a:lnTo>
                                  <a:pt x="91" y="139"/>
                                </a:lnTo>
                                <a:lnTo>
                                  <a:pt x="139" y="139"/>
                                </a:lnTo>
                                <a:lnTo>
                                  <a:pt x="139" y="154"/>
                                </a:lnTo>
                                <a:lnTo>
                                  <a:pt x="149" y="149"/>
                                </a:lnTo>
                                <a:lnTo>
                                  <a:pt x="149" y="135"/>
                                </a:lnTo>
                                <a:lnTo>
                                  <a:pt x="149" y="91"/>
                                </a:lnTo>
                                <a:lnTo>
                                  <a:pt x="153" y="86"/>
                                </a:lnTo>
                                <a:lnTo>
                                  <a:pt x="144" y="77"/>
                                </a:lnTo>
                                <a:lnTo>
                                  <a:pt x="134" y="86"/>
                                </a:lnTo>
                                <a:lnTo>
                                  <a:pt x="115" y="86"/>
                                </a:lnTo>
                                <a:lnTo>
                                  <a:pt x="115" y="48"/>
                                </a:lnTo>
                                <a:lnTo>
                                  <a:pt x="163" y="48"/>
                                </a:lnTo>
                                <a:lnTo>
                                  <a:pt x="149" y="34"/>
                                </a:lnTo>
                                <a:lnTo>
                                  <a:pt x="139" y="43"/>
                                </a:lnTo>
                                <a:lnTo>
                                  <a:pt x="115" y="43"/>
                                </a:lnTo>
                                <a:lnTo>
                                  <a:pt x="115" y="14"/>
                                </a:lnTo>
                                <a:lnTo>
                                  <a:pt x="120" y="10"/>
                                </a:lnTo>
                                <a:lnTo>
                                  <a:pt x="105" y="0"/>
                                </a:lnTo>
                                <a:close/>
                                <a:moveTo>
                                  <a:pt x="91" y="91"/>
                                </a:moveTo>
                                <a:lnTo>
                                  <a:pt x="139" y="91"/>
                                </a:lnTo>
                                <a:lnTo>
                                  <a:pt x="139" y="139"/>
                                </a:lnTo>
                                <a:lnTo>
                                  <a:pt x="91" y="139"/>
                                </a:lnTo>
                                <a:lnTo>
                                  <a:pt x="91" y="9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9"/>
                        <wps:cNvSpPr>
                          <a:spLocks noEditPoints="1"/>
                        </wps:cNvSpPr>
                        <wps:spPr bwMode="auto">
                          <a:xfrm>
                            <a:off x="3017520" y="97790"/>
                            <a:ext cx="106680" cy="103505"/>
                          </a:xfrm>
                          <a:custGeom>
                            <a:avLst/>
                            <a:gdLst>
                              <a:gd name="T0" fmla="*/ 86 w 168"/>
                              <a:gd name="T1" fmla="*/ 5 h 163"/>
                              <a:gd name="T2" fmla="*/ 101 w 168"/>
                              <a:gd name="T3" fmla="*/ 24 h 163"/>
                              <a:gd name="T4" fmla="*/ 105 w 168"/>
                              <a:gd name="T5" fmla="*/ 33 h 163"/>
                              <a:gd name="T6" fmla="*/ 110 w 168"/>
                              <a:gd name="T7" fmla="*/ 24 h 163"/>
                              <a:gd name="T8" fmla="*/ 91 w 168"/>
                              <a:gd name="T9" fmla="*/ 5 h 163"/>
                              <a:gd name="T10" fmla="*/ 67 w 168"/>
                              <a:gd name="T11" fmla="*/ 48 h 163"/>
                              <a:gd name="T12" fmla="*/ 81 w 168"/>
                              <a:gd name="T13" fmla="*/ 43 h 163"/>
                              <a:gd name="T14" fmla="*/ 101 w 168"/>
                              <a:gd name="T15" fmla="*/ 91 h 163"/>
                              <a:gd name="T16" fmla="*/ 72 w 168"/>
                              <a:gd name="T17" fmla="*/ 96 h 163"/>
                              <a:gd name="T18" fmla="*/ 86 w 168"/>
                              <a:gd name="T19" fmla="*/ 96 h 163"/>
                              <a:gd name="T20" fmla="*/ 101 w 168"/>
                              <a:gd name="T21" fmla="*/ 149 h 163"/>
                              <a:gd name="T22" fmla="*/ 53 w 168"/>
                              <a:gd name="T23" fmla="*/ 153 h 163"/>
                              <a:gd name="T24" fmla="*/ 67 w 168"/>
                              <a:gd name="T25" fmla="*/ 153 h 163"/>
                              <a:gd name="T26" fmla="*/ 153 w 168"/>
                              <a:gd name="T27" fmla="*/ 139 h 163"/>
                              <a:gd name="T28" fmla="*/ 110 w 168"/>
                              <a:gd name="T29" fmla="*/ 149 h 163"/>
                              <a:gd name="T30" fmla="*/ 153 w 168"/>
                              <a:gd name="T31" fmla="*/ 96 h 163"/>
                              <a:gd name="T32" fmla="*/ 134 w 168"/>
                              <a:gd name="T33" fmla="*/ 91 h 163"/>
                              <a:gd name="T34" fmla="*/ 110 w 168"/>
                              <a:gd name="T35" fmla="*/ 43 h 163"/>
                              <a:gd name="T36" fmla="*/ 149 w 168"/>
                              <a:gd name="T37" fmla="*/ 33 h 163"/>
                              <a:gd name="T38" fmla="*/ 62 w 168"/>
                              <a:gd name="T39" fmla="*/ 43 h 163"/>
                              <a:gd name="T40" fmla="*/ 38 w 168"/>
                              <a:gd name="T41" fmla="*/ 9 h 163"/>
                              <a:gd name="T42" fmla="*/ 19 w 168"/>
                              <a:gd name="T43" fmla="*/ 38 h 163"/>
                              <a:gd name="T44" fmla="*/ 5 w 168"/>
                              <a:gd name="T45" fmla="*/ 57 h 163"/>
                              <a:gd name="T46" fmla="*/ 33 w 168"/>
                              <a:gd name="T47" fmla="*/ 29 h 163"/>
                              <a:gd name="T48" fmla="*/ 57 w 168"/>
                              <a:gd name="T49" fmla="*/ 9 h 163"/>
                              <a:gd name="T50" fmla="*/ 48 w 168"/>
                              <a:gd name="T51" fmla="*/ 43 h 163"/>
                              <a:gd name="T52" fmla="*/ 29 w 168"/>
                              <a:gd name="T53" fmla="*/ 77 h 163"/>
                              <a:gd name="T54" fmla="*/ 0 w 168"/>
                              <a:gd name="T55" fmla="*/ 110 h 163"/>
                              <a:gd name="T56" fmla="*/ 19 w 168"/>
                              <a:gd name="T57" fmla="*/ 101 h 163"/>
                              <a:gd name="T58" fmla="*/ 33 w 168"/>
                              <a:gd name="T59" fmla="*/ 134 h 163"/>
                              <a:gd name="T60" fmla="*/ 33 w 168"/>
                              <a:gd name="T61" fmla="*/ 163 h 163"/>
                              <a:gd name="T62" fmla="*/ 43 w 168"/>
                              <a:gd name="T63" fmla="*/ 72 h 163"/>
                              <a:gd name="T64" fmla="*/ 62 w 168"/>
                              <a:gd name="T65" fmla="*/ 5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 h="163">
                                <a:moveTo>
                                  <a:pt x="91" y="5"/>
                                </a:moveTo>
                                <a:lnTo>
                                  <a:pt x="86" y="5"/>
                                </a:lnTo>
                                <a:lnTo>
                                  <a:pt x="96" y="14"/>
                                </a:lnTo>
                                <a:lnTo>
                                  <a:pt x="101" y="24"/>
                                </a:lnTo>
                                <a:lnTo>
                                  <a:pt x="101" y="33"/>
                                </a:lnTo>
                                <a:lnTo>
                                  <a:pt x="105" y="33"/>
                                </a:lnTo>
                                <a:lnTo>
                                  <a:pt x="110" y="29"/>
                                </a:lnTo>
                                <a:lnTo>
                                  <a:pt x="110" y="24"/>
                                </a:lnTo>
                                <a:lnTo>
                                  <a:pt x="105" y="14"/>
                                </a:lnTo>
                                <a:lnTo>
                                  <a:pt x="91" y="5"/>
                                </a:lnTo>
                                <a:close/>
                                <a:moveTo>
                                  <a:pt x="62" y="43"/>
                                </a:moveTo>
                                <a:lnTo>
                                  <a:pt x="67" y="48"/>
                                </a:lnTo>
                                <a:lnTo>
                                  <a:pt x="72" y="48"/>
                                </a:lnTo>
                                <a:lnTo>
                                  <a:pt x="81" y="43"/>
                                </a:lnTo>
                                <a:lnTo>
                                  <a:pt x="101" y="43"/>
                                </a:lnTo>
                                <a:lnTo>
                                  <a:pt x="101" y="91"/>
                                </a:lnTo>
                                <a:lnTo>
                                  <a:pt x="67" y="91"/>
                                </a:lnTo>
                                <a:lnTo>
                                  <a:pt x="72" y="96"/>
                                </a:lnTo>
                                <a:lnTo>
                                  <a:pt x="77" y="96"/>
                                </a:lnTo>
                                <a:lnTo>
                                  <a:pt x="86" y="96"/>
                                </a:lnTo>
                                <a:lnTo>
                                  <a:pt x="101" y="96"/>
                                </a:lnTo>
                                <a:lnTo>
                                  <a:pt x="101" y="149"/>
                                </a:lnTo>
                                <a:lnTo>
                                  <a:pt x="48" y="149"/>
                                </a:lnTo>
                                <a:lnTo>
                                  <a:pt x="53" y="153"/>
                                </a:lnTo>
                                <a:lnTo>
                                  <a:pt x="62" y="153"/>
                                </a:lnTo>
                                <a:lnTo>
                                  <a:pt x="67" y="153"/>
                                </a:lnTo>
                                <a:lnTo>
                                  <a:pt x="168" y="153"/>
                                </a:lnTo>
                                <a:lnTo>
                                  <a:pt x="153" y="139"/>
                                </a:lnTo>
                                <a:lnTo>
                                  <a:pt x="144" y="149"/>
                                </a:lnTo>
                                <a:lnTo>
                                  <a:pt x="110" y="149"/>
                                </a:lnTo>
                                <a:lnTo>
                                  <a:pt x="110" y="96"/>
                                </a:lnTo>
                                <a:lnTo>
                                  <a:pt x="153" y="96"/>
                                </a:lnTo>
                                <a:lnTo>
                                  <a:pt x="144" y="81"/>
                                </a:lnTo>
                                <a:lnTo>
                                  <a:pt x="134" y="91"/>
                                </a:lnTo>
                                <a:lnTo>
                                  <a:pt x="110" y="91"/>
                                </a:lnTo>
                                <a:lnTo>
                                  <a:pt x="110" y="43"/>
                                </a:lnTo>
                                <a:lnTo>
                                  <a:pt x="158" y="43"/>
                                </a:lnTo>
                                <a:lnTo>
                                  <a:pt x="149" y="33"/>
                                </a:lnTo>
                                <a:lnTo>
                                  <a:pt x="139" y="43"/>
                                </a:lnTo>
                                <a:lnTo>
                                  <a:pt x="62" y="43"/>
                                </a:lnTo>
                                <a:close/>
                                <a:moveTo>
                                  <a:pt x="43" y="0"/>
                                </a:moveTo>
                                <a:lnTo>
                                  <a:pt x="38" y="9"/>
                                </a:lnTo>
                                <a:lnTo>
                                  <a:pt x="29" y="24"/>
                                </a:lnTo>
                                <a:lnTo>
                                  <a:pt x="19" y="38"/>
                                </a:lnTo>
                                <a:lnTo>
                                  <a:pt x="5" y="53"/>
                                </a:lnTo>
                                <a:lnTo>
                                  <a:pt x="5" y="57"/>
                                </a:lnTo>
                                <a:lnTo>
                                  <a:pt x="19" y="43"/>
                                </a:lnTo>
                                <a:lnTo>
                                  <a:pt x="33" y="29"/>
                                </a:lnTo>
                                <a:lnTo>
                                  <a:pt x="48" y="19"/>
                                </a:lnTo>
                                <a:lnTo>
                                  <a:pt x="57" y="9"/>
                                </a:lnTo>
                                <a:lnTo>
                                  <a:pt x="43" y="0"/>
                                </a:lnTo>
                                <a:close/>
                                <a:moveTo>
                                  <a:pt x="48" y="43"/>
                                </a:moveTo>
                                <a:lnTo>
                                  <a:pt x="38" y="57"/>
                                </a:lnTo>
                                <a:lnTo>
                                  <a:pt x="29" y="77"/>
                                </a:lnTo>
                                <a:lnTo>
                                  <a:pt x="14" y="96"/>
                                </a:lnTo>
                                <a:lnTo>
                                  <a:pt x="0" y="110"/>
                                </a:lnTo>
                                <a:lnTo>
                                  <a:pt x="5" y="115"/>
                                </a:lnTo>
                                <a:lnTo>
                                  <a:pt x="19" y="101"/>
                                </a:lnTo>
                                <a:lnTo>
                                  <a:pt x="33" y="81"/>
                                </a:lnTo>
                                <a:lnTo>
                                  <a:pt x="33" y="134"/>
                                </a:lnTo>
                                <a:lnTo>
                                  <a:pt x="33" y="149"/>
                                </a:lnTo>
                                <a:lnTo>
                                  <a:pt x="33" y="163"/>
                                </a:lnTo>
                                <a:lnTo>
                                  <a:pt x="43" y="158"/>
                                </a:lnTo>
                                <a:lnTo>
                                  <a:pt x="43" y="72"/>
                                </a:lnTo>
                                <a:lnTo>
                                  <a:pt x="53" y="57"/>
                                </a:lnTo>
                                <a:lnTo>
                                  <a:pt x="62" y="53"/>
                                </a:lnTo>
                                <a:lnTo>
                                  <a:pt x="4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80"/>
                        <wps:cNvSpPr>
                          <a:spLocks/>
                        </wps:cNvSpPr>
                        <wps:spPr bwMode="auto">
                          <a:xfrm>
                            <a:off x="3136265" y="100965"/>
                            <a:ext cx="97790" cy="97155"/>
                          </a:xfrm>
                          <a:custGeom>
                            <a:avLst/>
                            <a:gdLst>
                              <a:gd name="T0" fmla="*/ 139 w 154"/>
                              <a:gd name="T1" fmla="*/ 153 h 153"/>
                              <a:gd name="T2" fmla="*/ 154 w 154"/>
                              <a:gd name="T3" fmla="*/ 153 h 153"/>
                              <a:gd name="T4" fmla="*/ 154 w 154"/>
                              <a:gd name="T5" fmla="*/ 153 h 153"/>
                              <a:gd name="T6" fmla="*/ 149 w 154"/>
                              <a:gd name="T7" fmla="*/ 144 h 153"/>
                              <a:gd name="T8" fmla="*/ 149 w 154"/>
                              <a:gd name="T9" fmla="*/ 134 h 153"/>
                              <a:gd name="T10" fmla="*/ 144 w 154"/>
                              <a:gd name="T11" fmla="*/ 124 h 153"/>
                              <a:gd name="T12" fmla="*/ 144 w 154"/>
                              <a:gd name="T13" fmla="*/ 105 h 153"/>
                              <a:gd name="T14" fmla="*/ 144 w 154"/>
                              <a:gd name="T15" fmla="*/ 105 h 153"/>
                              <a:gd name="T16" fmla="*/ 139 w 154"/>
                              <a:gd name="T17" fmla="*/ 144 h 153"/>
                              <a:gd name="T18" fmla="*/ 125 w 154"/>
                              <a:gd name="T19" fmla="*/ 139 h 153"/>
                              <a:gd name="T20" fmla="*/ 115 w 154"/>
                              <a:gd name="T21" fmla="*/ 134 h 153"/>
                              <a:gd name="T22" fmla="*/ 106 w 154"/>
                              <a:gd name="T23" fmla="*/ 124 h 153"/>
                              <a:gd name="T24" fmla="*/ 96 w 154"/>
                              <a:gd name="T25" fmla="*/ 115 h 153"/>
                              <a:gd name="T26" fmla="*/ 86 w 154"/>
                              <a:gd name="T27" fmla="*/ 91 h 153"/>
                              <a:gd name="T28" fmla="*/ 86 w 154"/>
                              <a:gd name="T29" fmla="*/ 57 h 153"/>
                              <a:gd name="T30" fmla="*/ 106 w 154"/>
                              <a:gd name="T31" fmla="*/ 76 h 153"/>
                              <a:gd name="T32" fmla="*/ 120 w 154"/>
                              <a:gd name="T33" fmla="*/ 86 h 153"/>
                              <a:gd name="T34" fmla="*/ 130 w 154"/>
                              <a:gd name="T35" fmla="*/ 96 h 153"/>
                              <a:gd name="T36" fmla="*/ 130 w 154"/>
                              <a:gd name="T37" fmla="*/ 91 h 153"/>
                              <a:gd name="T38" fmla="*/ 134 w 154"/>
                              <a:gd name="T39" fmla="*/ 86 h 153"/>
                              <a:gd name="T40" fmla="*/ 130 w 154"/>
                              <a:gd name="T41" fmla="*/ 76 h 153"/>
                              <a:gd name="T42" fmla="*/ 120 w 154"/>
                              <a:gd name="T43" fmla="*/ 72 h 153"/>
                              <a:gd name="T44" fmla="*/ 96 w 154"/>
                              <a:gd name="T45" fmla="*/ 57 h 153"/>
                              <a:gd name="T46" fmla="*/ 110 w 154"/>
                              <a:gd name="T47" fmla="*/ 43 h 153"/>
                              <a:gd name="T48" fmla="*/ 130 w 154"/>
                              <a:gd name="T49" fmla="*/ 28 h 153"/>
                              <a:gd name="T50" fmla="*/ 139 w 154"/>
                              <a:gd name="T51" fmla="*/ 24 h 153"/>
                              <a:gd name="T52" fmla="*/ 125 w 154"/>
                              <a:gd name="T53" fmla="*/ 14 h 153"/>
                              <a:gd name="T54" fmla="*/ 110 w 154"/>
                              <a:gd name="T55" fmla="*/ 33 h 153"/>
                              <a:gd name="T56" fmla="*/ 91 w 154"/>
                              <a:gd name="T57" fmla="*/ 57 h 153"/>
                              <a:gd name="T58" fmla="*/ 86 w 154"/>
                              <a:gd name="T59" fmla="*/ 52 h 153"/>
                              <a:gd name="T60" fmla="*/ 86 w 154"/>
                              <a:gd name="T61" fmla="*/ 14 h 153"/>
                              <a:gd name="T62" fmla="*/ 91 w 154"/>
                              <a:gd name="T63" fmla="*/ 9 h 153"/>
                              <a:gd name="T64" fmla="*/ 82 w 154"/>
                              <a:gd name="T65" fmla="*/ 0 h 153"/>
                              <a:gd name="T66" fmla="*/ 72 w 154"/>
                              <a:gd name="T67" fmla="*/ 9 h 153"/>
                              <a:gd name="T68" fmla="*/ 0 w 154"/>
                              <a:gd name="T69" fmla="*/ 9 h 153"/>
                              <a:gd name="T70" fmla="*/ 5 w 154"/>
                              <a:gd name="T71" fmla="*/ 14 h 153"/>
                              <a:gd name="T72" fmla="*/ 14 w 154"/>
                              <a:gd name="T73" fmla="*/ 14 h 153"/>
                              <a:gd name="T74" fmla="*/ 19 w 154"/>
                              <a:gd name="T75" fmla="*/ 14 h 153"/>
                              <a:gd name="T76" fmla="*/ 77 w 154"/>
                              <a:gd name="T77" fmla="*/ 14 h 153"/>
                              <a:gd name="T78" fmla="*/ 77 w 154"/>
                              <a:gd name="T79" fmla="*/ 38 h 153"/>
                              <a:gd name="T80" fmla="*/ 77 w 154"/>
                              <a:gd name="T81" fmla="*/ 62 h 153"/>
                              <a:gd name="T82" fmla="*/ 77 w 154"/>
                              <a:gd name="T83" fmla="*/ 86 h 153"/>
                              <a:gd name="T84" fmla="*/ 82 w 154"/>
                              <a:gd name="T85" fmla="*/ 105 h 153"/>
                              <a:gd name="T86" fmla="*/ 91 w 154"/>
                              <a:gd name="T87" fmla="*/ 124 h 153"/>
                              <a:gd name="T88" fmla="*/ 106 w 154"/>
                              <a:gd name="T89" fmla="*/ 139 h 153"/>
                              <a:gd name="T90" fmla="*/ 125 w 154"/>
                              <a:gd name="T91" fmla="*/ 148 h 153"/>
                              <a:gd name="T92" fmla="*/ 139 w 154"/>
                              <a:gd name="T93"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4" h="153">
                                <a:moveTo>
                                  <a:pt x="139" y="153"/>
                                </a:moveTo>
                                <a:lnTo>
                                  <a:pt x="154" y="153"/>
                                </a:lnTo>
                                <a:lnTo>
                                  <a:pt x="154" y="153"/>
                                </a:lnTo>
                                <a:lnTo>
                                  <a:pt x="149" y="144"/>
                                </a:lnTo>
                                <a:lnTo>
                                  <a:pt x="149" y="134"/>
                                </a:lnTo>
                                <a:lnTo>
                                  <a:pt x="144" y="124"/>
                                </a:lnTo>
                                <a:lnTo>
                                  <a:pt x="144" y="105"/>
                                </a:lnTo>
                                <a:lnTo>
                                  <a:pt x="144" y="105"/>
                                </a:lnTo>
                                <a:lnTo>
                                  <a:pt x="139" y="144"/>
                                </a:lnTo>
                                <a:lnTo>
                                  <a:pt x="125" y="139"/>
                                </a:lnTo>
                                <a:lnTo>
                                  <a:pt x="115" y="134"/>
                                </a:lnTo>
                                <a:lnTo>
                                  <a:pt x="106" y="124"/>
                                </a:lnTo>
                                <a:lnTo>
                                  <a:pt x="96" y="115"/>
                                </a:lnTo>
                                <a:lnTo>
                                  <a:pt x="86" y="91"/>
                                </a:lnTo>
                                <a:lnTo>
                                  <a:pt x="86" y="57"/>
                                </a:lnTo>
                                <a:lnTo>
                                  <a:pt x="106" y="76"/>
                                </a:lnTo>
                                <a:lnTo>
                                  <a:pt x="120" y="86"/>
                                </a:lnTo>
                                <a:lnTo>
                                  <a:pt x="130" y="96"/>
                                </a:lnTo>
                                <a:lnTo>
                                  <a:pt x="130" y="91"/>
                                </a:lnTo>
                                <a:lnTo>
                                  <a:pt x="134" y="86"/>
                                </a:lnTo>
                                <a:lnTo>
                                  <a:pt x="130" y="76"/>
                                </a:lnTo>
                                <a:lnTo>
                                  <a:pt x="120" y="72"/>
                                </a:lnTo>
                                <a:lnTo>
                                  <a:pt x="96" y="57"/>
                                </a:lnTo>
                                <a:lnTo>
                                  <a:pt x="110" y="43"/>
                                </a:lnTo>
                                <a:lnTo>
                                  <a:pt x="130" y="28"/>
                                </a:lnTo>
                                <a:lnTo>
                                  <a:pt x="139" y="24"/>
                                </a:lnTo>
                                <a:lnTo>
                                  <a:pt x="125" y="14"/>
                                </a:lnTo>
                                <a:lnTo>
                                  <a:pt x="110" y="33"/>
                                </a:lnTo>
                                <a:lnTo>
                                  <a:pt x="91" y="57"/>
                                </a:lnTo>
                                <a:lnTo>
                                  <a:pt x="86" y="52"/>
                                </a:lnTo>
                                <a:lnTo>
                                  <a:pt x="86" y="14"/>
                                </a:lnTo>
                                <a:lnTo>
                                  <a:pt x="91" y="9"/>
                                </a:lnTo>
                                <a:lnTo>
                                  <a:pt x="82" y="0"/>
                                </a:lnTo>
                                <a:lnTo>
                                  <a:pt x="72" y="9"/>
                                </a:lnTo>
                                <a:lnTo>
                                  <a:pt x="0" y="9"/>
                                </a:lnTo>
                                <a:lnTo>
                                  <a:pt x="5" y="14"/>
                                </a:lnTo>
                                <a:lnTo>
                                  <a:pt x="14" y="14"/>
                                </a:lnTo>
                                <a:lnTo>
                                  <a:pt x="19" y="14"/>
                                </a:lnTo>
                                <a:lnTo>
                                  <a:pt x="77" y="14"/>
                                </a:lnTo>
                                <a:lnTo>
                                  <a:pt x="77" y="38"/>
                                </a:lnTo>
                                <a:lnTo>
                                  <a:pt x="77" y="62"/>
                                </a:lnTo>
                                <a:lnTo>
                                  <a:pt x="77" y="86"/>
                                </a:lnTo>
                                <a:lnTo>
                                  <a:pt x="82" y="105"/>
                                </a:lnTo>
                                <a:lnTo>
                                  <a:pt x="91" y="124"/>
                                </a:lnTo>
                                <a:lnTo>
                                  <a:pt x="106" y="139"/>
                                </a:lnTo>
                                <a:lnTo>
                                  <a:pt x="125" y="148"/>
                                </a:lnTo>
                                <a:lnTo>
                                  <a:pt x="139" y="1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81"/>
                        <wps:cNvSpPr>
                          <a:spLocks noEditPoints="1"/>
                        </wps:cNvSpPr>
                        <wps:spPr bwMode="auto">
                          <a:xfrm>
                            <a:off x="3246120" y="97790"/>
                            <a:ext cx="106680" cy="103505"/>
                          </a:xfrm>
                          <a:custGeom>
                            <a:avLst/>
                            <a:gdLst>
                              <a:gd name="T0" fmla="*/ 53 w 168"/>
                              <a:gd name="T1" fmla="*/ 77 h 163"/>
                              <a:gd name="T2" fmla="*/ 33 w 168"/>
                              <a:gd name="T3" fmla="*/ 144 h 163"/>
                              <a:gd name="T4" fmla="*/ 48 w 168"/>
                              <a:gd name="T5" fmla="*/ 158 h 163"/>
                              <a:gd name="T6" fmla="*/ 62 w 168"/>
                              <a:gd name="T7" fmla="*/ 144 h 163"/>
                              <a:gd name="T8" fmla="*/ 67 w 168"/>
                              <a:gd name="T9" fmla="*/ 29 h 163"/>
                              <a:gd name="T10" fmla="*/ 38 w 168"/>
                              <a:gd name="T11" fmla="*/ 24 h 163"/>
                              <a:gd name="T12" fmla="*/ 38 w 168"/>
                              <a:gd name="T13" fmla="*/ 0 h 163"/>
                              <a:gd name="T14" fmla="*/ 29 w 168"/>
                              <a:gd name="T15" fmla="*/ 24 h 163"/>
                              <a:gd name="T16" fmla="*/ 19 w 168"/>
                              <a:gd name="T17" fmla="*/ 33 h 163"/>
                              <a:gd name="T18" fmla="*/ 9 w 168"/>
                              <a:gd name="T19" fmla="*/ 81 h 163"/>
                              <a:gd name="T20" fmla="*/ 14 w 168"/>
                              <a:gd name="T21" fmla="*/ 120 h 163"/>
                              <a:gd name="T22" fmla="*/ 5 w 168"/>
                              <a:gd name="T23" fmla="*/ 158 h 163"/>
                              <a:gd name="T24" fmla="*/ 24 w 168"/>
                              <a:gd name="T25" fmla="*/ 101 h 163"/>
                              <a:gd name="T26" fmla="*/ 53 w 168"/>
                              <a:gd name="T27" fmla="*/ 134 h 163"/>
                              <a:gd name="T28" fmla="*/ 43 w 168"/>
                              <a:gd name="T29" fmla="*/ 144 h 163"/>
                              <a:gd name="T30" fmla="*/ 125 w 168"/>
                              <a:gd name="T31" fmla="*/ 62 h 163"/>
                              <a:gd name="T32" fmla="*/ 115 w 168"/>
                              <a:gd name="T33" fmla="*/ 67 h 163"/>
                              <a:gd name="T34" fmla="*/ 101 w 168"/>
                              <a:gd name="T35" fmla="*/ 115 h 163"/>
                              <a:gd name="T36" fmla="*/ 125 w 168"/>
                              <a:gd name="T37" fmla="*/ 120 h 163"/>
                              <a:gd name="T38" fmla="*/ 144 w 168"/>
                              <a:gd name="T39" fmla="*/ 115 h 163"/>
                              <a:gd name="T40" fmla="*/ 168 w 168"/>
                              <a:gd name="T41" fmla="*/ 67 h 163"/>
                              <a:gd name="T42" fmla="*/ 134 w 168"/>
                              <a:gd name="T43" fmla="*/ 62 h 163"/>
                              <a:gd name="T44" fmla="*/ 158 w 168"/>
                              <a:gd name="T45" fmla="*/ 19 h 163"/>
                              <a:gd name="T46" fmla="*/ 129 w 168"/>
                              <a:gd name="T47" fmla="*/ 14 h 163"/>
                              <a:gd name="T48" fmla="*/ 110 w 168"/>
                              <a:gd name="T49" fmla="*/ 24 h 163"/>
                              <a:gd name="T50" fmla="*/ 67 w 168"/>
                              <a:gd name="T51" fmla="*/ 24 h 163"/>
                              <a:gd name="T52" fmla="*/ 96 w 168"/>
                              <a:gd name="T53" fmla="*/ 29 h 163"/>
                              <a:gd name="T54" fmla="*/ 77 w 168"/>
                              <a:gd name="T55" fmla="*/ 67 h 163"/>
                              <a:gd name="T56" fmla="*/ 86 w 168"/>
                              <a:gd name="T57" fmla="*/ 77 h 163"/>
                              <a:gd name="T58" fmla="*/ 86 w 168"/>
                              <a:gd name="T59" fmla="*/ 120 h 163"/>
                              <a:gd name="T60" fmla="*/ 72 w 168"/>
                              <a:gd name="T61" fmla="*/ 91 h 163"/>
                              <a:gd name="T62" fmla="*/ 72 w 168"/>
                              <a:gd name="T63" fmla="*/ 149 h 163"/>
                              <a:gd name="T64" fmla="*/ 77 w 168"/>
                              <a:gd name="T65" fmla="*/ 149 h 163"/>
                              <a:gd name="T66" fmla="*/ 105 w 168"/>
                              <a:gd name="T67" fmla="*/ 149 h 163"/>
                              <a:gd name="T68" fmla="*/ 144 w 168"/>
                              <a:gd name="T69" fmla="*/ 153 h 163"/>
                              <a:gd name="T70" fmla="*/ 168 w 168"/>
                              <a:gd name="T71" fmla="*/ 144 h 163"/>
                              <a:gd name="T72" fmla="*/ 134 w 168"/>
                              <a:gd name="T73" fmla="*/ 144 h 163"/>
                              <a:gd name="T74" fmla="*/ 105 w 168"/>
                              <a:gd name="T75" fmla="*/ 134 h 163"/>
                              <a:gd name="T76" fmla="*/ 105 w 168"/>
                              <a:gd name="T77" fmla="*/ 77 h 163"/>
                              <a:gd name="T78" fmla="*/ 96 w 168"/>
                              <a:gd name="T79" fmla="*/ 72 h 163"/>
                              <a:gd name="T80" fmla="*/ 101 w 168"/>
                              <a:gd name="T81" fmla="*/ 38 h 163"/>
                              <a:gd name="T82" fmla="*/ 101 w 168"/>
                              <a:gd name="T83" fmla="*/ 19 h 163"/>
                              <a:gd name="T84" fmla="*/ 33 w 168"/>
                              <a:gd name="T85" fmla="*/ 38 h 163"/>
                              <a:gd name="T86" fmla="*/ 38 w 168"/>
                              <a:gd name="T87" fmla="*/ 53 h 163"/>
                              <a:gd name="T88" fmla="*/ 48 w 168"/>
                              <a:gd name="T89" fmla="*/ 62 h 163"/>
                              <a:gd name="T90" fmla="*/ 48 w 168"/>
                              <a:gd name="T91" fmla="*/ 48 h 163"/>
                              <a:gd name="T92" fmla="*/ 33 w 168"/>
                              <a:gd name="T93" fmla="*/ 86 h 163"/>
                              <a:gd name="T94" fmla="*/ 38 w 168"/>
                              <a:gd name="T95" fmla="*/ 105 h 163"/>
                              <a:gd name="T96" fmla="*/ 48 w 168"/>
                              <a:gd name="T97" fmla="*/ 110 h 163"/>
                              <a:gd name="T98" fmla="*/ 48 w 168"/>
                              <a:gd name="T99" fmla="*/ 10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8" h="163">
                                <a:moveTo>
                                  <a:pt x="29" y="29"/>
                                </a:moveTo>
                                <a:lnTo>
                                  <a:pt x="53" y="29"/>
                                </a:lnTo>
                                <a:lnTo>
                                  <a:pt x="53" y="77"/>
                                </a:lnTo>
                                <a:lnTo>
                                  <a:pt x="29" y="77"/>
                                </a:lnTo>
                                <a:lnTo>
                                  <a:pt x="29" y="29"/>
                                </a:lnTo>
                                <a:close/>
                                <a:moveTo>
                                  <a:pt x="33" y="144"/>
                                </a:moveTo>
                                <a:lnTo>
                                  <a:pt x="33" y="144"/>
                                </a:lnTo>
                                <a:lnTo>
                                  <a:pt x="43" y="149"/>
                                </a:lnTo>
                                <a:lnTo>
                                  <a:pt x="48" y="158"/>
                                </a:lnTo>
                                <a:lnTo>
                                  <a:pt x="53" y="153"/>
                                </a:lnTo>
                                <a:lnTo>
                                  <a:pt x="57" y="149"/>
                                </a:lnTo>
                                <a:lnTo>
                                  <a:pt x="62" y="144"/>
                                </a:lnTo>
                                <a:lnTo>
                                  <a:pt x="62" y="129"/>
                                </a:lnTo>
                                <a:lnTo>
                                  <a:pt x="62" y="29"/>
                                </a:lnTo>
                                <a:lnTo>
                                  <a:pt x="67" y="29"/>
                                </a:lnTo>
                                <a:lnTo>
                                  <a:pt x="57" y="14"/>
                                </a:lnTo>
                                <a:lnTo>
                                  <a:pt x="53" y="24"/>
                                </a:lnTo>
                                <a:lnTo>
                                  <a:pt x="38" y="24"/>
                                </a:lnTo>
                                <a:lnTo>
                                  <a:pt x="43" y="14"/>
                                </a:lnTo>
                                <a:lnTo>
                                  <a:pt x="53" y="5"/>
                                </a:lnTo>
                                <a:lnTo>
                                  <a:pt x="38" y="0"/>
                                </a:lnTo>
                                <a:lnTo>
                                  <a:pt x="38" y="9"/>
                                </a:lnTo>
                                <a:lnTo>
                                  <a:pt x="33" y="24"/>
                                </a:lnTo>
                                <a:lnTo>
                                  <a:pt x="29" y="24"/>
                                </a:lnTo>
                                <a:lnTo>
                                  <a:pt x="19" y="19"/>
                                </a:lnTo>
                                <a:lnTo>
                                  <a:pt x="19" y="24"/>
                                </a:lnTo>
                                <a:lnTo>
                                  <a:pt x="19" y="33"/>
                                </a:lnTo>
                                <a:lnTo>
                                  <a:pt x="19" y="77"/>
                                </a:lnTo>
                                <a:lnTo>
                                  <a:pt x="5" y="77"/>
                                </a:lnTo>
                                <a:lnTo>
                                  <a:pt x="9" y="81"/>
                                </a:lnTo>
                                <a:lnTo>
                                  <a:pt x="19" y="77"/>
                                </a:lnTo>
                                <a:lnTo>
                                  <a:pt x="19" y="101"/>
                                </a:lnTo>
                                <a:lnTo>
                                  <a:pt x="14" y="120"/>
                                </a:lnTo>
                                <a:lnTo>
                                  <a:pt x="9" y="139"/>
                                </a:lnTo>
                                <a:lnTo>
                                  <a:pt x="0" y="158"/>
                                </a:lnTo>
                                <a:lnTo>
                                  <a:pt x="5" y="158"/>
                                </a:lnTo>
                                <a:lnTo>
                                  <a:pt x="14" y="139"/>
                                </a:lnTo>
                                <a:lnTo>
                                  <a:pt x="24" y="125"/>
                                </a:lnTo>
                                <a:lnTo>
                                  <a:pt x="24" y="101"/>
                                </a:lnTo>
                                <a:lnTo>
                                  <a:pt x="29" y="77"/>
                                </a:lnTo>
                                <a:lnTo>
                                  <a:pt x="53" y="77"/>
                                </a:lnTo>
                                <a:lnTo>
                                  <a:pt x="53" y="134"/>
                                </a:lnTo>
                                <a:lnTo>
                                  <a:pt x="53" y="139"/>
                                </a:lnTo>
                                <a:lnTo>
                                  <a:pt x="48" y="144"/>
                                </a:lnTo>
                                <a:lnTo>
                                  <a:pt x="43" y="144"/>
                                </a:lnTo>
                                <a:lnTo>
                                  <a:pt x="33" y="144"/>
                                </a:lnTo>
                                <a:close/>
                                <a:moveTo>
                                  <a:pt x="125" y="24"/>
                                </a:moveTo>
                                <a:lnTo>
                                  <a:pt x="125" y="62"/>
                                </a:lnTo>
                                <a:lnTo>
                                  <a:pt x="101" y="62"/>
                                </a:lnTo>
                                <a:lnTo>
                                  <a:pt x="110" y="72"/>
                                </a:lnTo>
                                <a:lnTo>
                                  <a:pt x="115" y="67"/>
                                </a:lnTo>
                                <a:lnTo>
                                  <a:pt x="125" y="67"/>
                                </a:lnTo>
                                <a:lnTo>
                                  <a:pt x="125" y="115"/>
                                </a:lnTo>
                                <a:lnTo>
                                  <a:pt x="101" y="115"/>
                                </a:lnTo>
                                <a:lnTo>
                                  <a:pt x="110" y="120"/>
                                </a:lnTo>
                                <a:lnTo>
                                  <a:pt x="115" y="120"/>
                                </a:lnTo>
                                <a:lnTo>
                                  <a:pt x="125" y="120"/>
                                </a:lnTo>
                                <a:lnTo>
                                  <a:pt x="163" y="120"/>
                                </a:lnTo>
                                <a:lnTo>
                                  <a:pt x="153" y="105"/>
                                </a:lnTo>
                                <a:lnTo>
                                  <a:pt x="144" y="115"/>
                                </a:lnTo>
                                <a:lnTo>
                                  <a:pt x="134" y="115"/>
                                </a:lnTo>
                                <a:lnTo>
                                  <a:pt x="134" y="67"/>
                                </a:lnTo>
                                <a:lnTo>
                                  <a:pt x="168" y="67"/>
                                </a:lnTo>
                                <a:lnTo>
                                  <a:pt x="153" y="57"/>
                                </a:lnTo>
                                <a:lnTo>
                                  <a:pt x="144" y="62"/>
                                </a:lnTo>
                                <a:lnTo>
                                  <a:pt x="134" y="62"/>
                                </a:lnTo>
                                <a:lnTo>
                                  <a:pt x="134" y="19"/>
                                </a:lnTo>
                                <a:lnTo>
                                  <a:pt x="153" y="19"/>
                                </a:lnTo>
                                <a:lnTo>
                                  <a:pt x="158" y="19"/>
                                </a:lnTo>
                                <a:lnTo>
                                  <a:pt x="153" y="9"/>
                                </a:lnTo>
                                <a:lnTo>
                                  <a:pt x="144" y="14"/>
                                </a:lnTo>
                                <a:lnTo>
                                  <a:pt x="129" y="14"/>
                                </a:lnTo>
                                <a:lnTo>
                                  <a:pt x="115" y="19"/>
                                </a:lnTo>
                                <a:lnTo>
                                  <a:pt x="110" y="19"/>
                                </a:lnTo>
                                <a:lnTo>
                                  <a:pt x="110" y="24"/>
                                </a:lnTo>
                                <a:lnTo>
                                  <a:pt x="120" y="24"/>
                                </a:lnTo>
                                <a:lnTo>
                                  <a:pt x="125" y="24"/>
                                </a:lnTo>
                                <a:close/>
                                <a:moveTo>
                                  <a:pt x="67" y="24"/>
                                </a:moveTo>
                                <a:lnTo>
                                  <a:pt x="72" y="29"/>
                                </a:lnTo>
                                <a:lnTo>
                                  <a:pt x="81" y="29"/>
                                </a:lnTo>
                                <a:lnTo>
                                  <a:pt x="96" y="29"/>
                                </a:lnTo>
                                <a:lnTo>
                                  <a:pt x="91" y="43"/>
                                </a:lnTo>
                                <a:lnTo>
                                  <a:pt x="86" y="57"/>
                                </a:lnTo>
                                <a:lnTo>
                                  <a:pt x="77" y="67"/>
                                </a:lnTo>
                                <a:lnTo>
                                  <a:pt x="72" y="72"/>
                                </a:lnTo>
                                <a:lnTo>
                                  <a:pt x="77" y="81"/>
                                </a:lnTo>
                                <a:lnTo>
                                  <a:pt x="86" y="77"/>
                                </a:lnTo>
                                <a:lnTo>
                                  <a:pt x="96" y="77"/>
                                </a:lnTo>
                                <a:lnTo>
                                  <a:pt x="91" y="101"/>
                                </a:lnTo>
                                <a:lnTo>
                                  <a:pt x="86" y="120"/>
                                </a:lnTo>
                                <a:lnTo>
                                  <a:pt x="81" y="105"/>
                                </a:lnTo>
                                <a:lnTo>
                                  <a:pt x="72" y="91"/>
                                </a:lnTo>
                                <a:lnTo>
                                  <a:pt x="72" y="91"/>
                                </a:lnTo>
                                <a:lnTo>
                                  <a:pt x="77" y="110"/>
                                </a:lnTo>
                                <a:lnTo>
                                  <a:pt x="86" y="129"/>
                                </a:lnTo>
                                <a:lnTo>
                                  <a:pt x="72" y="149"/>
                                </a:lnTo>
                                <a:lnTo>
                                  <a:pt x="57" y="163"/>
                                </a:lnTo>
                                <a:lnTo>
                                  <a:pt x="57" y="163"/>
                                </a:lnTo>
                                <a:lnTo>
                                  <a:pt x="77" y="149"/>
                                </a:lnTo>
                                <a:lnTo>
                                  <a:pt x="91" y="134"/>
                                </a:lnTo>
                                <a:lnTo>
                                  <a:pt x="96" y="144"/>
                                </a:lnTo>
                                <a:lnTo>
                                  <a:pt x="105" y="149"/>
                                </a:lnTo>
                                <a:lnTo>
                                  <a:pt x="115" y="149"/>
                                </a:lnTo>
                                <a:lnTo>
                                  <a:pt x="129" y="153"/>
                                </a:lnTo>
                                <a:lnTo>
                                  <a:pt x="144" y="153"/>
                                </a:lnTo>
                                <a:lnTo>
                                  <a:pt x="158" y="158"/>
                                </a:lnTo>
                                <a:lnTo>
                                  <a:pt x="158" y="149"/>
                                </a:lnTo>
                                <a:lnTo>
                                  <a:pt x="168" y="144"/>
                                </a:lnTo>
                                <a:lnTo>
                                  <a:pt x="168" y="144"/>
                                </a:lnTo>
                                <a:lnTo>
                                  <a:pt x="149" y="144"/>
                                </a:lnTo>
                                <a:lnTo>
                                  <a:pt x="134" y="144"/>
                                </a:lnTo>
                                <a:lnTo>
                                  <a:pt x="125" y="144"/>
                                </a:lnTo>
                                <a:lnTo>
                                  <a:pt x="110" y="139"/>
                                </a:lnTo>
                                <a:lnTo>
                                  <a:pt x="105" y="134"/>
                                </a:lnTo>
                                <a:lnTo>
                                  <a:pt x="96" y="129"/>
                                </a:lnTo>
                                <a:lnTo>
                                  <a:pt x="101" y="105"/>
                                </a:lnTo>
                                <a:lnTo>
                                  <a:pt x="105" y="77"/>
                                </a:lnTo>
                                <a:lnTo>
                                  <a:pt x="110" y="77"/>
                                </a:lnTo>
                                <a:lnTo>
                                  <a:pt x="101" y="67"/>
                                </a:lnTo>
                                <a:lnTo>
                                  <a:pt x="96" y="72"/>
                                </a:lnTo>
                                <a:lnTo>
                                  <a:pt x="86" y="72"/>
                                </a:lnTo>
                                <a:lnTo>
                                  <a:pt x="96" y="48"/>
                                </a:lnTo>
                                <a:lnTo>
                                  <a:pt x="101" y="38"/>
                                </a:lnTo>
                                <a:lnTo>
                                  <a:pt x="105" y="33"/>
                                </a:lnTo>
                                <a:lnTo>
                                  <a:pt x="110" y="29"/>
                                </a:lnTo>
                                <a:lnTo>
                                  <a:pt x="101" y="19"/>
                                </a:lnTo>
                                <a:lnTo>
                                  <a:pt x="96" y="24"/>
                                </a:lnTo>
                                <a:lnTo>
                                  <a:pt x="67" y="24"/>
                                </a:lnTo>
                                <a:close/>
                                <a:moveTo>
                                  <a:pt x="33" y="38"/>
                                </a:moveTo>
                                <a:lnTo>
                                  <a:pt x="33" y="38"/>
                                </a:lnTo>
                                <a:lnTo>
                                  <a:pt x="38" y="48"/>
                                </a:lnTo>
                                <a:lnTo>
                                  <a:pt x="38" y="53"/>
                                </a:lnTo>
                                <a:lnTo>
                                  <a:pt x="43" y="57"/>
                                </a:lnTo>
                                <a:lnTo>
                                  <a:pt x="43" y="62"/>
                                </a:lnTo>
                                <a:lnTo>
                                  <a:pt x="48" y="62"/>
                                </a:lnTo>
                                <a:lnTo>
                                  <a:pt x="48" y="57"/>
                                </a:lnTo>
                                <a:lnTo>
                                  <a:pt x="48" y="53"/>
                                </a:lnTo>
                                <a:lnTo>
                                  <a:pt x="48" y="48"/>
                                </a:lnTo>
                                <a:lnTo>
                                  <a:pt x="43" y="43"/>
                                </a:lnTo>
                                <a:lnTo>
                                  <a:pt x="33" y="38"/>
                                </a:lnTo>
                                <a:close/>
                                <a:moveTo>
                                  <a:pt x="33" y="86"/>
                                </a:moveTo>
                                <a:lnTo>
                                  <a:pt x="29" y="91"/>
                                </a:lnTo>
                                <a:lnTo>
                                  <a:pt x="38" y="101"/>
                                </a:lnTo>
                                <a:lnTo>
                                  <a:pt x="38" y="105"/>
                                </a:lnTo>
                                <a:lnTo>
                                  <a:pt x="38" y="110"/>
                                </a:lnTo>
                                <a:lnTo>
                                  <a:pt x="43" y="115"/>
                                </a:lnTo>
                                <a:lnTo>
                                  <a:pt x="48" y="110"/>
                                </a:lnTo>
                                <a:lnTo>
                                  <a:pt x="48" y="110"/>
                                </a:lnTo>
                                <a:lnTo>
                                  <a:pt x="48" y="105"/>
                                </a:lnTo>
                                <a:lnTo>
                                  <a:pt x="48" y="101"/>
                                </a:lnTo>
                                <a:lnTo>
                                  <a:pt x="43" y="96"/>
                                </a:lnTo>
                                <a:lnTo>
                                  <a:pt x="33" y="8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2"/>
                        <wps:cNvSpPr>
                          <a:spLocks noEditPoints="1"/>
                        </wps:cNvSpPr>
                        <wps:spPr bwMode="auto">
                          <a:xfrm>
                            <a:off x="3361690" y="97790"/>
                            <a:ext cx="103505" cy="103505"/>
                          </a:xfrm>
                          <a:custGeom>
                            <a:avLst/>
                            <a:gdLst>
                              <a:gd name="T0" fmla="*/ 0 w 163"/>
                              <a:gd name="T1" fmla="*/ 38 h 163"/>
                              <a:gd name="T2" fmla="*/ 5 w 163"/>
                              <a:gd name="T3" fmla="*/ 43 h 163"/>
                              <a:gd name="T4" fmla="*/ 15 w 163"/>
                              <a:gd name="T5" fmla="*/ 38 h 163"/>
                              <a:gd name="T6" fmla="*/ 19 w 163"/>
                              <a:gd name="T7" fmla="*/ 38 h 163"/>
                              <a:gd name="T8" fmla="*/ 67 w 163"/>
                              <a:gd name="T9" fmla="*/ 38 h 163"/>
                              <a:gd name="T10" fmla="*/ 63 w 163"/>
                              <a:gd name="T11" fmla="*/ 77 h 163"/>
                              <a:gd name="T12" fmla="*/ 53 w 163"/>
                              <a:gd name="T13" fmla="*/ 110 h 163"/>
                              <a:gd name="T14" fmla="*/ 43 w 163"/>
                              <a:gd name="T15" fmla="*/ 125 h 163"/>
                              <a:gd name="T16" fmla="*/ 34 w 163"/>
                              <a:gd name="T17" fmla="*/ 139 h 163"/>
                              <a:gd name="T18" fmla="*/ 19 w 163"/>
                              <a:gd name="T19" fmla="*/ 149 h 163"/>
                              <a:gd name="T20" fmla="*/ 5 w 163"/>
                              <a:gd name="T21" fmla="*/ 158 h 163"/>
                              <a:gd name="T22" fmla="*/ 5 w 163"/>
                              <a:gd name="T23" fmla="*/ 163 h 163"/>
                              <a:gd name="T24" fmla="*/ 34 w 163"/>
                              <a:gd name="T25" fmla="*/ 149 h 163"/>
                              <a:gd name="T26" fmla="*/ 53 w 163"/>
                              <a:gd name="T27" fmla="*/ 129 h 163"/>
                              <a:gd name="T28" fmla="*/ 67 w 163"/>
                              <a:gd name="T29" fmla="*/ 105 h 163"/>
                              <a:gd name="T30" fmla="*/ 77 w 163"/>
                              <a:gd name="T31" fmla="*/ 77 h 163"/>
                              <a:gd name="T32" fmla="*/ 120 w 163"/>
                              <a:gd name="T33" fmla="*/ 77 h 163"/>
                              <a:gd name="T34" fmla="*/ 120 w 163"/>
                              <a:gd name="T35" fmla="*/ 105 h 163"/>
                              <a:gd name="T36" fmla="*/ 115 w 163"/>
                              <a:gd name="T37" fmla="*/ 129 h 163"/>
                              <a:gd name="T38" fmla="*/ 111 w 163"/>
                              <a:gd name="T39" fmla="*/ 139 h 163"/>
                              <a:gd name="T40" fmla="*/ 111 w 163"/>
                              <a:gd name="T41" fmla="*/ 144 h 163"/>
                              <a:gd name="T42" fmla="*/ 106 w 163"/>
                              <a:gd name="T43" fmla="*/ 149 h 163"/>
                              <a:gd name="T44" fmla="*/ 101 w 163"/>
                              <a:gd name="T45" fmla="*/ 149 h 163"/>
                              <a:gd name="T46" fmla="*/ 91 w 163"/>
                              <a:gd name="T47" fmla="*/ 144 h 163"/>
                              <a:gd name="T48" fmla="*/ 77 w 163"/>
                              <a:gd name="T49" fmla="*/ 139 h 163"/>
                              <a:gd name="T50" fmla="*/ 72 w 163"/>
                              <a:gd name="T51" fmla="*/ 144 h 163"/>
                              <a:gd name="T52" fmla="*/ 91 w 163"/>
                              <a:gd name="T53" fmla="*/ 153 h 163"/>
                              <a:gd name="T54" fmla="*/ 96 w 163"/>
                              <a:gd name="T55" fmla="*/ 163 h 163"/>
                              <a:gd name="T56" fmla="*/ 106 w 163"/>
                              <a:gd name="T57" fmla="*/ 158 h 163"/>
                              <a:gd name="T58" fmla="*/ 115 w 163"/>
                              <a:gd name="T59" fmla="*/ 158 h 163"/>
                              <a:gd name="T60" fmla="*/ 120 w 163"/>
                              <a:gd name="T61" fmla="*/ 153 h 163"/>
                              <a:gd name="T62" fmla="*/ 125 w 163"/>
                              <a:gd name="T63" fmla="*/ 144 h 163"/>
                              <a:gd name="T64" fmla="*/ 125 w 163"/>
                              <a:gd name="T65" fmla="*/ 120 h 163"/>
                              <a:gd name="T66" fmla="*/ 135 w 163"/>
                              <a:gd name="T67" fmla="*/ 81 h 163"/>
                              <a:gd name="T68" fmla="*/ 139 w 163"/>
                              <a:gd name="T69" fmla="*/ 72 h 163"/>
                              <a:gd name="T70" fmla="*/ 130 w 163"/>
                              <a:gd name="T71" fmla="*/ 62 h 163"/>
                              <a:gd name="T72" fmla="*/ 120 w 163"/>
                              <a:gd name="T73" fmla="*/ 72 h 163"/>
                              <a:gd name="T74" fmla="*/ 77 w 163"/>
                              <a:gd name="T75" fmla="*/ 72 h 163"/>
                              <a:gd name="T76" fmla="*/ 77 w 163"/>
                              <a:gd name="T77" fmla="*/ 53 h 163"/>
                              <a:gd name="T78" fmla="*/ 77 w 163"/>
                              <a:gd name="T79" fmla="*/ 38 h 163"/>
                              <a:gd name="T80" fmla="*/ 163 w 163"/>
                              <a:gd name="T81" fmla="*/ 38 h 163"/>
                              <a:gd name="T82" fmla="*/ 154 w 163"/>
                              <a:gd name="T83" fmla="*/ 24 h 163"/>
                              <a:gd name="T84" fmla="*/ 139 w 163"/>
                              <a:gd name="T85" fmla="*/ 38 h 163"/>
                              <a:gd name="T86" fmla="*/ 0 w 163"/>
                              <a:gd name="T87" fmla="*/ 38 h 163"/>
                              <a:gd name="T88" fmla="*/ 67 w 163"/>
                              <a:gd name="T89" fmla="*/ 0 h 163"/>
                              <a:gd name="T90" fmla="*/ 67 w 163"/>
                              <a:gd name="T91" fmla="*/ 5 h 163"/>
                              <a:gd name="T92" fmla="*/ 77 w 163"/>
                              <a:gd name="T93" fmla="*/ 14 h 163"/>
                              <a:gd name="T94" fmla="*/ 82 w 163"/>
                              <a:gd name="T95" fmla="*/ 24 h 163"/>
                              <a:gd name="T96" fmla="*/ 87 w 163"/>
                              <a:gd name="T97" fmla="*/ 29 h 163"/>
                              <a:gd name="T98" fmla="*/ 91 w 163"/>
                              <a:gd name="T99" fmla="*/ 29 h 163"/>
                              <a:gd name="T100" fmla="*/ 91 w 163"/>
                              <a:gd name="T101" fmla="*/ 24 h 163"/>
                              <a:gd name="T102" fmla="*/ 91 w 163"/>
                              <a:gd name="T103" fmla="*/ 14 h 163"/>
                              <a:gd name="T104" fmla="*/ 82 w 163"/>
                              <a:gd name="T105" fmla="*/ 9 h 163"/>
                              <a:gd name="T106" fmla="*/ 67 w 163"/>
                              <a:gd name="T10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3" h="163">
                                <a:moveTo>
                                  <a:pt x="0" y="38"/>
                                </a:moveTo>
                                <a:lnTo>
                                  <a:pt x="5" y="43"/>
                                </a:lnTo>
                                <a:lnTo>
                                  <a:pt x="15" y="38"/>
                                </a:lnTo>
                                <a:lnTo>
                                  <a:pt x="19" y="38"/>
                                </a:lnTo>
                                <a:lnTo>
                                  <a:pt x="67" y="38"/>
                                </a:lnTo>
                                <a:lnTo>
                                  <a:pt x="63" y="77"/>
                                </a:lnTo>
                                <a:lnTo>
                                  <a:pt x="53" y="110"/>
                                </a:lnTo>
                                <a:lnTo>
                                  <a:pt x="43" y="125"/>
                                </a:lnTo>
                                <a:lnTo>
                                  <a:pt x="34" y="139"/>
                                </a:lnTo>
                                <a:lnTo>
                                  <a:pt x="19" y="149"/>
                                </a:lnTo>
                                <a:lnTo>
                                  <a:pt x="5" y="158"/>
                                </a:lnTo>
                                <a:lnTo>
                                  <a:pt x="5" y="163"/>
                                </a:lnTo>
                                <a:lnTo>
                                  <a:pt x="34" y="149"/>
                                </a:lnTo>
                                <a:lnTo>
                                  <a:pt x="53" y="129"/>
                                </a:lnTo>
                                <a:lnTo>
                                  <a:pt x="67" y="105"/>
                                </a:lnTo>
                                <a:lnTo>
                                  <a:pt x="77" y="77"/>
                                </a:lnTo>
                                <a:lnTo>
                                  <a:pt x="120" y="77"/>
                                </a:lnTo>
                                <a:lnTo>
                                  <a:pt x="120" y="105"/>
                                </a:lnTo>
                                <a:lnTo>
                                  <a:pt x="115" y="129"/>
                                </a:lnTo>
                                <a:lnTo>
                                  <a:pt x="111" y="139"/>
                                </a:lnTo>
                                <a:lnTo>
                                  <a:pt x="111" y="144"/>
                                </a:lnTo>
                                <a:lnTo>
                                  <a:pt x="106" y="149"/>
                                </a:lnTo>
                                <a:lnTo>
                                  <a:pt x="101" y="149"/>
                                </a:lnTo>
                                <a:lnTo>
                                  <a:pt x="91" y="144"/>
                                </a:lnTo>
                                <a:lnTo>
                                  <a:pt x="77" y="139"/>
                                </a:lnTo>
                                <a:lnTo>
                                  <a:pt x="72" y="144"/>
                                </a:lnTo>
                                <a:lnTo>
                                  <a:pt x="91" y="153"/>
                                </a:lnTo>
                                <a:lnTo>
                                  <a:pt x="96" y="163"/>
                                </a:lnTo>
                                <a:lnTo>
                                  <a:pt x="106" y="158"/>
                                </a:lnTo>
                                <a:lnTo>
                                  <a:pt x="115" y="158"/>
                                </a:lnTo>
                                <a:lnTo>
                                  <a:pt x="120" y="153"/>
                                </a:lnTo>
                                <a:lnTo>
                                  <a:pt x="125" y="144"/>
                                </a:lnTo>
                                <a:lnTo>
                                  <a:pt x="125" y="120"/>
                                </a:lnTo>
                                <a:lnTo>
                                  <a:pt x="135" y="81"/>
                                </a:lnTo>
                                <a:lnTo>
                                  <a:pt x="139" y="72"/>
                                </a:lnTo>
                                <a:lnTo>
                                  <a:pt x="130" y="62"/>
                                </a:lnTo>
                                <a:lnTo>
                                  <a:pt x="120" y="72"/>
                                </a:lnTo>
                                <a:lnTo>
                                  <a:pt x="77" y="72"/>
                                </a:lnTo>
                                <a:lnTo>
                                  <a:pt x="77" y="53"/>
                                </a:lnTo>
                                <a:lnTo>
                                  <a:pt x="77" y="38"/>
                                </a:lnTo>
                                <a:lnTo>
                                  <a:pt x="163" y="38"/>
                                </a:lnTo>
                                <a:lnTo>
                                  <a:pt x="154" y="24"/>
                                </a:lnTo>
                                <a:lnTo>
                                  <a:pt x="139" y="38"/>
                                </a:lnTo>
                                <a:lnTo>
                                  <a:pt x="0" y="38"/>
                                </a:lnTo>
                                <a:close/>
                                <a:moveTo>
                                  <a:pt x="67" y="0"/>
                                </a:moveTo>
                                <a:lnTo>
                                  <a:pt x="67" y="5"/>
                                </a:lnTo>
                                <a:lnTo>
                                  <a:pt x="77" y="14"/>
                                </a:lnTo>
                                <a:lnTo>
                                  <a:pt x="82" y="24"/>
                                </a:lnTo>
                                <a:lnTo>
                                  <a:pt x="87" y="29"/>
                                </a:lnTo>
                                <a:lnTo>
                                  <a:pt x="91" y="29"/>
                                </a:lnTo>
                                <a:lnTo>
                                  <a:pt x="91" y="24"/>
                                </a:lnTo>
                                <a:lnTo>
                                  <a:pt x="91" y="14"/>
                                </a:lnTo>
                                <a:lnTo>
                                  <a:pt x="82" y="9"/>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3"/>
                        <wps:cNvSpPr>
                          <a:spLocks noEditPoints="1"/>
                        </wps:cNvSpPr>
                        <wps:spPr bwMode="auto">
                          <a:xfrm>
                            <a:off x="3489960" y="97790"/>
                            <a:ext cx="81915" cy="103505"/>
                          </a:xfrm>
                          <a:custGeom>
                            <a:avLst/>
                            <a:gdLst>
                              <a:gd name="T0" fmla="*/ 43 w 129"/>
                              <a:gd name="T1" fmla="*/ 72 h 163"/>
                              <a:gd name="T2" fmla="*/ 77 w 129"/>
                              <a:gd name="T3" fmla="*/ 72 h 163"/>
                              <a:gd name="T4" fmla="*/ 77 w 129"/>
                              <a:gd name="T5" fmla="*/ 110 h 163"/>
                              <a:gd name="T6" fmla="*/ 43 w 129"/>
                              <a:gd name="T7" fmla="*/ 110 h 163"/>
                              <a:gd name="T8" fmla="*/ 43 w 129"/>
                              <a:gd name="T9" fmla="*/ 72 h 163"/>
                              <a:gd name="T10" fmla="*/ 81 w 129"/>
                              <a:gd name="T11" fmla="*/ 144 h 163"/>
                              <a:gd name="T12" fmla="*/ 81 w 129"/>
                              <a:gd name="T13" fmla="*/ 149 h 163"/>
                              <a:gd name="T14" fmla="*/ 100 w 129"/>
                              <a:gd name="T15" fmla="*/ 153 h 163"/>
                              <a:gd name="T16" fmla="*/ 110 w 129"/>
                              <a:gd name="T17" fmla="*/ 163 h 163"/>
                              <a:gd name="T18" fmla="*/ 120 w 129"/>
                              <a:gd name="T19" fmla="*/ 153 h 163"/>
                              <a:gd name="T20" fmla="*/ 124 w 129"/>
                              <a:gd name="T21" fmla="*/ 144 h 163"/>
                              <a:gd name="T22" fmla="*/ 124 w 129"/>
                              <a:gd name="T23" fmla="*/ 38 h 163"/>
                              <a:gd name="T24" fmla="*/ 129 w 129"/>
                              <a:gd name="T25" fmla="*/ 33 h 163"/>
                              <a:gd name="T26" fmla="*/ 115 w 129"/>
                              <a:gd name="T27" fmla="*/ 29 h 163"/>
                              <a:gd name="T28" fmla="*/ 110 w 129"/>
                              <a:gd name="T29" fmla="*/ 33 h 163"/>
                              <a:gd name="T30" fmla="*/ 43 w 129"/>
                              <a:gd name="T31" fmla="*/ 33 h 163"/>
                              <a:gd name="T32" fmla="*/ 53 w 129"/>
                              <a:gd name="T33" fmla="*/ 14 h 163"/>
                              <a:gd name="T34" fmla="*/ 62 w 129"/>
                              <a:gd name="T35" fmla="*/ 9 h 163"/>
                              <a:gd name="T36" fmla="*/ 48 w 129"/>
                              <a:gd name="T37" fmla="*/ 0 h 163"/>
                              <a:gd name="T38" fmla="*/ 43 w 129"/>
                              <a:gd name="T39" fmla="*/ 14 h 163"/>
                              <a:gd name="T40" fmla="*/ 38 w 129"/>
                              <a:gd name="T41" fmla="*/ 33 h 163"/>
                              <a:gd name="T42" fmla="*/ 9 w 129"/>
                              <a:gd name="T43" fmla="*/ 33 h 163"/>
                              <a:gd name="T44" fmla="*/ 0 w 129"/>
                              <a:gd name="T45" fmla="*/ 29 h 163"/>
                              <a:gd name="T46" fmla="*/ 0 w 129"/>
                              <a:gd name="T47" fmla="*/ 43 h 163"/>
                              <a:gd name="T48" fmla="*/ 0 w 129"/>
                              <a:gd name="T49" fmla="*/ 57 h 163"/>
                              <a:gd name="T50" fmla="*/ 0 w 129"/>
                              <a:gd name="T51" fmla="*/ 129 h 163"/>
                              <a:gd name="T52" fmla="*/ 0 w 129"/>
                              <a:gd name="T53" fmla="*/ 144 h 163"/>
                              <a:gd name="T54" fmla="*/ 0 w 129"/>
                              <a:gd name="T55" fmla="*/ 163 h 163"/>
                              <a:gd name="T56" fmla="*/ 9 w 129"/>
                              <a:gd name="T57" fmla="*/ 158 h 163"/>
                              <a:gd name="T58" fmla="*/ 9 w 129"/>
                              <a:gd name="T59" fmla="*/ 38 h 163"/>
                              <a:gd name="T60" fmla="*/ 115 w 129"/>
                              <a:gd name="T61" fmla="*/ 38 h 163"/>
                              <a:gd name="T62" fmla="*/ 115 w 129"/>
                              <a:gd name="T63" fmla="*/ 134 h 163"/>
                              <a:gd name="T64" fmla="*/ 110 w 129"/>
                              <a:gd name="T65" fmla="*/ 144 h 163"/>
                              <a:gd name="T66" fmla="*/ 105 w 129"/>
                              <a:gd name="T67" fmla="*/ 144 h 163"/>
                              <a:gd name="T68" fmla="*/ 96 w 129"/>
                              <a:gd name="T69" fmla="*/ 144 h 163"/>
                              <a:gd name="T70" fmla="*/ 81 w 129"/>
                              <a:gd name="T71" fmla="*/ 144 h 163"/>
                              <a:gd name="T72" fmla="*/ 86 w 129"/>
                              <a:gd name="T73" fmla="*/ 105 h 163"/>
                              <a:gd name="T74" fmla="*/ 86 w 129"/>
                              <a:gd name="T75" fmla="*/ 77 h 163"/>
                              <a:gd name="T76" fmla="*/ 91 w 129"/>
                              <a:gd name="T77" fmla="*/ 72 h 163"/>
                              <a:gd name="T78" fmla="*/ 81 w 129"/>
                              <a:gd name="T79" fmla="*/ 62 h 163"/>
                              <a:gd name="T80" fmla="*/ 77 w 129"/>
                              <a:gd name="T81" fmla="*/ 67 h 163"/>
                              <a:gd name="T82" fmla="*/ 43 w 129"/>
                              <a:gd name="T83" fmla="*/ 67 h 163"/>
                              <a:gd name="T84" fmla="*/ 33 w 129"/>
                              <a:gd name="T85" fmla="*/ 62 h 163"/>
                              <a:gd name="T86" fmla="*/ 33 w 129"/>
                              <a:gd name="T87" fmla="*/ 77 h 163"/>
                              <a:gd name="T88" fmla="*/ 33 w 129"/>
                              <a:gd name="T89" fmla="*/ 91 h 163"/>
                              <a:gd name="T90" fmla="*/ 33 w 129"/>
                              <a:gd name="T91" fmla="*/ 110 h 163"/>
                              <a:gd name="T92" fmla="*/ 33 w 129"/>
                              <a:gd name="T93" fmla="*/ 129 h 163"/>
                              <a:gd name="T94" fmla="*/ 43 w 129"/>
                              <a:gd name="T95" fmla="*/ 125 h 163"/>
                              <a:gd name="T96" fmla="*/ 43 w 129"/>
                              <a:gd name="T97" fmla="*/ 115 h 163"/>
                              <a:gd name="T98" fmla="*/ 77 w 129"/>
                              <a:gd name="T99" fmla="*/ 115 h 163"/>
                              <a:gd name="T100" fmla="*/ 77 w 129"/>
                              <a:gd name="T101" fmla="*/ 125 h 163"/>
                              <a:gd name="T102" fmla="*/ 86 w 129"/>
                              <a:gd name="T103" fmla="*/ 120 h 163"/>
                              <a:gd name="T104" fmla="*/ 86 w 129"/>
                              <a:gd name="T105" fmla="*/ 110 h 163"/>
                              <a:gd name="T106" fmla="*/ 86 w 129"/>
                              <a:gd name="T107" fmla="*/ 10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9" h="163">
                                <a:moveTo>
                                  <a:pt x="43" y="72"/>
                                </a:moveTo>
                                <a:lnTo>
                                  <a:pt x="77" y="72"/>
                                </a:lnTo>
                                <a:lnTo>
                                  <a:pt x="77" y="110"/>
                                </a:lnTo>
                                <a:lnTo>
                                  <a:pt x="43" y="110"/>
                                </a:lnTo>
                                <a:lnTo>
                                  <a:pt x="43" y="72"/>
                                </a:lnTo>
                                <a:close/>
                                <a:moveTo>
                                  <a:pt x="81" y="144"/>
                                </a:moveTo>
                                <a:lnTo>
                                  <a:pt x="81" y="149"/>
                                </a:lnTo>
                                <a:lnTo>
                                  <a:pt x="100" y="153"/>
                                </a:lnTo>
                                <a:lnTo>
                                  <a:pt x="110" y="163"/>
                                </a:lnTo>
                                <a:lnTo>
                                  <a:pt x="120" y="153"/>
                                </a:lnTo>
                                <a:lnTo>
                                  <a:pt x="124" y="144"/>
                                </a:lnTo>
                                <a:lnTo>
                                  <a:pt x="124" y="38"/>
                                </a:lnTo>
                                <a:lnTo>
                                  <a:pt x="129" y="33"/>
                                </a:lnTo>
                                <a:lnTo>
                                  <a:pt x="115" y="29"/>
                                </a:lnTo>
                                <a:lnTo>
                                  <a:pt x="110" y="33"/>
                                </a:lnTo>
                                <a:lnTo>
                                  <a:pt x="43" y="33"/>
                                </a:lnTo>
                                <a:lnTo>
                                  <a:pt x="53" y="14"/>
                                </a:lnTo>
                                <a:lnTo>
                                  <a:pt x="62" y="9"/>
                                </a:lnTo>
                                <a:lnTo>
                                  <a:pt x="48" y="0"/>
                                </a:lnTo>
                                <a:lnTo>
                                  <a:pt x="43" y="14"/>
                                </a:lnTo>
                                <a:lnTo>
                                  <a:pt x="38" y="33"/>
                                </a:lnTo>
                                <a:lnTo>
                                  <a:pt x="9" y="33"/>
                                </a:lnTo>
                                <a:lnTo>
                                  <a:pt x="0" y="29"/>
                                </a:lnTo>
                                <a:lnTo>
                                  <a:pt x="0" y="43"/>
                                </a:lnTo>
                                <a:lnTo>
                                  <a:pt x="0" y="57"/>
                                </a:lnTo>
                                <a:lnTo>
                                  <a:pt x="0" y="129"/>
                                </a:lnTo>
                                <a:lnTo>
                                  <a:pt x="0" y="144"/>
                                </a:lnTo>
                                <a:lnTo>
                                  <a:pt x="0" y="163"/>
                                </a:lnTo>
                                <a:lnTo>
                                  <a:pt x="9" y="158"/>
                                </a:lnTo>
                                <a:lnTo>
                                  <a:pt x="9" y="38"/>
                                </a:lnTo>
                                <a:lnTo>
                                  <a:pt x="115" y="38"/>
                                </a:lnTo>
                                <a:lnTo>
                                  <a:pt x="115" y="134"/>
                                </a:lnTo>
                                <a:lnTo>
                                  <a:pt x="110" y="144"/>
                                </a:lnTo>
                                <a:lnTo>
                                  <a:pt x="105" y="144"/>
                                </a:lnTo>
                                <a:lnTo>
                                  <a:pt x="96" y="144"/>
                                </a:lnTo>
                                <a:lnTo>
                                  <a:pt x="81" y="144"/>
                                </a:lnTo>
                                <a:close/>
                                <a:moveTo>
                                  <a:pt x="86" y="105"/>
                                </a:moveTo>
                                <a:lnTo>
                                  <a:pt x="86" y="77"/>
                                </a:lnTo>
                                <a:lnTo>
                                  <a:pt x="91" y="72"/>
                                </a:lnTo>
                                <a:lnTo>
                                  <a:pt x="81" y="62"/>
                                </a:lnTo>
                                <a:lnTo>
                                  <a:pt x="77" y="67"/>
                                </a:lnTo>
                                <a:lnTo>
                                  <a:pt x="43" y="67"/>
                                </a:lnTo>
                                <a:lnTo>
                                  <a:pt x="33" y="62"/>
                                </a:lnTo>
                                <a:lnTo>
                                  <a:pt x="33" y="77"/>
                                </a:lnTo>
                                <a:lnTo>
                                  <a:pt x="33" y="91"/>
                                </a:lnTo>
                                <a:lnTo>
                                  <a:pt x="33" y="110"/>
                                </a:lnTo>
                                <a:lnTo>
                                  <a:pt x="33" y="129"/>
                                </a:lnTo>
                                <a:lnTo>
                                  <a:pt x="43" y="125"/>
                                </a:lnTo>
                                <a:lnTo>
                                  <a:pt x="43" y="115"/>
                                </a:lnTo>
                                <a:lnTo>
                                  <a:pt x="77" y="115"/>
                                </a:lnTo>
                                <a:lnTo>
                                  <a:pt x="77" y="125"/>
                                </a:lnTo>
                                <a:lnTo>
                                  <a:pt x="86" y="120"/>
                                </a:lnTo>
                                <a:lnTo>
                                  <a:pt x="86" y="110"/>
                                </a:lnTo>
                                <a:lnTo>
                                  <a:pt x="86"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4"/>
                        <wps:cNvSpPr>
                          <a:spLocks noEditPoints="1"/>
                        </wps:cNvSpPr>
                        <wps:spPr bwMode="auto">
                          <a:xfrm>
                            <a:off x="4297680" y="1141095"/>
                            <a:ext cx="51435" cy="97155"/>
                          </a:xfrm>
                          <a:custGeom>
                            <a:avLst/>
                            <a:gdLst>
                              <a:gd name="T0" fmla="*/ 72 w 81"/>
                              <a:gd name="T1" fmla="*/ 0 h 153"/>
                              <a:gd name="T2" fmla="*/ 76 w 81"/>
                              <a:gd name="T3" fmla="*/ 0 h 153"/>
                              <a:gd name="T4" fmla="*/ 76 w 81"/>
                              <a:gd name="T5" fmla="*/ 4 h 153"/>
                              <a:gd name="T6" fmla="*/ 81 w 81"/>
                              <a:gd name="T7" fmla="*/ 4 h 153"/>
                              <a:gd name="T8" fmla="*/ 81 w 81"/>
                              <a:gd name="T9" fmla="*/ 9 h 153"/>
                              <a:gd name="T10" fmla="*/ 81 w 81"/>
                              <a:gd name="T11" fmla="*/ 14 h 153"/>
                              <a:gd name="T12" fmla="*/ 76 w 81"/>
                              <a:gd name="T13" fmla="*/ 14 h 153"/>
                              <a:gd name="T14" fmla="*/ 76 w 81"/>
                              <a:gd name="T15" fmla="*/ 19 h 153"/>
                              <a:gd name="T16" fmla="*/ 72 w 81"/>
                              <a:gd name="T17" fmla="*/ 19 h 153"/>
                              <a:gd name="T18" fmla="*/ 67 w 81"/>
                              <a:gd name="T19" fmla="*/ 19 h 153"/>
                              <a:gd name="T20" fmla="*/ 67 w 81"/>
                              <a:gd name="T21" fmla="*/ 14 h 153"/>
                              <a:gd name="T22" fmla="*/ 62 w 81"/>
                              <a:gd name="T23" fmla="*/ 14 h 153"/>
                              <a:gd name="T24" fmla="*/ 62 w 81"/>
                              <a:gd name="T25" fmla="*/ 9 h 153"/>
                              <a:gd name="T26" fmla="*/ 62 w 81"/>
                              <a:gd name="T27" fmla="*/ 4 h 153"/>
                              <a:gd name="T28" fmla="*/ 67 w 81"/>
                              <a:gd name="T29" fmla="*/ 4 h 153"/>
                              <a:gd name="T30" fmla="*/ 67 w 81"/>
                              <a:gd name="T31" fmla="*/ 0 h 153"/>
                              <a:gd name="T32" fmla="*/ 72 w 81"/>
                              <a:gd name="T33" fmla="*/ 0 h 153"/>
                              <a:gd name="T34" fmla="*/ 72 w 81"/>
                              <a:gd name="T35" fmla="*/ 33 h 153"/>
                              <a:gd name="T36" fmla="*/ 52 w 81"/>
                              <a:gd name="T37" fmla="*/ 115 h 153"/>
                              <a:gd name="T38" fmla="*/ 43 w 81"/>
                              <a:gd name="T39" fmla="*/ 134 h 153"/>
                              <a:gd name="T40" fmla="*/ 33 w 81"/>
                              <a:gd name="T41" fmla="*/ 144 h 153"/>
                              <a:gd name="T42" fmla="*/ 24 w 81"/>
                              <a:gd name="T43" fmla="*/ 153 h 153"/>
                              <a:gd name="T44" fmla="*/ 9 w 81"/>
                              <a:gd name="T45" fmla="*/ 153 h 153"/>
                              <a:gd name="T46" fmla="*/ 4 w 81"/>
                              <a:gd name="T47" fmla="*/ 153 h 153"/>
                              <a:gd name="T48" fmla="*/ 4 w 81"/>
                              <a:gd name="T49" fmla="*/ 153 h 153"/>
                              <a:gd name="T50" fmla="*/ 0 w 81"/>
                              <a:gd name="T51" fmla="*/ 149 h 153"/>
                              <a:gd name="T52" fmla="*/ 0 w 81"/>
                              <a:gd name="T53" fmla="*/ 144 h 153"/>
                              <a:gd name="T54" fmla="*/ 0 w 81"/>
                              <a:gd name="T55" fmla="*/ 144 h 153"/>
                              <a:gd name="T56" fmla="*/ 0 w 81"/>
                              <a:gd name="T57" fmla="*/ 139 h 153"/>
                              <a:gd name="T58" fmla="*/ 4 w 81"/>
                              <a:gd name="T59" fmla="*/ 139 h 153"/>
                              <a:gd name="T60" fmla="*/ 4 w 81"/>
                              <a:gd name="T61" fmla="*/ 139 h 153"/>
                              <a:gd name="T62" fmla="*/ 9 w 81"/>
                              <a:gd name="T63" fmla="*/ 139 h 153"/>
                              <a:gd name="T64" fmla="*/ 9 w 81"/>
                              <a:gd name="T65" fmla="*/ 139 h 153"/>
                              <a:gd name="T66" fmla="*/ 14 w 81"/>
                              <a:gd name="T67" fmla="*/ 139 h 153"/>
                              <a:gd name="T68" fmla="*/ 14 w 81"/>
                              <a:gd name="T69" fmla="*/ 144 h 153"/>
                              <a:gd name="T70" fmla="*/ 14 w 81"/>
                              <a:gd name="T71" fmla="*/ 144 h 153"/>
                              <a:gd name="T72" fmla="*/ 9 w 81"/>
                              <a:gd name="T73" fmla="*/ 149 h 153"/>
                              <a:gd name="T74" fmla="*/ 9 w 81"/>
                              <a:gd name="T75" fmla="*/ 149 h 153"/>
                              <a:gd name="T76" fmla="*/ 9 w 81"/>
                              <a:gd name="T77" fmla="*/ 149 h 153"/>
                              <a:gd name="T78" fmla="*/ 9 w 81"/>
                              <a:gd name="T79" fmla="*/ 149 h 153"/>
                              <a:gd name="T80" fmla="*/ 9 w 81"/>
                              <a:gd name="T81" fmla="*/ 149 h 153"/>
                              <a:gd name="T82" fmla="*/ 9 w 81"/>
                              <a:gd name="T83" fmla="*/ 149 h 153"/>
                              <a:gd name="T84" fmla="*/ 9 w 81"/>
                              <a:gd name="T85" fmla="*/ 149 h 153"/>
                              <a:gd name="T86" fmla="*/ 14 w 81"/>
                              <a:gd name="T87" fmla="*/ 149 h 153"/>
                              <a:gd name="T88" fmla="*/ 19 w 81"/>
                              <a:gd name="T89" fmla="*/ 149 h 153"/>
                              <a:gd name="T90" fmla="*/ 24 w 81"/>
                              <a:gd name="T91" fmla="*/ 144 h 153"/>
                              <a:gd name="T92" fmla="*/ 28 w 81"/>
                              <a:gd name="T93" fmla="*/ 139 h 153"/>
                              <a:gd name="T94" fmla="*/ 33 w 81"/>
                              <a:gd name="T95" fmla="*/ 124 h 153"/>
                              <a:gd name="T96" fmla="*/ 52 w 81"/>
                              <a:gd name="T97" fmla="*/ 57 h 153"/>
                              <a:gd name="T98" fmla="*/ 57 w 81"/>
                              <a:gd name="T99" fmla="*/ 52 h 153"/>
                              <a:gd name="T100" fmla="*/ 57 w 81"/>
                              <a:gd name="T101" fmla="*/ 48 h 153"/>
                              <a:gd name="T102" fmla="*/ 57 w 81"/>
                              <a:gd name="T103" fmla="*/ 48 h 153"/>
                              <a:gd name="T104" fmla="*/ 52 w 81"/>
                              <a:gd name="T105" fmla="*/ 43 h 153"/>
                              <a:gd name="T106" fmla="*/ 52 w 81"/>
                              <a:gd name="T107" fmla="*/ 43 h 153"/>
                              <a:gd name="T108" fmla="*/ 48 w 81"/>
                              <a:gd name="T109" fmla="*/ 43 h 153"/>
                              <a:gd name="T110" fmla="*/ 48 w 81"/>
                              <a:gd name="T111" fmla="*/ 43 h 153"/>
                              <a:gd name="T112" fmla="*/ 48 w 81"/>
                              <a:gd name="T113" fmla="*/ 43 h 153"/>
                              <a:gd name="T114" fmla="*/ 43 w 81"/>
                              <a:gd name="T115" fmla="*/ 43 h 153"/>
                              <a:gd name="T116" fmla="*/ 43 w 81"/>
                              <a:gd name="T117" fmla="*/ 43 h 153"/>
                              <a:gd name="T118" fmla="*/ 43 w 81"/>
                              <a:gd name="T119" fmla="*/ 43 h 153"/>
                              <a:gd name="T120" fmla="*/ 72 w 81"/>
                              <a:gd name="T121" fmla="*/ 3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1" h="153">
                                <a:moveTo>
                                  <a:pt x="72" y="0"/>
                                </a:moveTo>
                                <a:lnTo>
                                  <a:pt x="76" y="0"/>
                                </a:lnTo>
                                <a:lnTo>
                                  <a:pt x="76" y="4"/>
                                </a:lnTo>
                                <a:lnTo>
                                  <a:pt x="81" y="4"/>
                                </a:lnTo>
                                <a:lnTo>
                                  <a:pt x="81" y="9"/>
                                </a:lnTo>
                                <a:lnTo>
                                  <a:pt x="81" y="14"/>
                                </a:lnTo>
                                <a:lnTo>
                                  <a:pt x="76" y="14"/>
                                </a:lnTo>
                                <a:lnTo>
                                  <a:pt x="76" y="19"/>
                                </a:lnTo>
                                <a:lnTo>
                                  <a:pt x="72" y="19"/>
                                </a:lnTo>
                                <a:lnTo>
                                  <a:pt x="67" y="19"/>
                                </a:lnTo>
                                <a:lnTo>
                                  <a:pt x="67" y="14"/>
                                </a:lnTo>
                                <a:lnTo>
                                  <a:pt x="62" y="14"/>
                                </a:lnTo>
                                <a:lnTo>
                                  <a:pt x="62" y="9"/>
                                </a:lnTo>
                                <a:lnTo>
                                  <a:pt x="62" y="4"/>
                                </a:lnTo>
                                <a:lnTo>
                                  <a:pt x="67" y="4"/>
                                </a:lnTo>
                                <a:lnTo>
                                  <a:pt x="67" y="0"/>
                                </a:lnTo>
                                <a:lnTo>
                                  <a:pt x="72" y="0"/>
                                </a:lnTo>
                                <a:close/>
                                <a:moveTo>
                                  <a:pt x="72" y="33"/>
                                </a:moveTo>
                                <a:lnTo>
                                  <a:pt x="52" y="115"/>
                                </a:lnTo>
                                <a:lnTo>
                                  <a:pt x="43" y="134"/>
                                </a:lnTo>
                                <a:lnTo>
                                  <a:pt x="33" y="144"/>
                                </a:lnTo>
                                <a:lnTo>
                                  <a:pt x="24" y="153"/>
                                </a:lnTo>
                                <a:lnTo>
                                  <a:pt x="9" y="153"/>
                                </a:lnTo>
                                <a:lnTo>
                                  <a:pt x="4" y="153"/>
                                </a:lnTo>
                                <a:lnTo>
                                  <a:pt x="4" y="153"/>
                                </a:lnTo>
                                <a:lnTo>
                                  <a:pt x="0" y="149"/>
                                </a:lnTo>
                                <a:lnTo>
                                  <a:pt x="0" y="144"/>
                                </a:lnTo>
                                <a:lnTo>
                                  <a:pt x="0" y="144"/>
                                </a:lnTo>
                                <a:lnTo>
                                  <a:pt x="0" y="139"/>
                                </a:lnTo>
                                <a:lnTo>
                                  <a:pt x="4" y="139"/>
                                </a:lnTo>
                                <a:lnTo>
                                  <a:pt x="4" y="139"/>
                                </a:lnTo>
                                <a:lnTo>
                                  <a:pt x="9" y="139"/>
                                </a:lnTo>
                                <a:lnTo>
                                  <a:pt x="9" y="139"/>
                                </a:lnTo>
                                <a:lnTo>
                                  <a:pt x="14" y="139"/>
                                </a:lnTo>
                                <a:lnTo>
                                  <a:pt x="14" y="144"/>
                                </a:lnTo>
                                <a:lnTo>
                                  <a:pt x="14" y="144"/>
                                </a:lnTo>
                                <a:lnTo>
                                  <a:pt x="9" y="149"/>
                                </a:lnTo>
                                <a:lnTo>
                                  <a:pt x="9" y="149"/>
                                </a:lnTo>
                                <a:lnTo>
                                  <a:pt x="9" y="149"/>
                                </a:lnTo>
                                <a:lnTo>
                                  <a:pt x="9" y="149"/>
                                </a:lnTo>
                                <a:lnTo>
                                  <a:pt x="9" y="149"/>
                                </a:lnTo>
                                <a:lnTo>
                                  <a:pt x="9" y="149"/>
                                </a:lnTo>
                                <a:lnTo>
                                  <a:pt x="9" y="149"/>
                                </a:lnTo>
                                <a:lnTo>
                                  <a:pt x="14" y="149"/>
                                </a:lnTo>
                                <a:lnTo>
                                  <a:pt x="19" y="149"/>
                                </a:lnTo>
                                <a:lnTo>
                                  <a:pt x="24" y="144"/>
                                </a:lnTo>
                                <a:lnTo>
                                  <a:pt x="28" y="139"/>
                                </a:lnTo>
                                <a:lnTo>
                                  <a:pt x="33" y="124"/>
                                </a:lnTo>
                                <a:lnTo>
                                  <a:pt x="52" y="57"/>
                                </a:lnTo>
                                <a:lnTo>
                                  <a:pt x="57" y="52"/>
                                </a:lnTo>
                                <a:lnTo>
                                  <a:pt x="57" y="48"/>
                                </a:lnTo>
                                <a:lnTo>
                                  <a:pt x="57" y="48"/>
                                </a:lnTo>
                                <a:lnTo>
                                  <a:pt x="52" y="43"/>
                                </a:lnTo>
                                <a:lnTo>
                                  <a:pt x="52" y="43"/>
                                </a:lnTo>
                                <a:lnTo>
                                  <a:pt x="48" y="43"/>
                                </a:lnTo>
                                <a:lnTo>
                                  <a:pt x="48" y="43"/>
                                </a:lnTo>
                                <a:lnTo>
                                  <a:pt x="48" y="43"/>
                                </a:lnTo>
                                <a:lnTo>
                                  <a:pt x="43" y="43"/>
                                </a:lnTo>
                                <a:lnTo>
                                  <a:pt x="43" y="43"/>
                                </a:lnTo>
                                <a:lnTo>
                                  <a:pt x="43" y="43"/>
                                </a:lnTo>
                                <a:lnTo>
                                  <a:pt x="72"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5"/>
                        <wps:cNvSpPr>
                          <a:spLocks noEditPoints="1"/>
                        </wps:cNvSpPr>
                        <wps:spPr bwMode="auto">
                          <a:xfrm>
                            <a:off x="4379595" y="1165225"/>
                            <a:ext cx="60960" cy="21590"/>
                          </a:xfrm>
                          <a:custGeom>
                            <a:avLst/>
                            <a:gdLst>
                              <a:gd name="T0" fmla="*/ 0 w 96"/>
                              <a:gd name="T1" fmla="*/ 0 h 34"/>
                              <a:gd name="T2" fmla="*/ 96 w 96"/>
                              <a:gd name="T3" fmla="*/ 0 h 34"/>
                              <a:gd name="T4" fmla="*/ 96 w 96"/>
                              <a:gd name="T5" fmla="*/ 5 h 34"/>
                              <a:gd name="T6" fmla="*/ 0 w 96"/>
                              <a:gd name="T7" fmla="*/ 5 h 34"/>
                              <a:gd name="T8" fmla="*/ 0 w 96"/>
                              <a:gd name="T9" fmla="*/ 0 h 34"/>
                              <a:gd name="T10" fmla="*/ 0 w 96"/>
                              <a:gd name="T11" fmla="*/ 29 h 34"/>
                              <a:gd name="T12" fmla="*/ 96 w 96"/>
                              <a:gd name="T13" fmla="*/ 29 h 34"/>
                              <a:gd name="T14" fmla="*/ 96 w 96"/>
                              <a:gd name="T15" fmla="*/ 34 h 34"/>
                              <a:gd name="T16" fmla="*/ 0 w 96"/>
                              <a:gd name="T17" fmla="*/ 34 h 34"/>
                              <a:gd name="T18" fmla="*/ 0 w 96"/>
                              <a:gd name="T19" fmla="*/ 2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34">
                                <a:moveTo>
                                  <a:pt x="0" y="0"/>
                                </a:moveTo>
                                <a:lnTo>
                                  <a:pt x="96" y="0"/>
                                </a:lnTo>
                                <a:lnTo>
                                  <a:pt x="96" y="5"/>
                                </a:lnTo>
                                <a:lnTo>
                                  <a:pt x="0" y="5"/>
                                </a:lnTo>
                                <a:lnTo>
                                  <a:pt x="0" y="0"/>
                                </a:lnTo>
                                <a:close/>
                                <a:moveTo>
                                  <a:pt x="0" y="29"/>
                                </a:moveTo>
                                <a:lnTo>
                                  <a:pt x="96" y="29"/>
                                </a:lnTo>
                                <a:lnTo>
                                  <a:pt x="96" y="34"/>
                                </a:lnTo>
                                <a:lnTo>
                                  <a:pt x="0" y="34"/>
                                </a:lnTo>
                                <a:lnTo>
                                  <a:pt x="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6"/>
                        <wps:cNvSpPr>
                          <a:spLocks/>
                        </wps:cNvSpPr>
                        <wps:spPr bwMode="auto">
                          <a:xfrm>
                            <a:off x="4483100" y="1137920"/>
                            <a:ext cx="30480" cy="76200"/>
                          </a:xfrm>
                          <a:custGeom>
                            <a:avLst/>
                            <a:gdLst>
                              <a:gd name="T0" fmla="*/ 0 w 48"/>
                              <a:gd name="T1" fmla="*/ 14 h 120"/>
                              <a:gd name="T2" fmla="*/ 29 w 48"/>
                              <a:gd name="T3" fmla="*/ 0 h 120"/>
                              <a:gd name="T4" fmla="*/ 34 w 48"/>
                              <a:gd name="T5" fmla="*/ 0 h 120"/>
                              <a:gd name="T6" fmla="*/ 34 w 48"/>
                              <a:gd name="T7" fmla="*/ 101 h 120"/>
                              <a:gd name="T8" fmla="*/ 34 w 48"/>
                              <a:gd name="T9" fmla="*/ 105 h 120"/>
                              <a:gd name="T10" fmla="*/ 34 w 48"/>
                              <a:gd name="T11" fmla="*/ 110 h 120"/>
                              <a:gd name="T12" fmla="*/ 34 w 48"/>
                              <a:gd name="T13" fmla="*/ 115 h 120"/>
                              <a:gd name="T14" fmla="*/ 39 w 48"/>
                              <a:gd name="T15" fmla="*/ 115 h 120"/>
                              <a:gd name="T16" fmla="*/ 44 w 48"/>
                              <a:gd name="T17" fmla="*/ 115 h 120"/>
                              <a:gd name="T18" fmla="*/ 48 w 48"/>
                              <a:gd name="T19" fmla="*/ 115 h 120"/>
                              <a:gd name="T20" fmla="*/ 48 w 48"/>
                              <a:gd name="T21" fmla="*/ 120 h 120"/>
                              <a:gd name="T22" fmla="*/ 5 w 48"/>
                              <a:gd name="T23" fmla="*/ 120 h 120"/>
                              <a:gd name="T24" fmla="*/ 5 w 48"/>
                              <a:gd name="T25" fmla="*/ 115 h 120"/>
                              <a:gd name="T26" fmla="*/ 10 w 48"/>
                              <a:gd name="T27" fmla="*/ 115 h 120"/>
                              <a:gd name="T28" fmla="*/ 15 w 48"/>
                              <a:gd name="T29" fmla="*/ 115 h 120"/>
                              <a:gd name="T30" fmla="*/ 15 w 48"/>
                              <a:gd name="T31" fmla="*/ 115 h 120"/>
                              <a:gd name="T32" fmla="*/ 20 w 48"/>
                              <a:gd name="T33" fmla="*/ 110 h 120"/>
                              <a:gd name="T34" fmla="*/ 20 w 48"/>
                              <a:gd name="T35" fmla="*/ 105 h 120"/>
                              <a:gd name="T36" fmla="*/ 20 w 48"/>
                              <a:gd name="T37" fmla="*/ 101 h 120"/>
                              <a:gd name="T38" fmla="*/ 20 w 48"/>
                              <a:gd name="T39" fmla="*/ 33 h 120"/>
                              <a:gd name="T40" fmla="*/ 20 w 48"/>
                              <a:gd name="T41" fmla="*/ 24 h 120"/>
                              <a:gd name="T42" fmla="*/ 20 w 48"/>
                              <a:gd name="T43" fmla="*/ 19 h 120"/>
                              <a:gd name="T44" fmla="*/ 15 w 48"/>
                              <a:gd name="T45" fmla="*/ 14 h 120"/>
                              <a:gd name="T46" fmla="*/ 15 w 48"/>
                              <a:gd name="T47" fmla="*/ 14 h 120"/>
                              <a:gd name="T48" fmla="*/ 15 w 48"/>
                              <a:gd name="T49" fmla="*/ 14 h 120"/>
                              <a:gd name="T50" fmla="*/ 10 w 48"/>
                              <a:gd name="T51" fmla="*/ 14 h 120"/>
                              <a:gd name="T52" fmla="*/ 10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4" y="0"/>
                                </a:lnTo>
                                <a:lnTo>
                                  <a:pt x="34" y="101"/>
                                </a:lnTo>
                                <a:lnTo>
                                  <a:pt x="34" y="105"/>
                                </a:lnTo>
                                <a:lnTo>
                                  <a:pt x="34" y="110"/>
                                </a:lnTo>
                                <a:lnTo>
                                  <a:pt x="34" y="115"/>
                                </a:lnTo>
                                <a:lnTo>
                                  <a:pt x="39" y="115"/>
                                </a:lnTo>
                                <a:lnTo>
                                  <a:pt x="44" y="115"/>
                                </a:lnTo>
                                <a:lnTo>
                                  <a:pt x="48" y="115"/>
                                </a:lnTo>
                                <a:lnTo>
                                  <a:pt x="48" y="120"/>
                                </a:lnTo>
                                <a:lnTo>
                                  <a:pt x="5" y="120"/>
                                </a:lnTo>
                                <a:lnTo>
                                  <a:pt x="5" y="115"/>
                                </a:lnTo>
                                <a:lnTo>
                                  <a:pt x="10" y="115"/>
                                </a:lnTo>
                                <a:lnTo>
                                  <a:pt x="15" y="115"/>
                                </a:lnTo>
                                <a:lnTo>
                                  <a:pt x="15" y="115"/>
                                </a:lnTo>
                                <a:lnTo>
                                  <a:pt x="20" y="110"/>
                                </a:lnTo>
                                <a:lnTo>
                                  <a:pt x="20" y="105"/>
                                </a:lnTo>
                                <a:lnTo>
                                  <a:pt x="20" y="101"/>
                                </a:lnTo>
                                <a:lnTo>
                                  <a:pt x="20" y="33"/>
                                </a:lnTo>
                                <a:lnTo>
                                  <a:pt x="20" y="24"/>
                                </a:lnTo>
                                <a:lnTo>
                                  <a:pt x="20" y="19"/>
                                </a:lnTo>
                                <a:lnTo>
                                  <a:pt x="15" y="14"/>
                                </a:lnTo>
                                <a:lnTo>
                                  <a:pt x="15" y="14"/>
                                </a:lnTo>
                                <a:lnTo>
                                  <a:pt x="15" y="14"/>
                                </a:lnTo>
                                <a:lnTo>
                                  <a:pt x="10" y="14"/>
                                </a:lnTo>
                                <a:lnTo>
                                  <a:pt x="10"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7"/>
                        <wps:cNvSpPr>
                          <a:spLocks noEditPoints="1"/>
                        </wps:cNvSpPr>
                        <wps:spPr bwMode="auto">
                          <a:xfrm>
                            <a:off x="4297680" y="1323975"/>
                            <a:ext cx="51435" cy="97790"/>
                          </a:xfrm>
                          <a:custGeom>
                            <a:avLst/>
                            <a:gdLst>
                              <a:gd name="T0" fmla="*/ 72 w 81"/>
                              <a:gd name="T1" fmla="*/ 0 h 154"/>
                              <a:gd name="T2" fmla="*/ 76 w 81"/>
                              <a:gd name="T3" fmla="*/ 0 h 154"/>
                              <a:gd name="T4" fmla="*/ 81 w 81"/>
                              <a:gd name="T5" fmla="*/ 5 h 154"/>
                              <a:gd name="T6" fmla="*/ 81 w 81"/>
                              <a:gd name="T7" fmla="*/ 5 h 154"/>
                              <a:gd name="T8" fmla="*/ 81 w 81"/>
                              <a:gd name="T9" fmla="*/ 9 h 154"/>
                              <a:gd name="T10" fmla="*/ 81 w 81"/>
                              <a:gd name="T11" fmla="*/ 14 h 154"/>
                              <a:gd name="T12" fmla="*/ 81 w 81"/>
                              <a:gd name="T13" fmla="*/ 14 h 154"/>
                              <a:gd name="T14" fmla="*/ 76 w 81"/>
                              <a:gd name="T15" fmla="*/ 19 h 154"/>
                              <a:gd name="T16" fmla="*/ 72 w 81"/>
                              <a:gd name="T17" fmla="*/ 19 h 154"/>
                              <a:gd name="T18" fmla="*/ 72 w 81"/>
                              <a:gd name="T19" fmla="*/ 19 h 154"/>
                              <a:gd name="T20" fmla="*/ 67 w 81"/>
                              <a:gd name="T21" fmla="*/ 14 h 154"/>
                              <a:gd name="T22" fmla="*/ 67 w 81"/>
                              <a:gd name="T23" fmla="*/ 14 h 154"/>
                              <a:gd name="T24" fmla="*/ 67 w 81"/>
                              <a:gd name="T25" fmla="*/ 9 h 154"/>
                              <a:gd name="T26" fmla="*/ 67 w 81"/>
                              <a:gd name="T27" fmla="*/ 5 h 154"/>
                              <a:gd name="T28" fmla="*/ 67 w 81"/>
                              <a:gd name="T29" fmla="*/ 5 h 154"/>
                              <a:gd name="T30" fmla="*/ 72 w 81"/>
                              <a:gd name="T31" fmla="*/ 0 h 154"/>
                              <a:gd name="T32" fmla="*/ 72 w 81"/>
                              <a:gd name="T33" fmla="*/ 0 h 154"/>
                              <a:gd name="T34" fmla="*/ 76 w 81"/>
                              <a:gd name="T35" fmla="*/ 38 h 154"/>
                              <a:gd name="T36" fmla="*/ 52 w 81"/>
                              <a:gd name="T37" fmla="*/ 115 h 154"/>
                              <a:gd name="T38" fmla="*/ 43 w 81"/>
                              <a:gd name="T39" fmla="*/ 134 h 154"/>
                              <a:gd name="T40" fmla="*/ 33 w 81"/>
                              <a:gd name="T41" fmla="*/ 144 h 154"/>
                              <a:gd name="T42" fmla="*/ 24 w 81"/>
                              <a:gd name="T43" fmla="*/ 154 h 154"/>
                              <a:gd name="T44" fmla="*/ 14 w 81"/>
                              <a:gd name="T45" fmla="*/ 154 h 154"/>
                              <a:gd name="T46" fmla="*/ 9 w 81"/>
                              <a:gd name="T47" fmla="*/ 154 h 154"/>
                              <a:gd name="T48" fmla="*/ 4 w 81"/>
                              <a:gd name="T49" fmla="*/ 154 h 154"/>
                              <a:gd name="T50" fmla="*/ 4 w 81"/>
                              <a:gd name="T51" fmla="*/ 149 h 154"/>
                              <a:gd name="T52" fmla="*/ 0 w 81"/>
                              <a:gd name="T53" fmla="*/ 144 h 154"/>
                              <a:gd name="T54" fmla="*/ 0 w 81"/>
                              <a:gd name="T55" fmla="*/ 144 h 154"/>
                              <a:gd name="T56" fmla="*/ 4 w 81"/>
                              <a:gd name="T57" fmla="*/ 139 h 154"/>
                              <a:gd name="T58" fmla="*/ 4 w 81"/>
                              <a:gd name="T59" fmla="*/ 139 h 154"/>
                              <a:gd name="T60" fmla="*/ 9 w 81"/>
                              <a:gd name="T61" fmla="*/ 139 h 154"/>
                              <a:gd name="T62" fmla="*/ 9 w 81"/>
                              <a:gd name="T63" fmla="*/ 139 h 154"/>
                              <a:gd name="T64" fmla="*/ 14 w 81"/>
                              <a:gd name="T65" fmla="*/ 139 h 154"/>
                              <a:gd name="T66" fmla="*/ 14 w 81"/>
                              <a:gd name="T67" fmla="*/ 144 h 154"/>
                              <a:gd name="T68" fmla="*/ 14 w 81"/>
                              <a:gd name="T69" fmla="*/ 144 h 154"/>
                              <a:gd name="T70" fmla="*/ 14 w 81"/>
                              <a:gd name="T71" fmla="*/ 144 h 154"/>
                              <a:gd name="T72" fmla="*/ 14 w 81"/>
                              <a:gd name="T73" fmla="*/ 149 h 154"/>
                              <a:gd name="T74" fmla="*/ 9 w 81"/>
                              <a:gd name="T75" fmla="*/ 149 h 154"/>
                              <a:gd name="T76" fmla="*/ 9 w 81"/>
                              <a:gd name="T77" fmla="*/ 149 h 154"/>
                              <a:gd name="T78" fmla="*/ 9 w 81"/>
                              <a:gd name="T79" fmla="*/ 149 h 154"/>
                              <a:gd name="T80" fmla="*/ 9 w 81"/>
                              <a:gd name="T81" fmla="*/ 149 h 154"/>
                              <a:gd name="T82" fmla="*/ 14 w 81"/>
                              <a:gd name="T83" fmla="*/ 149 h 154"/>
                              <a:gd name="T84" fmla="*/ 14 w 81"/>
                              <a:gd name="T85" fmla="*/ 149 h 154"/>
                              <a:gd name="T86" fmla="*/ 14 w 81"/>
                              <a:gd name="T87" fmla="*/ 149 h 154"/>
                              <a:gd name="T88" fmla="*/ 19 w 81"/>
                              <a:gd name="T89" fmla="*/ 149 h 154"/>
                              <a:gd name="T90" fmla="*/ 24 w 81"/>
                              <a:gd name="T91" fmla="*/ 144 h 154"/>
                              <a:gd name="T92" fmla="*/ 28 w 81"/>
                              <a:gd name="T93" fmla="*/ 139 h 154"/>
                              <a:gd name="T94" fmla="*/ 33 w 81"/>
                              <a:gd name="T95" fmla="*/ 130 h 154"/>
                              <a:gd name="T96" fmla="*/ 52 w 81"/>
                              <a:gd name="T97" fmla="*/ 62 h 154"/>
                              <a:gd name="T98" fmla="*/ 57 w 81"/>
                              <a:gd name="T99" fmla="*/ 53 h 154"/>
                              <a:gd name="T100" fmla="*/ 57 w 81"/>
                              <a:gd name="T101" fmla="*/ 48 h 154"/>
                              <a:gd name="T102" fmla="*/ 57 w 81"/>
                              <a:gd name="T103" fmla="*/ 48 h 154"/>
                              <a:gd name="T104" fmla="*/ 57 w 81"/>
                              <a:gd name="T105" fmla="*/ 43 h 154"/>
                              <a:gd name="T106" fmla="*/ 52 w 81"/>
                              <a:gd name="T107" fmla="*/ 43 h 154"/>
                              <a:gd name="T108" fmla="*/ 52 w 81"/>
                              <a:gd name="T109" fmla="*/ 43 h 154"/>
                              <a:gd name="T110" fmla="*/ 48 w 81"/>
                              <a:gd name="T111" fmla="*/ 43 h 154"/>
                              <a:gd name="T112" fmla="*/ 48 w 81"/>
                              <a:gd name="T113" fmla="*/ 43 h 154"/>
                              <a:gd name="T114" fmla="*/ 48 w 81"/>
                              <a:gd name="T115" fmla="*/ 43 h 154"/>
                              <a:gd name="T116" fmla="*/ 43 w 81"/>
                              <a:gd name="T117" fmla="*/ 43 h 154"/>
                              <a:gd name="T118" fmla="*/ 43 w 81"/>
                              <a:gd name="T119" fmla="*/ 43 h 154"/>
                              <a:gd name="T120" fmla="*/ 76 w 81"/>
                              <a:gd name="T121" fmla="*/ 38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1" h="154">
                                <a:moveTo>
                                  <a:pt x="72" y="0"/>
                                </a:moveTo>
                                <a:lnTo>
                                  <a:pt x="76" y="0"/>
                                </a:lnTo>
                                <a:lnTo>
                                  <a:pt x="81" y="5"/>
                                </a:lnTo>
                                <a:lnTo>
                                  <a:pt x="81" y="5"/>
                                </a:lnTo>
                                <a:lnTo>
                                  <a:pt x="81" y="9"/>
                                </a:lnTo>
                                <a:lnTo>
                                  <a:pt x="81" y="14"/>
                                </a:lnTo>
                                <a:lnTo>
                                  <a:pt x="81" y="14"/>
                                </a:lnTo>
                                <a:lnTo>
                                  <a:pt x="76" y="19"/>
                                </a:lnTo>
                                <a:lnTo>
                                  <a:pt x="72" y="19"/>
                                </a:lnTo>
                                <a:lnTo>
                                  <a:pt x="72" y="19"/>
                                </a:lnTo>
                                <a:lnTo>
                                  <a:pt x="67" y="14"/>
                                </a:lnTo>
                                <a:lnTo>
                                  <a:pt x="67" y="14"/>
                                </a:lnTo>
                                <a:lnTo>
                                  <a:pt x="67" y="9"/>
                                </a:lnTo>
                                <a:lnTo>
                                  <a:pt x="67" y="5"/>
                                </a:lnTo>
                                <a:lnTo>
                                  <a:pt x="67" y="5"/>
                                </a:lnTo>
                                <a:lnTo>
                                  <a:pt x="72" y="0"/>
                                </a:lnTo>
                                <a:lnTo>
                                  <a:pt x="72" y="0"/>
                                </a:lnTo>
                                <a:close/>
                                <a:moveTo>
                                  <a:pt x="76" y="38"/>
                                </a:moveTo>
                                <a:lnTo>
                                  <a:pt x="52" y="115"/>
                                </a:lnTo>
                                <a:lnTo>
                                  <a:pt x="43" y="134"/>
                                </a:lnTo>
                                <a:lnTo>
                                  <a:pt x="33" y="144"/>
                                </a:lnTo>
                                <a:lnTo>
                                  <a:pt x="24" y="154"/>
                                </a:lnTo>
                                <a:lnTo>
                                  <a:pt x="14" y="154"/>
                                </a:lnTo>
                                <a:lnTo>
                                  <a:pt x="9" y="154"/>
                                </a:lnTo>
                                <a:lnTo>
                                  <a:pt x="4" y="154"/>
                                </a:lnTo>
                                <a:lnTo>
                                  <a:pt x="4" y="149"/>
                                </a:lnTo>
                                <a:lnTo>
                                  <a:pt x="0" y="144"/>
                                </a:lnTo>
                                <a:lnTo>
                                  <a:pt x="0" y="144"/>
                                </a:lnTo>
                                <a:lnTo>
                                  <a:pt x="4" y="139"/>
                                </a:lnTo>
                                <a:lnTo>
                                  <a:pt x="4" y="139"/>
                                </a:lnTo>
                                <a:lnTo>
                                  <a:pt x="9" y="139"/>
                                </a:lnTo>
                                <a:lnTo>
                                  <a:pt x="9" y="139"/>
                                </a:lnTo>
                                <a:lnTo>
                                  <a:pt x="14" y="139"/>
                                </a:lnTo>
                                <a:lnTo>
                                  <a:pt x="14" y="144"/>
                                </a:lnTo>
                                <a:lnTo>
                                  <a:pt x="14" y="144"/>
                                </a:lnTo>
                                <a:lnTo>
                                  <a:pt x="14" y="144"/>
                                </a:lnTo>
                                <a:lnTo>
                                  <a:pt x="14" y="149"/>
                                </a:lnTo>
                                <a:lnTo>
                                  <a:pt x="9" y="149"/>
                                </a:lnTo>
                                <a:lnTo>
                                  <a:pt x="9" y="149"/>
                                </a:lnTo>
                                <a:lnTo>
                                  <a:pt x="9" y="149"/>
                                </a:lnTo>
                                <a:lnTo>
                                  <a:pt x="9" y="149"/>
                                </a:lnTo>
                                <a:lnTo>
                                  <a:pt x="14" y="149"/>
                                </a:lnTo>
                                <a:lnTo>
                                  <a:pt x="14" y="149"/>
                                </a:lnTo>
                                <a:lnTo>
                                  <a:pt x="14" y="149"/>
                                </a:lnTo>
                                <a:lnTo>
                                  <a:pt x="19" y="149"/>
                                </a:lnTo>
                                <a:lnTo>
                                  <a:pt x="24" y="144"/>
                                </a:lnTo>
                                <a:lnTo>
                                  <a:pt x="28" y="139"/>
                                </a:lnTo>
                                <a:lnTo>
                                  <a:pt x="33" y="130"/>
                                </a:lnTo>
                                <a:lnTo>
                                  <a:pt x="52" y="62"/>
                                </a:lnTo>
                                <a:lnTo>
                                  <a:pt x="57" y="53"/>
                                </a:lnTo>
                                <a:lnTo>
                                  <a:pt x="57" y="48"/>
                                </a:lnTo>
                                <a:lnTo>
                                  <a:pt x="57" y="48"/>
                                </a:lnTo>
                                <a:lnTo>
                                  <a:pt x="57" y="43"/>
                                </a:lnTo>
                                <a:lnTo>
                                  <a:pt x="52" y="43"/>
                                </a:lnTo>
                                <a:lnTo>
                                  <a:pt x="52" y="43"/>
                                </a:lnTo>
                                <a:lnTo>
                                  <a:pt x="48" y="43"/>
                                </a:lnTo>
                                <a:lnTo>
                                  <a:pt x="48" y="43"/>
                                </a:lnTo>
                                <a:lnTo>
                                  <a:pt x="48" y="43"/>
                                </a:lnTo>
                                <a:lnTo>
                                  <a:pt x="43" y="43"/>
                                </a:lnTo>
                                <a:lnTo>
                                  <a:pt x="43" y="43"/>
                                </a:lnTo>
                                <a:lnTo>
                                  <a:pt x="76"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8"/>
                        <wps:cNvSpPr>
                          <a:spLocks noEditPoints="1"/>
                        </wps:cNvSpPr>
                        <wps:spPr bwMode="auto">
                          <a:xfrm>
                            <a:off x="4379595" y="1348105"/>
                            <a:ext cx="60960" cy="21590"/>
                          </a:xfrm>
                          <a:custGeom>
                            <a:avLst/>
                            <a:gdLst>
                              <a:gd name="T0" fmla="*/ 0 w 96"/>
                              <a:gd name="T1" fmla="*/ 0 h 34"/>
                              <a:gd name="T2" fmla="*/ 96 w 96"/>
                              <a:gd name="T3" fmla="*/ 0 h 34"/>
                              <a:gd name="T4" fmla="*/ 96 w 96"/>
                              <a:gd name="T5" fmla="*/ 5 h 34"/>
                              <a:gd name="T6" fmla="*/ 0 w 96"/>
                              <a:gd name="T7" fmla="*/ 5 h 34"/>
                              <a:gd name="T8" fmla="*/ 0 w 96"/>
                              <a:gd name="T9" fmla="*/ 0 h 34"/>
                              <a:gd name="T10" fmla="*/ 0 w 96"/>
                              <a:gd name="T11" fmla="*/ 29 h 34"/>
                              <a:gd name="T12" fmla="*/ 96 w 96"/>
                              <a:gd name="T13" fmla="*/ 29 h 34"/>
                              <a:gd name="T14" fmla="*/ 96 w 96"/>
                              <a:gd name="T15" fmla="*/ 34 h 34"/>
                              <a:gd name="T16" fmla="*/ 0 w 96"/>
                              <a:gd name="T17" fmla="*/ 34 h 34"/>
                              <a:gd name="T18" fmla="*/ 0 w 96"/>
                              <a:gd name="T19" fmla="*/ 2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34">
                                <a:moveTo>
                                  <a:pt x="0" y="0"/>
                                </a:moveTo>
                                <a:lnTo>
                                  <a:pt x="96" y="0"/>
                                </a:lnTo>
                                <a:lnTo>
                                  <a:pt x="96" y="5"/>
                                </a:lnTo>
                                <a:lnTo>
                                  <a:pt x="0" y="5"/>
                                </a:lnTo>
                                <a:lnTo>
                                  <a:pt x="0" y="0"/>
                                </a:lnTo>
                                <a:close/>
                                <a:moveTo>
                                  <a:pt x="0" y="29"/>
                                </a:moveTo>
                                <a:lnTo>
                                  <a:pt x="96" y="29"/>
                                </a:lnTo>
                                <a:lnTo>
                                  <a:pt x="96" y="34"/>
                                </a:lnTo>
                                <a:lnTo>
                                  <a:pt x="0" y="34"/>
                                </a:lnTo>
                                <a:lnTo>
                                  <a:pt x="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9"/>
                        <wps:cNvSpPr>
                          <a:spLocks noEditPoints="1"/>
                        </wps:cNvSpPr>
                        <wps:spPr bwMode="auto">
                          <a:xfrm>
                            <a:off x="4474210" y="1320800"/>
                            <a:ext cx="52070" cy="79375"/>
                          </a:xfrm>
                          <a:custGeom>
                            <a:avLst/>
                            <a:gdLst>
                              <a:gd name="T0" fmla="*/ 0 w 82"/>
                              <a:gd name="T1" fmla="*/ 62 h 125"/>
                              <a:gd name="T2" fmla="*/ 5 w 82"/>
                              <a:gd name="T3" fmla="*/ 43 h 125"/>
                              <a:gd name="T4" fmla="*/ 10 w 82"/>
                              <a:gd name="T5" fmla="*/ 24 h 125"/>
                              <a:gd name="T6" fmla="*/ 14 w 82"/>
                              <a:gd name="T7" fmla="*/ 14 h 125"/>
                              <a:gd name="T8" fmla="*/ 24 w 82"/>
                              <a:gd name="T9" fmla="*/ 5 h 125"/>
                              <a:gd name="T10" fmla="*/ 34 w 82"/>
                              <a:gd name="T11" fmla="*/ 0 h 125"/>
                              <a:gd name="T12" fmla="*/ 43 w 82"/>
                              <a:gd name="T13" fmla="*/ 0 h 125"/>
                              <a:gd name="T14" fmla="*/ 53 w 82"/>
                              <a:gd name="T15" fmla="*/ 0 h 125"/>
                              <a:gd name="T16" fmla="*/ 67 w 82"/>
                              <a:gd name="T17" fmla="*/ 14 h 125"/>
                              <a:gd name="T18" fmla="*/ 77 w 82"/>
                              <a:gd name="T19" fmla="*/ 34 h 125"/>
                              <a:gd name="T20" fmla="*/ 82 w 82"/>
                              <a:gd name="T21" fmla="*/ 58 h 125"/>
                              <a:gd name="T22" fmla="*/ 77 w 82"/>
                              <a:gd name="T23" fmla="*/ 77 h 125"/>
                              <a:gd name="T24" fmla="*/ 72 w 82"/>
                              <a:gd name="T25" fmla="*/ 96 h 125"/>
                              <a:gd name="T26" fmla="*/ 67 w 82"/>
                              <a:gd name="T27" fmla="*/ 106 h 125"/>
                              <a:gd name="T28" fmla="*/ 58 w 82"/>
                              <a:gd name="T29" fmla="*/ 115 h 125"/>
                              <a:gd name="T30" fmla="*/ 48 w 82"/>
                              <a:gd name="T31" fmla="*/ 120 h 125"/>
                              <a:gd name="T32" fmla="*/ 38 w 82"/>
                              <a:gd name="T33" fmla="*/ 125 h 125"/>
                              <a:gd name="T34" fmla="*/ 34 w 82"/>
                              <a:gd name="T35" fmla="*/ 120 h 125"/>
                              <a:gd name="T36" fmla="*/ 24 w 82"/>
                              <a:gd name="T37" fmla="*/ 115 h 125"/>
                              <a:gd name="T38" fmla="*/ 19 w 82"/>
                              <a:gd name="T39" fmla="*/ 110 h 125"/>
                              <a:gd name="T40" fmla="*/ 10 w 82"/>
                              <a:gd name="T41" fmla="*/ 101 h 125"/>
                              <a:gd name="T42" fmla="*/ 5 w 82"/>
                              <a:gd name="T43" fmla="*/ 82 h 125"/>
                              <a:gd name="T44" fmla="*/ 0 w 82"/>
                              <a:gd name="T45" fmla="*/ 62 h 125"/>
                              <a:gd name="T46" fmla="*/ 19 w 82"/>
                              <a:gd name="T47" fmla="*/ 62 h 125"/>
                              <a:gd name="T48" fmla="*/ 19 w 82"/>
                              <a:gd name="T49" fmla="*/ 86 h 125"/>
                              <a:gd name="T50" fmla="*/ 24 w 82"/>
                              <a:gd name="T51" fmla="*/ 106 h 125"/>
                              <a:gd name="T52" fmla="*/ 34 w 82"/>
                              <a:gd name="T53" fmla="*/ 115 h 125"/>
                              <a:gd name="T54" fmla="*/ 38 w 82"/>
                              <a:gd name="T55" fmla="*/ 115 h 125"/>
                              <a:gd name="T56" fmla="*/ 43 w 82"/>
                              <a:gd name="T57" fmla="*/ 115 h 125"/>
                              <a:gd name="T58" fmla="*/ 53 w 82"/>
                              <a:gd name="T59" fmla="*/ 110 h 125"/>
                              <a:gd name="T60" fmla="*/ 53 w 82"/>
                              <a:gd name="T61" fmla="*/ 106 h 125"/>
                              <a:gd name="T62" fmla="*/ 58 w 82"/>
                              <a:gd name="T63" fmla="*/ 101 h 125"/>
                              <a:gd name="T64" fmla="*/ 62 w 82"/>
                              <a:gd name="T65" fmla="*/ 82 h 125"/>
                              <a:gd name="T66" fmla="*/ 62 w 82"/>
                              <a:gd name="T67" fmla="*/ 58 h 125"/>
                              <a:gd name="T68" fmla="*/ 62 w 82"/>
                              <a:gd name="T69" fmla="*/ 38 h 125"/>
                              <a:gd name="T70" fmla="*/ 58 w 82"/>
                              <a:gd name="T71" fmla="*/ 24 h 125"/>
                              <a:gd name="T72" fmla="*/ 53 w 82"/>
                              <a:gd name="T73" fmla="*/ 14 h 125"/>
                              <a:gd name="T74" fmla="*/ 48 w 82"/>
                              <a:gd name="T75" fmla="*/ 10 h 125"/>
                              <a:gd name="T76" fmla="*/ 48 w 82"/>
                              <a:gd name="T77" fmla="*/ 5 h 125"/>
                              <a:gd name="T78" fmla="*/ 43 w 82"/>
                              <a:gd name="T79" fmla="*/ 5 h 125"/>
                              <a:gd name="T80" fmla="*/ 34 w 82"/>
                              <a:gd name="T81" fmla="*/ 5 h 125"/>
                              <a:gd name="T82" fmla="*/ 29 w 82"/>
                              <a:gd name="T83" fmla="*/ 10 h 125"/>
                              <a:gd name="T84" fmla="*/ 24 w 82"/>
                              <a:gd name="T85" fmla="*/ 19 h 125"/>
                              <a:gd name="T86" fmla="*/ 24 w 82"/>
                              <a:gd name="T87" fmla="*/ 34 h 125"/>
                              <a:gd name="T88" fmla="*/ 19 w 82"/>
                              <a:gd name="T89" fmla="*/ 48 h 125"/>
                              <a:gd name="T90" fmla="*/ 19 w 82"/>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5">
                                <a:moveTo>
                                  <a:pt x="0" y="62"/>
                                </a:moveTo>
                                <a:lnTo>
                                  <a:pt x="5" y="43"/>
                                </a:lnTo>
                                <a:lnTo>
                                  <a:pt x="10" y="24"/>
                                </a:lnTo>
                                <a:lnTo>
                                  <a:pt x="14" y="14"/>
                                </a:lnTo>
                                <a:lnTo>
                                  <a:pt x="24" y="5"/>
                                </a:lnTo>
                                <a:lnTo>
                                  <a:pt x="34" y="0"/>
                                </a:lnTo>
                                <a:lnTo>
                                  <a:pt x="43" y="0"/>
                                </a:lnTo>
                                <a:lnTo>
                                  <a:pt x="53" y="0"/>
                                </a:lnTo>
                                <a:lnTo>
                                  <a:pt x="67" y="14"/>
                                </a:lnTo>
                                <a:lnTo>
                                  <a:pt x="77" y="34"/>
                                </a:lnTo>
                                <a:lnTo>
                                  <a:pt x="82" y="58"/>
                                </a:lnTo>
                                <a:lnTo>
                                  <a:pt x="77" y="77"/>
                                </a:lnTo>
                                <a:lnTo>
                                  <a:pt x="72" y="96"/>
                                </a:lnTo>
                                <a:lnTo>
                                  <a:pt x="67" y="106"/>
                                </a:lnTo>
                                <a:lnTo>
                                  <a:pt x="58" y="115"/>
                                </a:lnTo>
                                <a:lnTo>
                                  <a:pt x="48" y="120"/>
                                </a:lnTo>
                                <a:lnTo>
                                  <a:pt x="38" y="125"/>
                                </a:lnTo>
                                <a:lnTo>
                                  <a:pt x="34" y="120"/>
                                </a:lnTo>
                                <a:lnTo>
                                  <a:pt x="24" y="115"/>
                                </a:lnTo>
                                <a:lnTo>
                                  <a:pt x="19" y="110"/>
                                </a:lnTo>
                                <a:lnTo>
                                  <a:pt x="10" y="101"/>
                                </a:lnTo>
                                <a:lnTo>
                                  <a:pt x="5" y="82"/>
                                </a:lnTo>
                                <a:lnTo>
                                  <a:pt x="0" y="62"/>
                                </a:lnTo>
                                <a:close/>
                                <a:moveTo>
                                  <a:pt x="19" y="62"/>
                                </a:moveTo>
                                <a:lnTo>
                                  <a:pt x="19" y="86"/>
                                </a:lnTo>
                                <a:lnTo>
                                  <a:pt x="24" y="106"/>
                                </a:lnTo>
                                <a:lnTo>
                                  <a:pt x="34" y="115"/>
                                </a:lnTo>
                                <a:lnTo>
                                  <a:pt x="38" y="115"/>
                                </a:lnTo>
                                <a:lnTo>
                                  <a:pt x="43" y="115"/>
                                </a:lnTo>
                                <a:lnTo>
                                  <a:pt x="53" y="110"/>
                                </a:lnTo>
                                <a:lnTo>
                                  <a:pt x="53" y="106"/>
                                </a:lnTo>
                                <a:lnTo>
                                  <a:pt x="58" y="101"/>
                                </a:lnTo>
                                <a:lnTo>
                                  <a:pt x="62" y="82"/>
                                </a:lnTo>
                                <a:lnTo>
                                  <a:pt x="62" y="58"/>
                                </a:lnTo>
                                <a:lnTo>
                                  <a:pt x="62" y="38"/>
                                </a:lnTo>
                                <a:lnTo>
                                  <a:pt x="58" y="24"/>
                                </a:lnTo>
                                <a:lnTo>
                                  <a:pt x="53" y="14"/>
                                </a:lnTo>
                                <a:lnTo>
                                  <a:pt x="48" y="10"/>
                                </a:lnTo>
                                <a:lnTo>
                                  <a:pt x="48" y="5"/>
                                </a:lnTo>
                                <a:lnTo>
                                  <a:pt x="43" y="5"/>
                                </a:lnTo>
                                <a:lnTo>
                                  <a:pt x="34" y="5"/>
                                </a:lnTo>
                                <a:lnTo>
                                  <a:pt x="29" y="10"/>
                                </a:lnTo>
                                <a:lnTo>
                                  <a:pt x="24" y="19"/>
                                </a:lnTo>
                                <a:lnTo>
                                  <a:pt x="24"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0"/>
                        <wps:cNvSpPr>
                          <a:spLocks/>
                        </wps:cNvSpPr>
                        <wps:spPr bwMode="auto">
                          <a:xfrm>
                            <a:off x="3459480" y="1885315"/>
                            <a:ext cx="30480" cy="103505"/>
                          </a:xfrm>
                          <a:custGeom>
                            <a:avLst/>
                            <a:gdLst>
                              <a:gd name="T0" fmla="*/ 48 w 48"/>
                              <a:gd name="T1" fmla="*/ 158 h 163"/>
                              <a:gd name="T2" fmla="*/ 48 w 48"/>
                              <a:gd name="T3" fmla="*/ 163 h 163"/>
                              <a:gd name="T4" fmla="*/ 33 w 48"/>
                              <a:gd name="T5" fmla="*/ 153 h 163"/>
                              <a:gd name="T6" fmla="*/ 24 w 48"/>
                              <a:gd name="T7" fmla="*/ 144 h 163"/>
                              <a:gd name="T8" fmla="*/ 14 w 48"/>
                              <a:gd name="T9" fmla="*/ 129 h 163"/>
                              <a:gd name="T10" fmla="*/ 5 w 48"/>
                              <a:gd name="T11" fmla="*/ 115 h 163"/>
                              <a:gd name="T12" fmla="*/ 0 w 48"/>
                              <a:gd name="T13" fmla="*/ 96 h 163"/>
                              <a:gd name="T14" fmla="*/ 0 w 48"/>
                              <a:gd name="T15" fmla="*/ 81 h 163"/>
                              <a:gd name="T16" fmla="*/ 0 w 48"/>
                              <a:gd name="T17" fmla="*/ 53 h 163"/>
                              <a:gd name="T18" fmla="*/ 9 w 48"/>
                              <a:gd name="T19" fmla="*/ 29 h 163"/>
                              <a:gd name="T20" fmla="*/ 29 w 48"/>
                              <a:gd name="T21" fmla="*/ 9 h 163"/>
                              <a:gd name="T22" fmla="*/ 48 w 48"/>
                              <a:gd name="T23" fmla="*/ 0 h 163"/>
                              <a:gd name="T24" fmla="*/ 48 w 48"/>
                              <a:gd name="T25" fmla="*/ 0 h 163"/>
                              <a:gd name="T26" fmla="*/ 38 w 48"/>
                              <a:gd name="T27" fmla="*/ 9 h 163"/>
                              <a:gd name="T28" fmla="*/ 29 w 48"/>
                              <a:gd name="T29" fmla="*/ 19 h 163"/>
                              <a:gd name="T30" fmla="*/ 24 w 48"/>
                              <a:gd name="T31" fmla="*/ 29 h 163"/>
                              <a:gd name="T32" fmla="*/ 19 w 48"/>
                              <a:gd name="T33" fmla="*/ 43 h 163"/>
                              <a:gd name="T34" fmla="*/ 14 w 48"/>
                              <a:gd name="T35" fmla="*/ 62 h 163"/>
                              <a:gd name="T36" fmla="*/ 14 w 48"/>
                              <a:gd name="T37" fmla="*/ 77 h 163"/>
                              <a:gd name="T38" fmla="*/ 14 w 48"/>
                              <a:gd name="T39" fmla="*/ 96 h 163"/>
                              <a:gd name="T40" fmla="*/ 19 w 48"/>
                              <a:gd name="T41" fmla="*/ 110 h 163"/>
                              <a:gd name="T42" fmla="*/ 19 w 48"/>
                              <a:gd name="T43" fmla="*/ 125 h 163"/>
                              <a:gd name="T44" fmla="*/ 24 w 48"/>
                              <a:gd name="T45" fmla="*/ 129 h 163"/>
                              <a:gd name="T46" fmla="*/ 29 w 48"/>
                              <a:gd name="T47" fmla="*/ 139 h 163"/>
                              <a:gd name="T48" fmla="*/ 33 w 48"/>
                              <a:gd name="T49" fmla="*/ 144 h 163"/>
                              <a:gd name="T50" fmla="*/ 38 w 48"/>
                              <a:gd name="T51" fmla="*/ 153 h 163"/>
                              <a:gd name="T52" fmla="*/ 48 w 48"/>
                              <a:gd name="T53" fmla="*/ 15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63">
                                <a:moveTo>
                                  <a:pt x="48" y="158"/>
                                </a:moveTo>
                                <a:lnTo>
                                  <a:pt x="48" y="163"/>
                                </a:lnTo>
                                <a:lnTo>
                                  <a:pt x="33" y="153"/>
                                </a:lnTo>
                                <a:lnTo>
                                  <a:pt x="24" y="144"/>
                                </a:lnTo>
                                <a:lnTo>
                                  <a:pt x="14" y="129"/>
                                </a:lnTo>
                                <a:lnTo>
                                  <a:pt x="5" y="115"/>
                                </a:lnTo>
                                <a:lnTo>
                                  <a:pt x="0" y="96"/>
                                </a:lnTo>
                                <a:lnTo>
                                  <a:pt x="0" y="81"/>
                                </a:lnTo>
                                <a:lnTo>
                                  <a:pt x="0" y="53"/>
                                </a:lnTo>
                                <a:lnTo>
                                  <a:pt x="9" y="29"/>
                                </a:lnTo>
                                <a:lnTo>
                                  <a:pt x="29" y="9"/>
                                </a:lnTo>
                                <a:lnTo>
                                  <a:pt x="48" y="0"/>
                                </a:lnTo>
                                <a:lnTo>
                                  <a:pt x="48" y="0"/>
                                </a:lnTo>
                                <a:lnTo>
                                  <a:pt x="38" y="9"/>
                                </a:lnTo>
                                <a:lnTo>
                                  <a:pt x="29" y="19"/>
                                </a:lnTo>
                                <a:lnTo>
                                  <a:pt x="24" y="29"/>
                                </a:lnTo>
                                <a:lnTo>
                                  <a:pt x="19" y="43"/>
                                </a:lnTo>
                                <a:lnTo>
                                  <a:pt x="14" y="62"/>
                                </a:lnTo>
                                <a:lnTo>
                                  <a:pt x="14" y="77"/>
                                </a:lnTo>
                                <a:lnTo>
                                  <a:pt x="14" y="96"/>
                                </a:lnTo>
                                <a:lnTo>
                                  <a:pt x="19" y="110"/>
                                </a:lnTo>
                                <a:lnTo>
                                  <a:pt x="19" y="125"/>
                                </a:lnTo>
                                <a:lnTo>
                                  <a:pt x="24" y="129"/>
                                </a:lnTo>
                                <a:lnTo>
                                  <a:pt x="29" y="139"/>
                                </a:lnTo>
                                <a:lnTo>
                                  <a:pt x="33" y="144"/>
                                </a:lnTo>
                                <a:lnTo>
                                  <a:pt x="38" y="153"/>
                                </a:lnTo>
                                <a:lnTo>
                                  <a:pt x="48" y="1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91"/>
                        <wps:cNvSpPr>
                          <a:spLocks/>
                        </wps:cNvSpPr>
                        <wps:spPr bwMode="auto">
                          <a:xfrm>
                            <a:off x="3541395" y="1951990"/>
                            <a:ext cx="18415" cy="30480"/>
                          </a:xfrm>
                          <a:custGeom>
                            <a:avLst/>
                            <a:gdLst>
                              <a:gd name="T0" fmla="*/ 0 w 29"/>
                              <a:gd name="T1" fmla="*/ 48 h 48"/>
                              <a:gd name="T2" fmla="*/ 0 w 29"/>
                              <a:gd name="T3" fmla="*/ 44 h 48"/>
                              <a:gd name="T4" fmla="*/ 10 w 29"/>
                              <a:gd name="T5" fmla="*/ 39 h 48"/>
                              <a:gd name="T6" fmla="*/ 15 w 29"/>
                              <a:gd name="T7" fmla="*/ 34 h 48"/>
                              <a:gd name="T8" fmla="*/ 19 w 29"/>
                              <a:gd name="T9" fmla="*/ 29 h 48"/>
                              <a:gd name="T10" fmla="*/ 19 w 29"/>
                              <a:gd name="T11" fmla="*/ 20 h 48"/>
                              <a:gd name="T12" fmla="*/ 19 w 29"/>
                              <a:gd name="T13" fmla="*/ 20 h 48"/>
                              <a:gd name="T14" fmla="*/ 19 w 29"/>
                              <a:gd name="T15" fmla="*/ 20 h 48"/>
                              <a:gd name="T16" fmla="*/ 19 w 29"/>
                              <a:gd name="T17" fmla="*/ 20 h 48"/>
                              <a:gd name="T18" fmla="*/ 19 w 29"/>
                              <a:gd name="T19" fmla="*/ 20 h 48"/>
                              <a:gd name="T20" fmla="*/ 15 w 29"/>
                              <a:gd name="T21" fmla="*/ 20 h 48"/>
                              <a:gd name="T22" fmla="*/ 15 w 29"/>
                              <a:gd name="T23" fmla="*/ 20 h 48"/>
                              <a:gd name="T24" fmla="*/ 15 w 29"/>
                              <a:gd name="T25" fmla="*/ 20 h 48"/>
                              <a:gd name="T26" fmla="*/ 10 w 29"/>
                              <a:gd name="T27" fmla="*/ 20 h 48"/>
                              <a:gd name="T28" fmla="*/ 5 w 29"/>
                              <a:gd name="T29" fmla="*/ 20 h 48"/>
                              <a:gd name="T30" fmla="*/ 5 w 29"/>
                              <a:gd name="T31" fmla="*/ 20 h 48"/>
                              <a:gd name="T32" fmla="*/ 0 w 29"/>
                              <a:gd name="T33" fmla="*/ 15 h 48"/>
                              <a:gd name="T34" fmla="*/ 0 w 29"/>
                              <a:gd name="T35" fmla="*/ 10 h 48"/>
                              <a:gd name="T36" fmla="*/ 0 w 29"/>
                              <a:gd name="T37" fmla="*/ 5 h 48"/>
                              <a:gd name="T38" fmla="*/ 5 w 29"/>
                              <a:gd name="T39" fmla="*/ 5 h 48"/>
                              <a:gd name="T40" fmla="*/ 10 w 29"/>
                              <a:gd name="T41" fmla="*/ 0 h 48"/>
                              <a:gd name="T42" fmla="*/ 15 w 29"/>
                              <a:gd name="T43" fmla="*/ 0 h 48"/>
                              <a:gd name="T44" fmla="*/ 19 w 29"/>
                              <a:gd name="T45" fmla="*/ 0 h 48"/>
                              <a:gd name="T46" fmla="*/ 24 w 29"/>
                              <a:gd name="T47" fmla="*/ 5 h 48"/>
                              <a:gd name="T48" fmla="*/ 24 w 29"/>
                              <a:gd name="T49" fmla="*/ 10 h 48"/>
                              <a:gd name="T50" fmla="*/ 29 w 29"/>
                              <a:gd name="T51" fmla="*/ 20 h 48"/>
                              <a:gd name="T52" fmla="*/ 24 w 29"/>
                              <a:gd name="T53" fmla="*/ 29 h 48"/>
                              <a:gd name="T54" fmla="*/ 19 w 29"/>
                              <a:gd name="T55" fmla="*/ 34 h 48"/>
                              <a:gd name="T56" fmla="*/ 15 w 29"/>
                              <a:gd name="T57" fmla="*/ 44 h 48"/>
                              <a:gd name="T58" fmla="*/ 0 w 29"/>
                              <a:gd name="T5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 h="48">
                                <a:moveTo>
                                  <a:pt x="0" y="48"/>
                                </a:moveTo>
                                <a:lnTo>
                                  <a:pt x="0" y="44"/>
                                </a:lnTo>
                                <a:lnTo>
                                  <a:pt x="10" y="39"/>
                                </a:lnTo>
                                <a:lnTo>
                                  <a:pt x="15" y="34"/>
                                </a:lnTo>
                                <a:lnTo>
                                  <a:pt x="19" y="29"/>
                                </a:lnTo>
                                <a:lnTo>
                                  <a:pt x="19" y="20"/>
                                </a:lnTo>
                                <a:lnTo>
                                  <a:pt x="19" y="20"/>
                                </a:lnTo>
                                <a:lnTo>
                                  <a:pt x="19" y="20"/>
                                </a:lnTo>
                                <a:lnTo>
                                  <a:pt x="19" y="20"/>
                                </a:lnTo>
                                <a:lnTo>
                                  <a:pt x="19" y="20"/>
                                </a:lnTo>
                                <a:lnTo>
                                  <a:pt x="15" y="20"/>
                                </a:lnTo>
                                <a:lnTo>
                                  <a:pt x="15" y="20"/>
                                </a:lnTo>
                                <a:lnTo>
                                  <a:pt x="15" y="20"/>
                                </a:lnTo>
                                <a:lnTo>
                                  <a:pt x="10" y="20"/>
                                </a:lnTo>
                                <a:lnTo>
                                  <a:pt x="5" y="20"/>
                                </a:lnTo>
                                <a:lnTo>
                                  <a:pt x="5" y="20"/>
                                </a:lnTo>
                                <a:lnTo>
                                  <a:pt x="0" y="15"/>
                                </a:lnTo>
                                <a:lnTo>
                                  <a:pt x="0" y="10"/>
                                </a:lnTo>
                                <a:lnTo>
                                  <a:pt x="0" y="5"/>
                                </a:lnTo>
                                <a:lnTo>
                                  <a:pt x="5" y="5"/>
                                </a:lnTo>
                                <a:lnTo>
                                  <a:pt x="10" y="0"/>
                                </a:lnTo>
                                <a:lnTo>
                                  <a:pt x="15" y="0"/>
                                </a:lnTo>
                                <a:lnTo>
                                  <a:pt x="19" y="0"/>
                                </a:lnTo>
                                <a:lnTo>
                                  <a:pt x="24" y="5"/>
                                </a:lnTo>
                                <a:lnTo>
                                  <a:pt x="24" y="10"/>
                                </a:lnTo>
                                <a:lnTo>
                                  <a:pt x="29" y="20"/>
                                </a:lnTo>
                                <a:lnTo>
                                  <a:pt x="24" y="29"/>
                                </a:lnTo>
                                <a:lnTo>
                                  <a:pt x="19" y="34"/>
                                </a:lnTo>
                                <a:lnTo>
                                  <a:pt x="15" y="44"/>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2"/>
                        <wps:cNvSpPr>
                          <a:spLocks noEditPoints="1"/>
                        </wps:cNvSpPr>
                        <wps:spPr bwMode="auto">
                          <a:xfrm>
                            <a:off x="3596640" y="1885315"/>
                            <a:ext cx="48260" cy="79375"/>
                          </a:xfrm>
                          <a:custGeom>
                            <a:avLst/>
                            <a:gdLst>
                              <a:gd name="T0" fmla="*/ 0 w 76"/>
                              <a:gd name="T1" fmla="*/ 62 h 125"/>
                              <a:gd name="T2" fmla="*/ 4 w 76"/>
                              <a:gd name="T3" fmla="*/ 43 h 125"/>
                              <a:gd name="T4" fmla="*/ 9 w 76"/>
                              <a:gd name="T5" fmla="*/ 29 h 125"/>
                              <a:gd name="T6" fmla="*/ 14 w 76"/>
                              <a:gd name="T7" fmla="*/ 14 h 125"/>
                              <a:gd name="T8" fmla="*/ 24 w 76"/>
                              <a:gd name="T9" fmla="*/ 5 h 125"/>
                              <a:gd name="T10" fmla="*/ 33 w 76"/>
                              <a:gd name="T11" fmla="*/ 5 h 125"/>
                              <a:gd name="T12" fmla="*/ 38 w 76"/>
                              <a:gd name="T13" fmla="*/ 0 h 125"/>
                              <a:gd name="T14" fmla="*/ 52 w 76"/>
                              <a:gd name="T15" fmla="*/ 5 h 125"/>
                              <a:gd name="T16" fmla="*/ 67 w 76"/>
                              <a:gd name="T17" fmla="*/ 14 h 125"/>
                              <a:gd name="T18" fmla="*/ 76 w 76"/>
                              <a:gd name="T19" fmla="*/ 33 h 125"/>
                              <a:gd name="T20" fmla="*/ 76 w 76"/>
                              <a:gd name="T21" fmla="*/ 62 h 125"/>
                              <a:gd name="T22" fmla="*/ 76 w 76"/>
                              <a:gd name="T23" fmla="*/ 81 h 125"/>
                              <a:gd name="T24" fmla="*/ 72 w 76"/>
                              <a:gd name="T25" fmla="*/ 96 h 125"/>
                              <a:gd name="T26" fmla="*/ 67 w 76"/>
                              <a:gd name="T27" fmla="*/ 110 h 125"/>
                              <a:gd name="T28" fmla="*/ 57 w 76"/>
                              <a:gd name="T29" fmla="*/ 120 h 125"/>
                              <a:gd name="T30" fmla="*/ 48 w 76"/>
                              <a:gd name="T31" fmla="*/ 125 h 125"/>
                              <a:gd name="T32" fmla="*/ 38 w 76"/>
                              <a:gd name="T33" fmla="*/ 125 h 125"/>
                              <a:gd name="T34" fmla="*/ 33 w 76"/>
                              <a:gd name="T35" fmla="*/ 125 h 125"/>
                              <a:gd name="T36" fmla="*/ 24 w 76"/>
                              <a:gd name="T37" fmla="*/ 120 h 125"/>
                              <a:gd name="T38" fmla="*/ 19 w 76"/>
                              <a:gd name="T39" fmla="*/ 115 h 125"/>
                              <a:gd name="T40" fmla="*/ 9 w 76"/>
                              <a:gd name="T41" fmla="*/ 105 h 125"/>
                              <a:gd name="T42" fmla="*/ 4 w 76"/>
                              <a:gd name="T43" fmla="*/ 86 h 125"/>
                              <a:gd name="T44" fmla="*/ 0 w 76"/>
                              <a:gd name="T45" fmla="*/ 62 h 125"/>
                              <a:gd name="T46" fmla="*/ 19 w 76"/>
                              <a:gd name="T47" fmla="*/ 67 h 125"/>
                              <a:gd name="T48" fmla="*/ 19 w 76"/>
                              <a:gd name="T49" fmla="*/ 86 h 125"/>
                              <a:gd name="T50" fmla="*/ 24 w 76"/>
                              <a:gd name="T51" fmla="*/ 105 h 125"/>
                              <a:gd name="T52" fmla="*/ 28 w 76"/>
                              <a:gd name="T53" fmla="*/ 115 h 125"/>
                              <a:gd name="T54" fmla="*/ 38 w 76"/>
                              <a:gd name="T55" fmla="*/ 120 h 125"/>
                              <a:gd name="T56" fmla="*/ 43 w 76"/>
                              <a:gd name="T57" fmla="*/ 120 h 125"/>
                              <a:gd name="T58" fmla="*/ 48 w 76"/>
                              <a:gd name="T59" fmla="*/ 115 h 125"/>
                              <a:gd name="T60" fmla="*/ 52 w 76"/>
                              <a:gd name="T61" fmla="*/ 110 h 125"/>
                              <a:gd name="T62" fmla="*/ 57 w 76"/>
                              <a:gd name="T63" fmla="*/ 101 h 125"/>
                              <a:gd name="T64" fmla="*/ 62 w 76"/>
                              <a:gd name="T65" fmla="*/ 81 h 125"/>
                              <a:gd name="T66" fmla="*/ 62 w 76"/>
                              <a:gd name="T67" fmla="*/ 57 h 125"/>
                              <a:gd name="T68" fmla="*/ 62 w 76"/>
                              <a:gd name="T69" fmla="*/ 38 h 125"/>
                              <a:gd name="T70" fmla="*/ 57 w 76"/>
                              <a:gd name="T71" fmla="*/ 24 h 125"/>
                              <a:gd name="T72" fmla="*/ 52 w 76"/>
                              <a:gd name="T73" fmla="*/ 14 h 125"/>
                              <a:gd name="T74" fmla="*/ 48 w 76"/>
                              <a:gd name="T75" fmla="*/ 9 h 125"/>
                              <a:gd name="T76" fmla="*/ 43 w 76"/>
                              <a:gd name="T77" fmla="*/ 9 h 125"/>
                              <a:gd name="T78" fmla="*/ 38 w 76"/>
                              <a:gd name="T79" fmla="*/ 5 h 125"/>
                              <a:gd name="T80" fmla="*/ 33 w 76"/>
                              <a:gd name="T81" fmla="*/ 9 h 125"/>
                              <a:gd name="T82" fmla="*/ 28 w 76"/>
                              <a:gd name="T83" fmla="*/ 14 h 125"/>
                              <a:gd name="T84" fmla="*/ 24 w 76"/>
                              <a:gd name="T85" fmla="*/ 24 h 125"/>
                              <a:gd name="T86" fmla="*/ 19 w 76"/>
                              <a:gd name="T87" fmla="*/ 33 h 125"/>
                              <a:gd name="T88" fmla="*/ 19 w 76"/>
                              <a:gd name="T89" fmla="*/ 53 h 125"/>
                              <a:gd name="T90" fmla="*/ 19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4" y="43"/>
                                </a:lnTo>
                                <a:lnTo>
                                  <a:pt x="9" y="29"/>
                                </a:lnTo>
                                <a:lnTo>
                                  <a:pt x="14" y="14"/>
                                </a:lnTo>
                                <a:lnTo>
                                  <a:pt x="24" y="5"/>
                                </a:lnTo>
                                <a:lnTo>
                                  <a:pt x="33" y="5"/>
                                </a:lnTo>
                                <a:lnTo>
                                  <a:pt x="38" y="0"/>
                                </a:lnTo>
                                <a:lnTo>
                                  <a:pt x="52" y="5"/>
                                </a:lnTo>
                                <a:lnTo>
                                  <a:pt x="67" y="14"/>
                                </a:lnTo>
                                <a:lnTo>
                                  <a:pt x="76" y="33"/>
                                </a:lnTo>
                                <a:lnTo>
                                  <a:pt x="76" y="62"/>
                                </a:lnTo>
                                <a:lnTo>
                                  <a:pt x="76" y="81"/>
                                </a:lnTo>
                                <a:lnTo>
                                  <a:pt x="72" y="96"/>
                                </a:lnTo>
                                <a:lnTo>
                                  <a:pt x="67" y="110"/>
                                </a:lnTo>
                                <a:lnTo>
                                  <a:pt x="57" y="120"/>
                                </a:lnTo>
                                <a:lnTo>
                                  <a:pt x="48" y="125"/>
                                </a:lnTo>
                                <a:lnTo>
                                  <a:pt x="38" y="125"/>
                                </a:lnTo>
                                <a:lnTo>
                                  <a:pt x="33" y="125"/>
                                </a:lnTo>
                                <a:lnTo>
                                  <a:pt x="24" y="120"/>
                                </a:lnTo>
                                <a:lnTo>
                                  <a:pt x="19" y="115"/>
                                </a:lnTo>
                                <a:lnTo>
                                  <a:pt x="9" y="105"/>
                                </a:lnTo>
                                <a:lnTo>
                                  <a:pt x="4" y="86"/>
                                </a:lnTo>
                                <a:lnTo>
                                  <a:pt x="0" y="62"/>
                                </a:lnTo>
                                <a:close/>
                                <a:moveTo>
                                  <a:pt x="19" y="67"/>
                                </a:moveTo>
                                <a:lnTo>
                                  <a:pt x="19" y="86"/>
                                </a:lnTo>
                                <a:lnTo>
                                  <a:pt x="24" y="105"/>
                                </a:lnTo>
                                <a:lnTo>
                                  <a:pt x="28" y="115"/>
                                </a:lnTo>
                                <a:lnTo>
                                  <a:pt x="38" y="120"/>
                                </a:lnTo>
                                <a:lnTo>
                                  <a:pt x="43" y="120"/>
                                </a:lnTo>
                                <a:lnTo>
                                  <a:pt x="48" y="115"/>
                                </a:lnTo>
                                <a:lnTo>
                                  <a:pt x="52" y="110"/>
                                </a:lnTo>
                                <a:lnTo>
                                  <a:pt x="57" y="101"/>
                                </a:lnTo>
                                <a:lnTo>
                                  <a:pt x="62" y="81"/>
                                </a:lnTo>
                                <a:lnTo>
                                  <a:pt x="62" y="57"/>
                                </a:lnTo>
                                <a:lnTo>
                                  <a:pt x="62" y="38"/>
                                </a:lnTo>
                                <a:lnTo>
                                  <a:pt x="57" y="24"/>
                                </a:lnTo>
                                <a:lnTo>
                                  <a:pt x="52" y="14"/>
                                </a:lnTo>
                                <a:lnTo>
                                  <a:pt x="48" y="9"/>
                                </a:lnTo>
                                <a:lnTo>
                                  <a:pt x="43" y="9"/>
                                </a:lnTo>
                                <a:lnTo>
                                  <a:pt x="38" y="5"/>
                                </a:lnTo>
                                <a:lnTo>
                                  <a:pt x="33" y="9"/>
                                </a:lnTo>
                                <a:lnTo>
                                  <a:pt x="28" y="14"/>
                                </a:lnTo>
                                <a:lnTo>
                                  <a:pt x="24" y="24"/>
                                </a:lnTo>
                                <a:lnTo>
                                  <a:pt x="19" y="33"/>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3"/>
                        <wps:cNvSpPr>
                          <a:spLocks/>
                        </wps:cNvSpPr>
                        <wps:spPr bwMode="auto">
                          <a:xfrm>
                            <a:off x="3654425" y="1885315"/>
                            <a:ext cx="30480" cy="103505"/>
                          </a:xfrm>
                          <a:custGeom>
                            <a:avLst/>
                            <a:gdLst>
                              <a:gd name="T0" fmla="*/ 0 w 48"/>
                              <a:gd name="T1" fmla="*/ 0 h 163"/>
                              <a:gd name="T2" fmla="*/ 0 w 48"/>
                              <a:gd name="T3" fmla="*/ 0 h 163"/>
                              <a:gd name="T4" fmla="*/ 9 w 48"/>
                              <a:gd name="T5" fmla="*/ 5 h 163"/>
                              <a:gd name="T6" fmla="*/ 19 w 48"/>
                              <a:gd name="T7" fmla="*/ 14 h 163"/>
                              <a:gd name="T8" fmla="*/ 33 w 48"/>
                              <a:gd name="T9" fmla="*/ 29 h 163"/>
                              <a:gd name="T10" fmla="*/ 38 w 48"/>
                              <a:gd name="T11" fmla="*/ 43 h 163"/>
                              <a:gd name="T12" fmla="*/ 43 w 48"/>
                              <a:gd name="T13" fmla="*/ 62 h 163"/>
                              <a:gd name="T14" fmla="*/ 48 w 48"/>
                              <a:gd name="T15" fmla="*/ 81 h 163"/>
                              <a:gd name="T16" fmla="*/ 43 w 48"/>
                              <a:gd name="T17" fmla="*/ 105 h 163"/>
                              <a:gd name="T18" fmla="*/ 33 w 48"/>
                              <a:gd name="T19" fmla="*/ 129 h 163"/>
                              <a:gd name="T20" fmla="*/ 19 w 48"/>
                              <a:gd name="T21" fmla="*/ 149 h 163"/>
                              <a:gd name="T22" fmla="*/ 0 w 48"/>
                              <a:gd name="T23" fmla="*/ 163 h 163"/>
                              <a:gd name="T24" fmla="*/ 0 w 48"/>
                              <a:gd name="T25" fmla="*/ 158 h 163"/>
                              <a:gd name="T26" fmla="*/ 9 w 48"/>
                              <a:gd name="T27" fmla="*/ 149 h 163"/>
                              <a:gd name="T28" fmla="*/ 14 w 48"/>
                              <a:gd name="T29" fmla="*/ 144 h 163"/>
                              <a:gd name="T30" fmla="*/ 24 w 48"/>
                              <a:gd name="T31" fmla="*/ 129 h 163"/>
                              <a:gd name="T32" fmla="*/ 24 w 48"/>
                              <a:gd name="T33" fmla="*/ 115 h 163"/>
                              <a:gd name="T34" fmla="*/ 29 w 48"/>
                              <a:gd name="T35" fmla="*/ 101 h 163"/>
                              <a:gd name="T36" fmla="*/ 29 w 48"/>
                              <a:gd name="T37" fmla="*/ 81 h 163"/>
                              <a:gd name="T38" fmla="*/ 29 w 48"/>
                              <a:gd name="T39" fmla="*/ 62 h 163"/>
                              <a:gd name="T40" fmla="*/ 29 w 48"/>
                              <a:gd name="T41" fmla="*/ 48 h 163"/>
                              <a:gd name="T42" fmla="*/ 24 w 48"/>
                              <a:gd name="T43" fmla="*/ 38 h 163"/>
                              <a:gd name="T44" fmla="*/ 19 w 48"/>
                              <a:gd name="T45" fmla="*/ 29 h 163"/>
                              <a:gd name="T46" fmla="*/ 19 w 48"/>
                              <a:gd name="T47" fmla="*/ 19 h 163"/>
                              <a:gd name="T48" fmla="*/ 14 w 48"/>
                              <a:gd name="T49" fmla="*/ 14 h 163"/>
                              <a:gd name="T50" fmla="*/ 5 w 48"/>
                              <a:gd name="T51" fmla="*/ 9 h 163"/>
                              <a:gd name="T52" fmla="*/ 0 w 48"/>
                              <a:gd name="T53"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63">
                                <a:moveTo>
                                  <a:pt x="0" y="0"/>
                                </a:moveTo>
                                <a:lnTo>
                                  <a:pt x="0" y="0"/>
                                </a:lnTo>
                                <a:lnTo>
                                  <a:pt x="9" y="5"/>
                                </a:lnTo>
                                <a:lnTo>
                                  <a:pt x="19" y="14"/>
                                </a:lnTo>
                                <a:lnTo>
                                  <a:pt x="33" y="29"/>
                                </a:lnTo>
                                <a:lnTo>
                                  <a:pt x="38" y="43"/>
                                </a:lnTo>
                                <a:lnTo>
                                  <a:pt x="43" y="62"/>
                                </a:lnTo>
                                <a:lnTo>
                                  <a:pt x="48" y="81"/>
                                </a:lnTo>
                                <a:lnTo>
                                  <a:pt x="43" y="105"/>
                                </a:lnTo>
                                <a:lnTo>
                                  <a:pt x="33" y="129"/>
                                </a:lnTo>
                                <a:lnTo>
                                  <a:pt x="19" y="149"/>
                                </a:lnTo>
                                <a:lnTo>
                                  <a:pt x="0" y="163"/>
                                </a:lnTo>
                                <a:lnTo>
                                  <a:pt x="0" y="158"/>
                                </a:lnTo>
                                <a:lnTo>
                                  <a:pt x="9" y="149"/>
                                </a:lnTo>
                                <a:lnTo>
                                  <a:pt x="14" y="144"/>
                                </a:lnTo>
                                <a:lnTo>
                                  <a:pt x="24" y="129"/>
                                </a:lnTo>
                                <a:lnTo>
                                  <a:pt x="24" y="115"/>
                                </a:lnTo>
                                <a:lnTo>
                                  <a:pt x="29" y="101"/>
                                </a:lnTo>
                                <a:lnTo>
                                  <a:pt x="29" y="81"/>
                                </a:lnTo>
                                <a:lnTo>
                                  <a:pt x="29" y="62"/>
                                </a:lnTo>
                                <a:lnTo>
                                  <a:pt x="29" y="48"/>
                                </a:lnTo>
                                <a:lnTo>
                                  <a:pt x="24" y="38"/>
                                </a:lnTo>
                                <a:lnTo>
                                  <a:pt x="19" y="29"/>
                                </a:lnTo>
                                <a:lnTo>
                                  <a:pt x="19" y="19"/>
                                </a:lnTo>
                                <a:lnTo>
                                  <a:pt x="14" y="14"/>
                                </a:lnTo>
                                <a:lnTo>
                                  <a:pt x="5" y="9"/>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4"/>
                        <wps:cNvSpPr>
                          <a:spLocks/>
                        </wps:cNvSpPr>
                        <wps:spPr bwMode="auto">
                          <a:xfrm>
                            <a:off x="3493135" y="1912620"/>
                            <a:ext cx="45720" cy="52070"/>
                          </a:xfrm>
                          <a:custGeom>
                            <a:avLst/>
                            <a:gdLst>
                              <a:gd name="T0" fmla="*/ 9 w 72"/>
                              <a:gd name="T1" fmla="*/ 5 h 82"/>
                              <a:gd name="T2" fmla="*/ 38 w 72"/>
                              <a:gd name="T3" fmla="*/ 0 h 82"/>
                              <a:gd name="T4" fmla="*/ 24 w 72"/>
                              <a:gd name="T5" fmla="*/ 43 h 82"/>
                              <a:gd name="T6" fmla="*/ 38 w 72"/>
                              <a:gd name="T7" fmla="*/ 19 h 82"/>
                              <a:gd name="T8" fmla="*/ 52 w 72"/>
                              <a:gd name="T9" fmla="*/ 5 h 82"/>
                              <a:gd name="T10" fmla="*/ 57 w 72"/>
                              <a:gd name="T11" fmla="*/ 0 h 82"/>
                              <a:gd name="T12" fmla="*/ 62 w 72"/>
                              <a:gd name="T13" fmla="*/ 0 h 82"/>
                              <a:gd name="T14" fmla="*/ 67 w 72"/>
                              <a:gd name="T15" fmla="*/ 0 h 82"/>
                              <a:gd name="T16" fmla="*/ 67 w 72"/>
                              <a:gd name="T17" fmla="*/ 0 h 82"/>
                              <a:gd name="T18" fmla="*/ 72 w 72"/>
                              <a:gd name="T19" fmla="*/ 5 h 82"/>
                              <a:gd name="T20" fmla="*/ 72 w 72"/>
                              <a:gd name="T21" fmla="*/ 5 h 82"/>
                              <a:gd name="T22" fmla="*/ 72 w 72"/>
                              <a:gd name="T23" fmla="*/ 14 h 82"/>
                              <a:gd name="T24" fmla="*/ 67 w 72"/>
                              <a:gd name="T25" fmla="*/ 19 h 82"/>
                              <a:gd name="T26" fmla="*/ 67 w 72"/>
                              <a:gd name="T27" fmla="*/ 19 h 82"/>
                              <a:gd name="T28" fmla="*/ 62 w 72"/>
                              <a:gd name="T29" fmla="*/ 24 h 82"/>
                              <a:gd name="T30" fmla="*/ 62 w 72"/>
                              <a:gd name="T31" fmla="*/ 19 h 82"/>
                              <a:gd name="T32" fmla="*/ 57 w 72"/>
                              <a:gd name="T33" fmla="*/ 19 h 82"/>
                              <a:gd name="T34" fmla="*/ 57 w 72"/>
                              <a:gd name="T35" fmla="*/ 19 h 82"/>
                              <a:gd name="T36" fmla="*/ 57 w 72"/>
                              <a:gd name="T37" fmla="*/ 14 h 82"/>
                              <a:gd name="T38" fmla="*/ 57 w 72"/>
                              <a:gd name="T39" fmla="*/ 14 h 82"/>
                              <a:gd name="T40" fmla="*/ 57 w 72"/>
                              <a:gd name="T41" fmla="*/ 14 h 82"/>
                              <a:gd name="T42" fmla="*/ 52 w 72"/>
                              <a:gd name="T43" fmla="*/ 14 h 82"/>
                              <a:gd name="T44" fmla="*/ 52 w 72"/>
                              <a:gd name="T45" fmla="*/ 14 h 82"/>
                              <a:gd name="T46" fmla="*/ 52 w 72"/>
                              <a:gd name="T47" fmla="*/ 14 h 82"/>
                              <a:gd name="T48" fmla="*/ 52 w 72"/>
                              <a:gd name="T49" fmla="*/ 14 h 82"/>
                              <a:gd name="T50" fmla="*/ 48 w 72"/>
                              <a:gd name="T51" fmla="*/ 14 h 82"/>
                              <a:gd name="T52" fmla="*/ 43 w 72"/>
                              <a:gd name="T53" fmla="*/ 19 h 82"/>
                              <a:gd name="T54" fmla="*/ 38 w 72"/>
                              <a:gd name="T55" fmla="*/ 29 h 82"/>
                              <a:gd name="T56" fmla="*/ 28 w 72"/>
                              <a:gd name="T57" fmla="*/ 43 h 82"/>
                              <a:gd name="T58" fmla="*/ 24 w 72"/>
                              <a:gd name="T59" fmla="*/ 48 h 82"/>
                              <a:gd name="T60" fmla="*/ 24 w 72"/>
                              <a:gd name="T61" fmla="*/ 58 h 82"/>
                              <a:gd name="T62" fmla="*/ 19 w 72"/>
                              <a:gd name="T63" fmla="*/ 62 h 82"/>
                              <a:gd name="T64" fmla="*/ 19 w 72"/>
                              <a:gd name="T65" fmla="*/ 67 h 82"/>
                              <a:gd name="T66" fmla="*/ 14 w 72"/>
                              <a:gd name="T67" fmla="*/ 82 h 82"/>
                              <a:gd name="T68" fmla="*/ 0 w 72"/>
                              <a:gd name="T69" fmla="*/ 82 h 82"/>
                              <a:gd name="T70" fmla="*/ 19 w 72"/>
                              <a:gd name="T71" fmla="*/ 24 h 82"/>
                              <a:gd name="T72" fmla="*/ 19 w 72"/>
                              <a:gd name="T73" fmla="*/ 19 h 82"/>
                              <a:gd name="T74" fmla="*/ 19 w 72"/>
                              <a:gd name="T75" fmla="*/ 10 h 82"/>
                              <a:gd name="T76" fmla="*/ 19 w 72"/>
                              <a:gd name="T77" fmla="*/ 10 h 82"/>
                              <a:gd name="T78" fmla="*/ 19 w 72"/>
                              <a:gd name="T79" fmla="*/ 10 h 82"/>
                              <a:gd name="T80" fmla="*/ 19 w 72"/>
                              <a:gd name="T81" fmla="*/ 10 h 82"/>
                              <a:gd name="T82" fmla="*/ 14 w 72"/>
                              <a:gd name="T83" fmla="*/ 10 h 82"/>
                              <a:gd name="T84" fmla="*/ 14 w 72"/>
                              <a:gd name="T85" fmla="*/ 10 h 82"/>
                              <a:gd name="T86" fmla="*/ 9 w 72"/>
                              <a:gd name="T87" fmla="*/ 10 h 82"/>
                              <a:gd name="T88" fmla="*/ 9 w 72"/>
                              <a:gd name="T89" fmla="*/ 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82">
                                <a:moveTo>
                                  <a:pt x="9" y="5"/>
                                </a:moveTo>
                                <a:lnTo>
                                  <a:pt x="38" y="0"/>
                                </a:lnTo>
                                <a:lnTo>
                                  <a:pt x="24" y="43"/>
                                </a:lnTo>
                                <a:lnTo>
                                  <a:pt x="38" y="19"/>
                                </a:lnTo>
                                <a:lnTo>
                                  <a:pt x="52" y="5"/>
                                </a:lnTo>
                                <a:lnTo>
                                  <a:pt x="57" y="0"/>
                                </a:lnTo>
                                <a:lnTo>
                                  <a:pt x="62" y="0"/>
                                </a:lnTo>
                                <a:lnTo>
                                  <a:pt x="67" y="0"/>
                                </a:lnTo>
                                <a:lnTo>
                                  <a:pt x="67" y="0"/>
                                </a:lnTo>
                                <a:lnTo>
                                  <a:pt x="72" y="5"/>
                                </a:lnTo>
                                <a:lnTo>
                                  <a:pt x="72" y="5"/>
                                </a:lnTo>
                                <a:lnTo>
                                  <a:pt x="72" y="14"/>
                                </a:lnTo>
                                <a:lnTo>
                                  <a:pt x="67" y="19"/>
                                </a:lnTo>
                                <a:lnTo>
                                  <a:pt x="67" y="19"/>
                                </a:lnTo>
                                <a:lnTo>
                                  <a:pt x="62" y="24"/>
                                </a:lnTo>
                                <a:lnTo>
                                  <a:pt x="62" y="19"/>
                                </a:lnTo>
                                <a:lnTo>
                                  <a:pt x="57" y="19"/>
                                </a:lnTo>
                                <a:lnTo>
                                  <a:pt x="57" y="19"/>
                                </a:lnTo>
                                <a:lnTo>
                                  <a:pt x="57" y="14"/>
                                </a:lnTo>
                                <a:lnTo>
                                  <a:pt x="57" y="14"/>
                                </a:lnTo>
                                <a:lnTo>
                                  <a:pt x="57" y="14"/>
                                </a:lnTo>
                                <a:lnTo>
                                  <a:pt x="52" y="14"/>
                                </a:lnTo>
                                <a:lnTo>
                                  <a:pt x="52" y="14"/>
                                </a:lnTo>
                                <a:lnTo>
                                  <a:pt x="52" y="14"/>
                                </a:lnTo>
                                <a:lnTo>
                                  <a:pt x="52" y="14"/>
                                </a:lnTo>
                                <a:lnTo>
                                  <a:pt x="48" y="14"/>
                                </a:lnTo>
                                <a:lnTo>
                                  <a:pt x="43" y="19"/>
                                </a:lnTo>
                                <a:lnTo>
                                  <a:pt x="38" y="29"/>
                                </a:lnTo>
                                <a:lnTo>
                                  <a:pt x="28" y="43"/>
                                </a:lnTo>
                                <a:lnTo>
                                  <a:pt x="24" y="48"/>
                                </a:lnTo>
                                <a:lnTo>
                                  <a:pt x="24" y="58"/>
                                </a:lnTo>
                                <a:lnTo>
                                  <a:pt x="19" y="62"/>
                                </a:lnTo>
                                <a:lnTo>
                                  <a:pt x="19" y="67"/>
                                </a:lnTo>
                                <a:lnTo>
                                  <a:pt x="14" y="82"/>
                                </a:lnTo>
                                <a:lnTo>
                                  <a:pt x="0" y="82"/>
                                </a:lnTo>
                                <a:lnTo>
                                  <a:pt x="19" y="24"/>
                                </a:lnTo>
                                <a:lnTo>
                                  <a:pt x="19" y="19"/>
                                </a:lnTo>
                                <a:lnTo>
                                  <a:pt x="19" y="10"/>
                                </a:lnTo>
                                <a:lnTo>
                                  <a:pt x="19" y="10"/>
                                </a:lnTo>
                                <a:lnTo>
                                  <a:pt x="19" y="10"/>
                                </a:lnTo>
                                <a:lnTo>
                                  <a:pt x="19" y="10"/>
                                </a:lnTo>
                                <a:lnTo>
                                  <a:pt x="14" y="10"/>
                                </a:lnTo>
                                <a:lnTo>
                                  <a:pt x="14" y="10"/>
                                </a:lnTo>
                                <a:lnTo>
                                  <a:pt x="9" y="10"/>
                                </a:lnTo>
                                <a:lnTo>
                                  <a:pt x="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5"/>
                        <wps:cNvSpPr>
                          <a:spLocks noEditPoints="1"/>
                        </wps:cNvSpPr>
                        <wps:spPr bwMode="auto">
                          <a:xfrm>
                            <a:off x="2736850" y="1598295"/>
                            <a:ext cx="21590" cy="67310"/>
                          </a:xfrm>
                          <a:custGeom>
                            <a:avLst/>
                            <a:gdLst>
                              <a:gd name="T0" fmla="*/ 29 w 34"/>
                              <a:gd name="T1" fmla="*/ 0 h 106"/>
                              <a:gd name="T2" fmla="*/ 29 w 34"/>
                              <a:gd name="T3" fmla="*/ 5 h 106"/>
                              <a:gd name="T4" fmla="*/ 34 w 34"/>
                              <a:gd name="T5" fmla="*/ 5 h 106"/>
                              <a:gd name="T6" fmla="*/ 34 w 34"/>
                              <a:gd name="T7" fmla="*/ 5 h 106"/>
                              <a:gd name="T8" fmla="*/ 34 w 34"/>
                              <a:gd name="T9" fmla="*/ 10 h 106"/>
                              <a:gd name="T10" fmla="*/ 34 w 34"/>
                              <a:gd name="T11" fmla="*/ 15 h 106"/>
                              <a:gd name="T12" fmla="*/ 34 w 34"/>
                              <a:gd name="T13" fmla="*/ 15 h 106"/>
                              <a:gd name="T14" fmla="*/ 29 w 34"/>
                              <a:gd name="T15" fmla="*/ 19 h 106"/>
                              <a:gd name="T16" fmla="*/ 29 w 34"/>
                              <a:gd name="T17" fmla="*/ 19 h 106"/>
                              <a:gd name="T18" fmla="*/ 24 w 34"/>
                              <a:gd name="T19" fmla="*/ 19 h 106"/>
                              <a:gd name="T20" fmla="*/ 19 w 34"/>
                              <a:gd name="T21" fmla="*/ 15 h 106"/>
                              <a:gd name="T22" fmla="*/ 19 w 34"/>
                              <a:gd name="T23" fmla="*/ 15 h 106"/>
                              <a:gd name="T24" fmla="*/ 19 w 34"/>
                              <a:gd name="T25" fmla="*/ 10 h 106"/>
                              <a:gd name="T26" fmla="*/ 19 w 34"/>
                              <a:gd name="T27" fmla="*/ 5 h 106"/>
                              <a:gd name="T28" fmla="*/ 19 w 34"/>
                              <a:gd name="T29" fmla="*/ 5 h 106"/>
                              <a:gd name="T30" fmla="*/ 24 w 34"/>
                              <a:gd name="T31" fmla="*/ 5 h 106"/>
                              <a:gd name="T32" fmla="*/ 29 w 34"/>
                              <a:gd name="T33" fmla="*/ 0 h 106"/>
                              <a:gd name="T34" fmla="*/ 29 w 34"/>
                              <a:gd name="T35" fmla="*/ 34 h 106"/>
                              <a:gd name="T36" fmla="*/ 15 w 34"/>
                              <a:gd name="T37" fmla="*/ 87 h 106"/>
                              <a:gd name="T38" fmla="*/ 10 w 34"/>
                              <a:gd name="T39" fmla="*/ 91 h 106"/>
                              <a:gd name="T40" fmla="*/ 10 w 34"/>
                              <a:gd name="T41" fmla="*/ 96 h 106"/>
                              <a:gd name="T42" fmla="*/ 10 w 34"/>
                              <a:gd name="T43" fmla="*/ 96 h 106"/>
                              <a:gd name="T44" fmla="*/ 10 w 34"/>
                              <a:gd name="T45" fmla="*/ 96 h 106"/>
                              <a:gd name="T46" fmla="*/ 15 w 34"/>
                              <a:gd name="T47" fmla="*/ 96 h 106"/>
                              <a:gd name="T48" fmla="*/ 15 w 34"/>
                              <a:gd name="T49" fmla="*/ 96 h 106"/>
                              <a:gd name="T50" fmla="*/ 15 w 34"/>
                              <a:gd name="T51" fmla="*/ 96 h 106"/>
                              <a:gd name="T52" fmla="*/ 15 w 34"/>
                              <a:gd name="T53" fmla="*/ 96 h 106"/>
                              <a:gd name="T54" fmla="*/ 19 w 34"/>
                              <a:gd name="T55" fmla="*/ 91 h 106"/>
                              <a:gd name="T56" fmla="*/ 24 w 34"/>
                              <a:gd name="T57" fmla="*/ 87 h 106"/>
                              <a:gd name="T58" fmla="*/ 29 w 34"/>
                              <a:gd name="T59" fmla="*/ 87 h 106"/>
                              <a:gd name="T60" fmla="*/ 24 w 34"/>
                              <a:gd name="T61" fmla="*/ 96 h 106"/>
                              <a:gd name="T62" fmla="*/ 15 w 34"/>
                              <a:gd name="T63" fmla="*/ 101 h 106"/>
                              <a:gd name="T64" fmla="*/ 10 w 34"/>
                              <a:gd name="T65" fmla="*/ 106 h 106"/>
                              <a:gd name="T66" fmla="*/ 5 w 34"/>
                              <a:gd name="T67" fmla="*/ 106 h 106"/>
                              <a:gd name="T68" fmla="*/ 0 w 34"/>
                              <a:gd name="T69" fmla="*/ 106 h 106"/>
                              <a:gd name="T70" fmla="*/ 0 w 34"/>
                              <a:gd name="T71" fmla="*/ 106 h 106"/>
                              <a:gd name="T72" fmla="*/ 0 w 34"/>
                              <a:gd name="T73" fmla="*/ 101 h 106"/>
                              <a:gd name="T74" fmla="*/ 0 w 34"/>
                              <a:gd name="T75" fmla="*/ 101 h 106"/>
                              <a:gd name="T76" fmla="*/ 0 w 34"/>
                              <a:gd name="T77" fmla="*/ 96 h 106"/>
                              <a:gd name="T78" fmla="*/ 0 w 34"/>
                              <a:gd name="T79" fmla="*/ 91 h 106"/>
                              <a:gd name="T80" fmla="*/ 10 w 34"/>
                              <a:gd name="T81" fmla="*/ 53 h 106"/>
                              <a:gd name="T82" fmla="*/ 10 w 34"/>
                              <a:gd name="T83" fmla="*/ 48 h 106"/>
                              <a:gd name="T84" fmla="*/ 15 w 34"/>
                              <a:gd name="T85" fmla="*/ 43 h 106"/>
                              <a:gd name="T86" fmla="*/ 15 w 34"/>
                              <a:gd name="T87" fmla="*/ 43 h 106"/>
                              <a:gd name="T88" fmla="*/ 10 w 34"/>
                              <a:gd name="T89" fmla="*/ 43 h 106"/>
                              <a:gd name="T90" fmla="*/ 10 w 34"/>
                              <a:gd name="T91" fmla="*/ 39 h 106"/>
                              <a:gd name="T92" fmla="*/ 10 w 34"/>
                              <a:gd name="T93" fmla="*/ 39 h 106"/>
                              <a:gd name="T94" fmla="*/ 5 w 34"/>
                              <a:gd name="T95" fmla="*/ 39 h 106"/>
                              <a:gd name="T96" fmla="*/ 0 w 34"/>
                              <a:gd name="T97" fmla="*/ 39 h 106"/>
                              <a:gd name="T98" fmla="*/ 0 w 34"/>
                              <a:gd name="T99" fmla="*/ 39 h 106"/>
                              <a:gd name="T100" fmla="*/ 29 w 34"/>
                              <a:gd name="T101" fmla="*/ 3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06">
                                <a:moveTo>
                                  <a:pt x="29" y="0"/>
                                </a:moveTo>
                                <a:lnTo>
                                  <a:pt x="29" y="5"/>
                                </a:lnTo>
                                <a:lnTo>
                                  <a:pt x="34" y="5"/>
                                </a:lnTo>
                                <a:lnTo>
                                  <a:pt x="34" y="5"/>
                                </a:lnTo>
                                <a:lnTo>
                                  <a:pt x="34" y="10"/>
                                </a:lnTo>
                                <a:lnTo>
                                  <a:pt x="34" y="15"/>
                                </a:lnTo>
                                <a:lnTo>
                                  <a:pt x="34" y="15"/>
                                </a:lnTo>
                                <a:lnTo>
                                  <a:pt x="29" y="19"/>
                                </a:lnTo>
                                <a:lnTo>
                                  <a:pt x="29" y="19"/>
                                </a:lnTo>
                                <a:lnTo>
                                  <a:pt x="24" y="19"/>
                                </a:lnTo>
                                <a:lnTo>
                                  <a:pt x="19" y="15"/>
                                </a:lnTo>
                                <a:lnTo>
                                  <a:pt x="19" y="15"/>
                                </a:lnTo>
                                <a:lnTo>
                                  <a:pt x="19" y="10"/>
                                </a:lnTo>
                                <a:lnTo>
                                  <a:pt x="19" y="5"/>
                                </a:lnTo>
                                <a:lnTo>
                                  <a:pt x="19" y="5"/>
                                </a:lnTo>
                                <a:lnTo>
                                  <a:pt x="24" y="5"/>
                                </a:lnTo>
                                <a:lnTo>
                                  <a:pt x="29" y="0"/>
                                </a:lnTo>
                                <a:close/>
                                <a:moveTo>
                                  <a:pt x="29" y="34"/>
                                </a:moveTo>
                                <a:lnTo>
                                  <a:pt x="15" y="87"/>
                                </a:lnTo>
                                <a:lnTo>
                                  <a:pt x="10" y="91"/>
                                </a:lnTo>
                                <a:lnTo>
                                  <a:pt x="10" y="96"/>
                                </a:lnTo>
                                <a:lnTo>
                                  <a:pt x="10" y="96"/>
                                </a:lnTo>
                                <a:lnTo>
                                  <a:pt x="10" y="96"/>
                                </a:lnTo>
                                <a:lnTo>
                                  <a:pt x="15" y="96"/>
                                </a:lnTo>
                                <a:lnTo>
                                  <a:pt x="15" y="96"/>
                                </a:lnTo>
                                <a:lnTo>
                                  <a:pt x="15" y="96"/>
                                </a:lnTo>
                                <a:lnTo>
                                  <a:pt x="15" y="96"/>
                                </a:lnTo>
                                <a:lnTo>
                                  <a:pt x="19" y="91"/>
                                </a:lnTo>
                                <a:lnTo>
                                  <a:pt x="24" y="87"/>
                                </a:lnTo>
                                <a:lnTo>
                                  <a:pt x="29" y="87"/>
                                </a:lnTo>
                                <a:lnTo>
                                  <a:pt x="24" y="96"/>
                                </a:lnTo>
                                <a:lnTo>
                                  <a:pt x="15" y="101"/>
                                </a:lnTo>
                                <a:lnTo>
                                  <a:pt x="10" y="106"/>
                                </a:lnTo>
                                <a:lnTo>
                                  <a:pt x="5" y="106"/>
                                </a:lnTo>
                                <a:lnTo>
                                  <a:pt x="0" y="106"/>
                                </a:lnTo>
                                <a:lnTo>
                                  <a:pt x="0" y="106"/>
                                </a:lnTo>
                                <a:lnTo>
                                  <a:pt x="0" y="101"/>
                                </a:lnTo>
                                <a:lnTo>
                                  <a:pt x="0" y="101"/>
                                </a:lnTo>
                                <a:lnTo>
                                  <a:pt x="0" y="96"/>
                                </a:lnTo>
                                <a:lnTo>
                                  <a:pt x="0" y="91"/>
                                </a:lnTo>
                                <a:lnTo>
                                  <a:pt x="10" y="53"/>
                                </a:lnTo>
                                <a:lnTo>
                                  <a:pt x="10" y="48"/>
                                </a:lnTo>
                                <a:lnTo>
                                  <a:pt x="15" y="43"/>
                                </a:lnTo>
                                <a:lnTo>
                                  <a:pt x="15" y="43"/>
                                </a:lnTo>
                                <a:lnTo>
                                  <a:pt x="10" y="43"/>
                                </a:lnTo>
                                <a:lnTo>
                                  <a:pt x="10" y="39"/>
                                </a:lnTo>
                                <a:lnTo>
                                  <a:pt x="10" y="39"/>
                                </a:lnTo>
                                <a:lnTo>
                                  <a:pt x="5" y="39"/>
                                </a:lnTo>
                                <a:lnTo>
                                  <a:pt x="0" y="39"/>
                                </a:lnTo>
                                <a:lnTo>
                                  <a:pt x="0" y="39"/>
                                </a:lnTo>
                                <a:lnTo>
                                  <a:pt x="2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6"/>
                        <wps:cNvSpPr>
                          <a:spLocks noEditPoints="1"/>
                        </wps:cNvSpPr>
                        <wps:spPr bwMode="auto">
                          <a:xfrm>
                            <a:off x="2999105" y="1598295"/>
                            <a:ext cx="24130" cy="67310"/>
                          </a:xfrm>
                          <a:custGeom>
                            <a:avLst/>
                            <a:gdLst>
                              <a:gd name="T0" fmla="*/ 29 w 38"/>
                              <a:gd name="T1" fmla="*/ 0 h 106"/>
                              <a:gd name="T2" fmla="*/ 34 w 38"/>
                              <a:gd name="T3" fmla="*/ 5 h 106"/>
                              <a:gd name="T4" fmla="*/ 34 w 38"/>
                              <a:gd name="T5" fmla="*/ 5 h 106"/>
                              <a:gd name="T6" fmla="*/ 34 w 38"/>
                              <a:gd name="T7" fmla="*/ 5 h 106"/>
                              <a:gd name="T8" fmla="*/ 38 w 38"/>
                              <a:gd name="T9" fmla="*/ 10 h 106"/>
                              <a:gd name="T10" fmla="*/ 34 w 38"/>
                              <a:gd name="T11" fmla="*/ 15 h 106"/>
                              <a:gd name="T12" fmla="*/ 34 w 38"/>
                              <a:gd name="T13" fmla="*/ 15 h 106"/>
                              <a:gd name="T14" fmla="*/ 34 w 38"/>
                              <a:gd name="T15" fmla="*/ 19 h 106"/>
                              <a:gd name="T16" fmla="*/ 29 w 38"/>
                              <a:gd name="T17" fmla="*/ 19 h 106"/>
                              <a:gd name="T18" fmla="*/ 24 w 38"/>
                              <a:gd name="T19" fmla="*/ 19 h 106"/>
                              <a:gd name="T20" fmla="*/ 24 w 38"/>
                              <a:gd name="T21" fmla="*/ 15 h 106"/>
                              <a:gd name="T22" fmla="*/ 19 w 38"/>
                              <a:gd name="T23" fmla="*/ 15 h 106"/>
                              <a:gd name="T24" fmla="*/ 19 w 38"/>
                              <a:gd name="T25" fmla="*/ 10 h 106"/>
                              <a:gd name="T26" fmla="*/ 19 w 38"/>
                              <a:gd name="T27" fmla="*/ 5 h 106"/>
                              <a:gd name="T28" fmla="*/ 24 w 38"/>
                              <a:gd name="T29" fmla="*/ 5 h 106"/>
                              <a:gd name="T30" fmla="*/ 24 w 38"/>
                              <a:gd name="T31" fmla="*/ 5 h 106"/>
                              <a:gd name="T32" fmla="*/ 29 w 38"/>
                              <a:gd name="T33" fmla="*/ 0 h 106"/>
                              <a:gd name="T34" fmla="*/ 29 w 38"/>
                              <a:gd name="T35" fmla="*/ 34 h 106"/>
                              <a:gd name="T36" fmla="*/ 14 w 38"/>
                              <a:gd name="T37" fmla="*/ 87 h 106"/>
                              <a:gd name="T38" fmla="*/ 14 w 38"/>
                              <a:gd name="T39" fmla="*/ 91 h 106"/>
                              <a:gd name="T40" fmla="*/ 14 w 38"/>
                              <a:gd name="T41" fmla="*/ 96 h 106"/>
                              <a:gd name="T42" fmla="*/ 14 w 38"/>
                              <a:gd name="T43" fmla="*/ 96 h 106"/>
                              <a:gd name="T44" fmla="*/ 14 w 38"/>
                              <a:gd name="T45" fmla="*/ 96 h 106"/>
                              <a:gd name="T46" fmla="*/ 14 w 38"/>
                              <a:gd name="T47" fmla="*/ 96 h 106"/>
                              <a:gd name="T48" fmla="*/ 14 w 38"/>
                              <a:gd name="T49" fmla="*/ 96 h 106"/>
                              <a:gd name="T50" fmla="*/ 14 w 38"/>
                              <a:gd name="T51" fmla="*/ 96 h 106"/>
                              <a:gd name="T52" fmla="*/ 19 w 38"/>
                              <a:gd name="T53" fmla="*/ 96 h 106"/>
                              <a:gd name="T54" fmla="*/ 24 w 38"/>
                              <a:gd name="T55" fmla="*/ 91 h 106"/>
                              <a:gd name="T56" fmla="*/ 29 w 38"/>
                              <a:gd name="T57" fmla="*/ 87 h 106"/>
                              <a:gd name="T58" fmla="*/ 29 w 38"/>
                              <a:gd name="T59" fmla="*/ 87 h 106"/>
                              <a:gd name="T60" fmla="*/ 24 w 38"/>
                              <a:gd name="T61" fmla="*/ 96 h 106"/>
                              <a:gd name="T62" fmla="*/ 19 w 38"/>
                              <a:gd name="T63" fmla="*/ 101 h 106"/>
                              <a:gd name="T64" fmla="*/ 14 w 38"/>
                              <a:gd name="T65" fmla="*/ 106 h 106"/>
                              <a:gd name="T66" fmla="*/ 5 w 38"/>
                              <a:gd name="T67" fmla="*/ 106 h 106"/>
                              <a:gd name="T68" fmla="*/ 5 w 38"/>
                              <a:gd name="T69" fmla="*/ 106 h 106"/>
                              <a:gd name="T70" fmla="*/ 0 w 38"/>
                              <a:gd name="T71" fmla="*/ 106 h 106"/>
                              <a:gd name="T72" fmla="*/ 0 w 38"/>
                              <a:gd name="T73" fmla="*/ 101 h 106"/>
                              <a:gd name="T74" fmla="*/ 0 w 38"/>
                              <a:gd name="T75" fmla="*/ 101 h 106"/>
                              <a:gd name="T76" fmla="*/ 0 w 38"/>
                              <a:gd name="T77" fmla="*/ 96 h 106"/>
                              <a:gd name="T78" fmla="*/ 0 w 38"/>
                              <a:gd name="T79" fmla="*/ 91 h 106"/>
                              <a:gd name="T80" fmla="*/ 10 w 38"/>
                              <a:gd name="T81" fmla="*/ 53 h 106"/>
                              <a:gd name="T82" fmla="*/ 14 w 38"/>
                              <a:gd name="T83" fmla="*/ 48 h 106"/>
                              <a:gd name="T84" fmla="*/ 14 w 38"/>
                              <a:gd name="T85" fmla="*/ 43 h 106"/>
                              <a:gd name="T86" fmla="*/ 14 w 38"/>
                              <a:gd name="T87" fmla="*/ 43 h 106"/>
                              <a:gd name="T88" fmla="*/ 14 w 38"/>
                              <a:gd name="T89" fmla="*/ 43 h 106"/>
                              <a:gd name="T90" fmla="*/ 10 w 38"/>
                              <a:gd name="T91" fmla="*/ 39 h 106"/>
                              <a:gd name="T92" fmla="*/ 10 w 38"/>
                              <a:gd name="T93" fmla="*/ 39 h 106"/>
                              <a:gd name="T94" fmla="*/ 10 w 38"/>
                              <a:gd name="T95" fmla="*/ 39 h 106"/>
                              <a:gd name="T96" fmla="*/ 5 w 38"/>
                              <a:gd name="T97" fmla="*/ 39 h 106"/>
                              <a:gd name="T98" fmla="*/ 5 w 38"/>
                              <a:gd name="T99" fmla="*/ 39 h 106"/>
                              <a:gd name="T100" fmla="*/ 29 w 38"/>
                              <a:gd name="T101" fmla="*/ 3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 h="106">
                                <a:moveTo>
                                  <a:pt x="29" y="0"/>
                                </a:moveTo>
                                <a:lnTo>
                                  <a:pt x="34" y="5"/>
                                </a:lnTo>
                                <a:lnTo>
                                  <a:pt x="34" y="5"/>
                                </a:lnTo>
                                <a:lnTo>
                                  <a:pt x="34" y="5"/>
                                </a:lnTo>
                                <a:lnTo>
                                  <a:pt x="38" y="10"/>
                                </a:lnTo>
                                <a:lnTo>
                                  <a:pt x="34" y="15"/>
                                </a:lnTo>
                                <a:lnTo>
                                  <a:pt x="34" y="15"/>
                                </a:lnTo>
                                <a:lnTo>
                                  <a:pt x="34" y="19"/>
                                </a:lnTo>
                                <a:lnTo>
                                  <a:pt x="29" y="19"/>
                                </a:lnTo>
                                <a:lnTo>
                                  <a:pt x="24" y="19"/>
                                </a:lnTo>
                                <a:lnTo>
                                  <a:pt x="24" y="15"/>
                                </a:lnTo>
                                <a:lnTo>
                                  <a:pt x="19" y="15"/>
                                </a:lnTo>
                                <a:lnTo>
                                  <a:pt x="19" y="10"/>
                                </a:lnTo>
                                <a:lnTo>
                                  <a:pt x="19" y="5"/>
                                </a:lnTo>
                                <a:lnTo>
                                  <a:pt x="24" y="5"/>
                                </a:lnTo>
                                <a:lnTo>
                                  <a:pt x="24" y="5"/>
                                </a:lnTo>
                                <a:lnTo>
                                  <a:pt x="29" y="0"/>
                                </a:lnTo>
                                <a:close/>
                                <a:moveTo>
                                  <a:pt x="29" y="34"/>
                                </a:moveTo>
                                <a:lnTo>
                                  <a:pt x="14" y="87"/>
                                </a:lnTo>
                                <a:lnTo>
                                  <a:pt x="14" y="91"/>
                                </a:lnTo>
                                <a:lnTo>
                                  <a:pt x="14" y="96"/>
                                </a:lnTo>
                                <a:lnTo>
                                  <a:pt x="14" y="96"/>
                                </a:lnTo>
                                <a:lnTo>
                                  <a:pt x="14" y="96"/>
                                </a:lnTo>
                                <a:lnTo>
                                  <a:pt x="14" y="96"/>
                                </a:lnTo>
                                <a:lnTo>
                                  <a:pt x="14" y="96"/>
                                </a:lnTo>
                                <a:lnTo>
                                  <a:pt x="14" y="96"/>
                                </a:lnTo>
                                <a:lnTo>
                                  <a:pt x="19" y="96"/>
                                </a:lnTo>
                                <a:lnTo>
                                  <a:pt x="24" y="91"/>
                                </a:lnTo>
                                <a:lnTo>
                                  <a:pt x="29" y="87"/>
                                </a:lnTo>
                                <a:lnTo>
                                  <a:pt x="29" y="87"/>
                                </a:lnTo>
                                <a:lnTo>
                                  <a:pt x="24" y="96"/>
                                </a:lnTo>
                                <a:lnTo>
                                  <a:pt x="19" y="101"/>
                                </a:lnTo>
                                <a:lnTo>
                                  <a:pt x="14" y="106"/>
                                </a:lnTo>
                                <a:lnTo>
                                  <a:pt x="5" y="106"/>
                                </a:lnTo>
                                <a:lnTo>
                                  <a:pt x="5" y="106"/>
                                </a:lnTo>
                                <a:lnTo>
                                  <a:pt x="0" y="106"/>
                                </a:lnTo>
                                <a:lnTo>
                                  <a:pt x="0" y="101"/>
                                </a:lnTo>
                                <a:lnTo>
                                  <a:pt x="0" y="101"/>
                                </a:lnTo>
                                <a:lnTo>
                                  <a:pt x="0" y="96"/>
                                </a:lnTo>
                                <a:lnTo>
                                  <a:pt x="0" y="91"/>
                                </a:lnTo>
                                <a:lnTo>
                                  <a:pt x="10" y="53"/>
                                </a:lnTo>
                                <a:lnTo>
                                  <a:pt x="14" y="48"/>
                                </a:lnTo>
                                <a:lnTo>
                                  <a:pt x="14" y="43"/>
                                </a:lnTo>
                                <a:lnTo>
                                  <a:pt x="14" y="43"/>
                                </a:lnTo>
                                <a:lnTo>
                                  <a:pt x="14" y="43"/>
                                </a:lnTo>
                                <a:lnTo>
                                  <a:pt x="10" y="39"/>
                                </a:lnTo>
                                <a:lnTo>
                                  <a:pt x="10" y="39"/>
                                </a:lnTo>
                                <a:lnTo>
                                  <a:pt x="10" y="39"/>
                                </a:lnTo>
                                <a:lnTo>
                                  <a:pt x="5" y="39"/>
                                </a:lnTo>
                                <a:lnTo>
                                  <a:pt x="5" y="39"/>
                                </a:lnTo>
                                <a:lnTo>
                                  <a:pt x="2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7"/>
                        <wps:cNvSpPr>
                          <a:spLocks noEditPoints="1"/>
                        </wps:cNvSpPr>
                        <wps:spPr bwMode="auto">
                          <a:xfrm>
                            <a:off x="2785745" y="1619885"/>
                            <a:ext cx="54610" cy="20955"/>
                          </a:xfrm>
                          <a:custGeom>
                            <a:avLst/>
                            <a:gdLst>
                              <a:gd name="T0" fmla="*/ 0 w 86"/>
                              <a:gd name="T1" fmla="*/ 0 h 33"/>
                              <a:gd name="T2" fmla="*/ 86 w 86"/>
                              <a:gd name="T3" fmla="*/ 0 h 33"/>
                              <a:gd name="T4" fmla="*/ 86 w 86"/>
                              <a:gd name="T5" fmla="*/ 9 h 33"/>
                              <a:gd name="T6" fmla="*/ 0 w 86"/>
                              <a:gd name="T7" fmla="*/ 9 h 33"/>
                              <a:gd name="T8" fmla="*/ 0 w 86"/>
                              <a:gd name="T9" fmla="*/ 0 h 33"/>
                              <a:gd name="T10" fmla="*/ 0 w 86"/>
                              <a:gd name="T11" fmla="*/ 29 h 33"/>
                              <a:gd name="T12" fmla="*/ 86 w 86"/>
                              <a:gd name="T13" fmla="*/ 29 h 33"/>
                              <a:gd name="T14" fmla="*/ 86 w 86"/>
                              <a:gd name="T15" fmla="*/ 33 h 33"/>
                              <a:gd name="T16" fmla="*/ 0 w 86"/>
                              <a:gd name="T17" fmla="*/ 33 h 33"/>
                              <a:gd name="T18" fmla="*/ 0 w 86"/>
                              <a:gd name="T19" fmla="*/ 2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33">
                                <a:moveTo>
                                  <a:pt x="0" y="0"/>
                                </a:moveTo>
                                <a:lnTo>
                                  <a:pt x="86" y="0"/>
                                </a:lnTo>
                                <a:lnTo>
                                  <a:pt x="86" y="9"/>
                                </a:lnTo>
                                <a:lnTo>
                                  <a:pt x="0" y="9"/>
                                </a:lnTo>
                                <a:lnTo>
                                  <a:pt x="0" y="0"/>
                                </a:lnTo>
                                <a:close/>
                                <a:moveTo>
                                  <a:pt x="0" y="29"/>
                                </a:moveTo>
                                <a:lnTo>
                                  <a:pt x="86" y="29"/>
                                </a:lnTo>
                                <a:lnTo>
                                  <a:pt x="86" y="33"/>
                                </a:lnTo>
                                <a:lnTo>
                                  <a:pt x="0" y="33"/>
                                </a:lnTo>
                                <a:lnTo>
                                  <a:pt x="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198"/>
                        <wps:cNvSpPr>
                          <a:spLocks noChangeArrowheads="1"/>
                        </wps:cNvSpPr>
                        <wps:spPr bwMode="auto">
                          <a:xfrm>
                            <a:off x="2868295" y="1638300"/>
                            <a:ext cx="51435" cy="25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Freeform 199"/>
                        <wps:cNvSpPr>
                          <a:spLocks/>
                        </wps:cNvSpPr>
                        <wps:spPr bwMode="auto">
                          <a:xfrm>
                            <a:off x="2919730" y="1595120"/>
                            <a:ext cx="45720" cy="70485"/>
                          </a:xfrm>
                          <a:custGeom>
                            <a:avLst/>
                            <a:gdLst>
                              <a:gd name="T0" fmla="*/ 72 w 72"/>
                              <a:gd name="T1" fmla="*/ 87 h 111"/>
                              <a:gd name="T2" fmla="*/ 63 w 72"/>
                              <a:gd name="T3" fmla="*/ 111 h 111"/>
                              <a:gd name="T4" fmla="*/ 0 w 72"/>
                              <a:gd name="T5" fmla="*/ 111 h 111"/>
                              <a:gd name="T6" fmla="*/ 0 w 72"/>
                              <a:gd name="T7" fmla="*/ 106 h 111"/>
                              <a:gd name="T8" fmla="*/ 24 w 72"/>
                              <a:gd name="T9" fmla="*/ 82 h 111"/>
                              <a:gd name="T10" fmla="*/ 39 w 72"/>
                              <a:gd name="T11" fmla="*/ 63 h 111"/>
                              <a:gd name="T12" fmla="*/ 48 w 72"/>
                              <a:gd name="T13" fmla="*/ 48 h 111"/>
                              <a:gd name="T14" fmla="*/ 53 w 72"/>
                              <a:gd name="T15" fmla="*/ 34 h 111"/>
                              <a:gd name="T16" fmla="*/ 48 w 72"/>
                              <a:gd name="T17" fmla="*/ 29 h 111"/>
                              <a:gd name="T18" fmla="*/ 43 w 72"/>
                              <a:gd name="T19" fmla="*/ 20 h 111"/>
                              <a:gd name="T20" fmla="*/ 39 w 72"/>
                              <a:gd name="T21" fmla="*/ 15 h 111"/>
                              <a:gd name="T22" fmla="*/ 29 w 72"/>
                              <a:gd name="T23" fmla="*/ 15 h 111"/>
                              <a:gd name="T24" fmla="*/ 24 w 72"/>
                              <a:gd name="T25" fmla="*/ 15 h 111"/>
                              <a:gd name="T26" fmla="*/ 15 w 72"/>
                              <a:gd name="T27" fmla="*/ 20 h 111"/>
                              <a:gd name="T28" fmla="*/ 10 w 72"/>
                              <a:gd name="T29" fmla="*/ 24 h 111"/>
                              <a:gd name="T30" fmla="*/ 5 w 72"/>
                              <a:gd name="T31" fmla="*/ 29 h 111"/>
                              <a:gd name="T32" fmla="*/ 5 w 72"/>
                              <a:gd name="T33" fmla="*/ 29 h 111"/>
                              <a:gd name="T34" fmla="*/ 10 w 72"/>
                              <a:gd name="T35" fmla="*/ 20 h 111"/>
                              <a:gd name="T36" fmla="*/ 15 w 72"/>
                              <a:gd name="T37" fmla="*/ 10 h 111"/>
                              <a:gd name="T38" fmla="*/ 24 w 72"/>
                              <a:gd name="T39" fmla="*/ 5 h 111"/>
                              <a:gd name="T40" fmla="*/ 34 w 72"/>
                              <a:gd name="T41" fmla="*/ 0 h 111"/>
                              <a:gd name="T42" fmla="*/ 48 w 72"/>
                              <a:gd name="T43" fmla="*/ 5 h 111"/>
                              <a:gd name="T44" fmla="*/ 58 w 72"/>
                              <a:gd name="T45" fmla="*/ 10 h 111"/>
                              <a:gd name="T46" fmla="*/ 63 w 72"/>
                              <a:gd name="T47" fmla="*/ 20 h 111"/>
                              <a:gd name="T48" fmla="*/ 63 w 72"/>
                              <a:gd name="T49" fmla="*/ 29 h 111"/>
                              <a:gd name="T50" fmla="*/ 63 w 72"/>
                              <a:gd name="T51" fmla="*/ 39 h 111"/>
                              <a:gd name="T52" fmla="*/ 63 w 72"/>
                              <a:gd name="T53" fmla="*/ 44 h 111"/>
                              <a:gd name="T54" fmla="*/ 53 w 72"/>
                              <a:gd name="T55" fmla="*/ 58 h 111"/>
                              <a:gd name="T56" fmla="*/ 43 w 72"/>
                              <a:gd name="T57" fmla="*/ 72 h 111"/>
                              <a:gd name="T58" fmla="*/ 24 w 72"/>
                              <a:gd name="T59" fmla="*/ 87 h 111"/>
                              <a:gd name="T60" fmla="*/ 19 w 72"/>
                              <a:gd name="T61" fmla="*/ 96 h 111"/>
                              <a:gd name="T62" fmla="*/ 43 w 72"/>
                              <a:gd name="T63" fmla="*/ 96 h 111"/>
                              <a:gd name="T64" fmla="*/ 53 w 72"/>
                              <a:gd name="T65" fmla="*/ 96 h 111"/>
                              <a:gd name="T66" fmla="*/ 58 w 72"/>
                              <a:gd name="T67" fmla="*/ 96 h 111"/>
                              <a:gd name="T68" fmla="*/ 63 w 72"/>
                              <a:gd name="T69" fmla="*/ 96 h 111"/>
                              <a:gd name="T70" fmla="*/ 63 w 72"/>
                              <a:gd name="T71" fmla="*/ 96 h 111"/>
                              <a:gd name="T72" fmla="*/ 67 w 72"/>
                              <a:gd name="T73" fmla="*/ 92 h 111"/>
                              <a:gd name="T74" fmla="*/ 67 w 72"/>
                              <a:gd name="T75" fmla="*/ 87 h 111"/>
                              <a:gd name="T76" fmla="*/ 72 w 72"/>
                              <a:gd name="T77"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111">
                                <a:moveTo>
                                  <a:pt x="72" y="87"/>
                                </a:moveTo>
                                <a:lnTo>
                                  <a:pt x="63" y="111"/>
                                </a:lnTo>
                                <a:lnTo>
                                  <a:pt x="0" y="111"/>
                                </a:lnTo>
                                <a:lnTo>
                                  <a:pt x="0" y="106"/>
                                </a:lnTo>
                                <a:lnTo>
                                  <a:pt x="24" y="82"/>
                                </a:lnTo>
                                <a:lnTo>
                                  <a:pt x="39" y="63"/>
                                </a:lnTo>
                                <a:lnTo>
                                  <a:pt x="48" y="48"/>
                                </a:lnTo>
                                <a:lnTo>
                                  <a:pt x="53" y="34"/>
                                </a:lnTo>
                                <a:lnTo>
                                  <a:pt x="48" y="29"/>
                                </a:lnTo>
                                <a:lnTo>
                                  <a:pt x="43" y="20"/>
                                </a:lnTo>
                                <a:lnTo>
                                  <a:pt x="39" y="15"/>
                                </a:lnTo>
                                <a:lnTo>
                                  <a:pt x="29" y="15"/>
                                </a:lnTo>
                                <a:lnTo>
                                  <a:pt x="24" y="15"/>
                                </a:lnTo>
                                <a:lnTo>
                                  <a:pt x="15" y="20"/>
                                </a:lnTo>
                                <a:lnTo>
                                  <a:pt x="10" y="24"/>
                                </a:lnTo>
                                <a:lnTo>
                                  <a:pt x="5" y="29"/>
                                </a:lnTo>
                                <a:lnTo>
                                  <a:pt x="5" y="29"/>
                                </a:lnTo>
                                <a:lnTo>
                                  <a:pt x="10" y="20"/>
                                </a:lnTo>
                                <a:lnTo>
                                  <a:pt x="15" y="10"/>
                                </a:lnTo>
                                <a:lnTo>
                                  <a:pt x="24" y="5"/>
                                </a:lnTo>
                                <a:lnTo>
                                  <a:pt x="34" y="0"/>
                                </a:lnTo>
                                <a:lnTo>
                                  <a:pt x="48" y="5"/>
                                </a:lnTo>
                                <a:lnTo>
                                  <a:pt x="58" y="10"/>
                                </a:lnTo>
                                <a:lnTo>
                                  <a:pt x="63" y="20"/>
                                </a:lnTo>
                                <a:lnTo>
                                  <a:pt x="63" y="29"/>
                                </a:lnTo>
                                <a:lnTo>
                                  <a:pt x="63" y="39"/>
                                </a:lnTo>
                                <a:lnTo>
                                  <a:pt x="63" y="44"/>
                                </a:lnTo>
                                <a:lnTo>
                                  <a:pt x="53" y="58"/>
                                </a:lnTo>
                                <a:lnTo>
                                  <a:pt x="43" y="72"/>
                                </a:lnTo>
                                <a:lnTo>
                                  <a:pt x="24" y="87"/>
                                </a:lnTo>
                                <a:lnTo>
                                  <a:pt x="19" y="96"/>
                                </a:lnTo>
                                <a:lnTo>
                                  <a:pt x="43" y="96"/>
                                </a:lnTo>
                                <a:lnTo>
                                  <a:pt x="53" y="96"/>
                                </a:lnTo>
                                <a:lnTo>
                                  <a:pt x="58" y="96"/>
                                </a:lnTo>
                                <a:lnTo>
                                  <a:pt x="63" y="96"/>
                                </a:lnTo>
                                <a:lnTo>
                                  <a:pt x="63" y="96"/>
                                </a:lnTo>
                                <a:lnTo>
                                  <a:pt x="67" y="92"/>
                                </a:lnTo>
                                <a:lnTo>
                                  <a:pt x="67" y="87"/>
                                </a:lnTo>
                                <a:lnTo>
                                  <a:pt x="72" y="8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00"/>
                        <wps:cNvSpPr>
                          <a:spLocks noEditPoints="1"/>
                        </wps:cNvSpPr>
                        <wps:spPr bwMode="auto">
                          <a:xfrm>
                            <a:off x="3051175" y="1619885"/>
                            <a:ext cx="51435" cy="20955"/>
                          </a:xfrm>
                          <a:custGeom>
                            <a:avLst/>
                            <a:gdLst>
                              <a:gd name="T0" fmla="*/ 0 w 81"/>
                              <a:gd name="T1" fmla="*/ 0 h 33"/>
                              <a:gd name="T2" fmla="*/ 81 w 81"/>
                              <a:gd name="T3" fmla="*/ 0 h 33"/>
                              <a:gd name="T4" fmla="*/ 81 w 81"/>
                              <a:gd name="T5" fmla="*/ 9 h 33"/>
                              <a:gd name="T6" fmla="*/ 0 w 81"/>
                              <a:gd name="T7" fmla="*/ 9 h 33"/>
                              <a:gd name="T8" fmla="*/ 0 w 81"/>
                              <a:gd name="T9" fmla="*/ 0 h 33"/>
                              <a:gd name="T10" fmla="*/ 0 w 81"/>
                              <a:gd name="T11" fmla="*/ 29 h 33"/>
                              <a:gd name="T12" fmla="*/ 81 w 81"/>
                              <a:gd name="T13" fmla="*/ 29 h 33"/>
                              <a:gd name="T14" fmla="*/ 81 w 81"/>
                              <a:gd name="T15" fmla="*/ 33 h 33"/>
                              <a:gd name="T16" fmla="*/ 0 w 81"/>
                              <a:gd name="T17" fmla="*/ 33 h 33"/>
                              <a:gd name="T18" fmla="*/ 0 w 81"/>
                              <a:gd name="T19" fmla="*/ 2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3">
                                <a:moveTo>
                                  <a:pt x="0" y="0"/>
                                </a:moveTo>
                                <a:lnTo>
                                  <a:pt x="81" y="0"/>
                                </a:lnTo>
                                <a:lnTo>
                                  <a:pt x="81" y="9"/>
                                </a:lnTo>
                                <a:lnTo>
                                  <a:pt x="0" y="9"/>
                                </a:lnTo>
                                <a:lnTo>
                                  <a:pt x="0" y="0"/>
                                </a:lnTo>
                                <a:close/>
                                <a:moveTo>
                                  <a:pt x="0" y="29"/>
                                </a:moveTo>
                                <a:lnTo>
                                  <a:pt x="81" y="29"/>
                                </a:lnTo>
                                <a:lnTo>
                                  <a:pt x="81" y="33"/>
                                </a:lnTo>
                                <a:lnTo>
                                  <a:pt x="0" y="33"/>
                                </a:lnTo>
                                <a:lnTo>
                                  <a:pt x="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Rectangle 201"/>
                        <wps:cNvSpPr>
                          <a:spLocks noChangeArrowheads="1"/>
                        </wps:cNvSpPr>
                        <wps:spPr bwMode="auto">
                          <a:xfrm>
                            <a:off x="3129915" y="1638300"/>
                            <a:ext cx="52070" cy="25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202"/>
                        <wps:cNvSpPr>
                          <a:spLocks/>
                        </wps:cNvSpPr>
                        <wps:spPr bwMode="auto">
                          <a:xfrm>
                            <a:off x="3194050" y="1595120"/>
                            <a:ext cx="27305" cy="70485"/>
                          </a:xfrm>
                          <a:custGeom>
                            <a:avLst/>
                            <a:gdLst>
                              <a:gd name="T0" fmla="*/ 0 w 43"/>
                              <a:gd name="T1" fmla="*/ 15 h 111"/>
                              <a:gd name="T2" fmla="*/ 24 w 43"/>
                              <a:gd name="T3" fmla="*/ 0 h 111"/>
                              <a:gd name="T4" fmla="*/ 29 w 43"/>
                              <a:gd name="T5" fmla="*/ 0 h 111"/>
                              <a:gd name="T6" fmla="*/ 29 w 43"/>
                              <a:gd name="T7" fmla="*/ 92 h 111"/>
                              <a:gd name="T8" fmla="*/ 29 w 43"/>
                              <a:gd name="T9" fmla="*/ 96 h 111"/>
                              <a:gd name="T10" fmla="*/ 29 w 43"/>
                              <a:gd name="T11" fmla="*/ 101 h 111"/>
                              <a:gd name="T12" fmla="*/ 29 w 43"/>
                              <a:gd name="T13" fmla="*/ 101 h 111"/>
                              <a:gd name="T14" fmla="*/ 34 w 43"/>
                              <a:gd name="T15" fmla="*/ 106 h 111"/>
                              <a:gd name="T16" fmla="*/ 34 w 43"/>
                              <a:gd name="T17" fmla="*/ 106 h 111"/>
                              <a:gd name="T18" fmla="*/ 43 w 43"/>
                              <a:gd name="T19" fmla="*/ 106 h 111"/>
                              <a:gd name="T20" fmla="*/ 43 w 43"/>
                              <a:gd name="T21" fmla="*/ 111 h 111"/>
                              <a:gd name="T22" fmla="*/ 0 w 43"/>
                              <a:gd name="T23" fmla="*/ 111 h 111"/>
                              <a:gd name="T24" fmla="*/ 0 w 43"/>
                              <a:gd name="T25" fmla="*/ 106 h 111"/>
                              <a:gd name="T26" fmla="*/ 10 w 43"/>
                              <a:gd name="T27" fmla="*/ 106 h 111"/>
                              <a:gd name="T28" fmla="*/ 10 w 43"/>
                              <a:gd name="T29" fmla="*/ 106 h 111"/>
                              <a:gd name="T30" fmla="*/ 15 w 43"/>
                              <a:gd name="T31" fmla="*/ 106 h 111"/>
                              <a:gd name="T32" fmla="*/ 15 w 43"/>
                              <a:gd name="T33" fmla="*/ 101 h 111"/>
                              <a:gd name="T34" fmla="*/ 15 w 43"/>
                              <a:gd name="T35" fmla="*/ 96 h 111"/>
                              <a:gd name="T36" fmla="*/ 15 w 43"/>
                              <a:gd name="T37" fmla="*/ 92 h 111"/>
                              <a:gd name="T38" fmla="*/ 15 w 43"/>
                              <a:gd name="T39" fmla="*/ 34 h 111"/>
                              <a:gd name="T40" fmla="*/ 15 w 43"/>
                              <a:gd name="T41" fmla="*/ 24 h 111"/>
                              <a:gd name="T42" fmla="*/ 15 w 43"/>
                              <a:gd name="T43" fmla="*/ 20 h 111"/>
                              <a:gd name="T44" fmla="*/ 15 w 43"/>
                              <a:gd name="T45" fmla="*/ 15 h 111"/>
                              <a:gd name="T46" fmla="*/ 10 w 43"/>
                              <a:gd name="T47" fmla="*/ 15 h 111"/>
                              <a:gd name="T48" fmla="*/ 10 w 43"/>
                              <a:gd name="T49" fmla="*/ 15 h 111"/>
                              <a:gd name="T50" fmla="*/ 10 w 43"/>
                              <a:gd name="T51" fmla="*/ 15 h 111"/>
                              <a:gd name="T52" fmla="*/ 5 w 43"/>
                              <a:gd name="T53" fmla="*/ 15 h 111"/>
                              <a:gd name="T54" fmla="*/ 0 w 43"/>
                              <a:gd name="T55" fmla="*/ 15 h 111"/>
                              <a:gd name="T56" fmla="*/ 0 w 43"/>
                              <a:gd name="T57" fmla="*/ 1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111">
                                <a:moveTo>
                                  <a:pt x="0" y="15"/>
                                </a:moveTo>
                                <a:lnTo>
                                  <a:pt x="24" y="0"/>
                                </a:lnTo>
                                <a:lnTo>
                                  <a:pt x="29" y="0"/>
                                </a:lnTo>
                                <a:lnTo>
                                  <a:pt x="29" y="92"/>
                                </a:lnTo>
                                <a:lnTo>
                                  <a:pt x="29" y="96"/>
                                </a:lnTo>
                                <a:lnTo>
                                  <a:pt x="29" y="101"/>
                                </a:lnTo>
                                <a:lnTo>
                                  <a:pt x="29" y="101"/>
                                </a:lnTo>
                                <a:lnTo>
                                  <a:pt x="34" y="106"/>
                                </a:lnTo>
                                <a:lnTo>
                                  <a:pt x="34" y="106"/>
                                </a:lnTo>
                                <a:lnTo>
                                  <a:pt x="43" y="106"/>
                                </a:lnTo>
                                <a:lnTo>
                                  <a:pt x="43" y="111"/>
                                </a:lnTo>
                                <a:lnTo>
                                  <a:pt x="0" y="111"/>
                                </a:lnTo>
                                <a:lnTo>
                                  <a:pt x="0" y="106"/>
                                </a:lnTo>
                                <a:lnTo>
                                  <a:pt x="10" y="106"/>
                                </a:lnTo>
                                <a:lnTo>
                                  <a:pt x="10" y="106"/>
                                </a:lnTo>
                                <a:lnTo>
                                  <a:pt x="15" y="106"/>
                                </a:lnTo>
                                <a:lnTo>
                                  <a:pt x="15" y="101"/>
                                </a:lnTo>
                                <a:lnTo>
                                  <a:pt x="15" y="96"/>
                                </a:lnTo>
                                <a:lnTo>
                                  <a:pt x="15" y="92"/>
                                </a:lnTo>
                                <a:lnTo>
                                  <a:pt x="15" y="34"/>
                                </a:lnTo>
                                <a:lnTo>
                                  <a:pt x="15" y="24"/>
                                </a:lnTo>
                                <a:lnTo>
                                  <a:pt x="15" y="20"/>
                                </a:lnTo>
                                <a:lnTo>
                                  <a:pt x="15" y="15"/>
                                </a:lnTo>
                                <a:lnTo>
                                  <a:pt x="10" y="15"/>
                                </a:lnTo>
                                <a:lnTo>
                                  <a:pt x="10" y="15"/>
                                </a:lnTo>
                                <a:lnTo>
                                  <a:pt x="10" y="15"/>
                                </a:lnTo>
                                <a:lnTo>
                                  <a:pt x="5"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3"/>
                        <wps:cNvSpPr>
                          <a:spLocks noEditPoints="1"/>
                        </wps:cNvSpPr>
                        <wps:spPr bwMode="auto">
                          <a:xfrm>
                            <a:off x="3307080" y="1631950"/>
                            <a:ext cx="24130" cy="64135"/>
                          </a:xfrm>
                          <a:custGeom>
                            <a:avLst/>
                            <a:gdLst>
                              <a:gd name="T0" fmla="*/ 29 w 38"/>
                              <a:gd name="T1" fmla="*/ 0 h 101"/>
                              <a:gd name="T2" fmla="*/ 33 w 38"/>
                              <a:gd name="T3" fmla="*/ 0 h 101"/>
                              <a:gd name="T4" fmla="*/ 33 w 38"/>
                              <a:gd name="T5" fmla="*/ 0 h 101"/>
                              <a:gd name="T6" fmla="*/ 38 w 38"/>
                              <a:gd name="T7" fmla="*/ 5 h 101"/>
                              <a:gd name="T8" fmla="*/ 38 w 38"/>
                              <a:gd name="T9" fmla="*/ 5 h 101"/>
                              <a:gd name="T10" fmla="*/ 38 w 38"/>
                              <a:gd name="T11" fmla="*/ 10 h 101"/>
                              <a:gd name="T12" fmla="*/ 33 w 38"/>
                              <a:gd name="T13" fmla="*/ 10 h 101"/>
                              <a:gd name="T14" fmla="*/ 33 w 38"/>
                              <a:gd name="T15" fmla="*/ 14 h 101"/>
                              <a:gd name="T16" fmla="*/ 29 w 38"/>
                              <a:gd name="T17" fmla="*/ 14 h 101"/>
                              <a:gd name="T18" fmla="*/ 29 w 38"/>
                              <a:gd name="T19" fmla="*/ 14 h 101"/>
                              <a:gd name="T20" fmla="*/ 24 w 38"/>
                              <a:gd name="T21" fmla="*/ 10 h 101"/>
                              <a:gd name="T22" fmla="*/ 24 w 38"/>
                              <a:gd name="T23" fmla="*/ 10 h 101"/>
                              <a:gd name="T24" fmla="*/ 24 w 38"/>
                              <a:gd name="T25" fmla="*/ 5 h 101"/>
                              <a:gd name="T26" fmla="*/ 24 w 38"/>
                              <a:gd name="T27" fmla="*/ 5 h 101"/>
                              <a:gd name="T28" fmla="*/ 24 w 38"/>
                              <a:gd name="T29" fmla="*/ 0 h 101"/>
                              <a:gd name="T30" fmla="*/ 29 w 38"/>
                              <a:gd name="T31" fmla="*/ 0 h 101"/>
                              <a:gd name="T32" fmla="*/ 29 w 38"/>
                              <a:gd name="T33" fmla="*/ 0 h 101"/>
                              <a:gd name="T34" fmla="*/ 29 w 38"/>
                              <a:gd name="T35" fmla="*/ 29 h 101"/>
                              <a:gd name="T36" fmla="*/ 14 w 38"/>
                              <a:gd name="T37" fmla="*/ 86 h 101"/>
                              <a:gd name="T38" fmla="*/ 14 w 38"/>
                              <a:gd name="T39" fmla="*/ 86 h 101"/>
                              <a:gd name="T40" fmla="*/ 14 w 38"/>
                              <a:gd name="T41" fmla="*/ 91 h 101"/>
                              <a:gd name="T42" fmla="*/ 14 w 38"/>
                              <a:gd name="T43" fmla="*/ 91 h 101"/>
                              <a:gd name="T44" fmla="*/ 14 w 38"/>
                              <a:gd name="T45" fmla="*/ 91 h 101"/>
                              <a:gd name="T46" fmla="*/ 14 w 38"/>
                              <a:gd name="T47" fmla="*/ 91 h 101"/>
                              <a:gd name="T48" fmla="*/ 14 w 38"/>
                              <a:gd name="T49" fmla="*/ 96 h 101"/>
                              <a:gd name="T50" fmla="*/ 19 w 38"/>
                              <a:gd name="T51" fmla="*/ 91 h 101"/>
                              <a:gd name="T52" fmla="*/ 19 w 38"/>
                              <a:gd name="T53" fmla="*/ 91 h 101"/>
                              <a:gd name="T54" fmla="*/ 24 w 38"/>
                              <a:gd name="T55" fmla="*/ 86 h 101"/>
                              <a:gd name="T56" fmla="*/ 29 w 38"/>
                              <a:gd name="T57" fmla="*/ 82 h 101"/>
                              <a:gd name="T58" fmla="*/ 29 w 38"/>
                              <a:gd name="T59" fmla="*/ 86 h 101"/>
                              <a:gd name="T60" fmla="*/ 24 w 38"/>
                              <a:gd name="T61" fmla="*/ 91 h 101"/>
                              <a:gd name="T62" fmla="*/ 19 w 38"/>
                              <a:gd name="T63" fmla="*/ 96 h 101"/>
                              <a:gd name="T64" fmla="*/ 14 w 38"/>
                              <a:gd name="T65" fmla="*/ 101 h 101"/>
                              <a:gd name="T66" fmla="*/ 9 w 38"/>
                              <a:gd name="T67" fmla="*/ 101 h 101"/>
                              <a:gd name="T68" fmla="*/ 5 w 38"/>
                              <a:gd name="T69" fmla="*/ 101 h 101"/>
                              <a:gd name="T70" fmla="*/ 5 w 38"/>
                              <a:gd name="T71" fmla="*/ 101 h 101"/>
                              <a:gd name="T72" fmla="*/ 0 w 38"/>
                              <a:gd name="T73" fmla="*/ 96 h 101"/>
                              <a:gd name="T74" fmla="*/ 0 w 38"/>
                              <a:gd name="T75" fmla="*/ 96 h 101"/>
                              <a:gd name="T76" fmla="*/ 0 w 38"/>
                              <a:gd name="T77" fmla="*/ 91 h 101"/>
                              <a:gd name="T78" fmla="*/ 5 w 38"/>
                              <a:gd name="T79" fmla="*/ 86 h 101"/>
                              <a:gd name="T80" fmla="*/ 14 w 38"/>
                              <a:gd name="T81" fmla="*/ 53 h 101"/>
                              <a:gd name="T82" fmla="*/ 14 w 38"/>
                              <a:gd name="T83" fmla="*/ 43 h 101"/>
                              <a:gd name="T84" fmla="*/ 14 w 38"/>
                              <a:gd name="T85" fmla="*/ 38 h 101"/>
                              <a:gd name="T86" fmla="*/ 14 w 38"/>
                              <a:gd name="T87" fmla="*/ 38 h 101"/>
                              <a:gd name="T88" fmla="*/ 14 w 38"/>
                              <a:gd name="T89" fmla="*/ 38 h 101"/>
                              <a:gd name="T90" fmla="*/ 14 w 38"/>
                              <a:gd name="T91" fmla="*/ 38 h 101"/>
                              <a:gd name="T92" fmla="*/ 9 w 38"/>
                              <a:gd name="T93" fmla="*/ 38 h 101"/>
                              <a:gd name="T94" fmla="*/ 9 w 38"/>
                              <a:gd name="T95" fmla="*/ 38 h 101"/>
                              <a:gd name="T96" fmla="*/ 5 w 38"/>
                              <a:gd name="T97" fmla="*/ 38 h 101"/>
                              <a:gd name="T98" fmla="*/ 5 w 38"/>
                              <a:gd name="T99" fmla="*/ 34 h 101"/>
                              <a:gd name="T100" fmla="*/ 29 w 38"/>
                              <a:gd name="T101"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 h="101">
                                <a:moveTo>
                                  <a:pt x="29" y="0"/>
                                </a:moveTo>
                                <a:lnTo>
                                  <a:pt x="33" y="0"/>
                                </a:lnTo>
                                <a:lnTo>
                                  <a:pt x="33" y="0"/>
                                </a:lnTo>
                                <a:lnTo>
                                  <a:pt x="38" y="5"/>
                                </a:lnTo>
                                <a:lnTo>
                                  <a:pt x="38" y="5"/>
                                </a:lnTo>
                                <a:lnTo>
                                  <a:pt x="38" y="10"/>
                                </a:lnTo>
                                <a:lnTo>
                                  <a:pt x="33" y="10"/>
                                </a:lnTo>
                                <a:lnTo>
                                  <a:pt x="33" y="14"/>
                                </a:lnTo>
                                <a:lnTo>
                                  <a:pt x="29" y="14"/>
                                </a:lnTo>
                                <a:lnTo>
                                  <a:pt x="29" y="14"/>
                                </a:lnTo>
                                <a:lnTo>
                                  <a:pt x="24" y="10"/>
                                </a:lnTo>
                                <a:lnTo>
                                  <a:pt x="24" y="10"/>
                                </a:lnTo>
                                <a:lnTo>
                                  <a:pt x="24" y="5"/>
                                </a:lnTo>
                                <a:lnTo>
                                  <a:pt x="24" y="5"/>
                                </a:lnTo>
                                <a:lnTo>
                                  <a:pt x="24" y="0"/>
                                </a:lnTo>
                                <a:lnTo>
                                  <a:pt x="29" y="0"/>
                                </a:lnTo>
                                <a:lnTo>
                                  <a:pt x="29" y="0"/>
                                </a:lnTo>
                                <a:close/>
                                <a:moveTo>
                                  <a:pt x="29" y="29"/>
                                </a:moveTo>
                                <a:lnTo>
                                  <a:pt x="14" y="86"/>
                                </a:lnTo>
                                <a:lnTo>
                                  <a:pt x="14" y="86"/>
                                </a:lnTo>
                                <a:lnTo>
                                  <a:pt x="14" y="91"/>
                                </a:lnTo>
                                <a:lnTo>
                                  <a:pt x="14" y="91"/>
                                </a:lnTo>
                                <a:lnTo>
                                  <a:pt x="14" y="91"/>
                                </a:lnTo>
                                <a:lnTo>
                                  <a:pt x="14" y="91"/>
                                </a:lnTo>
                                <a:lnTo>
                                  <a:pt x="14" y="96"/>
                                </a:lnTo>
                                <a:lnTo>
                                  <a:pt x="19" y="91"/>
                                </a:lnTo>
                                <a:lnTo>
                                  <a:pt x="19" y="91"/>
                                </a:lnTo>
                                <a:lnTo>
                                  <a:pt x="24" y="86"/>
                                </a:lnTo>
                                <a:lnTo>
                                  <a:pt x="29" y="82"/>
                                </a:lnTo>
                                <a:lnTo>
                                  <a:pt x="29" y="86"/>
                                </a:lnTo>
                                <a:lnTo>
                                  <a:pt x="24" y="91"/>
                                </a:lnTo>
                                <a:lnTo>
                                  <a:pt x="19" y="96"/>
                                </a:lnTo>
                                <a:lnTo>
                                  <a:pt x="14" y="101"/>
                                </a:lnTo>
                                <a:lnTo>
                                  <a:pt x="9" y="101"/>
                                </a:lnTo>
                                <a:lnTo>
                                  <a:pt x="5" y="101"/>
                                </a:lnTo>
                                <a:lnTo>
                                  <a:pt x="5" y="101"/>
                                </a:lnTo>
                                <a:lnTo>
                                  <a:pt x="0" y="96"/>
                                </a:lnTo>
                                <a:lnTo>
                                  <a:pt x="0" y="96"/>
                                </a:lnTo>
                                <a:lnTo>
                                  <a:pt x="0" y="91"/>
                                </a:lnTo>
                                <a:lnTo>
                                  <a:pt x="5" y="86"/>
                                </a:lnTo>
                                <a:lnTo>
                                  <a:pt x="14" y="53"/>
                                </a:lnTo>
                                <a:lnTo>
                                  <a:pt x="14" y="43"/>
                                </a:lnTo>
                                <a:lnTo>
                                  <a:pt x="14" y="38"/>
                                </a:lnTo>
                                <a:lnTo>
                                  <a:pt x="14" y="38"/>
                                </a:lnTo>
                                <a:lnTo>
                                  <a:pt x="14" y="38"/>
                                </a:lnTo>
                                <a:lnTo>
                                  <a:pt x="14" y="38"/>
                                </a:lnTo>
                                <a:lnTo>
                                  <a:pt x="9" y="38"/>
                                </a:lnTo>
                                <a:lnTo>
                                  <a:pt x="9" y="38"/>
                                </a:lnTo>
                                <a:lnTo>
                                  <a:pt x="5" y="38"/>
                                </a:lnTo>
                                <a:lnTo>
                                  <a:pt x="5" y="34"/>
                                </a:lnTo>
                                <a:lnTo>
                                  <a:pt x="2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4"/>
                        <wps:cNvSpPr>
                          <a:spLocks noEditPoints="1"/>
                        </wps:cNvSpPr>
                        <wps:spPr bwMode="auto">
                          <a:xfrm>
                            <a:off x="3520440" y="1631950"/>
                            <a:ext cx="24130" cy="64135"/>
                          </a:xfrm>
                          <a:custGeom>
                            <a:avLst/>
                            <a:gdLst>
                              <a:gd name="T0" fmla="*/ 29 w 38"/>
                              <a:gd name="T1" fmla="*/ 0 h 101"/>
                              <a:gd name="T2" fmla="*/ 33 w 38"/>
                              <a:gd name="T3" fmla="*/ 0 h 101"/>
                              <a:gd name="T4" fmla="*/ 33 w 38"/>
                              <a:gd name="T5" fmla="*/ 0 h 101"/>
                              <a:gd name="T6" fmla="*/ 33 w 38"/>
                              <a:gd name="T7" fmla="*/ 5 h 101"/>
                              <a:gd name="T8" fmla="*/ 38 w 38"/>
                              <a:gd name="T9" fmla="*/ 5 h 101"/>
                              <a:gd name="T10" fmla="*/ 33 w 38"/>
                              <a:gd name="T11" fmla="*/ 10 h 101"/>
                              <a:gd name="T12" fmla="*/ 33 w 38"/>
                              <a:gd name="T13" fmla="*/ 10 h 101"/>
                              <a:gd name="T14" fmla="*/ 33 w 38"/>
                              <a:gd name="T15" fmla="*/ 14 h 101"/>
                              <a:gd name="T16" fmla="*/ 29 w 38"/>
                              <a:gd name="T17" fmla="*/ 14 h 101"/>
                              <a:gd name="T18" fmla="*/ 24 w 38"/>
                              <a:gd name="T19" fmla="*/ 14 h 101"/>
                              <a:gd name="T20" fmla="*/ 24 w 38"/>
                              <a:gd name="T21" fmla="*/ 10 h 101"/>
                              <a:gd name="T22" fmla="*/ 19 w 38"/>
                              <a:gd name="T23" fmla="*/ 10 h 101"/>
                              <a:gd name="T24" fmla="*/ 19 w 38"/>
                              <a:gd name="T25" fmla="*/ 5 h 101"/>
                              <a:gd name="T26" fmla="*/ 19 w 38"/>
                              <a:gd name="T27" fmla="*/ 5 h 101"/>
                              <a:gd name="T28" fmla="*/ 24 w 38"/>
                              <a:gd name="T29" fmla="*/ 0 h 101"/>
                              <a:gd name="T30" fmla="*/ 24 w 38"/>
                              <a:gd name="T31" fmla="*/ 0 h 101"/>
                              <a:gd name="T32" fmla="*/ 29 w 38"/>
                              <a:gd name="T33" fmla="*/ 0 h 101"/>
                              <a:gd name="T34" fmla="*/ 29 w 38"/>
                              <a:gd name="T35" fmla="*/ 29 h 101"/>
                              <a:gd name="T36" fmla="*/ 14 w 38"/>
                              <a:gd name="T37" fmla="*/ 86 h 101"/>
                              <a:gd name="T38" fmla="*/ 14 w 38"/>
                              <a:gd name="T39" fmla="*/ 86 h 101"/>
                              <a:gd name="T40" fmla="*/ 14 w 38"/>
                              <a:gd name="T41" fmla="*/ 91 h 101"/>
                              <a:gd name="T42" fmla="*/ 14 w 38"/>
                              <a:gd name="T43" fmla="*/ 91 h 101"/>
                              <a:gd name="T44" fmla="*/ 14 w 38"/>
                              <a:gd name="T45" fmla="*/ 91 h 101"/>
                              <a:gd name="T46" fmla="*/ 14 w 38"/>
                              <a:gd name="T47" fmla="*/ 91 h 101"/>
                              <a:gd name="T48" fmla="*/ 14 w 38"/>
                              <a:gd name="T49" fmla="*/ 96 h 101"/>
                              <a:gd name="T50" fmla="*/ 14 w 38"/>
                              <a:gd name="T51" fmla="*/ 91 h 101"/>
                              <a:gd name="T52" fmla="*/ 19 w 38"/>
                              <a:gd name="T53" fmla="*/ 91 h 101"/>
                              <a:gd name="T54" fmla="*/ 24 w 38"/>
                              <a:gd name="T55" fmla="*/ 86 h 101"/>
                              <a:gd name="T56" fmla="*/ 29 w 38"/>
                              <a:gd name="T57" fmla="*/ 82 h 101"/>
                              <a:gd name="T58" fmla="*/ 29 w 38"/>
                              <a:gd name="T59" fmla="*/ 86 h 101"/>
                              <a:gd name="T60" fmla="*/ 24 w 38"/>
                              <a:gd name="T61" fmla="*/ 91 h 101"/>
                              <a:gd name="T62" fmla="*/ 19 w 38"/>
                              <a:gd name="T63" fmla="*/ 96 h 101"/>
                              <a:gd name="T64" fmla="*/ 9 w 38"/>
                              <a:gd name="T65" fmla="*/ 101 h 101"/>
                              <a:gd name="T66" fmla="*/ 5 w 38"/>
                              <a:gd name="T67" fmla="*/ 101 h 101"/>
                              <a:gd name="T68" fmla="*/ 5 w 38"/>
                              <a:gd name="T69" fmla="*/ 101 h 101"/>
                              <a:gd name="T70" fmla="*/ 0 w 38"/>
                              <a:gd name="T71" fmla="*/ 101 h 101"/>
                              <a:gd name="T72" fmla="*/ 0 w 38"/>
                              <a:gd name="T73" fmla="*/ 96 h 101"/>
                              <a:gd name="T74" fmla="*/ 0 w 38"/>
                              <a:gd name="T75" fmla="*/ 96 h 101"/>
                              <a:gd name="T76" fmla="*/ 0 w 38"/>
                              <a:gd name="T77" fmla="*/ 91 h 101"/>
                              <a:gd name="T78" fmla="*/ 0 w 38"/>
                              <a:gd name="T79" fmla="*/ 86 h 101"/>
                              <a:gd name="T80" fmla="*/ 9 w 38"/>
                              <a:gd name="T81" fmla="*/ 53 h 101"/>
                              <a:gd name="T82" fmla="*/ 14 w 38"/>
                              <a:gd name="T83" fmla="*/ 43 h 101"/>
                              <a:gd name="T84" fmla="*/ 14 w 38"/>
                              <a:gd name="T85" fmla="*/ 38 h 101"/>
                              <a:gd name="T86" fmla="*/ 14 w 38"/>
                              <a:gd name="T87" fmla="*/ 38 h 101"/>
                              <a:gd name="T88" fmla="*/ 14 w 38"/>
                              <a:gd name="T89" fmla="*/ 38 h 101"/>
                              <a:gd name="T90" fmla="*/ 9 w 38"/>
                              <a:gd name="T91" fmla="*/ 38 h 101"/>
                              <a:gd name="T92" fmla="*/ 9 w 38"/>
                              <a:gd name="T93" fmla="*/ 38 h 101"/>
                              <a:gd name="T94" fmla="*/ 5 w 38"/>
                              <a:gd name="T95" fmla="*/ 38 h 101"/>
                              <a:gd name="T96" fmla="*/ 5 w 38"/>
                              <a:gd name="T97" fmla="*/ 38 h 101"/>
                              <a:gd name="T98" fmla="*/ 5 w 38"/>
                              <a:gd name="T99" fmla="*/ 34 h 101"/>
                              <a:gd name="T100" fmla="*/ 29 w 38"/>
                              <a:gd name="T101"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 h="101">
                                <a:moveTo>
                                  <a:pt x="29" y="0"/>
                                </a:moveTo>
                                <a:lnTo>
                                  <a:pt x="33" y="0"/>
                                </a:lnTo>
                                <a:lnTo>
                                  <a:pt x="33" y="0"/>
                                </a:lnTo>
                                <a:lnTo>
                                  <a:pt x="33" y="5"/>
                                </a:lnTo>
                                <a:lnTo>
                                  <a:pt x="38" y="5"/>
                                </a:lnTo>
                                <a:lnTo>
                                  <a:pt x="33" y="10"/>
                                </a:lnTo>
                                <a:lnTo>
                                  <a:pt x="33" y="10"/>
                                </a:lnTo>
                                <a:lnTo>
                                  <a:pt x="33" y="14"/>
                                </a:lnTo>
                                <a:lnTo>
                                  <a:pt x="29" y="14"/>
                                </a:lnTo>
                                <a:lnTo>
                                  <a:pt x="24" y="14"/>
                                </a:lnTo>
                                <a:lnTo>
                                  <a:pt x="24" y="10"/>
                                </a:lnTo>
                                <a:lnTo>
                                  <a:pt x="19" y="10"/>
                                </a:lnTo>
                                <a:lnTo>
                                  <a:pt x="19" y="5"/>
                                </a:lnTo>
                                <a:lnTo>
                                  <a:pt x="19" y="5"/>
                                </a:lnTo>
                                <a:lnTo>
                                  <a:pt x="24" y="0"/>
                                </a:lnTo>
                                <a:lnTo>
                                  <a:pt x="24" y="0"/>
                                </a:lnTo>
                                <a:lnTo>
                                  <a:pt x="29" y="0"/>
                                </a:lnTo>
                                <a:close/>
                                <a:moveTo>
                                  <a:pt x="29" y="29"/>
                                </a:moveTo>
                                <a:lnTo>
                                  <a:pt x="14" y="86"/>
                                </a:lnTo>
                                <a:lnTo>
                                  <a:pt x="14" y="86"/>
                                </a:lnTo>
                                <a:lnTo>
                                  <a:pt x="14" y="91"/>
                                </a:lnTo>
                                <a:lnTo>
                                  <a:pt x="14" y="91"/>
                                </a:lnTo>
                                <a:lnTo>
                                  <a:pt x="14" y="91"/>
                                </a:lnTo>
                                <a:lnTo>
                                  <a:pt x="14" y="91"/>
                                </a:lnTo>
                                <a:lnTo>
                                  <a:pt x="14" y="96"/>
                                </a:lnTo>
                                <a:lnTo>
                                  <a:pt x="14" y="91"/>
                                </a:lnTo>
                                <a:lnTo>
                                  <a:pt x="19" y="91"/>
                                </a:lnTo>
                                <a:lnTo>
                                  <a:pt x="24" y="86"/>
                                </a:lnTo>
                                <a:lnTo>
                                  <a:pt x="29" y="82"/>
                                </a:lnTo>
                                <a:lnTo>
                                  <a:pt x="29" y="86"/>
                                </a:lnTo>
                                <a:lnTo>
                                  <a:pt x="24" y="91"/>
                                </a:lnTo>
                                <a:lnTo>
                                  <a:pt x="19" y="96"/>
                                </a:lnTo>
                                <a:lnTo>
                                  <a:pt x="9" y="101"/>
                                </a:lnTo>
                                <a:lnTo>
                                  <a:pt x="5" y="101"/>
                                </a:lnTo>
                                <a:lnTo>
                                  <a:pt x="5" y="101"/>
                                </a:lnTo>
                                <a:lnTo>
                                  <a:pt x="0" y="101"/>
                                </a:lnTo>
                                <a:lnTo>
                                  <a:pt x="0" y="96"/>
                                </a:lnTo>
                                <a:lnTo>
                                  <a:pt x="0" y="96"/>
                                </a:lnTo>
                                <a:lnTo>
                                  <a:pt x="0" y="91"/>
                                </a:lnTo>
                                <a:lnTo>
                                  <a:pt x="0" y="86"/>
                                </a:lnTo>
                                <a:lnTo>
                                  <a:pt x="9" y="53"/>
                                </a:lnTo>
                                <a:lnTo>
                                  <a:pt x="14" y="43"/>
                                </a:lnTo>
                                <a:lnTo>
                                  <a:pt x="14" y="38"/>
                                </a:lnTo>
                                <a:lnTo>
                                  <a:pt x="14" y="38"/>
                                </a:lnTo>
                                <a:lnTo>
                                  <a:pt x="14" y="38"/>
                                </a:lnTo>
                                <a:lnTo>
                                  <a:pt x="9" y="38"/>
                                </a:lnTo>
                                <a:lnTo>
                                  <a:pt x="9" y="38"/>
                                </a:lnTo>
                                <a:lnTo>
                                  <a:pt x="5" y="38"/>
                                </a:lnTo>
                                <a:lnTo>
                                  <a:pt x="5" y="38"/>
                                </a:lnTo>
                                <a:lnTo>
                                  <a:pt x="5" y="34"/>
                                </a:lnTo>
                                <a:lnTo>
                                  <a:pt x="2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5"/>
                        <wps:cNvSpPr>
                          <a:spLocks noEditPoints="1"/>
                        </wps:cNvSpPr>
                        <wps:spPr bwMode="auto">
                          <a:xfrm>
                            <a:off x="3733800" y="1631950"/>
                            <a:ext cx="20955" cy="64135"/>
                          </a:xfrm>
                          <a:custGeom>
                            <a:avLst/>
                            <a:gdLst>
                              <a:gd name="T0" fmla="*/ 28 w 33"/>
                              <a:gd name="T1" fmla="*/ 0 h 101"/>
                              <a:gd name="T2" fmla="*/ 28 w 33"/>
                              <a:gd name="T3" fmla="*/ 0 h 101"/>
                              <a:gd name="T4" fmla="*/ 33 w 33"/>
                              <a:gd name="T5" fmla="*/ 0 h 101"/>
                              <a:gd name="T6" fmla="*/ 33 w 33"/>
                              <a:gd name="T7" fmla="*/ 5 h 101"/>
                              <a:gd name="T8" fmla="*/ 33 w 33"/>
                              <a:gd name="T9" fmla="*/ 5 h 101"/>
                              <a:gd name="T10" fmla="*/ 33 w 33"/>
                              <a:gd name="T11" fmla="*/ 10 h 101"/>
                              <a:gd name="T12" fmla="*/ 33 w 33"/>
                              <a:gd name="T13" fmla="*/ 10 h 101"/>
                              <a:gd name="T14" fmla="*/ 28 w 33"/>
                              <a:gd name="T15" fmla="*/ 14 h 101"/>
                              <a:gd name="T16" fmla="*/ 28 w 33"/>
                              <a:gd name="T17" fmla="*/ 14 h 101"/>
                              <a:gd name="T18" fmla="*/ 24 w 33"/>
                              <a:gd name="T19" fmla="*/ 14 h 101"/>
                              <a:gd name="T20" fmla="*/ 24 w 33"/>
                              <a:gd name="T21" fmla="*/ 10 h 101"/>
                              <a:gd name="T22" fmla="*/ 19 w 33"/>
                              <a:gd name="T23" fmla="*/ 10 h 101"/>
                              <a:gd name="T24" fmla="*/ 19 w 33"/>
                              <a:gd name="T25" fmla="*/ 5 h 101"/>
                              <a:gd name="T26" fmla="*/ 19 w 33"/>
                              <a:gd name="T27" fmla="*/ 5 h 101"/>
                              <a:gd name="T28" fmla="*/ 24 w 33"/>
                              <a:gd name="T29" fmla="*/ 0 h 101"/>
                              <a:gd name="T30" fmla="*/ 24 w 33"/>
                              <a:gd name="T31" fmla="*/ 0 h 101"/>
                              <a:gd name="T32" fmla="*/ 28 w 33"/>
                              <a:gd name="T33" fmla="*/ 0 h 101"/>
                              <a:gd name="T34" fmla="*/ 28 w 33"/>
                              <a:gd name="T35" fmla="*/ 29 h 101"/>
                              <a:gd name="T36" fmla="*/ 14 w 33"/>
                              <a:gd name="T37" fmla="*/ 86 h 101"/>
                              <a:gd name="T38" fmla="*/ 9 w 33"/>
                              <a:gd name="T39" fmla="*/ 86 h 101"/>
                              <a:gd name="T40" fmla="*/ 9 w 33"/>
                              <a:gd name="T41" fmla="*/ 91 h 101"/>
                              <a:gd name="T42" fmla="*/ 9 w 33"/>
                              <a:gd name="T43" fmla="*/ 91 h 101"/>
                              <a:gd name="T44" fmla="*/ 14 w 33"/>
                              <a:gd name="T45" fmla="*/ 91 h 101"/>
                              <a:gd name="T46" fmla="*/ 14 w 33"/>
                              <a:gd name="T47" fmla="*/ 91 h 101"/>
                              <a:gd name="T48" fmla="*/ 14 w 33"/>
                              <a:gd name="T49" fmla="*/ 96 h 101"/>
                              <a:gd name="T50" fmla="*/ 14 w 33"/>
                              <a:gd name="T51" fmla="*/ 91 h 101"/>
                              <a:gd name="T52" fmla="*/ 14 w 33"/>
                              <a:gd name="T53" fmla="*/ 91 h 101"/>
                              <a:gd name="T54" fmla="*/ 19 w 33"/>
                              <a:gd name="T55" fmla="*/ 86 h 101"/>
                              <a:gd name="T56" fmla="*/ 24 w 33"/>
                              <a:gd name="T57" fmla="*/ 82 h 101"/>
                              <a:gd name="T58" fmla="*/ 28 w 33"/>
                              <a:gd name="T59" fmla="*/ 86 h 101"/>
                              <a:gd name="T60" fmla="*/ 24 w 33"/>
                              <a:gd name="T61" fmla="*/ 91 h 101"/>
                              <a:gd name="T62" fmla="*/ 14 w 33"/>
                              <a:gd name="T63" fmla="*/ 96 h 101"/>
                              <a:gd name="T64" fmla="*/ 9 w 33"/>
                              <a:gd name="T65" fmla="*/ 101 h 101"/>
                              <a:gd name="T66" fmla="*/ 4 w 33"/>
                              <a:gd name="T67" fmla="*/ 101 h 101"/>
                              <a:gd name="T68" fmla="*/ 4 w 33"/>
                              <a:gd name="T69" fmla="*/ 101 h 101"/>
                              <a:gd name="T70" fmla="*/ 0 w 33"/>
                              <a:gd name="T71" fmla="*/ 101 h 101"/>
                              <a:gd name="T72" fmla="*/ 0 w 33"/>
                              <a:gd name="T73" fmla="*/ 96 h 101"/>
                              <a:gd name="T74" fmla="*/ 0 w 33"/>
                              <a:gd name="T75" fmla="*/ 96 h 101"/>
                              <a:gd name="T76" fmla="*/ 0 w 33"/>
                              <a:gd name="T77" fmla="*/ 91 h 101"/>
                              <a:gd name="T78" fmla="*/ 0 w 33"/>
                              <a:gd name="T79" fmla="*/ 86 h 101"/>
                              <a:gd name="T80" fmla="*/ 9 w 33"/>
                              <a:gd name="T81" fmla="*/ 53 h 101"/>
                              <a:gd name="T82" fmla="*/ 14 w 33"/>
                              <a:gd name="T83" fmla="*/ 43 h 101"/>
                              <a:gd name="T84" fmla="*/ 14 w 33"/>
                              <a:gd name="T85" fmla="*/ 38 h 101"/>
                              <a:gd name="T86" fmla="*/ 14 w 33"/>
                              <a:gd name="T87" fmla="*/ 38 h 101"/>
                              <a:gd name="T88" fmla="*/ 9 w 33"/>
                              <a:gd name="T89" fmla="*/ 38 h 101"/>
                              <a:gd name="T90" fmla="*/ 9 w 33"/>
                              <a:gd name="T91" fmla="*/ 38 h 101"/>
                              <a:gd name="T92" fmla="*/ 9 w 33"/>
                              <a:gd name="T93" fmla="*/ 38 h 101"/>
                              <a:gd name="T94" fmla="*/ 4 w 33"/>
                              <a:gd name="T95" fmla="*/ 38 h 101"/>
                              <a:gd name="T96" fmla="*/ 0 w 33"/>
                              <a:gd name="T97" fmla="*/ 38 h 101"/>
                              <a:gd name="T98" fmla="*/ 0 w 33"/>
                              <a:gd name="T99" fmla="*/ 34 h 101"/>
                              <a:gd name="T100" fmla="*/ 28 w 33"/>
                              <a:gd name="T101"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 h="101">
                                <a:moveTo>
                                  <a:pt x="28" y="0"/>
                                </a:moveTo>
                                <a:lnTo>
                                  <a:pt x="28" y="0"/>
                                </a:lnTo>
                                <a:lnTo>
                                  <a:pt x="33" y="0"/>
                                </a:lnTo>
                                <a:lnTo>
                                  <a:pt x="33" y="5"/>
                                </a:lnTo>
                                <a:lnTo>
                                  <a:pt x="33" y="5"/>
                                </a:lnTo>
                                <a:lnTo>
                                  <a:pt x="33" y="10"/>
                                </a:lnTo>
                                <a:lnTo>
                                  <a:pt x="33" y="10"/>
                                </a:lnTo>
                                <a:lnTo>
                                  <a:pt x="28" y="14"/>
                                </a:lnTo>
                                <a:lnTo>
                                  <a:pt x="28" y="14"/>
                                </a:lnTo>
                                <a:lnTo>
                                  <a:pt x="24" y="14"/>
                                </a:lnTo>
                                <a:lnTo>
                                  <a:pt x="24" y="10"/>
                                </a:lnTo>
                                <a:lnTo>
                                  <a:pt x="19" y="10"/>
                                </a:lnTo>
                                <a:lnTo>
                                  <a:pt x="19" y="5"/>
                                </a:lnTo>
                                <a:lnTo>
                                  <a:pt x="19" y="5"/>
                                </a:lnTo>
                                <a:lnTo>
                                  <a:pt x="24" y="0"/>
                                </a:lnTo>
                                <a:lnTo>
                                  <a:pt x="24" y="0"/>
                                </a:lnTo>
                                <a:lnTo>
                                  <a:pt x="28" y="0"/>
                                </a:lnTo>
                                <a:close/>
                                <a:moveTo>
                                  <a:pt x="28" y="29"/>
                                </a:moveTo>
                                <a:lnTo>
                                  <a:pt x="14" y="86"/>
                                </a:lnTo>
                                <a:lnTo>
                                  <a:pt x="9" y="86"/>
                                </a:lnTo>
                                <a:lnTo>
                                  <a:pt x="9" y="91"/>
                                </a:lnTo>
                                <a:lnTo>
                                  <a:pt x="9" y="91"/>
                                </a:lnTo>
                                <a:lnTo>
                                  <a:pt x="14" y="91"/>
                                </a:lnTo>
                                <a:lnTo>
                                  <a:pt x="14" y="91"/>
                                </a:lnTo>
                                <a:lnTo>
                                  <a:pt x="14" y="96"/>
                                </a:lnTo>
                                <a:lnTo>
                                  <a:pt x="14" y="91"/>
                                </a:lnTo>
                                <a:lnTo>
                                  <a:pt x="14" y="91"/>
                                </a:lnTo>
                                <a:lnTo>
                                  <a:pt x="19" y="86"/>
                                </a:lnTo>
                                <a:lnTo>
                                  <a:pt x="24" y="82"/>
                                </a:lnTo>
                                <a:lnTo>
                                  <a:pt x="28" y="86"/>
                                </a:lnTo>
                                <a:lnTo>
                                  <a:pt x="24" y="91"/>
                                </a:lnTo>
                                <a:lnTo>
                                  <a:pt x="14" y="96"/>
                                </a:lnTo>
                                <a:lnTo>
                                  <a:pt x="9" y="101"/>
                                </a:lnTo>
                                <a:lnTo>
                                  <a:pt x="4" y="101"/>
                                </a:lnTo>
                                <a:lnTo>
                                  <a:pt x="4" y="101"/>
                                </a:lnTo>
                                <a:lnTo>
                                  <a:pt x="0" y="101"/>
                                </a:lnTo>
                                <a:lnTo>
                                  <a:pt x="0" y="96"/>
                                </a:lnTo>
                                <a:lnTo>
                                  <a:pt x="0" y="96"/>
                                </a:lnTo>
                                <a:lnTo>
                                  <a:pt x="0" y="91"/>
                                </a:lnTo>
                                <a:lnTo>
                                  <a:pt x="0" y="86"/>
                                </a:lnTo>
                                <a:lnTo>
                                  <a:pt x="9" y="53"/>
                                </a:lnTo>
                                <a:lnTo>
                                  <a:pt x="14" y="43"/>
                                </a:lnTo>
                                <a:lnTo>
                                  <a:pt x="14" y="38"/>
                                </a:lnTo>
                                <a:lnTo>
                                  <a:pt x="14" y="38"/>
                                </a:lnTo>
                                <a:lnTo>
                                  <a:pt x="9" y="38"/>
                                </a:lnTo>
                                <a:lnTo>
                                  <a:pt x="9" y="38"/>
                                </a:lnTo>
                                <a:lnTo>
                                  <a:pt x="9" y="38"/>
                                </a:lnTo>
                                <a:lnTo>
                                  <a:pt x="4" y="38"/>
                                </a:lnTo>
                                <a:lnTo>
                                  <a:pt x="0" y="38"/>
                                </a:lnTo>
                                <a:lnTo>
                                  <a:pt x="0" y="34"/>
                                </a:lnTo>
                                <a:lnTo>
                                  <a:pt x="28"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6"/>
                        <wps:cNvSpPr>
                          <a:spLocks noEditPoints="1"/>
                        </wps:cNvSpPr>
                        <wps:spPr bwMode="auto">
                          <a:xfrm>
                            <a:off x="3358515" y="1653540"/>
                            <a:ext cx="55245" cy="17780"/>
                          </a:xfrm>
                          <a:custGeom>
                            <a:avLst/>
                            <a:gdLst>
                              <a:gd name="T0" fmla="*/ 0 w 87"/>
                              <a:gd name="T1" fmla="*/ 0 h 28"/>
                              <a:gd name="T2" fmla="*/ 87 w 87"/>
                              <a:gd name="T3" fmla="*/ 0 h 28"/>
                              <a:gd name="T4" fmla="*/ 87 w 87"/>
                              <a:gd name="T5" fmla="*/ 4 h 28"/>
                              <a:gd name="T6" fmla="*/ 0 w 87"/>
                              <a:gd name="T7" fmla="*/ 4 h 28"/>
                              <a:gd name="T8" fmla="*/ 0 w 87"/>
                              <a:gd name="T9" fmla="*/ 0 h 28"/>
                              <a:gd name="T10" fmla="*/ 0 w 87"/>
                              <a:gd name="T11" fmla="*/ 24 h 28"/>
                              <a:gd name="T12" fmla="*/ 87 w 87"/>
                              <a:gd name="T13" fmla="*/ 24 h 28"/>
                              <a:gd name="T14" fmla="*/ 87 w 87"/>
                              <a:gd name="T15" fmla="*/ 28 h 28"/>
                              <a:gd name="T16" fmla="*/ 0 w 87"/>
                              <a:gd name="T17" fmla="*/ 28 h 28"/>
                              <a:gd name="T18" fmla="*/ 0 w 87"/>
                              <a:gd name="T19"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28">
                                <a:moveTo>
                                  <a:pt x="0" y="0"/>
                                </a:moveTo>
                                <a:lnTo>
                                  <a:pt x="87" y="0"/>
                                </a:lnTo>
                                <a:lnTo>
                                  <a:pt x="87" y="4"/>
                                </a:lnTo>
                                <a:lnTo>
                                  <a:pt x="0" y="4"/>
                                </a:lnTo>
                                <a:lnTo>
                                  <a:pt x="0" y="0"/>
                                </a:lnTo>
                                <a:close/>
                                <a:moveTo>
                                  <a:pt x="0" y="24"/>
                                </a:moveTo>
                                <a:lnTo>
                                  <a:pt x="87" y="24"/>
                                </a:lnTo>
                                <a:lnTo>
                                  <a:pt x="87" y="28"/>
                                </a:lnTo>
                                <a:lnTo>
                                  <a:pt x="0" y="28"/>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7"/>
                        <wps:cNvSpPr>
                          <a:spLocks noEditPoints="1"/>
                        </wps:cNvSpPr>
                        <wps:spPr bwMode="auto">
                          <a:xfrm>
                            <a:off x="3444240" y="1625600"/>
                            <a:ext cx="42545" cy="70485"/>
                          </a:xfrm>
                          <a:custGeom>
                            <a:avLst/>
                            <a:gdLst>
                              <a:gd name="T0" fmla="*/ 0 w 67"/>
                              <a:gd name="T1" fmla="*/ 58 h 111"/>
                              <a:gd name="T2" fmla="*/ 0 w 67"/>
                              <a:gd name="T3" fmla="*/ 39 h 111"/>
                              <a:gd name="T4" fmla="*/ 5 w 67"/>
                              <a:gd name="T5" fmla="*/ 24 h 111"/>
                              <a:gd name="T6" fmla="*/ 9 w 67"/>
                              <a:gd name="T7" fmla="*/ 15 h 111"/>
                              <a:gd name="T8" fmla="*/ 19 w 67"/>
                              <a:gd name="T9" fmla="*/ 5 h 111"/>
                              <a:gd name="T10" fmla="*/ 24 w 67"/>
                              <a:gd name="T11" fmla="*/ 5 h 111"/>
                              <a:gd name="T12" fmla="*/ 33 w 67"/>
                              <a:gd name="T13" fmla="*/ 0 h 111"/>
                              <a:gd name="T14" fmla="*/ 43 w 67"/>
                              <a:gd name="T15" fmla="*/ 5 h 111"/>
                              <a:gd name="T16" fmla="*/ 53 w 67"/>
                              <a:gd name="T17" fmla="*/ 15 h 111"/>
                              <a:gd name="T18" fmla="*/ 62 w 67"/>
                              <a:gd name="T19" fmla="*/ 34 h 111"/>
                              <a:gd name="T20" fmla="*/ 67 w 67"/>
                              <a:gd name="T21" fmla="*/ 58 h 111"/>
                              <a:gd name="T22" fmla="*/ 67 w 67"/>
                              <a:gd name="T23" fmla="*/ 72 h 111"/>
                              <a:gd name="T24" fmla="*/ 62 w 67"/>
                              <a:gd name="T25" fmla="*/ 87 h 111"/>
                              <a:gd name="T26" fmla="*/ 57 w 67"/>
                              <a:gd name="T27" fmla="*/ 96 h 111"/>
                              <a:gd name="T28" fmla="*/ 48 w 67"/>
                              <a:gd name="T29" fmla="*/ 106 h 111"/>
                              <a:gd name="T30" fmla="*/ 38 w 67"/>
                              <a:gd name="T31" fmla="*/ 111 h 111"/>
                              <a:gd name="T32" fmla="*/ 33 w 67"/>
                              <a:gd name="T33" fmla="*/ 111 h 111"/>
                              <a:gd name="T34" fmla="*/ 19 w 67"/>
                              <a:gd name="T35" fmla="*/ 106 h 111"/>
                              <a:gd name="T36" fmla="*/ 5 w 67"/>
                              <a:gd name="T37" fmla="*/ 96 h 111"/>
                              <a:gd name="T38" fmla="*/ 0 w 67"/>
                              <a:gd name="T39" fmla="*/ 77 h 111"/>
                              <a:gd name="T40" fmla="*/ 0 w 67"/>
                              <a:gd name="T41" fmla="*/ 58 h 111"/>
                              <a:gd name="T42" fmla="*/ 14 w 67"/>
                              <a:gd name="T43" fmla="*/ 58 h 111"/>
                              <a:gd name="T44" fmla="*/ 14 w 67"/>
                              <a:gd name="T45" fmla="*/ 82 h 111"/>
                              <a:gd name="T46" fmla="*/ 19 w 67"/>
                              <a:gd name="T47" fmla="*/ 96 h 111"/>
                              <a:gd name="T48" fmla="*/ 24 w 67"/>
                              <a:gd name="T49" fmla="*/ 106 h 111"/>
                              <a:gd name="T50" fmla="*/ 33 w 67"/>
                              <a:gd name="T51" fmla="*/ 106 h 111"/>
                              <a:gd name="T52" fmla="*/ 38 w 67"/>
                              <a:gd name="T53" fmla="*/ 106 h 111"/>
                              <a:gd name="T54" fmla="*/ 43 w 67"/>
                              <a:gd name="T55" fmla="*/ 101 h 111"/>
                              <a:gd name="T56" fmla="*/ 43 w 67"/>
                              <a:gd name="T57" fmla="*/ 96 h 111"/>
                              <a:gd name="T58" fmla="*/ 48 w 67"/>
                              <a:gd name="T59" fmla="*/ 92 h 111"/>
                              <a:gd name="T60" fmla="*/ 53 w 67"/>
                              <a:gd name="T61" fmla="*/ 72 h 111"/>
                              <a:gd name="T62" fmla="*/ 53 w 67"/>
                              <a:gd name="T63" fmla="*/ 53 h 111"/>
                              <a:gd name="T64" fmla="*/ 53 w 67"/>
                              <a:gd name="T65" fmla="*/ 34 h 111"/>
                              <a:gd name="T66" fmla="*/ 48 w 67"/>
                              <a:gd name="T67" fmla="*/ 24 h 111"/>
                              <a:gd name="T68" fmla="*/ 43 w 67"/>
                              <a:gd name="T69" fmla="*/ 15 h 111"/>
                              <a:gd name="T70" fmla="*/ 38 w 67"/>
                              <a:gd name="T71" fmla="*/ 10 h 111"/>
                              <a:gd name="T72" fmla="*/ 38 w 67"/>
                              <a:gd name="T73" fmla="*/ 10 h 111"/>
                              <a:gd name="T74" fmla="*/ 33 w 67"/>
                              <a:gd name="T75" fmla="*/ 5 h 111"/>
                              <a:gd name="T76" fmla="*/ 29 w 67"/>
                              <a:gd name="T77" fmla="*/ 10 h 111"/>
                              <a:gd name="T78" fmla="*/ 24 w 67"/>
                              <a:gd name="T79" fmla="*/ 10 h 111"/>
                              <a:gd name="T80" fmla="*/ 19 w 67"/>
                              <a:gd name="T81" fmla="*/ 20 h 111"/>
                              <a:gd name="T82" fmla="*/ 14 w 67"/>
                              <a:gd name="T83" fmla="*/ 34 h 111"/>
                              <a:gd name="T84" fmla="*/ 14 w 67"/>
                              <a:gd name="T85" fmla="*/ 48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9" y="15"/>
                                </a:lnTo>
                                <a:lnTo>
                                  <a:pt x="19" y="5"/>
                                </a:lnTo>
                                <a:lnTo>
                                  <a:pt x="24" y="5"/>
                                </a:lnTo>
                                <a:lnTo>
                                  <a:pt x="33" y="0"/>
                                </a:lnTo>
                                <a:lnTo>
                                  <a:pt x="43" y="5"/>
                                </a:lnTo>
                                <a:lnTo>
                                  <a:pt x="53" y="15"/>
                                </a:lnTo>
                                <a:lnTo>
                                  <a:pt x="62" y="34"/>
                                </a:lnTo>
                                <a:lnTo>
                                  <a:pt x="67" y="58"/>
                                </a:lnTo>
                                <a:lnTo>
                                  <a:pt x="67" y="72"/>
                                </a:lnTo>
                                <a:lnTo>
                                  <a:pt x="62" y="87"/>
                                </a:lnTo>
                                <a:lnTo>
                                  <a:pt x="57" y="96"/>
                                </a:lnTo>
                                <a:lnTo>
                                  <a:pt x="48" y="106"/>
                                </a:lnTo>
                                <a:lnTo>
                                  <a:pt x="38" y="111"/>
                                </a:lnTo>
                                <a:lnTo>
                                  <a:pt x="33" y="111"/>
                                </a:lnTo>
                                <a:lnTo>
                                  <a:pt x="19" y="106"/>
                                </a:lnTo>
                                <a:lnTo>
                                  <a:pt x="5" y="96"/>
                                </a:lnTo>
                                <a:lnTo>
                                  <a:pt x="0" y="77"/>
                                </a:lnTo>
                                <a:lnTo>
                                  <a:pt x="0" y="58"/>
                                </a:lnTo>
                                <a:close/>
                                <a:moveTo>
                                  <a:pt x="14" y="58"/>
                                </a:moveTo>
                                <a:lnTo>
                                  <a:pt x="14" y="82"/>
                                </a:lnTo>
                                <a:lnTo>
                                  <a:pt x="19" y="96"/>
                                </a:lnTo>
                                <a:lnTo>
                                  <a:pt x="24" y="106"/>
                                </a:lnTo>
                                <a:lnTo>
                                  <a:pt x="33" y="106"/>
                                </a:lnTo>
                                <a:lnTo>
                                  <a:pt x="38" y="106"/>
                                </a:lnTo>
                                <a:lnTo>
                                  <a:pt x="43" y="101"/>
                                </a:lnTo>
                                <a:lnTo>
                                  <a:pt x="43" y="96"/>
                                </a:lnTo>
                                <a:lnTo>
                                  <a:pt x="48" y="92"/>
                                </a:lnTo>
                                <a:lnTo>
                                  <a:pt x="53" y="72"/>
                                </a:lnTo>
                                <a:lnTo>
                                  <a:pt x="53" y="53"/>
                                </a:lnTo>
                                <a:lnTo>
                                  <a:pt x="53" y="34"/>
                                </a:lnTo>
                                <a:lnTo>
                                  <a:pt x="48" y="24"/>
                                </a:lnTo>
                                <a:lnTo>
                                  <a:pt x="43" y="15"/>
                                </a:lnTo>
                                <a:lnTo>
                                  <a:pt x="38" y="10"/>
                                </a:lnTo>
                                <a:lnTo>
                                  <a:pt x="38" y="10"/>
                                </a:lnTo>
                                <a:lnTo>
                                  <a:pt x="33" y="5"/>
                                </a:lnTo>
                                <a:lnTo>
                                  <a:pt x="29" y="10"/>
                                </a:lnTo>
                                <a:lnTo>
                                  <a:pt x="24" y="10"/>
                                </a:lnTo>
                                <a:lnTo>
                                  <a:pt x="19" y="20"/>
                                </a:lnTo>
                                <a:lnTo>
                                  <a:pt x="14" y="34"/>
                                </a:lnTo>
                                <a:lnTo>
                                  <a:pt x="14" y="48"/>
                                </a:lnTo>
                                <a:lnTo>
                                  <a:pt x="1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8"/>
                        <wps:cNvSpPr>
                          <a:spLocks noEditPoints="1"/>
                        </wps:cNvSpPr>
                        <wps:spPr bwMode="auto">
                          <a:xfrm>
                            <a:off x="3571875" y="1653540"/>
                            <a:ext cx="52070" cy="17780"/>
                          </a:xfrm>
                          <a:custGeom>
                            <a:avLst/>
                            <a:gdLst>
                              <a:gd name="T0" fmla="*/ 0 w 82"/>
                              <a:gd name="T1" fmla="*/ 0 h 28"/>
                              <a:gd name="T2" fmla="*/ 82 w 82"/>
                              <a:gd name="T3" fmla="*/ 0 h 28"/>
                              <a:gd name="T4" fmla="*/ 82 w 82"/>
                              <a:gd name="T5" fmla="*/ 4 h 28"/>
                              <a:gd name="T6" fmla="*/ 0 w 82"/>
                              <a:gd name="T7" fmla="*/ 4 h 28"/>
                              <a:gd name="T8" fmla="*/ 0 w 82"/>
                              <a:gd name="T9" fmla="*/ 0 h 28"/>
                              <a:gd name="T10" fmla="*/ 0 w 82"/>
                              <a:gd name="T11" fmla="*/ 24 h 28"/>
                              <a:gd name="T12" fmla="*/ 82 w 82"/>
                              <a:gd name="T13" fmla="*/ 24 h 28"/>
                              <a:gd name="T14" fmla="*/ 82 w 82"/>
                              <a:gd name="T15" fmla="*/ 28 h 28"/>
                              <a:gd name="T16" fmla="*/ 0 w 82"/>
                              <a:gd name="T17" fmla="*/ 28 h 28"/>
                              <a:gd name="T18" fmla="*/ 0 w 82"/>
                              <a:gd name="T19"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 h="28">
                                <a:moveTo>
                                  <a:pt x="0" y="0"/>
                                </a:moveTo>
                                <a:lnTo>
                                  <a:pt x="82" y="0"/>
                                </a:lnTo>
                                <a:lnTo>
                                  <a:pt x="82" y="4"/>
                                </a:lnTo>
                                <a:lnTo>
                                  <a:pt x="0" y="4"/>
                                </a:lnTo>
                                <a:lnTo>
                                  <a:pt x="0" y="0"/>
                                </a:lnTo>
                                <a:close/>
                                <a:moveTo>
                                  <a:pt x="0" y="24"/>
                                </a:moveTo>
                                <a:lnTo>
                                  <a:pt x="82" y="24"/>
                                </a:lnTo>
                                <a:lnTo>
                                  <a:pt x="82" y="28"/>
                                </a:lnTo>
                                <a:lnTo>
                                  <a:pt x="0" y="28"/>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9"/>
                        <wps:cNvSpPr>
                          <a:spLocks/>
                        </wps:cNvSpPr>
                        <wps:spPr bwMode="auto">
                          <a:xfrm>
                            <a:off x="3663315" y="1625600"/>
                            <a:ext cx="27305" cy="70485"/>
                          </a:xfrm>
                          <a:custGeom>
                            <a:avLst/>
                            <a:gdLst>
                              <a:gd name="T0" fmla="*/ 0 w 43"/>
                              <a:gd name="T1" fmla="*/ 15 h 111"/>
                              <a:gd name="T2" fmla="*/ 29 w 43"/>
                              <a:gd name="T3" fmla="*/ 0 h 111"/>
                              <a:gd name="T4" fmla="*/ 29 w 43"/>
                              <a:gd name="T5" fmla="*/ 0 h 111"/>
                              <a:gd name="T6" fmla="*/ 29 w 43"/>
                              <a:gd name="T7" fmla="*/ 92 h 111"/>
                              <a:gd name="T8" fmla="*/ 29 w 43"/>
                              <a:gd name="T9" fmla="*/ 101 h 111"/>
                              <a:gd name="T10" fmla="*/ 29 w 43"/>
                              <a:gd name="T11" fmla="*/ 101 h 111"/>
                              <a:gd name="T12" fmla="*/ 29 w 43"/>
                              <a:gd name="T13" fmla="*/ 106 h 111"/>
                              <a:gd name="T14" fmla="*/ 34 w 43"/>
                              <a:gd name="T15" fmla="*/ 106 h 111"/>
                              <a:gd name="T16" fmla="*/ 39 w 43"/>
                              <a:gd name="T17" fmla="*/ 106 h 111"/>
                              <a:gd name="T18" fmla="*/ 43 w 43"/>
                              <a:gd name="T19" fmla="*/ 106 h 111"/>
                              <a:gd name="T20" fmla="*/ 43 w 43"/>
                              <a:gd name="T21" fmla="*/ 111 h 111"/>
                              <a:gd name="T22" fmla="*/ 5 w 43"/>
                              <a:gd name="T23" fmla="*/ 111 h 111"/>
                              <a:gd name="T24" fmla="*/ 5 w 43"/>
                              <a:gd name="T25" fmla="*/ 106 h 111"/>
                              <a:gd name="T26" fmla="*/ 10 w 43"/>
                              <a:gd name="T27" fmla="*/ 106 h 111"/>
                              <a:gd name="T28" fmla="*/ 15 w 43"/>
                              <a:gd name="T29" fmla="*/ 106 h 111"/>
                              <a:gd name="T30" fmla="*/ 15 w 43"/>
                              <a:gd name="T31" fmla="*/ 106 h 111"/>
                              <a:gd name="T32" fmla="*/ 15 w 43"/>
                              <a:gd name="T33" fmla="*/ 101 h 111"/>
                              <a:gd name="T34" fmla="*/ 15 w 43"/>
                              <a:gd name="T35" fmla="*/ 101 h 111"/>
                              <a:gd name="T36" fmla="*/ 15 w 43"/>
                              <a:gd name="T37" fmla="*/ 92 h 111"/>
                              <a:gd name="T38" fmla="*/ 15 w 43"/>
                              <a:gd name="T39" fmla="*/ 34 h 111"/>
                              <a:gd name="T40" fmla="*/ 15 w 43"/>
                              <a:gd name="T41" fmla="*/ 24 h 111"/>
                              <a:gd name="T42" fmla="*/ 15 w 43"/>
                              <a:gd name="T43" fmla="*/ 20 h 111"/>
                              <a:gd name="T44" fmla="*/ 15 w 43"/>
                              <a:gd name="T45" fmla="*/ 20 h 111"/>
                              <a:gd name="T46" fmla="*/ 15 w 43"/>
                              <a:gd name="T47" fmla="*/ 15 h 111"/>
                              <a:gd name="T48" fmla="*/ 10 w 43"/>
                              <a:gd name="T49" fmla="*/ 15 h 111"/>
                              <a:gd name="T50" fmla="*/ 10 w 43"/>
                              <a:gd name="T51" fmla="*/ 15 h 111"/>
                              <a:gd name="T52" fmla="*/ 5 w 43"/>
                              <a:gd name="T53" fmla="*/ 15 h 111"/>
                              <a:gd name="T54" fmla="*/ 0 w 43"/>
                              <a:gd name="T55" fmla="*/ 15 h 111"/>
                              <a:gd name="T56" fmla="*/ 0 w 43"/>
                              <a:gd name="T57" fmla="*/ 1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111">
                                <a:moveTo>
                                  <a:pt x="0" y="15"/>
                                </a:moveTo>
                                <a:lnTo>
                                  <a:pt x="29" y="0"/>
                                </a:lnTo>
                                <a:lnTo>
                                  <a:pt x="29" y="0"/>
                                </a:lnTo>
                                <a:lnTo>
                                  <a:pt x="29" y="92"/>
                                </a:lnTo>
                                <a:lnTo>
                                  <a:pt x="29" y="101"/>
                                </a:lnTo>
                                <a:lnTo>
                                  <a:pt x="29" y="101"/>
                                </a:lnTo>
                                <a:lnTo>
                                  <a:pt x="29" y="106"/>
                                </a:lnTo>
                                <a:lnTo>
                                  <a:pt x="34" y="106"/>
                                </a:lnTo>
                                <a:lnTo>
                                  <a:pt x="39" y="106"/>
                                </a:lnTo>
                                <a:lnTo>
                                  <a:pt x="43" y="106"/>
                                </a:lnTo>
                                <a:lnTo>
                                  <a:pt x="43" y="111"/>
                                </a:lnTo>
                                <a:lnTo>
                                  <a:pt x="5" y="111"/>
                                </a:lnTo>
                                <a:lnTo>
                                  <a:pt x="5" y="106"/>
                                </a:lnTo>
                                <a:lnTo>
                                  <a:pt x="10" y="106"/>
                                </a:lnTo>
                                <a:lnTo>
                                  <a:pt x="15" y="106"/>
                                </a:lnTo>
                                <a:lnTo>
                                  <a:pt x="15" y="106"/>
                                </a:lnTo>
                                <a:lnTo>
                                  <a:pt x="15" y="101"/>
                                </a:lnTo>
                                <a:lnTo>
                                  <a:pt x="15" y="101"/>
                                </a:lnTo>
                                <a:lnTo>
                                  <a:pt x="15" y="92"/>
                                </a:lnTo>
                                <a:lnTo>
                                  <a:pt x="15" y="34"/>
                                </a:lnTo>
                                <a:lnTo>
                                  <a:pt x="15" y="24"/>
                                </a:lnTo>
                                <a:lnTo>
                                  <a:pt x="15" y="20"/>
                                </a:lnTo>
                                <a:lnTo>
                                  <a:pt x="15" y="20"/>
                                </a:lnTo>
                                <a:lnTo>
                                  <a:pt x="15" y="15"/>
                                </a:lnTo>
                                <a:lnTo>
                                  <a:pt x="10" y="15"/>
                                </a:lnTo>
                                <a:lnTo>
                                  <a:pt x="10" y="15"/>
                                </a:lnTo>
                                <a:lnTo>
                                  <a:pt x="5"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10"/>
                        <wps:cNvSpPr>
                          <a:spLocks noEditPoints="1"/>
                        </wps:cNvSpPr>
                        <wps:spPr bwMode="auto">
                          <a:xfrm>
                            <a:off x="3782060" y="1653540"/>
                            <a:ext cx="55245" cy="17780"/>
                          </a:xfrm>
                          <a:custGeom>
                            <a:avLst/>
                            <a:gdLst>
                              <a:gd name="T0" fmla="*/ 0 w 87"/>
                              <a:gd name="T1" fmla="*/ 0 h 28"/>
                              <a:gd name="T2" fmla="*/ 87 w 87"/>
                              <a:gd name="T3" fmla="*/ 0 h 28"/>
                              <a:gd name="T4" fmla="*/ 87 w 87"/>
                              <a:gd name="T5" fmla="*/ 4 h 28"/>
                              <a:gd name="T6" fmla="*/ 0 w 87"/>
                              <a:gd name="T7" fmla="*/ 4 h 28"/>
                              <a:gd name="T8" fmla="*/ 0 w 87"/>
                              <a:gd name="T9" fmla="*/ 0 h 28"/>
                              <a:gd name="T10" fmla="*/ 0 w 87"/>
                              <a:gd name="T11" fmla="*/ 24 h 28"/>
                              <a:gd name="T12" fmla="*/ 87 w 87"/>
                              <a:gd name="T13" fmla="*/ 24 h 28"/>
                              <a:gd name="T14" fmla="*/ 87 w 87"/>
                              <a:gd name="T15" fmla="*/ 28 h 28"/>
                              <a:gd name="T16" fmla="*/ 0 w 87"/>
                              <a:gd name="T17" fmla="*/ 28 h 28"/>
                              <a:gd name="T18" fmla="*/ 0 w 87"/>
                              <a:gd name="T19"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28">
                                <a:moveTo>
                                  <a:pt x="0" y="0"/>
                                </a:moveTo>
                                <a:lnTo>
                                  <a:pt x="87" y="0"/>
                                </a:lnTo>
                                <a:lnTo>
                                  <a:pt x="87" y="4"/>
                                </a:lnTo>
                                <a:lnTo>
                                  <a:pt x="0" y="4"/>
                                </a:lnTo>
                                <a:lnTo>
                                  <a:pt x="0" y="0"/>
                                </a:lnTo>
                                <a:close/>
                                <a:moveTo>
                                  <a:pt x="0" y="24"/>
                                </a:moveTo>
                                <a:lnTo>
                                  <a:pt x="87" y="24"/>
                                </a:lnTo>
                                <a:lnTo>
                                  <a:pt x="87" y="28"/>
                                </a:lnTo>
                                <a:lnTo>
                                  <a:pt x="0" y="28"/>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11"/>
                        <wps:cNvSpPr>
                          <a:spLocks/>
                        </wps:cNvSpPr>
                        <wps:spPr bwMode="auto">
                          <a:xfrm>
                            <a:off x="3867785" y="1625600"/>
                            <a:ext cx="42545" cy="70485"/>
                          </a:xfrm>
                          <a:custGeom>
                            <a:avLst/>
                            <a:gdLst>
                              <a:gd name="T0" fmla="*/ 67 w 67"/>
                              <a:gd name="T1" fmla="*/ 92 h 111"/>
                              <a:gd name="T2" fmla="*/ 62 w 67"/>
                              <a:gd name="T3" fmla="*/ 111 h 111"/>
                              <a:gd name="T4" fmla="*/ 0 w 67"/>
                              <a:gd name="T5" fmla="*/ 111 h 111"/>
                              <a:gd name="T6" fmla="*/ 0 w 67"/>
                              <a:gd name="T7" fmla="*/ 106 h 111"/>
                              <a:gd name="T8" fmla="*/ 24 w 67"/>
                              <a:gd name="T9" fmla="*/ 87 h 111"/>
                              <a:gd name="T10" fmla="*/ 38 w 67"/>
                              <a:gd name="T11" fmla="*/ 68 h 111"/>
                              <a:gd name="T12" fmla="*/ 48 w 67"/>
                              <a:gd name="T13" fmla="*/ 53 h 111"/>
                              <a:gd name="T14" fmla="*/ 48 w 67"/>
                              <a:gd name="T15" fmla="*/ 39 h 111"/>
                              <a:gd name="T16" fmla="*/ 48 w 67"/>
                              <a:gd name="T17" fmla="*/ 29 h 111"/>
                              <a:gd name="T18" fmla="*/ 43 w 67"/>
                              <a:gd name="T19" fmla="*/ 20 h 111"/>
                              <a:gd name="T20" fmla="*/ 33 w 67"/>
                              <a:gd name="T21" fmla="*/ 15 h 111"/>
                              <a:gd name="T22" fmla="*/ 29 w 67"/>
                              <a:gd name="T23" fmla="*/ 15 h 111"/>
                              <a:gd name="T24" fmla="*/ 19 w 67"/>
                              <a:gd name="T25" fmla="*/ 15 h 111"/>
                              <a:gd name="T26" fmla="*/ 14 w 67"/>
                              <a:gd name="T27" fmla="*/ 20 h 111"/>
                              <a:gd name="T28" fmla="*/ 9 w 67"/>
                              <a:gd name="T29" fmla="*/ 24 h 111"/>
                              <a:gd name="T30" fmla="*/ 5 w 67"/>
                              <a:gd name="T31" fmla="*/ 34 h 111"/>
                              <a:gd name="T32" fmla="*/ 0 w 67"/>
                              <a:gd name="T33" fmla="*/ 34 h 111"/>
                              <a:gd name="T34" fmla="*/ 5 w 67"/>
                              <a:gd name="T35" fmla="*/ 20 h 111"/>
                              <a:gd name="T36" fmla="*/ 9 w 67"/>
                              <a:gd name="T37" fmla="*/ 10 h 111"/>
                              <a:gd name="T38" fmla="*/ 19 w 67"/>
                              <a:gd name="T39" fmla="*/ 5 h 111"/>
                              <a:gd name="T40" fmla="*/ 33 w 67"/>
                              <a:gd name="T41" fmla="*/ 0 h 111"/>
                              <a:gd name="T42" fmla="*/ 43 w 67"/>
                              <a:gd name="T43" fmla="*/ 5 h 111"/>
                              <a:gd name="T44" fmla="*/ 53 w 67"/>
                              <a:gd name="T45" fmla="*/ 10 h 111"/>
                              <a:gd name="T46" fmla="*/ 57 w 67"/>
                              <a:gd name="T47" fmla="*/ 20 h 111"/>
                              <a:gd name="T48" fmla="*/ 62 w 67"/>
                              <a:gd name="T49" fmla="*/ 29 h 111"/>
                              <a:gd name="T50" fmla="*/ 62 w 67"/>
                              <a:gd name="T51" fmla="*/ 39 h 111"/>
                              <a:gd name="T52" fmla="*/ 57 w 67"/>
                              <a:gd name="T53" fmla="*/ 48 h 111"/>
                              <a:gd name="T54" fmla="*/ 53 w 67"/>
                              <a:gd name="T55" fmla="*/ 58 h 111"/>
                              <a:gd name="T56" fmla="*/ 38 w 67"/>
                              <a:gd name="T57" fmla="*/ 72 h 111"/>
                              <a:gd name="T58" fmla="*/ 24 w 67"/>
                              <a:gd name="T59" fmla="*/ 92 h 111"/>
                              <a:gd name="T60" fmla="*/ 14 w 67"/>
                              <a:gd name="T61" fmla="*/ 96 h 111"/>
                              <a:gd name="T62" fmla="*/ 43 w 67"/>
                              <a:gd name="T63" fmla="*/ 96 h 111"/>
                              <a:gd name="T64" fmla="*/ 48 w 67"/>
                              <a:gd name="T65" fmla="*/ 96 h 111"/>
                              <a:gd name="T66" fmla="*/ 53 w 67"/>
                              <a:gd name="T67" fmla="*/ 96 h 111"/>
                              <a:gd name="T68" fmla="*/ 57 w 67"/>
                              <a:gd name="T69" fmla="*/ 96 h 111"/>
                              <a:gd name="T70" fmla="*/ 62 w 67"/>
                              <a:gd name="T71" fmla="*/ 96 h 111"/>
                              <a:gd name="T72" fmla="*/ 62 w 67"/>
                              <a:gd name="T73" fmla="*/ 92 h 111"/>
                              <a:gd name="T74" fmla="*/ 67 w 67"/>
                              <a:gd name="T75" fmla="*/ 92 h 111"/>
                              <a:gd name="T76" fmla="*/ 67 w 67"/>
                              <a:gd name="T77"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111">
                                <a:moveTo>
                                  <a:pt x="67" y="92"/>
                                </a:moveTo>
                                <a:lnTo>
                                  <a:pt x="62" y="111"/>
                                </a:lnTo>
                                <a:lnTo>
                                  <a:pt x="0" y="111"/>
                                </a:lnTo>
                                <a:lnTo>
                                  <a:pt x="0" y="106"/>
                                </a:lnTo>
                                <a:lnTo>
                                  <a:pt x="24" y="87"/>
                                </a:lnTo>
                                <a:lnTo>
                                  <a:pt x="38" y="68"/>
                                </a:lnTo>
                                <a:lnTo>
                                  <a:pt x="48" y="53"/>
                                </a:lnTo>
                                <a:lnTo>
                                  <a:pt x="48" y="39"/>
                                </a:lnTo>
                                <a:lnTo>
                                  <a:pt x="48" y="29"/>
                                </a:lnTo>
                                <a:lnTo>
                                  <a:pt x="43" y="20"/>
                                </a:lnTo>
                                <a:lnTo>
                                  <a:pt x="33" y="15"/>
                                </a:lnTo>
                                <a:lnTo>
                                  <a:pt x="29" y="15"/>
                                </a:lnTo>
                                <a:lnTo>
                                  <a:pt x="19" y="15"/>
                                </a:lnTo>
                                <a:lnTo>
                                  <a:pt x="14" y="20"/>
                                </a:lnTo>
                                <a:lnTo>
                                  <a:pt x="9" y="24"/>
                                </a:lnTo>
                                <a:lnTo>
                                  <a:pt x="5" y="34"/>
                                </a:lnTo>
                                <a:lnTo>
                                  <a:pt x="0" y="34"/>
                                </a:lnTo>
                                <a:lnTo>
                                  <a:pt x="5" y="20"/>
                                </a:lnTo>
                                <a:lnTo>
                                  <a:pt x="9" y="10"/>
                                </a:lnTo>
                                <a:lnTo>
                                  <a:pt x="19" y="5"/>
                                </a:lnTo>
                                <a:lnTo>
                                  <a:pt x="33" y="0"/>
                                </a:lnTo>
                                <a:lnTo>
                                  <a:pt x="43" y="5"/>
                                </a:lnTo>
                                <a:lnTo>
                                  <a:pt x="53" y="10"/>
                                </a:lnTo>
                                <a:lnTo>
                                  <a:pt x="57" y="20"/>
                                </a:lnTo>
                                <a:lnTo>
                                  <a:pt x="62" y="29"/>
                                </a:lnTo>
                                <a:lnTo>
                                  <a:pt x="62" y="39"/>
                                </a:lnTo>
                                <a:lnTo>
                                  <a:pt x="57" y="48"/>
                                </a:lnTo>
                                <a:lnTo>
                                  <a:pt x="53" y="58"/>
                                </a:lnTo>
                                <a:lnTo>
                                  <a:pt x="38" y="72"/>
                                </a:lnTo>
                                <a:lnTo>
                                  <a:pt x="24" y="92"/>
                                </a:lnTo>
                                <a:lnTo>
                                  <a:pt x="14" y="96"/>
                                </a:lnTo>
                                <a:lnTo>
                                  <a:pt x="43" y="96"/>
                                </a:lnTo>
                                <a:lnTo>
                                  <a:pt x="48" y="96"/>
                                </a:lnTo>
                                <a:lnTo>
                                  <a:pt x="53" y="96"/>
                                </a:lnTo>
                                <a:lnTo>
                                  <a:pt x="57" y="96"/>
                                </a:lnTo>
                                <a:lnTo>
                                  <a:pt x="62" y="96"/>
                                </a:lnTo>
                                <a:lnTo>
                                  <a:pt x="62" y="92"/>
                                </a:lnTo>
                                <a:lnTo>
                                  <a:pt x="67" y="92"/>
                                </a:lnTo>
                                <a:lnTo>
                                  <a:pt x="67" y="9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Text Box 210"/>
                        <wps:cNvSpPr txBox="1"/>
                        <wps:spPr>
                          <a:xfrm>
                            <a:off x="0" y="1659255"/>
                            <a:ext cx="664210" cy="22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Pr="00F90ADA" w:rsidRDefault="003C393D" w:rsidP="00F90ADA">
                              <w:pPr>
                                <w:spacing w:before="0"/>
                                <w:rPr>
                                  <w:sz w:val="20"/>
                                  <w:lang w:eastAsia="zh-CN"/>
                                </w:rPr>
                              </w:pPr>
                              <w:r w:rsidRPr="00BD3BA6">
                                <w:rPr>
                                  <w:rFonts w:hint="eastAsia"/>
                                  <w:sz w:val="18"/>
                                  <w:szCs w:val="18"/>
                                  <w:lang w:eastAsia="zh-CN"/>
                                </w:rPr>
                                <w:t>固定无</w:t>
                              </w:r>
                              <w:r>
                                <w:rPr>
                                  <w:rFonts w:hint="eastAsia"/>
                                  <w:sz w:val="20"/>
                                  <w:lang w:eastAsia="zh-CN"/>
                                </w:rPr>
                                <w:t>线线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09" o:spid="_x0000_s1043" editas="canvas" style="width:371.5pt;height:232.5pt;mso-position-horizontal-relative:char;mso-position-vertical-relative:line" coordsize="47180,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">
                <v:shape id="_x0000_s1044" type="#_x0000_t75" style="position:absolute;width:47180;height:29527;visibility:visible;mso-wrap-style:square">
                  <v:fill o:detectmouseclick="t"/>
                  <v:path o:connecttype="none"/>
                </v:shape>
                <v:shape id="Freeform 53" o:spid="_x0000_s1045" style="position:absolute;left:44164;top:28765;width:241;height:610;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Dg8MA&#10;AADbAAAADwAAAGRycy9kb3ducmV2LnhtbESPzWrDMBCE74W8g9hAbrUcU9ziRAmhUOilGLsl5421&#10;/iHWyrFUx3n7KFDocZidb3a2+9n0YqLRdZYVrKMYBHFldceNgp/vj+c3EM4ja+wtk4IbOdjvFk9b&#10;zLS9ckFT6RsRIOwyVNB6P2RSuqolgy6yA3Hwajsa9EGOjdQjXgPc9DKJ41Qa7Dg0tDjQe0vVufw1&#10;4Y30+HXUZZFeTrnPycxTkr7WSq2W82EDwtPs/4//0p9awUsCjy0BAH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Dg8MAAADbAAAADwAAAAAAAAAAAAAAAACYAgAAZHJzL2Rv&#10;d25yZXYueG1sUEsFBgAAAAAEAAQA9QAAAIgDAAAAAA==&#10;" path="m,14l24,r5,l29,82r,4l29,91r,l29,91r4,5l38,96r,l5,96r,l9,96r5,-5l14,91r,l14,86r,-4l14,29r,-5l14,19r,-5l14,14r-5,l9,14r-4,l5,14,,14xe" fillcolor="#131516" stroked="f">
                  <v:path arrowok="t" o:connecttype="custom" o:connectlocs="0,8890;15240,0;18415,0;18415,52070;18415,54610;18415,57785;18415,57785;18415,57785;20955,60960;24130,60960;24130,60960;3175,60960;3175,60960;5715,60960;8890,57785;8890,57785;8890,57785;8890,54610;8890,52070;8890,18415;8890,15240;8890,12065;8890,8890;8890,8890;5715,8890;5715,8890;3175,8890;3175,8890;0,8890" o:connectangles="0,0,0,0,0,0,0,0,0,0,0,0,0,0,0,0,0,0,0,0,0,0,0,0,0,0,0,0,0"/>
                </v:shape>
                <v:shape id="Freeform 54" o:spid="_x0000_s1046" style="position:absolute;left:44557;top:28797;width:369;height:578;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wBcIA&#10;AADbAAAADwAAAGRycy9kb3ducmV2LnhtbESP3YrCMBSE7wXfIRzBO039wZVqFBUEWfdm1Qc4NMe2&#10;tDkJTdTq028EYS+HmfmGWa5bU4s7Nb60rGA0TEAQZ1aXnCu4nPeDOQgfkDXWlknBkzysV93OElNt&#10;H/xL91PIRYSwT1FBEYJLpfRZQQb90Dri6F1tYzBE2eRSN/iIcFPLcZLMpMGS40KBjnYFZdXpZhQc&#10;qqMcv76qM3/XfuNGs8xtqx+l+r12swARqA3/4U/7oBVMJ/D+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nAFwgAAANsAAAAPAAAAAAAAAAAAAAAAAJgCAABkcnMvZG93&#10;bnJldi54bWxQSwUGAAAAAAQABAD1AAAAhwMAAAAA&#10;" path="m10,l58,r,l24,91r-5,l48,9,19,9r-4,l10,9,5,14,,24,,19,10,xe" fillcolor="#131516" stroked="f">
                  <v:path arrowok="t" o:connecttype="custom" o:connectlocs="6350,0;36830,0;36830,0;15240,57785;12065,57785;30480,5715;12065,5715;9525,5715;6350,5715;3175,8890;0,15240;0,12065;6350,0" o:connectangles="0,0,0,0,0,0,0,0,0,0,0,0,0"/>
                </v:shape>
                <v:shape id="Freeform 55" o:spid="_x0000_s1047" style="position:absolute;left:44983;top:28765;width:400;height:610;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Mj8EA&#10;AADbAAAADwAAAGRycy9kb3ducmV2LnhtbESPUWvCQBCE3wv9D8cWfCl6qQQpqacEoaBvVvsD1tya&#10;C83txdxG47/3CoU+DjPzDbNcj75VV+pjE9jA2ywDRVwF23Bt4Pv4OX0HFQXZYhuYDNwpwnr1/LTE&#10;woYbf9H1ILVKEI4FGnAiXaF1rBx5jLPQESfvHHqPkmRfa9vjLcF9q+dZttAeG04LDjvaOKp+DoM3&#10;oOXOOefDIBdHp93rudyjLo2ZvIzlByihUf7Df+2tNZDn8Psl/QC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jjI/BAAAA2wAAAA8AAAAAAAAAAAAAAAAAmAIAAGRycy9kb3du&#10;cmV2LnhtbFBLBQYAAAAABAAEAPUAAACGAwAAAAA=&#10;" path="m58,r,5l53,5r-9,5l39,10r-5,4l29,24r-5,5l20,38r,5l29,38r10,l48,38r5,10l58,53r5,14l58,77r-5,9l44,96r-15,l24,96,15,91,5,77,,62,5,48,5,38,15,24,20,14r9,-4l39,5r9,l53,r5,xm15,48r,10l15,62r,10l20,77r,9l24,91r5,l34,96r5,-5l44,86r4,-4l48,72r,-10l44,53,39,48,29,43r,l24,43r-4,5l15,48xe" fillcolor="#131516" stroked="f">
                  <v:path arrowok="t" o:connecttype="custom" o:connectlocs="36830,0;36830,3175;33655,3175;27940,6350;24765,6350;21590,8890;18415,15240;15240,18415;12700,24130;12700,27305;18415,24130;24765,24130;30480,24130;33655,30480;36830,33655;40005,42545;36830,48895;33655,54610;27940,60960;18415,60960;15240,60960;9525,57785;3175,48895;0,39370;3175,30480;3175,24130;9525,15240;12700,8890;18415,6350;24765,3175;30480,3175;33655,0;36830,0;9525,30480;9525,36830;9525,39370;9525,45720;12700,48895;12700,54610;15240,57785;18415,57785;21590,60960;24765,57785;27940,54610;30480,52070;30480,45720;30480,39370;27940,33655;24765,30480;18415,27305;18415,27305;15240,27305;12700,30480;9525,30480" o:connectangles="0,0,0,0,0,0,0,0,0,0,0,0,0,0,0,0,0,0,0,0,0,0,0,0,0,0,0,0,0,0,0,0,0,0,0,0,0,0,0,0,0,0,0,0,0,0,0,0,0,0,0,0,0,0"/>
                  <o:lock v:ext="edit" verticies="t"/>
                </v:shape>
                <v:shape id="Freeform 56" o:spid="_x0000_s1048" style="position:absolute;left:45415;top:28765;width:393;height:610;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szsYA&#10;AADbAAAADwAAAGRycy9kb3ducmV2LnhtbESPT2vCQBTE74V+h+UVvEjd+KeppK4iSkHxYtNeentk&#10;X5PQ7Nu4u5r027uC0OMwM79hFqveNOJCzteWFYxHCQjiwuqaSwVfn+/PcxA+IGtsLJOCP/KwWj4+&#10;LDDTtuMPuuShFBHCPkMFVQhtJqUvKjLoR7Yljt6PdQZDlK6U2mEX4aaRkyRJpcGa40KFLW0qKn7z&#10;s1EwbH06zfe5281D9+qPh3T7PT0pNXjq128gAvXhP3xv77SC2Qvcvs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9szsYAAADbAAAADwAAAAAAAAAAAAAAAACYAgAAZHJz&#10;L2Rvd25yZXYueG1sUEsFBgAAAAAEAAQA9QAAAIsDAAAAAA==&#10;" path="m62,62r,10l52,72r,24l38,96r,-24l,72,,62,43,r9,l52,62r10,xm38,62r,-48l9,62r29,xe" fillcolor="#131516" stroked="f">
                  <v:path arrowok="t" o:connecttype="custom" o:connectlocs="39370,39370;39370,45720;33020,45720;33020,60960;24130,60960;24130,45720;0,45720;0,39370;27305,0;33020,0;33020,39370;39370,39370;24130,39370;24130,8890;5715,39370;24130,39370" o:connectangles="0,0,0,0,0,0,0,0,0,0,0,0,0,0,0,0"/>
                  <o:lock v:ext="edit" verticies="t"/>
                </v:shape>
                <v:rect id="Rectangle 57" o:spid="_x0000_s1049" style="position:absolute;left:45897;top:29133;width:21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n+8QA&#10;AADbAAAADwAAAGRycy9kb3ducmV2LnhtbESPQWvCQBSE74L/YXlCb3WjiEp0FVsqCFLEmFKPj+xr&#10;NjT7NmRXjf/eLRQ8DjPzDbNcd7YWV2p95VjBaJiAIC6crrhUkJ+2r3MQPiBrrB2Tgjt5WK/6vSWm&#10;2t34SNcslCJC2KeowITQpFL6wpBFP3QNcfR+XGsxRNmWUrd4i3Bby3GSTKXFiuOCwYbeDRW/2cUq&#10;yMZ+e3ibmS/KP+5np7/9fvJZKPUy6DYLEIG68Az/t3dawWQKf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J/vEAAAA2wAAAA8AAAAAAAAAAAAAAAAAmAIAAGRycy9k&#10;b3ducmV2LnhtbFBLBQYAAAAABAAEAPUAAACJAwAAAAA=&#10;" fillcolor="#131516" stroked="f"/>
                <v:shape id="Freeform 58" o:spid="_x0000_s1050" style="position:absolute;left:46177;top:28765;width:393;height:610;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XIsUA&#10;AADbAAAADwAAAGRycy9kb3ducmV2LnhtbESPQWvCQBSE70L/w/KEXkrdtEoiqasUpaB40bSX3h7Z&#10;1ySYfZvubk38965Q8DjMzDfMYjWYVpzJ+caygpdJAoK4tLrhSsHX58fzHIQPyBpby6TgQh5Wy4fR&#10;AnNtez7SuQiViBD2OSqoQ+hyKX1Zk0E/sR1x9H6sMxiidJXUDvsIN618TZJUGmw4LtTY0bqm8lT8&#10;GQVPnU+nxa5w23noM3/Yp5vv6a9Sj+Ph/Q1EoCHcw//trVYwy+D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VcixQAAANsAAAAPAAAAAAAAAAAAAAAAAJgCAABkcnMv&#10;ZG93bnJldi54bWxQSwUGAAAAAAQABAD1AAAAigMAAAAA&#10;" path="m,53l,34,4,24,9,14,19,5r5,l28,,43,5r5,9l57,29r5,19l57,62r,15l52,86r-9,5l38,96r-10,l19,96,9,82,4,67,,53xm14,53r,19l19,82r5,9l28,96r5,-5l38,91r5,-5l43,82,48,67r,-19l48,34,43,19r,-5l38,10,33,5r-5,l24,10r,l19,19,14,29r,9l14,53xe" fillcolor="#131516" stroked="f">
                  <v:path arrowok="t" o:connecttype="custom" o:connectlocs="0,33655;0,21590;2540,15240;5715,8890;12065,3175;15240,3175;17780,0;27305,3175;30480,8890;36195,18415;39370,30480;36195,39370;36195,48895;33020,54610;27305,57785;24130,60960;17780,60960;12065,60960;5715,52070;2540,42545;0,33655;8890,33655;8890,45720;12065,52070;15240,57785;17780,60960;20955,57785;24130,57785;27305,54610;27305,52070;30480,42545;30480,30480;30480,21590;27305,12065;27305,8890;24130,6350;20955,3175;17780,3175;15240,6350;15240,6350;12065,12065;8890,18415;8890,24130;8890,33655" o:connectangles="0,0,0,0,0,0,0,0,0,0,0,0,0,0,0,0,0,0,0,0,0,0,0,0,0,0,0,0,0,0,0,0,0,0,0,0,0,0,0,0,0,0,0,0"/>
                  <o:lock v:ext="edit" verticies="t"/>
                </v:shape>
                <v:shape id="Freeform 59" o:spid="_x0000_s1051" style="position:absolute;left:46634;top:28765;width:330;height:610;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2p8EA&#10;AADbAAAADwAAAGRycy9kb3ducmV2LnhtbERPXWvCMBR9F/wP4Qp709QypOuMsg0cY0yYreDrJblr&#10;y5qb0sS2+/fmYeDj4Xxv95NtxUC9bxwrWK8SEMTamYYrBefysMxA+IBssHVMCv7Iw343n20xN27k&#10;Ew1FqEQMYZ+jgjqELpfS65os+pXriCP343qLIcK+kqbHMYbbVqZJspEWG44NNXb0VpP+La5WwTEt&#10;X3UWpubp+/JecvH51Z3WWqmHxfTyDCLQFO7if/eHUfAYx8Yv8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FtqfBAAAA2wAAAA8AAAAAAAAAAAAAAAAAmAIAAGRycy9kb3du&#10;cmV2LnhtbFBLBQYAAAAABAAEAPUAAACGAwAAAAA=&#10;" path="m,19l4,14,9,5r10,l24,r9,5l43,10r5,4l48,19,43,29,33,43r10,5l48,53r4,5l52,67,48,77r-5,9l33,96r-19,l9,96r-5,l,91r,l,91,,86r4,l4,86r,l9,86r,l14,91r5,l19,91r5,l24,91r4,l38,86r,-4l43,72r,-5l38,62r,l33,58r,-5l28,53r-4,l19,53r-5,l14,48r5,l24,43r4,l33,38r,-4l33,29r,-10l33,14r-5,l19,10,9,14,4,24,,19xe" fillcolor="#131516" stroked="f">
                  <v:path arrowok="t" o:connecttype="custom" o:connectlocs="0,12065;2540,8890;5715,3175;12065,3175;15240,0;20955,3175;27305,6350;30480,8890;30480,12065;27305,18415;20955,27305;27305,30480;30480,33655;33020,36830;33020,42545;30480,48895;27305,54610;20955,60960;8890,60960;5715,60960;2540,60960;0,57785;0,57785;0,57785;0,54610;2540,54610;2540,54610;2540,54610;5715,54610;5715,54610;8890,57785;12065,57785;12065,57785;15240,57785;15240,57785;17780,57785;24130,54610;24130,52070;27305,45720;27305,42545;24130,39370;24130,39370;20955,36830;20955,33655;17780,33655;15240,33655;12065,33655;8890,33655;8890,30480;12065,30480;15240,27305;17780,27305;20955,24130;20955,21590;20955,18415;20955,12065;20955,8890;17780,8890;12065,6350;5715,8890;2540,15240;0,12065" o:connectangles="0,0,0,0,0,0,0,0,0,0,0,0,0,0,0,0,0,0,0,0,0,0,0,0,0,0,0,0,0,0,0,0,0,0,0,0,0,0,0,0,0,0,0,0,0,0,0,0,0,0,0,0,0,0,0,0,0,0,0,0,0,0"/>
                </v:shape>
                <v:rect id="Rectangle 60" o:spid="_x0000_s1052" style="position:absolute;left:152;top:14490;width:4641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MycEA&#10;AADbAAAADwAAAGRycy9kb3ducmV2LnhtbERPXWvCMBR9F/wP4Qq+aarolM4obigIY4jVsT1emmtT&#10;bG5KE7X+++VB8PFwvher1lbiRo0vHSsYDRMQxLnTJRcKTsftYA7CB2SNlWNS8CAPq2W3s8BUuzsf&#10;6JaFQsQQ9ikqMCHUqZQ+N2TRD11NHLmzayyGCJtC6gbvMdxWcpwkb9JiybHBYE2fhvJLdrUKsrHf&#10;7j9m5odOm8ef07/+a/KdK9Xvtet3EIHa8BI/3TutYBrXx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xjMnBAAAA2wAAAA8AAAAAAAAAAAAAAAAAmAIAAGRycy9kb3du&#10;cmV2LnhtbFBLBQYAAAAABAAEAPUAAACGAwAAAAA=&#10;" fillcolor="#131516" stroked="f"/>
                <v:shape id="Freeform 61" o:spid="_x0000_s1053" style="position:absolute;left:46418;top:14217;width:610;height:635;visibility:visible;mso-wrap-style:square;v-text-anchor:top" coordsize="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KZ8QA&#10;AADbAAAADwAAAGRycy9kb3ducmV2LnhtbESPT2vCQBTE70K/w/KE3uquUq3GbKRYWrQ91T/3R/aZ&#10;hGTfhuw2xm/fLRQ8DjPzGybdDLYRPXW+cqxhOlEgiHNnKi40nI7vT0sQPiAbbByThht52GQPoxQT&#10;4678Tf0hFCJC2CeooQyhTaT0eUkW/cS1xNG7uM5iiLIrpOnwGuG2kTOlFtJixXGhxJa2JeX14cdq&#10;2H+q8264cP31cVo9529Whf6l1vpxPLyuQQQawj38394ZDfMp/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CmfEAAAA2wAAAA8AAAAAAAAAAAAAAAAAmAIAAGRycy9k&#10;b3ducmV2LnhtbFBLBQYAAAAABAAEAPUAAACJAwAAAAA=&#10;" path="m96,48l,100,5,96,5,86r5,-5l10,76r,-4l14,62r,-5l14,48r,-5l14,38,10,28r,-4l10,19,5,9,5,4,,,96,48xe" fillcolor="#131516" stroked="f">
                  <v:path arrowok="t" o:connecttype="custom" o:connectlocs="60960,30480;0,63500;3175,60960;3175,54610;6350,51435;6350,48260;6350,45720;8890,39370;8890,36195;8890,30480;8890,27305;8890,24130;6350,17780;6350,15240;6350,12065;3175,5715;3175,2540;0,0;60960,30480" o:connectangles="0,0,0,0,0,0,0,0,0,0,0,0,0,0,0,0,0,0,0"/>
                </v:shape>
                <v:shape id="Freeform 62" o:spid="_x0000_s1054" style="position:absolute;left:17614;top:1066;width:1709;height:1804;visibility:visible;mso-wrap-style:square;v-text-anchor:top" coordsize="26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tscA&#10;AADbAAAADwAAAGRycy9kb3ducmV2LnhtbESPT0vDQBTE70K/w/KEXsRuGlFsmk1piwZPBeMfenxk&#10;n0lo9m3YXZvop3cFweMwM79h8s1kenEm5zvLCpaLBARxbXXHjYLXl8frexA+IGvsLZOCL/KwKWYX&#10;OWbajvxM5yo0IkLYZ6igDWHIpPR1Swb9wg7E0fuwzmCI0jVSOxwj3PQyTZI7abDjuNDiQPuW6lP1&#10;aRSMN2/fblem7+VVuXw4uHq1Pe5XSs0vp+0aRKAp/If/2k9awW0Kv1/iD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TrbHAAAA2wAAAA8AAAAAAAAAAAAAAAAAmAIAAGRy&#10;cy9kb3ducmV2LnhtbFBLBQYAAAAABAAEAPUAAACMAwAAAAA=&#10;" path="m269,284l135,,,284r269,xe" stroked="f">
                  <v:path arrowok="t" o:connecttype="custom" o:connectlocs="170815,180340;85725,0;0,180340;170815,180340" o:connectangles="0,0,0,0"/>
                </v:shape>
                <v:shape id="Freeform 63" o:spid="_x0000_s1055" style="position:absolute;left:17557;top:977;width:1829;height:1918;visibility:visible;mso-wrap-style:square;v-text-anchor:top" coordsize="2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881cUA&#10;AADbAAAADwAAAGRycy9kb3ducmV2LnhtbESPQWvCQBSE7wX/w/IKvdVNpNEQXUVCbQueTCvo7ZF9&#10;TaLZtyG71fTfdwuCx2FmvmEWq8G04kK9aywriMcRCOLS6oYrBV+fm+cUhPPIGlvLpOCXHKyWo4cF&#10;ZtpeeUeXwlciQNhlqKD2vsukdGVNBt3YdsTB+7a9QR9kX0nd4zXATSsnUTSVBhsOCzV2lNdUnosf&#10;o+C0TfXm8Lo/zeLBTlOZd+9vyVGpp8dhPQfhafD38K39oRUkL/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zzVxQAAANsAAAAPAAAAAAAAAAAAAAAAAJgCAABkcnMv&#10;ZG93bnJldi54bWxQSwUGAAAAAAQABAD1AAAAigMAAAAA&#10;" path="m139,9r9,l283,293r-10,5l139,14r,-5xm139,9l144,r4,9l139,9xm9,302l4,293,139,9r9,5l14,298r-5,4xm9,302r-9,l4,293r5,9xm283,293r-5,9l9,302r,-9l278,293r5,xm283,293r5,9l278,302r5,-9xe" fillcolor="#131516" stroked="f">
                  <v:path arrowok="t" o:connecttype="custom" o:connectlocs="88265,5715;93980,5715;179705,186055;173355,189230;88265,8890;88265,5715;88265,5715;91440,0;93980,5715;88265,5715;5715,191770;2540,186055;88265,5715;93980,8890;8890,189230;5715,191770;5715,191770;0,191770;2540,186055;5715,191770;179705,186055;176530,191770;5715,191770;5715,186055;176530,186055;179705,186055;179705,186055;182880,191770;176530,191770;179705,186055" o:connectangles="0,0,0,0,0,0,0,0,0,0,0,0,0,0,0,0,0,0,0,0,0,0,0,0,0,0,0,0,0,0"/>
                  <o:lock v:ext="edit" verticies="t"/>
                </v:shape>
                <v:rect id="Rectangle 64" o:spid="_x0000_s1056" style="position:absolute;left:6064;top:1066;width:63;height:27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vUcQA&#10;AADbAAAADwAAAGRycy9kb3ducmV2LnhtbESPQWvCQBSE7wX/w/KE3nSj1FrSbESlQqEUMVXs8ZF9&#10;ZoPZtyG71fjvuwWhx2FmvmGyRW8bcaHO144VTMYJCOLS6ZorBfuvzegFhA/IGhvHpOBGHhb54CHD&#10;VLsr7+hShEpECPsUFZgQ2lRKXxqy6MeuJY7eyXUWQ5RdJXWH1wi3jZwmybO0WHNcMNjS2lB5Ln6s&#10;gmLqN9vV3Bxo/3b7dvroP54+S6Ueh/3yFUSgPvyH7+13rWA2g7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GL1HEAAAA2wAAAA8AAAAAAAAAAAAAAAAAmAIAAGRycy9k&#10;b3ducmV2LnhtbFBLBQYAAAAABAAEAPUAAACJAwAAAAA=&#10;" fillcolor="#131516" stroked="f"/>
                <v:shape id="Freeform 65" o:spid="_x0000_s1057" style="position:absolute;left:5791;top:184;width:609;height:946;visibility:visible;mso-wrap-style:square;v-text-anchor:top" coordsize="9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hIsIA&#10;AADbAAAADwAAAGRycy9kb3ducmV2LnhtbESPT4vCMBTE78J+h/CEvWmqYJFqFCmIy17EPyx7fDTP&#10;pti8dJtsrd/eCILHYWZ+wyzXva1FR62vHCuYjBMQxIXTFZcKzqftaA7CB2SNtWNScCcP69XHYImZ&#10;djc+UHcMpYgQ9hkqMCE0mZS+MGTRj11DHL2Lay2GKNtS6hZvEW5rOU2SVFqsOC4YbCg3VFyP/1ZB&#10;l29nlk+mmOTfP7xL992f+70o9TnsNwsQgfrwDr/aX1rBL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CEiwgAAANsAAAAPAAAAAAAAAAAAAAAAAJgCAABkcnMvZG93&#10;bnJldi54bWxQSwUGAAAAAAQABAD1AAAAhwMAAAAA&#10;" path="m,149l48,,96,149,,149xe" fillcolor="#131516" stroked="f">
                  <v:path arrowok="t" o:connecttype="custom" o:connectlocs="0,94615;30480,0;60960,94615;0,94615" o:connectangles="0,0,0,0"/>
                </v:shape>
                <v:shape id="Freeform 66" o:spid="_x0000_s1058" style="position:absolute;left:5213;top:14458;width:1765;height:1893;visibility:visible;mso-wrap-style:square;v-text-anchor:top" coordsize="27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1eb8A&#10;AADbAAAADwAAAGRycy9kb3ducmV2LnhtbESPSwvCMBCE74L/IazgTVMLPqhGkYIg3nyA17VZ22Kz&#10;KU209d8bQfA4zMw3zGrTmUq8qHGlZQWTcQSCOLO65FzB5bwbLUA4j6yxskwK3uRgs+73Vpho2/KR&#10;XiefiwBhl6CCwvs6kdJlBRl0Y1sTB+9uG4M+yCaXusE2wE0l4yiaSYMlh4UCa0oLyh6np1FwfTo7&#10;6arD453e8ktq9jG3i1ip4aDbLkF46vw//GvvtYLpHL5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pHV5vwAAANsAAAAPAAAAAAAAAAAAAAAAAJgCAABkcnMvZG93bnJl&#10;di54bWxQSwUGAAAAAAQABAD1AAAAhAMAAAAA&#10;" path="m134,10r10,l278,293r-9,5l134,14r,-4xm134,10l139,r5,10l134,10xm,293l134,10r10,4l9,298,,293xe" fillcolor="#131516" stroked="f">
                  <v:path arrowok="t" o:connecttype="custom" o:connectlocs="85090,6350;91440,6350;176530,186055;170815,189230;85090,8890;85090,6350;85090,6350;88265,0;91440,6350;85090,6350;0,186055;85090,6350;91440,8890;5715,189230;0,186055" o:connectangles="0,0,0,0,0,0,0,0,0,0,0,0,0,0,0"/>
                  <o:lock v:ext="edit" verticies="t"/>
                </v:shape>
                <v:shape id="Freeform 67" o:spid="_x0000_s1059" style="position:absolute;left:33280;top:14427;width:216;height:216;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p6sEA&#10;AADbAAAADwAAAGRycy9kb3ducmV2LnhtbERPz2vCMBS+D/Y/hDfwNtMNKtIZRQpj7fRi9eDx0by1&#10;xeYlNNHW/345CB4/vt+rzWR6caPBd5YVfMwTEMS11R03Ck7H7/clCB+QNfaWScGdPGzWry8rzLQd&#10;+UC3KjQihrDPUEEbgsuk9HVLBv3cOuLI/dnBYIhwaKQecIzhppefSbKQBjuODS06yluqL9XVKHBV&#10;7tJiV17Pv/vDeTLHLvyUuVKzt2n7BSLQFJ7ih7vQCtI4Nn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qerBAAAA2wAAAA8AAAAAAAAAAAAAAAAAmAIAAGRycy9kb3du&#10;cmV2LnhtbFBLBQYAAAAABAAEAPUAAACGAwAAAAA=&#10;" path="m,15r5,l5,10,5,5r,l10,r,l15,r5,l24,r,l29,r,5l34,5r,5l34,15r,l34,19r,5l34,29r-5,l29,34r-5,l24,34r-4,l15,34r-5,l10,34,5,29r,l5,24r,-5l,15xe" fillcolor="#131516" stroked="f">
                  <v:path arrowok="t" o:connecttype="custom" o:connectlocs="0,9525;3175,9525;3175,6350;3175,3175;3175,3175;6350,0;6350,0;9525,0;12700,0;15240,0;15240,0;18415,0;18415,3175;21590,3175;21590,6350;21590,9525;21590,9525;21590,12065;21590,15240;21590,18415;18415,18415;18415,21590;15240,21590;15240,21590;12700,21590;9525,21590;6350,21590;6350,21590;3175,18415;3175,18415;3175,15240;3175,12065;0,9525" o:connectangles="0,0,0,0,0,0,0,0,0,0,0,0,0,0,0,0,0,0,0,0,0,0,0,0,0,0,0,0,0,0,0,0,0"/>
                </v:shape>
                <v:shape id="Freeform 68" o:spid="_x0000_s1060" style="position:absolute;left:33254;top:14395;width:274;height:279;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aM8YA&#10;AADbAAAADwAAAGRycy9kb3ducmV2LnhtbESPT0sDMRTE7wW/Q3iCN5tVUdtt06KFBW1B6J9Dj6+b&#10;183i5mVN0u367RtB6HGYmd8w03lvG9GRD7VjBQ/DDARx6XTNlYLdtrgfgQgRWWPjmBT8UoD57GYw&#10;xVy7M6+p28RKJAiHHBWYGNtcylAashiGriVO3tF5izFJX0nt8ZzgtpGPWfYiLdacFgy2tDBUfm9O&#10;VsGnNz+n1f6p2Hb+sHz/KvTrYj1W6u62f5uAiNTHa/i//aEVPI/h70v6A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3aM8YAAADbAAAADwAAAAAAAAAAAAAAAACYAgAAZHJz&#10;L2Rvd25yZXYueG1sUEsFBgAAAAAEAAQA9QAAAIsDAAAAAA==&#10;" path="m14,20r,l9,24,,20,4,15r10,5xm14,20r,l14,20r,xm4,10r10,5l14,20,,20,,15,4,10xm,15l,10r4,l,15xm14,15r,l9,20,4,10r,l14,15xm14,15r,l14,15r,xm9,5r5,5l14,15,4,10,4,5r5,xm4,5r,l9,5,4,5xm19,10r-5,5l9,5r,l19,10xm14,r5,10l19,10,9,5,14,r,xm14,r,l14,r,xm19,10r,l14,10,14,r5,l19,10xm19,10r,l19,10r,xm24,r,10l19,10,19,r,l24,xm19,r5,l24,,19,xm28,10r-4,l19,10,24,r4,l28,10xm28,10r-4,l24,10r4,xm33,l28,10r,l28,r,l33,xm28,r,l33,,28,xm38,5l28,10r-4,l33,r,5l38,5xm33,5r5,l38,5r-5,xm33,15r,l28,10,38,5r,l33,15xm33,15r,l33,15r,xm43,10l33,15r,l38,5r5,5l43,10xm43,10r,l43,10r,xm43,15r-10,l33,15,43,10r,l43,15xm43,10r,5l43,15r,-5xm43,20r-10,l33,15r10,l43,15r,5xm43,15r,5l43,20r,-5xm33,20r,l43,20r,l33,20xm33,20r5,l33,20xm43,29l33,24r,-4l43,20r,4l43,29xm43,24r,l43,29r,-5xm33,29r,l33,24r10,5l43,29r-10,xm33,29r,l33,24r,5xm43,34l33,29r,l43,29r,5l43,34xm43,34r,l43,34r,xm33,29r,l33,29r10,5l38,39,33,29xm33,29r,l33,29r,xm33,44l28,34r5,-5l38,39r,l33,44xm38,39r-5,5l33,44r5,-5xm28,34r,l33,34r,10l28,44r,-10xm28,34r,l28,34r,xm28,44l24,34r4,l33,44r-5,l28,44xm28,44r,l28,44r,xm24,34r4,l28,44r-4,l24,34xm19,44r,-10l24,34r,10l19,44r,xm19,44r,l19,44r,xm14,44l19,34r,l19,44r-5,l14,44xm14,44r,l14,44r,xm9,39r5,-5l19,34,14,44r-5,l9,39xm9,44r,l9,39r,5xm4,39l14,29r5,5l9,39r,l4,39xm9,39r-5,l4,39r5,xm14,29r,l14,34,4,39r,-5l14,29xm14,29r,l14,29r,xm,29l14,24r,5l4,34r,l,29xm4,34l,29r,l4,34xm14,24r,l14,29,,29,,24r14,xm14,24r,l14,24r,xm9,20r5,4l4,29,,24,9,20xe" fillcolor="#131516" stroked="f">
                  <v:path arrowok="t" o:connecttype="custom" o:connectlocs="2540,9525;8890,12700;0,9525;0,9525;2540,6350;8890,9525;2540,3175;2540,3175;12065,6350;8890,0;8890,0;12065,0;12065,6350;12065,0;12065,0;17780,0;17780,6350;17780,0;17780,0;20955,3175;20955,3175;24130,3175;20955,9525;27305,6350;27305,6350;27305,6350;27305,6350;27305,9525;27305,9525;20955,12700;20955,15240;27305,15240;20955,18415;20955,18415;20955,18415;27305,21590;20955,18415;20955,18415;17780,21590;24130,24765;17780,21590;17780,21590;15240,21590;17780,27940;17780,21590;12065,21590;12065,27940;12065,21590;8890,27940;8890,21590;5715,27940;8890,18415;5715,24765;8890,18415;8890,18415;8890,15240;2540,21590;8890,15240;8890,15240;8890,15240" o:connectangles="0,0,0,0,0,0,0,0,0,0,0,0,0,0,0,0,0,0,0,0,0,0,0,0,0,0,0,0,0,0,0,0,0,0,0,0,0,0,0,0,0,0,0,0,0,0,0,0,0,0,0,0,0,0,0,0,0,0,0,0"/>
                  <o:lock v:ext="edit" verticies="t"/>
                </v:shape>
                <v:shape id="Freeform 69" o:spid="_x0000_s1061" style="position:absolute;left:24320;top:14427;width:216;height:216;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vUcEA&#10;AADbAAAADwAAAGRycy9kb3ducmV2LnhtbERPz2uDMBS+F/Y/hDfYrcYNJsOZliKM1XWXag8eH+ZN&#10;peYlmLR1/31zGOz48f0utouZxJVmP1pW8JykIIg7q0fuFZyaj/UbCB+QNU6WScEvedhuHlYF5tre&#10;+EjXOvQihrDPUcEQgsul9N1ABn1iHXHkfuxsMEQ491LPeIvhZpIvaZpJgyPHhgEdlQN15/piFLi6&#10;dK/7Q3Vpv76P7WKaMXxWpVJPj8vuHUSgJfyL/9x7rSCL6+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zb1HBAAAA2wAAAA8AAAAAAAAAAAAAAAAAmAIAAGRycy9kb3du&#10;cmV2LnhtbFBLBQYAAAAABAAEAPUAAACGAwAAAAA=&#10;" path="m,15r,l,10,,5r5,l5,r5,l10,r5,l19,r5,l24,r5,5l29,5r,5l34,15r,l34,19r-5,5l29,29r,l24,34r,l19,34r-4,l10,34r,l5,34r,-5l,29,,24,,19,,15xe" fillcolor="#131516" stroked="f">
                  <v:path arrowok="t" o:connecttype="custom" o:connectlocs="0,9525;0,9525;0,6350;0,3175;3175,3175;3175,0;6350,0;6350,0;9525,0;12065,0;15240,0;15240,0;18415,3175;18415,3175;18415,6350;21590,9525;21590,9525;21590,12065;18415,15240;18415,18415;18415,18415;15240,21590;15240,21590;12065,21590;9525,21590;6350,21590;6350,21590;3175,21590;3175,18415;0,18415;0,15240;0,12065;0,9525" o:connectangles="0,0,0,0,0,0,0,0,0,0,0,0,0,0,0,0,0,0,0,0,0,0,0,0,0,0,0,0,0,0,0,0,0"/>
                </v:shape>
                <v:shape id="Freeform 70" o:spid="_x0000_s1062" style="position:absolute;left:24263;top:14395;width:305;height:279;visibility:visible;mso-wrap-style:square;v-text-anchor:top" coordsize="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D2MIA&#10;AADbAAAADwAAAGRycy9kb3ducmV2LnhtbESPW4vCMBSE3xf8D+EIviyaKqxINYooXt5kvbwfmmNb&#10;bE5CE9v6782CsI/DzHzDLFadqURDtS8tKxiPEhDEmdUl5wqul91wBsIHZI2VZVLwIg+rZe9rgam2&#10;Lf9Scw65iBD2KSooQnCplD4ryKAfWUccvbutDYYo61zqGtsIN5WcJMlUGiw5LhToaFNQ9jg/jYLD&#10;fu127bfdbiZl436Ot9P+cLkrNeh36zmIQF34D3/aR61gOoa/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cPYwgAAANsAAAAPAAAAAAAAAAAAAAAAAJgCAABkcnMvZG93&#10;bnJldi54bWxQSwUGAAAAAAQABAD1AAAAhwMAAAAA&#10;" path="m,15r14,5l14,20,,20r,l,15xm,20r,l,15r,5xm4,10r10,5l14,20,,15r4,l4,10xm4,15r,-5l4,10r,5xm14,15r,l14,20,4,10r,l14,15xm14,15r,l14,15r,xm9,5r10,5l14,15,4,10,9,5r,xm9,5r,l9,5r,xm19,10r,l14,15,9,5r5,l19,10xm19,10r,l19,10r,xm14,l24,5r-5,5l9,5,14,r,xm14,r,l14,r,xm19,r5,10l19,10,14,r5,l19,xm19,r,l19,r,xm24,10r-5,l19,r5,l24,10xm28,r,10l24,10,24,r4,l28,xm28,r,l28,r,xm38,l28,10r-4,l28,r5,l38,xm33,r,l38,,33,xm28,10r,l28,5,38,r,5l28,10xm28,10r,l28,10r,xm43,5l33,15,28,10,33,5r5,l43,5xm38,5r,l43,5r-5,xm33,15r,l33,10,43,5r,5l33,15xm33,15r,l33,15r,xm43,15l33,20r,-5l43,10r,l43,15xm43,10r,l43,15r,-5xm48,20r-15,l33,15r10,l48,15r,5xm48,15r,5l48,20r,-5xm33,20r,l48,20r,l33,20xm33,20r10,l33,20xm48,29l33,24r,-4l48,20r,4l48,29xm48,24r,l48,29r,-5xm43,34l33,29r,-5l48,29r-5,l43,34xm43,29r,l43,34r,-5xm33,29r,l33,24,43,34r,l33,29xm33,29r,l33,29r,xm38,39l33,34r,-5l43,34r,5l38,39xm43,39r-5,l38,39r5,xm28,34r,l33,29r5,10l33,44,28,34xm28,34r,l28,34r,xm33,44l28,34r,l38,39r-5,5l33,44xm33,44r,l33,44r,xm28,44l24,34r4,l33,44r-5,l28,44xm28,44r,l28,44r,xm24,34r4,l28,44r-4,l24,34xm19,44r,-10l24,34r,10l19,44r,xm19,44r,l19,44r,xm14,44l19,34r5,l19,44r-5,l14,44xm14,44r,l14,44r,xm19,34r,l19,34,14,44,9,39,19,34xm19,34r,l19,34r,xm9,39l14,29r5,5l14,44,9,39r,xm9,39r,l9,39r,xm14,29r,l19,34,9,39,4,34,14,29xm14,29r,l14,29r,xm4,29l14,24r,5l4,34r,l4,29xm4,34r,-5l4,29r,5xm,24r14,l14,29,4,29,,29,,24xm,29l,24r,l,29xm14,20r,4l,24,,20r14,xe" fillcolor="#131516" stroked="f">
                  <v:path arrowok="t" o:connecttype="custom" o:connectlocs="0,12700;0,12700;2540,9525;2540,9525;2540,6350;8890,9525;5715,3175;5715,3175;8890,3175;12065,6350;8890,0;8890,0;12065,0;12065,0;15240,6350;17780,0;17780,0;20955,0;20955,0;24130,3175;17780,6350;24130,3175;24130,3175;27305,6350;20955,9525;27305,6350;27305,6350;30480,9525;30480,9525;20955,12700;20955,15240;30480,15240;20955,18415;27305,18415;20955,18415;20955,18415;20955,21590;27305,24765;17780,21590;17780,21590;17780,21590;20955,27940;15240,21590;17780,27940;17780,21590;12065,21590;12065,27940;12065,21590;8890,27940;12065,21590;12065,21590;8890,18415;5715,24765;8890,18415;8890,18415;8890,15240;2540,21590;8890,15240;0,18415;8890,15240" o:connectangles="0,0,0,0,0,0,0,0,0,0,0,0,0,0,0,0,0,0,0,0,0,0,0,0,0,0,0,0,0,0,0,0,0,0,0,0,0,0,0,0,0,0,0,0,0,0,0,0,0,0,0,0,0,0,0,0,0,0,0,0"/>
                  <o:lock v:ext="edit" verticies="t"/>
                </v:shape>
                <v:shape id="Freeform 71" o:spid="_x0000_s1063" style="position:absolute;left:26879;top:14427;width:216;height:216;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UvcQA&#10;AADbAAAADwAAAGRycy9kb3ducmV2LnhtbESPQWvCQBSE74X+h+UJvTUbhUqJriKBUrW9GD3k+Mg+&#10;k2D27ZJdk/Tfu4VCj8PMfMOst5PpxEC9by0rmCcpCOLK6pZrBZfzx+s7CB+QNXaWScEPedhunp/W&#10;mGk78omGItQiQthnqKAJwWVS+qohgz6xjjh6V9sbDFH2tdQ9jhFuOrlI06U02HJcaNBR3lB1K+5G&#10;gSty97b/OtzL4/epnMy5DZ+HXKmX2bRbgQg0hf/wX3uvFSwX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VL3EAAAA2wAAAA8AAAAAAAAAAAAAAAAAmAIAAGRycy9k&#10;b3ducmV2LnhtbFBLBQYAAAAABAAEAPUAAACJAwAAAAA=&#10;" path="m,15r,l,10,,5r,l5,r5,l10,r5,l20,r,l24,r5,5l29,5r,5l34,15r,l34,19r-5,5l29,29r,l24,34r-4,l20,34r-5,l10,34r,l5,34,,29r,l,24,,19,,15xe" fillcolor="#131516" stroked="f">
                  <v:path arrowok="t" o:connecttype="custom" o:connectlocs="0,9525;0,9525;0,6350;0,3175;0,3175;3175,0;6350,0;6350,0;9525,0;12700,0;12700,0;15240,0;18415,3175;18415,3175;18415,6350;21590,9525;21590,9525;21590,12065;18415,15240;18415,18415;18415,18415;15240,21590;12700,21590;12700,21590;9525,21590;6350,21590;6350,21590;3175,21590;0,18415;0,18415;0,15240;0,12065;0,9525" o:connectangles="0,0,0,0,0,0,0,0,0,0,0,0,0,0,0,0,0,0,0,0,0,0,0,0,0,0,0,0,0,0,0,0,0"/>
                </v:shape>
                <v:shape id="Freeform 72" o:spid="_x0000_s1064" style="position:absolute;left:26822;top:14395;width:305;height:279;visibility:visible;mso-wrap-style:square;v-text-anchor:top" coordsize="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4NMMA&#10;AADbAAAADwAAAGRycy9kb3ducmV2LnhtbESPW4vCMBSE34X9D+Es+CKarrIi1Sji4uVt8fZ+aI5t&#10;sTkJTWzrvzfCwj4OM/MNs1h1phIN1b60rOBrlIAgzqwuOVdwOW+HMxA+IGusLJOCJ3lYLT96C0y1&#10;bflIzSnkIkLYp6igCMGlUvqsIIN+ZB1x9G62NhiirHOpa2wj3FRynCRTabDkuFCgo01B2f30MAr2&#10;u7XbtgP7sxmXjfs+XH93+/NNqf5nt56DCNSF//Bf+6AVTC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P4NMMAAADbAAAADwAAAAAAAAAAAAAAAACYAgAAZHJzL2Rv&#10;d25yZXYueG1sUEsFBgAAAAAEAAQA9QAAAIgDAAAAAA==&#10;" path="m,15r14,5l14,20,,20r,l,15xm,20r,l,15r,5xm5,10r9,5l14,20,,15r5,l5,10xm5,15r,-5l5,10r,5xm14,10r,5l14,20,5,10r,l14,10xm14,10r,5l14,15r,-5xm9,5r5,5l14,10r-9,l5,10,9,5xm5,10l5,5r4,l5,10xm19,10r,l14,15,9,5r,l19,10xm19,10r,l19,10r,xm14,r5,10l19,10,9,5,14,r,xm14,r,l14,r,xm19,r5,10l19,10,14,r5,l19,xm19,r,l19,r,xm24,10r-5,l19,r5,l24,10xm29,r,10l24,10,24,r5,l29,xm29,r,l29,r,xm33,l29,10r-5,l29,r4,l33,xm33,r,l33,r,xm29,10r,l24,10,33,r5,5l29,10xm29,10r,l29,10r,xm43,5l33,15,29,10,33,5r5,l43,5xm38,5r,l43,5r-5,xm33,15r,l33,10,43,5r,5l33,15xm33,15r,l33,15r,xm43,15l33,20r,-5l43,10r,l43,15xm43,10r,l43,15r,-5xm48,20r-15,l33,15r10,l48,15r,5xm48,15r,5l48,20r,-5xm33,20r,l48,20r,l33,20xm33,20r10,l33,20xm48,29l33,24r,-4l48,20r,4l48,29xm48,24r,l48,29r,-5xm43,34l33,29r,-5l48,29r-5,l43,34xm43,29r,l43,34r,-5xm33,29r,l33,24,43,34r,l33,29xm33,29r,l33,29r,xm38,39l33,34r,-5l43,34r,5l38,39xm43,39r-5,l38,39r5,xm33,44l29,34r4,-5l38,39r-5,5l33,44xm33,44r,l33,44r,xm29,34r,l29,34r4,10l33,44,29,34xm29,34r,l33,29r-4,5xm29,44l24,34r5,l33,44r-4,l29,44xm29,44r,l29,44r,xm24,34r5,l29,44r-5,l24,34xm19,44r,-10l24,34r,10l19,44r,xm19,44r,l19,44r,xm14,44l19,34r5,l19,44r-5,l14,44xm14,44r,l14,44r,xm9,44l19,34r,l14,44r,l9,44xm14,44r-5,l9,44r5,xm5,34r9,-5l19,34,9,44r,-5l5,34xm9,39r-4,l5,34r4,5xm14,29r,5l14,34r-9,l5,34r9,-5xm14,29r,l14,34r,-5xm5,29r9,-5l14,29,5,34r,l5,29xm5,34r,-5l5,29r,5xm,24r14,l14,29r-9,l,29,,24xm,29l,24r,l,29xm14,20r,4l,24,,20r14,xe" fillcolor="#131516" stroked="f">
                  <v:path arrowok="t" o:connecttype="custom" o:connectlocs="0,12700;0,12700;3175,9525;3175,9525;3175,6350;8890,6350;3175,6350;3175,6350;5715,3175;12065,6350;8890,0;8890,0;12065,0;12065,0;15240,6350;18415,0;18415,0;20955,0;20955,0;24130,3175;18415,6350;24130,3175;24130,3175;27305,6350;20955,9525;27305,6350;27305,6350;30480,9525;30480,9525;20955,12700;20955,15240;30480,15240;20955,18415;27305,18415;20955,18415;20955,18415;20955,21590;27305,24765;18415,21590;20955,27940;18415,21590;18415,21590;15240,21590;18415,27940;18415,21590;12065,21590;12065,27940;12065,21590;8890,27940;12065,21590;8890,27940;8890,18415;5715,24765;8890,21590;8890,18415;8890,15240;3175,21590;8890,15240;0,18415;8890,15240" o:connectangles="0,0,0,0,0,0,0,0,0,0,0,0,0,0,0,0,0,0,0,0,0,0,0,0,0,0,0,0,0,0,0,0,0,0,0,0,0,0,0,0,0,0,0,0,0,0,0,0,0,0,0,0,0,0,0,0,0,0,0,0"/>
                  <o:lock v:ext="edit" verticies="t"/>
                </v:shape>
                <v:shape id="Freeform 73" o:spid="_x0000_s1065" style="position:absolute;left:29413;top:14427;width:209;height:216;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JGcQA&#10;AADbAAAADwAAAGRycy9kb3ducmV2LnhtbESPS4sCMRCE7wv+h9DC3taMrojMmpFFEEX04Av22E56&#10;Hu6kM0yijv/eCILHoqq+oibT1lTiSo0rLSvo9yIQxKnVJecKDvv51xiE88gaK8uk4E4OpknnY4Kx&#10;tjfe0nXncxEg7GJUUHhfx1K6tCCDrmdr4uBltjHog2xyqRu8Bbip5CCKRtJgyWGhwJpmBaX/u4tR&#10;sDply7+Na/F7bXB8PMzPi+iyV+qz2/7+gPDU+nf41V5qBaMhPL+EH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CRnEAAAA2wAAAA8AAAAAAAAAAAAAAAAAmAIAAGRycy9k&#10;b3ducmV2LnhtbFBLBQYAAAAABAAEAPUAAACJAwAAAAA=&#10;" path="m,15r,l5,10,5,5r,l9,r5,l14,r5,l24,r,l29,r4,5l33,5r,5l33,15r,l33,19r,5l33,29r,l29,34r-5,l24,34r-5,l14,34r,l9,34,5,29r,l5,24,,19,,15xe" fillcolor="#131516" stroked="f">
                  <v:path arrowok="t" o:connecttype="custom" o:connectlocs="0,9525;0,9525;3175,6350;3175,3175;3175,3175;5715,0;8890,0;8890,0;12065,0;15240,0;15240,0;18415,0;20955,3175;20955,3175;20955,6350;20955,9525;20955,9525;20955,12065;20955,15240;20955,18415;20955,18415;18415,21590;15240,21590;15240,21590;12065,21590;8890,21590;8890,21590;5715,21590;3175,18415;3175,18415;3175,15240;0,12065;0,9525" o:connectangles="0,0,0,0,0,0,0,0,0,0,0,0,0,0,0,0,0,0,0,0,0,0,0,0,0,0,0,0,0,0,0,0,0"/>
                </v:shape>
                <v:shape id="Freeform 74" o:spid="_x0000_s1066" style="position:absolute;left:29381;top:14370;width:273;height:304;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8wMMA&#10;AADbAAAADwAAAGRycy9kb3ducmV2LnhtbESP0YrCMBRE34X9h3AXfNNURZGuUVRYWUUfqvsBl+Zu&#10;W9rclCRq9++NIPg4zMwZZrHqTCNu5HxlWcFomIAgzq2uuFDwe/kezEH4gKyxsUwK/snDavnRW2Cq&#10;7Z0zup1DISKEfYoKyhDaVEqfl2TQD21LHL0/6wyGKF0htcN7hJtGjpNkJg1WHBdKbGlbUl6fr0aB&#10;k6NsU58O4+1mvaOuztrJ6bhXqv/Zrb9ABOrCO/xq/2gFsy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58wMMAAADbAAAADwAAAAAAAAAAAAAAAACYAgAAZHJzL2Rv&#10;d25yZXYueG1sUEsFBgAAAAAEAAQA9QAAAIgDAAAAAA==&#10;" path="m,19r10,5l10,24,,24r,l,19xm,24r,l,19r,5xm5,14r9,5l10,24,,19r,l5,14xm,19l5,14r,l,19xm14,19r,l10,24,5,14r,l14,19xm14,19r,l14,19r,xm10,9r4,5l14,19,5,14,5,9r5,xm5,9r,l10,9,5,9xm19,14r,l14,19,10,9r,l19,14xm19,14r,l19,14r,xm19,4r,10l19,14,10,9,14,4r5,xm14,4r,l19,4r-5,xm24,14r-5,l19,14,19,4r,l24,14xm24,14r,l19,14r5,xm24,4r,10l24,14,19,4r,l24,4xm19,4l24,r,4l19,4xm29,14r-5,l19,14,24,4r5,l29,14xm29,14r-5,l24,14r5,xm34,4l29,14r,l29,4r,l34,4xm29,4r5,l34,4r-5,xm38,9r-9,5l29,14,34,4r4,5l38,9xm38,9r,l38,9r,xm34,19r,l29,14,38,9r,l34,19xm34,19r,l34,19r,xm43,14r-9,5l34,19,38,9r5,5l43,14xm43,14r,l43,14r,xm34,19r,l34,14r9,l43,19r-9,xm34,19r,l34,19r,xm43,24r-9,l34,19r9,l43,19r,5xm43,19r,5l43,24r,-5xm34,24r,l43,24r,l34,24xm34,24r4,l34,24xm43,33l34,28r,-4l43,24r,4l43,33xm43,28r,l43,33r,-5xm34,33r,l34,28r9,5l43,33r-9,xm34,33r,l34,33r,xm43,38r-9,l34,33r9,l43,38r,xm43,38r,l43,38r,xm34,33r,l34,33r9,5l38,43,34,33xm34,33r,l34,33r,xm34,48l29,38r5,-5l38,43r,l34,48xm38,43r,5l34,48r4,-5xm29,38r,l34,38r,10l34,48,29,38xm29,38r,l24,38r5,xm29,48l24,38r5,l34,48r-5,l29,48xm29,48r,l29,48r,xm24,38r5,l29,48r-5,l24,38xm19,48r,-10l24,38r,10l19,48r,xm19,48r,l19,48r,xm14,48l19,38r5,l19,48r-5,l14,48xm14,48r,l14,48r,xm10,48l19,38r,l14,48r,l10,48xm14,48r,l10,48r4,xm5,43l14,33r5,5l10,48r,-5l5,43xm10,43r-5,l5,43r5,xm14,33r,l14,38,5,43r,-5l14,33xm14,33r,l14,33r,xm,33l10,28r4,5l5,38r,l,33xm5,38r,-5l,33r5,5xm,28r10,l14,33,,33r,l,28xm,33l,28r,l,33xm10,24r,4l,28,,24r10,xe" fillcolor="#131516" stroked="f">
                  <v:path arrowok="t" o:connecttype="custom" o:connectlocs="0,15240;0,15240;0,12065;0,12065;3175,8890;8890,12065;3175,5715;3175,5715;6350,5715;12065,8890;8890,2540;8890,2540;12065,2540;15240,8890;12065,2540;12065,2540;18415,2540;18415,8890;18415,2540;18415,2540;24130,5715;24130,5715;24130,5715;21590,12065;27305,8890;27305,8890;27305,12065;21590,12065;27305,12065;27305,12065;21590,15240;21590,17780;27305,17780;21590,20955;21590,20955;21590,24130;27305,24130;21590,20955;21590,20955;18415,24130;24130,27305;18415,24130;18415,24130;15240,24130;18415,30480;18415,24130;12065,24130;12065,30480;12065,24130;8890,30480;12065,24130;8890,30480;8890,20955;6350,27305;8890,20955;8890,20955;6350,17780;3175,24130;6350,17780;0,20955;6350,17780" o:connectangles="0,0,0,0,0,0,0,0,0,0,0,0,0,0,0,0,0,0,0,0,0,0,0,0,0,0,0,0,0,0,0,0,0,0,0,0,0,0,0,0,0,0,0,0,0,0,0,0,0,0,0,0,0,0,0,0,0,0,0,0,0"/>
                  <o:lock v:ext="edit" verticies="t"/>
                </v:shape>
                <v:shape id="Freeform 75" o:spid="_x0000_s1067" style="position:absolute;left:34747;top:14427;width:209;height:216;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y9cQA&#10;AADbAAAADwAAAGRycy9kb3ducmV2LnhtbESPT4vCMBTE78J+h/AWvGm6CkWqschCUcQ9+GfB47N5&#10;ttXmpTRRu9/eCMIeh5n5DTNLO1OLO7WusqzgaxiBIM6trrhQcNhngwkI55E11pZJwR85SOcfvRkm&#10;2j54S/edL0SAsEtQQel9k0jp8pIMuqFtiIN3tq1BH2RbSN3iI8BNLUdRFEuDFYeFEhv6Lim/7m5G&#10;wfp0Xh1/XIfjjcHJ7yG7LKPbXqn+Z7eYgvDU+f/wu73SCuI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0MvXEAAAA2wAAAA8AAAAAAAAAAAAAAAAAmAIAAGRycy9k&#10;b3ducmV2LnhtbFBLBQYAAAAABAAEAPUAAACJAwAAAAA=&#10;" path="m,15r,l5,10,5,5r,l9,r,l14,r5,l24,r,l29,r,5l33,5r,5l33,15r,l33,19r,5l33,29r-4,l29,34r-5,l24,34r-5,l14,34r-5,l9,34,5,29r,l5,24,,19,,15xe" fillcolor="#131516" stroked="f">
                  <v:path arrowok="t" o:connecttype="custom" o:connectlocs="0,9525;0,9525;3175,6350;3175,3175;3175,3175;5715,0;5715,0;8890,0;12065,0;15240,0;15240,0;18415,0;18415,3175;20955,3175;20955,6350;20955,9525;20955,9525;20955,12065;20955,15240;20955,18415;18415,18415;18415,21590;15240,21590;15240,21590;12065,21590;8890,21590;5715,21590;5715,21590;3175,18415;3175,18415;3175,15240;0,12065;0,9525" o:connectangles="0,0,0,0,0,0,0,0,0,0,0,0,0,0,0,0,0,0,0,0,0,0,0,0,0,0,0,0,0,0,0,0,0"/>
                </v:shape>
                <v:shape id="Freeform 76" o:spid="_x0000_s1068" style="position:absolute;left:34715;top:14395;width:273;height:279;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Z8YA&#10;AADbAAAADwAAAGRycy9kb3ducmV2LnhtbESPS2vDMBCE74X+B7GF3Bo5DeThRgltwNAHBPI45Lix&#10;tpaJtXIlxXH/fVUo5DjMzDfMYtXbRnTkQ+1YwWiYgSAuna65UnDYF48zECEia2wck4IfCrBa3t8t&#10;MNfuylvqdrESCcIhRwUmxjaXMpSGLIaha4mT9+W8xZikr6T2eE1w28inLJtIizWnBYMtrQ2V593F&#10;Knj35vvyeRwX+86fPl43hZ6ut3OlBg/9yzOISH28hf/bb1rBZAp/X9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hZ8YAAADbAAAADwAAAAAAAAAAAAAAAACYAgAAZHJz&#10;L2Rvd25yZXYueG1sUEsFBgAAAAAEAAQA9QAAAIsDAAAAAA==&#10;" path="m,15r10,5l10,20,,20r,l,15xm,20r,l,15r,5xm5,10r9,5l10,20,,15r5,l5,10xm5,15r,-5l5,10r,5xm14,15r,l10,20,5,10r,l14,15xm14,15r,l14,15r,xm10,5r4,5l14,15,5,10,5,5r5,xm5,5r,l10,5,5,5xm19,10r-5,5l10,5r,l19,10xm14,r5,10l19,10,10,5,14,r,xm14,r,l14,r,xm19,10r,l14,10,14,r5,l19,10xm19,10r,l19,10r,xm24,r,10l19,10,19,r5,l24,xm24,r,l24,r,xm29,10r-5,l24,10,24,r5,l29,10xm29,10r-5,l24,10r5,xm34,l29,10r,l29,r,l34,xm29,r,l34,,29,xm38,5r-9,5l29,10,34,r,5l38,5xm34,5r4,l38,5r-4,xm34,15r,l29,10,38,5r,l34,15xm34,15r,l38,20,34,15xm43,10r-9,5l34,15,38,5r5,5l43,10xm43,10r,l43,10r,xm43,15r-9,l34,15r9,-5l43,10r,5xm43,10r,5l43,15r,-5xm43,20r-9,l34,15r9,l43,15r,5xm43,15r,5l43,20r,-5xm34,20r,l43,20r,l34,20xm34,20r4,l34,20xm43,29l34,24r,-4l43,20r,4l43,29xm43,24r,l43,29r,-5xm34,29r,-5l43,29r,l34,29xm43,34l34,29r,l43,29r,5l43,34xm43,34r,l43,34r,xm34,29r,l34,29r9,5l38,39,34,29xm34,29r,l38,24r-4,5xm34,44l29,34r5,-5l38,39r,l34,44xm38,39r-4,5l34,44r4,-5xm29,34r,l34,34r,10l29,44r,-10xm29,34r,l29,34r,xm29,44l24,34r5,l34,44r-5,l29,44xm29,44r,l29,44r,xm24,34r5,l29,44r-5,l24,34xm19,44r,-10l24,34r,10l19,44r,xm19,44r,l19,44r,xm14,44l19,34r,l19,44r-5,l14,44xm14,44r,l14,44r,xm10,39r4,-5l19,34,14,44r-4,l10,39xm10,44r,l10,39r,5xm5,39l14,29r5,5l10,39r,l5,39xm10,39r-5,l5,39r5,xm14,29r,l14,34,5,39r,-5l14,29xm14,29r,l14,29r,xm5,29r9,-5l14,29,5,34r,l5,29xm5,34r,-5l5,29r,5xm,24r10,l14,29r-9,l,29,,24xm,29l,24r,l,29xm10,20r,4l,24,,20r10,xe" fillcolor="#131516" stroked="f">
                  <v:path arrowok="t" o:connecttype="custom" o:connectlocs="0,12700;0,12700;3175,9525;3175,9525;3175,6350;8890,9525;3175,3175;3175,3175;12065,6350;8890,0;8890,0;12065,0;12065,6350;15240,0;15240,0;18415,0;18415,6350;18415,0;18415,0;21590,3175;21590,3175;24130,3175;21590,9525;27305,6350;27305,6350;27305,6350;27305,6350;27305,9525;27305,9525;21590,12700;21590,15240;27305,15240;21590,15240;21590,18415;27305,21590;21590,18415;21590,18415;18415,21590;24130,24765;18415,21590;18415,21590;15240,21590;18415,27940;18415,21590;12065,21590;12065,27940;12065,21590;8890,27940;8890,21590;6350,27940;8890,18415;6350,24765;8890,18415;8890,18415;8890,15240;3175,21590;6350,15240;0,18415;6350,15240" o:connectangles="0,0,0,0,0,0,0,0,0,0,0,0,0,0,0,0,0,0,0,0,0,0,0,0,0,0,0,0,0,0,0,0,0,0,0,0,0,0,0,0,0,0,0,0,0,0,0,0,0,0,0,0,0,0,0,0,0,0,0"/>
                  <o:lock v:ext="edit" verticies="t"/>
                </v:shape>
                <v:shape id="Freeform 77" o:spid="_x0000_s1069" style="position:absolute;left:37306;top:14427;width:209;height:216;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DHL0A&#10;AADbAAAADwAAAGRycy9kb3ducmV2LnhtbERP3QoBQRS+V95hOsodsyhpGZISiQt/5fLYOXaXnTPb&#10;zmC9vblQLr++/8msNoV4UeVyywp63QgEcWJ1zqmC03HZGYFwHlljYZkUfMjBbNpsTDDW9s17eh18&#10;KkIIuxgVZN6XsZQuycig69qSOHA3Wxn0AVap1BW+Q7gpZD+KhtJgzqEhw5IWGSWPw9Mo2Fxv68vO&#10;1TjYGhydT8v7KnoelWq36vkYhKfa/8U/91orGIax4Uv4AXL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cDHL0AAADbAAAADwAAAAAAAAAAAAAAAACYAgAAZHJzL2Rvd25yZXYu&#10;eG1sUEsFBgAAAAAEAAQA9QAAAIIDAAAAAA==&#10;" path="m,15r,l,10,5,5r,l9,r,l14,r5,l19,r5,l29,r,5l33,5r,5l33,15r,l33,19r,5l33,29r-4,l29,34r-5,l19,34r,l14,34r-5,l9,34,5,29r,l,24,,19,,15xe" fillcolor="#131516" stroked="f">
                  <v:path arrowok="t" o:connecttype="custom" o:connectlocs="0,9525;0,9525;0,6350;3175,3175;3175,3175;5715,0;5715,0;8890,0;12065,0;12065,0;15240,0;18415,0;18415,3175;20955,3175;20955,6350;20955,9525;20955,9525;20955,12065;20955,15240;20955,18415;18415,18415;18415,21590;15240,21590;12065,21590;12065,21590;8890,21590;5715,21590;5715,21590;3175,18415;3175,18415;0,15240;0,12065;0,9525" o:connectangles="0,0,0,0,0,0,0,0,0,0,0,0,0,0,0,0,0,0,0,0,0,0,0,0,0,0,0,0,0,0,0,0,0"/>
                </v:shape>
                <v:shape id="Freeform 78" o:spid="_x0000_s1070" style="position:absolute;left:37274;top:14370;width:305;height:304;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dncMA&#10;AADbAAAADwAAAGRycy9kb3ducmV2LnhtbESPT2vCQBTE7wW/w/IEb3VjLUGjq0jRkmPrH/D4yD6T&#10;kOzbuLtq+u27hYLHYWZ+wyzXvWnFnZyvLSuYjBMQxIXVNZcKjofd6wyED8gaW8uk4Ic8rFeDlyVm&#10;2j74m+77UIoIYZ+hgiqELpPSFxUZ9GPbEUfvYp3BEKUrpXb4iHDTyrckSaXBmuNChR19VFQ0+5tR&#10;sKWvzyY/StxuZu/5aXq+9o1LlRoN+80CRKA+PMP/7VwrSO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7dncMAAADbAAAADwAAAAAAAAAAAAAAAACYAgAAZHJzL2Rv&#10;d25yZXYueG1sUEsFBgAAAAAEAAQA9QAAAIgDAAAAAA==&#10;" path="m14,24r,l,24r,l14,24xm5,14r9,5l14,24,,24,,19,5,14xm,19l,14r5,l,19xm14,19r,l10,24,5,14r,l14,19xm14,19r,l14,19r,xm10,9r4,5l14,19,5,14,5,9r5,xm5,9r,l10,9,5,9xm19,14r,l14,19,10,9r,l19,14xm19,14r,l19,14r,xm14,4r5,10l19,14,10,9,14,4r,xm14,4r,l14,4r,xm24,14r-5,l14,14,14,4r5,l24,14xm24,14r-5,l19,14r5,xm24,4r,10l24,14,19,4r5,l24,4xm24,4l24,r,4l24,4xm24,14r,l19,14,24,4r5,l24,14xm24,14r,l24,14r,xm34,4l29,14r-5,l24,4r5,l34,4xm29,4r,l34,4r-5,xm38,9r-9,5l29,14,34,4r4,5l38,9xm38,9r,l38,9r,xm34,19l29,14,38,9r,l34,19xm43,14r-9,5l34,19,38,9r5,5l43,14xm43,14r,l43,14r,xm43,19r-9,l34,19r9,-5l43,14r,5xm43,14r,5l43,19r,-5xm48,24r-14,l34,19r9,l43,19r5,5xm43,19r5,5l48,24,43,19xm34,24r,l48,24r,l34,24xm34,24r4,l34,24xm43,33l34,28r,-4l48,24r,4l43,33xm48,28r,l43,33r5,-5xm43,33r-9,l34,28r9,5l43,33r,xm43,33r,l43,38r,-5xm43,38l34,33r,l43,33r,5l43,38xm43,38r,l43,38r,xm34,33r,l43,38r-5,5l34,33xm34,48l29,38r5,-5l38,43r,l34,48xm38,43r,5l34,48r4,-5xm29,38r,l34,38r,10l29,48r,-10xm29,38r,l24,38r5,xm24,48r,-10l29,38r5,10l29,48r-5,xm29,48r,l24,48r5,xm24,38r,l24,48r,l24,38xm19,48r,-10l24,38r,10l19,48r,xm19,48r,l19,48r,xm14,48l19,38r5,l19,48r-5,l14,48xm14,48r,l14,48r,xm10,48l14,38r5,l14,48r-4,l10,48xm10,48r,l10,48r,xm5,43l14,33r5,5l10,48r,-5l5,43xm10,43r-5,l5,43r5,xm14,33r,l14,38,5,43r,-5l14,33xm14,33r,l14,33r,xm,33l10,28r4,5l5,38,,38,,33xm,38l,33r,l,38xm14,28r,5l,33,,28r14,xm14,24r,4l,28,,24r14,xe" fillcolor="#131516" stroked="f">
                  <v:path arrowok="t" o:connecttype="custom" o:connectlocs="8890,15240;0,12065;0,12065;3175,8890;8890,12065;3175,5715;3175,5715;6350,5715;12065,8890;8890,2540;8890,2540;12065,2540;15240,8890;15240,2540;15240,2540;18415,2540;15240,8890;18415,2540;18415,2540;24130,5715;24130,5715;21590,12065;27305,8890;27305,8890;27305,8890;27305,8890;27305,12065;27305,12065;21590,15240;21590,17780;30480,17780;21590,20955;27305,20955;21590,20955;27305,24130;21590,20955;18415,24130;24130,27305;18415,24130;18415,24130;15240,24130;18415,30480;15240,24130;12065,24130;12065,30480;12065,24130;8890,30480;8890,24130;6350,30480;8890,20955;6350,27305;8890,20955;8890,20955;6350,17780;0,24130;8890,20955;8890,17780" o:connectangles="0,0,0,0,0,0,0,0,0,0,0,0,0,0,0,0,0,0,0,0,0,0,0,0,0,0,0,0,0,0,0,0,0,0,0,0,0,0,0,0,0,0,0,0,0,0,0,0,0,0,0,0,0,0,0,0,0"/>
                  <o:lock v:ext="edit" verticies="t"/>
                </v:shape>
                <v:shape id="Freeform 79" o:spid="_x0000_s1071" style="position:absolute;left:39865;top:14427;width:216;height:216;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jMAA&#10;AADbAAAADwAAAGRycy9kb3ducmV2LnhtbERPTYvCMBC9C/6HMII3TRXclWoUKYi67sXqwePQjG2x&#10;mYQmav33m8OCx8f7Xq4704gntb62rGAyTkAQF1bXXCq4nLejOQgfkDU2lknBmzysV/3eElNtX3yi&#10;Zx5KEUPYp6igCsGlUvqiIoN+bB1x5G62NRgibEupW3zFcNPIaZJ8SYM1x4YKHWUVFff8YRS4PHOz&#10;/fHwuP78nq6dOddhd8iUGg66zQJEoC58xP/uvVbwHdfH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5jMAAAADbAAAADwAAAAAAAAAAAAAAAACYAgAAZHJzL2Rvd25y&#10;ZXYueG1sUEsFBgAAAAAEAAQA9QAAAIUDAAAAAA==&#10;" path="m,15r,l,10,5,5r,l10,r,l14,r5,l19,r5,l29,r,5l34,5r,5l34,15r,l34,19r,5l34,29r-5,l29,34r-5,l19,34r,l14,34r-4,l10,34,5,29r,l,24,,19,,15xe" fillcolor="#131516" stroked="f">
                  <v:path arrowok="t" o:connecttype="custom" o:connectlocs="0,9525;0,9525;0,6350;3175,3175;3175,3175;6350,0;6350,0;8890,0;12065,0;12065,0;15240,0;18415,0;18415,3175;21590,3175;21590,6350;21590,9525;21590,9525;21590,12065;21590,15240;21590,18415;18415,18415;18415,21590;15240,21590;12065,21590;12065,21590;8890,21590;6350,21590;6350,21590;3175,18415;3175,18415;0,15240;0,12065;0,9525" o:connectangles="0,0,0,0,0,0,0,0,0,0,0,0,0,0,0,0,0,0,0,0,0,0,0,0,0,0,0,0,0,0,0,0,0"/>
                </v:shape>
                <v:shape id="Freeform 80" o:spid="_x0000_s1072" style="position:absolute;left:39833;top:14395;width:273;height:279;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KVcYA&#10;AADbAAAADwAAAGRycy9kb3ducmV2LnhtbESPT2sCMRTE74V+h/CE3mrWFmrdGqUVFloLgn8OHp+b&#10;183i5mWbxHX99kYo9DjMzG+Y6by3jejIh9qxgtEwA0FcOl1zpWC3LR5fQYSIrLFxTAouFGA+u7+b&#10;Yq7dmdfUbWIlEoRDjgpMjG0uZSgNWQxD1xIn78d5izFJX0nt8ZzgtpFPWfYiLdacFgy2tDBUHjcn&#10;q+DLm9/T9/652Hb+sPxYFXq8WE+Uehj0728gIvXxP/zX/tQKxiO4fU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KVcYAAADbAAAADwAAAAAAAAAAAAAAAACYAgAAZHJz&#10;L2Rvd25yZXYueG1sUEsFBgAAAAAEAAQA9QAAAIsDAAAAAA==&#10;" path="m,15r10,5l10,20,,20r,l,15xm,20r,l,15r,5xm5,10r5,5l10,20,,15r,l5,10xm,15l,10r5,l,15xm15,15r,l10,20,5,10r,l15,15xm15,15r,l15,15r,xm10,5r5,5l15,15,5,10,5,5r5,xm5,5r,l10,5,5,5xm19,10r,l15,15,10,5r,l19,10xm19,10r,l19,10r,xm15,r4,10l19,10,10,5,15,r,xm15,r,l15,r,xm19,10r,l15,10,15,r4,l19,10xm19,10r,l19,10r,xm24,r,10l19,10,19,r,l24,xm19,r5,l24,,19,xm24,10r,l19,10,24,r5,l24,10xm24,10r,l24,10r,xm34,l29,10r-5,l24,r5,l34,xm29,r5,l34,,29,xm39,5l29,10r,l34,r5,5l39,5xm39,5r,l39,5r,xm29,15r,-5l29,10,39,5r,l29,15xm29,15r,l29,10r,5xm43,10r-9,5l29,15,39,5r,5l43,10xm39,10r4,l43,10r-4,xm43,15r-9,l34,15r9,-5l43,10r,5xm43,10r,5l43,15r,-5xm43,20r-9,l34,15r9,l43,15r,5xm43,15r,5l43,20r,-5xm34,20r,l43,20r,l34,20xm34,20r5,l34,20xm43,29l34,24r,-4l43,20r,4l43,29xm43,24r,l43,29r,-5xm34,29r,l34,24r9,5l43,29r-9,xm34,29r,l34,24r,5xm39,34l34,29r,l43,29r,5l39,34xm43,34r,l39,34r4,xm29,34r,-5l34,29r5,5l39,39,29,34xm29,34r,l29,29r,5xm34,44l29,34r,l39,39r,l34,44xm39,39r,5l34,44r5,-5xm29,34r,l34,34r,10l34,44,29,34xm29,34r,l24,34r5,xm24,44r,-10l29,34r5,10l29,44r-5,xm29,44r,l24,44r5,xm24,34r,l24,44r,l24,34xm15,44l19,34r5,l24,44r-5,l15,44xm19,44r,l15,44r4,xm19,34r,l19,34,15,44r,l19,34xm19,34r,l10,29r9,5xm10,44l15,34r4,l15,44r-5,l10,44xm10,44r,l10,44r,xm5,39l15,29r4,5l10,44r,-5l5,39xm10,39r-5,l5,39r5,xm15,29r,l15,34,5,39r,-5l15,29xm15,29r,l15,29r,xm,29l10,24r5,5l5,34,,34,,29xm,34l,29r,l,34xm,24r10,l10,29,,29r,l,24xm,29l,24r,l,29xm10,20r,4l,24,,20r10,xe" fillcolor="#131516" stroked="f">
                  <v:path arrowok="t" o:connecttype="custom" o:connectlocs="0,12700;0,12700;0,9525;0,9525;3175,6350;9525,9525;3175,3175;3175,3175;6350,3175;12065,6350;9525,0;9525,0;12065,0;12065,6350;12065,0;12065,0;18415,0;15240,6350;18415,0;18415,0;24765,3175;24765,3175;24765,3175;18415,9525;24765,6350;24765,6350;27305,6350;27305,6350;27305,9525;27305,9525;21590,12700;21590,15240;27305,15240;21590,18415;21590,18415;21590,18415;27305,21590;18415,18415;18415,21590;18415,21590;24765,24765;18415,21590;18415,21590;15240,21590;18415,27940;15240,21590;12065,21590;12065,27940;12065,21590;12065,21590;9525,21590;6350,27940;9525,18415;6350,24765;9525,18415;9525,18415;6350,15240;0,21590;6350,15240;0,18415;6350,15240" o:connectangles="0,0,0,0,0,0,0,0,0,0,0,0,0,0,0,0,0,0,0,0,0,0,0,0,0,0,0,0,0,0,0,0,0,0,0,0,0,0,0,0,0,0,0,0,0,0,0,0,0,0,0,0,0,0,0,0,0,0,0,0,0"/>
                  <o:lock v:ext="edit" verticies="t"/>
                </v:shape>
                <v:shape id="Freeform 81" o:spid="_x0000_s1073" style="position:absolute;left:24415;top:4635;width:17977;height:18910;visibility:visible;mso-wrap-style:square;v-text-anchor:top" coordsize="283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WecQA&#10;AADbAAAADwAAAGRycy9kb3ducmV2LnhtbESPQWvCQBSE7wX/w/IEb3Wjh2pTVwnSggQvGqHXZ/Y1&#10;SZt9G3a3Jv57VxA8DjPzDbPaDKYVF3K+saxgNk1AEJdWN1wpOBVfr0sQPiBrbC2Tgit52KxHLytM&#10;te35QJdjqESEsE9RQR1Cl0rpy5oM+qntiKP3Y53BEKWrpHbYR7hp5TxJ3qTBhuNCjR1tayr/jv9G&#10;QeE/f/Pde57lp705fJ97Vyyys1KT8ZB9gAg0hGf40d5pBYs5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tFnnEAAAA2wAAAA8AAAAAAAAAAAAAAAAAmAIAAGRycy9k&#10;b3ducmV2LnhtbFBLBQYAAAAABAAEAPUAAACJAwAAAAA=&#10;" path="m9,1451r,l9,1489r-9,l,1451r9,xm9,1451r,l9,1451r,xm,1412r14,l9,1451r-9,l,1412r,xm,1412r,l,1412r,xm4,1374r10,l14,1412r-14,l4,1374r,xm4,1374r,l4,1374r,xm4,1336r15,l14,1374r-10,l4,1336xm9,1297r10,5l19,1336r-15,l9,1297r,xm9,1297r,l9,1297r,xm28,1264r,l19,1302,9,1297r5,-33l28,1264xm28,1264r,l28,1264r,xm19,1225r14,l28,1264r-14,l19,1225r,xm19,1225r,l19,1225r,xm28,1187r10,4l33,1225r-14,l28,1187r,xm28,1187r,l28,1187r,xm48,1153r,l38,1191r-10,-4l38,1153r10,xm48,1153r,l48,1153r,xm43,1115r9,4l48,1153r-10,l43,1115r,xm43,1115r,l43,1115r,xm52,1081r10,l52,1119r-9,-4l52,1081xm72,1047r-10,34l52,1081r10,-34l72,1047xm72,1009r9,5l72,1047r-10,l72,1009r,xm72,1009r,l72,1009r,xm96,980r,l81,1014r-9,-5l86,975r10,5xm96,980r,l96,980r,xm110,946l96,980,86,975,96,942r14,4xm110,908r10,5l110,946,96,942r14,-34l110,908xm110,908r,l110,908r,xm124,874r10,5l120,913r-10,-5l124,874r,xm124,874r,l144,836r-20,38xm139,841r9,5l134,879r-10,-5l139,841r,xm139,841r,l139,841r,xm168,778r9,5l148,846r-9,-5l168,778r,xm168,778r,l168,778r,xm206,716r10,5l177,783r-9,-5l206,716r,xm206,716r,l206,716r,xm240,658r9,5l211,721r-5,-5l240,658r,xm240,658r,l240,658r,xm283,596r5,9l249,663r-9,-5l283,596r,xm283,596r,l283,596r,xm321,538r10,10l288,605r-5,-9l321,543r,-5xm321,543r,-5l321,538r,5xm369,485r5,10l331,548,321,538r48,-53l369,485xm369,485r,l369,485r,xm412,433r10,9l374,495r-5,-10l412,433r,xm412,433r,l412,433r,xm465,384r5,10l422,442r-10,-9l465,384r,xm465,384r,l460,384r5,xm513,341r10,5l470,394r-5,-10l513,341r,xm513,341r,l513,341r,xm566,293r10,10l523,346r-10,-5l566,293r,xm566,293r,l566,293r,xm624,250r4,10l576,303,566,293r58,-38l624,250xm624,255r,-5l624,250r,5xm681,216r5,10l628,260r-4,-10l681,216r,xm681,216r,l681,216r,xm739,178r5,10l686,226r-5,-10l739,178r,xm739,178r,l739,178r,xm801,144r5,10l744,188r-5,-10l801,144r,xm801,144r,l801,144r,xm840,139r,l806,154r-5,-10l835,130r5,9xm840,139r,l835,139r5,xm864,115r4,10l840,139r-5,-9l864,115r,xm864,115r,l864,115r,xm897,101r5,10l868,125r-4,-10l897,101r,xm897,101r,l897,101r,xm931,101r,l897,111r,-10l926,91r5,10xm931,101r,l931,101r,xm960,77r4,10l931,101,926,91,960,77r,xm960,77r,l960,77r,xm998,77r,l964,87,960,77,993,67r5,10xm998,77r,l998,77r,xm1027,53r5,10l998,77,993,67r34,-14l1027,53xm1027,53r,l1027,53r,xm1060,43r5,10l1032,63r-5,-10l1060,43r,xm1060,43r,l1060,43r,xm1099,48r,l1065,53r-5,-10l1094,39r5,9xm1099,48r,l1099,48r,xm1128,29r4,10l1099,48r-5,-9l1128,29r,xm1128,29r,l1128,29r,xm1166,24r,10l1132,39r-4,-10l1166,24r,xm1166,24r,l1166,24r,xm1200,15r,14l1166,34r,-10l1200,15r,xm1200,15r,l1200,15r,xm1233,10r5,9l1200,29r,-14l1233,10r,xm1233,10r,l1233,10r,xm1267,5r5,14l1238,19r-5,-9l1267,5r,xm1267,5r,l1267,5r,xm1305,5r,10l1272,19,1267,5r38,l1305,5xm1305,5r,l1305,5r,xm1344,r,10l1305,15r,-10l1344,r,xm1344,r,l1339,r5,xm1377,10r-33,l1344,r33,l1377,10xm1416,r,10l1377,10r,-10l1416,r,xm1416,r,l1416,r,xm1449,r,10l1416,10r,-10l1449,xm1488,r,10l1449,10r,-10l1488,r,xm1488,r,l1488,r,xm1521,5r,10l1488,10r,-10l1521,5r,xm1521,5r,l1521,5r,xm1560,19r-39,-4l1521,5r39,l1560,19xm1598,10r-5,9l1560,19r,-14l1593,10r5,xm1593,10r5,l1598,10r-5,xm1632,15r-5,14l1593,19r5,-9l1632,15xm1665,24r,10l1627,29r5,-14l1665,24r,xm1665,24r,l1665,24r,xm1699,29r,10l1665,34r,-10l1699,29r,xm1699,29r,l1699,29r,xm1732,48r,l1699,39r,-10l1732,39r,9xm1732,48r,l1732,48r,xm1766,43r,10l1732,48r,-9l1766,43r,xm1766,43r,l1766,43r,xm1799,53r,10l1766,53r,-10l1799,53r,xm1799,53r,l1799,53r,xm1833,67r,10l1799,63r,-10l1833,67r,xm1833,67r,l1833,67r,xm1867,77r,10l1833,77r,-10l1867,77r,xm1867,77r,l1867,77r,xm1900,101r-5,l1862,87r5,-10l1900,91r,10xm1900,101r-5,l1895,101r5,xm1934,101r-5,10l1900,101r,-10l1934,101r,xm1934,101r,l1934,101r,xm1967,115r-4,10l1929,111r5,-10l1967,115r,xm1967,115r,l1967,115r,xm1991,139r,l1963,125r4,-10l1996,130r-5,9xm1991,139r,l1991,139r,xm2030,144r-5,10l1991,139r5,-9l2030,144r,xm2030,144r,l2030,144r,xm2087,178r-4,10l2025,154r5,-10l2087,178r,xm2087,178r,l2087,178r,xm2150,216r-5,10l2083,188r4,-10l2150,216r,xm2150,216r,l2150,216r,xm2207,255r-4,5l2145,226r5,-10l2207,250r,5xm2207,250r,5l2207,255r,-5xm2260,293r-5,10l2198,260r9,-5l2260,293r,xm2260,293r,l2260,293r,xm2318,341r-10,5l2255,303r5,-10l2318,341r,xm2318,341r,l2318,341r,xm2366,384r-5,10l2308,346r10,-5l2366,384r,xm2366,384r,l2366,384r,xm2419,433r-10,9l2361,394r5,-10l2414,433r5,xm2414,433r,l2419,433r-5,xm2462,485r-5,10l2409,442r10,-9l2462,485r,xm2462,485r,l2462,485xm2510,538r-10,10l2457,495r5,-10l2510,538r,xm2510,538r,l2510,538r,xm2548,596r-5,9l2500,548r10,-10l2548,596r,xm2548,596r,l2548,596r,xm2587,658r-10,5l2539,605r9,-9l2587,658r,xm2587,658r,l2587,658r,xm2625,716r-10,5l2577,663r10,-5l2625,716r,xm2625,716r,l2625,716r,xm2659,778r-10,5l2615,721r10,-5l2659,778r,xm2659,778r,l2659,778r,xm2692,841r-9,5l2649,783r10,-5l2692,841r,xm2692,841r,l2692,841r,xm2707,874r-10,5l2683,846r9,-5l2707,874r,xm2707,874r,l2707,874r,xm2707,913r,l2697,879r10,-5l2716,908r-9,5xm2707,913r,l2707,913r,xm2735,942r-14,4l2707,913r9,-5l2731,942r4,xm2731,942r4,l2735,942r-4,xm2745,975r-10,5l2721,946r14,-4l2745,975r,xm2745,975r,l2745,975r,xm2745,1014r-10,-34l2745,975r10,34l2745,1014xm2769,1047r-14,l2745,1014r10,-5l2769,1047r,xm2769,1047r,l2769,1047r,xm2764,1081r-9,-34l2769,1047r10,34l2764,1081xm2788,1115r-14,4l2764,1081r15,l2788,1115r,xm2788,1115r,l2788,1115r,xm2793,1153r-10,l2774,1119r14,-4l2793,1153r,xm2793,1153r,l2793,1153r,xm2803,1187r-10,4l2783,1153r10,l2803,1187r,xm2803,1187r,l2803,1191r,-4xm2807,1225r-9,l2793,1191r10,-4l2807,1225r,xm2807,1225r,l2807,1225r,xm2817,1264r-14,l2798,1225r9,l2817,1264r,xm2817,1264r,l2817,1264r,xm2807,1302r,l2803,1264r14,l2817,1297r-10,5xm2807,1302r,l2807,1302r,xm2822,1336r-10,l2807,1302r10,-5l2822,1336r,xm2822,1336r,l2822,1336r,xm2827,1374r-10,l2812,1336r10,l2827,1374r,xm2827,1374r,l2827,1374r,xm2831,1412r-14,l2817,1374r10,l2831,1412r,xm2831,1412r,l2831,1412r,xm2831,1451r-9,l2817,1412r14,l2831,1451r,xm2831,1451r,l2831,1451xm2822,1489r,-38l2831,1451r,38l2822,1489xm2822,1489r5,l2822,1489xm2831,1528r-9,l2822,1489r9,l2831,1528r,xm2831,1528r,l2831,1528xm2831,1566r-14,l2822,1528r9,l2831,1566r,xm2831,1566r,l2831,1566r,xm2827,1605r-10,-5l2817,1566r14,l2827,1605r,xm2827,1605r,l2827,1600r,5xm2822,1643r-10,-5l2817,1600r10,5l2822,1643r,xm2822,1643r,l2822,1643r,xm2807,1677r,l2812,1638r10,5l2817,1677r-10,xm2807,1677r,l2807,1677r,xm2817,1715r-14,l2807,1677r10,l2817,1715r,xm2817,1715r,l2817,1715r,xm2807,1754r-9,-5l2803,1715r14,l2807,1754r,xm2807,1754r,l2807,1754r,xm2793,1787r,l2798,1749r9,5l2803,1787r-10,xm2793,1787r,l2793,1782r,5xm2793,1826r-10,-5l2793,1787r10,l2793,1826r,xm2793,1826r,l2793,1826r,xm2788,1859r-14,l2783,1821r10,5l2788,1859r,xm2788,1859r,l2788,1859r,xm2779,1898r-15,-5l2774,1859r14,l2779,1898r,xm2779,1898r,l2779,1898r,xm2769,1931r-14,-5l2764,1893r15,5l2769,1931r,xm2769,1931r,l2769,1931r,xm2745,1960r,l2755,1926r14,5l2755,1965r-10,-5xm2745,1960r,l2745,1960r,xm2745,1999r-10,l2745,1960r10,5l2745,1999r,xm2745,1999r,l2745,1999r,xm2731,2032r-10,l2735,1999r10,l2735,2032r-4,xm2735,2032r-4,l2735,2032r,xm2707,2066r,l2721,2032r10,l2716,2071r-9,-5xm2707,2066r,l2707,2066r,xm2707,2099r-10,l2707,2066r9,5l2707,2099r,xm2707,2099r,l2707,2099r,xm2692,2133r-9,-5l2697,2099r10,l2692,2133r,xm2692,2133r,l2692,2133r,xm2659,2200r-10,-5l2683,2128r9,5l2659,2200r,xm2659,2200r,l2659,2200r,xm2625,2263r-10,-5l2649,2195r10,5l2625,2263r,xm2625,2263r,l2625,2263r,xm2587,2320r-10,-4l2615,2258r10,5l2587,2320r,xm2587,2320r,l2587,2320r,xm2548,2378r-9,-5l2577,2316r10,4l2548,2378r,xm2548,2378r,l2548,2378r,xm2510,2436r-10,-5l2543,2373r5,5l2510,2436r,xm2510,2436r,l2510,2436xm2462,2488r-5,-4l2500,2431r10,5l2462,2488r,xm2462,2488r,l2462,2488r,xm2414,2541r-5,-9l2457,2484r5,4l2419,2541r-5,xm2419,2541r-5,l2414,2541r5,xm2366,2589r-5,-4l2409,2532r5,9l2366,2589r,xm2366,2589r,l2366,2589r,xm2318,2637r-10,-4l2361,2585r5,4l2318,2637r,xm2318,2637r,l2318,2637r,xm2260,2681r-5,-5l2308,2633r10,4l2260,2681r,xm2260,2681r,l2260,2681r,xm2207,2724r-9,-10l2255,2676r5,5l2207,2724r,xm2207,2724r,l2207,2724r,xm2150,2762r-5,-9l2203,2714r4,10l2150,2762r,xm2150,2762r,l2150,2762r,xm2087,2796r-4,-5l2145,2753r5,9l2087,2796r,xm2087,2796r,l2087,2801r,-5xm2030,2834r-5,-9l2083,2791r4,5l2030,2830r,4xm2030,2830r,l2030,2834r,-4xm1996,2849r-5,-15l2025,2820r5,14l1996,2849xm1967,2863r-4,-14l1991,2834r5,15l1967,2863r,xm1967,2863r,l1967,2858r,5xm1934,2878r-5,-15l1963,2849r4,14l1934,2878r,xm1934,2878r,l1934,2878r,xm1900,2887r-5,-9l1929,2863r5,15l1900,2887r,xm1900,2887r,l1900,2887r,xm1862,2887r5,l1900,2878r,9l1867,2902r-5,-15xm1862,2887r5,l1862,2887r,xm1833,2911r,-9l1862,2887r5,15l1838,2911r-5,xm1838,2911r-5,l1833,2911r5,xm1799,2911r,l1833,2902r,9l1799,2921r,-10xm1799,2911r,l1799,2911r,xm1766,2930r,-9l1799,2911r,10l1766,2930r,xm1766,2930r,l1766,2930xm1732,2940r,-10l1766,2921r,9l1732,2940xm1699,2950r,-10l1732,2930r,10l1699,2950r,xm1699,2950r,l1699,2950r,xm1665,2954r,-9l1699,2940r,10l1665,2954r,xm1665,2954r,l1665,2954r,xm1627,2950r38,-5l1665,2954r-33,5l1627,2950xm1598,2964r-5,-10l1627,2950r5,9l1598,2964r,xm1598,2964r,l1598,2964r,xm1560,2969r,-10l1593,2954r5,10l1560,2969r,xm1560,2969r,l1560,2969r,xm1521,2974r,-10l1560,2959r,10l1521,2974r,xm1521,2974r,l1521,2974r,xm1488,2978r,-14l1521,2964r,10l1488,2978r,xm1488,2978r,l1488,2978r,xm1449,2978r,-9l1488,2964r,14l1449,2978r,xm1449,2978r,l1449,2978r,xm1416,2969r33,l1449,2978r-33,l1416,2969xm1377,2978r,-9l1416,2969r,9l1377,2978r,xm1377,2978r,l1377,2978r,xm1344,2978r,-14l1377,2969r,9l1344,2978r,xm1344,2978r,l1339,2978r5,xm1305,2974r,-10l1344,2964r,14l1305,2974r,xm1305,2974r,l1305,2974r,xm1267,2969r5,-10l1305,2964r,10l1267,2969r,xm1267,2969r,l1267,2969r,xm1238,2954r,l1272,2959r-5,10l1233,2964r5,-10xm1238,2954r,l1238,2954r,xm1200,2959r,-9l1238,2954r-5,10l1200,2959r,xm1200,2959r,l1200,2959r,xm1166,2954r,-9l1200,2950r,9l1166,2954r,xm1166,2954r,l1166,2954r,xm1128,2950r4,-10l1166,2945r,9l1128,2950r,xm1128,2950r,l1128,2950r,xm1099,2930r,l1132,2940r-4,10l1094,2940r5,-10xm1099,2930r,l1099,2930r,xm1060,2930r5,-9l1099,2930r-5,10l1060,2930r,xm1060,2930r,l1060,2930r,xm1032,2911r,l1065,2921r-5,9l1027,2921r5,-10xm1032,2911r,l1032,2911r,xm993,2911r5,-9l1032,2911r-5,10l993,2911r,xm993,2911r,l993,2911r,xm964,2887r,l998,2902r-5,9l960,2902r4,-15xm964,2887r,l964,2892r,-5xm926,2887r5,-9l964,2887r-4,15l926,2887r,xm926,2887r,l926,2887r,xm897,2878r,-15l931,2878r-5,9l897,2878r,xm897,2878r,l897,2878r,xm868,2849r34,14l897,2878r-33,-15l868,2849xm835,2849r5,-15l868,2849r-4,14l835,2849xm801,2830r5,-10l840,2834r-5,15l801,2834r,-4xm801,2834r,-4l801,2830r,4xm739,2796r5,-5l806,2825r-5,5l739,2796r,xm739,2796r,l739,2796r,xm681,2762r5,-9l744,2791r-5,5l681,2762r,xm681,2762r,l681,2762r,xm624,2724r4,-10l686,2753r-5,9l624,2724r,xm624,2724r,l624,2724r,xm566,2681r10,-5l628,2714r-4,10l566,2681r,xm566,2681r,l566,2681r,xm513,2637r10,-4l576,2676r-10,5l513,2637r,xm513,2637r,l513,2637xm460,2589r10,-4l523,2633r-10,4l465,2589r-5,xm465,2589r-5,l460,2589r5,xm412,2541r10,-9l470,2585r-10,4l412,2541r,xm412,2541r,l412,2541r,xm369,2488r5,-4l422,2532r-10,9l369,2488r,xm369,2488r,l369,2488r,xm321,2436r10,-5l374,2484r-5,4l321,2436r,xm321,2436r,l321,2436r,xm283,2378r5,-5l331,2431r-10,5l283,2378r,xm283,2378r,l283,2383r,-5xm240,2320r9,-4l288,2373r-5,5l240,2320r,xm240,2320r,l240,2320r,xm206,2263r5,-5l249,2316r-9,4l206,2263r,xm206,2263r,l206,2263r,xm168,2200r9,-5l216,2258r-10,5l168,2200r,xm168,2200r,l168,2200r,xm139,2133r9,-5l177,2195r-9,5l139,2133r,xm139,2133r,l139,2133r,xm124,2099r10,l148,2128r-9,5l124,2099xm110,2071r10,-5l134,2099r-10,l110,2071r,xm110,2071r,l110,2071r,xm110,2032r,l120,2066r-10,5l96,2032r14,xm110,2032r,l110,2032r,xm96,1999r,l110,2032r-14,l86,1999r10,xm96,1999r,l96,1999r,xm72,1965r9,-5l96,1999r-10,l72,1965r,xm72,1965r,l72,1965r,xm62,1931r10,-5l81,1960r-9,5l62,1931r,xm62,1931r,l62,1931r,xm52,1898r10,-5l72,1926r-10,5l52,1898r,xm52,1898r,l52,1898r,xm43,1859r9,l62,1893r-10,5l43,1859r,xm43,1859r,l43,1859r,xm48,1821r,l52,1859r-9,l38,1826r10,-5xm48,1821r,l48,1821r,xm28,1787r10,l48,1821r-10,5l28,1787r,xm28,1787r,l28,1787r,xm19,1754r14,-5l38,1787r-10,l19,1754r,xm19,1754r,l19,1754r,xm28,1715r,l33,1749r-14,5l14,1715r14,xm28,1715r,l28,1710r,5xm9,1677r10,l28,1715r-14,l9,1677r,xm9,1677r,l9,1677r,xm4,1643r15,-5l19,1677r-10,l4,1643r,xm4,1643r,l4,1643r,xm4,1600r10,l19,1638r-15,5l4,1605r,-5xm4,1605r,l4,1600r,5xm14,1566r,34l4,1600,,1566r14,xm,1528r9,l14,1566r-14,l,1528r,xm,1528r,l,1528r,xm9,1489r,39l,1528r,-39l9,1489xe" fillcolor="#131516" stroked="f">
                  <v:path arrowok="t" o:connecttype="custom" o:connectlocs="2540,872490;12065,777875;27305,708025;54610,619125;78740,554990;130810,454660;203835,344805;295275,243840;396240,161925;508635,91440;569595,64135;633730,48895;697865,30480;762000,9525;828675,3175;920115,0;1011555,6350;1078865,18415;1142365,33655;1206500,64135;1264285,88265;1365250,137160;1471930,216535;1593850,341630;1666875,454660;1718945,554990;1743075,619125;1770380,708025;1782445,777875;1791970,848360;1797685,921385;1797685,994410;1788795,1064895;1779905,1134745;1764665,1205230;1743075,1269365;1718945,1332865;1666875,1437005;1593850,1546860;1502410,1644015;1401445,1729740;1289050,1799590;1206500,1833245;1142365,1848485;1078865,1873250;990600,1878965;920115,1885315;853440,1891030;786130,1875790;716280,1873250;655320,1848485;588010,1833245;508635,1799590;396240,1729740;292100,1644015;203835,1546860;130810,1437005;85090,1332865;60960,1269365;39370,1202055;24130,1134745;12065,1064895;0,970280" o:connectangles="0,0,0,0,0,0,0,0,0,0,0,0,0,0,0,0,0,0,0,0,0,0,0,0,0,0,0,0,0,0,0,0,0,0,0,0,0,0,0,0,0,0,0,0,0,0,0,0,0,0,0,0,0,0,0,0,0,0,0,0,0,0,0"/>
                  <o:lock v:ext="edit" verticies="t"/>
                </v:shape>
                <v:shape id="Freeform 82" o:spid="_x0000_s1074" style="position:absolute;left:28162;top:12172;width:216;height:210;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vIsQA&#10;AADbAAAADwAAAGRycy9kb3ducmV2LnhtbESP3WrCQBSE7wu+w3IE73TTSqukruIveFFaEvsAh+wx&#10;Cc2eTbNHTd++WxB6OczMN8xi1btGXakLtWcDj5MEFHHhbc2lgc/TYTwHFQTZYuOZDPxQgNVy8LDA&#10;1PobZ3TNpVQRwiFFA5VIm2odioocholviaN39p1DibIrte3wFuGu0U9J8qId1hwXKmxpW1HxlV+c&#10;gX3+0Z5lk3B43z1nb7I7nr57b8xo2K9fQQn18h++t4/WwGwKf1/i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07yLEAAAA2wAAAA8AAAAAAAAAAAAAAAAAmAIAAGRycy9k&#10;b3ducmV2LnhtbFBLBQYAAAAABAAEAPUAAACJAwAAAAA=&#10;" path="m,19l,14,,9r,l,4r5,l10,r,l14,r5,l19,r5,4l29,4r,5l29,9r5,5l34,19r,5l29,24r,5l29,33r-5,l19,33r,l14,33r-4,l10,33r-5,l,33,,29,,24r,l,19xe" fillcolor="#131516" stroked="f">
                  <v:path arrowok="t" o:connecttype="custom" o:connectlocs="0,12065;0,8890;0,5715;0,5715;0,2540;3175,2540;6350,0;6350,0;8890,0;12065,0;12065,0;15240,2540;18415,2540;18415,5715;18415,5715;21590,8890;21590,12065;21590,15240;18415,15240;18415,18415;18415,20955;15240,20955;12065,20955;12065,20955;8890,20955;6350,20955;6350,20955;3175,20955;0,20955;0,18415;0,15240;0,15240;0,12065" o:connectangles="0,0,0,0,0,0,0,0,0,0,0,0,0,0,0,0,0,0,0,0,0,0,0,0,0,0,0,0,0,0,0,0,0"/>
                </v:shape>
                <v:shape id="Freeform 83" o:spid="_x0000_s1075" style="position:absolute;left:28098;top:12141;width:305;height:305;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k3sMA&#10;AADbAAAADwAAAGRycy9kb3ducmV2LnhtbESPQWvCQBSE7wX/w/KE3urGKioxq4hoybG1Ch4f2WcS&#10;kn0bd7cx/ffdQqHHYWa+YbLtYFrRk/O1ZQXTSQKCuLC65lLB+fP4sgLhA7LG1jIp+CYP283oKcNU&#10;2wd/UH8KpYgQ9ikqqELoUil9UZFBP7EdcfRu1hkMUbpSaoePCDetfE2ShTRYc1yosKN9RUVz+jIK&#10;DvT+1uRniYfdap5fZtf70LiFUs/jYbcGEWgI/+G/dq4VLOf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bk3sMAAADbAAAADwAAAAAAAAAAAAAAAACYAgAAZHJzL2Rv&#10;d25yZXYueG1sUEsFBgAAAAAEAAQA9QAAAIgDAAAAAA==&#10;" path="m,19r15,l15,24,,24,,19r,xm,19r,l,19r,xm5,14r10,5l15,24,,19,5,14r,xm5,14r,l5,14r,xm15,14r,5l5,14,5,9r10,5xm10,9r5,5l15,14,5,9r,l10,9xm5,9r,l10,9,5,9xm20,14r,l15,14,10,9r,-4l20,14xm20,14r,l20,14r,xm20,r,9l20,14,10,5r5,l20,xm15,5l15,r5,l15,5xm24,14r-4,l20,14,20,r,l24,14xm24,14r-4,l20,14r4,xm29,l24,9r,5l20,r4,l29,xm24,r,l29,,24,xm29,14l24,9r,l29,r,l29,14xm29,14r-5,l24,9r5,5xm34,5r-5,9l29,14,29,r,l34,5xm29,r5,l34,5,29,xm39,5l29,14r,-5l34,5r5,l39,5xm39,5r,l39,5r,xm34,14r-5,l39,5r,4l34,14xm44,9l34,19r,-5l39,9r5,l44,9xm44,9r,l44,9r,xm44,14l34,19r,-5l44,9r,5l44,14xm44,14r,l44,14r,xm48,19l34,24r,-5l44,14r4,5l48,19xm48,19r,l48,19r,xm34,24r,-5l48,19r,5l34,24xm34,24r10,l34,24xm48,29r-14,l34,24r14,l48,29r,xm48,29r,l48,29r,xm34,29r,-5l48,29r-4,5l34,29xm44,38l34,34r,-5l44,34r,4l44,38xm44,38r,l44,38r,xm39,43l34,34r,-5l44,38r-5,l39,43xm39,38r,5l39,43r,-5xm34,43r,-9l34,34r5,9l39,43r-5,xm39,43r-5,l34,43r5,xm29,34r,l34,34r,9l34,43,29,34xm29,34r,l24,34r5,xm29,48l24,34r5,l34,43r-5,5l29,48xm29,48r,l29,48r,xm24,34r5,l29,48r-5,l24,34xm20,48r,-14l24,34r,14l20,48r,xm20,48r,l20,48r,xm15,43r5,-9l24,34,20,48,15,43r,xm15,43r,l15,43r,xm15,34r5,l20,34r-5,9l15,43r,-9xm15,34r,l20,34r-5,xm5,38l15,34r,l15,43r-5,l5,38xm10,43r,l5,38r5,5xm5,38l15,34r,l5,38r,l5,38xm5,38r,l5,38r,xm5,34l15,29r,5l5,38r,-4l5,34xm5,34r,l5,34r,xm,29l15,24r,5l5,34,,29r,xm,29r,l,29r,xm15,24r,5l,29,,24r15,xe" fillcolor="#131516" stroked="f">
                  <v:path arrowok="t" o:connecttype="custom" o:connectlocs="0,12065;0,12065;3175,8890;3175,8890;9525,8890;3175,5715;3175,5715;6350,3175;12700,8890;9525,3175;9525,3175;12700,0;15240,8890;15240,0;15240,0;18415,0;18415,8890;18415,0;18415,0;24765,3175;24765,3175;21590,8890;27940,5715;27940,5715;27940,8890;27940,8890;30480,12065;30480,12065;21590,15240;21590,18415;30480,18415;21590,15240;21590,21590;27940,24130;21590,21590;24765,24130;21590,21590;24765,27305;18415,21590;18415,21590;15240,21590;18415,30480;18415,21590;12700,21590;12700,30480;12700,21590;9525,27305;12700,21590;9525,21590;9525,21590;6350,27305;9525,21590;3175,24130;9525,18415;3175,21590;9525,15240;0,18415;9525,18415" o:connectangles="0,0,0,0,0,0,0,0,0,0,0,0,0,0,0,0,0,0,0,0,0,0,0,0,0,0,0,0,0,0,0,0,0,0,0,0,0,0,0,0,0,0,0,0,0,0,0,0,0,0,0,0,0,0,0,0,0,0"/>
                  <o:lock v:ext="edit" verticies="t"/>
                </v:shape>
                <v:shape id="Freeform 84" o:spid="_x0000_s1076" style="position:absolute;left:25603;top:12172;width:209;height:210;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a8cQA&#10;AADbAAAADwAAAGRycy9kb3ducmV2LnhtbESP3WoCMRSE7wXfIRyhN0WzClVZjSJiURCKv/eHzdnN&#10;4uZk2aS67dObQsHLYWa+YebL1lbiTo0vHSsYDhIQxJnTJRcKLufP/hSED8gaK8ek4Ic8LBfdzhxT&#10;7R58pPspFCJC2KeowIRQp1L6zJBFP3A1cfRy11gMUTaF1A0+ItxWcpQkY2mx5LhgsKa1oex2+rYK&#10;vvbb34ORm/dqtMZxe93mu8k5V+qt165mIAK14RX+b++0gskH/H2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GvHEAAAA2wAAAA8AAAAAAAAAAAAAAAAAmAIAAGRycy9k&#10;b3ducmV2LnhtbFBLBQYAAAAABAAEAPUAAACJAwAAAAA=&#10;" path="m,19l,14,,9r,l5,4r,l9,r,l14,r5,l19,r5,4l29,4r,5l29,9r4,5l33,19r,5l29,24r,5l29,33r-5,l19,33r,l14,33r-5,l9,33r-4,l5,33,,29,,24r,l,19xe" fillcolor="#131516" stroked="f">
                  <v:path arrowok="t" o:connecttype="custom" o:connectlocs="0,12065;0,8890;0,5715;0,5715;3175,2540;3175,2540;5715,0;5715,0;8890,0;12065,0;12065,0;15240,2540;18415,2540;18415,5715;18415,5715;20955,8890;20955,12065;20955,15240;18415,15240;18415,18415;18415,20955;15240,20955;12065,20955;12065,20955;8890,20955;5715,20955;5715,20955;3175,20955;3175,20955;0,18415;0,15240;0,15240;0,12065" o:connectangles="0,0,0,0,0,0,0,0,0,0,0,0,0,0,0,0,0,0,0,0,0,0,0,0,0,0,0,0,0,0,0,0,0"/>
                </v:shape>
                <v:shape id="Freeform 85" o:spid="_x0000_s1077" style="position:absolute;left:25539;top:12141;width:305;height:305;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fMsMA&#10;AADbAAAADwAAAGRycy9kb3ducmV2LnhtbESPQWvCQBSE74L/YXmF3nRTW6JEVxGxkqNVCz0+ss8k&#10;JPs27m41/vuuUPA4zMw3zGLVm1ZcyfnasoK3cQKCuLC65lLB6fg5moHwAVlja5kU3MnDajkcLDDT&#10;9sZfdD2EUkQI+wwVVCF0mZS+qMigH9uOOHpn6wyGKF0ptcNbhJtWTpIklQZrjgsVdrSpqGgOv0bB&#10;lva7Jj9J3K5nH/n3+8+lb1yq1OtLv56DCNSHZ/i/nWsF0xQe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jfMsMAAADbAAAADwAAAAAAAAAAAAAAAACYAgAAZHJzL2Rv&#10;d25yZXYueG1sUEsFBgAAAAAEAAQA9QAAAIgDAAAAAA==&#10;" path="m,19r15,l15,24,,24,,19r,xm,19r,l,19r,xm5,14r10,5l15,24,,19,5,14r,xm5,14r,l5,14r,xm15,14r,5l15,19,5,14,5,9r10,5xm15,14r,5l15,19r,-5xm10,9r9,5l15,14,5,9r5,l10,9xm10,9r,l10,9r,xm10,5r9,9l15,14,10,9r,-4l10,5xm10,5r,l5,14,10,5xm15,r4,9l19,14,10,5r5,l15,xm15,5l15,r,l15,5xm19,r5,9l19,14,15,r4,l19,xm19,r,l19,r,xm24,9r-5,l19,r5,l24,9xm29,r,9l24,9,24,r5,l29,xm29,r,l29,r,xm34,5l29,9r-5,l29,r5,l34,5xm34,r,5l34,5,34,xm29,14r,l24,9,34,5r5,l29,14xm29,14r,l29,14r,xm43,9r-9,5l29,14,34,5r5,4l43,9xm39,9r,l43,9r-4,xm34,19r,-5l34,14,43,9r,l34,19xm34,19r,l34,14r,5xm43,14r-9,5l34,19,43,9r,5l43,14xm43,14r,l43,14r,xm48,19l34,24r,-5l43,14r5,5l48,19xm48,19r,l48,19r,xm34,24r,-5l48,19r,5l34,24xm34,24r9,l34,24xm48,29r-14,l34,24r14,l48,29r,xm48,29r,l48,29r,xm43,34l34,29r,-5l48,29r-5,5l43,34xm43,34r,l43,34r,xm34,34r,l34,29r9,5l43,38,34,34xm34,34r,l34,34r,xm39,43l34,34r,l43,38r,l39,43xm43,38r-4,5l39,43r4,-5xm29,34r,l34,34r5,9l34,43,29,34xm29,34r,l29,34r,xm29,34r,l29,34r5,9l34,43,29,34xm29,34r,l34,34r-5,xm29,48l24,34r5,l34,43r-5,l29,48xm29,43r,5l29,48r,-5xm24,34r5,l29,48r-5,l24,34xm19,48r,-14l24,34r,14l19,48r,xm19,48r,l19,48r,xm15,43r4,-9l24,34,19,48,15,43r,xm15,43r,l15,43r,xm15,43r4,-9l19,34r-4,9l15,43r,xm15,43r,l19,48,15,43xm10,38r5,-4l19,34r-4,9l10,43r,-5xm10,43r,l10,38r,5xm15,34r,l19,34r-9,4l5,38,15,34xm15,34r,l15,34r,xm5,34l15,29r,5l5,38r,-4l5,34xm5,34r,l5,34r,xm,29l15,24r,5l5,34,,29r,xm,29r,l,29r,xm15,24r,5l,29,,24r15,xe" fillcolor="#131516" stroked="f">
                  <v:path arrowok="t" o:connecttype="custom" o:connectlocs="0,12065;0,12065;3175,8890;3175,8890;3175,5715;9525,8890;6350,5715;6350,5715;6350,3175;6350,3175;9525,3175;9525,3175;12065,0;12065,0;15240,5715;18415,0;18415,0;21590,0;21590,0;24765,3175;18415,8890;24765,5715;24765,5715;27305,5715;21590,12065;27305,8890;27305,8890;30480,12065;30480,12065;21590,15240;21590,18415;30480,18415;21590,18415;27305,21590;21590,21590;21590,21590;21590,21590;27305,24130;18415,21590;18415,21590;18415,21590;18415,21590;15240,21590;18415,27305;18415,21590;12065,21590;12065,30480;12065,21590;9525,27305;12065,21590;9525,27305;9525,21590;6350,27305;9525,21590;9525,21590;9525,18415;3175,21590;9525,15240;0,18415;9525,18415" o:connectangles="0,0,0,0,0,0,0,0,0,0,0,0,0,0,0,0,0,0,0,0,0,0,0,0,0,0,0,0,0,0,0,0,0,0,0,0,0,0,0,0,0,0,0,0,0,0,0,0,0,0,0,0,0,0,0,0,0,0,0,0"/>
                  <o:lock v:ext="edit" verticies="t"/>
                </v:shape>
                <v:shape id="Freeform 86" o:spid="_x0000_s1078" style="position:absolute;left:17157;top:152;width:1492;height:1187;visibility:visible;mso-wrap-style:square;v-text-anchor:top" coordsize="23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ka78A&#10;AADbAAAADwAAAGRycy9kb3ducmV2LnhtbERPyW7CMBC9V+o/WFOJW3GKxKKAQRSBQHAiLfchniwQ&#10;j0NsIPw9PiBxfHr7ZNaaStyocaVlBT/dCARxanXJuYL/v9X3CITzyBory6TgQQ5m08+PCcba3nlP&#10;t8TnIoSwi1FB4X0dS+nSggy6rq2JA5fZxqAPsMmlbvAewk0le1E0kAZLDg0F1rQoKD0nV6PALI/9&#10;9UWflqezyXa/boR4yLZKdb7a+RiEp9a/xS/3RisYhrHhS/gBcv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IKRrvwAAANsAAAAPAAAAAAAAAAAAAAAAAJgCAABkcnMvZG93bnJl&#10;di54bWxQSwUGAAAAAAQABAD1AAAAhAMAAAAA&#10;" path="m10,149l,144r,l10,144r,5l10,149xm10,149r,l10,149r,xm,149r,l,144r10,5l10,154,,149xm,149r,l,149r,xm,154r,l,149r10,l10,154,,154xm,154r,l,154r,xm,159r,l,154r10,-5l10,154,,159xm,159r,l,159r,xm10,154r-5,9l,159r10,-5l10,154r,xm10,154r,l10,154r,xm5,163r,l,159r10,-5l15,159,5,163xm5,163r,l5,163r,xm10,168r,l5,163r5,-9l15,159r-5,9xm10,168r,l10,168r,xm15,173r-5,-5l15,159r4,4l15,173xm19,173r,l15,173r4,-10l24,163r-5,10xm19,173r,l19,173r,xm34,163r-5,10l19,173r5,-10l29,163r5,xm29,163r,l34,163r-5,xm34,178r,l29,173r5,-10l39,168r-5,10xm34,178r,l34,178r,xm43,168r,10l34,178r5,-10l43,168r,xm43,168r,l43,168r,xm53,183r,l43,178r,-10l53,173r,10xm53,183r,l53,183r,xm63,183r,l53,183r,-10l63,173r,10xm63,183r,l63,183r,xm72,183r,l63,183r,-10l72,173r,10xm72,183r,l72,183r,xm82,187r,-4l72,183r,-10l82,173r,14xm82,187r,l82,183r,4xm91,187r-9,l82,173r9,l91,187xm101,187r-10,l91,173r10,l101,187xm125,183r-5,4l101,187r,-14l120,173r5,10xm125,183r-5,4l120,187r5,-4xm135,173r,10l125,183r-5,-10l135,173r,xm135,173r,l135,173r,xm144,183r,l135,183r,-10l144,173r,10xm144,183r,l144,183r,xm154,183r,l144,183r,-10l154,173r,10xm154,183r,l154,183r,xm163,183r,l154,183r,-10l159,173r4,10xm163,183r,l163,183r,xm168,168r,10l163,183r-4,-10l168,168r,xm168,168r,l168,168r,xm178,178r,l168,178r,-10l178,168r,10xm178,178r,l178,178r,xm187,173r,l178,178r-5,-10l183,163r4,10xm187,173r,l187,173r,xm192,173r-5,l183,163r4,l192,173xm197,168r,l192,173r-5,-10l192,159r5,9xm197,168r,l197,168r,xm197,159r5,9l197,168r-5,-9l197,159r,xm197,159r,l235,139r-38,20xm211,163r-4,l202,168r-5,-9l202,154r9,9xm211,163r,l207,163r4,xm202,154r9,5l211,163r-9,-4l202,154xm202,154r9,5l211,159r-9,-5l202,154r,xm202,154r,l202,154r,xm211,159r,l211,159r-9,-5l207,149r4,10xm211,159r,l211,159r,xm216,154r,l211,159r-9,-5l207,149r9,5xm216,154r,l216,154r,xm216,149r,5l207,154r,-5l216,149xm211,144r5,5l216,149r-9,l207,149r4,-5xm211,144r5,l216,149r-5,-5xm207,149r4,-5l211,144r-4,10l207,149r,xm207,149r,l207,154r,-5xm202,149r9,-5l211,144r-4,5l202,149r,xm202,149r,l202,149r,xm202,144r9,-5l211,144r-9,5l202,144r,xm202,144r,l202,144r,xm211,130r,l211,144r-9,l202,130r9,xm211,130r,l211,130r,xm202,115r9,l211,130r-9,l202,115r,xm202,115r,l202,115r,xm211,101r,l211,115r-9,l202,101r9,xm211,101r,l211,101r,xm207,86r,l211,101r-9,l197,91r10,-5xm207,86r,l207,86r,xm207,77r,l207,86r-10,5l192,77r15,xm207,77r,l207,77r,xm202,62r5,15l192,77r,-10l202,62xm197,53r,l202,62r-10,5l187,58r10,-5xm197,53r,l192,38r5,15xm192,38r,5l197,53r-10,5l183,43r9,-5xm192,38r,5l192,43r,-5xm178,38r9,-4l192,38r-9,10l178,38r,xm178,38r,l178,38r,xm183,24r,l187,34r-9,4l173,29r10,-5xm183,24r,l183,24r,xm178,14r,5l183,24r-10,5l168,24,178,14xm178,14r,l178,19r,-5xm163,19r10,-5l178,14,168,24r-5,-5l163,19xm163,19r,l173,29,163,19xm168,10r,l173,14r-10,5l163,19r5,-9xm168,10r,l163,5r5,5xm163,5r5,l168,10r-5,9l159,14r4,-9xm163,5r5,l168,5r-5,xm159,14r4,-9l163,5r,9l159,14r,xm159,14r,l159,14r,xm159,r,l163,5r-4,9l154,10,159,xm159,r,l159,r,xm154,r,l159,r-5,10l149,10,154,xm154,r,l154,r,xm149,10l149,r5,l154,10r-5,l149,10xm149,10r,l149,10r,xm144,10l149,r5,l149,10r-5,l144,10xm144,10r,l139,10r5,xm144,r,l149,r-5,10l139,10,144,xm144,r,l144,r,xm135,r4,l144,r,10l139,10,135,xm135,r,l139,r-4,xm135,r4,5l135,xm135,r,l139,r-4,xm135,r4,5l135,xm135,r,l139,r-4,xm130,29l120,24,135,r9,5l130,29xm144,5l130,29,120,24,135,r9,5xe" fillcolor="#131516" stroked="f">
                  <v:path arrowok="t" o:connecttype="custom" o:connectlocs="6350,94615;0,94615;0,97790;0,100965;6350,97790;3175,103505;6350,106680;15240,103505;18415,103505;24765,106680;27305,106680;33655,109855;40005,109855;45720,109855;52070,109855;57785,118745;76200,109855;85725,109855;91440,109855;97790,109855;100965,109855;106680,106680;113030,106680;116205,103505;121920,109855;125095,106680;125095,100965;133985,103505;128270,97790;131445,94615;131445,94615;137160,94615;133985,91440;131445,94615;128270,94615;128270,91440;133985,82550;128270,73025;133985,64135;131445,54610;131445,48895;118745,36830;116205,27305;113030,24130;109855,18415;106680,15240;103505,12065;103505,12065;100965,8890;100965,8890;97790,6350;94615,6350;94615,6350;91440,6350;88265,6350;88265,6350;85725,0;82550,18415" o:connectangles="0,0,0,0,0,0,0,0,0,0,0,0,0,0,0,0,0,0,0,0,0,0,0,0,0,0,0,0,0,0,0,0,0,0,0,0,0,0,0,0,0,0,0,0,0,0,0,0,0,0,0,0,0,0,0,0,0,0"/>
                  <o:lock v:ext="edit" verticies="t"/>
                </v:shape>
                <v:rect id="Rectangle 87" o:spid="_x0000_s1079" style="position:absolute;left:5245;top:16287;width:170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5NMQA&#10;AADbAAAADwAAAGRycy9kb3ducmV2LnhtbESPQWvCQBSE7wX/w/KE3nSjlGrTbMSWCgUpYqrY4yP7&#10;zAazb0N2q/HfuwWhx2FmvmGyRW8bcabO144VTMYJCOLS6ZorBbvv1WgOwgdkjY1jUnAlD4t88JBh&#10;qt2Ft3QuQiUihH2KCkwIbSqlLw1Z9GPXEkfv6DqLIcqukrrDS4TbRk6T5FlarDkuGGzp3VB5Kn6t&#10;gmLqV5u3mdnT7uP64/TBr5++SqUeh/3yFUSgPvyH7+1PrWD2A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TTEAAAA2wAAAA8AAAAAAAAAAAAAAAAAmAIAAGRycy9k&#10;b3ducmV2LnhtbFBLBQYAAAAABAAEAPUAAACJAwAAAAA=&#10;" fillcolor="#131516" stroked="f"/>
                <v:shape id="Freeform 88" o:spid="_x0000_s1080" style="position:absolute;left:6642;top:1035;width:11430;height:12871;visibility:visible;mso-wrap-style:square;v-text-anchor:top" coordsize="1800,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0Ur8A&#10;AADbAAAADwAAAGRycy9kb3ducmV2LnhtbERPTYvCMBC9C/6HMIIX0VQFt1SjiCAIexC7Ra9DM7bF&#10;ZlKaqHV/vTkIHh/ve7XpTC0e1LrKsoLpJAJBnFtdcaEg+9uPYxDOI2usLZOCFznYrPu9FSbaPvlE&#10;j9QXIoSwS1BB6X2TSOnykgy6iW2IA3e1rUEfYFtI3eIzhJtazqJoIQ1WHBpKbGhXUn5L70bB8TKv&#10;4p2bjdL/rP6h46+5IJ6VGg667RKEp85/xR/3QSuIw/rwJfw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DRSvwAAANsAAAAPAAAAAAAAAAAAAAAAAJgCAABkcnMvZG93bnJl&#10;di54bWxQSwUGAAAAAAQABAD1AAAAhAMAAAAA&#10;" path="m,2018l1791,r9,10l10,2027,,2018xe" fillcolor="#131516" stroked="f">
                  <v:path arrowok="t" o:connecttype="custom" o:connectlocs="0,1281430;1137285,0;1143000,6350;6350,1287145;0,1281430" o:connectangles="0,0,0,0,0"/>
                </v:shape>
                <v:shape id="Freeform 89" o:spid="_x0000_s1081" style="position:absolute;left:6096;top:13601;width:850;height:921;visibility:visible;mso-wrap-style:square;v-text-anchor:top" coordsize="13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s3MMA&#10;AADbAAAADwAAAGRycy9kb3ducmV2LnhtbESPQWvCQBSE7wX/w/IEb3VjkSKpqxQlxWOrLeLtkX1N&#10;QrNv091XTf59VxA8DjPzDbNc965VZwqx8WxgNs1AEZfeNlwZ+DwUjwtQUZAttp7JwEAR1qvRwxJz&#10;6y/8Qee9VCpBOOZooBbpcq1jWZPDOPUdcfK+fXAoSYZK24CXBHetfsqyZ+2w4bRQY0ebmsqf/Z8z&#10;sBPrTsVxO/y+N2+DzENhC/9lzGTcv76AEurlHr61d9bAYgbXL+kH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is3MMAAADbAAAADwAAAAAAAAAAAAAAAACYAgAAZHJzL2Rv&#10;d25yZXYueG1sUEsFBgAAAAAEAAQA9QAAAIgDAAAAAA==&#10;" path="m134,68l,145,67,r67,68xe" fillcolor="#131516" stroked="f">
                  <v:path arrowok="t" o:connecttype="custom" o:connectlocs="85090,43180;0,92075;42545,0;85090,43180" o:connectangles="0,0,0,0"/>
                </v:shape>
                <v:shape id="Freeform 90" o:spid="_x0000_s1082" style="position:absolute;left:6921;top:12261;width:18923;height:2197;visibility:visible;mso-wrap-style:square;v-text-anchor:top" coordsize="298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kPsIA&#10;AADbAAAADwAAAGRycy9kb3ducmV2LnhtbESPUWvCMBSF3wf+h3AF32aiQpFqFKlONnzZnD/g0lzb&#10;YnNTkqzWf78MhD0ezjnf4ay3g21FTz40jjXMpgoEcelMw5WGy/fb6xJEiMgGW8ek4UEBtpvRyxpz&#10;4+78Rf05ViJBOOSooY6xy6UMZU0Ww9R1xMm7Om8xJukraTzeE9y2cq5UJi02nBZq7Kioqbydf6yG&#10;z+zQ+0IdzXG2Lw2eVJHxx0PryXjYrUBEGuJ/+Nl+NxqWC/j7k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CQ+wgAAANsAAAAPAAAAAAAAAAAAAAAAAJgCAABkcnMvZG93&#10;bnJldi54bWxQSwUGAAAAAAQABAD1AAAAhwMAAAAA&#10;" path="m2975,10r-76,9l2899,19r-5,l2894,19r,-4l2894,15r,-5l2899,10r,l2975,r,l2975,r5,5l2980,5r,5l2980,10r-5,l2975,10xm2846,24r-77,10l2769,34r,l2764,29r,l2764,29r,-5l2769,24r,l2846,15r,l2851,15r,4l2851,19r,l2851,24r-5,l2846,24xm2716,39r-72,9l2639,48r,l2639,48r-4,-5l2639,43r,-4l2639,39r5,l2716,29r,l2721,29r,5l2721,34r,l2721,39r,l2716,39xm2587,53r-72,10l2510,63r,l2510,63r,-5l2510,58r,-5l2510,53r5,l2587,43r4,l2591,43r,5l2591,48r,5l2591,53r,l2587,53xm2462,72r-77,5l2385,77r-5,l2380,77r,-5l2380,72r,-5l2380,67r5,l2457,58r5,l2462,58r,5l2467,63r,4l2462,67r,l2462,72xm2332,82r-77,9l2255,91r,l2251,91r,-4l2251,87r,-5l2255,82r,l2332,72r,l2332,72r5,5l2337,77r,5l2337,82r-5,l2332,82xm2203,96r-72,10l2126,106r,l2126,106r-5,-5l2121,101r5,-5l2126,96r5,l2203,87r,l2207,87r,4l2207,91r,5l2207,96r,l2203,96xm2078,115r-77,5l2001,120r-5,l1996,120r,-5l1996,115r,-4l1996,111r5,l2073,101r5,l2078,101r5,5l2083,106r,5l2078,111r,l2078,115xm1948,130r-77,5l1871,135r-4,l1867,135r,-5l1867,130r,-5l1871,125r,l1948,115r,l1948,115r5,5l1953,120r,5l1953,125r-5,l1948,130xm1819,139r-72,10l1742,149r,l1737,149r,-5l1737,144r5,-5l1742,139r,l1819,130r,l1823,135r,l1823,135r,4l1823,139r,l1819,139xm1689,159r-72,4l1617,163r-5,l1612,163r,-4l1612,159r,-5l1612,154r5,l1689,144r5,l1694,144r,5l1699,149r-5,5l1694,154r,l1689,159xm1564,173r-77,5l1487,178r-4,l1483,178r,-5l1483,173r,-5l1487,168r,l1564,159r,l1564,159r5,4l1569,163r,5l1569,168r-5,l1564,173xm1435,187r-77,10l1358,192r,l1353,192r,-5l1353,187r,l1358,183r,l1435,173r,l1439,178r,l1439,178r,5l1439,183r-4,4l1435,187xm1305,202r-72,5l1228,207r,l1228,207r,-5l1228,202r,l1228,197r5,l1305,187r5,l1310,192r,l1310,192r,5l1310,197r,5l1305,202xm1180,216r-77,5l1103,221r-4,l1099,221r,-5l1099,216r,-5l1099,211r4,l1175,202r5,l1180,207r5,l1185,207r,4l1180,211r,l1180,216xm1051,231r-77,9l974,235r,l969,235r,-4l969,231r,l974,226r,l1051,216r,l1055,221r,l1055,221r,5l1055,226r-4,5l1051,231xm921,245r-72,10l844,255r,-5l844,250r-5,l839,245r5,l844,240r,l921,231r,l926,235r,l926,235r,5l926,240r,5l921,245xm796,259r-76,5l720,264r-5,l715,264r,l715,259r,l715,255r5,l791,250r5,l796,250r,l801,255r,l796,255r,4l796,259xm667,274r-77,10l590,279r,l585,279r,-5l585,274r,l590,269r,l667,264r,l667,264r5,l672,264r,5l672,269r-5,5l667,274xm537,288r-72,10l460,298r,-5l456,293r,l456,288r,l460,284r,l537,274r,l542,279r,l542,284r,l542,284r,4l537,288xm408,303r-72,9l331,312r,-4l331,308r,l331,303r,l331,298r5,l408,293r4,l412,293r,l412,298r,l412,298r,5l408,303xm283,317r-77,10l206,327r-5,l201,322r,l201,317r,l206,317r,-5l278,308r5,l283,308r5,l288,312r,l288,317r-5,l283,317xm153,332r-77,9l76,341r,-5l72,336r,l72,332r4,l76,327r,l153,322r,l158,322r,l158,327r,l158,327r,5l153,332xm24,346r-20,l4,346r-4,l,346r,-5l,341r,-5l,336r4,l24,336r4,l28,336r,l28,341r,l28,341r,5l24,346xe" fillcolor="#131516" stroked="f">
                  <v:path arrowok="t" o:connecttype="custom" o:connectlocs="1837690,6350;1892300,6350;1755140,18415;1810385,9525;1678940,30480;1678940,24765;1727835,24765;1593850,36830;1645285,30480;1511300,48895;1563370,36830;1480820,52070;1431925,52070;1483995,52070;1346835,64135;1401445,57785;1270635,76200;1316355,64135;1319530,73025;1185545,79375;1240155,79375;1102995,94615;1157605,85725;1026795,103505;1026795,97790;1075690,97790;941705,109855;996315,103505;862330,121920;911225,109855;828675,128270;779780,125095;831850,125095;697865,137160;752475,131445;618490,149225;667385,137160;667385,146685;535940,155575;588010,152400;454025,167640;505460,158750;374650,180340;374650,170815;423545,173990;289560,182880;344170,180340;210185,195580;261620,186055;179705,201295;130810,201295;182880,201295;45720,213360;100330,204470;2540,219710;15240,213360;15240,219710" o:connectangles="0,0,0,0,0,0,0,0,0,0,0,0,0,0,0,0,0,0,0,0,0,0,0,0,0,0,0,0,0,0,0,0,0,0,0,0,0,0,0,0,0,0,0,0,0,0,0,0,0,0,0,0,0,0,0,0,0"/>
                  <o:lock v:ext="edit" verticies="t"/>
                </v:shape>
                <v:shape id="Freeform 91" o:spid="_x0000_s1083" style="position:absolute;left:25298;top:12261;width:546;height:121;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lIMMA&#10;AADbAAAADwAAAGRycy9kb3ducmV2LnhtbESP0WrCQBRE34X+w3ILvulGaZs0uootWPpYk37AJXtN&#10;gtm7SXabpP36riD4OMzMGWa7n0wjBupdbVnBahmBIC6srrlU8J0fFwkI55E1NpZJwS852O8eZltM&#10;tR35REPmSxEg7FJUUHnfplK6oiKDbmlb4uCdbW/QB9mXUvc4Brhp5DqKXqTBmsNChS29V1Rcsh+j&#10;wHRj3Dx/DW/dh49lPeTJ6x85peaP02EDwtPk7+Fb+1MrSJ7g+i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ZlIMMAAADbAAAADwAAAAAAAAAAAAAAAACYAgAAZHJzL2Rv&#10;d25yZXYueG1sUEsFBgAAAAAEAAQA9QAAAIgDAAAAAA==&#10;" path="m81,10l5,19r,l,19r,l,15r,l,10r5,l5,10,81,r,l81,r5,5l86,5r,5l86,10r-5,l81,10e" filled="f" strokecolor="#23282b" strokeweight="0">
                  <v:path arrowok="t" o:connecttype="custom" o:connectlocs="51435,6350;3175,12065;3175,12065;0,12065;0,12065;0,9525;0,9525;0,6350;3175,6350;3175,6350;51435,0;51435,0;51435,0;54610,3175;54610,3175;54610,6350;54610,6350;51435,6350;51435,6350" o:connectangles="0,0,0,0,0,0,0,0,0,0,0,0,0,0,0,0,0,0,0"/>
                </v:shape>
                <v:shape id="Freeform 92" o:spid="_x0000_s1084" style="position:absolute;left:24472;top:12357;width:553;height:120;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S1cIA&#10;AADbAAAADwAAAGRycy9kb3ducmV2LnhtbESPQYvCMBSE74L/ITzBm6YuKKUaRRRhxYNs9eDx0Tzb&#10;YvNSmlirv94Iwh6HmfmGWaw6U4mWGldaVjAZRyCIM6tLzhWcT7tRDMJ5ZI2VZVLwJAerZb+3wETb&#10;B/9Rm/pcBAi7BBUU3teJlC4ryKAb25o4eFfbGPRBNrnUDT4C3FTyJ4pm0mDJYaHAmjYFZbf0bhS0&#10;XW6zPb628fE+O8pD+UztZaPUcNCt5yA8df4//G3/agXxF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BLVwgAAANsAAAAPAAAAAAAAAAAAAAAAAJgCAABkcnMvZG93&#10;bnJldi54bWxQSwUGAAAAAAQABAD1AAAAhwMAAAAA&#10;" path="m82,9l5,19r,l5,19,,14r,l,14,,9r5,l5,9,82,r,l87,r,4l87,4r,l87,9r-5,l82,9e" filled="f" strokecolor="#23282b" strokeweight="0">
                  <v:path arrowok="t" o:connecttype="custom" o:connectlocs="52070,5715;3175,12065;3175,12065;3175,12065;0,8890;0,8890;0,8890;0,5715;3175,5715;3175,5715;52070,0;52070,0;55245,0;55245,2540;55245,2540;55245,2540;55245,5715;52070,5715;52070,5715" o:connectangles="0,0,0,0,0,0,0,0,0,0,0,0,0,0,0,0,0,0,0"/>
                </v:shape>
                <v:shape id="Freeform 93" o:spid="_x0000_s1085" style="position:absolute;left:23653;top:12446;width:546;height:120;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ezMEA&#10;AADbAAAADwAAAGRycy9kb3ducmV2LnhtbESP0YrCMBRE3wX/IVzBN00V1G41igqKj67uB1yaa1ts&#10;bmoT27pfvxGEfRxm5gyz2nSmFA3VrrCsYDKOQBCnVhecKfi5HkYxCOeRNZaWScGLHGzW/d4KE21b&#10;/qbm4jMRIOwSVJB7XyVSujQng25sK+Lg3Wxt0AdZZ1LX2Aa4KeU0iubSYMFhIceK9jml98vTKDCP&#10;dlHOzs3ucfQLWTTX+OuXnFLDQbddgvDU+f/wp33SCuI5vL+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IXszBAAAA2wAAAA8AAAAAAAAAAAAAAAAAmAIAAGRycy9kb3du&#10;cmV2LnhtbFBLBQYAAAAABAAEAPUAAACGAwAAAAA=&#10;" path="m81,10l9,19r-5,l4,19r,l,14r4,l4,10r,l9,10,81,r,l86,r,5l86,5r,l86,10r,l81,10e" filled="f" strokecolor="#23282b" strokeweight="0">
                  <v:path arrowok="t" o:connecttype="custom" o:connectlocs="51435,6350;5715,12065;2540,12065;2540,12065;2540,12065;0,8890;2540,8890;2540,6350;2540,6350;5715,6350;51435,0;51435,0;54610,0;54610,3175;54610,3175;54610,3175;54610,6350;54610,6350;51435,6350" o:connectangles="0,0,0,0,0,0,0,0,0,0,0,0,0,0,0,0,0,0,0"/>
                </v:shape>
                <v:shape id="Freeform 94" o:spid="_x0000_s1086" style="position:absolute;left:22860;top:12534;width:514;height:127;visibility:visible;mso-wrap-style:square;v-text-anchor:top" coordsize="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2o8MA&#10;AADbAAAADwAAAGRycy9kb3ducmV2LnhtbESPT2vCQBTE7wW/w/KE3urGikZSVwmCYE/iv54f2dck&#10;NPs27G5j4qd3hUKPw8xvhlltetOIjpyvLSuYThIQxIXVNZcKLufd2xKED8gaG8ukYCAPm/XoZYWZ&#10;tjc+UncKpYgl7DNUUIXQZlL6oiKDfmJb4uh9W2cwROlKqR3eYrlp5HuSLKTBmuNChS1tKyp+Tr9G&#10;wXI2vx/cYlekX/n1ng/pZzf0c6Vex33+ASJQH/7Df/ReRy6F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32o8MAAADbAAAADwAAAAAAAAAAAAAAAACYAgAAZHJzL2Rv&#10;d25yZXYueG1sUEsFBgAAAAAEAAQA9QAAAIgDAAAAAA==&#10;" path="m77,10l5,20,,20r,l,20,,15r,l,10r,l5,10,77,r4,l81,r,5l81,5r,5l81,10r,l77,10e" filled="f" strokecolor="#23282b" strokeweight="0">
                  <v:path arrowok="t" o:connecttype="custom" o:connectlocs="48895,6350;3175,12700;0,12700;0,12700;0,12700;0,9525;0,9525;0,6350;0,6350;3175,6350;48895,0;51435,0;51435,0;51435,3175;51435,3175;51435,6350;51435,6350;51435,6350;48895,6350" o:connectangles="0,0,0,0,0,0,0,0,0,0,0,0,0,0,0,0,0,0,0"/>
                </v:shape>
                <v:shape id="Freeform 95" o:spid="_x0000_s1087" style="position:absolute;left:22034;top:12630;width:552;height:120;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9S70A&#10;AADbAAAADwAAAGRycy9kb3ducmV2LnhtbERPvQrCMBDeBd8hnOCmqQ5SqlFEERQHsTo4Hs3ZFptL&#10;aWKtPr0ZBMeP73+x6kwlWmpcaVnBZByBIM6sLjlXcL3sRjEI55E1VpZJwZscrJb93gITbV98pjb1&#10;uQgh7BJUUHhfJ1K6rCCDbmxr4sDdbWPQB9jkUjf4CuGmktMomkmDJYeGAmvaFJQ90qdR0Ha5zQ74&#10;2can5+wkj+U7tbeNUsNBt56D8NT5v/jn3msFc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3W9S70AAADbAAAADwAAAAAAAAAAAAAAAACYAgAAZHJzL2Rvd25yZXYu&#10;eG1sUEsFBgAAAAAEAAQA9QAAAIIDAAAAAA==&#10;" path="m82,14l5,19r,l,19r,l,14r,l,9r,l5,9,77,r5,l82,r,5l87,5r,4l82,9r,l82,14e" filled="f" strokecolor="#23282b" strokeweight="0">
                  <v:path arrowok="t" o:connecttype="custom" o:connectlocs="52070,8890;3175,12065;3175,12065;0,12065;0,12065;0,8890;0,8890;0,5715;0,5715;3175,5715;48895,0;52070,0;52070,0;52070,3175;55245,3175;55245,5715;52070,5715;52070,5715;52070,8890" o:connectangles="0,0,0,0,0,0,0,0,0,0,0,0,0,0,0,0,0,0,0"/>
                </v:shape>
                <v:shape id="Freeform 96" o:spid="_x0000_s1088" style="position:absolute;left:21215;top:12719;width:546;height:120;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KvsEA&#10;AADbAAAADwAAAGRycy9kb3ducmV2LnhtbESP0YrCMBRE3xf8h3AF39bUBbVWo7iC4qOrfsClubbF&#10;5qY2sa1+vRGEfRxm5gyzWHWmFA3VrrCsYDSMQBCnVhecKTiftt8xCOeRNZaWScGDHKyWva8FJtq2&#10;/EfN0WciQNglqCD3vkqkdGlOBt3QVsTBu9jaoA+yzqSusQ1wU8qfKJpIgwWHhRwr2uSUXo93o8Dc&#10;2mk5PjS/t52fyqI5xbMnOaUG/W49B+Gp8//hT3uvFcQz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Xyr7BAAAA2wAAAA8AAAAAAAAAAAAAAAAAmAIAAGRycy9kb3du&#10;cmV2LnhtbFBLBQYAAAAABAAEAPUAAACGAwAAAAA=&#10;" path="m81,10l4,19r,l4,19,,19,,15r,l,10r4,l4,10,81,r,l81,r5,5l86,5r,5l86,10r-5,l81,10e" filled="f" strokecolor="#23282b" strokeweight="0">
                  <v:path arrowok="t" o:connecttype="custom" o:connectlocs="51435,6350;2540,12065;2540,12065;2540,12065;0,12065;0,9525;0,9525;0,6350;2540,6350;2540,6350;51435,0;51435,0;51435,0;54610,3175;54610,3175;54610,6350;54610,6350;51435,6350;51435,6350" o:connectangles="0,0,0,0,0,0,0,0,0,0,0,0,0,0,0,0,0,0,0"/>
                </v:shape>
                <v:shape id="Freeform 97" o:spid="_x0000_s1089" style="position:absolute;left:20389;top:12814;width:546;height:120;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1/sAA&#10;AADbAAAADwAAAGRycy9kb3ducmV2LnhtbERP3U6DMBS+N/EdmmPinSsu0TFGWbYlM14q7AFO6BkQ&#10;6SlrO8A9/Xph4uWX7z/fzqYXIznfWVbwukhAENdWd9woOFXHlxSED8gae8uk4Jc8bIvHhxwzbSf+&#10;prEMjYgh7DNU0IYwZFL6uiWDfmEH4sidrTMYInSN1A6nGG56uUySd2mw49jQ4kCHluqf8moUmMu0&#10;6t++xv3lI6xkN1bp+kZeqeenebcBEWgO/+I/96dWsI7r45f4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T1/sAAAADbAAAADwAAAAAAAAAAAAAAAACYAgAAZHJzL2Rvd25y&#10;ZXYueG1sUEsFBgAAAAAEAAQA9QAAAIUDAAAAAA==&#10;" path="m82,9l10,19r-5,l5,19r,l,14r,l5,9r,l10,9,82,r,l86,r,4l86,4r,5l86,9r,l82,9e" filled="f" strokecolor="#23282b" strokeweight="0">
                  <v:path arrowok="t" o:connecttype="custom" o:connectlocs="52070,5715;6350,12065;3175,12065;3175,12065;3175,12065;0,8890;0,8890;3175,5715;3175,5715;6350,5715;52070,0;52070,0;54610,0;54610,2540;54610,2540;54610,5715;54610,5715;54610,5715;52070,5715" o:connectangles="0,0,0,0,0,0,0,0,0,0,0,0,0,0,0,0,0,0,0"/>
                </v:shape>
                <v:shape id="Freeform 98" o:spid="_x0000_s1090" style="position:absolute;left:19596;top:12903;width:552;height:120;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cfMQA&#10;AADbAAAADwAAAGRycy9kb3ducmV2LnhtbESPzWrDMBCE74W8g9hCb43cHEzqRjHBIZCSg4nTQ4+L&#10;tbVNrJWxFP/k6atCoMdhZr5hNulkWjFQ7xrLCt6WEQji0uqGKwVfl8PrGoTzyBpby6RgJgfpdvG0&#10;wUTbkc80FL4SAcIuQQW1910ipStrMuiWtiMO3o/tDfog+0rqHscAN61cRVEsDTYcFmrsKKupvBY3&#10;o2CYKlt+4n2/zm9xLk/NXNjvTKmX52n3AcLT5P/Dj/ZRK3hfwd+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HHzEAAAA2wAAAA8AAAAAAAAAAAAAAAAAmAIAAGRycy9k&#10;b3ducmV2LnhtbFBLBQYAAAAABAAEAPUAAACJAwAAAAA=&#10;" path="m82,14l5,19r,l,19r,l,14r,l,10r,l5,10,77,r5,l82,r5,5l87,5r,5l82,10r,l82,14e" filled="f" strokecolor="#23282b" strokeweight="0">
                  <v:path arrowok="t" o:connecttype="custom" o:connectlocs="52070,8890;3175,12065;3175,12065;0,12065;0,12065;0,8890;0,8890;0,6350;0,6350;3175,6350;48895,0;52070,0;52070,0;55245,3175;55245,3175;55245,6350;52070,6350;52070,6350;52070,8890" o:connectangles="0,0,0,0,0,0,0,0,0,0,0,0,0,0,0,0,0,0,0"/>
                </v:shape>
                <v:shape id="Freeform 99" o:spid="_x0000_s1091" style="position:absolute;left:18776;top:12992;width:547;height:127;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aMb8A&#10;AADbAAAADwAAAGRycy9kb3ducmV2LnhtbESPSwvCMBCE74L/IazgTVMtiFaj+ED0Jj7wvDRrW2w2&#10;pYla/70RBI/DzHzDzBaNKcWTaldYVjDoRyCIU6sLzhRcztveGITzyBpLy6TgTQ4W83Zrhom2Lz7S&#10;8+QzESDsElSQe18lUro0J4Oubyvi4N1sbdAHWWdS1/gKcFPKYRSNpMGCw0KOFa1zSu+nh1GwWznE&#10;7eAar8e7VA8P8WYfPc5KdTvNcgrCU+P/4V97rxVMYv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c1oxvwAAANsAAAAPAAAAAAAAAAAAAAAAAJgCAABkcnMvZG93bnJl&#10;di54bWxQSwUGAAAAAAQABAD1AAAAhAMAAAAA&#10;" path="m81,15l4,20r,l,20r,l,15r,l,10r4,l4,10,81,r,l81,r5,5l86,5r,5l86,10r-5,l81,15e" filled="f" strokecolor="#23282b" strokeweight="0">
                  <v:path arrowok="t" o:connecttype="custom" o:connectlocs="51435,9525;2540,12700;2540,12700;0,12700;0,12700;0,9525;0,9525;0,6350;2540,6350;2540,6350;51435,0;51435,0;51435,0;54610,3175;54610,3175;54610,6350;54610,6350;51435,6350;51435,9525" o:connectangles="0,0,0,0,0,0,0,0,0,0,0,0,0,0,0,0,0,0,0"/>
                </v:shape>
                <v:shape id="Freeform 100" o:spid="_x0000_s1092" style="position:absolute;left:17951;top:13087;width:546;height:121;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cEA&#10;AADbAAAADwAAAGRycy9kb3ducmV2LnhtbESP3YrCMBSE7xd8h3AE79ZU0VWrUVRQvFx/HuDQHNti&#10;c1Kb2Faf3iwseDnMzDfMYtWaQtRUudyygkE/AkGcWJ1zquBy3n1PQTiPrLGwTAqe5GC17HwtMNa2&#10;4SPVJ5+KAGEXo4LM+zKW0iUZGXR9WxIH72orgz7IKpW6wibATSGHUfQjDeYcFjIsaZtRcjs9jAJz&#10;bybF+Lfe3Pd+IvP6PJ29yCnV67brOQhPrf+E/9sHrWA2gr8v4Q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8/3BAAAA2wAAAA8AAAAAAAAAAAAAAAAAmAIAAGRycy9kb3du&#10;cmV2LnhtbFBLBQYAAAAABAAEAPUAAACGAwAAAAA=&#10;" path="m82,9l10,19r-5,l5,19,,19,,14r,l5,9r,l5,9,82,r,l86,5r,l86,5r,4l86,9r,l82,9e" filled="f" strokecolor="#23282b" strokeweight="0">
                  <v:path arrowok="t" o:connecttype="custom" o:connectlocs="52070,5715;6350,12065;3175,12065;3175,12065;0,12065;0,8890;0,8890;3175,5715;3175,5715;3175,5715;52070,0;52070,0;54610,3175;54610,3175;54610,3175;54610,5715;54610,5715;54610,5715;52070,5715" o:connectangles="0,0,0,0,0,0,0,0,0,0,0,0,0,0,0,0,0,0,0"/>
                </v:shape>
                <v:shape id="Freeform 101" o:spid="_x0000_s1093" style="position:absolute;left:17157;top:13176;width:553;height:120;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ECMQA&#10;AADbAAAADwAAAGRycy9kb3ducmV2LnhtbESPQWuDQBSE74X8h+UFeqtrC5XEukpJCaT0IDE59Phw&#10;X1TivhV3Y0x/fbdQyHGYmW+YrJhNLyYaXWdZwXMUgyCure64UXA8bJ9WIJxH1thbJgU3clDki4cM&#10;U22vvKep8o0IEHYpKmi9H1IpXd2SQRfZgTh4Jzsa9EGOjdQjXgPc9PIljhNpsOOw0OJAm5bqc3Ux&#10;Cqa5sfUn/nysyktSyq/uVtnvjVKPy/n9DYSn2d/D/+2dVrB+hb8v4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hAjEAAAA2wAAAA8AAAAAAAAAAAAAAAAAmAIAAGRycy9k&#10;b3ducmV2LnhtbFBLBQYAAAAABAAEAPUAAACJAwAAAAA=&#10;" path="m77,15l5,19r,l,19r,l,15r,l,10r,l5,10,77,r5,l82,r,5l87,5r-5,5l82,10r,l77,15e" filled="f" strokecolor="#23282b" strokeweight="0">
                  <v:path arrowok="t" o:connecttype="custom" o:connectlocs="48895,9525;3175,12065;3175,12065;0,12065;0,12065;0,9525;0,9525;0,6350;0,6350;3175,6350;48895,0;52070,0;52070,0;52070,3175;55245,3175;52070,6350;52070,6350;52070,6350;48895,9525" o:connectangles="0,0,0,0,0,0,0,0,0,0,0,0,0,0,0,0,0,0,0"/>
                </v:shape>
                <v:shape id="Freeform 102" o:spid="_x0000_s1094" style="position:absolute;left:16338;top:13271;width:546;height:121;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tisEA&#10;AADbAAAADwAAAGRycy9kb3ducmV2LnhtbESP0YrCMBRE3xf8h3AF39ZUQavVKCooPrq6H3Bp7rbF&#10;5qY2sa1+vRGEfRxm5gyzXHemFA3VrrCsYDSMQBCnVhecKfi97L9nIJxH1lhaJgUPcrBe9b6WmGjb&#10;8g81Z5+JAGGXoILc+yqR0qU5GXRDWxEH78/WBn2QdSZ1jW2Am1KOo2gqDRYcFnKsaJdTej3fjQJz&#10;a+Nycmq2t4OPZdFcZvMnOaUG/W6zAOGp8//hT/uoFcxjeH8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dbYrBAAAA2wAAAA8AAAAAAAAAAAAAAAAAmAIAAGRycy9kb3du&#10;cmV2LnhtbFBLBQYAAAAABAAEAPUAAACGAwAAAAA=&#10;" path="m81,14l4,19r,l,19r,l,14r,l,9r4,l4,9,81,r,l81,r5,4l86,4r,5l86,9r-5,l81,14e" filled="f" strokecolor="#23282b" strokeweight="0">
                  <v:path arrowok="t" o:connecttype="custom" o:connectlocs="51435,8890;2540,12065;2540,12065;0,12065;0,12065;0,8890;0,8890;0,5715;2540,5715;2540,5715;51435,0;51435,0;51435,0;54610,2540;54610,2540;54610,5715;54610,5715;51435,5715;51435,8890" o:connectangles="0,0,0,0,0,0,0,0,0,0,0,0,0,0,0,0,0,0,0"/>
                </v:shape>
                <v:shape id="Freeform 103" o:spid="_x0000_s1095" style="position:absolute;left:15513;top:13360;width:546;height:152;visibility:visible;mso-wrap-style:square;v-text-anchor:top" coordsize="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3dcAA&#10;AADbAAAADwAAAGRycy9kb3ducmV2LnhtbERPTYvCMBC9C/sfwix403Q9iFajyLKCgixYPXgckrGt&#10;NpNuE9v67zcHwePjfS/Xva1ES40vHSv4GicgiLUzJecKzqftaAbCB2SDlWNS8CQP69XHYImpcR0f&#10;qc1CLmII+xQVFCHUqZReF2TRj11NHLmrayyGCJtcmga7GG4rOUmSqbRYcmwosKbvgvQ9e1gFk81f&#10;a6b970VnZq6f7nbo9j9aqeFnv1mACNSHt/jl3hkF8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23dcAAAADbAAAADwAAAAAAAAAAAAAAAACYAgAAZHJzL2Rvd25y&#10;ZXYueG1sUEsFBgAAAAAEAAQA9QAAAIUDAAAAAA==&#10;" path="m82,14l5,24r,-5l5,19,,19,,14r,l,14,5,10r,l82,r,l86,5r,l86,5r,5l86,10r-4,4l82,14e" filled="f" strokecolor="#23282b" strokeweight="0">
                  <v:path arrowok="t" o:connecttype="custom" o:connectlocs="52070,8890;3175,15240;3175,12065;3175,12065;0,12065;0,8890;0,8890;0,8890;3175,6350;3175,6350;52070,0;52070,0;54610,3175;54610,3175;54610,3175;54610,6350;54610,6350;52070,8890;52070,8890" o:connectangles="0,0,0,0,0,0,0,0,0,0,0,0,0,0,0,0,0,0,0"/>
                </v:shape>
                <v:shape id="Freeform 104" o:spid="_x0000_s1096" style="position:absolute;left:14719;top:13449;width:521;height:127;visibility:visible;mso-wrap-style:square;v-text-anchor:top" coordsize="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KXsQA&#10;AADcAAAADwAAAGRycy9kb3ducmV2LnhtbESPQWvCQBCF7wX/wzKCt7qpgkh0lVIQe7PVFjxOs+Mm&#10;JDsbsluT+us7B8HbDO/Ne9+st4Nv1JW6WAU28DLNQBEXwVbsDHydds9LUDEhW2wCk4E/irDdjJ7W&#10;mNvQ8yddj8kpCeGYo4EypTbXOhYleYzT0BKLdgmdxyRr57TtsJdw3+hZli20x4qlocSW3koq6uOv&#10;N9DX89vhZufflyU52u/sx8+5dsZMxsPrClSiIT3M9+t3K/iZ4Ms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il7EAAAA3AAAAA8AAAAAAAAAAAAAAAAAmAIAAGRycy9k&#10;b3ducmV2LnhtbFBLBQYAAAAABAAEAPUAAACJAwAAAAA=&#10;" path="m77,15l5,20,,20r,l,20,,15r,l,15,,10r5,l77,r5,l82,5r,l82,5r,5l82,10r,5l77,15e" filled="f" strokecolor="#23282b" strokeweight="0">
                  <v:path arrowok="t" o:connecttype="custom" o:connectlocs="48895,9525;3175,12700;0,12700;0,12700;0,12700;0,9525;0,9525;0,9525;0,6350;3175,6350;48895,0;52070,0;52070,3175;52070,3175;52070,3175;52070,6350;52070,6350;52070,9525;48895,9525" o:connectangles="0,0,0,0,0,0,0,0,0,0,0,0,0,0,0,0,0,0,0"/>
                </v:shape>
                <v:shape id="Freeform 105" o:spid="_x0000_s1097" style="position:absolute;left:13900;top:13544;width:546;height:121;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MH78A&#10;AADcAAAADwAAAGRycy9kb3ducmV2LnhtbERPy6rCMBDdC/5DGOHuNFW4PqpRVLji0tcHDM3YFptJ&#10;bWLb69cbQXA3h/Ocxao1haipcrllBcNBBII4sTrnVMHl/NefgnAeWWNhmRT8k4PVsttZYKxtw0eq&#10;Tz4VIYRdjAoy78tYSpdkZNANbEkcuKutDPoAq1TqCpsQbgo5iqKxNJhzaMiwpG1Gye30MArMvZkU&#10;v4d6c9/5iczr83T2JKfUT69dz0F4av1X/HHvdZgfDeH9TLh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l4wfvwAAANwAAAAPAAAAAAAAAAAAAAAAAJgCAABkcnMvZG93bnJl&#10;di54bWxQSwUGAAAAAAQABAD1AAAAhAMAAAAA&#10;" path="m81,14l4,19r,l,19r,l,14r,l,9r,l4,9,76,r5,l81,5r5,l86,5r,4l81,9r,l81,14e" filled="f" strokecolor="#23282b" strokeweight="0">
                  <v:path arrowok="t" o:connecttype="custom" o:connectlocs="51435,8890;2540,12065;2540,12065;0,12065;0,12065;0,8890;0,8890;0,5715;0,5715;2540,5715;48260,0;51435,0;51435,3175;54610,3175;54610,3175;54610,5715;51435,5715;51435,5715;51435,8890" o:connectangles="0,0,0,0,0,0,0,0,0,0,0,0,0,0,0,0,0,0,0"/>
                </v:shape>
                <v:shape id="Freeform 106" o:spid="_x0000_s1098" style="position:absolute;left:13074;top:13633;width:546;height:152;visibility:visible;mso-wrap-style:square;v-text-anchor:top" coordsize="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ZH8MA&#10;AADcAAAADwAAAGRycy9kb3ducmV2LnhtbERPTWvCQBC9F/oflil4q5sqSI1ughSFClJo6sHjsDsm&#10;sdnZNLtN4r/vCkJv83ifs85H24ieOl87VvAyTUAQa2dqLhUcv3bPryB8QDbYOCYFV/KQZ48Pa0yN&#10;G/iT+iKUIoawT1FBFUKbSul1RRb91LXEkTu7zmKIsCul6XCI4baRsyRZSIs1x4YKW3qrSH8Xv1bB&#10;bPPTm8X4cdKFWeqruxyG/VYrNXkaNysQgcbwL767302cn8zh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VZH8MAAADcAAAADwAAAAAAAAAAAAAAAACYAgAAZHJzL2Rv&#10;d25yZXYueG1sUEsFBgAAAAAEAAQA9QAAAIgDAAAAAA==&#10;" path="m82,15l5,24r,-5l5,19,,19,,15r,l,15,5,10r,l82,r,l86,5r,l86,5r,5l86,10r-4,5l82,15e" filled="f" strokecolor="#23282b" strokeweight="0">
                  <v:path arrowok="t" o:connecttype="custom" o:connectlocs="52070,9525;3175,15240;3175,12065;3175,12065;0,12065;0,9525;0,9525;0,9525;3175,6350;3175,6350;52070,0;52070,0;54610,3175;54610,3175;54610,3175;54610,6350;54610,6350;52070,9525;52070,9525" o:connectangles="0,0,0,0,0,0,0,0,0,0,0,0,0,0,0,0,0,0,0"/>
                </v:shape>
                <v:shape id="Freeform 107" o:spid="_x0000_s1099" style="position:absolute;left:12249;top:13728;width:552;height:153;visibility:visible;mso-wrap-style:square;v-text-anchor:top" coordsize="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8ssAA&#10;AADcAAAADwAAAGRycy9kb3ducmV2LnhtbERPTWsCMRC9C/6HMII3zVpska1RakUQetIWxNuwmW62&#10;bibLZtT13xtB6G0e73Pmy87X6kJtrAIbmIwzUMRFsBWXBn6+N6MZqCjIFuvAZOBGEZaLfm+OuQ1X&#10;3tFlL6VKIRxzNOBEmlzrWDjyGMehIU7cb2g9SoJtqW2L1xTua/2SZW/aY8WpwWFDn46K0/7sDcjp&#10;+CW3dfV33G3q1as4LQerjRkOuo93UEKd/Iuf7q1N87MpPJ5JF+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v8ssAAAADcAAAADwAAAAAAAAAAAAAAAACYAgAAZHJzL2Rvd25y&#10;ZXYueG1sUEsFBgAAAAAEAAQA9QAAAIUDAAAAAA==&#10;" path="m82,14l10,24r-5,l5,19r,l,19,,14r5,l5,9r,l82,r,l87,4r,l87,4r,5l87,9r,5l82,14e" filled="f" strokecolor="#23282b" strokeweight="0">
                  <v:path arrowok="t" o:connecttype="custom" o:connectlocs="52070,8890;6350,15240;3175,15240;3175,12065;3175,12065;0,12065;0,8890;3175,8890;3175,5715;3175,5715;52070,0;52070,0;55245,2540;55245,2540;55245,2540;55245,5715;55245,5715;55245,8890;52070,8890" o:connectangles="0,0,0,0,0,0,0,0,0,0,0,0,0,0,0,0,0,0,0"/>
                </v:shape>
                <v:shape id="Freeform 108" o:spid="_x0000_s1100" style="position:absolute;left:11461;top:13849;width:546;height:89;visibility:visible;mso-wrap-style:square;v-text-anchor:top" coordsize="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mesMA&#10;AADcAAAADwAAAGRycy9kb3ducmV2LnhtbERPTWuDQBC9F/Iflgnk1qwNGMS6SpEkpBQCNaW9Du5E&#10;Je6suJto/323UOhtHu9zsmI2vbjT6DrLCp7WEQji2uqOGwUf5/1jAsJ5ZI29ZVLwTQ6KfPGQYart&#10;xO90r3wjQgi7FBW03g+plK5uyaBb24E4cBc7GvQBjo3UI04h3PRyE0VbabDj0NDiQGVL9bW6GQWf&#10;ZXO+JW9fp+q038YV7Q4med0otVrOL88gPM3+X/znPuowP4rh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BmesMAAADcAAAADwAAAAAAAAAAAAAAAACYAgAAZHJzL2Rv&#10;d25yZXYueG1sUEsFBgAAAAAEAAQA9QAAAIgDAAAAAA==&#10;" path="m81,9l5,14r,l,14r,l,14,,9r,l,5r5,l76,r5,l81,r,l86,5r,l81,5r,4l81,9e" filled="f" strokecolor="#23282b" strokeweight="0">
                  <v:path arrowok="t" o:connecttype="custom" o:connectlocs="51435,5715;3175,8890;3175,8890;0,8890;0,8890;0,8890;0,5715;0,5715;0,3175;3175,3175;48260,0;51435,0;51435,0;51435,0;54610,3175;54610,3175;51435,3175;51435,5715;51435,5715" o:connectangles="0,0,0,0,0,0,0,0,0,0,0,0,0,0,0,0,0,0,0"/>
                </v:shape>
                <v:shape id="Freeform 109" o:spid="_x0000_s1101" style="position:absolute;left:10636;top:13938;width:552;height:127;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5Yr8A&#10;AADcAAAADwAAAGRycy9kb3ducmV2LnhtbERPTYvCMBC9C/6HMAt7s0k9iFSjLAsLelS7ex6asa02&#10;k5JErf76jSB4m8f7nOV6sJ24kg+tYw15pkAQV860XGsoDz+TOYgQkQ12jknDnQKsV+PREgvjbryj&#10;6z7WIoVwKFBDE2NfSBmqhiyGzPXEiTs6bzEm6GtpPN5SuO3kVKmZtNhyamiwp++GqvP+YjX8PU75&#10;7zTv+nm9PfqyjIEeKmj9+TF8LUBEGuJb/HJvTJqvZvB8Jl0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orlivwAAANwAAAAPAAAAAAAAAAAAAAAAAJgCAABkcnMvZG93bnJl&#10;di54bWxQSwUGAAAAAAQABAD1AAAAhAMAAAAA&#10;" path="m82,10l5,20r,-5l5,15,,15,,10r,l,10,5,5r,l82,r,l82,r5,l87,r,5l87,5r-5,5l82,10e" filled="f" strokecolor="#23282b" strokeweight="0">
                  <v:path arrowok="t" o:connecttype="custom" o:connectlocs="52070,6350;3175,12700;3175,9525;3175,9525;0,9525;0,6350;0,6350;0,6350;3175,3175;3175,3175;52070,0;52070,0;52070,0;55245,0;55245,0;55245,3175;55245,3175;52070,6350;52070,6350" o:connectangles="0,0,0,0,0,0,0,0,0,0,0,0,0,0,0,0,0,0,0"/>
                </v:shape>
                <v:shape id="Freeform 110" o:spid="_x0000_s1102" style="position:absolute;left:9817;top:14001;width:546;height:153;visibility:visible;mso-wrap-style:square;v-text-anchor:top" coordsize="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fHMMA&#10;AADcAAAADwAAAGRycy9kb3ducmV2LnhtbERPTWvCQBC9C/6HZYTedKMHa1M3QUoLFkrB2EOPw+6Y&#10;RLOzaXZN4r/vFgre5vE+Z5uPthE9db52rGC5SEAQa2dqLhV8Hd/mGxA+IBtsHJOCG3nIs+lki6lx&#10;Ax+oL0IpYgj7FBVUIbSplF5XZNEvXEscuZPrLIYIu1KaDocYbhu5SpK1tFhzbKiwpZeK9KW4WgWr&#10;3U9v1uPnty7Mk76588fw/qqVepiNu2cQgcZwF/+79ybOTx7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5fHMMAAADcAAAADwAAAAAAAAAAAAAAAACYAgAAZHJzL2Rv&#10;d25yZXYueG1sUEsFBgAAAAAEAAQA9QAAAIgDAAAAAA==&#10;" path="m81,14l9,24r-5,l4,19,,19r,l,14r,l4,10r,l81,r,l86,5r,l86,10r,l86,10r,4l81,14e" filled="f" strokecolor="#23282b" strokeweight="0">
                  <v:path arrowok="t" o:connecttype="custom" o:connectlocs="51435,8890;5715,15240;2540,15240;2540,12065;0,12065;0,12065;0,8890;0,8890;2540,6350;2540,6350;51435,0;51435,0;54610,3175;54610,3175;54610,6350;54610,6350;54610,6350;54610,8890;51435,8890" o:connectangles="0,0,0,0,0,0,0,0,0,0,0,0,0,0,0,0,0,0,0"/>
                </v:shape>
                <v:shape id="Freeform 111" o:spid="_x0000_s1103" style="position:absolute;left:9023;top:14122;width:514;height:121;visibility:visible;mso-wrap-style:square;v-text-anchor:top" coordsize="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jzsUA&#10;AADcAAAADwAAAGRycy9kb3ducmV2LnhtbESP3WoCMRCF7wt9hzCF3khNrFDK1iiiWMQLwZ8HGDbT&#10;3cXNJGyibn1650LwboZz5pxvJrPet+pCXWoCWxgNDSjiMriGKwvHw+rjG1TKyA7bwGThnxLMpq8v&#10;EyxcuPKOLvtcKQnhVKCFOudYaJ3KmjymYYjEov2FzmOWtau06/Aq4b7Vn8Z8aY8NS0ONkRY1laf9&#10;2Vvwg8H4eBr9tku/Kee3nqLZrqO172/9/AdUpj4/zY/rtRN8I7TyjEy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SPOxQAAANwAAAAPAAAAAAAAAAAAAAAAAJgCAABkcnMv&#10;ZG93bnJldi54bWxQSwUGAAAAAAQABAD1AAAAigMAAAAA&#10;" path="m77,10l5,19,,19,,15r,l,15,,10r,l,5r5,l77,r4,l81,r,l81,5r,l81,5r,5l77,10e" filled="f" strokecolor="#23282b" strokeweight="0">
                  <v:path arrowok="t" o:connecttype="custom" o:connectlocs="48895,6350;3175,12065;0,12065;0,9525;0,9525;0,9525;0,6350;0,6350;0,3175;3175,3175;48895,0;51435,0;51435,0;51435,0;51435,3175;51435,3175;51435,3175;51435,6350;48895,6350" o:connectangles="0,0,0,0,0,0,0,0,0,0,0,0,0,0,0,0,0,0,0"/>
                </v:shape>
                <v:shape id="Freeform 112" o:spid="_x0000_s1104" style="position:absolute;left:8197;top:14217;width:553;height:121;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DcIA&#10;AADcAAAADwAAAGRycy9kb3ducmV2LnhtbERPTWvCQBC9C/6HZQRvumkPksZspChCxUMwevA4ZKdJ&#10;aHY2ZNcY/fXdgtDbPN7npJvRtGKg3jWWFbwtIxDEpdUNVwou5/0iBuE8ssbWMil4kINNNp2kmGh7&#10;5xMNha9ECGGXoILa+y6R0pU1GXRL2xEH7tv2Bn2AfSV1j/cQblr5HkUrabDh0FBjR9uayp/iZhQM&#10;Y2XLAz53cX5b5fLYPAp73So1n42faxCeRv8vfrm/dJgffc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8NwgAAANwAAAAPAAAAAAAAAAAAAAAAAJgCAABkcnMvZG93&#10;bnJldi54bWxQSwUGAAAAAAQABAD1AAAAhwMAAAAA&#10;" path="m82,9l5,19r,l,19,,14r,l,9r,l5,9,5,4,77,r5,l82,r5,l87,4r,l87,9r-5,l82,9e" filled="f" strokecolor="#23282b" strokeweight="0">
                  <v:path arrowok="t" o:connecttype="custom" o:connectlocs="52070,5715;3175,12065;3175,12065;0,12065;0,8890;0,8890;0,5715;0,5715;3175,5715;3175,2540;48895,0;52070,0;52070,0;55245,0;55245,2540;55245,2540;55245,5715;52070,5715;52070,5715" o:connectangles="0,0,0,0,0,0,0,0,0,0,0,0,0,0,0,0,0,0,0"/>
                </v:shape>
                <v:shape id="Freeform 113" o:spid="_x0000_s1105" style="position:absolute;left:7378;top:14306;width:546;height:121;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WcMA&#10;AADcAAAADwAAAGRycy9kb3ducmV2LnhtbESPwW7CQAxE70j8w8pIvcEGpBYILAiQqHqkwAdYWZNE&#10;ZL0huyRpv74+IPVma8Yzz+tt7yrVUhNKzwamkwQUceZtybmB6+U4XoAKEdli5ZkM/FCA7WY4WGNq&#10;fcff1J5jriSEQ4oGihjrVOuQFeQwTHxNLNrNNw6jrE2ubYOdhLtKz5LkQzssWRoKrOlQUHY/P50B&#10;9+jm1fup3T8+41yX7WWx/KVgzNuo361ARerjv/l1/WUFfyr4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WcMAAADcAAAADwAAAAAAAAAAAAAAAACYAgAAZHJzL2Rv&#10;d25yZXYueG1sUEsFBgAAAAAEAAQA9QAAAIgDAAAAAA==&#10;" path="m81,10l4,19r,l4,14,,14r,l,10r4,l4,5r,l81,r,l86,r,l86,5r,l86,5r,5l81,10e" filled="f" strokecolor="#23282b" strokeweight="0">
                  <v:path arrowok="t" o:connecttype="custom" o:connectlocs="51435,6350;2540,12065;2540,12065;2540,8890;0,8890;0,8890;0,6350;2540,6350;2540,3175;2540,3175;51435,0;51435,0;54610,0;54610,0;54610,3175;54610,3175;54610,3175;54610,6350;51435,6350" o:connectangles="0,0,0,0,0,0,0,0,0,0,0,0,0,0,0,0,0,0,0"/>
                </v:shape>
                <v:shape id="Freeform 114" o:spid="_x0000_s1106" style="position:absolute;left:6921;top:14395;width:178;height:63;visibility:visible;mso-wrap-style:square;v-text-anchor:top" coordsize="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RCcEA&#10;AADcAAAADwAAAGRycy9kb3ducmV2LnhtbERPyWrDMBC9F/oPYgq9NbJzSIJr2TiGht5KnPQ+WOOF&#10;WCMjqYnbr68Chd7m8dbJy8VM4krOj5YVpKsEBHFr9ci9gvPp7WUHwgdkjZNlUvBNHsri8SHHTNsb&#10;H+nahF7EEPYZKhhCmDMpfTuQQb+yM3HkOusMhghdL7XDWww3k1wnyUYaHDk2DDhTPVB7ab6MgkNX&#10;4dZ9LlO9x835o+3q449slHp+WqpXEIGW8C/+c7/rOD9N4f5MvE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kQnBAAAA3AAAAA8AAAAAAAAAAAAAAAAAmAIAAGRycy9kb3du&#10;cmV2LnhtbFBLBQYAAAAABAAEAPUAAACGAwAAAAA=&#10;" path="m24,10l4,10r,l,10r,l,5r,l,,,,4,,24,r4,l28,r,l28,5r,l28,5r,5l24,10e" filled="f" strokecolor="#23282b" strokeweight="0">
                  <v:path arrowok="t" o:connecttype="custom" o:connectlocs="15240,6350;2540,6350;2540,6350;0,6350;0,6350;0,3175;0,3175;0,0;0,0;2540,0;15240,0;17780,0;17780,0;17780,0;17780,3175;17780,3175;17780,3175;17780,6350;15240,6350" o:connectangles="0,0,0,0,0,0,0,0,0,0,0,0,0,0,0,0,0,0,0"/>
                </v:shape>
                <v:shape id="Freeform 115" o:spid="_x0000_s1107" style="position:absolute;left:6096;top:14090;width:977;height:642;visibility:visible;mso-wrap-style:square;v-text-anchor:top" coordsize="1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ZMQA&#10;AADcAAAADwAAAGRycy9kb3ducmV2LnhtbERP20rDQBB9F/yHZQRfSrtpqFpit0UFwUKL9P46ZMds&#10;NDsbsmuS/r1bKPg2h3Od2aK3lWip8aVjBeNRAoI4d7rkQsF+9z6cgvABWWPlmBScycNifnszw0y7&#10;jjfUbkMhYgj7DBWYEOpMSp8bsuhHriaO3JdrLIYIm0LqBrsYbiuZJsmjtFhybDBY05uh/Gf7axW0&#10;n6+n4+p7+ZROJ936YXAwA6o2St3f9S/PIAL14V98dX/oOH+cwuW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f2TEAAAA3AAAAA8AAAAAAAAAAAAAAAAAmAIAAGRycy9k&#10;b3ducmV2LnhtbFBLBQYAAAAABAAEAPUAAACJAwAAAAA=&#10;" path="m154,101l,68,139,r15,101xe" fillcolor="#131516" stroked="f">
                  <v:path arrowok="t" o:connecttype="custom" o:connectlocs="97790,64135;0,43180;88265,0;97790,64135" o:connectangles="0,0,0,0"/>
                </v:shape>
                <v:shape id="Freeform 116" o:spid="_x0000_s1108" style="position:absolute;left:25787;top:12261;width:7620;height:2318;visibility:visible;mso-wrap-style:square;v-text-anchor:top" coordsize="120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tl8MA&#10;AADcAAAADwAAAGRycy9kb3ducmV2LnhtbERPTWvCQBC9F/wPywheSt2kQm1TV9GARagX0168Ddlp&#10;EpqdDbvbNf33rlDobR7vc1ab0fQikvOdZQX5PANBXFvdcaPg82P/8AzCB2SNvWVS8EseNuvJ3QoL&#10;bS98oliFRqQQ9gUqaEMYCil93ZJBP7cDceK+rDMYEnSN1A4vKdz08jHLnqTBjlNDiwOVLdXf1Y9R&#10;8OLOHGNZvWP/drpf5rvjuYy1UrPpuH0FEWgM/+I/90Gn+fkCbs+kC+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Etl8MAAADcAAAADwAAAAAAAAAAAAAAAACYAgAAZHJzL2Rv&#10;d25yZXYueG1sUEsFBgAAAAAEAAQA9QAAAIgDAAAAAA==&#10;" path="m4,l1200,351r,14l,10,4,xe" fillcolor="#131516" stroked="f">
                  <v:path arrowok="t" o:connecttype="custom" o:connectlocs="2540,0;762000,222885;762000,231775;0,6350;2540,0" o:connectangles="0,0,0,0,0"/>
                </v:shape>
                <v:rect id="Rectangle 117" o:spid="_x0000_s1109" style="position:absolute;left:26974;top:14522;width:57;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gdMIA&#10;AADcAAAADwAAAGRycy9kb3ducmV2LnhtbERP32vCMBB+F/Y/hBv4NlNFVKpRNlEQZIi1Yz4eza0p&#10;ay6liVr/ezMY+HYf389brDpbiyu1vnKsYDhIQBAXTldcKshP27cZCB+QNdaOScGdPKyWL70Fptrd&#10;+EjXLJQihrBPUYEJoUml9IUhi37gGuLI/bjWYoiwLaVu8RbDbS1HSTKRFiuODQYbWhsqfrOLVZCN&#10;/PbwMTVflG/uZ6e//X78WSjVf+3e5yACdeEp/nfvdJw/HMPf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6B0wgAAANwAAAAPAAAAAAAAAAAAAAAAAJgCAABkcnMvZG93&#10;bnJldi54bWxQSwUGAAAAAAQABAD1AAAAhwMAAAAA&#10;" fillcolor="#131516" stroked="f"/>
                <v:rect id="Rectangle 118" o:spid="_x0000_s1110" style="position:absolute;left:24415;top:14522;width:57;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F78IA&#10;AADcAAAADwAAAGRycy9kb3ducmV2LnhtbERP32vCMBB+F/wfwgm+aaroNjqjbKIgyJB1ins8mrMp&#10;NpfSRK3//TIQfLuP7+fNFq2txJUaXzpWMBomIIhzp0suFOx/1oM3ED4ga6wck4I7eVjMu50Zptrd&#10;+JuuWShEDGGfogITQp1K6XNDFv3Q1cSRO7nGYoiwKaRu8BbDbSXHSfIiLZYcGwzWtDSUn7OLVZCN&#10;/Xr3+WoOtF/df50++u3kK1eq32s/3kEEasNT/HBvdJw/msL/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wXvwgAAANwAAAAPAAAAAAAAAAAAAAAAAJgCAABkcnMvZG93&#10;bnJldi54bWxQSwUGAAAAAAQABAD1AAAAhwMAAAAA&#10;" fillcolor="#131516" stroked="f"/>
                <v:rect id="Rectangle 119" o:spid="_x0000_s1111" style="position:absolute;left:25298;top:18091;width:8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bmMIA&#10;AADcAAAADwAAAGRycy9kb3ducmV2LnhtbERP32vCMBB+F/Y/hBN8m6kiOqppcWOCMETsHPPxaG5N&#10;WXMpTdT63y/CwLf7+H7eKu9tIy7U+dqxgsk4AUFcOl1zpeD4uXl+AeEDssbGMSm4kYc8exqsMNXu&#10;yge6FKESMYR9igpMCG0qpS8NWfRj1xJH7sd1FkOEXSV1h9cYbhs5TZK5tFhzbDDY0puh8rc4WwXF&#10;1G/2rwvzRcf328npb/8x25VKjYb9egkiUB8e4n/3Vsf5kzncn4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ZuYwgAAANwAAAAPAAAAAAAAAAAAAAAAAJgCAABkcnMvZG93&#10;bnJldi54bWxQSwUGAAAAAAQABAD1AAAAhwMAAAAA&#10;" fillcolor="#131516" stroked="f"/>
                <v:shape id="Freeform 120" o:spid="_x0000_s1112" style="position:absolute;left:24441;top:17811;width:914;height:642;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EpMIA&#10;AADcAAAADwAAAGRycy9kb3ducmV2LnhtbERPTWsCMRC9F/ofwgheSs2uByurUaywUC9CbQ89jptx&#10;s7iZhCTV9d8bodDbPN7nLNeD7cWFQuwcKygnBQjixumOWwXfX/XrHERMyBp7x6TgRhHWq+enJVba&#10;XfmTLofUihzCsUIFJiVfSRkbQxbjxHnizJ1csJgyDK3UAa853PZyWhQzabHj3GDQ09ZQcz78WgXH&#10;QW5rpDD1+3In382Ln//UO6XGo2GzAJFoSP/iP/eHzvPLN3g8k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oSkwgAAANwAAAAPAAAAAAAAAAAAAAAAAJgCAABkcnMvZG93&#10;bnJldi54bWxQSwUGAAAAAAQABAD1AAAAhwMAAAAA&#10;" path="m144,101l,48,144,r,101xe" fillcolor="#131516" stroked="f">
                  <v:path arrowok="t" o:connecttype="custom" o:connectlocs="91440,64135;0,30480;91440,0;91440,64135" o:connectangles="0,0,0,0"/>
                </v:shape>
                <v:shape id="Freeform 121" o:spid="_x0000_s1113" style="position:absolute;left:26092;top:17811;width:914;height:642;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Q1sQA&#10;AADcAAAADwAAAGRycy9kb3ducmV2LnhtbESPQWvDMAyF74P+B6PCLqN10sMoWd2yFgLrZbBuhx21&#10;WI3DYtnYbpv9++kw2E3iPb33abOb/KiulPIQ2EC9rEARd8EO3Bv4eG8Xa1C5IFscA5OBH8qw287u&#10;NtjYcOM3up5KrySEc4MGXCmx0Tp3jjzmZYjEop1D8lhkTb22CW8S7ke9qqpH7XFgaXAY6eCo+z5d&#10;vIGvSR9apLSKr/VR791DXH+2R2Pu59PzE6hCU/k3/12/WMGvhV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ENbEAAAA3AAAAA8AAAAAAAAAAAAAAAAAmAIAAGRycy9k&#10;b3ducmV2LnhtbFBLBQYAAAAABAAEAPUAAACJAwAAAAA=&#10;" path="m,l144,48,,101,,xe" fillcolor="#131516" stroked="f">
                  <v:path arrowok="t" o:connecttype="custom" o:connectlocs="0,0;91440,30480;0,64135;0,0" o:connectangles="0,0,0,0"/>
                </v:shape>
                <v:shape id="Freeform 122" o:spid="_x0000_s1114" style="position:absolute;left:9080;top:10769;width:3048;height:3778;visibility:visible;mso-wrap-style:square;v-text-anchor:top" coordsize="48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Sl8MA&#10;AADcAAAADwAAAGRycy9kb3ducmV2LnhtbERPzU4CMRC+m/gOzZh4ky7EbHSlECNCOHDQ1QcY2tnt&#10;xu100xZY356SkHCbL9/vzJej68WRQuw8K5hOChDE2puOWwW/P+unFxAxIRvsPZOCf4qwXNzfzbEy&#10;/sTfdKxTK3IIxwoV2JSGSsqoLTmMEz8QZ67xwWHKMLTSBDzlcNfLWVGU0mHHucHiQB+W9F99cAo2&#10;e92sw+du9SXr5vC8t6Xe+FKpx4fx/Q1EojHdxFf31uT501e4PJMvkI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LSl8MAAADcAAAADwAAAAAAAAAAAAAAAACYAgAAZHJzL2Rv&#10;d25yZXYueG1sUEsFBgAAAAAEAAQA9QAAAIgDAAAAAA==&#10;" path="m20,19r,10l5,33,,24,20,19r,xm20,19r,l20,19r,xm39,14r5,10l20,29r,-10l39,14r,xm39,14r,l39,14r,xm63,19l44,24,39,14,58,9r5,10xm77,5r5,14l63,19,58,9,77,5r,xm77,5r,l77,5r,xm96,14r,l77,19,77,5r19,l96,14xm96,14r,l96,14r,xm116,r,14l96,14r,-9l116,r,xm116,r,l116,r,xm135,r,9l116,14,116,r19,l135,xm135,r,l135,r,xm154,9r-19,l135,r19,l154,9xm173,9r-19,l154,r19,l173,9xm188,9r-15,l173,r15,l188,9xm207,r,9l188,9r,-9l207,r,xm207,r,l207,r,xm226,14r,l207,9r,-9l226,r,14xm226,14r,l221,14r5,xm245,5r-5,9l226,14,226,r14,5l245,5xm240,5r,l245,5r-5,xm260,5r-5,9l240,14r5,-9l260,5r,xm260,5r,l260,5r,xm274,9r,10l255,14r5,-9l274,9r,xm274,9r,l274,9r,xm288,24l274,19r,-10l293,14r-5,10xm308,14r-5,15l288,24r5,-10l308,14r,xm308,14r,l308,14r,xm317,29l303,24r5,-10l322,19r-5,10xm336,24r-4,9l317,29r5,-10l336,24r,xm336,24r,l336,24r,xm351,33r-5,10l332,33r4,-9l351,33r,xm351,33r,l351,33r,xm365,38r-5,10l346,43r5,-10l365,38r,xm365,38r,l365,38r,xm380,43r-5,10l360,48r5,-10l380,43r,xm380,43r,l380,43r,xm389,53r-5,9l375,53r5,-10l389,53r,xm389,53r,l389,53r,xm399,67r-5,l384,62r5,-9l404,62r-5,5xm399,67r-5,l399,67r,xm413,67r-5,10l399,67r5,-10l413,67r,xm413,67r,l413,67r,xm423,77r-10,4l404,77r9,-10l423,77r,xm423,77r,l423,77r,xm432,86r-4,5l413,81r10,-4l432,86r,xm432,86r,l432,86r,xm432,101r,l423,91r9,-5l442,96r-10,5xm432,101r,l432,101r,xm451,105r-9,5l432,101r10,-5l447,105r4,xm447,105r4,l451,105r-4,xm447,120r,l442,110r9,-5l456,115r-9,5xm447,120r,l447,120r,xm461,125r-10,4l447,120r9,-5l461,125r,xm461,125r,l461,125r,xm466,139r-10,l451,129r10,-4l466,134r,5xm466,134r,5l466,139r,-5xm471,144r-10,5l456,139r10,l471,144r,xm471,144r,l471,139r,5xm471,153r-10,l461,149r10,-5l471,153r,xm471,153r,l471,153r,xm475,163r-9,l461,153r10,l475,158r,5xm475,158r,l475,163r,-5xm475,168r-9,l466,163r9,l475,168r,xm475,168r,l475,168r,xm475,177r-9,l466,168r9,l475,177r,xm475,177r,l480,177r-5,xm480,187r-9,l466,177r9,l480,187r,xm480,187r,l480,187r,xm471,197r,l471,187r9,l480,197r-9,xm471,197r,l471,197r,xm480,206r-9,l471,197r9,l480,206r,xm480,206r,l480,206r,xm471,216r,-10l480,206r,10l471,216xm471,225r,-9l480,216r,9l471,225xm480,235r-9,l471,225r9,l480,235r,xm480,235r,l480,235r,xm471,245r,l471,235r9,l480,250r-9,-5xm471,245r,l471,245r,xm480,259r-9,-5l471,245r9,l480,254r,5xm480,254r,l480,259r,-5xm466,269r5,-15l480,259r-5,10l466,269xm466,278r,-9l475,269r,14l466,278xm466,293r,l466,278r9,5l475,293r-9,xm466,293r,l466,293r,xm475,307r-9,l466,293r9,l475,307r,xm475,307r,l475,307r,xm461,317r,l466,302r9,5l471,317r-10,xm461,317r,l461,317r,xm471,331r-10,l461,317r10,l471,331r,xm471,331r,l471,331r,xm471,346r-10,l461,331r10,l471,346r,xm471,346r,l471,346r,xm466,374r-10,-4l461,346r10,l466,374r,xm466,374r,l466,374r,xm447,398r,l456,370r10,4l456,398r-9,xm447,398r,l447,398r,xm451,432r-9,-5l447,398r9,l451,432r,xm451,432r,l451,432r,xm437,461r,l442,427r9,5l447,461r-10,xm437,461r,l437,461r,xm437,494r-9,-4l437,461r10,l437,494r,xm437,494r,l437,494r,xm428,528r-10,-5l428,490r9,4l428,528r,xm428,528r,l428,528r,xm418,562r-10,-5l418,523r10,5l418,562r,xm418,562r,l418,562r,xm399,591r9,-34l418,562r-10,33l399,591xe" fillcolor="#131516" stroked="f">
                  <v:path arrowok="t" o:connecttype="custom" o:connectlocs="12700,12065;24765,8890;52070,12065;60960,8890;60960,8890;73660,0;85725,0;97790,5715;131445,0;131445,0;140335,8890;152400,3175;165100,3175;173990,5715;182880,15240;195580,8890;201295,18415;219710,27305;231775,24130;231775,24130;241300,27305;247015,33655;253365,42545;262255,42545;268605,48895;268605,48895;268605,57785;280670,69850;283845,76200;283845,76200;292735,79375;295910,88265;299085,91440;299085,97155;301625,100330;301625,103505;295910,106680;299085,118745;299085,125095;299085,125095;304800,130810;304800,137160;304800,149225;299085,155575;304800,161290;301625,170815;295910,176530;295910,194945;292735,201295;292735,201295;299085,210185;299085,219710;295910,237490;283845,252730;286385,274320;286385,274320;277495,292735;265430,332105;265430,356870;265430,356870" o:connectangles="0,0,0,0,0,0,0,0,0,0,0,0,0,0,0,0,0,0,0,0,0,0,0,0,0,0,0,0,0,0,0,0,0,0,0,0,0,0,0,0,0,0,0,0,0,0,0,0,0,0,0,0,0,0,0,0,0,0,0,0"/>
                  <o:lock v:ext="edit" verticies="t"/>
                </v:shape>
                <v:shape id="Freeform 123" o:spid="_x0000_s1115" style="position:absolute;left:6064;top:14522;width:14541;height:5429;visibility:visible;mso-wrap-style:square;v-text-anchor:top" coordsize="229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dxMcA&#10;AADcAAAADwAAAGRycy9kb3ducmV2LnhtbESPT2vCQBDF7wW/wzJCb3VjaIukriJCrYVA8Q/tdchO&#10;k2h2Ns1uNfrpO4eCtxnem/d+M533rlEn6kLt2cB4lIAiLrytuTSw370+TECFiGyx8UwGLhRgPhvc&#10;TTGz/swbOm1jqSSEQ4YGqhjbTOtQVOQwjHxLLNq37xxGWbtS2w7PEu4anSbJs3ZYszRU2NKyouK4&#10;/XUG3uzP42r9/vWUL67hw+WfaX7QK2Puh/3iBVSkPt7M/9drK/ip4MszMoG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HcTHAAAA3AAAAA8AAAAAAAAAAAAAAAAAmAIAAGRy&#10;cy9kb3ducmV2LnhtbFBLBQYAAAAABAAEAPUAAACMAwAAAAA=&#10;" path="m2170,855r,-10l2290,845r,10l2170,855r,xm2170,855r,l2170,855r,xm2054,850r,-10l2170,845r,10l2054,850r,xm2054,850r,l2054,850r,xm1944,845r,-10l2054,840r,10l1944,845r,xm1944,845r,l1944,845r,xm1829,840r,-9l1944,835r,10l1829,840r,xm1829,840r,l1829,840xm1718,831r,-15l1829,831r,9l1718,831r,xm1718,831r,l1718,831r,xm1613,816r,-9l1718,816r,15l1613,816r,xm1613,816r,l1613,816r,xm1502,802r5,-10l1613,807r,9l1502,802r,xm1502,802r,l1502,802r,xm1402,787r,-9l1507,792r-5,10l1402,787r,xm1402,787r,l1402,787r,xm1301,773r,-10l1402,778r,9l1301,773r,xm1301,773r,l1301,773r,xm1200,754r5,-10l1301,763r,10l1200,754r,xm1200,754r,l1200,754r,xm1104,735r5,-15l1205,744r-5,10l1104,735r,xm1104,735r,l1104,735r,xm1056,720r5,-9l1109,720r-5,15l1056,720r,xm1056,720r,l1056,720r,xm1013,711r,-10l1061,711r-5,9l1013,711r,xm1013,711r,l1013,711r,xm965,701r5,-14l1013,701r,10l965,701r,xm965,701r,l965,701r,xm926,677r,l970,687r-5,14l922,687r4,-10xm926,677r,l926,677r,xm879,677r4,-15l926,677r-4,10l879,677r,xm879,677r,l879,677r,xm840,653r,l883,662r-4,15l835,662r5,-9xm840,653r,l840,653r,xm792,648r5,-10l840,653r-5,9l792,648r,xm792,648r,l792,648r,xm759,624r,l797,638r-5,10l754,634r5,-10xm759,624r,l759,624r,xm711,619r4,-9l759,624r-5,10l711,619r,xm711,619r,l715,619r-4,xm677,595r,l715,610r-4,9l672,605r5,-10xm677,595r,l677,595r,xm634,595r5,-14l677,595r-5,10l634,595r,xm634,595r,l634,595r,xm595,576r5,-10l639,581r-5,14l595,576r,xm595,576r,l600,576r-5,xm567,552r33,14l595,576,562,562r5,-10xm528,538r,l567,552r-5,10l523,547r5,-9xm528,538r,l528,538r,xm490,533r5,-10l528,538r-5,9l490,533r,xm490,533r,l490,533r,xm461,504r34,19l490,533,456,514r5,-10xm427,499r5,-9l461,504r-5,10l427,499r,xm427,499r,l427,499r,xm394,480r5,-10l432,490r-5,9l394,480r,xm394,480r,l394,480r,xm365,466r5,-10l399,470r-5,10l365,466r,xm365,466r,l365,466r,xm341,437r,l370,456r-5,10l336,446r5,-9xm341,437r,l341,437r,xm307,427r5,-5l341,437r-5,9l307,427r,xm307,427r,l307,427r,xm283,403r29,19l307,427,279,408r4,-5xm255,393r4,-9l283,403r-4,5l255,393r,xm255,393r,l255,393r,xm226,374r9,-9l259,384r-4,9l226,374r,xm226,374r,l226,374r,xm211,345r,l235,365r-9,9l207,355r4,-10xm211,345r,l211,345r,xm183,336r9,-10l211,345r-4,10l183,336r,xm183,336r,l183,336r,xm163,317r5,-10l192,326r-9,10l163,317r,xm163,317r,l163,317r,xm139,297r10,-9l168,307r-5,10l139,297r,xm139,297r,l139,297r,xm120,278r10,-9l149,288r-10,9l125,278r-5,xm125,278r-5,l120,278r5,xm106,259r9,-10l130,269r-10,9l106,259r,xm106,259r,l106,259r,xm96,230r,l115,249r-9,10l91,235r5,-5xm96,230r,l96,230r,xm72,216r10,-5l96,230r-5,5l72,216r,xm72,216r,l72,216r,xm63,197r9,-5l82,211r-10,5l63,197r,xm63,197r,l63,197r,xm58,168r,l72,192r-9,5l48,173r10,-5xm58,168r,l58,168r,xm39,153r9,-5l58,168r-10,9l39,158r,-5xm39,158r,-5l39,153r,5xm29,134r10,-5l48,153r-9,l29,134r,xm29,134r,l29,134r,xm29,110r,l39,129r-10,5l19,110r10,xm29,110r,l29,105r,5xm15,91r9,-5l29,110r-10,l15,91r,xm15,91r,l15,91r,xm5,67r14,l24,86r-9,5l5,72r,-5xm5,72r,-5l5,67r,5xm15,43r,l19,67,5,67,5,48,15,43xm15,43r,l15,43r,xm,24r15,l15,43,5,48,,24r,xm,24r,l,24r,xm10,r5,24l,24,,4,10,xe" fillcolor="#131516" stroked="f">
                  <v:path arrowok="t" o:connecttype="custom" o:connectlocs="1377950,542925;1304290,539750;1304290,539750;1161415,527685;1090930,527685;1090930,527685;1024255,518160;953770,509270;956945,502920;826135,490855;826135,490855;762000,478790;701040,466725;704215,457200;643255,451485;643255,451485;612775,445135;585470,436245;588010,429895;533400,414655;533400,414655;502920,411480;478790,402590;481965,396240;429895,377825;429895,377825;402590,377825;377825,365760;377825,365760;335280,341630;332105,347345;314325,332105;271145,316865;274320,311150;231775,295910;231775,295910;216535,277495;194945,271145;194945,271145;161925,249555;161925,249555;133985,219075;133985,219075;116205,213360;103505,201295;103505,201295;82550,170815;79375,176530;67310,164465;60960,146050;57785,149225;45720,121920;40005,125095;36830,106680;24765,97155;24765,97155;18415,69850;18415,69850;9525,57785;3175,42545;3175,42545;9525,15240;0,15240" o:connectangles="0,0,0,0,0,0,0,0,0,0,0,0,0,0,0,0,0,0,0,0,0,0,0,0,0,0,0,0,0,0,0,0,0,0,0,0,0,0,0,0,0,0,0,0,0,0,0,0,0,0,0,0,0,0,0,0,0,0,0,0,0,0,0"/>
                  <o:lock v:ext="edit" verticies="t"/>
                </v:shape>
                <v:shape id="Freeform 124" o:spid="_x0000_s1116" style="position:absolute;left:22307;top:14522;width:11125;height:5429;visibility:visible;mso-wrap-style:square;v-text-anchor:top" coordsize="175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SncMA&#10;AADcAAAADwAAAGRycy9kb3ducmV2LnhtbERPTWuDQBC9B/oflin0lqx6kGCzkSZQaOwhjSmU3gZ3&#10;olJ3VtyN2n/fLQRym8f7nE0+m06MNLjWsoJ4FYEgrqxuuVbweX5drkE4j6yxs0wKfslBvn1YbDDT&#10;duITjaWvRQhhl6GCxvs+k9JVDRl0K9sTB+5iB4M+wKGWesAphJtOJlGUSoMth4YGe9o3VP2UV6Mg&#10;uVi9K/TH8fA+fXWntIi1+Y6VenqcX55BeJr9XXxzv+kwP4nh/5lw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FSncMAAADcAAAADwAAAAAAAAAAAAAAAACYAgAAZHJzL2Rv&#10;d25yZXYueG1sUEsFBgAAAAAEAAQA9QAAAIgDAAAAAA==&#10;" path="m92,855r,l,855,,845r92,l92,855xm92,855r,l92,855r,xm178,850r,l92,855r,-10l178,840r,10xm178,850r,l178,850r,xm269,845r-91,5l178,840r86,-5l269,845xm356,840r,l269,845r-5,-10l351,831r5,9xm356,840r,l356,840r,xm437,831r,l356,840r-5,-9l437,821r,10xm437,831r,l437,831r,xm519,816r,l437,831r,-10l519,807r,9xm519,816r,l519,816r,xm600,807r,l519,816r,-9l600,792r,15xm600,807r,l605,807r-5,xm682,787r,l600,807r,-15l682,778r,9xm682,787r,l682,787r,xm759,773r,l682,787r,-9l759,763r,10xm759,773r,l759,773r,xm836,754r,l759,773r,-10l831,744r5,10xm836,754r,l836,754r,xm908,735r,l836,754r-5,-10l903,720r5,15xm908,735r,l908,735r,xm980,711r,l908,735r-5,-15l975,701r5,10xm980,711r,l980,711r,xm1047,687r,l980,711r-5,-10l1042,677r5,10xm1047,687r,l1047,687r,xm1114,662r,l1047,687r-5,-10l1109,653r5,9xm1114,662r,l1114,662r,xm1176,634r,l1114,662r-5,-9l1172,624r4,10xm1176,634r,l1176,634r,xm1239,605r,l1176,634r-4,-10l1234,595r5,10xm1239,605r,l1239,605r,xm1296,576r,l1239,605r-5,-10l1292,566r4,10xm1296,576r,l1296,576r,xm1325,562r-29,14l1292,566r28,-14l1325,562xm1344,538r5,9l1325,562r-5,-10l1344,538r,xm1344,538r,l1344,538r,xm1378,533r,l1349,547r-5,-9l1373,523r5,10xm1378,533r,l1378,533r,xm1397,504r5,10l1378,533r-5,-10l1397,504r,xm1397,504r,l1426,485r-29,19xm1426,499r,l1402,514r-5,-10l1421,490r5,9xm1426,499r,l1426,499r,xm1450,480r,l1426,499r-5,-9l1445,470r5,10xm1450,480r,l1455,480r-5,xm1474,466r,l1450,480r-5,-10l1469,456r5,10xm1474,466r,l1474,466r,xm1498,446r,l1474,466r-5,-10l1488,437r10,9xm1498,446r,l1493,446r5,xm1522,427r,l1498,446r-10,-9l1512,422r10,5xm1522,427r,l1522,427r,xm1532,403r9,5l1522,427r-10,-5l1532,403r,xm1532,403r,l1532,403r,xm1560,393r,l1541,408r-9,-5l1551,384r9,9xm1560,393r,l1560,393r,xm1570,365r10,9l1560,393r-9,-9l1570,365r,xm1570,365r,l1570,365xm1594,355r,l1580,374r-10,-9l1589,345r5,10xm1594,355r,l1594,355xm1613,336r,l1594,355r-5,-10l1608,326r5,10xm1613,336r,l1613,336r,xm1628,317r-15,19l1604,331r19,-19l1628,317xm1647,297r,l1628,317r-5,-5l1637,293r10,4xm1647,297r,l1647,297r,xm1661,278r,l1647,297r-10,-4l1652,273r9,5xm1661,278r,l1661,278r,xm1671,259r-10,19l1652,273r9,-24l1671,259xm1685,235r,l1671,259r-10,-10l1676,230r9,5xm1685,235r,l1685,235r,xm1695,216r,l1685,235r-9,-5l1685,211r10,5xm1695,216r,l1695,216r,xm1695,192r9,5l1695,216r-10,-5l1695,192r,xm1695,192r,l1695,192xm1719,173r,l1704,197r-9,-5l1709,168r10,5xm1719,173r,l1719,173r,xm1724,153r,l1719,173r-10,l1714,153r10,xm1724,153r,l1724,153r,xm1733,134r,l1724,153r-10,l1724,129r9,5xm1733,134r,l1728,148r5,-14xm1738,110r,l1733,134r-9,-5l1728,110r10,xm1738,110r,l1738,110r,xm1733,86r10,5l1738,110r-10,l1733,91r,-5xm1733,91r,-5l1733,91r,xm1748,67r,l1743,91r-10,-5l1738,67r10,xm1748,67r,l1748,67r,xm1738,43r10,5l1748,67r-10,l1738,43r,xm1738,43r,l1738,43r,xm1752,24r,l1748,48r-10,-5l1743,24r9,xm1752,24r,l1752,24r,xm1752,r,24l1743,24r,-24l1752,xe" fillcolor="#131516" stroked="f">
                  <v:path arrowok="t" o:connecttype="custom" o:connectlocs="58420,542925;58420,536575;170815,536575;170815,536575;226060,533400;277495,527685;277495,521335;381000,512445;381000,512445;433070,494030;481965,490855;481965,490855;530860,478790;530860,478790;576580,466725;622300,451485;619125,445135;707390,420370;707390,420370;744220,396240;786765,384175;786765,384175;822960,365760;820420,359410;853440,341630;875030,338455;875030,338455;887095,320040;890270,326390;905510,316865;920750,304800;917575,298450;951230,283210;951230,283210;960120,267970;978535,259080;972820,255905;990600,249555;990600,249555;1012190,225425;1012190,225425;1024255,213360;1018540,210185;1039495,186055;1054735,176530;1054735,176530;1069975,149225;1069975,149225;1069975,133985;1082040,125095;1076325,121920;1091565,109855;1085215,109855;1100455,85090;1100455,85090;1097280,69850;1106805,57785;1100455,57785;1109980,42545;1109980,42545;1103630,27305;1112520,15240;1106805,0" o:connectangles="0,0,0,0,0,0,0,0,0,0,0,0,0,0,0,0,0,0,0,0,0,0,0,0,0,0,0,0,0,0,0,0,0,0,0,0,0,0,0,0,0,0,0,0,0,0,0,0,0,0,0,0,0,0,0,0,0,0,0,0,0,0,0"/>
                  <o:lock v:ext="edit" verticies="t"/>
                </v:shape>
                <v:shape id="Freeform 125" o:spid="_x0000_s1117" style="position:absolute;left:18040;top:13144;width:889;height:1435;visibility:visible;mso-wrap-style:square;v-text-anchor:top" coordsize="14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zr8A&#10;AADcAAAADwAAAGRycy9kb3ducmV2LnhtbERPzYrCMBC+L/gOYQRva2qRRapRRBDUi6j7ALPN2FSb&#10;SW1SrW9vFgRv8/H9zmzR2UrcqfGlYwWjYQKCOHe65ELB72n9PQHhA7LGyjEpeJKHxbz3NcNMuwcf&#10;6H4MhYgh7DNUYEKoMyl9bsiiH7qaOHJn11gMETaF1A0+YritZJokP9JiybHBYE0rQ/n12FoFO3NZ&#10;j+Xetn9PvZkY2l5usj0pNeh3yymIQF34iN/ujY7z0xT+n4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XObOvwAAANwAAAAPAAAAAAAAAAAAAAAAAJgCAABkcnMvZG93bnJl&#10;di54bWxQSwUGAAAAAAQABAD1AAAAhAMAAAAA&#10;" path="m15,r,15l,10,,,15,r,xm15,r,l15,r,xm29,5r,10l15,15,15,,29,5r,xm29,5r,l29,5r,xm44,5l39,15r-15,l29,5r15,l44,5xm44,5r,l44,5r,xm53,10r,10l39,15,44,5r9,5l53,10xm53,10r,l53,10r,xm68,15r-5,9l53,20r,-10l68,15r,xm68,15r,l68,15r,xm77,20r-5,9l63,24r5,-9l77,20xm92,29l82,34,72,29r5,-9l87,24r5,5xm87,24r5,l92,29,87,24xm101,34l92,44,82,34,92,29r9,5l101,34xm101,34r,l101,34r,xm106,44r-5,4l92,44r9,-10l106,44r,xm106,44r,l106,44r,xm116,53r-5,5l101,48r5,-4l116,48r,5xm116,48r,l116,53r,-5xm125,58r-9,10l111,58r5,-5l125,58r,xm125,58r,l125,58r,xm116,68r,l116,68r9,-10l125,63r-9,5xm116,68r,l116,68r,xm130,68r-10,4l116,68r9,-5l130,68r,xm130,68r,l130,68r,xm120,77r,-5l130,68r,4l120,77xm135,77r-10,5l120,77r10,-5l135,77r,xm135,77r,l135,77r,xm125,87r,l125,82r10,-5l135,87r-10,xm125,87r,l125,87r,xm140,92r-10,l125,87r10,-5l140,87r,5xm140,87r,5l140,92r,-5xm130,96r,l130,92r10,l140,96r-10,xm130,96r,l130,96r,xm140,101r-10,l130,96r10,l140,101r,xm140,101r,l140,101r,xm130,106r,-5l140,101r,5l130,106xm130,111r,-5l140,106r,5l130,111xm130,111r5,l130,111xm140,125r-10,l130,111r10,l140,125r,xm140,125r,l140,125r,xm130,135r,-10l140,125r,10l130,135xm140,149r-15,-4l130,135r10,l140,149r,xm140,149r,l140,149r,xm135,159r-10,-5l125,145r15,4l135,159r,xm135,159r,l135,159r,xm120,164r,l125,154r10,5l130,169r-10,-5xm120,164r,l120,164r,xm130,178r-10,-5l120,164r10,5l130,178r,xm130,178r,l130,178r,xm116,183r,l120,173r10,5l125,188r-9,-5xm116,183r,l116,183r,xm120,193r-9,-5l116,183r9,5l120,193r,xm120,193r,l120,193r,xm116,202r-10,-5l111,188r9,5l116,202r,xm116,202r,l116,202r,xm101,202r5,-9l116,202r-5,5l101,202xm96,207r5,-5l111,207r-5,5l96,207xm96,217r-4,-5l96,207r10,5l101,217r-5,xm101,217r,l96,217r5,xm87,212r9,-5l96,217r-4,4l87,212xm87,226l82,212r5,l92,221r-5,l87,226xm87,221r,5l87,226r,-5xm77,226r,-9l82,212r5,14l82,226r-5,xm82,226r,l77,226r5,xm77,217r,l77,226r,l77,217xm72,226r,-9l77,217r,9l72,226r,xm72,226r,l72,226r,xm68,212r4,5l72,226r-4,l68,212xe" fillcolor="#131516" stroked="f">
                  <v:path arrowok="t" o:connecttype="custom" o:connectlocs="9525,0;18415,9525;18415,3175;18415,3175;27940,3175;33655,6350;40005,15240;43180,9525;43180,9525;55245,15240;64135,21590;64135,21590;58420,27940;67310,27940;73660,30480;79375,36830;79375,36830;73660,43180;73660,43180;82550,43180;76200,48895;79375,52070;85725,48895;85725,48895;79375,55245;88900,58420;82550,60960;82550,60960;88900,60960;88900,64135;82550,70485;85725,70485;88900,79375;82550,85725;79375,92075;88900,94615;88900,94615;85725,100965;76200,104140;76200,109855;82550,113030;82550,113030;73660,116205;76200,122555;67310,125095;73660,128270;70485,131445;60960,131445;60960,137795;60960,131445;55245,134620;55245,143510;52070,143510;48895,137795;45720,137795;45720,143510;43180,143510" o:connectangles="0,0,0,0,0,0,0,0,0,0,0,0,0,0,0,0,0,0,0,0,0,0,0,0,0,0,0,0,0,0,0,0,0,0,0,0,0,0,0,0,0,0,0,0,0,0,0,0,0,0,0,0,0,0,0,0,0"/>
                  <o:lock v:ext="edit" verticies="t"/>
                </v:shape>
                <v:shape id="Freeform 126" o:spid="_x0000_s1118" style="position:absolute;left:12922;top:7105;width:3657;height:6318;visibility:visible;mso-wrap-style:square;v-text-anchor:top" coordsize="57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GfMMA&#10;AADcAAAADwAAAGRycy9kb3ducmV2LnhtbERPTWvCQBC9C/6HZYTedBMFkegqVRBFodRoocchOyah&#10;2dmQ3Zror+8WBG/zeJ+zWHWmEjdqXGlZQTyKQBBnVpecK7ict8MZCOeRNVaWScGdHKyW/d4CE21b&#10;PtEt9bkIIewSVFB4XydSuqwgg25ka+LAXW1j0AfY5FI32IZwU8lxFE2lwZJDQ4E1bQrKftJfo2Ai&#10;0+/Y74/rw+OjPrbr69fnZhcr9Tbo3ucgPHX+JX669zrMH0/g/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fGfMMAAADcAAAADwAAAAAAAAAAAAAAAACYAgAAZHJzL2Rv&#10;d25yZXYueG1sUEsFBgAAAAAEAAQA9QAAAIgDAAAAAA==&#10;" path="m34,l29,10,,10,,,29,r5,xm29,r5,l34,,29,xm62,5l58,15,29,10,34,,62,5r,xm62,5r,l62,5r,xm91,10r-5,9l58,15,62,5r29,5l91,10xm91,10r,l91,10r,xm120,19r-5,10l86,19r5,-9l115,19r5,xm115,19r5,l120,19r-5,xm144,29r-5,10l115,29r5,-10l144,29r,xm144,29r,l144,29r,xm173,44r-5,9l139,39r5,-10l173,44r,xm173,44r,l173,44r,xm202,58r-5,10l168,53r5,-9l202,58r,xm202,58r,l202,58r,xm226,77r-5,10l197,68r5,-10l226,77r,xm226,77r,l226,77r,xm250,96r-5,10l221,87r5,-10l250,96r,xm250,96r,l250,96r,xm278,120r-9,5l245,106r5,-10l278,120r,xm278,120r,l278,120r,xm302,144r-9,5l269,125r9,-5l302,144r,xm302,144r,l302,144r,xm326,168r-9,10l293,149r9,-5l322,168r4,xm322,168r4,l326,168r-4,xm336,202r,l317,178r9,-10l346,197r-10,5xm336,202r,l336,202r,xm370,226r-10,5l336,202r10,-5l370,226r,xm370,226r,l370,226r,xm389,260r-10,4l360,231r10,-5l389,260r,xm389,260r,l389,255r,5xm408,288r-10,10l379,264r10,-4l408,288r,xm408,288r,l408,288r,xm427,327r-9,5l398,293r10,-5l427,327r,xm427,327r,l427,327r,xm446,361r-9,4l418,332r9,-5l446,361r,xm446,361r,l446,361r,xm461,399r-10,5l437,365r9,-4l461,399r,xm461,399r,l461,399r,xm480,437r-10,5l451,404r10,-5l480,437r,xm480,437r,l480,437r,xm494,481r-9,l470,442r10,-5l494,481r,xm494,481r,l494,481r,xm509,519r-10,5l485,481r9,l509,519r,xm509,519r,l509,519r,xm523,562r-14,5l499,524r10,-5l523,562r,xm523,562r,l523,562r,xm533,606r-10,4l509,567r14,-5l533,606r,xm533,606r,l533,606r,xm542,649r-9,5l523,610r10,-4l542,649r,xm542,649r,l542,649r,xm542,702r-9,-48l542,649r10,48l542,702xm562,745r-15,l542,702r10,-5l562,745r,xm562,745r,l562,745r,xm566,793r-9,l547,745r15,l566,793r,xm566,793r,l566,793r,xm571,841r-9,l557,793r9,l571,841r,xm571,841r,l571,841r,xm576,894r-10,l562,841r9,l576,894r,xm576,894r,l576,894r,xm576,942r-10,l566,894r10,l576,942r,xm576,942r,l576,942r,xm566,995r,-53l576,942r,53l566,995xe" fillcolor="#131516" stroked="f">
                  <v:path arrowok="t" o:connecttype="custom" o:connectlocs="18415,0;18415,0;39370,3175;39370,3175;57785,6350;57785,6350;73025,12065;73025,12065;91440,18415;91440,18415;109855,27940;109855,27940;128270,36830;128270,36830;143510,48895;143510,48895;158750,60960;158750,60960;176530,76200;176530,76200;191770,91440;191770,91440;204470,106680;204470,106680;219710,125095;213360,128270;234950,143510;234950,143510;247015,165100;247015,165100;259080,182880;259080,182880;271145,207645;271145,207645;283210,229235;283210,229235;292735,253365;292735,253365;304800,277495;304800,277495;313690,305435;313690,305435;323215,329565;323215,329565;332105,356870;332105,356870;338455,384810;338455,384810;344170,412115;344170,412115;344170,445770;356870,473075;356870,473075;359410,503555;359410,503555;362585,534035;362585,534035;365760,567690;365760,567690;365760,598170;365760,598170;359410,631825" o:connectangles="0,0,0,0,0,0,0,0,0,0,0,0,0,0,0,0,0,0,0,0,0,0,0,0,0,0,0,0,0,0,0,0,0,0,0,0,0,0,0,0,0,0,0,0,0,0,0,0,0,0,0,0,0,0,0,0,0,0,0,0,0,0"/>
                  <o:lock v:ext="edit" verticies="t"/>
                </v:shape>
                <v:shape id="Freeform 127" o:spid="_x0000_s1119" style="position:absolute;left:33375;top:14522;width:883;height:3626;visibility:visible;mso-wrap-style:square;v-text-anchor:top" coordsize="13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LyMEA&#10;AADcAAAADwAAAGRycy9kb3ducmV2LnhtbERPTYvCMBC9L/gfwgje1lRdF6lGWRYED162Cqu3sRnb&#10;0mZSkqj13xtB8DaP9zmLVWcacSXnK8sKRsMEBHFudcWFgv1u/TkD4QOyxsYyKbiTh9Wy97HAVNsb&#10;/9E1C4WIIexTVFCG0KZS+rwkg35oW+LIna0zGCJ0hdQObzHcNHKcJN/SYMWxocSWfkvK6+xiFODk&#10;VLvjendo6ylluvrfunq0VWrQ737mIAJ14S1+uTc6zh9/wf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8jBAAAA3AAAAA8AAAAAAAAAAAAAAAAAmAIAAGRycy9kb3du&#10;cmV2LnhtbFBLBQYAAAAABAAEAPUAAACGAwAAAAA=&#10;" path="m,33r,l,,9,r,33l,33xm,33r,l,33r,xm9,57l,62,,33r9,l9,57r,xm9,57r,l9,57r,xm,91l,86,,57r9,l9,86,,91xm,91l,86r,5l,91xm14,115l,115,,91,9,86r5,29l14,115xm14,115r,l14,115r,xm,144r,l,115r14,l14,144,,144xm,144r,l,144r,xm14,168r-9,5l,144r14,l14,168xm5,197r,l5,173r9,-5l19,197r-14,xm5,197r,l5,197r,xm19,221r-10,l5,197r14,l19,221xm9,249r,l9,221r10,l24,245,9,249xm9,249r,l9,249r,xm24,273r-10,l9,249r15,-4l24,273r,xm24,273r,l24,273r,xm19,297r,l14,273r10,l29,293r-10,4xm19,297r,l19,297r,xm19,321r,l19,297r10,-4l33,317r-14,4xm19,321r,l19,321r,xm24,341r,l19,321r14,-4l33,341r-9,xm24,341r,l24,341r,xm38,360r-9,5l24,341r9,l38,360r,xm38,360r,l38,360r,xm33,384l29,365r9,-5l43,384r-10,xm38,403r,l33,384r10,l48,403r-10,xm38,403r,l38,403r,xm53,417r-10,5l38,403r10,l53,417r,xm53,417r,l53,417r,xm57,437r-9,5l43,422r10,-5l57,437r,xm57,437r,l57,437r,xm53,456r,l48,442r9,-5l62,456r-9,xm53,456r,l53,456r,xm67,470r-10,l53,456r9,l67,470r,xm67,470r,l67,466r,4xm72,485r-10,5l57,470r10,l72,485r,xm72,485r,l72,485r,xm67,499r,l62,490r10,-5l77,499r-10,xm67,499r,l67,499r,xm77,514r,l67,499r10,l86,509r-9,5xm77,514r,l77,514r,xm86,514r-9,9l77,514r9,-5l86,514xm91,523r-10,5l77,523r9,-9l91,523r,xm91,523r,l91,523r,xm86,533r,l81,528r10,-5l96,528r-10,5xm86,533r,l86,533r,xm86,538r,l86,533r10,-5l96,528,86,538xm86,538r,l86,538r,xm101,533r-10,9l86,538,96,528r5,5xm105,538r-9,9l91,542r10,-9l105,538r,xm105,538r,l105,538r,xm96,552r,-5l96,547r9,-9l105,542r-9,10xm96,552r,-5l96,547r,5xm110,547r-9,5l96,552r9,-10l110,547r,xm110,547r,l110,547r,xm105,557r-4,l101,552r9,-5l110,552r-5,5xm105,557r-4,l101,557r4,xm105,562r,l105,557r5,-10l115,552r-10,10xm105,562r,l105,562r,xm110,562r,l105,562r10,-10l115,557r-5,5xm110,562r,l120,566r-10,-4xm115,566r,l110,562r5,-5l120,557r-5,9xm115,566r,l115,566r,xm125,557r-5,9l115,566r5,-9l125,557r,xm125,557r,l125,557r,xm125,571r-5,l120,566r5,-9l129,562r-4,9xm125,571r-5,l120,571r5,xm125,571r,l125,562r4,l125,571xm129,571r,l125,571r4,-9l134,562r-5,9xm129,571r,l129,571r,xm134,571r-5,l129,562r5,l134,571xm139,571r-5,l134,562r5,l139,571xe" fillcolor="#131516" stroked="f">
                  <v:path arrowok="t" o:connecttype="custom" o:connectlocs="0,20955;0,39370;5715,36195;5715,36195;0,57785;8890,73025;0,91440;0,91440;8890,91440;12065,125095;12065,140335;5715,158115;5715,158115;15240,155575;15240,173355;12065,188595;12065,203835;12065,203835;20955,201295;15240,216535;24130,228600;18415,231775;20955,243840;24130,255905;33655,264795;36195,277495;36195,277495;30480,280670;33655,289560;42545,298450;45720,307975;45720,307975;39370,311150;42545,316865;54610,323215;54610,326390;51435,335280;57785,332105;57785,332105;54610,338455;54610,341630;57785,344170;57785,344170;66675,341630;66675,344170;69850,347345;69850,347345;64135,350520;64135,353695;73025,350520;69850,356870;69850,356870;69850,356870;73025,359410;79375,353695;79375,362585;79375,362585;79375,356870;81915,356870;81915,362585;88265,362585" o:connectangles="0,0,0,0,0,0,0,0,0,0,0,0,0,0,0,0,0,0,0,0,0,0,0,0,0,0,0,0,0,0,0,0,0,0,0,0,0,0,0,0,0,0,0,0,0,0,0,0,0,0,0,0,0,0,0,0,0,0,0,0,0"/>
                  <o:lock v:ext="edit" verticies="t"/>
                </v:shape>
                <v:shape id="Freeform 128" o:spid="_x0000_s1120" style="position:absolute;left:33070;top:14490;width:667;height:394;visibility:visible;mso-wrap-style:square;v-text-anchor:top" coordsize="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4SsQA&#10;AADcAAAADwAAAGRycy9kb3ducmV2LnhtbERPS2vCQBC+C/6HZYReRDdKK210DaEPKB6URqHXITsm&#10;wexsyG5M2l/fFQre5uN7ziYZTC2u1LrKsoLFPAJBnFtdcaHgdPyYPYNwHlljbZkU/JCDZDsebTDW&#10;tucvuma+ECGEXYwKSu+bWEqXl2TQzW1DHLizbQ36ANtC6hb7EG5quYyilTRYcWgosaHXkvJL1hkF&#10;+4p3L2nvom711h0eM3Oafv++K/UwGdI1CE+Dv4v/3Z86zF8+we2ZcIH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uErEAAAA3AAAAA8AAAAAAAAAAAAAAAAAmAIAAGRycy9k&#10;b3ducmV2LnhtbFBLBQYAAAAABAAEAPUAAACJAwAAAAA=&#10;" path="m48,5r9,l105,53r-9,9l48,9r,-4xm48,5l53,r4,5l48,5xm,53l48,5r9,4l9,62,,53xe" fillcolor="#131516" stroked="f">
                  <v:path arrowok="t" o:connecttype="custom" o:connectlocs="30480,3175;36195,3175;66675,33655;60960,39370;30480,5715;30480,3175;30480,3175;33655,0;36195,3175;30480,3175;0,33655;30480,3175;36195,5715;5715,39370;0,33655" o:connectangles="0,0,0,0,0,0,0,0,0,0,0,0,0,0,0"/>
                  <o:lock v:ext="edit" verticies="t"/>
                </v:shape>
                <v:shape id="Freeform 129" o:spid="_x0000_s1121" style="position:absolute;left:25755;top:1466;width:3626;height:10859;visibility:visible;mso-wrap-style:square;v-text-anchor:top" coordsize="571,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XxMMA&#10;AADcAAAADwAAAGRycy9kb3ducmV2LnhtbERPS2rDMBDdF3oHMYVuTCI3i1CcKCEJLW2yKfkcYLAm&#10;trE1ciVVdm9fBQLdzeN9Z7keTSciOd9YVvAyzUEQl1Y3XCm4nN8nryB8QNbYWSYFv+RhvXp8WGKh&#10;7cBHiqdQiRTCvkAFdQh9IaUvazLop7YnTtzVOoMhQVdJ7XBI4aaTszyfS4MNp4Yae9rVVLanH6Ng&#10;035sd/GrfduP0R6G7jvLosuUen4aNwsQgcbwL767P3WaP5vD7Z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XxMMAAADcAAAADwAAAAAAAAAAAAAAAACYAgAAZHJzL2Rv&#10;d25yZXYueG1sUEsFBgAAAAAEAAQA9QAAAIgDAAAAAA==&#10;" path="m,1705l561,r10,l14,1710,,1705xe" fillcolor="#131516" stroked="f">
                  <v:path arrowok="t" o:connecttype="custom" o:connectlocs="0,1082675;356235,0;362585,0;8890,1085850;0,1082675" o:connectangles="0,0,0,0,0"/>
                </v:shape>
                <v:shape id="Freeform 130" o:spid="_x0000_s1122" style="position:absolute;left:29044;top:609;width:578;height:1035;visibility:visible;mso-wrap-style:square;v-text-anchor:top" coordsize="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OjsUA&#10;AADcAAAADwAAAGRycy9kb3ducmV2LnhtbERPS0/CQBC+m/gfNkPixcBWTBAKCzFGBS4mvMJ10h3a&#10;Sne27q6l9de7JCbe5sv3nNmiNZVoyPnSsoKHQQKCOLO65FzBfvfWH4PwAVljZZkUdORhMb+9mWGq&#10;7YU31GxDLmII+xQVFCHUqZQ+K8igH9iaOHIn6wyGCF0utcNLDDeVHCbJSBosOTYUWNNLQdl5+20U&#10;UHd4P3fGtc3rcvLxuL7/PH4dfpS667XPUxCB2vAv/nOvdJw/fILr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6OxQAAANwAAAAPAAAAAAAAAAAAAAAAAJgCAABkcnMv&#10;ZG93bnJldi54bWxQSwUGAAAAAAQABAD1AAAAigMAAAAA&#10;" path="m,130l91,r,163l,130xe" fillcolor="#131516" stroked="f">
                  <v:path arrowok="t" o:connecttype="custom" o:connectlocs="0,82550;57785,0;57785,103505;0,82550" o:connectangles="0,0,0,0"/>
                </v:shape>
                <v:shape id="Freeform 131" o:spid="_x0000_s1123" style="position:absolute;left:24898;top:10464;width:1556;height:1829;visibility:visible;mso-wrap-style:square;v-text-anchor:top" coordsize="24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3ksYA&#10;AADcAAAADwAAAGRycy9kb3ducmV2LnhtbESPwW7CQAxE70j9h5Ur9VY2pBUigQVB1ZYKcWgJH2Bl&#10;TRKR9UbZLaR/Xx+QuNma8czzYjW4Vl2oD41nA5NxAoq49LbhysCx+HiegQoR2WLrmQz8UYDV8mG0&#10;wNz6K//Q5RArJSEccjRQx9jlWoeyJodh7Dti0U6+dxhl7Stte7xKuGt1miRT7bBhaaixo7eayvPh&#10;1xkYst3rNCs3VKTvWXH6pJfqe7815ulxWM9BRRri3Xy7/rKCnwqt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k3ksYAAADcAAAADwAAAAAAAAAAAAAAAACYAgAAZHJz&#10;L2Rvd25yZXYueG1sUEsFBgAAAAAEAAQA9QAAAIsDAAAAAA==&#10;" path="m231,14r,-10l240,r5,9l236,14r-5,xm236,14r-5,l231,14r5,xm216,14r,l231,4r,10l221,24,216,14xm216,14r,l216,14r,xm202,19r,l216,14r5,10l212,28,202,19xm202,19r,l202,19r,xm197,33r-5,-9l202,19r10,9l197,33r,xm197,33r,l197,33r,xm178,33r,l192,24r5,9l188,43,178,33xm178,33r,l178,33r,xm168,43r,-5l178,33r10,10l173,48r-5,-5xm168,43r,l168,38r,5xm164,57r-5,-9l168,43r5,5l164,57r,xm164,57r,l164,57r,xm149,57r,-4l159,48r5,9l154,62r-5,-5xm149,57r,l149,53r,4xm144,72l140,62r9,-5l154,62,144,72xm135,81r-5,-9l140,62r4,10l135,81r,xm135,81r,l135,81r,xm116,81r,l130,72r5,9l125,91,116,81xm116,81r,l116,81r,xm106,91l116,81r9,5l116,96,106,91xm96,101l106,91r10,5l106,105,96,101xm96,115r-9,-5l96,101r10,4l96,115r,xm96,115r,l96,115r,xm77,120r5,-5l92,110r4,5l87,125,77,120xm77,120r,-5l82,115r-5,5xm82,134l72,129r5,-9l87,125r-5,9l82,134xm82,134r,l82,134r,xm63,139r,l72,125r10,9l72,144r-9,-5xm63,139r,l63,139r,xm68,153l58,149r5,-10l72,144r-4,9l68,153xm68,153r,l68,153r,xm48,158r,l58,149r10,4l58,163,48,158xm48,158r,l48,158r,xm53,173r-9,-5l48,158r10,5l53,173r,xm53,173r,l53,173r,xm39,177r,l44,168r9,5l44,182r-5,-5xm39,177r,l39,177r,xm29,187r,l39,177r5,5l39,192,29,187xm29,187r,l29,187r,xm24,197r,l29,187r10,5l34,201,24,197xm24,197r,l24,197r,xm20,211r,-5l24,197r10,4l29,211r-9,xm20,211r,-5l20,206r,5xm29,221r-14,l20,211r9,l29,221r,xm29,221r,l29,221r,xm10,230r,l15,216r14,5l24,235,10,230xm10,230r,l10,230r,xm10,240r,l10,230r14,l20,240r-10,xm10,240r,l10,240r,xm20,249r-15,l10,240r10,l20,249r,xm20,249r,l20,254r,-5xm5,259r,l5,249r15,l15,259r-10,xm5,259r,l5,259r,xm15,269r-10,l5,259r10,l15,269xm,278r,l5,269r10,l15,278,,278xm,278r,l,278r,xm,288l,278r15,l15,288,,288xe" fillcolor="#131516" stroked="f">
                  <v:path arrowok="t" o:connecttype="custom" o:connectlocs="149860,8890;149860,8890;140335,15240;137160,8890;134620,17780;128270,12065;125095,20955;125095,20955;119380,27305;113030,20955;109855,30480;106680,27305;104140,36195;104140,36195;97790,39370;94615,36195;91440,45720;85725,51435;85725,51435;79375,57785;73660,51435;67310,57785;60960,64135;60960,73025;60960,73025;55245,79375;48895,76200;52070,85090;52070,85090;45720,91440;40005,88265;43180,97155;43180,97155;36830,103505;30480,100330;33655,109855;33655,109855;27940,115570;24765,112395;24765,121920;18415,118745;21590,127635;15240,125095;18415,133985;12700,133985;18415,140335;18415,140335;15240,149225;6350,146050;12700,152400;6350,152400;12700,158115;12700,158115;9525,164465;3175,164465;9525,170815;9525,176530;0,176530;0,182880" o:connectangles="0,0,0,0,0,0,0,0,0,0,0,0,0,0,0,0,0,0,0,0,0,0,0,0,0,0,0,0,0,0,0,0,0,0,0,0,0,0,0,0,0,0,0,0,0,0,0,0,0,0,0,0,0,0,0,0,0,0,0"/>
                  <o:lock v:ext="edit" verticies="t"/>
                </v:shape>
                <v:rect id="Rectangle 132" o:spid="_x0000_s1124" style="position:absolute;left:23285;top:8693;width:237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VzcMA&#10;AADcAAAADwAAAGRycy9kb3ducmV2LnhtbERPTWvCQBC9C/0PyxR6091aDTW6CaUQKKiHaqHXITsm&#10;wexsml1j+u/dQsHbPN7nbPLRtmKg3jeONTzPFAji0pmGKw1fx2L6CsIHZIOtY9LwSx7y7GGywdS4&#10;K3/ScAiViCHsU9RQh9ClUvqyJot+5jriyJ1cbzFE2FfS9HiN4baVc6USabHh2FBjR+81lefDxWrA&#10;ZGF+9qeX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VzcMAAADcAAAADwAAAAAAAAAAAAAAAACYAgAAZHJzL2Rv&#10;d25yZXYueG1sUEsFBgAAAAAEAAQA9QAAAIgDAAAAAA==&#10;" stroked="f"/>
                <v:shape id="Freeform 133" o:spid="_x0000_s1125" style="position:absolute;left:42214;top:14427;width:210;height:216;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r8UA&#10;AADcAAAADwAAAGRycy9kb3ducmV2LnhtbESPT4vCQAzF74LfYYjgTacqLFIdZRFEEfew/gGP2U5s&#10;u9vJlM6o9dtvDoK3hPfy3i/zZesqdacmlJ4NjIYJKOLM25JzA6fjejAFFSKyxcozGXhSgOWi25lj&#10;av2Dv+l+iLmSEA4pGihirFOtQ1aQwzD0NbFoV984jLI2ubYNPiTcVXqcJB/aYcnSUGBNq4Kyv8PN&#10;Gdj9XLeXr9DiZO9wej6tfzfJ7WhMv9d+zkBFauPb/LreWsGfCL4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SmvxQAAANwAAAAPAAAAAAAAAAAAAAAAAJgCAABkcnMv&#10;ZG93bnJldi54bWxQSwUGAAAAAAQABAD1AAAAigMAAAAA&#10;" path="m,19l,15,,10r4,l4,5r5,l9,r5,l19,r,l24,r4,5l28,5r5,5l33,10r,5l33,19r,l33,24r,5l28,29r,5l24,34r-5,l19,34r-5,l9,34r,l4,29r,l,24,,19r,xe" fillcolor="#131516" stroked="f">
                  <v:path arrowok="t" o:connecttype="custom" o:connectlocs="0,12065;0,9525;0,6350;2540,6350;2540,3175;5715,3175;5715,0;8890,0;12065,0;12065,0;15240,0;17780,3175;17780,3175;20955,6350;20955,6350;20955,9525;20955,12065;20955,12065;20955,15240;20955,18415;17780,18415;17780,21590;15240,21590;12065,21590;12065,21590;8890,21590;5715,21590;5715,21590;2540,18415;2540,18415;0,15240;0,12065;0,12065" o:connectangles="0,0,0,0,0,0,0,0,0,0,0,0,0,0,0,0,0,0,0,0,0,0,0,0,0,0,0,0,0,0,0,0,0"/>
                </v:shape>
                <v:shape id="Freeform 134" o:spid="_x0000_s1126" style="position:absolute;left:42183;top:14370;width:273;height:330;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WcMA&#10;AADcAAAADwAAAGRycy9kb3ducmV2LnhtbERPTWvCQBC9F/wPywi91Y3WqkRXEaG0Qi4aL96G7JgN&#10;ZmdjdtXUX98tFLzN433OYtXZWtyo9ZVjBcNBAoK4cLriUsEh/3ybgfABWWPtmBT8kIfVsveywFS7&#10;O+/otg+liCHsU1RgQmhSKX1hyKIfuIY4cifXWgwRtqXULd5juK3lKEkm0mLFscFgQxtDxXl/tQqO&#10;2dTk2cdlvE0ek9x9HU7Z9iKVeu136zmIQF14iv/d3zrOfx/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WcMAAADcAAAADwAAAAAAAAAAAAAAAACYAgAAZHJzL2Rv&#10;d25yZXYueG1sUEsFBgAAAAAEAAQA9QAAAIgDAAAAAA==&#10;" path="m,24r9,l9,28,,28,,24r,xm,24r,l,24r,xm5,14r9,10l9,24,,24,,19,5,14xm,19r,l5,14,,19xm14,19r,l9,24,5,14r,l14,19xm14,19r,l14,19r,xm5,9r9,10l14,19,5,14r,l5,9xm5,14r,l5,9r,5xm9,9r5,5l14,19,5,9r4,l9,9xm9,9r,l14,,9,9xm14,4r5,10l14,14,9,9,9,4r5,xm9,4r5,l14,4,9,4xm19,14r,l14,14,14,4r5,l19,14xm19,14r,l19,14r,xm24,4r,10l19,14,19,4r,l24,4xm19,4r5,l24,4r-5,xm24,14r,l19,14,24,4r5,l24,14xm24,14r,l24,14r,xm33,4l29,14r-5,l24,4r5,l33,4xm29,4r4,l33,4r-4,xm33,9r-4,5l24,14,33,4r,5l33,9xm33,9r,l29,r4,9xm29,19r,l29,14,33,9r5,l29,19xm29,19r,l29,19r,xm43,14l33,19r-4,l38,9r,5l43,14xm38,14r5,l43,14r-5,xm43,19l33,24r,-5l43,14r,5l43,19xm43,19r,l43,19r,xm43,24r-10,l33,24,43,19r,5l43,24xm43,24r,l43,24r,xm33,28r,-4l43,24r,4l33,28xm33,28r5,l33,28xm43,33l33,28r,l43,28r,l43,33xm43,28r,5l43,33r,-5xm43,38l33,33r,-5l43,33r,5l43,38xm43,38r,l43,38r,xm38,43l33,38r,-5l43,38r,l38,43xm43,38r,5l38,43r5,-5xm29,38r,l33,33r5,10l38,43,29,38xm29,38r,l24,43r5,-5xm33,48l29,38r,l38,43r-5,5l33,48xm33,48r,l33,48r,xm33,48l29,38r,l33,48r,l33,48xm33,48r,l33,48r,xm24,52r,-14l29,38r4,10l29,52r-5,xm29,52r,l24,52r5,xm24,38r,l24,52r,l24,38xm19,52r,-14l24,38r,14l19,52r,xm19,52r,l19,52r,xm14,48l19,38r,l19,52,14,48r,xm14,48r,l14,48r,xm9,48l14,38r5,l14,48r-5,l9,48xm9,48r,l9,48r,xm5,43r9,-5l14,38,9,48,5,43r,xm5,43r,l5,43r,xm14,33r,l14,38,5,43r,-5l14,33xm14,33r,l14,33r,xm,38l9,33r5,l5,43r,-5l,38xm5,38l,38r,l5,38xm,28r9,l14,33,,38,,33,,28xm,33r,l,28r,5xm9,28r,l,28r,l9,28xe" fillcolor="#131516" stroked="f">
                  <v:path arrowok="t" o:connecttype="custom" o:connectlocs="0,15240;0,15240;0,12065;0,12065;3175,8890;8890,12065;3175,8890;3175,8890;5715,5715;5715,5715;5715,2540;5715,2540;12065,2540;12065,8890;12065,2540;12065,2540;18415,2540;15240,8890;18415,2540;18415,2540;20955,5715;20955,5715;24130,5715;18415,12065;24130,8890;24130,8890;27305,12065;27305,12065;27305,15240;27305,15240;20955,17780;20955,17780;27305,17780;20955,20955;27305,24130;20955,24130;27305,24130;18415,24130;18415,24130;18415,24130;20955,30480;18415,24130;20955,30480;15240,24130;18415,33020;15240,24130;12065,24130;12065,33020;12065,24130;8890,30480;8890,24130;5715,30480;8890,24130;3175,27305;8890,20955;8890,20955;5715,20955;3175,24130;5715,17780;0,20955;5715,17780" o:connectangles="0,0,0,0,0,0,0,0,0,0,0,0,0,0,0,0,0,0,0,0,0,0,0,0,0,0,0,0,0,0,0,0,0,0,0,0,0,0,0,0,0,0,0,0,0,0,0,0,0,0,0,0,0,0,0,0,0,0,0,0,0"/>
                  <o:lock v:ext="edit" verticies="t"/>
                </v:shape>
                <v:shape id="Freeform 135" o:spid="_x0000_s1127" style="position:absolute;left:31972;top:14427;width:216;height:216;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GBsMA&#10;AADcAAAADwAAAGRycy9kb3ducmV2LnhtbERPTWvCQBC9C/0PyxR6000tFUldpQRKtXpJ0oPHITtN&#10;QrOzS3YT03/fFQRv83ifs9lNphMj9b61rOB5kYAgrqxuuVbwXX7M1yB8QNbYWSYFf+Rht32YbTDV&#10;9sI5jUWoRQxhn6KCJgSXSumrhgz6hXXEkfuxvcEQYV9L3eMlhptOLpNkJQ22HBsadJQ1VP0Wg1Hg&#10;isy97o+H4fx1ys+TKdvweciUenqc3t9ABJrCXXxz73Wc/7KE6zPxA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GBsMAAADcAAAADwAAAAAAAAAAAAAAAACYAgAAZHJzL2Rv&#10;d25yZXYueG1sUEsFBgAAAAAEAAQA9QAAAIgDAAAAAA==&#10;" path="m,19l,15,5,10r,l5,5r5,l14,r,l19,r5,l24,r5,5l29,5r5,5l34,10r,5l34,19r,l34,24r,5l29,29r,5l24,34r,l19,34r-5,l14,34r-4,l5,29r,l5,24,,19r,xe" fillcolor="#131516" stroked="f">
                  <v:path arrowok="t" o:connecttype="custom" o:connectlocs="0,12065;0,9525;3175,6350;3175,6350;3175,3175;6350,3175;8890,0;8890,0;12065,0;15240,0;15240,0;18415,3175;18415,3175;21590,6350;21590,6350;21590,9525;21590,12065;21590,12065;21590,15240;21590,18415;18415,18415;18415,21590;15240,21590;15240,21590;12065,21590;8890,21590;8890,21590;6350,21590;3175,18415;3175,18415;3175,15240;0,12065;0,12065" o:connectangles="0,0,0,0,0,0,0,0,0,0,0,0,0,0,0,0,0,0,0,0,0,0,0,0,0,0,0,0,0,0,0,0,0"/>
                </v:shape>
                <v:shape id="Freeform 136" o:spid="_x0000_s1128" style="position:absolute;left:31940;top:14395;width:273;height:305;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lZ8EA&#10;AADcAAAADwAAAGRycy9kb3ducmV2LnhtbERPzYrCMBC+L/gOYQRva6oFWapRVHDRRQ9VH2Boxra0&#10;mZQkq/XtN4Kwt/n4fmex6k0r7uR8bVnBZJyAIC6srrlUcL3sPr9A+ICssbVMCp7kYbUcfCww0/bB&#10;Od3PoRQxhH2GCqoQukxKX1Rk0I9tRxy5m3UGQ4SulNrhI4abVk6TZCYN1hwbKuxoW1HRnH+NAicn&#10;+aY5/Uy3m/U39U3epafjQanRsF/PQQTqw7/47d7rOD9N4fVMv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2JWfBAAAA3AAAAA8AAAAAAAAAAAAAAAAAmAIAAGRycy9kb3du&#10;cmV2LnhtbFBLBQYAAAAABAAEAPUAAACGAwAAAAA=&#10;" path="m,20r10,l10,24,,24,,20r,xm,20r,l,20r,xm5,10l15,20r-5,l,20,5,15r,-5xm5,15r,l5,10r,5xm15,15r,l10,20,5,10r,l15,15xm15,15r,l15,15r,xm10,5r5,10l15,15,5,10r,l10,5xm5,10l5,5r5,l5,10xm19,10r,5l15,15,10,5r,l19,10xm19,10r,5l19,15r,-5xm19,r,10l19,10,10,5,15,r4,xm15,r,l19,,15,xm19,10r,l19,10,19,r,l19,10xm19,10r,l19,10r,xm24,r,10l19,10,19,r,l24,xm19,r5,l24,,19,xm29,10r-5,l19,10,24,r5,l29,10xm29,10r-5,l24,10r5,xm34,l29,10r,l29,r,l34,xm29,r5,l34,,29,xm39,5l29,15r,-5l34,r5,5l39,5xm39,5r,l39,5r,xm34,15r-5,l29,10,39,5r,5l34,15xm34,15r-5,l29,15r5,xm43,10r-9,5l34,15,39,5r4,5l43,10xm43,10r,l43,10r,xm43,15r-9,5l34,15r9,-5l43,15r,xm43,15r,l43,15r,xm43,20r-9,l34,20r9,-5l43,20r,xm43,20r,l43,20r,xm34,24r,-4l43,20r,4l34,24xm34,24r5,l34,24xm43,29l34,24r,l43,24r,l43,29xm43,24r,5l43,29r,-5xm34,29r,l34,24r9,5l43,34,34,29xm34,29r,l34,24r,5xm43,39l34,34r,-5l43,34r,l43,39xm43,34r,5l43,39r,-5xm29,34r5,l34,29r9,10l39,39,29,34xm29,34r,l34,34r-5,xm34,44l29,34r,l39,39r,l34,44xm39,39r,5l34,44r5,-5xm29,34r,l34,34r,10l34,44,29,34xm29,34r,l19,39,29,34xm29,48l24,34r5,l34,44r-5,4l29,48xm29,48r,l29,48r,xm24,34r5,l29,48r-5,l24,34xm19,44r,-10l24,34r,14l19,48r,-4xm19,48r,l19,44r,4xm19,34r5,l19,44r-4,l19,34xm10,44l19,34r,l15,44r,l10,44xm15,44r,l10,44r5,xm5,39l15,34r4,l10,44r,-5l5,39xm10,39r-5,l5,39r5,xm15,29r,l15,34,5,39r,-5l15,29xm15,29r,l15,29r,xm5,34l15,29r,l5,39r,-5l5,34xm5,34r,l5,34r,xm,24r10,l15,29,5,34,,29,,24xm,29r,l,24r,5xm10,24r,l,24r,l10,24xe" fillcolor="#131516" stroked="f">
                  <v:path arrowok="t" o:connecttype="custom" o:connectlocs="0,12700;0,12700;3175,9525;3175,9525;3175,6350;9525,9525;3175,6350;3175,6350;6350,3175;12065,6350;9525,0;9525,0;12065,0;12065,6350;12065,0;12065,0;18415,0;18415,6350;18415,0;18415,0;24765,3175;24765,3175;24765,6350;21590,9525;27305,6350;27305,6350;27305,9525;27305,9525;27305,12700;27305,12700;21590,15240;21590,15240;27305,15240;21590,18415;21590,18415;21590,21590;27305,21590;21590,21590;18415,21590;18415,21590;24765,24765;18415,21590;18415,21590;15240,21590;18415,30480;18415,21590;12065,21590;12065,30480;15240,21590;12065,21590;9525,27940;9525,21590;6350,24765;9525,18415;9525,18415;9525,18415;3175,21590;6350,15240;0,18415;6350,15240" o:connectangles="0,0,0,0,0,0,0,0,0,0,0,0,0,0,0,0,0,0,0,0,0,0,0,0,0,0,0,0,0,0,0,0,0,0,0,0,0,0,0,0,0,0,0,0,0,0,0,0,0,0,0,0,0,0,0,0,0,0,0,0"/>
                  <o:lock v:ext="edit" verticies="t"/>
                </v:shape>
                <v:shape id="Freeform 137" o:spid="_x0000_s1129" style="position:absolute;left:28555;top:10464;width:2382;height:1708;visibility:visible;mso-wrap-style:square;v-text-anchor:top" coordsize="37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LDr8A&#10;AADcAAAADwAAAGRycy9kb3ducmV2LnhtbERPS4vCMBC+L/gfwgje1tQHRbqmZfEBXqvieWjGtrvN&#10;pDSx1n9vBMHbfHzPWWeDaURPnastK5hNIxDEhdU1lwrOp/33CoTzyBoby6TgQQ6ydPS1xkTbO+fU&#10;H30pQgi7BBVU3reJlK6oyKCb2pY4cFfbGfQBdqXUHd5DuGnkPIpiabDm0FBhS5uKiv/jzSiY7/pT&#10;Hl841lv0h3x2jdu/Byo1GQ+/PyA8Df4jfrsPOsxfLOH1TLhAp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IsOvwAAANwAAAAPAAAAAAAAAAAAAAAAAJgCAABkcnMvZG93bnJl&#10;di54bWxQSwUGAAAAAAQABAD1AAAAhAMAAAAA&#10;" path="m,264l370,r5,9l5,269,,264xe" fillcolor="#131516" stroked="f">
                  <v:path arrowok="t" o:connecttype="custom" o:connectlocs="0,167640;234950,0;238125,5715;3175,170815;0,167640" o:connectangles="0,0,0,0,0"/>
                </v:shape>
                <v:shape id="Freeform 138" o:spid="_x0000_s1130" style="position:absolute;left:28378;top:11868;width:425;height:514;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tPsEA&#10;AADcAAAADwAAAGRycy9kb3ducmV2LnhtbERPTYvCMBC9L/gfwgheFk3VVaQ2yq4geFtWBT0OzdiW&#10;NpPaxFr//UYQvM3jfU6y7kwlWmpcYVnBeBSBIE6tLjhTcDxshwsQziNrrCyTggc5WK96HwnG2t75&#10;j9q9z0QIYRejgtz7OpbSpTkZdCNbEwfuYhuDPsAmk7rBewg3lZxE0VwaLDg05FjTJqe03N+Mgp/W&#10;lb8dfzp/aidyd76eMxp/KTXod99LEJ46/xa/3Dsd5k9n8HwmX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rT7BAAAA3AAAAA8AAAAAAAAAAAAAAAAAmAIAAGRycy9kb3du&#10;cmV2LnhtbFBLBQYAAAAABAAEAPUAAACGAwAAAAA=&#10;" path="m67,81l,67,9,,67,81xe" fillcolor="#131516" stroked="f">
                  <v:path arrowok="t" o:connecttype="custom" o:connectlocs="42545,51435;0,42545;5715,0;42545,51435" o:connectangles="0,0,0,0"/>
                </v:shape>
                <v:shape id="Freeform 139" o:spid="_x0000_s1131" style="position:absolute;left:23622;top:9029;width:488;height:826;visibility:visible;mso-wrap-style:square;v-text-anchor:top" coordsize="7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Tv8MA&#10;AADcAAAADwAAAGRycy9kb3ducmV2LnhtbERPTUvDQBC9C/0Pywje7CZKQ0m7CVYQRU+2PfQ4zU6T&#10;1exs2F3T6K93BaG3ebzPWdeT7cVIPhjHCvJ5BoK4cdpwq2C/e7pdgggRWWPvmBR8U4C6ml2tsdTu&#10;zO80bmMrUgiHEhV0MQ6llKHpyGKYu4E4cSfnLcYEfSu1x3MKt728y7JCWjScGjoc6LGj5nP7ZRV4&#10;M74e8o/p+LOJtsjN2yI8HxZK3VxPDysQkaZ4Ef+7X3Saf1/A3zPpAl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VTv8MAAADcAAAADwAAAAAAAAAAAAAAAACYAgAAZHJzL2Rv&#10;d25yZXYueG1sUEsFBgAAAAAEAAQA9QAAAIgDAAAAAA==&#10;" path="m,72l,38,9,14,24,5,38,,53,5r9,9l72,38r5,29l72,96,62,115,48,125r-10,5l29,130r-5,-5l14,120,9,115,5,106r,-5l,86,,72xm57,62r,-19l53,29r,-10l48,10r-5,l38,10r-9,l24,14r-5,5l19,29,14,43r,19l57,62xm14,67r,19l19,96r,10l24,115r,5l29,120r4,5l38,125r5,l48,120r5,-10l57,101r,-15l57,67r-43,xe" fillcolor="#1f1a17" stroked="f">
                  <v:path arrowok="t" o:connecttype="custom" o:connectlocs="0,45720;0,24130;5715,8890;15240,3175;24130,0;33655,3175;39370,8890;45720,24130;48895,42545;45720,60960;39370,73025;30480,79375;24130,82550;18415,82550;15240,79375;8890,76200;5715,73025;3175,67310;3175,64135;0,54610;0,45720;36195,39370;36195,27305;33655,18415;33655,12065;30480,6350;27305,6350;24130,6350;18415,6350;15240,8890;12065,12065;12065,18415;8890,27305;8890,39370;36195,39370;8890,42545;8890,54610;12065,60960;12065,67310;15240,73025;15240,76200;18415,76200;20955,79375;24130,79375;27305,79375;30480,76200;33655,69850;36195,64135;36195,54610;36195,42545;8890,42545" o:connectangles="0,0,0,0,0,0,0,0,0,0,0,0,0,0,0,0,0,0,0,0,0,0,0,0,0,0,0,0,0,0,0,0,0,0,0,0,0,0,0,0,0,0,0,0,0,0,0,0,0,0,0"/>
                  <o:lock v:ext="edit" verticies="t"/>
                </v:shape>
                <v:shape id="Freeform 140" o:spid="_x0000_s1132" style="position:absolute;left:24136;top:9639;width:641;height:521;visibility:visible;mso-wrap-style:square;v-text-anchor:top" coordsize="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v5sMA&#10;AADcAAAADwAAAGRycy9kb3ducmV2LnhtbERPTWsCMRC9C/0PYQreNKtSW7ZGEUWsl4pWkd6Gzbi7&#10;uJksSXTXf2+EQm/zeJ8zmbWmEjdyvrSsYNBPQBBnVpecKzj8rHofIHxA1lhZJgV38jCbvnQmmGrb&#10;8I5u+5CLGMI+RQVFCHUqpc8KMuj7tiaO3Nk6gyFCl0vtsInhppLDJBlLgyXHhgJrWhSUXfZXo8At&#10;z/U2a2jtjuPj967ZvJ1w8KtU97Wdf4II1IZ/8Z/7S8f5o3d4PhMv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v5sMAAADcAAAADwAAAAAAAAAAAAAAAACYAgAAZHJzL2Rv&#10;d25yZXYueG1sUEsFBgAAAAAEAAQA9QAAAIgDAAAAAA==&#10;" path="m34,34r34,l72,14r5,-4l77,5r,l77,5r-5,l72,5,72,,68,r,l101,r,l96,,92,5r,l87,5r,5l87,14,72,62r-4,5l68,72r,l72,77r,l77,77r,5l48,82r,-5l53,77r,l58,77r,-5l58,72,63,62,68,38r-39,l24,62r,5l24,72r,l24,77r,l29,77r,5l,82,,77r5,l5,77r5,l10,72r,l15,62,29,14r,-4l29,5r,l29,5r,l24,5,24,,20,r,l53,r,l48,,44,5r,l44,5r-5,5l39,14,34,34xe" fillcolor="#1f1a17" stroked="f">
                  <v:path arrowok="t" o:connecttype="custom" o:connectlocs="43180,21590;48895,6350;48895,3175;45720,3175;45720,0;43180,0;64135,0;58420,3175;55245,3175;55245,8890;43180,42545;43180,45720;45720,48895;48895,52070;30480,48895;33655,48895;36830,45720;40005,39370;18415,24130;15240,42545;15240,45720;15240,48895;18415,52070;0,48895;3175,48895;6350,45720;9525,39370;18415,6350;18415,3175;18415,3175;15240,0;12700,0;33655,0;27940,3175;27940,3175;24765,8890" o:connectangles="0,0,0,0,0,0,0,0,0,0,0,0,0,0,0,0,0,0,0,0,0,0,0,0,0,0,0,0,0,0,0,0,0,0,0,0"/>
                </v:shape>
                <v:shape id="Freeform 141" o:spid="_x0000_s1133" style="position:absolute;left:25050;top:9639;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gr8MA&#10;AADcAAAADwAAAGRycy9kb3ducmV2LnhtbESPzYrCQBCE7wu+w9DC3taJCotERxFFEHEP/jxAk2kz&#10;0UxPyIwm+/b2YWFv3VR11deLVe9r9aI2VoENjEcZKOIi2IpLA9fL7msGKiZki3VgMvBLEVbLwccC&#10;cxs6PtHrnEolIRxzNOBSanKtY+HIYxyFhli0W2g9JlnbUtsWOwn3tZ5k2bf2WLE0OGxo46h4nJ/e&#10;QKyb2bW4nQ53Gm+OuHUl/0w7Yz6H/XoOKlGf/s1/13sr+FOhlWdkAr1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qgr8MAAADcAAAADwAAAAAAAAAAAAAAAACYAgAAZHJzL2Rv&#10;d25yZXYueG1sUEsFBgAAAAAEAAQA9QAAAIgDAAAAAA==&#10;" path="m53,82l44,38r-5,l34,38,24,62r,5l24,72r,l29,77r,l34,77r,5l,82,5,77r,l10,77r,l15,72r,l15,62,29,14r,-4l34,10,29,5r,l29,,24,r,l48,,63,r5,5l72,10r,9l72,24,68,34r-5,4l53,38r5,24l63,72r5,l68,77r4,l72,82r-19,xm34,38r5,l39,38r9,-4l58,34,63,24r,-5l63,10r-5,l53,5r-5,l48,5r-4,l34,38xe" fillcolor="#1f1a17" stroked="f">
                  <v:path arrowok="t" o:connecttype="custom" o:connectlocs="33655,52070;27940,24130;24765,24130;21590,24130;15240,39370;15240,42545;15240,45720;15240,45720;18415,48895;18415,48895;21590,48895;21590,52070;0,52070;3175,48895;3175,48895;6350,48895;6350,48895;9525,45720;9525,45720;9525,39370;18415,8890;18415,6350;21590,6350;18415,3175;18415,3175;18415,0;15240,0;15240,0;30480,0;40005,0;43180,3175;45720,6350;45720,12065;45720,15240;43180,21590;40005,24130;33655,24130;36830,39370;40005,45720;43180,45720;43180,48895;45720,48895;45720,52070;33655,52070;21590,24130;24765,24130;24765,24130;30480,21590;36830,21590;40005,15240;40005,12065;40005,6350;36830,6350;33655,3175;30480,3175;30480,3175;27940,3175;21590,24130" o:connectangles="0,0,0,0,0,0,0,0,0,0,0,0,0,0,0,0,0,0,0,0,0,0,0,0,0,0,0,0,0,0,0,0,0,0,0,0,0,0,0,0,0,0,0,0,0,0,0,0,0,0,0,0,0,0,0,0,0,0"/>
                  <o:lock v:ext="edit" verticies="t"/>
                </v:shape>
                <v:rect id="Rectangle 142" o:spid="_x0000_s1134" style="position:absolute;left:24688;top:9944;width:39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ByMQA&#10;AADcAAAADwAAAGRycy9kb3ducmV2LnhtbERPTWvCQBC9F/wPyxR6qxsjtDZmFRWKhSJoKpLjNDsm&#10;wexsyK4x/fduodDbPN7npMvBNKKnztWWFUzGEQjiwuqaSwXHr/fnGQjnkTU2lknBDzlYLkYPKSba&#10;3vhAfeZLEULYJaig8r5NpHRFRQbd2LbEgTvbzqAPsCul7vAWwk0j4yh6kQZrDg0VtrSpqLhkV6Mg&#10;Op37zev3aZ3ne7ebFBRPP7exUk+Pw2oOwtPg/8V/7g8d5k/f4Pe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4QcjEAAAA3AAAAA8AAAAAAAAAAAAAAAAAmAIAAGRycy9k&#10;b3ducmV2LnhtbFBLBQYAAAAABAAEAPUAAACJAwAAAAA=&#10;" fillcolor="#1f1a17" stroked="f"/>
                <v:shape id="Freeform 143" o:spid="_x0000_s1135" style="position:absolute;left:21367;top:19672;width:426;height:521;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UyccA&#10;AADcAAAADwAAAGRycy9kb3ducmV2LnhtbESPQUvDQBCF74L/YRmhN7tJKWJjt0WlBbFVsIr2OGTH&#10;JJidTXfXNP33nYPgbYb35r1v5svBtaqnEBvPBvJxBoq49LbhysDH+/r6FlRMyBZbz2TgRBGWi8uL&#10;ORbWH/mN+l2qlIRwLNBAnVJXaB3LmhzGse+IRfv2wWGSNVTaBjxKuGv1JMtutMOGpaHGjh5rKn92&#10;v87A/jAJ65fPh699b1/L520+W23ymTGjq+H+DlSiIf2b/66frOBPBV+ekQn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gFMnHAAAA3AAAAA8AAAAAAAAAAAAAAAAAmAIAAGRy&#10;cy9kb3ducmV2LnhtbFBLBQYAAAAABAAEAPUAAACMAwAAAAA=&#10;" path="m4,10l38,,24,44,38,24,52,10,57,5,62,r5,5l67,5r,l67,10r,5l67,20r-5,4l62,24r-5,l57,24r,-4l52,20r,l52,15r,l52,15r,l48,15r,5l43,24,33,34,28,48r-4,5l19,58r,10l14,72r,10l,82,14,29r5,-9l19,15r,l19,10r-5,l14,10r-5,l4,10r,xe" fillcolor="#1f1a17" stroked="f">
                  <v:path arrowok="t" o:connecttype="custom" o:connectlocs="2540,6350;24130,0;15240,27940;24130,15240;33020,6350;36195,3175;39370,0;42545,3175;42545,3175;42545,3175;42545,6350;42545,9525;42545,12700;39370,15240;39370,15240;36195,15240;36195,15240;36195,12700;33020,12700;33020,12700;33020,9525;33020,9525;33020,9525;33020,9525;30480,9525;30480,12700;27305,15240;20955,21590;17780,30480;15240,33655;12065,36830;12065,43180;8890,45720;8890,52070;0,52070;8890,18415;12065,12700;12065,9525;12065,9525;12065,6350;8890,6350;8890,6350;5715,6350;2540,6350;2540,6350" o:connectangles="0,0,0,0,0,0,0,0,0,0,0,0,0,0,0,0,0,0,0,0,0,0,0,0,0,0,0,0,0,0,0,0,0,0,0,0,0,0,0,0,0,0,0,0,0"/>
                </v:shape>
                <v:shape id="Freeform 144" o:spid="_x0000_s1136" style="position:absolute;left:15665;top:8172;width:521;height:794;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z48IA&#10;AADcAAAADwAAAGRycy9kb3ducmV2LnhtbERPTWvCQBC9F/wPywi9FN1Yikh0FRWU0lObiucxOybR&#10;7EzMbmP677uFQm/zeJ+zWPWuVh21vhI2MBknoIhzsRUXBg6fu9EMlA/IFmthMvBNHlbLwcMCUyt3&#10;/qAuC4WKIexTNFCG0KRa+7wkh34sDXHkztI6DBG2hbYt3mO4q/Vzkky1w4pjQ4kNbUvKr9mXM/Am&#10;G5HtuTtmp+nB1+/725O9oDGPw349BxWoD//iP/erjfNfJvD7TLx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3PjwgAAANwAAAAPAAAAAAAAAAAAAAAAAJgCAABkcnMvZG93&#10;bnJldi54bWxQSwUGAAAAAAQABAD1AAAAhwMAAAAA&#10;" path="m,68l5,34,14,10,29,,43,,53,,67,10,77,34r5,29l77,92,67,111r-14,9l43,125r-9,l24,120r-5,-4l14,111,10,101,5,96,5,82,,68xm62,58r,-19l58,24r,-9l48,5r,l43,5r-9,l29,10r-5,5l24,24,19,39r,19l62,58xm19,63r,19l19,92r5,9l29,111r,5l34,116r4,4l43,120r5,l53,116r5,-10l62,96r,-14l62,63r-43,xe" fillcolor="#1f1a17" stroked="f">
                  <v:path arrowok="t" o:connecttype="custom" o:connectlocs="0,43180;3175,21590;8890,6350;18415,0;27305,0;33655,0;42545,6350;48895,21590;52070,40005;48895,58420;42545,70485;33655,76200;27305,79375;21590,79375;15240,76200;12065,73660;8890,70485;6350,64135;3175,60960;3175,52070;0,43180;39370,36830;39370,24765;36830,15240;36830,9525;30480,3175;30480,3175;27305,3175;21590,3175;18415,6350;15240,9525;15240,15240;12065,24765;12065,36830;39370,36830;12065,40005;12065,52070;12065,58420;15240,64135;18415,70485;18415,73660;21590,73660;24130,76200;27305,76200;30480,76200;33655,73660;36830,67310;39370,60960;39370,52070;39370,40005;12065,40005" o:connectangles="0,0,0,0,0,0,0,0,0,0,0,0,0,0,0,0,0,0,0,0,0,0,0,0,0,0,0,0,0,0,0,0,0,0,0,0,0,0,0,0,0,0,0,0,0,0,0,0,0,0,0"/>
                  <o:lock v:ext="edit" verticies="t"/>
                </v:shape>
                <v:shape id="Freeform 145" o:spid="_x0000_s1137" style="position:absolute;left:16211;top:8756;width:457;height:515;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kFcEA&#10;AADcAAAADwAAAGRycy9kb3ducmV2LnhtbERP3WrCMBS+F3yHcAa7s+nKGFKNooIgQ9isPsChObbV&#10;5qQmmVaffhkMvDsf3++ZznvTiis531hW8JakIIhLqxuuFBz269EYhA/IGlvLpOBOHuaz4WCKubY3&#10;3tG1CJWIIexzVFCH0OVS+rImgz6xHXHkjtYZDBG6SmqHtxhuWpml6Yc02HBsqLGjVU3lufgxCop+&#10;e2J+HOXJfH0uXXcx3+t7ptTrS7+YgAjUh6f4373Rcf57Bn/Px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UpBXBAAAA3AAAAA8AAAAAAAAAAAAAAAAAmAIAAGRycy9kb3du&#10;cmV2LnhtbFBLBQYAAAAABAAEAPUAAACGAwAAAAA=&#10;" path="m53,81l39,43,34,38r-5,l24,62r,5l24,72r,l24,77r,l29,77r,4l,81,,77r5,l5,77r5,l10,72r,l15,62,29,14r,-5l29,9r,-5l24,4r,l20,r,l48,,58,,68,4r,5l72,19r-4,5l68,33,58,38r-10,l58,62r,10l63,72r5,5l72,77r,4l53,81xm29,38r5,l39,38r9,-5l53,33r5,-9l58,19,58,9r,l53,4r-9,l44,4r-5,l29,38xe" fillcolor="#1f1a17" stroked="f">
                  <v:path arrowok="t" o:connecttype="custom" o:connectlocs="33655,51435;24765,27305;21590,24130;18415,24130;15240,39370;15240,42545;15240,45720;15240,45720;15240,48895;15240,48895;18415,48895;18415,51435;0,51435;0,48895;3175,48895;3175,48895;6350,48895;6350,45720;6350,45720;9525,39370;18415,8890;18415,5715;18415,5715;18415,2540;15240,2540;15240,2540;12700,0;12700,0;30480,0;36830,0;43180,2540;43180,5715;45720,12065;43180,15240;43180,20955;36830,24130;30480,24130;36830,39370;36830,45720;40005,45720;43180,48895;45720,48895;45720,51435;33655,51435;18415,24130;21590,24130;24765,24130;30480,20955;33655,20955;36830,15240;36830,12065;36830,5715;36830,5715;33655,2540;27940,2540;27940,2540;24765,2540;18415,24130" o:connectangles="0,0,0,0,0,0,0,0,0,0,0,0,0,0,0,0,0,0,0,0,0,0,0,0,0,0,0,0,0,0,0,0,0,0,0,0,0,0,0,0,0,0,0,0,0,0,0,0,0,0,0,0,0,0,0,0,0,0"/>
                  <o:lock v:ext="edit" verticies="t"/>
                </v:shape>
                <v:rect id="Rectangle 146" o:spid="_x0000_s1138" style="position:absolute;left:16668;top:9061;width:40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FX8QA&#10;AADcAAAADwAAAGRycy9kb3ducmV2LnhtbERPTWvCQBC9F/wPyxR6qxtjqSVmFRWKhSJoKpLjNDsm&#10;wexsyK4x/fduodDbPN7npMvBNKKnztWWFUzGEQjiwuqaSwXHr/fnNxDOI2tsLJOCH3KwXIweUky0&#10;vfGB+syXIoSwS1BB5X2bSOmKigy6sW2JA3e2nUEfYFdK3eEthJtGxlH0Kg3WHBoqbGlTUXHJrkZB&#10;dDr3m9n3aZ3ne7ebFBRPP7exUk+Pw2oOwtPg/8V/7g8d5r9M4fe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BV/EAAAA3AAAAA8AAAAAAAAAAAAAAAAAmAIAAGRycy9k&#10;b3ducmV2LnhtbFBLBQYAAAAABAAEAPUAAACJAwAAAAA=&#10;" fillcolor="#1f1a17" stroked="f"/>
                <v:shape id="Freeform 147" o:spid="_x0000_s1139" style="position:absolute;left:17037;top:8756;width:641;height:515;visibility:visible;mso-wrap-style:square;v-text-anchor:top" coordsize="1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bC8IA&#10;AADcAAAADwAAAGRycy9kb3ducmV2LnhtbERPTYvCMBC9C/sfwix4EU0VcaUaZREERShY9+BxaGab&#10;YjMpTbT1328WBG/zeJ+z3va2Fg9qfeVYwXSSgCAunK64VPBz2Y+XIHxA1lg7JgVP8rDdfAzWmGrX&#10;8ZkeeShFDGGfogITQpNK6QtDFv3ENcSR+3WtxRBhW0rdYhfDbS1nSbKQFiuODQYb2hkqbvndKjjZ&#10;sjsupia7Z7dRZo/Xr3DOTkoNP/vvFYhAfXiLX+6DjvPnc/h/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JsLwgAAANwAAAAPAAAAAAAAAAAAAAAAAJgCAABkcnMvZG93&#10;bnJldi54bWxQSwUGAAAAAAQABAD1AAAAhwMAAAAA&#10;" path="m34,33r38,l77,14r,-5l82,4r-5,l77,4r,l77,4,72,r,l72,r29,l101,r,l96,4r,l91,4r,5l86,14,72,62r,5l72,72r,l72,77r5,l82,77r,4l48,81r5,-4l53,77r5,l58,77r4,-5l62,72r,-10l72,38r-38,l29,62r-5,5l24,72r,l29,77r,l34,77r,4l,81,5,77r,l10,77r,l14,72r,l14,62,29,14,34,9r,-5l34,4r,l29,4r,l29,,24,r,l58,,53,r,l48,4r,l43,4r,5l43,14,34,33xe" fillcolor="#1f1a17" stroked="f">
                  <v:path arrowok="t" o:connecttype="custom" o:connectlocs="45720,20955;48895,5715;48895,2540;48895,2540;45720,0;45720,0;64135,0;60960,2540;57785,2540;54610,8890;45720,42545;45720,45720;48895,48895;52070,51435;33655,48895;36830,48895;39370,45720;39370,39370;21590,24130;15240,42545;15240,45720;18415,48895;21590,51435;3175,48895;6350,48895;8890,45720;8890,39370;21590,5715;21590,2540;18415,2540;18415,0;15240,0;33655,0;30480,2540;27305,2540;27305,8890" o:connectangles="0,0,0,0,0,0,0,0,0,0,0,0,0,0,0,0,0,0,0,0,0,0,0,0,0,0,0,0,0,0,0,0,0,0,0,0"/>
                </v:shape>
                <v:shape id="Freeform 148" o:spid="_x0000_s1140" style="position:absolute;left:4635;top:914;width:546;height:762;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qC8MA&#10;AADcAAAADwAAAGRycy9kb3ducmV2LnhtbERPS0sDMRC+C/6HMAVvNlttRbZNi6+CHjxYLe1x2Ew3&#10;i5vJkoy76783guBtPr7nrDajb1VPMTWBDcymBSjiKtiGawMf79vLW1BJkC22gcnANyXYrM/PVlja&#10;MPAb9TupVQ7hVKIBJ9KVWqfKkcc0DR1x5k4hepQMY61txCGH+1ZfFcWN9thwbnDY0YOj6nP35Q08&#10;zfqDDItay+PL9f5++zonF4/GXEzGuyUooVH+xX/uZ5vnzxfw+0y+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qC8MAAADcAAAADwAAAAAAAAAAAAAAAACYAgAAZHJzL2Rv&#10;d25yZXYueG1sUEsFBgAAAAAEAAQA9QAAAIgDAAAAAA==&#10;" path="m,l38,r,5l33,5r-5,l28,5r,5l28,10r,5l28,19,48,58,67,15r,-5l67,10r,-5l67,5r,l67,5r-5,l62,5,62,,86,r,5l81,5r,l81,5r-5,5l76,10r,5l43,96r-5,10l28,115r-4,5l14,120r-5,l4,115r,l4,111r,-5l4,106r5,-5l14,101r,l19,106r5,l24,106r4,l28,101r5,-5l38,91,43,77,14,19,9,15r,-5l4,10,4,5r,l,5,,xe" fillcolor="#131516" stroked="f">
                  <v:path arrowok="t" o:connecttype="custom" o:connectlocs="0,0;24130,0;24130,3175;20955,3175;17780,3175;17780,3175;17780,6350;17780,6350;17780,9525;17780,12065;30480,36830;42545,9525;42545,6350;42545,6350;42545,3175;42545,3175;42545,3175;42545,3175;39370,3175;39370,3175;39370,0;54610,0;54610,3175;51435,3175;51435,3175;51435,3175;48260,6350;48260,6350;48260,9525;27305,60960;24130,67310;17780,73025;15240,76200;8890,76200;5715,76200;2540,73025;2540,73025;2540,70485;2540,67310;2540,67310;5715,64135;8890,64135;8890,64135;12065,67310;15240,67310;15240,67310;17780,67310;17780,64135;20955,60960;24130,57785;27305,48895;8890,12065;5715,9525;5715,6350;2540,6350;2540,3175;2540,3175;0,3175;0,0" o:connectangles="0,0,0,0,0,0,0,0,0,0,0,0,0,0,0,0,0,0,0,0,0,0,0,0,0,0,0,0,0,0,0,0,0,0,0,0,0,0,0,0,0,0,0,0,0,0,0,0,0,0,0,0,0,0,0,0,0,0,0"/>
                </v:shape>
                <v:shape id="Freeform 149" o:spid="_x0000_s1141" style="position:absolute;left:25539;top:16656;width:578;height:825;visibility:visible;mso-wrap-style:square;v-text-anchor:top" coordsize="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F5sIA&#10;AADcAAAADwAAAGRycy9kb3ducmV2LnhtbERPS4vCMBC+C/6HMMLeNFVcH9UoKiwU8aK7iMehmW3r&#10;NpPSZGv990YQvM3H95zlujWlaKh2hWUFw0EEgji1uuBMwc/3V38GwnlkjaVlUnAnB+tVt7PEWNsb&#10;H6k5+UyEEHYxKsi9r2IpXZqTQTewFXHgfm1t0AdYZ1LXeAvhppSjKJpIgwWHhhwr2uWU/p3+jYIm&#10;OVyj62x43k/H+63R80vymVmlPnrtZgHCU+vf4pc70WH+eALPZ8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oXmwgAAANwAAAAPAAAAAAAAAAAAAAAAAJgCAABkcnMvZG93&#10;bnJldi54bWxQSwUGAAAAAAQABAD1AAAAhwMAAAAA&#10;" path="m91,l63,106r,4l63,115r,l63,120r,l63,120r,l67,115r,l77,106r,4l72,115r-5,10l58,125r-5,5l53,130r-5,-5l48,125r,-5l48,115r,-9l53,96,39,110,29,125r-5,l15,130r-5,-5l5,120,,115r,-9l,91,5,77,19,67,29,53,39,48r9,l53,48r5,l63,53r,l72,24r,-5l72,19r5,-5l77,14r,-5l72,9r,l67,9r,l63,9r,-4l91,xm63,62l58,57r,-4l53,53r-5,l39,57,24,67,15,86r,20l15,110r,5l19,115r5,5l34,115,48,96,58,81,63,62xe" fillcolor="#131516" stroked="f">
                  <v:path arrowok="t" o:connecttype="custom" o:connectlocs="40005,67310;40005,73025;40005,76200;40005,76200;42545,73025;48895,67310;45720,73025;36830,79375;33655,82550;30480,79375;30480,73025;33655,60960;18415,79375;9525,82550;3175,76200;0,67310;3175,48895;18415,33655;30480,30480;36830,30480;40005,33655;45720,12065;48895,8890;48895,5715;45720,5715;42545,5715;40005,3175;40005,39370;36830,33655;30480,33655;15240,42545;9525,67310;9525,73025;15240,76200;30480,60960;40005,39370" o:connectangles="0,0,0,0,0,0,0,0,0,0,0,0,0,0,0,0,0,0,0,0,0,0,0,0,0,0,0,0,0,0,0,0,0,0,0,0"/>
                  <o:lock v:ext="edit" verticies="t"/>
                </v:shape>
                <v:shape id="Freeform 150" o:spid="_x0000_s1142" style="position:absolute;left:3321;top:13144;width:304;height:1041;visibility:visible;mso-wrap-style:square;v-text-anchor:top" coordsize="4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JoMMA&#10;AADcAAAADwAAAGRycy9kb3ducmV2LnhtbERPTWvCQBC9C/0PyxS81U1UbEndSNEWAnoxLYK3YXea&#10;pM3OhuxW4793hYK3ebzPWa4G24oT9b5xrCCdJCCItTMNVwq+Pj+eXkD4gGywdUwKLuRhlT+MlpgZ&#10;d+Y9ncpQiRjCPkMFdQhdJqXXNVn0E9cRR+7b9RZDhH0lTY/nGG5bOU2ShbTYcGyosaN1Tfq3/LMK&#10;NvJ92M70tFiEzWFdmHR3/CGt1PhxeHsFEWgId/G/uzBx/vwZ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lJoMMAAADcAAAADwAAAAAAAAAAAAAAAACYAgAAZHJzL2Rv&#10;d25yZXYueG1sUEsFBgAAAAAEAAQA9QAAAIgDAAAAAA==&#10;" path="m48,159r,5l39,159,29,149,15,135,5,120,,101,,82,5,58,15,34,29,15,48,r,5l39,10,29,20,24,34,19,48r,15l19,82r,14l19,116r5,9l24,135r5,5l34,149r5,5l48,159xe" fillcolor="#1f1a17" stroked="f">
                  <v:path arrowok="t" o:connecttype="custom" o:connectlocs="30480,100965;30480,104140;24765,100965;18415,94615;9525,85725;3175,76200;0,64135;0,52070;3175,36830;9525,21590;18415,9525;30480,0;30480,3175;24765,6350;18415,12700;15240,21590;12065,30480;12065,40005;12065,52070;12065,60960;12065,73660;15240,79375;15240,85725;18415,88900;21590,94615;24765,97790;30480,100965" o:connectangles="0,0,0,0,0,0,0,0,0,0,0,0,0,0,0,0,0,0,0,0,0,0,0,0,0,0,0"/>
                </v:shape>
                <v:shape id="Freeform 151" o:spid="_x0000_s1143" style="position:absolute;left:3689;top:13176;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9M8YA&#10;AADcAAAADwAAAGRycy9kb3ducmV2LnhtbESPQWvCQBCF70L/wzKF3nTTKsVGVymFomBLMRW8Dtkx&#10;ic3Oht1tjP/eORR6m+G9ee+b5XpwreopxMazgcdJBoq49LbhysDh+308BxUTssXWMxm4UoT16m60&#10;xNz6C++pL1KlJIRjjgbqlLpc61jW5DBOfEcs2skHh0nWUGkb8CLhrtVPWfasHTYsDTV29FZT+VP8&#10;OgPpeJqGl/3moz/T/PO4O1+/yqow5uF+eF2ASjSkf/Pf9dYK/kxo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9M8YAAADcAAAADwAAAAAAAAAAAAAAAACYAgAAZHJz&#10;L2Rvd25yZXYueG1sUEsFBgAAAAAEAAQA9QAAAIsDAAAAAA==&#10;" path="m,63l5,43,9,29,14,15,24,5,33,r5,l53,5,67,15,77,34r,24l77,77,72,96r-5,10l57,115r-9,5l38,125r-5,-5l24,120r-5,-9l9,101,5,82,,63xm19,63r,24l24,106r5,9l38,115r5,l48,115r5,-9l57,101,62,82r,-24l62,39,57,24,53,15,48,10,43,5r-5,l33,5r-4,5l24,19,19,34r,14l19,63xe" fillcolor="#1f1a17" stroked="f">
                  <v:path arrowok="t" o:connecttype="custom" o:connectlocs="0,40005;3175,27305;5715,18415;8890,9525;15240,3175;20955,0;24130,0;33655,3175;42545,9525;48895,21590;48895,36830;48895,48895;45720,60960;42545,67310;36195,73025;30480,76200;24130,79375;20955,76200;15240,76200;12065,70485;5715,64135;3175,52070;0,40005;12065,40005;12065,55245;15240,67310;18415,73025;24130,73025;27305,73025;30480,73025;33655,67310;36195,64135;39370,52070;39370,36830;39370,24765;36195,15240;33655,9525;30480,6350;27305,3175;24130,3175;20955,3175;18415,6350;15240,12065;12065,21590;12065,30480;12065,40005" o:connectangles="0,0,0,0,0,0,0,0,0,0,0,0,0,0,0,0,0,0,0,0,0,0,0,0,0,0,0,0,0,0,0,0,0,0,0,0,0,0,0,0,0,0,0,0,0,0"/>
                  <o:lock v:ext="edit" verticies="t"/>
                </v:shape>
                <v:shape id="Freeform 152" o:spid="_x0000_s1144" style="position:absolute;left:4298;top:13817;width:153;height:305;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QXsIA&#10;AADcAAAADwAAAGRycy9kb3ducmV2LnhtbERPTWvCQBC9F/wPywi96UYpUqOrVKGiB1HT4nnMjklo&#10;djbNrjH5925B6G0e73Pmy9aUoqHaFZYVjIYRCOLU6oIzBd9fn4N3EM4jaywtk4KOHCwXvZc5xtre&#10;+URN4jMRQtjFqCD3voqldGlOBt3QVsSBu9raoA+wzqSu8R7CTSnHUTSRBgsODTlWtM4p/UluRkFF&#10;F+zOv2bXbvaXTdKtmu3xcFXqtd9+zEB4av2/+One6jD/bQp/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9BewgAAANwAAAAPAAAAAAAAAAAAAAAAAJgCAABkcnMvZG93&#10;bnJldi54bWxQSwUGAAAAAAQABAD1AAAAhwMAAAAA&#10;" path="m,48r,l5,43r9,-4l14,29r5,-5l19,24r,-5l14,19r,l14,19r-5,l9,24r,l5,24,,19,,14r,l,10,,5r5,l9,r5,5l19,10r5,4l24,19r,10l19,39,9,43,,48xe" fillcolor="#1f1a17" stroked="f">
                  <v:path arrowok="t" o:connecttype="custom" o:connectlocs="0,30480;0,30480;3175,27305;8890,24765;8890,18415;12065,15240;12065,15240;12065,12065;8890,12065;8890,12065;8890,12065;5715,12065;5715,15240;5715,15240;3175,15240;0,12065;0,8890;0,8890;0,6350;0,3175;3175,3175;5715,0;8890,3175;12065,6350;15240,8890;15240,12065;15240,18415;12065,24765;5715,27305;0,30480" o:connectangles="0,0,0,0,0,0,0,0,0,0,0,0,0,0,0,0,0,0,0,0,0,0,0,0,0,0,0,0,0,0"/>
                </v:shape>
                <v:shape id="Freeform 153" o:spid="_x0000_s1145" style="position:absolute;left:4845;top:13176;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n6MYA&#10;AADcAAAADwAAAGRycy9kb3ducmV2LnhtbESPQWvCQBCF70L/wzKF3nTTisVGVymFomBLMRW8Dtkx&#10;ic3Oht1tjP/eORR6m+G9ee+b5XpwreopxMazgcdJBoq49LbhysDh+308BxUTssXWMxm4UoT16m60&#10;xNz6C++pL1KlJIRjjgbqlLpc61jW5DBOfEcs2skHh0nWUGkb8CLhrtVPWfasHTYsDTV29FZT+VP8&#10;OgPpeJqGl/3moz/T/PO4O1+/yqow5uF+eF2ASjSkf/Pf9dYK/kzw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Xn6MYAAADcAAAADwAAAAAAAAAAAAAAAACYAgAAZHJz&#10;L2Rvd25yZXYueG1sUEsFBgAAAAAEAAQA9QAAAIsDAAAAAA==&#10;" path="m,63l,43,5,29,15,15,24,5,29,,39,,53,5,63,15r9,19l77,58r,19l72,96r-9,10l53,115r-5,5l39,125,29,120r-5,l15,111,10,101,,82,,63xm15,63r4,24l24,106r5,9l39,115r4,l48,115r5,-9l53,101,58,82r,-24l58,39,53,24r,-9l48,10,43,5r-4,l34,5r-5,5l24,19,19,34r,14l15,63xe" fillcolor="#1f1a17" stroked="f">
                  <v:path arrowok="t" o:connecttype="custom" o:connectlocs="0,40005;0,27305;3175,18415;9525,9525;15240,3175;18415,0;24765,0;33655,3175;40005,9525;45720,21590;48895,36830;48895,48895;45720,60960;40005,67310;33655,73025;30480,76200;24765,79375;18415,76200;15240,76200;9525,70485;6350,64135;0,52070;0,40005;9525,40005;12065,55245;15240,67310;18415,73025;24765,73025;27305,73025;30480,73025;33655,67310;33655,64135;36830,52070;36830,36830;36830,24765;33655,15240;33655,9525;30480,6350;27305,3175;24765,3175;21590,3175;18415,6350;15240,12065;12065,21590;12065,30480;9525,40005" o:connectangles="0,0,0,0,0,0,0,0,0,0,0,0,0,0,0,0,0,0,0,0,0,0,0,0,0,0,0,0,0,0,0,0,0,0,0,0,0,0,0,0,0,0,0,0,0,0"/>
                  <o:lock v:ext="edit" verticies="t"/>
                </v:shape>
                <v:shape id="Freeform 154" o:spid="_x0000_s1146" style="position:absolute;left:5397;top:13144;width:305;height:1041;visibility:visible;mso-wrap-style:square;v-text-anchor:top" coordsize="4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iksMA&#10;AADcAAAADwAAAGRycy9kb3ducmV2LnhtbERPTWvCQBC9C/6HZYTedBOLItE1SLQQaC9aKfQ27I5J&#10;2uxsyG41/fduQehtHu9zNvlgW3Gl3jeOFaSzBASxdqbhSsH5/WW6AuEDssHWMSn4JQ/5djzaYGbc&#10;jY90PYVKxBD2GSqoQ+gyKb2uyaKfuY44chfXWwwR9pU0Pd5iuG3lPEmW0mLDsaHGjoqa9PfpxyrY&#10;y8Pw+qzn5TLsP4rSpG+fX6SVepoMuzWIQEP4Fz/cpYnzFyn8PR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XiksMAAADcAAAADwAAAAAAAAAAAAAAAACYAgAAZHJzL2Rv&#10;d25yZXYueG1sUEsFBgAAAAAEAAQA9QAAAIgDAAAAAA==&#10;" path="m,5l,,14,10r10,5l33,29,43,48r5,15l48,82r,29l33,130,19,149,,164r,-5l9,154r10,-9l24,135r4,-15l28,101,33,87r,-19l28,53r,-14l24,29,19,24,14,20,9,10,,5xe" fillcolor="#1f1a17" stroked="f">
                  <v:path arrowok="t" o:connecttype="custom" o:connectlocs="0,3175;0,0;8890,6350;15240,9525;20955,18415;27305,30480;30480,40005;30480,52070;30480,70485;20955,82550;12065,94615;0,104140;0,100965;5715,97790;12065,92075;15240,85725;17780,76200;17780,64135;20955,55245;20955,43180;17780,33655;17780,24765;15240,18415;12065,15240;8890,12700;5715,6350;0,3175" o:connectangles="0,0,0,0,0,0,0,0,0,0,0,0,0,0,0,0,0,0,0,0,0,0,0,0,0,0,0"/>
                </v:shape>
                <v:shape id="Freeform 155" o:spid="_x0000_s1147" style="position:absolute;left:12553;top:11531;width:489;height:826;visibility:visible;mso-wrap-style:square;v-text-anchor:top" coordsize="7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njcIA&#10;AADcAAAADwAAAGRycy9kb3ducmV2LnhtbERPzWrCQBC+C32HZQredFPBYlNXSUXBS4tGH2CaHbOh&#10;2dmQXU306buC4G0+vt+ZL3tbiwu1vnKs4G2cgCAunK64VHA8bEYzED4ga6wdk4IreVguXgZzTLXr&#10;eE+XPJQihrBPUYEJoUml9IUhi37sGuLInVxrMUTYllK32MVwW8tJkrxLixXHBoMNrQwVf/nZKuiM&#10;PGTH9XfR5B8nzDY/5e/ta6fU8LXPPkEE6sNT/HBvdZw/ncD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GeNwgAAANwAAAAPAAAAAAAAAAAAAAAAAJgCAABkcnMvZG93&#10;bnJldi54bWxQSwUGAAAAAAQABAD1AAAAhwMAAAAA&#10;" path="m39,53l34,48,29,43,20,33,15,29,10,24r,-5l10,14,15,5r9,l39,,53,5,63,9r5,5l68,19r,l68,24r-5,l63,24r-5,l58,24,53,19,48,14,44,9r,l39,9r-5,l24,9r-4,l15,14r,5l15,24r5,5l29,33,39,43,58,53r10,9l72,77r5,9l72,101r-9,14l48,125r-14,5l20,125,10,120,,105,,91,,81,5,77,10,67r5,-5l24,57,39,53xm44,57r-15,l20,67,15,77r,14l15,105r5,10l29,120r10,5l48,120r5,-5l58,105r,-14l58,86r,-9l58,72,53,67,48,62,44,57xe" fillcolor="#131516" stroked="f">
                  <v:path arrowok="t" o:connecttype="custom" o:connectlocs="21590,30480;12700,20955;6350,15240;6350,8890;15240,3175;33655,3175;43180,8890;43180,12065;40005,15240;36830,15240;33655,12065;27940,5715;24765,5715;15240,5715;9525,8890;9525,15240;18415,20955;36830,33655;45720,48895;45720,64135;30480,79375;12700,79375;0,66675;0,51435;6350,42545;15240,36195;27940,36195;12700,42545;9525,57785;12700,73025;24765,79375;33655,73025;36830,57785;36830,48895;33655,42545;27940,36195" o:connectangles="0,0,0,0,0,0,0,0,0,0,0,0,0,0,0,0,0,0,0,0,0,0,0,0,0,0,0,0,0,0,0,0,0,0,0,0"/>
                  <o:lock v:ext="edit" verticies="t"/>
                </v:shape>
                <v:shape id="Freeform 156" o:spid="_x0000_s1148" style="position:absolute;left:19354;top:13239;width:489;height:1035;visibility:visible;mso-wrap-style:square;v-text-anchor:top" coordsize="7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4GMQA&#10;AADcAAAADwAAAGRycy9kb3ducmV2LnhtbERPTWvCQBC9F/oflin0Vje1VWrqKiUg2ItSLbTeJtkx&#10;G5qdDdk1Rn+9Kwi9zeN9znTe21p01PrKsYLnQQKCuHC64lLB93bx9AbCB2SNtWNScCIP89n93RRT&#10;7Y78Rd0mlCKGsE9RgQmhSaX0hSGLfuAa4sjtXWsxRNiWUrd4jOG2lsMkGUuLFccGgw1lhoq/zcEq&#10;qIvV7jf/MZ1cZ5/d6z7Lz26SK/X40H+8gwjUh3/xzb3Ucf7oBa7Px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BjEAAAA3AAAAA8AAAAAAAAAAAAAAAAAmAIAAGRycy9k&#10;b3ducmV2LnhtbFBLBQYAAAAABAAEAPUAAACJAwAAAAA=&#10;" path="m38,29l24,43,14,57,9,72r,14l9,96r,5l14,105r5,5l24,110r9,l43,110r10,l57,110r,l67,110r5,5l77,125r,9l77,149r-5,9l62,163r-9,l43,163r,l38,158r,l38,154r5,l43,149r5,l48,149r5,5l57,154r,l62,154r5,-5l72,144r,-5l72,134r-5,-4l62,130r-5,-5l57,125r-4,l43,130r-10,l19,125,9,120,5,105,,91,5,72,9,57,19,43,29,29,24,24r,-5l19,19r,-5l19,9,24,5r5,l33,r,5l29,9r,5l29,19r,l29,19r4,5l48,14,57,9,62,5r5,l72,5r,l72,5r,4l72,14,62,19,48,24,38,29xe" fillcolor="#131516" stroked="f">
                  <v:path arrowok="t" o:connecttype="custom" o:connectlocs="15240,27305;5715,45720;5715,60960;8890,66675;15240,69850;27305,69850;36195,69850;42545,69850;48895,79375;48895,94615;39370,103505;27305,103505;24130,100330;24130,97790;27305,94615;30480,94615;36195,97790;39370,97790;45720,91440;45720,85090;39370,82550;36195,79375;27305,82550;12065,79375;3175,66675;3175,45720;12065,27305;15240,15240;12065,12065;12065,5715;18415,3175;20955,3175;18415,8890;18415,12065;20955,15240;36195,5715;42545,3175;45720,3175;45720,5715;39370,12065;24130,18415" o:connectangles="0,0,0,0,0,0,0,0,0,0,0,0,0,0,0,0,0,0,0,0,0,0,0,0,0,0,0,0,0,0,0,0,0,0,0,0,0,0,0,0,0"/>
                </v:shape>
                <v:shape id="Freeform 157" o:spid="_x0000_s1149" style="position:absolute;left:45688;top:15100;width:514;height:48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vicIA&#10;AADcAAAADwAAAGRycy9kb3ducmV2LnhtbERPTYvCMBC9L/gfwgje1lRZF6lGEUHZgx6svXgbmrEt&#10;NpPSxNr6640g7G0e73OW685UoqXGlZYVTMYRCOLM6pJzBel59z0H4TyyxsoyKejJwXo1+FpirO2D&#10;T9QmPhchhF2MCgrv61hKlxVk0I1tTRy4q20M+gCbXOoGHyHcVHIaRb/SYMmhocCatgVlt+RuFJzS&#10;S7afXnfPe5vODsf+3B8p2So1GnabBQhPnf8Xf9x/Osyf/cD7mXC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K+JwgAAANwAAAAPAAAAAAAAAAAAAAAAAJgCAABkcnMvZG93&#10;bnJldi54bWxQSwUGAAAAAAQABAD1AAAAhwMAAAAA&#10;" path="m,l38,r,l33,,29,5r,l29,5r,4l33,14r,l33,14,43,24,48,14,53,9r,-4l53,5r,l53,,48,r,l77,r,l72,,67,5,62,9r-5,5l43,33,67,62r5,5l77,72r,5l81,77r,l48,77r,l48,77r5,-5l53,72r,l53,67,48,62,38,43,24,62r-5,5l19,72r,l19,72r5,5l24,77r,l,77r,l,77,5,72,9,67r5,-5l33,38,19,14,9,9,5,5,5,,,,,xe" fillcolor="#131516" stroked="f">
                  <v:path arrowok="t" o:connecttype="custom" o:connectlocs="0,0;24130,0;24130,0;20955,0;18415,3175;18415,3175;18415,3175;18415,5715;20955,8890;20955,8890;20955,8890;27305,15240;30480,8890;33655,5715;33655,3175;33655,3175;33655,3175;33655,0;30480,0;30480,0;48895,0;48895,0;45720,0;42545,3175;39370,5715;36195,8890;27305,20955;42545,39370;45720,42545;48895,45720;48895,48895;51435,48895;51435,48895;30480,48895;30480,48895;30480,48895;33655,45720;33655,45720;33655,45720;33655,42545;30480,39370;24130,27305;15240,39370;12065,42545;12065,45720;12065,45720;12065,45720;15240,48895;15240,48895;15240,48895;0,48895;0,48895;0,48895;3175,45720;5715,42545;8890,39370;20955,24130;12065,8890;5715,5715;3175,3175;3175,0;0,0;0,0" o:connectangles="0,0,0,0,0,0,0,0,0,0,0,0,0,0,0,0,0,0,0,0,0,0,0,0,0,0,0,0,0,0,0,0,0,0,0,0,0,0,0,0,0,0,0,0,0,0,0,0,0,0,0,0,0,0,0,0,0,0,0,0,0,0,0"/>
                </v:shape>
                <v:shape id="Freeform 158" o:spid="_x0000_s1150" style="position:absolute;left:30175;top:9093;width:793;height:762;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MIA&#10;AADcAAAADwAAAGRycy9kb3ducmV2LnhtbERPTWvCQBC9C/0PyxR6M5sULSW6hlJoFQ9CU0GPY3ZM&#10;QrOzYXej6b93CwVv83ifsyxG04kLOd9aVpAlKQjiyuqWawX774/pKwgfkDV2lknBL3koVg+TJeba&#10;XvmLLmWoRQxhn6OCJoQ+l9JXDRn0ie2JI3e2zmCI0NVSO7zGcNPJ5zR9kQZbjg0N9vTeUPVTDkbB&#10;xnUlfdJp8IfyuJ2F3S7j9aDU0+P4tgARaAx38b97o+P8+Rz+no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8KYwgAAANwAAAAPAAAAAAAAAAAAAAAAAJgCAABkcnMvZG93&#10;bnJldi54bWxQSwUGAAAAAAQABAD1AAAAhwMAAAAA&#10;" path="m33,52r58,l91,19r,-5l91,9,86,4r,l81,4r-4,l72,4,72,r53,l125,4r-5,l115,4r,l110,4r,5l110,14r-5,5l105,96r5,9l110,110r,l110,115r5,l120,115r5,l125,120r-53,l72,115r5,l86,115r5,-5l91,105r,-9l91,62r-58,l33,96r,9l38,110r,l38,115r5,l48,115r5,l53,120,,120r,-5l5,115r9,l14,110r5,-5l19,96r,-77l19,14r,-5l14,4r,l9,4,5,4,,4,,,53,r,4l48,4r-5,l38,4r,l38,9r-5,5l33,19r,33xe" fillcolor="#131516" stroked="f">
                  <v:path arrowok="t" o:connecttype="custom" o:connectlocs="57785,33020;57785,8890;54610,2540;51435,2540;45720,2540;79375,0;76200,2540;73025,2540;69850,5715;66675,12065;69850,66675;69850,69850;73025,73025;79375,73025;45720,76200;48895,73025;57785,69850;57785,60960;20955,39370;20955,66675;24130,69850;27305,73025;33655,73025;0,76200;3175,73025;8890,69850;12065,60960;12065,8890;8890,2540;5715,2540;0,2540;33655,0;30480,2540;24130,2540;24130,5715;20955,12065" o:connectangles="0,0,0,0,0,0,0,0,0,0,0,0,0,0,0,0,0,0,0,0,0,0,0,0,0,0,0,0,0,0,0,0,0,0,0,0"/>
                </v:shape>
                <v:shape id="Freeform 159" o:spid="_x0000_s1151" style="position:absolute;left:30994;top:9061;width:794;height:794;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hIMEA&#10;AADcAAAADwAAAGRycy9kb3ducmV2LnhtbERPyWrDMBC9F/IPYgK91XJD4hTXsgmBQEhPTdP7YI0X&#10;ao2Epdju31eFQm/zeOsU1WIGMdHoe8sKnpMUBHFtdc+tgtvH6ekFhA/IGgfLpOCbPFTl6qHAXNuZ&#10;32m6hlbEEPY5KuhCcLmUvu7IoE+sI45cY0eDIcKxlXrEOYabQW7SNJMGe44NHTo6dlR/Xe9GAe5v&#10;TT2/7dzn1jWZPobLfsouSj2ul8MriEBL+Bf/uc86zt9l8PtMvE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oSDBAAAA3AAAAA8AAAAAAAAAAAAAAAAAmAIAAGRycy9kb3du&#10;cmV2LnhtbFBLBQYAAAAABAAEAPUAAACGAwAAAAA=&#10;" path="m82,81r-48,l29,101r-5,9l24,110r,5l29,115r,5l39,120r,5l,125r,-5l5,120r5,-5l15,110r5,-9l63,r5,l106,101r5,9l116,115r4,5l125,120r,5l82,125r,-5l87,120r5,-5l92,115r,-5l92,105r-5,-4l82,81xm77,77l58,29,39,77r38,xe" fillcolor="#131516" stroked="f">
                  <v:path arrowok="t" o:connecttype="custom" o:connectlocs="52070,51435;21590,51435;18415,64135;15240,69850;15240,69850;15240,73025;18415,73025;18415,76200;24765,76200;24765,79375;0,79375;0,76200;3175,76200;6350,73025;9525,69850;12700,64135;40005,0;43180,0;67310,64135;70485,69850;73660,73025;76200,76200;79375,76200;79375,79375;52070,79375;52070,76200;55245,76200;58420,73025;58420,73025;58420,69850;58420,66675;55245,64135;52070,51435;48895,48895;36830,18415;24765,48895;48895,48895" o:connectangles="0,0,0,0,0,0,0,0,0,0,0,0,0,0,0,0,0,0,0,0,0,0,0,0,0,0,0,0,0,0,0,0,0,0,0,0,0"/>
                  <o:lock v:ext="edit" verticies="t"/>
                </v:shape>
                <v:shape id="Freeform 160" o:spid="_x0000_s1152" style="position:absolute;left:31851;top:9093;width:546;height:762;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DqsMA&#10;AADcAAAADwAAAGRycy9kb3ducmV2LnhtbERPS2vCQBC+C/0PyxS81Y3F1pK6ipSIPfmqgr0N2TEb&#10;zM6G7Griv3cLBW/z8T1nMutsJa7U+NKxguEgAUGcO11yoWD/s3j5AOEDssbKMSm4kYfZ9Kk3wVS7&#10;lrd03YVCxBD2KSowIdSplD43ZNEPXE0cuZNrLIYIm0LqBtsYbiv5miTv0mLJscFgTV+G8vPuYhUs&#10;smx9sSOzP2ajVbs6lL/r5aZWqv/czT9BBOrCQ/zv/tZx/tsY/p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TDqsMAAADcAAAADwAAAAAAAAAAAAAAAACYAgAAZHJzL2Rv&#10;d25yZXYueG1sUEsFBgAAAAAEAAQA9QAAAIgDAAAAAA==&#10;" path="m33,62r,34l33,105r,5l38,115r5,l48,115r,5l,120r,-5l,115r9,l14,110r,-5l14,96r,-77l14,9r,-5l9,4,,4r,l,,43,,57,,67,4r10,l81,14r5,10l86,33r,10l77,57,67,62,53,67r-5,l43,62r-5,l33,62xm33,57r5,l38,57r5,l48,57r5,l62,52r5,-9l67,33r,-5l67,19,62,14,57,9,48,4r-5,l38,4,33,9r,48xe" fillcolor="#131516" stroked="f">
                  <v:path arrowok="t" o:connecttype="custom" o:connectlocs="20955,39370;20955,60960;20955,66675;20955,69850;24130,73025;27305,73025;30480,73025;30480,76200;0,76200;0,73025;0,73025;5715,73025;8890,69850;8890,66675;8890,60960;8890,12065;8890,5715;8890,2540;5715,2540;0,2540;0,2540;0,0;27305,0;36195,0;42545,2540;48895,2540;51435,8890;54610,15240;54610,20955;54610,27305;48895,36195;42545,39370;33655,42545;30480,42545;27305,39370;24130,39370;20955,39370;20955,36195;24130,36195;24130,36195;27305,36195;30480,36195;33655,36195;39370,33020;42545,27305;42545,20955;42545,17780;42545,12065;39370,8890;36195,5715;30480,2540;27305,2540;24130,2540;20955,5715;20955,36195" o:connectangles="0,0,0,0,0,0,0,0,0,0,0,0,0,0,0,0,0,0,0,0,0,0,0,0,0,0,0,0,0,0,0,0,0,0,0,0,0,0,0,0,0,0,0,0,0,0,0,0,0,0,0,0,0,0,0"/>
                  <o:lock v:ext="edit" verticies="t"/>
                </v:shape>
                <v:shape id="Freeform 161" o:spid="_x0000_s1153" style="position:absolute;left:32518;top:9061;width:521;height:794;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JVcQA&#10;AADcAAAADwAAAGRycy9kb3ducmV2LnhtbESPQWvDMAyF74X9B6NBb62zwbqR1S2jUNhlg2b9AWqs&#10;xWGxnMZu4/z76jDoTeI9vfdpvc2+U1caYhvYwNOyAEVcB9tyY+D4s1+8gYoJ2WIXmAxMFGG7eZit&#10;sbRh5ANdq9QoCeFYogGXUl9qHWtHHuMy9MSi/YbBY5J1aLQdcJRw3+nnolhpjy1Lg8Oedo7qv+ri&#10;DXyv8tRccrWb3Gvx1Sd7Oo94Mmb+mD/eQSXK6W7+v/60gv8itPKMTK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SVXEAAAA3AAAAA8AAAAAAAAAAAAAAAAAmAIAAGRycy9k&#10;b3ducmV2LnhtbFBLBQYAAAAABAAEAPUAAACJAwAAAAA=&#10;" path="m72,r,43l68,43r,-10l63,24,58,19,53,14,44,9,34,9r-5,l20,14r-5,5l15,29r,4l20,38r9,5l44,53r14,9l68,67r4,5l77,77r,9l82,91r-5,14l68,115,58,125r-14,l39,125r-5,l29,125r-9,-5l15,120r-5,l10,120r-5,l5,125r,l,125,,86r5,l10,96r,9l15,110r9,5l34,120r5,l48,120r10,-5l63,105r,-4l63,96r,-5l58,86,53,81,48,77,34,72,24,62,15,57,10,53,5,48,,38,,33,5,19,10,9,20,5,34,,44,5r14,l58,9r5,l63,9,68,5r,l68,r4,xe" fillcolor="#131516" stroked="f">
                  <v:path arrowok="t" o:connecttype="custom" o:connectlocs="45720,27305;43180,20955;36830,12065;27940,5715;18415,5715;9525,12065;9525,20955;18415,27305;36830,39370;45720,45720;48895,54610;48895,66675;36830,79375;24765,79375;18415,79375;9525,76200;6350,76200;3175,79375;0,79375;3175,54610;6350,66675;15240,73025;24765,76200;36830,73025;40005,64135;40005,57785;33655,51435;21590,45720;9525,36195;3175,30480;0,20955;6350,5715;21590,0;36830,3175;40005,5715;43180,3175;43180,0" o:connectangles="0,0,0,0,0,0,0,0,0,0,0,0,0,0,0,0,0,0,0,0,0,0,0,0,0,0,0,0,0,0,0,0,0,0,0,0,0"/>
                </v:shape>
                <v:shape id="Freeform 162" o:spid="_x0000_s1154" style="position:absolute;left:31940;top:10312;width:305;height:1035;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asQA&#10;AADcAAAADwAAAGRycy9kb3ducmV2LnhtbERPTWvCQBC9F/wPywi9lLqxtNJGV6lKwV6UROt5yI5J&#10;bHY2ZNcY/fVdoeBtHu9zJrPOVKKlxpWWFQwHEQjizOqScwW77dfzOwjnkTVWlknBhRzMpr2HCcba&#10;njmhNvW5CCHsYlRQeF/HUrqsIINuYGviwB1sY9AH2ORSN3gO4aaSL1E0kgZLDg0F1rQoKPtNT0ZB&#10;Plw/rbMfuUk3x30yXyb22n6/KvXY7z7HIDx1/i7+d690mP/2Abd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cGrEAAAA3AAAAA8AAAAAAAAAAAAAAAAAmAIAAGRycy9k&#10;b3ducmV2LnhtbFBLBQYAAAAABAAEAPUAAACJAwAAAAA=&#10;" path="m48,163r,l34,158,24,149,15,134,5,120,,101,,81,,57,15,33,29,14,48,r,4l39,9,29,19,24,33,19,48,15,62r,19l15,96r4,19l19,125r5,9l29,139r5,10l39,153r9,10xe" fillcolor="#131516" stroked="f">
                  <v:path arrowok="t" o:connecttype="custom" o:connectlocs="30480,103505;30480,103505;21590,100330;15240,94615;9525,85090;3175,76200;0,64135;0,51435;0,36195;9525,20955;18415,8890;30480,0;30480,2540;24765,5715;18415,12065;15240,20955;12065,30480;9525,39370;9525,51435;9525,60960;12065,73025;12065,79375;15240,85090;18415,88265;21590,94615;24765,97155;30480,103505" o:connectangles="0,0,0,0,0,0,0,0,0,0,0,0,0,0,0,0,0,0,0,0,0,0,0,0,0,0,0"/>
                </v:shape>
                <v:shape id="Freeform 163" o:spid="_x0000_s1155" style="position:absolute;left:33254;top:11010;width:178;height:27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81cYA&#10;AADcAAAADwAAAGRycy9kb3ducmV2LnhtbESPT2vCQBDF7wW/wzKCt7rxD6Kpq4hQ2kIPGr30Ns1O&#10;k2B2NmZXjd++cxC8zfDevPeb5bpztbpSGyrPBkbDBBRx7m3FhYHj4f11DipEZIu1ZzJwpwDrVe9l&#10;ian1N97TNYuFkhAOKRooY2xSrUNeksMw9A2xaH++dRhlbQttW7xJuKv1OElm2mHF0lBiQ9uS8lN2&#10;cQZ20Z4/js38d5GcLpPvbvpzqM5fxgz63eYNVKQuPs2P608r+DPBl2dkA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81cYAAADcAAAADwAAAAAAAAAAAAAAAACYAgAAZHJz&#10;L2Rvd25yZXYueG1sUEsFBgAAAAAEAAQA9QAAAIsDAAAAAA==&#10;" path="m,43r,l9,39r5,-5l19,24r,-5l19,19r,-4l19,15r,l14,15r,4l14,19r-5,l4,19r,-4l,15,,10,,5,4,,9,r5,l19,r5,5l24,10r4,5l24,24,19,34r-5,5l,43xe" fillcolor="#131516" stroked="f">
                  <v:path arrowok="t" o:connecttype="custom" o:connectlocs="0,27305;0,27305;5715,24765;8890,21590;12065,15240;12065,12065;12065,12065;12065,9525;12065,9525;12065,9525;8890,9525;8890,12065;8890,12065;5715,12065;2540,12065;2540,9525;0,9525;0,6350;0,3175;2540,0;5715,0;8890,0;12065,0;15240,3175;15240,6350;17780,9525;15240,15240;12065,21590;8890,24765;0,27305" o:connectangles="0,0,0,0,0,0,0,0,0,0,0,0,0,0,0,0,0,0,0,0,0,0,0,0,0,0,0,0,0,0"/>
                </v:shape>
                <v:shape id="Freeform 164" o:spid="_x0000_s1156" style="position:absolute;left:34715;top:10312;width:305;height:1035;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0cQA&#10;AADcAAAADwAAAGRycy9kb3ducmV2LnhtbERPTWvCQBC9F/oflil4Kc0mIlJSV7EVoV6URNvzkJ0m&#10;qdnZkN3G6K93BaG3ebzPmS0G04ieOldbVpBEMQjiwuqaSwWH/frlFYTzyBoby6TgTA4W88eHGaba&#10;njijPvelCCHsUlRQed+mUrqiIoMusi1x4H5sZ9AH2JVSd3gK4aaR4zieSoM1h4YKW/qoqDjmf0ZB&#10;mWyft8WX3OW73+/sfZXZS7+ZKDV6GpZvIDwN/l98d3/qMH+awO2Zc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ttHEAAAA3AAAAA8AAAAAAAAAAAAAAAAAmAIAAGRycy9k&#10;b3ducmV2LnhtbFBLBQYAAAAABAAEAPUAAACJAwAAAAA=&#10;" path="m,4l,,14,9r10,5l34,28r9,20l48,62r,19l48,110,38,134,19,153,,163r,l10,153r9,-9l24,134r5,-14l34,101r,-15l34,67,29,52r,-14l24,33,19,24,14,19,10,9,,4xe" fillcolor="#131516" stroked="f">
                  <v:path arrowok="t" o:connecttype="custom" o:connectlocs="0,2540;0,0;8890,5715;15240,8890;21590,17780;27305,30480;30480,39370;30480,51435;30480,69850;24130,85090;12065,97155;0,103505;0,103505;6350,97155;12065,91440;15240,85090;18415,76200;21590,64135;21590,54610;21590,42545;18415,33020;18415,24130;15240,20955;12065,15240;8890,12065;6350,5715;0,2540" o:connectangles="0,0,0,0,0,0,0,0,0,0,0,0,0,0,0,0,0,0,0,0,0,0,0,0,0,0,0"/>
                </v:shape>
                <v:shape id="Freeform 165" o:spid="_x0000_s1157" style="position:absolute;left:33407;top:8909;width:1067;height:1003;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a6r8A&#10;AADcAAAADwAAAGRycy9kb3ducmV2LnhtbERPS4vCMBC+L/gfwgje1tQeilSjiODj6gP0ODZjW2wm&#10;JYm17q/fCAt7m4/vOfNlbxrRkfO1ZQWTcQKCuLC65lLB+bT5noLwAVljY5kUvMnDcjH4mmOu7YsP&#10;1B1DKWII+xwVVCG0uZS+qMigH9uWOHJ36wyGCF0ptcNXDDeNTJMkkwZrjg0VtrSuqHgcn0YBbqd6&#10;d791Zfsm92xSwsv1J1NqNOxXMxCB+vAv/nPvdZyfpfB5Jl4gF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TlrqvwAAANwAAAAPAAAAAAAAAAAAAAAAAJgCAABkcnMvZG93bnJl&#10;di54bWxQSwUGAAAAAAQABAD1AAAAhAMAAAAA&#10;" path="m115,105r,l129,115r5,5l139,120r5,-5l148,110r,-5l148,53r5,-5l144,38,134,48r-19,9l115,14r5,-5l105,r,14l105,24r,33l81,67r,-29l86,29,72,24r,9l72,43r,29l48,81r4,5l57,81,72,77r,67l76,153r10,5l153,158r10,-5l168,144r-5,-5l158,134r,-9l158,115r-5,l153,125r,14l148,144r-4,5l91,149r-5,-5l81,139r,-67l105,62r,39l105,129r10,-4l115,101r,-44l139,48r,53l139,105r-5,l129,105r-14,xm38,125r,-58l67,67,52,53r-4,9l38,62r,-43l43,14,28,4r,15l28,29r,33l4,62r5,5l14,67r10,l28,67r,62l14,134,,139r9,10l28,139,67,120r,-5l38,125xe" fillcolor="#131516" stroked="f">
                  <v:path arrowok="t" o:connecttype="custom" o:connectlocs="73025,66675;85090,76200;91440,73025;93980,66675;97155,30480;85090,30480;73025,8890;66675,0;66675,15240;51435,42545;54610,18415;45720,20955;45720,45720;33020,54610;45720,48895;48260,97155;97155,100330;106680,91440;100330,85090;100330,73025;97155,79375;93980,91440;57785,94615;51435,88265;66675,39370;66675,81915;73025,64135;88265,30480;88265,66675;81915,66675;24130,79375;42545,42545;30480,39370;24130,12065;17780,2540;17780,18415;2540,39370;8890,42545;17780,42545;8890,85090;5715,94615;42545,76200;24130,79375" o:connectangles="0,0,0,0,0,0,0,0,0,0,0,0,0,0,0,0,0,0,0,0,0,0,0,0,0,0,0,0,0,0,0,0,0,0,0,0,0,0,0,0,0,0,0"/>
                  <o:lock v:ext="edit" verticies="t"/>
                </v:shape>
                <v:shape id="Freeform 166" o:spid="_x0000_s1158" style="position:absolute;left:34563;top:8934;width:1035;height:1010;visibility:visible;mso-wrap-style:square;v-text-anchor:top" coordsize="16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11MMA&#10;AADcAAAADwAAAGRycy9kb3ducmV2LnhtbERPTWvCQBC9C/6HZYTedFOD0qauQSKFQnvRloK3ITtN&#10;0mZnl+yaxH/vFgRv83ifs8lH04qeOt9YVvC4SEAQl1Y3XCn4+nydP4HwAVlja5kUXMhDvp1ONphp&#10;O/CB+mOoRAxhn6GCOgSXSenLmgz6hXXEkfuxncEQYVdJ3eEQw00rl0mylgYbjg01OipqKv+OZ6Og&#10;eP/9dpfTR+XdfgyDXJ2e09Ip9TAbdy8gAo3hLr6533Scv07h/5l4gd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111MMAAADcAAAADwAAAAAAAAAAAAAAAACYAgAAZHJzL2Rv&#10;d25yZXYueG1sUEsFBgAAAAAEAAQA9QAAAIgDAAAAAA==&#10;" path="m67,111r29,l96,140r-29,l67,111xm62,44r-33,l19,39r,24l19,97r,33l19,159r10,-5l29,145r110,l139,159r10,-5l149,106r,-57l153,44,139,34r-5,10l67,44,72,34,82,20r4,l77,10r86,l153,r-9,10l,10r5,5l14,10r5,l72,10,67,25,62,44xm29,44r29,l58,140r-29,l29,44xm106,44r33,l139,140r-33,l106,44xm67,44r29,l96,73r-29,l67,44xm67,77r29,l96,106r-29,l67,77xe" fillcolor="#131516" stroked="f">
                  <v:path arrowok="t" o:connecttype="custom" o:connectlocs="42545,70485;60960,70485;60960,88900;42545,88900;42545,70485;39370,27940;18415,27940;12065,24765;12065,40005;12065,61595;12065,82550;12065,100965;18415,97790;18415,92075;88265,92075;88265,100965;94615,97790;94615,67310;94615,31115;97155,27940;88265,21590;85090,27940;42545,27940;45720,21590;52070,12700;54610,12700;48895,6350;103505,6350;97155,0;91440,6350;0,6350;3175,9525;8890,6350;12065,6350;45720,6350;42545,15875;39370,27940;18415,27940;36830,27940;36830,88900;18415,88900;18415,27940;67310,27940;88265,27940;88265,88900;67310,88900;67310,27940;42545,27940;60960,27940;60960,46355;42545,46355;42545,27940;42545,48895;60960,48895;60960,67310;42545,67310;42545,48895" o:connectangles="0,0,0,0,0,0,0,0,0,0,0,0,0,0,0,0,0,0,0,0,0,0,0,0,0,0,0,0,0,0,0,0,0,0,0,0,0,0,0,0,0,0,0,0,0,0,0,0,0,0,0,0,0,0,0,0,0"/>
                  <o:lock v:ext="edit" verticies="t"/>
                </v:shape>
                <v:shape id="Freeform 167" o:spid="_x0000_s1159" style="position:absolute;left:35718;top:8934;width:1010;height:1010;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sU8IA&#10;AADcAAAADwAAAGRycy9kb3ducmV2LnhtbERP32vCMBB+H/g/hBvsbU0mQ0bXKCIIPsiYzoKPt+bW&#10;ljWXkkTb+dcvguDbfXw/r1iMthNn8qF1rOElUyCIK2darjUcvtbPbyBCRDbYOSYNfxRgMZ88FJgb&#10;N/COzvtYixTCIUcNTYx9LmWoGrIYMtcTJ+7HeYsxQV9L43FI4baTU6Vm0mLLqaHBnlYNVb/7k9Wg&#10;ys5jeSy/L6f28rFl+clhO2j99Dgu30FEGuNdfHNvTJo/e4XrM+k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yxTwgAAANwAAAAPAAAAAAAAAAAAAAAAAJgCAABkcnMvZG93&#10;bnJldi54bWxQSwUGAAAAAAQABAD1AAAAhwMAAAAA&#10;" path="m24,r,5l29,15r5,14l39,34r4,l43,29r,-9l39,10,24,xm,44r5,5l10,49r9,l82,49,67,34,58,44,,44xm15,58r,l15,73r4,9l19,92r,9l19,111r5,l29,101r,-9l24,77,15,58xm,130r10,15l19,140r15,-5l53,125r24,-4l77,116r-34,9l63,68r4,-5l53,53,48,82r-9,43l15,130,,130xm106,r,25l106,87r-15,l77,77r,20l77,116r,24l77,159r10,-5l87,140r48,l135,154r14,-5l144,130r,-38l154,87,144,77r-9,10l115,87r,-43l159,44,149,34r-10,5l115,39r,-29l120,5,106,xm87,87r48,l135,135r-48,l87,87xe" fillcolor="#131516" stroked="f">
                  <v:path arrowok="t" o:connecttype="custom" o:connectlocs="15240,3175;21590,18415;27305,21590;27305,12700;15240,0;3175,31115;12065,31115;42545,21590;0,27940;9525,36830;12065,52070;12065,64135;15240,70485;18415,58420;9525,36830;6350,92075;21590,85725;48895,76835;27305,79375;42545,40005;30480,52070;9525,82550;67310,0;67310,55245;48895,48895;48895,73660;48895,100965;55245,88900;85725,97790;91440,82550;97790,55245;85725,55245;73025,27940;94615,21590;73025,24765;76200,3175;55245,55245;85725,85725;55245,55245" o:connectangles="0,0,0,0,0,0,0,0,0,0,0,0,0,0,0,0,0,0,0,0,0,0,0,0,0,0,0,0,0,0,0,0,0,0,0,0,0,0,0"/>
                  <o:lock v:ext="edit" verticies="t"/>
                </v:shape>
                <v:shape id="Freeform 168" o:spid="_x0000_s1160" style="position:absolute;left:32213;top:10617;width:553;height:514;visibility:visible;mso-wrap-style:square;v-text-anchor:top" coordsize="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2FsMA&#10;AADcAAAADwAAAGRycy9kb3ducmV2LnhtbERPTWvCQBC9C/6HZQRvZlNRkdRVilAQvNToxds0OyZp&#10;s7Pp7qpJf71bKHibx/uc1aYzjbiR87VlBS9JCoK4sLrmUsHp+D5ZgvABWWNjmRT05GGzHg5WmGl7&#10;5wPd8lCKGMI+QwVVCG0mpS8qMugT2xJH7mKdwRChK6V2eI/hppHTNF1IgzXHhgpb2lZUfOdXo2B/&#10;+Sl+27zfOtZf08+un88+dmelxqPu7RVEoC48xf/unY7zF3P4eyZ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A2FsMAAADcAAAADwAAAAAAAAAAAAAAAACYAgAAZHJzL2Rv&#10;d25yZXYueG1sUEsFBgAAAAAEAAQA9QAAAIgDAAAAAA==&#10;" path="m39,r5,4l48,9r,5l53,24,58,14,63,9,68,4,72,r,l77,r,l82,r5,l87,4r,l87,9r,l82,9r,l77,9r,l72,9r,l68,9r,5l58,19,53,29r5,33l63,67r,l63,67r5,5l68,67r,l72,62r5,-5l82,57,72,67,68,77r-5,l58,81,53,77r,-5l48,67,44,43,29,62,20,77r-5,l10,81r-5,l5,77r,l,72,,67r5,l5,67r5,l10,67r5,l15,72r5,l20,72r,-5l24,62,34,53,39,43r5,-5l39,24,34,14r,-5l29,9,24,4r-4,l20,4r-5,l15,,39,xe" fillcolor="#131516" stroked="f">
                  <v:path arrowok="t" o:connecttype="custom" o:connectlocs="27940,2540;30480,8890;36830,8890;43180,2540;45720,0;48895,0;55245,0;55245,2540;55245,5715;52070,5715;48895,5715;45720,5715;43180,8890;33655,18415;40005,42545;40005,42545;43180,42545;45720,39370;52070,36195;43180,48895;36830,51435;33655,45720;27940,27305;12700,48895;6350,51435;3175,48895;0,45720;3175,42545;6350,42545;9525,42545;12700,45720;12700,42545;21590,33655;27940,24130;21590,8890;18415,5715;12700,2540;9525,2540;24765,0" o:connectangles="0,0,0,0,0,0,0,0,0,0,0,0,0,0,0,0,0,0,0,0,0,0,0,0,0,0,0,0,0,0,0,0,0,0,0,0,0,0,0"/>
                </v:shape>
                <v:shape id="Freeform 169" o:spid="_x0000_s1161" style="position:absolute;left:33680;top:10617;width:578;height:730;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ctMIA&#10;AADcAAAADwAAAGRycy9kb3ducmV2LnhtbERPTWsCMRC9F/wPYYTealYPS9gapYpiKXjoVuh1uplu&#10;VjeTZZPq+u9NQfA2j/c58+XgWnGmPjSeNUwnGQjiypuGaw2Hr+2LAhEissHWM2m4UoDlYvQ0x8L4&#10;C3/SuYy1SCEcCtRgY+wKKUNlyWGY+I44cb++dxgT7GtperykcNfKWZbl0mHDqcFiR2tL1an8cxp4&#10;U65m+6s6fqsPtfs50EYN9qT183h4ewURaYgP8d39btL8PIf/Z9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Ry0wgAAANwAAAAPAAAAAAAAAAAAAAAAAJgCAABkcnMvZG93&#10;bnJldi54bWxQSwUGAAAAAAQABAD1AAAAhwMAAAAA&#10;" path="m43,r5,4l48,9r,5l48,24r5,43l57,62,67,48,72,38r9,-9l86,24r,-5l86,19r,l86,14r,l86,14r-5,l81,14,77,9r,l77,4r,l77,r4,l86,r,l91,r,4l91,9r,10l86,24,81,38,72,53,57,72,38,96r-14,9l19,110,9,115r-4,l5,115r-5,l,110r,l,105r5,l5,101r4,l9,101r,l14,101r,4l14,105r,l14,105r,l14,105r5,l24,101r5,-5l38,91,43,81,38,29,33,14r,-5l29,9r-5,l24,9r-5,l19,4,43,xe" fillcolor="#131516" stroked="f">
                  <v:path arrowok="t" o:connecttype="custom" o:connectlocs="30480,2540;30480,8890;33655,42545;42545,30480;51435,18415;54610,12065;54610,12065;54610,8890;51435,8890;48895,5715;48895,2540;48895,0;54610,0;57785,0;57785,5715;54610,15240;45720,33655;24130,60960;12065,69850;3175,73025;0,73025;0,69850;3175,66675;5715,64135;5715,64135;8890,66675;8890,66675;8890,66675;12065,66675;18415,60960;27305,51435;20955,8890;18415,5715;15240,5715;12065,2540" o:connectangles="0,0,0,0,0,0,0,0,0,0,0,0,0,0,0,0,0,0,0,0,0,0,0,0,0,0,0,0,0,0,0,0,0,0,0"/>
                </v:shape>
                <v:shape id="Freeform 170" o:spid="_x0000_s1162" style="position:absolute;left:32797;top:10922;width:178;height:488;visibility:visible;mso-wrap-style:square;v-text-anchor:top" coordsize="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G7MQA&#10;AADcAAAADwAAAGRycy9kb3ducmV2LnhtbERPTWvCQBC9F/oflhG86SYt2ja6SlMQBE9abfE2ZMds&#10;MDubZteY/nu3IPQ2j/c582Vva9FR6yvHCtJxAoK4cLriUsH+czV6BeEDssbaMSn4JQ/LxePDHDPt&#10;rrylbhdKEUPYZ6jAhNBkUvrCkEU/dg1x5E6utRgibEupW7zGcFvLpySZSosVxwaDDX0YKs67i1Xw&#10;vTls0p9k9RXeztUk35q8Pj7nSg0H/fsMRKA+/Ivv7rWO86cv8Pd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cBuzEAAAA3AAAAA8AAAAAAAAAAAAAAAAAmAIAAGRycy9k&#10;b3ducmV2LnhtbFBLBQYAAAAABAAEAPUAAACJAwAAAAA=&#10;" path="m24,r,l28,5r,l28,9r,l28,9r-4,5l24,14r-5,l19,9r,l19,9r,-4l19,5,19,r5,xm24,24l14,67r,l9,72r,l14,72r,l14,72r,l14,72r5,-5l24,62r,5l19,72r-5,5l9,77r,l4,77r,l4,77,,72r4,l4,67,9,38r5,-5l14,33r,l14,29r-5,l9,29r,l4,29r,l24,24xe" fillcolor="#131516" stroked="f">
                  <v:path arrowok="t" o:connecttype="custom" o:connectlocs="15240,0;15240,0;17780,3175;17780,3175;17780,5715;17780,5715;17780,5715;15240,8890;15240,8890;12065,8890;12065,5715;12065,5715;12065,5715;12065,3175;12065,3175;12065,0;15240,0;15240,15240;8890,42545;8890,42545;5715,45720;5715,45720;8890,45720;8890,45720;8890,45720;8890,45720;8890,45720;12065,42545;15240,39370;15240,42545;12065,45720;8890,48895;5715,48895;5715,48895;2540,48895;2540,48895;2540,48895;0,45720;2540,45720;2540,42545;5715,24130;8890,20955;8890,20955;8890,20955;8890,18415;5715,18415;5715,18415;5715,18415;2540,18415;2540,18415;15240,15240" o:connectangles="0,0,0,0,0,0,0,0,0,0,0,0,0,0,0,0,0,0,0,0,0,0,0,0,0,0,0,0,0,0,0,0,0,0,0,0,0,0,0,0,0,0,0,0,0,0,0,0,0,0,0"/>
                  <o:lock v:ext="edit" verticies="t"/>
                </v:shape>
                <v:shape id="Freeform 171" o:spid="_x0000_s1163" style="position:absolute;left:32854;top:10922;width:337;height:666;visibility:visible;mso-wrap-style:square;v-text-anchor:top" coordsize="5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a8UA&#10;AADcAAAADwAAAGRycy9kb3ducmV2LnhtbESPT4vCQAzF7wt+hyGCt3VqD7JURxFBV/Tg+ufgMXRi&#10;W+xkSmdWq5/eHBb2lvBe3vtlOu9cre7UhsqzgdEwAUWce1txYeB8Wn1+gQoR2WLtmQw8KcB81vuY&#10;Ymb9gw90P8ZCSQiHDA2UMTaZ1iEvyWEY+oZYtKtvHUZZ20LbFh8S7mqdJslYO6xYGkpsaFlSfjv+&#10;OgMhJrhe7FI6nM7bb7rsX+n252XMoN8tJqAidfHf/He9sYI/Flp5RibQs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L9rxQAAANwAAAAPAAAAAAAAAAAAAAAAAJgCAABkcnMv&#10;ZG93bnJldi54bWxQSwUGAAAAAAQABAD1AAAAigMAAAAA&#10;" path="m48,r5,l53,5r,l53,9r,l53,9r,5l48,14r,l43,9r,l43,9r,-4l43,5,48,r,xm48,24l34,77,29,91r-5,5l15,101r-5,4l5,101r-5,l,101,,96r,l,96r5,l5,91r,l10,96r,l10,96r,l10,101r-5,l5,101r,l5,101r,l10,101r,l15,101r,-5l19,91r5,-5l34,38r5,-5l39,33r,l39,29r-5,l34,29r,l34,29r-5,l29,29r,l48,24xe" fillcolor="#131516" stroked="f">
                  <v:path arrowok="t" o:connecttype="custom" o:connectlocs="30480,0;33655,0;33655,3175;33655,3175;33655,5715;33655,5715;33655,5715;33655,8890;30480,8890;30480,8890;27305,5715;27305,5715;27305,5715;27305,3175;27305,3175;30480,0;30480,0;30480,15240;21590,48895;18415,57785;15240,60960;9525,64135;6350,66675;3175,64135;0,64135;0,64135;0,60960;0,60960;0,60960;3175,60960;3175,57785;3175,57785;6350,60960;6350,60960;6350,60960;6350,60960;6350,64135;3175,64135;3175,64135;3175,64135;3175,64135;3175,64135;6350,64135;6350,64135;9525,64135;9525,60960;12065,57785;15240,54610;21590,24130;24765,20955;24765,20955;24765,20955;24765,18415;21590,18415;21590,18415;21590,18415;21590,18415;18415,18415;18415,18415;18415,18415;30480,15240" o:connectangles="0,0,0,0,0,0,0,0,0,0,0,0,0,0,0,0,0,0,0,0,0,0,0,0,0,0,0,0,0,0,0,0,0,0,0,0,0,0,0,0,0,0,0,0,0,0,0,0,0,0,0,0,0,0,0,0,0,0,0,0,0"/>
                  <o:lock v:ext="edit" verticies="t"/>
                </v:shape>
                <v:shape id="Freeform 172" o:spid="_x0000_s1164" style="position:absolute;left:34321;top:10922;width:153;height:488;visibility:visible;mso-wrap-style:square;v-text-anchor:top" coordsize="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XysIA&#10;AADcAAAADwAAAGRycy9kb3ducmV2LnhtbERPzWrCQBC+F3yHZQRvdWOEYKOriFSwp5qkDzBkxySa&#10;nQ3ZrUnfvisI3ubj+53NbjStuFPvGssKFvMIBHFpdcOVgp/i+L4C4TyyxtYyKfgjB7vt5G2DqbYD&#10;Z3TPfSVCCLsUFdTed6mUrqzJoJvbjjhwF9sb9AH2ldQ9DiHctDKOokQabDg01NjRoabylv8aBcvs&#10;85x851lxLb6O8RC31/OpKpSaTcf9GoSn0b/ET/dJh/nJBzye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dfKwgAAANwAAAAPAAAAAAAAAAAAAAAAAJgCAABkcnMvZG93&#10;bnJldi54bWxQSwUGAAAAAAQABAD1AAAAhwMAAAAA&#10;" path="m19,r5,l24,5r,l24,9r,l24,9r,5l19,14r,l14,9r,l14,9r,-4l14,5,19,r,xm19,24l9,67r,l9,72r,l9,72r,l9,72r,l14,72r,-5l19,62r,5l14,72,9,77r,l4,77,,77r,l,77,,72r,l,67,9,38r,-5l9,33r,l9,29r,l4,29r,l,29r,l19,24xe" fillcolor="#131516" stroked="f">
                  <v:path arrowok="t" o:connecttype="custom" o:connectlocs="12065,0;15240,0;15240,3175;15240,3175;15240,5715;15240,5715;15240,5715;15240,8890;12065,8890;12065,8890;8890,5715;8890,5715;8890,5715;8890,3175;8890,3175;12065,0;12065,0;12065,15240;5715,42545;5715,42545;5715,45720;5715,45720;5715,45720;5715,45720;5715,45720;5715,45720;8890,45720;8890,42545;12065,39370;12065,42545;8890,45720;5715,48895;5715,48895;2540,48895;0,48895;0,48895;0,48895;0,45720;0,45720;0,42545;5715,24130;5715,20955;5715,20955;5715,20955;5715,18415;5715,18415;2540,18415;2540,18415;0,18415;0,18415;12065,15240" o:connectangles="0,0,0,0,0,0,0,0,0,0,0,0,0,0,0,0,0,0,0,0,0,0,0,0,0,0,0,0,0,0,0,0,0,0,0,0,0,0,0,0,0,0,0,0,0,0,0,0,0,0,0"/>
                  <o:lock v:ext="edit" verticies="t"/>
                </v:shape>
                <v:shape id="Freeform 173" o:spid="_x0000_s1165" style="position:absolute;left:34347;top:10922;width:368;height:666;visibility:visible;mso-wrap-style:square;v-text-anchor:top" coordsize="5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h1skA&#10;AADcAAAADwAAAGRycy9kb3ducmV2LnhtbESPQU/CQBCF7yb+h82QcDGyBRM1hYUQATVcjGgUbpPu&#10;0Fa7s6W7lOqvZw4m3mby3rz3zWTWuUq11ITSs4HhIAFFnHlbcm7g/W11fQ8qRGSLlWcy8EMBZtPL&#10;iwmm1p/4ldpNzJWEcEjRQBFjnWodsoIchoGviUXb+8ZhlLXJtW3wJOGu0qMkudUOS5aGAmt6KCj7&#10;3hydgfKlm+/Xu+Xw8fPj6nCz/X1afLVsTL/XzcegInXx3/x3/WwF/07w5RmZQE/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Ch1skAAADcAAAADwAAAAAAAAAAAAAAAACYAgAA&#10;ZHJzL2Rvd25yZXYueG1sUEsFBgAAAAAEAAQA9QAAAI4DAAAAAA==&#10;" path="m48,r5,l53,5r,l58,9r-5,l53,9r,5l48,14r,l44,9r,l44,9r,-4l44,5,48,r,xm53,24l34,77,29,91r-5,5l20,101r-10,4l5,101r,l,101,,96r,l5,96r,l5,91r5,l10,96r,l10,96r,l10,101r,l10,101r,l10,101r,l10,101r,l15,101r5,-5l20,91r4,-5l39,38r,-5l39,33r,l39,29r,l34,29r,l34,29r,l29,29r,l53,24xe" fillcolor="#131516" stroked="f">
                  <v:path arrowok="t" o:connecttype="custom" o:connectlocs="30480,0;33655,0;33655,3175;33655,3175;36830,5715;33655,5715;33655,5715;33655,8890;30480,8890;30480,8890;27940,5715;27940,5715;27940,5715;27940,3175;27940,3175;30480,0;30480,0;33655,15240;21590,48895;18415,57785;15240,60960;12700,64135;6350,66675;3175,64135;3175,64135;0,64135;0,60960;0,60960;3175,60960;3175,60960;3175,57785;6350,57785;6350,60960;6350,60960;6350,60960;6350,60960;6350,64135;6350,64135;6350,64135;6350,64135;6350,64135;6350,64135;6350,64135;6350,64135;9525,64135;12700,60960;12700,57785;15240,54610;24765,24130;24765,20955;24765,20955;24765,20955;24765,18415;24765,18415;21590,18415;21590,18415;21590,18415;21590,18415;18415,18415;18415,18415;33655,15240" o:connectangles="0,0,0,0,0,0,0,0,0,0,0,0,0,0,0,0,0,0,0,0,0,0,0,0,0,0,0,0,0,0,0,0,0,0,0,0,0,0,0,0,0,0,0,0,0,0,0,0,0,0,0,0,0,0,0,0,0,0,0,0,0"/>
                  <o:lock v:ext="edit" verticies="t"/>
                </v:shape>
                <v:shape id="Freeform 174" o:spid="_x0000_s1166" style="position:absolute;left:184;top:16624;width:1035;height:1035;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Wub8A&#10;AADcAAAADwAAAGRycy9kb3ducmV2LnhtbERPS4vCMBC+C/sfwix400RXfFSjLC6CV6vidWjGtmwz&#10;KU1q6783Cwve5uN7zmbX20o8qPGlYw2TsQJBnDlTcq7hcj6MliB8QDZYOSYNT/Kw234MNpgY1/GJ&#10;HmnIRQxhn6CGIoQ6kdJnBVn0Y1cTR+7uGoshwiaXpsEuhttKTpWaS4slx4YCa9oXlP2mrdVwa7sf&#10;WqRoeNV+zdRSzc6n61Hr4Wf/vQYRqA9v8b/7aOL8xQT+nokX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Na5vwAAANwAAAAPAAAAAAAAAAAAAAAAAJgCAABkcnMvZG93bnJl&#10;di54bWxQSwUGAAAAAAQABAD1AAAAhAMAAAAA&#10;" path="m24,l19,10r-5,9l9,34,,43r,l9,34,19,24,29,14r9,-4l24,xm33,38r-4,5l24,58r-5,9l9,77,5,91,,96r,5l14,86,24,72r,63l24,149r,14l33,159r,-97l38,53r5,-5l33,38xm96,29r5,-5l86,14r,15l86,48r-9,l77,10,81,5,67,r,19l67,48r-10,l57,29r5,-5l48,19r,10l48,43r-5,5l53,58r4,-5l86,53r,5l96,53r,-10l96,29xm43,72r5,5l57,72r5,l101,72,91,62,81,72r-38,xm91,125r,-29l96,96,86,86r-5,5l62,91,53,86r,20l53,125r-5,14l38,154r,l53,139r4,-14l62,111r,-15l81,96r,24l81,130r-4,5l86,144,96,130r14,-19l110,111,91,125xm120,48r19,l134,82r-5,29l120,82r,-34xm120,r,14l115,38,105,62,96,91r5,l105,77,115,58r,38l125,120r-24,19l67,159r,4l86,154r15,-5l115,139r14,-9l139,144r10,10l158,149r5,l163,144r-14,-9l134,120,144,86r5,-38l163,48,153,38r-9,5l120,43r5,-14l129,19r,-5l134,10,120,xe" fillcolor="#131516" stroked="f">
                  <v:path arrowok="t" o:connecttype="custom" o:connectlocs="8890,12065;0,27305;18415,8890;20955,24130;12065,42545;0,60960;15240,45720;15240,103505;24130,33655;60960,18415;54610,18415;48895,6350;42545,12065;36195,18415;30480,18415;33655,36830;54610,36830;60960,18415;36195,45720;57785,39370;57785,79375;54610,54610;33655,54610;30480,88265;33655,88265;39370,60960;51435,82550;60960,82550;57785,79375;85090,52070;76200,30480;73025,24130;64135,57785;73025,60960;42545,100965;64135,94615;88265,91440;103505,94615;85090,76200;103505,30480;76200,27305;81915,8890" o:connectangles="0,0,0,0,0,0,0,0,0,0,0,0,0,0,0,0,0,0,0,0,0,0,0,0,0,0,0,0,0,0,0,0,0,0,0,0,0,0,0,0,0,0"/>
                  <o:lock v:ext="edit" verticies="t"/>
                </v:shape>
                <v:shape id="Freeform 175" o:spid="_x0000_s1167" style="position:absolute;left:1308;top:16624;width:1041;height:1035;visibility:visible;mso-wrap-style:square;v-text-anchor:top" coordsize="16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m8EA&#10;AADcAAAADwAAAGRycy9kb3ducmV2LnhtbERPS4vCMBC+C/6HMII3TRVZpRpFlxUUYcXHxdvQjGmx&#10;mZQmav33G2HB23x8z5ktGluKB9W+cKxg0E9AEGdOF2wUnE/r3gSED8gaS8ek4EUeFvN2a4apdk8+&#10;0OMYjIgh7FNUkIdQpVL6LCeLvu8q4shdXW0xRFgbqWt8xnBbymGSfEmLBceGHCv6zim7He9Wwc/u&#10;9pLZZW8O5kTj7Qrd5HcwUqrbaZZTEIGa8BH/uzc6zh8P4f1Mv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opvBAAAA3AAAAA8AAAAAAAAAAAAAAAAAmAIAAGRycy9kb3du&#10;cmV2LnhtbFBLBQYAAAAABAAEAPUAAACGAwAAAAA=&#10;" path="m135,58r,l144,48r5,-5l154,38r10,l149,29r-5,5l111,34r,-24l116,5,101,r,10l101,34r-29,l63,29r,19l63,72r,24l58,120,48,139,29,159r5,4l53,144,63,125r9,-24l72,77r5,5l82,77r5,l96,106r10,19l82,144,48,159r,4l68,159,82,149r19,-10l111,130r19,14l149,159r5,-5l164,154r,-5l140,139,120,125r15,-19l144,82r5,-5l140,67r-5,5l111,72r,-34l144,38r-9,20xm72,38r29,l101,72r-29,l72,38xm111,120l101,101,87,77r48,l125,101r-14,19xm63,29r-5,l34,82,24,106r-4,5l20,111r-10,l,111r,l10,115r5,5l20,125r-5,14l15,149r5,5l29,154r,l29,144r,-9l29,125r,-10l39,86,63,29xm5,43l,43,10,58r10,9l20,72r4,l29,72r,-10l20,53,5,43xm20,5r,l24,14r5,15l34,34r5,l44,24,39,19,34,10,20,5xe" fillcolor="#131516" stroked="f">
                  <v:path arrowok="t" o:connecttype="custom" o:connectlocs="85725,36830;94615,27305;104140,24130;91440,21590;70485,6350;64135,0;64135,21590;40005,18415;40005,45720;36830,76200;18415,100965;33655,91440;45720,64135;48895,52070;55245,48895;67310,79375;30480,100965;43180,100965;64135,88265;82550,91440;97790,97790;104140,94615;76200,79375;91440,52070;88900,42545;70485,45720;91440,24130;45720,24130;64135,45720;45720,24130;64135,64135;85725,48895;70485,76200;36830,18415;15240,67310;12700,70485;0,70485;6350,73025;12700,79375;9525,94615;18415,97790;18415,91440;18415,79375;24765,54610;3175,27305;6350,36830;12700,45720;18415,45720;12700,33655;12700,3175;15240,8890;21590,21590;27940,15240;21590,6350" o:connectangles="0,0,0,0,0,0,0,0,0,0,0,0,0,0,0,0,0,0,0,0,0,0,0,0,0,0,0,0,0,0,0,0,0,0,0,0,0,0,0,0,0,0,0,0,0,0,0,0,0,0,0,0,0,0"/>
                  <o:lock v:ext="edit" verticies="t"/>
                </v:shape>
                <v:shape id="Freeform 176" o:spid="_x0000_s1168" style="position:absolute;left:2470;top:16592;width:1035;height:1067;visibility:visible;mso-wrap-style:square;v-text-anchor:top" coordsize="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VLsUA&#10;AADcAAAADwAAAGRycy9kb3ducmV2LnhtbERPTWvCQBC9C/6HZYReRDdVamt0FREKpQW1WhBvQ3ZM&#10;QrOzMbua5N+7hYK3ebzPmS8bU4gbVS63rOB5GIEgTqzOOVXwc3gfvIFwHlljYZkUtORgueh25hhr&#10;W/M33fY+FSGEXYwKMu/LWEqXZGTQDW1JHLizrQz6AKtU6grrEG4KOYqiiTSYc2jIsKR1Rsnv/moU&#10;jNv1S3vi7eZrd2w/aTrdjS79WqmnXrOagfDU+If43/2hw/zXMfw9Ey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5UuxQAAANwAAAAPAAAAAAAAAAAAAAAAAJgCAABkcnMv&#10;ZG93bnJldi54bWxQSwUGAAAAAAQABAD1AAAAigMAAAAA&#10;" path="m62,29r5,5l72,34r9,l158,34,144,19,134,29r-72,xm77,39r,l81,48r5,10l91,63r,l96,63r,-5l101,53,96,48,91,43,77,39xm105,82r5,-5l96,72r67,l149,58r-5,9l110,67r10,-9l125,53r4,-5l139,43,125,34r-5,9l115,48r,10l110,67r-57,l57,72r5,l72,72r24,l91,82,81,101r-38,l53,106r4,l62,101r19,l77,116,67,130r19,l105,140r-19,9l72,159r-15,5l43,164r,4l67,164r19,-5l101,149r9,-9l120,144r9,5l139,159r5,5l149,168r4,l153,164r,-5l149,149r-10,-5l129,140r-14,-5l125,120r9,-19l163,101,153,91r-9,10l91,101,105,82xm77,125r9,-9l91,101r34,l115,120r-5,10l91,130,77,125xm91,5r,l96,15r5,4l105,29r,l110,24r,-5l110,15r-5,-5l101,10,91,5xm38,82r,-34l67,48,57,34r-9,9l38,43r,-28l43,10,29,r,19l29,43,,43r5,5l14,48r15,l29,87,9,91,,96r5,15l14,101,29,96r,48l29,149r-5,l19,149r-14,l5,149r9,5l19,154r5,5l24,168r9,-9l38,144r,-53l57,77r,l38,82xe" fillcolor="#131516" stroked="f">
                  <v:path arrowok="t" o:connecttype="custom" o:connectlocs="45720,21590;91440,12065;48895,24765;54610,36830;60960,40005;60960,30480;66675,52070;103505,45720;69850,42545;81915,30480;76200,27305;69850,42545;39370,45720;57785,52070;33655,67310;51435,64135;54610,82550;45720,100965;27305,106680;64135,94615;81915,94615;94615,106680;97155,100965;81915,88900;85090,64135;91440,64135;48895,79375;79375,64135;57785,82550;57785,3175;66675,18415;69850,12065;64135,6350;24130,30480;30480,27305;27305,6350;18415,27305;8890,30480;5715,57785;8890,64135;18415,94615;3175,94615;12065,97790;20955,100965;36195,48895" o:connectangles="0,0,0,0,0,0,0,0,0,0,0,0,0,0,0,0,0,0,0,0,0,0,0,0,0,0,0,0,0,0,0,0,0,0,0,0,0,0,0,0,0,0,0,0,0"/>
                  <o:lock v:ext="edit" verticies="t"/>
                </v:shape>
                <v:shape id="Freeform 177" o:spid="_x0000_s1169" style="position:absolute;left:3625;top:16624;width:947;height:1035;visibility:visible;mso-wrap-style:square;v-text-anchor:top" coordsize="14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eVcEA&#10;AADcAAAADwAAAGRycy9kb3ducmV2LnhtbERPS2sCMRC+F/ofwhR6q9mVYmU1LkURvFjwcfA4bMbN&#10;4mayTeK69tc3BaG3+fieMy8H24qefGgcK8hHGQjiyumGawXHw/ptCiJEZI2tY1JwpwDl4vlpjoV2&#10;N95Rv4+1SCEcClRgYuwKKUNlyGIYuY44cWfnLcYEfS21x1sKt60cZ9lEWmw4NRjsaGmouuyvVsH2&#10;xGFiPMus+UaKX/lKhv5HqdeX4XMGItIQ/8UP90an+R/v8PdMuk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vHlXBAAAA3AAAAA8AAAAAAAAAAAAAAAAAmAIAAGRycy9kb3du&#10;cmV2LnhtbFBLBQYAAAAABAAEAPUAAACGAwAAAAA=&#10;" path="m87,10l91,5,72,r,19l72,48r-57,l19,53r5,-5l34,48r38,l67,72r,19l58,106,48,125,29,144,,159r,4l29,149,53,130,63,115,72,96,77,77,82,48r53,l130,106r-5,29l120,139r-9,5l101,144,87,139r,5l101,149r5,14l120,159r5,-10l135,139r4,-14l139,96r5,-43l149,48,139,38r-9,10l82,48r,-19l87,10xe" fillcolor="#131516" stroked="f">
                  <v:path arrowok="t" o:connecttype="custom" o:connectlocs="55245,6350;57785,3175;45720,0;45720,12065;45720,30480;9525,30480;12065,33655;15240,30480;21590,30480;45720,30480;42545,45720;42545,57785;36830,67310;30480,79375;18415,91440;0,100965;0,103505;18415,94615;33655,82550;40005,73025;45720,60960;48895,48895;52070,30480;85725,30480;82550,67310;79375,85725;76200,88265;70485,91440;64135,91440;55245,88265;55245,91440;64135,94615;67310,103505;76200,100965;79375,94615;85725,88265;88265,79375;88265,60960;91440,33655;94615,30480;88265,24130;82550,30480;52070,30480;52070,18415;55245,6350" o:connectangles="0,0,0,0,0,0,0,0,0,0,0,0,0,0,0,0,0,0,0,0,0,0,0,0,0,0,0,0,0,0,0,0,0,0,0,0,0,0,0,0,0,0,0,0,0"/>
                </v:shape>
                <v:shape id="Freeform 178" o:spid="_x0000_s1170" style="position:absolute;left:4756;top:16624;width:1035;height:1009;visibility:visible;mso-wrap-style:square;v-text-anchor:top" coordsize="16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e5sMA&#10;AADcAAAADwAAAGRycy9kb3ducmV2LnhtbERPS2vCQBC+C/6HZYTe6sYWH02zEbEUCnrxQcHbkJ0m&#10;0ezskt2a+O+7QsHbfHzPyZa9acSVWl9bVjAZJyCIC6trLhUcD5/PCxA+IGtsLJOCG3lY5sNBhqm2&#10;He/oug+liCHsU1RQheBSKX1RkUE/to44cj+2NRgibEupW+xiuGnkS5LMpMGaY0OFjtYVFZf9r1Gw&#10;3py/3e20Lb376EMnp6e318Ip9TTqV+8gAvXhIf53f+k4fz6F+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He5sMAAADcAAAADwAAAAAAAAAAAAAAAACYAgAAZHJzL2Rv&#10;d25yZXYueG1sUEsFBgAAAAAEAAQA9QAAAIgDAAAAAA==&#10;" path="m29,5r-5,l33,19r,10l38,38r5,l48,29,43,24,38,14,29,5xm,43r5,5l9,48r10,l81,48,67,34,57,43,,43xm14,58r,4l19,72r,10l19,91r,15l24,111r5,l33,106r,-10l29,82,14,58xm,135r9,14l19,139r14,-4l53,130,77,120r,-5l43,125,62,72,67,62,53,58,48,86,38,125r-24,5l,135xm105,r,29l105,86r-14,l81,82r,14l81,120r,19l81,159r10,-5l91,139r48,l139,154r10,-5l149,135r,-44l153,86r-9,-9l134,86r-19,l115,48r48,l149,34r-10,9l115,43r,-29l120,10,105,xm91,91r48,l139,139r-48,l91,91xe" fillcolor="#131516" stroked="f">
                  <v:path arrowok="t" o:connecttype="custom" o:connectlocs="15240,3175;20955,18415;27305,24130;27305,15240;18415,3175;3175,30480;12065,30480;42545,21590;0,27305;8890,39370;12065,52070;12065,67310;18415,70485;20955,60960;8890,36830;5715,94615;20955,85725;48895,76200;27305,79375;42545,39370;30480,54610;8890,82550;66675,0;66675,54610;51435,52070;51435,76200;51435,100965;57785,88265;88265,97790;94615,85725;97155,54610;85090,54610;73025,30480;94615,21590;73025,27305;76200,6350;57785,57785;88265,88265;57785,57785" o:connectangles="0,0,0,0,0,0,0,0,0,0,0,0,0,0,0,0,0,0,0,0,0,0,0,0,0,0,0,0,0,0,0,0,0,0,0,0,0,0,0"/>
                  <o:lock v:ext="edit" verticies="t"/>
                </v:shape>
                <v:shape id="Freeform 179" o:spid="_x0000_s1171" style="position:absolute;left:30175;top:977;width:1067;height:1035;visibility:visible;mso-wrap-style:square;v-text-anchor:top" coordsize="16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qcQA&#10;AADcAAAADwAAAGRycy9kb3ducmV2LnhtbERPS2vCQBC+F/wPywi9lLqpByPRVUSQSmgpxhQ8Dtlp&#10;EpqdDdk1j3/fLRR6m4/vOdv9aBrRU+dqywpeFhEI4sLqmksF+fX0vAbhPLLGxjIpmMjBfjd72GKi&#10;7cAX6jNfihDCLkEFlfdtIqUrKjLoFrYlDtyX7Qz6ALtS6g6HEG4auYyilTRYc2iosKVjRcV3djcK&#10;0o/08/11knH71tys6Y9PcT7dlXqcj4cNCE+j/xf/uc86zI9X8PtMu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iqnEAAAA3AAAAA8AAAAAAAAAAAAAAAAAmAIAAGRycy9k&#10;b3ducmV2LnhtbFBLBQYAAAAABAAEAPUAAACJAwAAAAA=&#10;" path="m91,5r-5,l96,14r5,10l101,33r4,l110,29r,-5l105,14,91,5xm62,43r5,5l72,48r9,-5l101,43r,48l67,91r5,5l77,96r9,l101,96r,53l48,149r5,4l62,153r5,l168,153,153,139r-9,10l110,149r,-53l153,96,144,81,134,91r-24,l110,43r48,l149,33,139,43r-77,xm43,l38,9,29,24,19,38,5,53r,4l19,43,33,29,48,19,57,9,43,xm48,43l38,57,29,77,14,96,,110r5,5l19,101,33,81r,53l33,149r,14l43,158r,-86l53,57r9,-4l48,43xe" fillcolor="#131516" stroked="f">
                  <v:path arrowok="t" o:connecttype="custom" o:connectlocs="54610,3175;64135,15240;66675,20955;69850,15240;57785,3175;42545,30480;51435,27305;64135,57785;45720,60960;54610,60960;64135,94615;33655,97155;42545,97155;97155,88265;69850,94615;97155,60960;85090,57785;69850,27305;94615,20955;39370,27305;24130,5715;12065,24130;3175,36195;20955,18415;36195,5715;30480,27305;18415,48895;0,69850;12065,64135;20955,85090;20955,103505;27305,45720;39370,33655" o:connectangles="0,0,0,0,0,0,0,0,0,0,0,0,0,0,0,0,0,0,0,0,0,0,0,0,0,0,0,0,0,0,0,0,0"/>
                  <o:lock v:ext="edit" verticies="t"/>
                </v:shape>
                <v:shape id="Freeform 180" o:spid="_x0000_s1172" style="position:absolute;left:31362;top:1009;width:978;height:972;visibility:visible;mso-wrap-style:square;v-text-anchor:top" coordsize="15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ycMA&#10;AADcAAAADwAAAGRycy9kb3ducmV2LnhtbERPS2vCQBC+C/0PyxR6q5t6qBqzkbZQWkpBfKDXMTtm&#10;g9nZkN3E+O/dQsHbfHzPyZaDrUVPra8cK3gZJyCIC6crLhXstp/PMxA+IGusHZOCK3lY5g+jDFPt&#10;LrymfhNKEUPYp6jAhNCkUvrCkEU/dg1x5E6utRgibEupW7zEcFvLSZK8SosVxwaDDX0YKs6bzirA&#10;Y+e+ds3qp3w3+8Ok/5Xzbt8r9fQ4vC1ABBrCXfzv/tZx/nQ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t+ycMAAADcAAAADwAAAAAAAAAAAAAAAACYAgAAZHJzL2Rv&#10;d25yZXYueG1sUEsFBgAAAAAEAAQA9QAAAIgDAAAAAA==&#10;" path="m139,153r15,l154,153r-5,-9l149,134r-5,-10l144,105r,l139,144r-14,-5l115,134r-9,-10l96,115,86,91r,-34l106,76r14,10l130,96r,-5l134,86,130,76,120,72,96,57,110,43,130,28r9,-4l125,14,110,33,91,57,86,52r,-38l91,9,82,,72,9,,9r5,5l14,14r5,l77,14r,24l77,62r,24l82,105r9,19l106,139r19,9l139,153xe" fillcolor="#131516" stroked="f">
                  <v:path arrowok="t" o:connecttype="custom" o:connectlocs="88265,97155;97790,97155;97790,97155;94615,91440;94615,85090;91440,78740;91440,66675;91440,66675;88265,91440;79375,88265;73025,85090;67310,78740;60960,73025;54610,57785;54610,36195;67310,48260;76200,54610;82550,60960;82550,57785;85090,54610;82550,48260;76200,45720;60960,36195;69850,27305;82550,17780;88265,15240;79375,8890;69850,20955;57785,36195;54610,33020;54610,8890;57785,5715;52070,0;45720,5715;0,5715;3175,8890;8890,8890;12065,8890;48895,8890;48895,24130;48895,39370;48895,54610;52070,66675;57785,78740;67310,88265;79375,93980;88265,97155" o:connectangles="0,0,0,0,0,0,0,0,0,0,0,0,0,0,0,0,0,0,0,0,0,0,0,0,0,0,0,0,0,0,0,0,0,0,0,0,0,0,0,0,0,0,0,0,0,0,0"/>
                </v:shape>
                <v:shape id="Freeform 181" o:spid="_x0000_s1173" style="position:absolute;left:32461;top:977;width:1067;height:1035;visibility:visible;mso-wrap-style:square;v-text-anchor:top" coordsize="16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7QMYA&#10;AADcAAAADwAAAGRycy9kb3ducmV2LnhtbESPT2vCQBDF7wW/wzJCL6Vu6sFI6ioiSEVain8KPQ7Z&#10;MQlmZ0N2jcm3dw6F3mZ4b977zWLVu1p11IbKs4G3SQKKOPe24sLA+bR9nYMKEdli7ZkMDBRgtRw9&#10;LTCz/s4H6o6xUBLCIUMDZYxNpnXIS3IYJr4hFu3iW4dR1rbQtsW7hLtaT5Nkph1WLA0lNrQpKb8e&#10;b87A/nv/8/Ux6LT5rH+96zYv6Xm4GfM87tfvoCL18d/8d72zgp8KrTwjE+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q7QMYAAADcAAAADwAAAAAAAAAAAAAAAACYAgAAZHJz&#10;L2Rvd25yZXYueG1sUEsFBgAAAAAEAAQA9QAAAIsDAAAAAA==&#10;" path="m29,29r24,l53,77r-24,l29,29xm33,144r,l43,149r5,9l53,153r4,-4l62,144r,-15l62,29r5,l57,14,53,24r-15,l43,14,53,5,38,r,9l33,24r-4,l19,19r,5l19,33r,44l5,77r4,4l19,77r,24l14,120,9,139,,158r5,l14,139,24,125r,-24l29,77r24,l53,134r,5l48,144r-5,l33,144xm125,24r,38l101,62r9,10l115,67r10,l125,115r-24,l110,120r5,l125,120r38,l153,105r-9,10l134,115r,-48l168,67,153,57r-9,5l134,62r,-43l153,19r5,l153,9r-9,5l129,14r-14,5l110,19r,5l120,24r5,xm67,24r5,5l81,29r15,l91,43,86,57,77,67r-5,5l77,81r9,-4l96,77r-5,24l86,120,81,105,72,91r,l77,110r9,19l72,149,57,163r,l77,149,91,134r5,10l105,149r10,l129,153r15,l158,158r,-9l168,144r,l149,144r-15,l125,144r-15,-5l105,134r-9,-5l101,105r4,-28l110,77,101,67r-5,5l86,72,96,48r5,-10l105,33r5,-4l101,19r-5,5l67,24xm33,38r,l38,48r,5l43,57r,5l48,62r,-5l48,53r,-5l43,43,33,38xm33,86r-4,5l38,101r,4l38,110r5,5l48,110r,l48,105r,-4l43,96,33,86xe" fillcolor="#131516" stroked="f">
                  <v:path arrowok="t" o:connecttype="custom" o:connectlocs="33655,48895;20955,91440;30480,100330;39370,91440;42545,18415;24130,15240;24130,0;18415,15240;12065,20955;5715,51435;8890,76200;3175,100330;15240,64135;33655,85090;27305,91440;79375,39370;73025,42545;64135,73025;79375,76200;91440,73025;106680,42545;85090,39370;100330,12065;81915,8890;69850,15240;42545,15240;60960,18415;48895,42545;54610,48895;54610,76200;45720,57785;45720,94615;48895,94615;66675,94615;91440,97155;106680,91440;85090,91440;66675,85090;66675,48895;60960,45720;64135,24130;64135,12065;20955,24130;24130,33655;30480,39370;30480,30480;20955,54610;24130,66675;30480,69850;30480,64135" o:connectangles="0,0,0,0,0,0,0,0,0,0,0,0,0,0,0,0,0,0,0,0,0,0,0,0,0,0,0,0,0,0,0,0,0,0,0,0,0,0,0,0,0,0,0,0,0,0,0,0,0,0"/>
                  <o:lock v:ext="edit" verticies="t"/>
                </v:shape>
                <v:shape id="Freeform 182" o:spid="_x0000_s1174" style="position:absolute;left:33616;top:977;width:1035;height:1035;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av8EA&#10;AADcAAAADwAAAGRycy9kb3ducmV2LnhtbERPTWvDMAy9D/ofjAq7LXbXsKZZ3VJWBr0m3dhVxFoS&#10;Fsshdprs38+Fwm56vE/tDrPtxJUG3zrWsEoUCOLKmZZrDR+X96cMhA/IBjvHpOGXPBz2i4cd5sZN&#10;XNC1DLWIIexz1NCE0OdS+qohiz5xPXHkvt1gMUQ41NIMOMVw28lnpV6kxZZjQ4M9vTVU/ZSj1fA1&#10;TifalGh4O65Tlan0UnyetX5czsdXEIHm8C++u88mzt9s4fZMvE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m2r/BAAAA3AAAAA8AAAAAAAAAAAAAAAAAmAIAAGRycy9kb3du&#10;cmV2LnhtbFBLBQYAAAAABAAEAPUAAACGAwAAAAA=&#10;" path="m,38r5,5l15,38r4,l67,38,63,77,53,110,43,125r-9,14l19,149,5,158r,5l34,149,53,129,67,105,77,77r43,l120,105r-5,24l111,139r,5l106,149r-5,l91,144,77,139r-5,5l91,153r5,10l106,158r9,l120,153r5,-9l125,120,135,81r4,-9l130,62,120,72r-43,l77,53r,-15l163,38,154,24,139,38,,38xm67,r,5l77,14r5,10l87,29r4,l91,24r,-10l82,9,67,xe" fillcolor="#131516" stroked="f">
                  <v:path arrowok="t" o:connecttype="custom" o:connectlocs="0,24130;3175,27305;9525,24130;12065,24130;42545,24130;40005,48895;33655,69850;27305,79375;21590,88265;12065,94615;3175,100330;3175,103505;21590,94615;33655,81915;42545,66675;48895,48895;76200,48895;76200,66675;73025,81915;70485,88265;70485,91440;67310,94615;64135,94615;57785,91440;48895,88265;45720,91440;57785,97155;60960,103505;67310,100330;73025,100330;76200,97155;79375,91440;79375,76200;85725,51435;88265,45720;82550,39370;76200,45720;48895,45720;48895,33655;48895,24130;103505,24130;97790,15240;88265,24130;0,24130;42545,0;42545,3175;48895,8890;52070,15240;55245,18415;57785,18415;57785,15240;57785,8890;52070,5715;42545,0" o:connectangles="0,0,0,0,0,0,0,0,0,0,0,0,0,0,0,0,0,0,0,0,0,0,0,0,0,0,0,0,0,0,0,0,0,0,0,0,0,0,0,0,0,0,0,0,0,0,0,0,0,0,0,0,0,0"/>
                  <o:lock v:ext="edit" verticies="t"/>
                </v:shape>
                <v:shape id="Freeform 183" o:spid="_x0000_s1175" style="position:absolute;left:34899;top:977;width:819;height:1035;visibility:visible;mso-wrap-style:square;v-text-anchor:top" coordsize="12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LJMMA&#10;AADcAAAADwAAAGRycy9kb3ducmV2LnhtbESPQW/CMAyF70j8h8hIu0EKB4Q6AqqKNk27rRs7W41p&#10;Co1TNQG6fz8fkLjZes/vfd7uR9+pGw2xDWxguchAEdfBttwY+Pl+m29AxYRssQtMBv4own43nWwx&#10;t+HOX3SrUqMkhGOOBlxKfa51rB15jIvQE4t2CoPHJOvQaDvgXcJ9p1dZttYeW5YGhz2VjupLdfUG&#10;+nWsymv2/uljKFxxKFfHw/nXmJfZWLyCSjSmp/lx/WEFfyP48oxMo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oLJMMAAADcAAAADwAAAAAAAAAAAAAAAACYAgAAZHJzL2Rv&#10;d25yZXYueG1sUEsFBgAAAAAEAAQA9QAAAIgDAAAAAA==&#10;" path="m43,72r34,l77,110r-34,l43,72xm81,144r,5l100,153r10,10l120,153r4,-9l124,38r5,-5l115,29r-5,4l43,33,53,14,62,9,48,,43,14,38,33,9,33,,29,,43,,57r,72l,144r,19l9,158,9,38r106,l115,134r-5,10l105,144r-9,l81,144xm86,105r,-28l91,72,81,62r-4,5l43,67,33,62r,15l33,91r,19l33,129r10,-4l43,115r34,l77,125r9,-5l86,110r,-5xe" fillcolor="#131516" stroked="f">
                  <v:path arrowok="t" o:connecttype="custom" o:connectlocs="27305,45720;48895,45720;48895,69850;27305,69850;27305,45720;51435,91440;51435,94615;63500,97155;69850,103505;76200,97155;78740,91440;78740,24130;81915,20955;73025,18415;69850,20955;27305,20955;33655,8890;39370,5715;30480,0;27305,8890;24130,20955;5715,20955;0,18415;0,27305;0,36195;0,81915;0,91440;0,103505;5715,100330;5715,24130;73025,24130;73025,85090;69850,91440;66675,91440;60960,91440;51435,91440;54610,66675;54610,48895;57785,45720;51435,39370;48895,42545;27305,42545;20955,39370;20955,48895;20955,57785;20955,69850;20955,81915;27305,79375;27305,73025;48895,73025;48895,79375;54610,76200;54610,69850;54610,66675" o:connectangles="0,0,0,0,0,0,0,0,0,0,0,0,0,0,0,0,0,0,0,0,0,0,0,0,0,0,0,0,0,0,0,0,0,0,0,0,0,0,0,0,0,0,0,0,0,0,0,0,0,0,0,0,0,0"/>
                  <o:lock v:ext="edit" verticies="t"/>
                </v:shape>
                <v:shape id="Freeform 184" o:spid="_x0000_s1176" style="position:absolute;left:42976;top:11410;width:515;height:972;visibility:visible;mso-wrap-style:square;v-text-anchor:top" coordsize="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a5MIA&#10;AADcAAAADwAAAGRycy9kb3ducmV2LnhtbERPTYvCMBC9L/gfwgh7EU3dg0htFBUXXNDD1oW9Ds3Y&#10;BptJaaJWf70RBG/zeJ+TLTpbiwu13jhWMB4lIIgLpw2XCv4O38MpCB+QNdaOScGNPCzmvY8MU+2u&#10;/EuXPJQihrBPUUEVQpNK6YuKLPqRa4gjd3StxRBhW0rd4jWG21p+JclEWjQcGypsaF1RccrPVsF2&#10;sKP9xORL/fM/WG3y4qbve6PUZ79bzkAE6sJb/HJvdZw/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1rkwgAAANwAAAAPAAAAAAAAAAAAAAAAAJgCAABkcnMvZG93&#10;bnJldi54bWxQSwUGAAAAAAQABAD1AAAAhwMAAAAA&#10;" path="m72,r4,l76,4r5,l81,9r,5l76,14r,5l72,19r-5,l67,14r-5,l62,9r,-5l67,4,67,r5,xm72,33l52,115r-9,19l33,144r-9,9l9,153r-5,l4,153,,149r,-5l,144r,-5l4,139r,l9,139r,l14,139r,5l14,144r-5,5l9,149r,l9,149r,l9,149r,l14,149r5,l24,144r4,-5l33,124,52,57r5,-5l57,48r,l52,43r,l48,43r,l48,43r-5,l43,43r,l72,33xe" fillcolor="#131516" stroked="f">
                  <v:path arrowok="t" o:connecttype="custom" o:connectlocs="45720,0;48260,0;48260,2540;51435,2540;51435,5715;51435,8890;48260,8890;48260,12065;45720,12065;42545,12065;42545,8890;39370,8890;39370,5715;39370,2540;42545,2540;42545,0;45720,0;45720,20955;33020,73025;27305,85090;20955,91440;15240,97155;5715,97155;2540,97155;2540,97155;0,94615;0,91440;0,91440;0,88265;2540,88265;2540,88265;5715,88265;5715,88265;8890,88265;8890,91440;8890,91440;5715,94615;5715,94615;5715,94615;5715,94615;5715,94615;5715,94615;5715,94615;8890,94615;12065,94615;15240,91440;17780,88265;20955,78740;33020,36195;36195,33020;36195,30480;36195,30480;33020,27305;33020,27305;30480,27305;30480,27305;30480,27305;27305,27305;27305,27305;27305,27305;45720,20955" o:connectangles="0,0,0,0,0,0,0,0,0,0,0,0,0,0,0,0,0,0,0,0,0,0,0,0,0,0,0,0,0,0,0,0,0,0,0,0,0,0,0,0,0,0,0,0,0,0,0,0,0,0,0,0,0,0,0,0,0,0,0,0,0"/>
                  <o:lock v:ext="edit" verticies="t"/>
                </v:shape>
                <v:shape id="Freeform 185" o:spid="_x0000_s1177" style="position:absolute;left:43795;top:11652;width:610;height:216;visibility:visible;mso-wrap-style:square;v-text-anchor:top" coordsize="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qpMMA&#10;AADcAAAADwAAAGRycy9kb3ducmV2LnhtbERPTWvCQBC9F/wPywi9hLpRUCR1lSIovbS0anueZqdJ&#10;aHY2ZscY/31XELzN433OYtW7WnXUhsqzgfEoBUWce1txYeCw3zzNQQVBtlh7JgMXCrBaDh4WmFl/&#10;5k/qdlKoGMIhQwOlSJNpHfKSHIaRb4gj9+tbhxJhW2jb4jmGu1pP0nSmHVYcG0psaF1S/rc7OQNv&#10;H4l0h23yM5MNp8fqKzl9T9+NeRz2L8+ghHq5i2/uVxvnzydwfSZe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qpMMAAADcAAAADwAAAAAAAAAAAAAAAACYAgAAZHJzL2Rv&#10;d25yZXYueG1sUEsFBgAAAAAEAAQA9QAAAIgDAAAAAA==&#10;" path="m,l96,r,5l,5,,xm,29r96,l96,34,,34,,29xe" fillcolor="#131516" stroked="f">
                  <v:path arrowok="t" o:connecttype="custom" o:connectlocs="0,0;60960,0;60960,3175;0,3175;0,0;0,18415;60960,18415;60960,21590;0,21590;0,18415" o:connectangles="0,0,0,0,0,0,0,0,0,0"/>
                  <o:lock v:ext="edit" verticies="t"/>
                </v:shape>
                <v:shape id="Freeform 186" o:spid="_x0000_s1178" style="position:absolute;left:44831;top:11379;width:304;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KbMUA&#10;AADcAAAADwAAAGRycy9kb3ducmV2LnhtbERPTWvCQBC9C/6HZYTezMYKUVJXUaHUtiBUReptzI5J&#10;MDubZldN/fXdQqG3ebzPmcxaU4krNa60rGAQxSCIM6tLzhXsts/9MQjnkTVWlknBNzmYTbudCaba&#10;3viDrhufixDCLkUFhfd1KqXLCjLoIlsTB+5kG4M+wCaXusFbCDeVfIzjRBosOTQUWNOyoOy8uRgF&#10;yctab/ej8v41fzu+JyP3ujh8HpR66LXzJxCeWv8v/nOvdJg/HsLvM+EC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wpsxQAAANwAAAAPAAAAAAAAAAAAAAAAAJgCAABkcnMv&#10;ZG93bnJldi54bWxQSwUGAAAAAAQABAD1AAAAigMAAAAA&#10;" path="m,14l29,r5,l34,101r,4l34,110r,5l39,115r5,l48,115r,5l5,120r,-5l10,115r5,l15,115r5,-5l20,105r,-4l20,33r,-9l20,19,15,14r,l15,14r-5,l10,14,,14r,xe" fillcolor="#131516" stroked="f">
                  <v:path arrowok="t" o:connecttype="custom" o:connectlocs="0,8890;18415,0;21590,0;21590,64135;21590,66675;21590,69850;21590,73025;24765,73025;27940,73025;30480,73025;30480,76200;3175,76200;3175,73025;6350,73025;9525,73025;9525,73025;12700,69850;12700,66675;12700,64135;12700,20955;12700,15240;12700,12065;9525,8890;9525,8890;9525,8890;6350,8890;6350,8890;0,8890;0,8890" o:connectangles="0,0,0,0,0,0,0,0,0,0,0,0,0,0,0,0,0,0,0,0,0,0,0,0,0,0,0,0,0"/>
                </v:shape>
                <v:shape id="Freeform 187" o:spid="_x0000_s1179" style="position:absolute;left:42976;top:13239;width:515;height:978;visibility:visible;mso-wrap-style:square;v-text-anchor:top" coordsize="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7TcMA&#10;AADcAAAADwAAAGRycy9kb3ducmV2LnhtbERPTYvCMBC9L/gfwgje1nTFFekaZREFXfCgXYW9Dc3Y&#10;FJtJaWKt/94Iwt7m8T5ntuhsJVpqfOlYwccwAUGcO11yoeA3W79PQfiArLFyTAru5GEx773NMNXu&#10;xntqD6EQMYR9igpMCHUqpc8NWfRDVxNH7uwaiyHCppC6wVsMt5UcJclEWiw5NhisaWkovxyuVsHP&#10;6W/VXVaf2mWbNtuF83G0NWulBv3u+wtEoC78i1/ujY7zp2N4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7TcMAAADcAAAADwAAAAAAAAAAAAAAAACYAgAAZHJzL2Rv&#10;d25yZXYueG1sUEsFBgAAAAAEAAQA9QAAAIgDAAAAAA==&#10;" path="m72,r4,l81,5r,l81,9r,5l81,14r-5,5l72,19r,l67,14r,l67,9r,-4l67,5,72,r,xm76,38l52,115r-9,19l33,144r-9,10l14,154r-5,l4,154r,-5l,144r,l4,139r,l9,139r,l14,139r,5l14,144r,l14,149r-5,l9,149r,l9,149r5,l14,149r,l19,149r5,-5l28,139r5,-9l52,62r5,-9l57,48r,l57,43r-5,l52,43r-4,l48,43r,l43,43r,l76,38xe" fillcolor="#131516" stroked="f">
                  <v:path arrowok="t" o:connecttype="custom" o:connectlocs="45720,0;48260,0;51435,3175;51435,3175;51435,5715;51435,8890;51435,8890;48260,12065;45720,12065;45720,12065;42545,8890;42545,8890;42545,5715;42545,3175;42545,3175;45720,0;45720,0;48260,24130;33020,73025;27305,85090;20955,91440;15240,97790;8890,97790;5715,97790;2540,97790;2540,94615;0,91440;0,91440;2540,88265;2540,88265;5715,88265;5715,88265;8890,88265;8890,91440;8890,91440;8890,91440;8890,94615;5715,94615;5715,94615;5715,94615;5715,94615;8890,94615;8890,94615;8890,94615;12065,94615;15240,91440;17780,88265;20955,82550;33020,39370;36195,33655;36195,30480;36195,30480;36195,27305;33020,27305;33020,27305;30480,27305;30480,27305;30480,27305;27305,27305;27305,27305;48260,24130" o:connectangles="0,0,0,0,0,0,0,0,0,0,0,0,0,0,0,0,0,0,0,0,0,0,0,0,0,0,0,0,0,0,0,0,0,0,0,0,0,0,0,0,0,0,0,0,0,0,0,0,0,0,0,0,0,0,0,0,0,0,0,0,0"/>
                  <o:lock v:ext="edit" verticies="t"/>
                </v:shape>
                <v:shape id="Freeform 188" o:spid="_x0000_s1180" style="position:absolute;left:43795;top:13481;width:610;height:215;visibility:visible;mso-wrap-style:square;v-text-anchor:top" coordsize="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y0MMA&#10;AADcAAAADwAAAGRycy9kb3ducmV2LnhtbERPS2vCQBC+C/6HZQQvoW4sKJK6ShEsvSj10Z6n2WkS&#10;mp1Ns2OM/75bKHibj+85y3XvatVRGyrPBqaTFBRx7m3FhYHzafuwABUE2WLtmQzcKMB6NRwsMbP+&#10;ygfqjlKoGMIhQwOlSJNpHfKSHIaJb4gj9+VbhxJhW2jb4jWGu1o/pulcO6w4NpTY0Kak/Pt4cQZ2&#10;b4l055fkcy5bTn+q9+TyMdsbMx71z0+ghHq5i//drzbOX8zg75l4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Fy0MMAAADcAAAADwAAAAAAAAAAAAAAAACYAgAAZHJzL2Rv&#10;d25yZXYueG1sUEsFBgAAAAAEAAQA9QAAAIgDAAAAAA==&#10;" path="m,l96,r,5l,5,,xm,29r96,l96,34,,34,,29xe" fillcolor="#131516" stroked="f">
                  <v:path arrowok="t" o:connecttype="custom" o:connectlocs="0,0;60960,0;60960,3175;0,3175;0,0;0,18415;60960,18415;60960,21590;0,21590;0,18415" o:connectangles="0,0,0,0,0,0,0,0,0,0"/>
                  <o:lock v:ext="edit" verticies="t"/>
                </v:shape>
                <v:shape id="Freeform 189" o:spid="_x0000_s1181" style="position:absolute;left:44742;top:13208;width:520;height:793;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lhcEA&#10;AADcAAAADwAAAGRycy9kb3ducmV2LnhtbERPTYvCMBC9C/sfwizsRTTdVbR0jbK4CHq06n1sZtuw&#10;zaQ0qdZ/bwTB2zze5yxWva3FhVpvHCv4HCcgiAunDZcKjofNKAXhA7LG2jEpuJGH1fJtsMBMuyvv&#10;6ZKHUsQQ9hkqqEJoMil9UZFFP3YNceT+XGsxRNiWUrd4jeG2ll9JMpMWDceGChtaV1T8551V0J2H&#10;v9uc12Y3mabm1M27dH8YKvXx3v98gwjUh5f46d7qOD+dweOZe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5YXBAAAA3AAAAA8AAAAAAAAAAAAAAAAAmAIAAGRycy9kb3du&#10;cmV2LnhtbFBLBQYAAAAABAAEAPUAAACGAwAAAAA=&#10;" path="m,62l5,43,10,24,14,14,24,5,34,r9,l53,,67,14,77,34r5,24l77,77,72,96r-5,10l58,115r-10,5l38,125r-4,-5l24,115r-5,-5l10,101,5,82,,62xm19,62r,24l24,106r10,9l38,115r5,l53,110r,-4l58,101,62,82r,-24l62,38,58,24,53,14,48,10r,-5l43,5r-9,l29,10r-5,9l24,34,19,48r,14xe" fillcolor="#131516" stroked="f">
                  <v:path arrowok="t" o:connecttype="custom" o:connectlocs="0,39370;3175,27305;6350,15240;8890,8890;15240,3175;21590,0;27305,0;33655,0;42545,8890;48895,21590;52070,36830;48895,48895;45720,60960;42545,67310;36830,73025;30480,76200;24130,79375;21590,76200;15240,73025;12065,69850;6350,64135;3175,52070;0,39370;12065,39370;12065,54610;15240,67310;21590,73025;24130,73025;27305,73025;33655,69850;33655,67310;36830,64135;39370,52070;39370,36830;39370,24130;36830,15240;33655,8890;30480,6350;30480,3175;27305,3175;21590,3175;18415,6350;15240,12065;15240,21590;12065,30480;12065,39370" o:connectangles="0,0,0,0,0,0,0,0,0,0,0,0,0,0,0,0,0,0,0,0,0,0,0,0,0,0,0,0,0,0,0,0,0,0,0,0,0,0,0,0,0,0,0,0,0,0"/>
                  <o:lock v:ext="edit" verticies="t"/>
                </v:shape>
                <v:shape id="Freeform 190" o:spid="_x0000_s1182" style="position:absolute;left:34594;top:18853;width:305;height:1035;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txMQA&#10;AADcAAAADwAAAGRycy9kb3ducmV2LnhtbERPTWvCQBC9F/wPyxS8lLpRSpXoKq0itBclsXoesmOS&#10;mp0N2TWm/npXKHibx/uc2aIzlWipcaVlBcNBBII4s7rkXMHPbv06AeE8ssbKMin4IweLee9phrG2&#10;F06oTX0uQgi7GBUU3texlC4ryKAb2Jo4cEfbGPQBNrnUDV5CuKnkKIrepcGSQ0OBNS0Lyk7p2SjI&#10;h5uXTbaX23T7e0g+V4m9tt9vSvWfu48pCE+df4j/3V86zJ+M4f5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bcTEAAAA3AAAAA8AAAAAAAAAAAAAAAAAmAIAAGRycy9k&#10;b3ducmV2LnhtbFBLBQYAAAAABAAEAPUAAACJAwAAAAA=&#10;" path="m48,158r,5l33,153r-9,-9l14,129,5,115,,96,,81,,53,9,29,29,9,48,r,l38,9,29,19,24,29,19,43,14,62r,15l14,96r5,14l19,125r5,4l29,139r4,5l38,153r10,5xe" fillcolor="#131516" stroked="f">
                  <v:path arrowok="t" o:connecttype="custom" o:connectlocs="30480,100330;30480,103505;20955,97155;15240,91440;8890,81915;3175,73025;0,60960;0,51435;0,33655;5715,18415;18415,5715;30480,0;30480,0;24130,5715;18415,12065;15240,18415;12065,27305;8890,39370;8890,48895;8890,60960;12065,69850;12065,79375;15240,81915;18415,88265;20955,91440;24130,97155;30480,100330" o:connectangles="0,0,0,0,0,0,0,0,0,0,0,0,0,0,0,0,0,0,0,0,0,0,0,0,0,0,0"/>
                </v:shape>
                <v:shape id="Freeform 191" o:spid="_x0000_s1183" style="position:absolute;left:35413;top:19519;width:185;height:305;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oG8QA&#10;AADcAAAADwAAAGRycy9kb3ducmV2LnhtbESPT2vCQBDF74V+h2UK3uqmFiSkWaWtCD1qlFZvQ3by&#10;h2ZnQ3bV+O2dg+Bthvfmvd/ky9F16kxDaD0beJsmoIhLb1uuDex369cUVIjIFjvPZOBKAZaL56cc&#10;M+svvKVzEWslIRwyNNDE2Gdah7Ihh2Hqe2LRKj84jLIOtbYDXiTcdXqWJHPtsGVpaLCn74bK/+Lk&#10;DPyunE/f2+KL0sOxOroD15vdnzGTl/HzA1SkMT7M9+sfK/ip0MozMoF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KBvEAAAA3AAAAA8AAAAAAAAAAAAAAAAAmAIAAGRycy9k&#10;b3ducmV2LnhtbFBLBQYAAAAABAAEAPUAAACJAwAAAAA=&#10;" path="m,48l,44,10,39r5,-5l19,29r,-9l19,20r,l19,20r,l15,20r,l15,20r-5,l5,20r,l,15,,10,,5r5,l10,r5,l19,r5,5l24,10r5,10l24,29r-5,5l15,44,,48xe" fillcolor="#131516" stroked="f">
                  <v:path arrowok="t" o:connecttype="custom" o:connectlocs="0,30480;0,27940;6350,24765;9525,21590;12065,18415;12065,12700;12065,12700;12065,12700;12065,12700;12065,12700;9525,12700;9525,12700;9525,12700;6350,12700;3175,12700;3175,12700;0,9525;0,6350;0,3175;3175,3175;6350,0;9525,0;12065,0;15240,3175;15240,6350;18415,12700;15240,18415;12065,21590;9525,27940;0,30480" o:connectangles="0,0,0,0,0,0,0,0,0,0,0,0,0,0,0,0,0,0,0,0,0,0,0,0,0,0,0,0,0,0"/>
                </v:shape>
                <v:shape id="Freeform 192" o:spid="_x0000_s1184" style="position:absolute;left:35966;top:18853;width:483;height:793;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DMMA&#10;AADcAAAADwAAAGRycy9kb3ducmV2LnhtbESPzWrDMBCE74G8g9hAb7GcUEzqWg4lJJBDKSTpAyzW&#10;1ja1VsJS/PP2VSDQ2y4z3+xssZ9MJwbqfWtZwSZJQRBXVrdcK/i+ndY7ED4ga+wsk4KZPOzL5aLA&#10;XNuRLzRcQy1iCPscFTQhuFxKXzVk0CfWEUftx/YGQ1z7WuoexxhuOrlN00wabDleaNDRoaHq93o3&#10;scZ9GG26OV2ONOtsoM9X9+WsUi+r6eMdRKAp/Juf9FlHbvcGj2fiB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qcDMMAAADcAAAADwAAAAAAAAAAAAAAAACYAgAAZHJzL2Rv&#10;d25yZXYueG1sUEsFBgAAAAAEAAQA9QAAAIgDAAAAAA==&#10;" path="m,62l4,43,9,29,14,14,24,5r9,l38,,52,5r15,9l76,33r,29l76,81,72,96r-5,14l57,120r-9,5l38,125r-5,l24,120r-5,-5l9,105,4,86,,62xm19,67r,19l24,105r4,10l38,120r5,l48,115r4,-5l57,101,62,81r,-24l62,38,57,24,52,14,48,9r-5,l38,5,33,9r-5,5l24,24r-5,9l19,53r,14xe" fillcolor="#131516" stroked="f">
                  <v:path arrowok="t" o:connecttype="custom" o:connectlocs="0,39370;2540,27305;5715,18415;8890,8890;15240,3175;20955,3175;24130,0;33020,3175;42545,8890;48260,20955;48260,39370;48260,51435;45720,60960;42545,69850;36195,76200;30480,79375;24130,79375;20955,79375;15240,76200;12065,73025;5715,66675;2540,54610;0,39370;12065,42545;12065,54610;15240,66675;17780,73025;24130,76200;27305,76200;30480,73025;33020,69850;36195,64135;39370,51435;39370,36195;39370,24130;36195,15240;33020,8890;30480,5715;27305,5715;24130,3175;20955,5715;17780,8890;15240,15240;12065,20955;12065,33655;12065,42545" o:connectangles="0,0,0,0,0,0,0,0,0,0,0,0,0,0,0,0,0,0,0,0,0,0,0,0,0,0,0,0,0,0,0,0,0,0,0,0,0,0,0,0,0,0,0,0,0,0"/>
                  <o:lock v:ext="edit" verticies="t"/>
                </v:shape>
                <v:shape id="Freeform 193" o:spid="_x0000_s1185" style="position:absolute;left:36544;top:18853;width:305;height:1035;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jbccA&#10;AADcAAAADwAAAGRycy9kb3ducmV2LnhtbESPT2vCQBDF7wW/wzKCl1I3Fik2dZX+oVAvSmLb85Cd&#10;JmmzsyG7xuin7xwEbzO8N+/9ZrkeXKN66kLt2cBsmoAiLrytuTTwuX+/W4AKEdli45kMnCjAejW6&#10;WWJq/ZEz6vNYKgnhkKKBKsY21ToUFTkMU98Si/bjO4dR1q7UtsOjhLtG3yfJg3ZYszRU2NJrRcVf&#10;fnAGytn2dlt86V2++/3OXt4yf+43c2Mm4+H5CVSkIV7Nl+sPK/iPgi/PyAR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kY23HAAAA3AAAAA8AAAAAAAAAAAAAAAAAmAIAAGRy&#10;cy9kb3ducmV2LnhtbFBLBQYAAAAABAAEAPUAAACMAwAAAAA=&#10;" path="m,l,,9,5r10,9l33,29r5,14l43,62r5,19l43,105,33,129,19,149,,163r,-5l9,149r5,-5l24,129r,-14l29,101r,-20l29,62r,-14l24,38,19,29r,-10l14,14,5,9,,xe" fillcolor="#131516" stroked="f">
                  <v:path arrowok="t" o:connecttype="custom" o:connectlocs="0,0;0,0;5715,3175;12065,8890;20955,18415;24130,27305;27305,39370;30480,51435;27305,66675;20955,81915;12065,94615;0,103505;0,100330;5715,94615;8890,91440;15240,81915;15240,73025;18415,64135;18415,51435;18415,39370;18415,30480;15240,24130;12065,18415;12065,12065;8890,8890;3175,5715;0,0" o:connectangles="0,0,0,0,0,0,0,0,0,0,0,0,0,0,0,0,0,0,0,0,0,0,0,0,0,0,0"/>
                </v:shape>
                <v:shape id="Freeform 194" o:spid="_x0000_s1186" style="position:absolute;left:34931;top:19126;width:457;height:520;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iCsUA&#10;AADcAAAADwAAAGRycy9kb3ducmV2LnhtbESP0WrCQBBF34X+wzIFX6RuFCo2dRUTEBP71NQPGLLT&#10;JDQ7G7JrEv/eLRT6NsO9586d3WEyrRiod41lBatlBIK4tLrhSsH16/SyBeE8ssbWMim4k4PD/mm2&#10;w1jbkT9pKHwlQgi7GBXU3nexlK6syaBb2o44aN+2N+jD2ldS9ziGcNPKdRRtpMGGw4UaO0prKn+K&#10;mwk1kub1kqXbxXVIUmOLc24+KFdq/jwd30F4mvy/+Y/OdODeVvD7TJh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aIKxQAAANwAAAAPAAAAAAAAAAAAAAAAAJgCAABkcnMv&#10;ZG93bnJldi54bWxQSwUGAAAAAAQABAD1AAAAigMAAAAA&#10;" path="m9,5l38,,24,43,38,19,52,5,57,r5,l67,r,l72,5r,l72,14r-5,5l67,19r-5,5l62,19r-5,l57,19r,-5l57,14r,l52,14r,l52,14r,l48,14r-5,5l38,29,28,43r-4,5l24,58r-5,4l19,67,14,82,,82,19,24r,-5l19,10r,l19,10r,l14,10r,l9,10,9,5xe" fillcolor="#131516" stroked="f">
                  <v:path arrowok="t" o:connecttype="custom" o:connectlocs="5715,3175;24130,0;15240,27305;24130,12065;33020,3175;36195,0;39370,0;42545,0;42545,0;45720,3175;45720,3175;45720,8890;42545,12065;42545,12065;39370,15240;39370,12065;36195,12065;36195,12065;36195,8890;36195,8890;36195,8890;33020,8890;33020,8890;33020,8890;33020,8890;30480,8890;27305,12065;24130,18415;17780,27305;15240,30480;15240,36830;12065,39370;12065,42545;8890,52070;0,52070;12065,15240;12065,12065;12065,6350;12065,6350;12065,6350;12065,6350;8890,6350;8890,6350;5715,6350;5715,3175" o:connectangles="0,0,0,0,0,0,0,0,0,0,0,0,0,0,0,0,0,0,0,0,0,0,0,0,0,0,0,0,0,0,0,0,0,0,0,0,0,0,0,0,0,0,0,0,0"/>
                </v:shape>
                <v:shape id="Freeform 195" o:spid="_x0000_s1187" style="position:absolute;left:27368;top:15982;width:216;height:674;visibility:visible;mso-wrap-style:square;v-text-anchor:top" coordsize="3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G8MA&#10;AADcAAAADwAAAGRycy9kb3ducmV2LnhtbERP22oCMRB9L/QfwhT6UmpWoWJXo4ggVCiKF/B12Iyb&#10;xc1kSbLr+vemUPBtDuc6s0Vva9GRD5VjBcNBBoK4cLriUsHpuP6cgAgRWWPtmBTcKcBi/voyw1y7&#10;G++pO8RSpBAOOSowMTa5lKEwZDEMXEOcuIvzFmOCvpTa4y2F21qOsmwsLVacGgw2tDJUXA+tVeC/&#10;TLXbnlbd9jzebCbyt/3I1q1S72/9cgoiUh+f4n/3j07zv0fw90y6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1G8MAAADcAAAADwAAAAAAAAAAAAAAAACYAgAAZHJzL2Rv&#10;d25yZXYueG1sUEsFBgAAAAAEAAQA9QAAAIgDAAAAAA==&#10;" path="m29,r,5l34,5r,l34,10r,5l34,15r-5,4l29,19r-5,l19,15r,l19,10r,-5l19,5r5,l29,xm29,34l15,87r-5,4l10,96r,l10,96r5,l15,96r,l15,96r4,-5l24,87r5,l24,96r-9,5l10,106r-5,l,106r,l,101r,l,96,,91,10,53r,-5l15,43r,l10,43r,-4l10,39r-5,l,39r,l29,34xe" fillcolor="#131516" stroked="f">
                  <v:path arrowok="t" o:connecttype="custom" o:connectlocs="18415,0;18415,3175;21590,3175;21590,3175;21590,6350;21590,9525;21590,9525;18415,12065;18415,12065;15240,12065;12065,9525;12065,9525;12065,6350;12065,3175;12065,3175;15240,3175;18415,0;18415,21590;9525,55245;6350,57785;6350,60960;6350,60960;6350,60960;9525,60960;9525,60960;9525,60960;9525,60960;12065,57785;15240,55245;18415,55245;15240,60960;9525,64135;6350,67310;3175,67310;0,67310;0,67310;0,64135;0,64135;0,60960;0,57785;6350,33655;6350,30480;9525,27305;9525,27305;6350,27305;6350,24765;6350,24765;3175,24765;0,24765;0,24765;18415,21590" o:connectangles="0,0,0,0,0,0,0,0,0,0,0,0,0,0,0,0,0,0,0,0,0,0,0,0,0,0,0,0,0,0,0,0,0,0,0,0,0,0,0,0,0,0,0,0,0,0,0,0,0,0,0"/>
                  <o:lock v:ext="edit" verticies="t"/>
                </v:shape>
                <v:shape id="Freeform 196" o:spid="_x0000_s1188" style="position:absolute;left:29991;top:15982;width:241;height:674;visibility:visible;mso-wrap-style:square;v-text-anchor:top" coordsize="3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fX8QA&#10;AADcAAAADwAAAGRycy9kb3ducmV2LnhtbERPTWvCQBC9C/6HZYRepG60tNjoGiRg6Ukx9dDjkJ0m&#10;0exs2F017a93hYK3ebzPWWa9acWFnG8sK5hOEhDEpdUNVwoOX5vnOQgfkDW2lknBL3nIVsPBElNt&#10;r7ynSxEqEUPYp6igDqFLpfRlTQb9xHbEkfuxzmCI0FVSO7zGcNPKWZK8SYMNx4YaO8prKk/F2SiQ&#10;r7vZ4bjd5OyK733lTsf5x/hPqadRv16ACNSHh/jf/anj/PcXuD8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H1/EAAAA3AAAAA8AAAAAAAAAAAAAAAAAmAIAAGRycy9k&#10;b3ducmV2LnhtbFBLBQYAAAAABAAEAPUAAACJAwAAAAA=&#10;" path="m29,r5,5l34,5r,l38,10r-4,5l34,15r,4l29,19r-5,l24,15r-5,l19,10r,-5l24,5r,l29,xm29,34l14,87r,4l14,96r,l14,96r,l14,96r,l19,96r5,-5l29,87r,l24,96r-5,5l14,106r-9,l5,106r-5,l,101r,l,96,,91,10,53r4,-5l14,43r,l14,43,10,39r,l10,39r-5,l5,39,29,34xe" fillcolor="#131516" stroked="f">
                  <v:path arrowok="t" o:connecttype="custom" o:connectlocs="18415,0;21590,3175;21590,3175;21590,3175;24130,6350;21590,9525;21590,9525;21590,12065;18415,12065;15240,12065;15240,9525;12065,9525;12065,6350;12065,3175;15240,3175;15240,3175;18415,0;18415,21590;8890,55245;8890,57785;8890,60960;8890,60960;8890,60960;8890,60960;8890,60960;8890,60960;12065,60960;15240,57785;18415,55245;18415,55245;15240,60960;12065,64135;8890,67310;3175,67310;3175,67310;0,67310;0,64135;0,64135;0,60960;0,57785;6350,33655;8890,30480;8890,27305;8890,27305;8890,27305;6350,24765;6350,24765;6350,24765;3175,24765;3175,24765;18415,21590" o:connectangles="0,0,0,0,0,0,0,0,0,0,0,0,0,0,0,0,0,0,0,0,0,0,0,0,0,0,0,0,0,0,0,0,0,0,0,0,0,0,0,0,0,0,0,0,0,0,0,0,0,0,0"/>
                  <o:lock v:ext="edit" verticies="t"/>
                </v:shape>
                <v:shape id="Freeform 197" o:spid="_x0000_s1189" style="position:absolute;left:27857;top:16198;width:546;height:210;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7ZcIA&#10;AADcAAAADwAAAGRycy9kb3ducmV2LnhtbERPS2sCMRC+F/wPYQQvolnFim6NIoKgQsHXocdhM/vA&#10;zWRJoq7/3hQKvc3H95zFqjW1eJDzlWUFo2ECgjizuuJCwfWyHcxA+ICssbZMCl7kYbXsfCww1fbJ&#10;J3qcQyFiCPsUFZQhNKmUPivJoB/ahjhyuXUGQ4SukNrhM4abWo6TZCoNVhwbSmxoU1J2O9+NgtmP&#10;+9S3Q50fr/N91s8P35v+SyvV67brLxCB2vAv/nPvdJw/n8DvM/EC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vtlwgAAANwAAAAPAAAAAAAAAAAAAAAAAJgCAABkcnMvZG93&#10;bnJldi54bWxQSwUGAAAAAAQABAD1AAAAhwMAAAAA&#10;" path="m,l86,r,9l,9,,xm,29r86,l86,33,,33,,29xe" fillcolor="#131516" stroked="f">
                  <v:path arrowok="t" o:connecttype="custom" o:connectlocs="0,0;54610,0;54610,5715;0,5715;0,0;0,18415;54610,18415;54610,20955;0,20955;0,18415" o:connectangles="0,0,0,0,0,0,0,0,0,0"/>
                  <o:lock v:ext="edit" verticies="t"/>
                </v:shape>
                <v:rect id="Rectangle 198" o:spid="_x0000_s1190" style="position:absolute;left:28682;top:16383;width:51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GtcMA&#10;AADcAAAADwAAAGRycy9kb3ducmV2LnhtbERP32vCMBB+F/wfwgm+renEOa1G2caEwZBhVfTxaG5N&#10;WXMpTab1v1+EgW/38f28xaqztThT6yvHCh6TFARx4XTFpYL9bv0wBeEDssbaMSm4kofVst9bYKbd&#10;hbd0zkMpYgj7DBWYEJpMSl8YsugT1xBH7tu1FkOEbSl1i5cYbms5StOJtFhxbDDY0Juh4if/tQry&#10;kV9/vT6bA+3fryenj/5zvCmUGg66lzmIQF24i//dHzrOnz3B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GtcMAAADcAAAADwAAAAAAAAAAAAAAAACYAgAAZHJzL2Rv&#10;d25yZXYueG1sUEsFBgAAAAAEAAQA9QAAAIgDAAAAAA==&#10;" fillcolor="#131516" stroked="f"/>
                <v:shape id="Freeform 199" o:spid="_x0000_s1191" style="position:absolute;left:29197;top:15951;width:457;height:705;visibility:visible;mso-wrap-style:square;v-text-anchor:top" coordsize="7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ORcMA&#10;AADcAAAADwAAAGRycy9kb3ducmV2LnhtbERPzWrCQBC+C32HZQredLeCqU1dQxAK7UHS2j7AkJ0m&#10;qdnZkF1j8vZdQfA2H9/vbLPRtmKg3jeONTwtFQji0pmGKw0/32+LDQgfkA22jknDRB6y3cNsi6lx&#10;F/6i4RgqEUPYp6ihDqFLpfRlTRb90nXEkft1vcUQYV9J0+MlhttWrpRKpMWGY0ONHe1rKk/Hs9WQ&#10;U/E3qediv542nx/qsFLD2Z20nj+O+SuIQGO4i2/udxPnvyRwfSZ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SORcMAAADcAAAADwAAAAAAAAAAAAAAAACYAgAAZHJzL2Rv&#10;d25yZXYueG1sUEsFBgAAAAAEAAQA9QAAAIgDAAAAAA==&#10;" path="m72,87r-9,24l,111r,-5l24,82,39,63,48,48,53,34,48,29,43,20,39,15r-10,l24,15r-9,5l10,24,5,29r,l10,20,15,10,24,5,34,,48,5r10,5l63,20r,9l63,39r,5l53,58,43,72,24,87r-5,9l43,96r10,l58,96r5,l63,96r4,-4l67,87r5,xe" fillcolor="#131516" stroked="f">
                  <v:path arrowok="t" o:connecttype="custom" o:connectlocs="45720,55245;40005,70485;0,70485;0,67310;15240,52070;24765,40005;30480,30480;33655,21590;30480,18415;27305,12700;24765,9525;18415,9525;15240,9525;9525,12700;6350,15240;3175,18415;3175,18415;6350,12700;9525,6350;15240,3175;21590,0;30480,3175;36830,6350;40005,12700;40005,18415;40005,24765;40005,27940;33655,36830;27305,45720;15240,55245;12065,60960;27305,60960;33655,60960;36830,60960;40005,60960;40005,60960;42545,58420;42545,55245;45720,55245" o:connectangles="0,0,0,0,0,0,0,0,0,0,0,0,0,0,0,0,0,0,0,0,0,0,0,0,0,0,0,0,0,0,0,0,0,0,0,0,0,0,0"/>
                </v:shape>
                <v:shape id="Freeform 200" o:spid="_x0000_s1192" style="position:absolute;left:30511;top:16198;width:515;height:210;visibility:visible;mso-wrap-style:square;v-text-anchor:top" coordsize="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FS8MA&#10;AADcAAAADwAAAGRycy9kb3ducmV2LnhtbERPPW/CMBDdK/EfrEPqBk4ZCgQMClSVqqoMhC7djvga&#10;R4nPaWxC+u9rJKRu9/Q+b70dbCN66nzlWMHTNAFBXDhdcang8/Q6WYDwAVlj45gU/JKH7Wb0sMZU&#10;uysfqc9DKWII+xQVmBDaVEpfGLLop64ljty36yyGCLtS6g6vMdw2cpYkz9JixbHBYEt7Q0WdX6yC&#10;wfwssrCvX6r3+aE/X9h/+d2HUo/jIVuBCDSEf/Hd/abj/OUcbs/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iFS8MAAADcAAAADwAAAAAAAAAAAAAAAACYAgAAZHJzL2Rv&#10;d25yZXYueG1sUEsFBgAAAAAEAAQA9QAAAIgDAAAAAA==&#10;" path="m,l81,r,9l,9,,xm,29r81,l81,33,,33,,29xe" fillcolor="#131516" stroked="f">
                  <v:path arrowok="t" o:connecttype="custom" o:connectlocs="0,0;51435,0;51435,5715;0,5715;0,0;0,18415;51435,18415;51435,20955;0,20955;0,18415" o:connectangles="0,0,0,0,0,0,0,0,0,0"/>
                  <o:lock v:ext="edit" verticies="t"/>
                </v:shape>
                <v:rect id="Rectangle 201" o:spid="_x0000_s1193" style="position:absolute;left:31299;top:16383;width:5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pK8YA&#10;AADcAAAADwAAAGRycy9kb3ducmV2LnhtbESPQWvCQBCF74L/YRnBm24qxbapq9hSQShFmlra45Cd&#10;ZoPZ2ZBdNf77zkHwNsN78943i1XvG3WiLtaBDdxNM1DEZbA1Vwb2X5vJI6iYkC02gcnAhSKslsPB&#10;AnMbzvxJpyJVSkI45mjApdTmWsfSkcc4DS2xaH+h85hk7SptOzxLuG/0LMvm2mPN0uCwpVdH5aE4&#10;egPFLG52Lw/um/Zvl99gf+L7/UdpzHjUr59BJerTzXy93lrBfxJa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mpK8YAAADcAAAADwAAAAAAAAAAAAAAAACYAgAAZHJz&#10;L2Rvd25yZXYueG1sUEsFBgAAAAAEAAQA9QAAAIsDAAAAAA==&#10;" fillcolor="#131516" stroked="f"/>
                <v:shape id="Freeform 202" o:spid="_x0000_s1194" style="position:absolute;left:31940;top:15951;width:273;height:705;visibility:visible;mso-wrap-style:square;v-text-anchor:top" coordsize="4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q1MIA&#10;AADcAAAADwAAAGRycy9kb3ducmV2LnhtbERPzWrCQBC+C77DMkJvumkLUlNXqaGFHARp2gcYs2MS&#10;zM6u2W0SfXq3UOhtPr7fWW9H04qeOt9YVvC4SEAQl1Y3XCn4/vqYv4DwAVlja5kUXMnDdjOdrDHV&#10;duBP6otQiRjCPkUFdQguldKXNRn0C+uII3eyncEQYVdJ3eEQw00rn5JkKQ02HBtqdJTVVJ6LH6Mg&#10;31fHi6bbztPz8ZDZd+cz45R6mI1vryACjeFf/OfOdZy/WsHvM/E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GrUwgAAANwAAAAPAAAAAAAAAAAAAAAAAJgCAABkcnMvZG93&#10;bnJldi54bWxQSwUGAAAAAAQABAD1AAAAhwMAAAAA&#10;" path="m,15l24,r5,l29,92r,4l29,101r,l34,106r,l43,106r,5l,111r,-5l10,106r,l15,106r,-5l15,96r,-4l15,34r,-10l15,20r,-5l10,15r,l10,15r-5,l,15r,xe" fillcolor="#131516" stroked="f">
                  <v:path arrowok="t" o:connecttype="custom" o:connectlocs="0,9525;15240,0;18415,0;18415,58420;18415,60960;18415,64135;18415,64135;21590,67310;21590,67310;27305,67310;27305,70485;0,70485;0,67310;6350,67310;6350,67310;9525,67310;9525,64135;9525,60960;9525,58420;9525,21590;9525,15240;9525,12700;9525,9525;6350,9525;6350,9525;6350,9525;3175,9525;0,9525;0,9525" o:connectangles="0,0,0,0,0,0,0,0,0,0,0,0,0,0,0,0,0,0,0,0,0,0,0,0,0,0,0,0,0"/>
                </v:shape>
                <v:shape id="Freeform 203" o:spid="_x0000_s1195" style="position:absolute;left:33070;top:16319;width:242;height:641;visibility:visible;mso-wrap-style:square;v-text-anchor:top" coordsize="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sHr8A&#10;AADcAAAADwAAAGRycy9kb3ducmV2LnhtbESPwQrCMBBE74L/EFbwpqkiItUoIogePKj14m1p1rbY&#10;bEqT1vr3RhA8DjPzhlltOlOKlmpXWFYwGUcgiFOrC84U3JL9aAHCeWSNpWVS8CYHm3W/t8JY2xdf&#10;qL36TAQIuxgV5N5XsZQuzcmgG9uKOHgPWxv0QdaZ1DW+AtyUchpFc2mw4LCQY0W7nNLntTEKnrMS&#10;26QtTvLQbZNZ4+/neXNXajjotksQnjr/D//aR60gEOF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JKwevwAAANwAAAAPAAAAAAAAAAAAAAAAAJgCAABkcnMvZG93bnJl&#10;di54bWxQSwUGAAAAAAQABAD1AAAAhAMAAAAA&#10;" path="m29,r4,l33,r5,5l38,5r,5l33,10r,4l29,14r,l24,10r,l24,5r,l24,r5,l29,xm29,29l14,86r,l14,91r,l14,91r,l14,96r5,-5l19,91r5,-5l29,82r,4l24,91r-5,5l14,101r-5,l5,101r,l,96r,l,91,5,86,14,53r,-10l14,38r,l14,38r,l9,38r,l5,38r,-4l29,29xe" fillcolor="#131516" stroked="f">
                  <v:path arrowok="t" o:connecttype="custom" o:connectlocs="18415,0;20955,0;20955,0;24130,3175;24130,3175;24130,6350;20955,6350;20955,8890;18415,8890;18415,8890;15240,6350;15240,6350;15240,3175;15240,3175;15240,0;18415,0;18415,0;18415,18415;8890,54610;8890,54610;8890,57785;8890,57785;8890,57785;8890,57785;8890,60960;12065,57785;12065,57785;15240,54610;18415,52070;18415,54610;15240,57785;12065,60960;8890,64135;5715,64135;3175,64135;3175,64135;0,60960;0,60960;0,57785;3175,54610;8890,33655;8890,27305;8890,24130;8890,24130;8890,24130;8890,24130;5715,24130;5715,24130;3175,24130;3175,21590;18415,18415" o:connectangles="0,0,0,0,0,0,0,0,0,0,0,0,0,0,0,0,0,0,0,0,0,0,0,0,0,0,0,0,0,0,0,0,0,0,0,0,0,0,0,0,0,0,0,0,0,0,0,0,0,0,0"/>
                  <o:lock v:ext="edit" verticies="t"/>
                </v:shape>
                <v:shape id="Freeform 204" o:spid="_x0000_s1196" style="position:absolute;left:35204;top:16319;width:241;height:641;visibility:visible;mso-wrap-style:square;v-text-anchor:top" coordsize="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hcAA&#10;AADcAAAADwAAAGRycy9kb3ducmV2LnhtbESPwQrCMBBE74L/EFbwpqkiItUoIogePKj14m1p1rbY&#10;bEqT1vr3RhA8DjPzhlltOlOKlmpXWFYwGUcgiFOrC84U3JL9aAHCeWSNpWVS8CYHm3W/t8JY2xdf&#10;qL36TAQIuxgV5N5XsZQuzcmgG9uKOHgPWxv0QdaZ1DW+AtyUchpFc2mw4LCQY0W7nNLntTEKnrMS&#10;26QtTvLQbZNZ4+/neXNXajjotksQnjr/D//aR61gGk3geyYc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JhcAAAADcAAAADwAAAAAAAAAAAAAAAACYAgAAZHJzL2Rvd25y&#10;ZXYueG1sUEsFBgAAAAAEAAQA9QAAAIUDAAAAAA==&#10;" path="m29,r4,l33,r,5l38,5r-5,5l33,10r,4l29,14r-5,l24,10r-5,l19,5r,l24,r,l29,xm29,29l14,86r,l14,91r,l14,91r,l14,96r,-5l19,91r5,-5l29,82r,4l24,91r-5,5l9,101r-4,l5,101r-5,l,96r,l,91,,86,9,53,14,43r,-5l14,38r,l9,38r,l5,38r,l5,34,29,29xe" fillcolor="#131516" stroked="f">
                  <v:path arrowok="t" o:connecttype="custom" o:connectlocs="18415,0;20955,0;20955,0;20955,3175;24130,3175;20955,6350;20955,6350;20955,8890;18415,8890;15240,8890;15240,6350;12065,6350;12065,3175;12065,3175;15240,0;15240,0;18415,0;18415,18415;8890,54610;8890,54610;8890,57785;8890,57785;8890,57785;8890,57785;8890,60960;8890,57785;12065,57785;15240,54610;18415,52070;18415,54610;15240,57785;12065,60960;5715,64135;3175,64135;3175,64135;0,64135;0,60960;0,60960;0,57785;0,54610;5715,33655;8890,27305;8890,24130;8890,24130;8890,24130;5715,24130;5715,24130;3175,24130;3175,24130;3175,21590;18415,18415" o:connectangles="0,0,0,0,0,0,0,0,0,0,0,0,0,0,0,0,0,0,0,0,0,0,0,0,0,0,0,0,0,0,0,0,0,0,0,0,0,0,0,0,0,0,0,0,0,0,0,0,0,0,0"/>
                  <o:lock v:ext="edit" verticies="t"/>
                </v:shape>
                <v:shape id="Freeform 205" o:spid="_x0000_s1197" style="position:absolute;left:37338;top:16319;width:209;height:64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RXsMA&#10;AADcAAAADwAAAGRycy9kb3ducmV2LnhtbESPT4vCMBTE78J+h/AW9qbpdkGkGkWUZfcggrrs+dk8&#10;02LzUpr0j9/eCILHYWZ+wyxWg61ER40vHSv4nCQgiHOnSzYK/k7f4xkIH5A1Vo5JwY08rJZvowVm&#10;2vV8oO4YjIgQ9hkqKEKoMyl9XpBFP3E1cfQurrEYomyM1A32EW4rmSbJVFosOS4UWNOmoPx6bK2C&#10;zb/Ztj/71nzJ7a5Lz2vyXd8q9fE+rOcgAg3hFX62f7WCNEnh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1RXsMAAADcAAAADwAAAAAAAAAAAAAAAACYAgAAZHJzL2Rv&#10;d25yZXYueG1sUEsFBgAAAAAEAAQA9QAAAIgDAAAAAA==&#10;" path="m28,r,l33,r,5l33,5r,5l33,10r-5,4l28,14r-4,l24,10r-5,l19,5r,l24,r,l28,xm28,29l14,86r-5,l9,91r,l14,91r,l14,96r,-5l14,91r5,-5l24,82r4,4l24,91,14,96r-5,5l4,101r,l,101,,96r,l,91,,86,9,53,14,43r,-5l14,38r-5,l9,38r,l4,38,,38,,34,28,29xe" fillcolor="#131516" stroked="f">
                  <v:path arrowok="t" o:connecttype="custom" o:connectlocs="17780,0;17780,0;20955,0;20955,3175;20955,3175;20955,6350;20955,6350;17780,8890;17780,8890;15240,8890;15240,6350;12065,6350;12065,3175;12065,3175;15240,0;15240,0;17780,0;17780,18415;8890,54610;5715,54610;5715,57785;5715,57785;8890,57785;8890,57785;8890,60960;8890,57785;8890,57785;12065,54610;15240,52070;17780,54610;15240,57785;8890,60960;5715,64135;2540,64135;2540,64135;0,64135;0,60960;0,60960;0,57785;0,54610;5715,33655;8890,27305;8890,24130;8890,24130;5715,24130;5715,24130;5715,24130;2540,24130;0,24130;0,21590;17780,18415" o:connectangles="0,0,0,0,0,0,0,0,0,0,0,0,0,0,0,0,0,0,0,0,0,0,0,0,0,0,0,0,0,0,0,0,0,0,0,0,0,0,0,0,0,0,0,0,0,0,0,0,0,0,0"/>
                  <o:lock v:ext="edit" verticies="t"/>
                </v:shape>
                <v:shape id="Freeform 206" o:spid="_x0000_s1198" style="position:absolute;left:33585;top:16535;width:552;height:178;visibility:visible;mso-wrap-style:square;v-text-anchor:top" coordsize="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SM8MA&#10;AADcAAAADwAAAGRycy9kb3ducmV2LnhtbESPwWrDMBBE74X8g9hAb7UcG0pxrYQQCA0hl9ol58Xa&#10;WCbWyrFUx/37qFDocZiZN0y5mW0vJhp951jBKklBEDdOd9wq+Kr3L28gfEDW2DsmBT/kYbNePJVY&#10;aHfnT5qq0IoIYV+gAhPCUEjpG0MWfeIG4uhd3GgxRDm2Uo94j3DbyyxNX6XFjuOCwYF2hppr9W0V&#10;DM1N1zeTVbk8u9PH9ThpOl+Uel7O23cQgebwH/5rH7SCLM3h9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4SM8MAAADcAAAADwAAAAAAAAAAAAAAAACYAgAAZHJzL2Rv&#10;d25yZXYueG1sUEsFBgAAAAAEAAQA9QAAAIgDAAAAAA==&#10;" path="m,l87,r,4l,4,,xm,24r87,l87,28,,28,,24xe" fillcolor="#131516" stroked="f">
                  <v:path arrowok="t" o:connecttype="custom" o:connectlocs="0,0;55245,0;55245,2540;0,2540;0,0;0,15240;55245,15240;55245,17780;0,17780;0,15240" o:connectangles="0,0,0,0,0,0,0,0,0,0"/>
                  <o:lock v:ext="edit" verticies="t"/>
                </v:shape>
                <v:shape id="Freeform 207" o:spid="_x0000_s1199" style="position:absolute;left:34442;top:16256;width:425;height:704;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ol8QA&#10;AADcAAAADwAAAGRycy9kb3ducmV2LnhtbESPT4vCMBTE74LfITxhL6LpyipSjSLrunj0L+jt0Tzb&#10;avNSm6zWb28WBI/DzPyGGU9rU4gbVS63rOCzG4EgTqzOOVWw2y46QxDOI2ssLJOCBzmYTpqNMcba&#10;3nlNt41PRYCwi1FB5n0ZS+mSjAy6ri2Jg3eylUEfZJVKXeE9wE0he1E0kAZzDgsZlvSdUXLZ/BkF&#10;+3w150X7+suHn4E5p49+G5dHpT5a9WwEwlPt3+FXe6kV9KIv+D8Tj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KaJfEAAAA3AAAAA8AAAAAAAAAAAAAAAAAmAIAAGRycy9k&#10;b3ducmV2LnhtbFBLBQYAAAAABAAEAPUAAACJAwAAAAA=&#10;" path="m,58l,39,5,24,9,15,19,5r5,l33,,43,5,53,15r9,19l67,58r,14l62,87r-5,9l48,106r-10,5l33,111,19,106,5,96,,77,,58xm14,58r,24l19,96r5,10l33,106r5,l43,101r,-5l48,92,53,72r,-19l53,34,48,24,43,15,38,10r,l33,5r-4,5l24,10,19,20,14,34r,14l14,58xe" fillcolor="#131516" stroked="f">
                  <v:path arrowok="t" o:connecttype="custom" o:connectlocs="0,36830;0,24765;3175,15240;5715,9525;12065,3175;15240,3175;20955,0;27305,3175;33655,9525;39370,21590;42545,36830;42545,45720;39370,55245;36195,60960;30480,67310;24130,70485;20955,70485;12065,67310;3175,60960;0,48895;0,36830;8890,36830;8890,52070;12065,60960;15240,67310;20955,67310;24130,67310;27305,64135;27305,60960;30480,58420;33655,45720;33655,33655;33655,21590;30480,15240;27305,9525;24130,6350;24130,6350;20955,3175;18415,6350;15240,6350;12065,12700;8890,21590;8890,30480;8890,36830" o:connectangles="0,0,0,0,0,0,0,0,0,0,0,0,0,0,0,0,0,0,0,0,0,0,0,0,0,0,0,0,0,0,0,0,0,0,0,0,0,0,0,0,0,0,0,0"/>
                  <o:lock v:ext="edit" verticies="t"/>
                </v:shape>
                <v:shape id="Freeform 208" o:spid="_x0000_s1200" style="position:absolute;left:35718;top:16535;width:521;height:178;visibility:visible;mso-wrap-style:square;v-text-anchor:top" coordsize="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dsIA&#10;AADcAAAADwAAAGRycy9kb3ducmV2LnhtbESP3WoCMRSE74W+QzgF7zRbwZ+uRqmC4F1x9QEOm9PN&#10;usnJkkTdvn1TKPRymJlvmM1ucFY8KMTWs4K3aQGCuPa65UbB9XKcrEDEhKzReiYF3xRht30ZbbDU&#10;/slnelSpERnCsUQFJqW+lDLWhhzGqe+Js/flg8OUZWikDvjMcGflrCgW0mHLecFgTwdDdVfdnYL9&#10;orPVHe21fr+F1Wc0p2558EqNX4ePNYhEQ/oP/7VPWsGsmMPvmXw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gt2wgAAANwAAAAPAAAAAAAAAAAAAAAAAJgCAABkcnMvZG93&#10;bnJldi54bWxQSwUGAAAAAAQABAD1AAAAhwMAAAAA&#10;" path="m,l82,r,4l,4,,xm,24r82,l82,28,,28,,24xe" fillcolor="#131516" stroked="f">
                  <v:path arrowok="t" o:connecttype="custom" o:connectlocs="0,0;52070,0;52070,2540;0,2540;0,0;0,15240;52070,15240;52070,17780;0,17780;0,15240" o:connectangles="0,0,0,0,0,0,0,0,0,0"/>
                  <o:lock v:ext="edit" verticies="t"/>
                </v:shape>
                <v:shape id="Freeform 209" o:spid="_x0000_s1201" style="position:absolute;left:36633;top:16256;width:273;height:704;visibility:visible;mso-wrap-style:square;v-text-anchor:top" coordsize="4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KXcQA&#10;AADcAAAADwAAAGRycy9kb3ducmV2LnhtbESPwWrDMBBE74X+g9hCb43cFExwo4TUJOBDodTJB6yt&#10;rW1irRRLid18fVQo5DjMzBtmuZ5MLy40+M6ygtdZAoK4trrjRsFhv3tZgPABWWNvmRT8kof16vFh&#10;iZm2I3/TpQyNiBD2GSpoQ3CZlL5uyaCfWUccvR87GAxRDo3UA44Rbno5T5JUGuw4LrToKG+pPpZn&#10;o6D4bKqTpuuHp7fqK7db53PjlHp+mjbvIAJN4R7+bxdawTxJ4e9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Cl3EAAAA3AAAAA8AAAAAAAAAAAAAAAAAmAIAAGRycy9k&#10;b3ducmV2LnhtbFBLBQYAAAAABAAEAPUAAACJAwAAAAA=&#10;" path="m,15l29,r,l29,92r,9l29,101r,5l34,106r5,l43,106r,5l5,111r,-5l10,106r5,l15,106r,-5l15,101r,-9l15,34r,-10l15,20r,l15,15r-5,l10,15r-5,l,15r,xe" fillcolor="#131516" stroked="f">
                  <v:path arrowok="t" o:connecttype="custom" o:connectlocs="0,9525;18415,0;18415,0;18415,58420;18415,64135;18415,64135;18415,67310;21590,67310;24765,67310;27305,67310;27305,70485;3175,70485;3175,67310;6350,67310;9525,67310;9525,67310;9525,64135;9525,64135;9525,58420;9525,21590;9525,15240;9525,12700;9525,12700;9525,9525;6350,9525;6350,9525;3175,9525;0,9525;0,9525" o:connectangles="0,0,0,0,0,0,0,0,0,0,0,0,0,0,0,0,0,0,0,0,0,0,0,0,0,0,0,0,0"/>
                </v:shape>
                <v:shape id="Freeform 210" o:spid="_x0000_s1202" style="position:absolute;left:37820;top:16535;width:553;height:178;visibility:visible;mso-wrap-style:square;v-text-anchor:top" coordsize="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UMMIA&#10;AADcAAAADwAAAGRycy9kb3ducmV2LnhtbESPQYvCMBSE78L+h/AEb5paQaVrlGVh2UW8WMXzo3k2&#10;xealNtla/70RBI/DzHzDrDa9rUVHra8cK5hOEhDEhdMVlwqOh5/xEoQPyBprx6TgTh4264/BCjPt&#10;brynLg+liBD2GSowITSZlL4wZNFPXEMcvbNrLYYo21LqFm8RbmuZJslcWqw4Lhhs6NtQccn/rYKm&#10;uOrD1aT5TJ7c7vey7TSdzkqNhv3XJ4hAfXiHX+0/rSBNF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RQwwgAAANwAAAAPAAAAAAAAAAAAAAAAAJgCAABkcnMvZG93&#10;bnJldi54bWxQSwUGAAAAAAQABAD1AAAAhwMAAAAA&#10;" path="m,l87,r,4l,4,,xm,24r87,l87,28,,28,,24xe" fillcolor="#131516" stroked="f">
                  <v:path arrowok="t" o:connecttype="custom" o:connectlocs="0,0;55245,0;55245,2540;0,2540;0,0;0,15240;55245,15240;55245,17780;0,17780;0,15240" o:connectangles="0,0,0,0,0,0,0,0,0,0"/>
                  <o:lock v:ext="edit" verticies="t"/>
                </v:shape>
                <v:shape id="Freeform 211" o:spid="_x0000_s1203" style="position:absolute;left:38677;top:16256;width:426;height:704;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6Fr4A&#10;AADcAAAADwAAAGRycy9kb3ducmV2LnhtbERP3QoBQRS+V95hOsqNmCWhZQhFypWfcnvsHLubnTPb&#10;zmB5enOhXH59/7NFbQrxpMrllhX0exEI4sTqnFMF59OmOwHhPLLGwjIpeJODxbzZmGGs7YsP9Dz6&#10;VIQQdjEqyLwvYyldkpFB17MlceButjLoA6xSqSt8hXBTyEEUjaTBnENDhiWtM0rux4dRsNqc3UOu&#10;3PgzTLdydOvsP3S5KtVu1cspCE+1/4t/7p1WMIjC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OOha+AAAA3AAAAA8AAAAAAAAAAAAAAAAAmAIAAGRycy9kb3ducmV2&#10;LnhtbFBLBQYAAAAABAAEAPUAAACDAwAAAAA=&#10;" path="m67,92r-5,19l,111r,-5l24,87,38,68,48,53r,-14l48,29,43,20,33,15r-4,l19,15r-5,5l9,24,5,34,,34,5,20,9,10,19,5,33,,43,5r10,5l57,20r5,9l62,39r-5,9l53,58,38,72,24,92,14,96r29,l48,96r5,l57,96r5,l62,92r5,l67,92xe" fillcolor="#131516" stroked="f">
                  <v:path arrowok="t" o:connecttype="custom" o:connectlocs="42545,58420;39370,70485;0,70485;0,67310;15240,55245;24130,43180;30480,33655;30480,24765;30480,18415;27305,12700;20955,9525;18415,9525;12065,9525;8890,12700;5715,15240;3175,21590;0,21590;3175,12700;5715,6350;12065,3175;20955,0;27305,3175;33655,6350;36195,12700;39370,18415;39370,24765;36195,30480;33655,36830;24130,45720;15240,58420;8890,60960;27305,60960;30480,60960;33655,60960;36195,60960;39370,60960;39370,58420;42545,58420;42545,58420" o:connectangles="0,0,0,0,0,0,0,0,0,0,0,0,0,0,0,0,0,0,0,0,0,0,0,0,0,0,0,0,0,0,0,0,0,0,0,0,0,0,0"/>
                </v:shape>
                <v:shape id="Text Box 210" o:spid="_x0000_s1204" type="#_x0000_t202" style="position:absolute;top:16592;width:6642;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IX8IA&#10;AADcAAAADwAAAGRycy9kb3ducmV2LnhtbERPy4rCMBTdC/5DuMJsBk1VRqUaZRjmhTutD9xdmmtb&#10;bG5Kk2nr35vFgMvDea82nSlFQ7UrLCsYjyIQxKnVBWcKDsnXcAHCeWSNpWVScCcHm3W/t8JY25Z3&#10;1Ox9JkIIuxgV5N5XsZQuzcmgG9mKOHBXWxv0AdaZ1DW2IdyUchJFM2mw4NCQY0UfOaW3/Z9RcHnN&#10;zlvXfR/b6du0+vxpkvlJJ0q9DLr3JQhPnX+K/92/WsFkHO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MhfwgAAANwAAAAPAAAAAAAAAAAAAAAAAJgCAABkcnMvZG93&#10;bnJldi54bWxQSwUGAAAAAAQABAD1AAAAhwMAAAAA&#10;" fillcolor="white [3201]" stroked="f" strokeweight=".5pt">
                  <v:textbox>
                    <w:txbxContent>
                      <w:p w:rsidR="0093281E" w:rsidRPr="00F90ADA" w:rsidRDefault="0093281E" w:rsidP="00F90ADA">
                        <w:pPr>
                          <w:spacing w:before="0"/>
                          <w:rPr>
                            <w:sz w:val="20"/>
                            <w:lang w:eastAsia="zh-CN"/>
                          </w:rPr>
                        </w:pPr>
                        <w:r w:rsidRPr="00BD3BA6">
                          <w:rPr>
                            <w:rFonts w:hint="eastAsia"/>
                            <w:sz w:val="18"/>
                            <w:szCs w:val="18"/>
                            <w:lang w:eastAsia="zh-CN"/>
                          </w:rPr>
                          <w:t>固定无</w:t>
                        </w:r>
                        <w:r>
                          <w:rPr>
                            <w:rFonts w:hint="eastAsia"/>
                            <w:sz w:val="20"/>
                            <w:lang w:eastAsia="zh-CN"/>
                          </w:rPr>
                          <w:t>线线</w:t>
                        </w:r>
                      </w:p>
                    </w:txbxContent>
                  </v:textbox>
                </v:shape>
                <w10:anchorlock/>
              </v:group>
            </w:pict>
          </mc:Fallback>
        </mc:AlternateContent>
      </w:r>
    </w:p>
    <w:p w:rsidR="009271C5" w:rsidRDefault="009271C5" w:rsidP="009271C5">
      <w:pPr>
        <w:rPr>
          <w:lang w:val="en-US" w:eastAsia="ko-KR"/>
        </w:rPr>
      </w:pPr>
    </w:p>
    <w:p w:rsidR="009271C5" w:rsidRPr="00137523" w:rsidRDefault="00D44C5C" w:rsidP="00401508">
      <w:pPr>
        <w:ind w:firstLineChars="200" w:firstLine="480"/>
        <w:rPr>
          <w:lang w:val="en-US" w:eastAsia="zh-CN"/>
        </w:rPr>
      </w:pPr>
      <w:r>
        <w:rPr>
          <w:rFonts w:hint="eastAsia"/>
          <w:lang w:eastAsia="zh-CN"/>
        </w:rPr>
        <w:t>一旦估计出了固定无线站上的干扰电平，可以用下面的公式计算</w:t>
      </w:r>
      <w:r>
        <w:rPr>
          <w:rFonts w:hint="eastAsia"/>
          <w:i/>
          <w:iCs/>
          <w:lang w:eastAsia="zh-CN"/>
        </w:rPr>
        <w:t>I</w:t>
      </w:r>
      <w:r>
        <w:rPr>
          <w:rFonts w:hint="eastAsia"/>
          <w:lang w:eastAsia="zh-CN"/>
        </w:rPr>
        <w:t>/</w:t>
      </w:r>
      <w:r>
        <w:rPr>
          <w:rFonts w:hint="eastAsia"/>
          <w:i/>
          <w:iCs/>
          <w:lang w:eastAsia="zh-CN"/>
        </w:rPr>
        <w:t>N</w:t>
      </w:r>
      <w:r>
        <w:rPr>
          <w:rFonts w:hint="eastAsia"/>
          <w:lang w:eastAsia="zh-CN"/>
        </w:rPr>
        <w:t>比：</w:t>
      </w:r>
    </w:p>
    <w:p w:rsidR="009271C5" w:rsidRPr="003169BB" w:rsidRDefault="009271C5" w:rsidP="009271C5">
      <w:pPr>
        <w:pStyle w:val="Blanc"/>
        <w:rPr>
          <w:lang w:val="en-US" w:eastAsia="ko-KR"/>
        </w:rPr>
      </w:pPr>
    </w:p>
    <w:p w:rsidR="009271C5" w:rsidRPr="00137523" w:rsidRDefault="009271C5" w:rsidP="009271C5">
      <w:pPr>
        <w:pStyle w:val="Equation"/>
        <w:rPr>
          <w:lang w:val="en-US" w:eastAsia="ko-KR"/>
        </w:rPr>
      </w:pPr>
      <w:r w:rsidRPr="00137523">
        <w:rPr>
          <w:lang w:val="en-US" w:eastAsia="zh-CN"/>
        </w:rPr>
        <w:tab/>
      </w:r>
      <w:r w:rsidRPr="00137523">
        <w:rPr>
          <w:lang w:val="en-US" w:eastAsia="zh-CN"/>
        </w:rPr>
        <w:tab/>
      </w:r>
      <w:r w:rsidRPr="00137523">
        <w:rPr>
          <w:i/>
          <w:lang w:val="en-US"/>
        </w:rPr>
        <w:t>I</w:t>
      </w:r>
      <w:r w:rsidRPr="00137523">
        <w:rPr>
          <w:lang w:val="en-US"/>
        </w:rPr>
        <w:t>/</w:t>
      </w:r>
      <w:r w:rsidRPr="00137523">
        <w:rPr>
          <w:i/>
          <w:lang w:val="en-US"/>
        </w:rPr>
        <w:t>N =</w:t>
      </w:r>
      <w:r w:rsidRPr="00137523">
        <w:rPr>
          <w:lang w:val="en-US" w:eastAsia="ko-KR"/>
        </w:rPr>
        <w:t xml:space="preserve"> </w:t>
      </w:r>
      <w:r w:rsidRPr="00137523">
        <w:rPr>
          <w:i/>
          <w:iCs/>
          <w:lang w:val="en-US" w:eastAsia="ko-KR"/>
        </w:rPr>
        <w:t>I</w:t>
      </w:r>
      <w:r w:rsidRPr="00137523">
        <w:rPr>
          <w:i/>
          <w:iCs/>
          <w:vertAlign w:val="subscript"/>
          <w:lang w:val="en-US" w:eastAsia="ko-KR"/>
        </w:rPr>
        <w:t xml:space="preserve">G-T  </w:t>
      </w:r>
      <w:r w:rsidRPr="00C81A43">
        <w:rPr>
          <w:position w:val="-10"/>
        </w:rPr>
        <w:object w:dxaOrig="3680" w:dyaOrig="340">
          <v:shape id="_x0000_i1029" type="#_x0000_t75" style="width:184.5pt;height:16.5pt" o:ole="">
            <v:imagedata r:id="rId29" o:title=""/>
          </v:shape>
          <o:OLEObject Type="Embed" ProgID="Equation.3" ShapeID="_x0000_i1029" DrawAspect="Content" ObjectID="_1376136951" r:id="rId30"/>
        </w:object>
      </w:r>
      <w:r w:rsidRPr="00137523">
        <w:rPr>
          <w:lang w:val="en-US"/>
        </w:rPr>
        <w:tab/>
        <w:t>(</w:t>
      </w:r>
      <w:r>
        <w:rPr>
          <w:lang w:val="en-US" w:eastAsia="ko-KR"/>
        </w:rPr>
        <w:t>5</w:t>
      </w:r>
      <w:r w:rsidRPr="00137523">
        <w:rPr>
          <w:lang w:val="en-US"/>
        </w:rPr>
        <w:t>)</w:t>
      </w:r>
    </w:p>
    <w:p w:rsidR="009271C5" w:rsidRDefault="009271C5" w:rsidP="009271C5">
      <w:pPr>
        <w:pStyle w:val="Blanc"/>
        <w:rPr>
          <w:lang w:eastAsia="ko-KR"/>
        </w:rPr>
      </w:pPr>
    </w:p>
    <w:p w:rsidR="009271C5" w:rsidRPr="00137523" w:rsidRDefault="00D44C5C" w:rsidP="009271C5">
      <w:pPr>
        <w:pStyle w:val="Equation"/>
        <w:rPr>
          <w:lang w:val="en-US" w:eastAsia="ko-KR"/>
        </w:rPr>
      </w:pPr>
      <w:r>
        <w:rPr>
          <w:rFonts w:hint="eastAsia"/>
          <w:lang w:val="en-US" w:eastAsia="zh-CN"/>
        </w:rPr>
        <w:t>其中：</w:t>
      </w:r>
    </w:p>
    <w:p w:rsidR="009271C5" w:rsidRPr="00C81A43" w:rsidRDefault="009271C5" w:rsidP="00D44C5C">
      <w:pPr>
        <w:pStyle w:val="Equationlegend"/>
        <w:rPr>
          <w:lang w:eastAsia="ko-KR"/>
        </w:rPr>
      </w:pPr>
      <w:r w:rsidRPr="00C81A43">
        <w:rPr>
          <w:lang w:eastAsia="ko-KR"/>
        </w:rPr>
        <w:tab/>
      </w:r>
      <w:r w:rsidRPr="00C81A43">
        <w:rPr>
          <w:i/>
        </w:rPr>
        <w:t>k</w:t>
      </w:r>
      <w:r w:rsidR="00D44C5C">
        <w:rPr>
          <w:rFonts w:hint="eastAsia"/>
          <w:lang w:eastAsia="zh-CN"/>
        </w:rPr>
        <w:t>：</w:t>
      </w:r>
      <w:r w:rsidRPr="00C81A43">
        <w:rPr>
          <w:lang w:eastAsia="ko-KR"/>
        </w:rPr>
        <w:tab/>
      </w:r>
      <w:r w:rsidR="00D44C5C">
        <w:rPr>
          <w:rFonts w:hint="eastAsia"/>
        </w:rPr>
        <w:t>波尔兹曼常数</w:t>
      </w:r>
      <w:r w:rsidRPr="00C81A43">
        <w:t>= 1.38 × 10</w:t>
      </w:r>
      <w:r w:rsidRPr="00C81A43">
        <w:rPr>
          <w:vertAlign w:val="superscript"/>
        </w:rPr>
        <w:t>–23</w:t>
      </w:r>
      <w:r w:rsidRPr="00C81A43">
        <w:t xml:space="preserve"> (</w:t>
      </w:r>
      <w:r w:rsidRPr="008844AD">
        <w:t>J/K</w:t>
      </w:r>
      <w:r w:rsidRPr="00C81A43">
        <w:t>)</w:t>
      </w:r>
    </w:p>
    <w:p w:rsidR="009271C5" w:rsidRPr="00C81A43" w:rsidRDefault="009271C5" w:rsidP="00D44C5C">
      <w:pPr>
        <w:pStyle w:val="Equationlegend"/>
        <w:rPr>
          <w:lang w:eastAsia="zh-CN"/>
        </w:rPr>
      </w:pPr>
      <w:r w:rsidRPr="00C81A43">
        <w:rPr>
          <w:lang w:eastAsia="ko-KR"/>
        </w:rPr>
        <w:tab/>
      </w:r>
      <w:r w:rsidRPr="00C81A43">
        <w:rPr>
          <w:i/>
          <w:lang w:eastAsia="ko-KR"/>
        </w:rPr>
        <w:t>T</w:t>
      </w:r>
      <w:r w:rsidR="00D44C5C">
        <w:rPr>
          <w:rFonts w:hint="eastAsia"/>
          <w:lang w:eastAsia="zh-CN"/>
        </w:rPr>
        <w:t>：</w:t>
      </w:r>
      <w:r w:rsidRPr="00C81A43">
        <w:rPr>
          <w:lang w:eastAsia="ko-KR"/>
        </w:rPr>
        <w:tab/>
      </w:r>
      <w:r w:rsidR="00D44C5C">
        <w:rPr>
          <w:rFonts w:hint="eastAsia"/>
          <w:lang w:eastAsia="zh-CN"/>
        </w:rPr>
        <w:t>温度（</w:t>
      </w:r>
      <w:r w:rsidR="00D44C5C">
        <w:rPr>
          <w:lang w:eastAsia="ko-KR"/>
        </w:rPr>
        <w:t xml:space="preserve"> </w:t>
      </w:r>
      <w:r w:rsidRPr="008844AD">
        <w:rPr>
          <w:lang w:eastAsia="ko-KR"/>
        </w:rPr>
        <w:t>K</w:t>
      </w:r>
      <w:r w:rsidR="00D44C5C">
        <w:rPr>
          <w:rFonts w:hint="eastAsia"/>
          <w:lang w:eastAsia="zh-CN"/>
        </w:rPr>
        <w:t>）</w:t>
      </w:r>
    </w:p>
    <w:p w:rsidR="009271C5" w:rsidRPr="00C81A43" w:rsidRDefault="009271C5" w:rsidP="00D44C5C">
      <w:pPr>
        <w:pStyle w:val="Equationlegend"/>
        <w:rPr>
          <w:lang w:eastAsia="zh-CN"/>
        </w:rPr>
      </w:pPr>
      <w:r w:rsidRPr="00C81A43">
        <w:rPr>
          <w:lang w:eastAsia="ko-KR"/>
        </w:rPr>
        <w:tab/>
      </w:r>
      <w:r w:rsidRPr="00C81A43">
        <w:rPr>
          <w:i/>
          <w:lang w:eastAsia="ko-KR"/>
        </w:rPr>
        <w:t>B</w:t>
      </w:r>
      <w:r w:rsidR="00D44C5C">
        <w:rPr>
          <w:rFonts w:hint="eastAsia"/>
          <w:lang w:eastAsia="zh-CN"/>
        </w:rPr>
        <w:t>：</w:t>
      </w:r>
      <w:r w:rsidRPr="00C81A43">
        <w:rPr>
          <w:lang w:eastAsia="ko-KR"/>
        </w:rPr>
        <w:tab/>
      </w:r>
      <w:r w:rsidR="00D44C5C">
        <w:rPr>
          <w:rFonts w:hint="eastAsia"/>
          <w:lang w:eastAsia="zh-CN"/>
        </w:rPr>
        <w:t>带宽（</w:t>
      </w:r>
      <w:r w:rsidR="00D44C5C">
        <w:rPr>
          <w:lang w:eastAsia="ko-KR"/>
        </w:rPr>
        <w:t xml:space="preserve"> Hz</w:t>
      </w:r>
      <w:r w:rsidR="00D44C5C">
        <w:rPr>
          <w:rFonts w:hint="eastAsia"/>
          <w:lang w:eastAsia="zh-CN"/>
        </w:rPr>
        <w:t>）</w:t>
      </w:r>
    </w:p>
    <w:p w:rsidR="009271C5" w:rsidRPr="00C81A43" w:rsidRDefault="009271C5" w:rsidP="00D44C5C">
      <w:pPr>
        <w:pStyle w:val="Equationlegend"/>
        <w:rPr>
          <w:lang w:eastAsia="zh-CN"/>
        </w:rPr>
      </w:pPr>
      <w:r w:rsidRPr="00C81A43">
        <w:tab/>
      </w:r>
      <w:r w:rsidRPr="00C81A43">
        <w:rPr>
          <w:i/>
          <w:lang w:eastAsia="zh-CN"/>
        </w:rPr>
        <w:t>NF</w:t>
      </w:r>
      <w:r w:rsidR="00D44C5C">
        <w:rPr>
          <w:rFonts w:hint="eastAsia"/>
          <w:lang w:eastAsia="zh-CN"/>
        </w:rPr>
        <w:t>：</w:t>
      </w:r>
      <w:r w:rsidRPr="00C81A43">
        <w:rPr>
          <w:lang w:eastAsia="ko-KR"/>
        </w:rPr>
        <w:tab/>
      </w:r>
      <w:r w:rsidR="00D44C5C">
        <w:rPr>
          <w:rFonts w:hint="eastAsia"/>
          <w:lang w:eastAsia="zh-CN"/>
        </w:rPr>
        <w:t>固定无线站的噪声系数</w:t>
      </w:r>
      <w:r w:rsidRPr="00C81A43">
        <w:rPr>
          <w:lang w:eastAsia="zh-CN"/>
        </w:rPr>
        <w:t>(</w:t>
      </w:r>
      <w:r w:rsidRPr="00C81A43">
        <w:rPr>
          <w:iCs/>
          <w:lang w:eastAsia="zh-CN"/>
        </w:rPr>
        <w:t>dB</w:t>
      </w:r>
      <w:r w:rsidR="00D44C5C">
        <w:rPr>
          <w:lang w:eastAsia="zh-CN"/>
        </w:rPr>
        <w:t>)</w:t>
      </w:r>
      <w:r w:rsidR="00D44C5C">
        <w:rPr>
          <w:rFonts w:hint="eastAsia"/>
          <w:lang w:eastAsia="zh-CN"/>
        </w:rPr>
        <w:t>。</w:t>
      </w:r>
    </w:p>
    <w:p w:rsidR="00E23399" w:rsidRDefault="00E23399">
      <w:pPr>
        <w:tabs>
          <w:tab w:val="clear" w:pos="794"/>
          <w:tab w:val="clear" w:pos="1191"/>
          <w:tab w:val="clear" w:pos="1588"/>
          <w:tab w:val="clear" w:pos="1985"/>
        </w:tabs>
        <w:overflowPunct/>
        <w:autoSpaceDE/>
        <w:autoSpaceDN/>
        <w:adjustRightInd/>
        <w:spacing w:before="0"/>
        <w:jc w:val="left"/>
        <w:textAlignment w:val="auto"/>
        <w:rPr>
          <w:b/>
          <w:kern w:val="16"/>
          <w:lang w:val="en-US" w:eastAsia="ko-KR"/>
        </w:rPr>
      </w:pPr>
      <w:bookmarkStart w:id="9" w:name="_Toc151539571"/>
      <w:r>
        <w:rPr>
          <w:kern w:val="16"/>
          <w:lang w:val="en-US" w:eastAsia="ko-KR"/>
        </w:rPr>
        <w:br w:type="page"/>
      </w:r>
    </w:p>
    <w:p w:rsidR="009271C5" w:rsidRPr="00137523" w:rsidRDefault="009271C5" w:rsidP="00D44C5C">
      <w:pPr>
        <w:pStyle w:val="Heading1"/>
        <w:rPr>
          <w:kern w:val="16"/>
          <w:lang w:val="en-US" w:eastAsia="zh-CN"/>
        </w:rPr>
      </w:pPr>
      <w:r w:rsidRPr="00137523">
        <w:rPr>
          <w:kern w:val="16"/>
          <w:lang w:val="en-US" w:eastAsia="ko-KR"/>
        </w:rPr>
        <w:lastRenderedPageBreak/>
        <w:t>3</w:t>
      </w:r>
      <w:r w:rsidRPr="00137523">
        <w:rPr>
          <w:kern w:val="16"/>
          <w:lang w:val="en-US" w:eastAsia="ko-KR"/>
        </w:rPr>
        <w:tab/>
      </w:r>
      <w:bookmarkEnd w:id="9"/>
      <w:r w:rsidR="00D44C5C">
        <w:rPr>
          <w:rFonts w:hint="eastAsia"/>
          <w:lang w:eastAsia="zh-CN"/>
        </w:rPr>
        <w:t>估计</w:t>
      </w:r>
      <w:r w:rsidR="00D44C5C">
        <w:rPr>
          <w:rFonts w:hint="eastAsia"/>
          <w:lang w:eastAsia="zh-CN"/>
        </w:rPr>
        <w:t>HAPS</w:t>
      </w:r>
      <w:r w:rsidR="00D44C5C">
        <w:rPr>
          <w:rFonts w:hint="eastAsia"/>
          <w:lang w:eastAsia="zh-CN"/>
        </w:rPr>
        <w:t>系统对固定无线系统干扰的例子</w:t>
      </w:r>
    </w:p>
    <w:p w:rsidR="009271C5" w:rsidRPr="00137523" w:rsidRDefault="009271C5" w:rsidP="00D44C5C">
      <w:pPr>
        <w:pStyle w:val="Heading2"/>
        <w:rPr>
          <w:lang w:val="en-US" w:eastAsia="zh-CN"/>
        </w:rPr>
      </w:pPr>
      <w:bookmarkStart w:id="10" w:name="_Toc151539572"/>
      <w:r w:rsidRPr="00137523">
        <w:rPr>
          <w:lang w:val="en-US" w:eastAsia="ko-KR"/>
        </w:rPr>
        <w:t>3.1</w:t>
      </w:r>
      <w:r w:rsidRPr="00137523">
        <w:rPr>
          <w:lang w:val="en-US" w:eastAsia="ko-KR"/>
        </w:rPr>
        <w:tab/>
      </w:r>
      <w:bookmarkEnd w:id="10"/>
      <w:r w:rsidR="00D44C5C">
        <w:rPr>
          <w:rFonts w:hint="eastAsia"/>
          <w:lang w:eastAsia="zh-CN"/>
        </w:rPr>
        <w:t>HAPS</w:t>
      </w:r>
      <w:r w:rsidR="00D44C5C">
        <w:rPr>
          <w:rFonts w:hint="eastAsia"/>
          <w:lang w:eastAsia="zh-CN"/>
        </w:rPr>
        <w:t>飞艇对固定无线站的干扰</w:t>
      </w:r>
    </w:p>
    <w:p w:rsidR="009271C5" w:rsidRDefault="00D44C5C" w:rsidP="00401508">
      <w:pPr>
        <w:ind w:firstLineChars="200" w:firstLine="480"/>
        <w:rPr>
          <w:lang w:val="en-US" w:eastAsia="zh-CN"/>
        </w:rPr>
      </w:pPr>
      <w:r>
        <w:rPr>
          <w:rFonts w:hint="eastAsia"/>
          <w:lang w:eastAsia="zh-CN"/>
        </w:rPr>
        <w:t>图</w:t>
      </w:r>
      <w:r>
        <w:rPr>
          <w:rFonts w:hint="eastAsia"/>
          <w:lang w:eastAsia="zh-CN"/>
        </w:rPr>
        <w:t>4</w:t>
      </w:r>
      <w:r>
        <w:rPr>
          <w:rFonts w:hint="eastAsia"/>
          <w:lang w:eastAsia="zh-CN"/>
        </w:rPr>
        <w:t>表示了假设的用于干扰估计的</w:t>
      </w:r>
      <w:r>
        <w:rPr>
          <w:rFonts w:hint="eastAsia"/>
          <w:lang w:eastAsia="zh-CN"/>
        </w:rPr>
        <w:t>HAPS</w:t>
      </w:r>
      <w:r>
        <w:rPr>
          <w:rFonts w:hint="eastAsia"/>
          <w:lang w:eastAsia="zh-CN"/>
        </w:rPr>
        <w:t>飞艇和固定无线站的分布模型。</w:t>
      </w:r>
    </w:p>
    <w:p w:rsidR="009271C5" w:rsidRPr="00137523" w:rsidRDefault="009271C5" w:rsidP="009271C5">
      <w:pPr>
        <w:rPr>
          <w:lang w:val="en-US" w:eastAsia="ko-KR"/>
        </w:rPr>
      </w:pPr>
    </w:p>
    <w:p w:rsidR="009271C5" w:rsidRPr="00137523" w:rsidRDefault="00D44C5C" w:rsidP="009271C5">
      <w:pPr>
        <w:pStyle w:val="FigureNo"/>
        <w:rPr>
          <w:lang w:val="en-US" w:eastAsia="ko-KR"/>
        </w:rPr>
      </w:pPr>
      <w:r>
        <w:rPr>
          <w:rFonts w:hint="eastAsia"/>
          <w:lang w:val="en-US" w:eastAsia="zh-CN"/>
        </w:rPr>
        <w:t>图</w:t>
      </w:r>
      <w:r w:rsidR="009271C5" w:rsidRPr="00137523">
        <w:rPr>
          <w:lang w:val="en-US" w:eastAsia="ko-KR"/>
        </w:rPr>
        <w:t xml:space="preserve"> 4 </w:t>
      </w:r>
    </w:p>
    <w:p w:rsidR="009271C5" w:rsidRPr="00137523" w:rsidRDefault="00D44C5C" w:rsidP="009271C5">
      <w:pPr>
        <w:pStyle w:val="Figuretitle"/>
        <w:rPr>
          <w:lang w:val="en-US" w:eastAsia="zh-CN"/>
        </w:rPr>
      </w:pPr>
      <w:r>
        <w:rPr>
          <w:rFonts w:hint="eastAsia"/>
          <w:lang w:eastAsia="zh-CN"/>
        </w:rPr>
        <w:t>固定无线站和</w:t>
      </w:r>
      <w:r>
        <w:rPr>
          <w:rFonts w:hint="eastAsia"/>
          <w:lang w:eastAsia="zh-CN"/>
        </w:rPr>
        <w:t>HAPS</w:t>
      </w:r>
      <w:r>
        <w:rPr>
          <w:rFonts w:hint="eastAsia"/>
          <w:lang w:eastAsia="zh-CN"/>
        </w:rPr>
        <w:t>飞艇的分布模型</w:t>
      </w:r>
    </w:p>
    <w:p w:rsidR="009271C5" w:rsidRPr="00C81A43" w:rsidRDefault="00D44C5C" w:rsidP="009271C5">
      <w:pPr>
        <w:pStyle w:val="Figure"/>
        <w:rPr>
          <w:lang w:eastAsia="ko-KR"/>
        </w:rPr>
      </w:pPr>
      <w:r>
        <w:rPr>
          <w:noProof/>
          <w:lang w:val="en-US" w:eastAsia="zh-CN"/>
        </w:rPr>
        <w:drawing>
          <wp:inline distT="0" distB="0" distL="0" distR="0">
            <wp:extent cx="4791075" cy="429577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srcRect/>
                    <a:stretch>
                      <a:fillRect/>
                    </a:stretch>
                  </pic:blipFill>
                  <pic:spPr bwMode="auto">
                    <a:xfrm>
                      <a:off x="0" y="0"/>
                      <a:ext cx="4791075" cy="4295775"/>
                    </a:xfrm>
                    <a:prstGeom prst="rect">
                      <a:avLst/>
                    </a:prstGeom>
                    <a:noFill/>
                    <a:ln w="9525">
                      <a:noFill/>
                      <a:miter lim="800000"/>
                      <a:headEnd/>
                      <a:tailEnd/>
                    </a:ln>
                  </pic:spPr>
                </pic:pic>
              </a:graphicData>
            </a:graphic>
          </wp:inline>
        </w:drawing>
      </w:r>
    </w:p>
    <w:p w:rsidR="00486666" w:rsidRDefault="00486666" w:rsidP="00401508">
      <w:pPr>
        <w:ind w:firstLineChars="200" w:firstLine="480"/>
        <w:rPr>
          <w:rFonts w:hint="eastAsia"/>
          <w:lang w:eastAsia="zh-CN"/>
        </w:rPr>
      </w:pPr>
    </w:p>
    <w:p w:rsidR="009271C5" w:rsidRPr="00137523" w:rsidRDefault="00D44C5C" w:rsidP="00401508">
      <w:pPr>
        <w:ind w:firstLineChars="200" w:firstLine="480"/>
        <w:rPr>
          <w:lang w:val="en-US" w:eastAsia="zh-CN"/>
        </w:rPr>
      </w:pPr>
      <w:r>
        <w:rPr>
          <w:rFonts w:hint="eastAsia"/>
          <w:lang w:eastAsia="zh-CN"/>
        </w:rPr>
        <w:t>HAPS</w:t>
      </w:r>
      <w:r>
        <w:rPr>
          <w:rFonts w:hint="eastAsia"/>
          <w:lang w:eastAsia="zh-CN"/>
        </w:rPr>
        <w:t>飞艇在高度为</w:t>
      </w:r>
      <w:smartTag w:uri="urn:schemas-microsoft-com:office:smarttags" w:element="chmetcnv">
        <w:smartTagPr>
          <w:attr w:name="UnitName" w:val="km"/>
          <w:attr w:name="SourceValue" w:val="20"/>
          <w:attr w:name="HasSpace" w:val="True"/>
          <w:attr w:name="Negative" w:val="False"/>
          <w:attr w:name="NumberType" w:val="1"/>
          <w:attr w:name="TCSC" w:val="0"/>
        </w:smartTagPr>
        <w:r>
          <w:rPr>
            <w:rFonts w:hint="eastAsia"/>
            <w:lang w:eastAsia="zh-CN"/>
          </w:rPr>
          <w:t>20 km</w:t>
        </w:r>
      </w:smartTag>
      <w:r>
        <w:rPr>
          <w:rFonts w:hint="eastAsia"/>
          <w:lang w:eastAsia="zh-CN"/>
        </w:rPr>
        <w:t>的一固定点上</w:t>
      </w:r>
      <w:r>
        <w:rPr>
          <w:rFonts w:hint="eastAsia"/>
          <w:lang w:val="en-GB" w:eastAsia="zh-CN"/>
        </w:rPr>
        <w:t>，</w:t>
      </w:r>
      <w:r>
        <w:rPr>
          <w:rFonts w:hint="eastAsia"/>
          <w:lang w:eastAsia="zh-CN"/>
        </w:rPr>
        <w:t>它可以覆盖地面上直径为</w:t>
      </w:r>
      <w:smartTag w:uri="urn:schemas-microsoft-com:office:smarttags" w:element="chmetcnv">
        <w:smartTagPr>
          <w:attr w:name="UnitName" w:val="km"/>
          <w:attr w:name="SourceValue" w:val="110"/>
          <w:attr w:name="HasSpace" w:val="True"/>
          <w:attr w:name="Negative" w:val="False"/>
          <w:attr w:name="NumberType" w:val="1"/>
          <w:attr w:name="TCSC" w:val="0"/>
        </w:smartTagPr>
        <w:r>
          <w:rPr>
            <w:rFonts w:hint="eastAsia"/>
            <w:lang w:eastAsia="zh-CN"/>
          </w:rPr>
          <w:t>110 km</w:t>
        </w:r>
      </w:smartTag>
      <w:r>
        <w:rPr>
          <w:rFonts w:hint="eastAsia"/>
          <w:lang w:eastAsia="zh-CN"/>
        </w:rPr>
        <w:t>的服务区（仰角：</w:t>
      </w:r>
      <w:r>
        <w:rPr>
          <w:rFonts w:hint="eastAsia"/>
          <w:lang w:eastAsia="zh-CN"/>
        </w:rPr>
        <w:t>20</w:t>
      </w:r>
      <w:r>
        <w:rPr>
          <w:rFonts w:hint="eastAsia"/>
          <w:lang w:eastAsia="zh-CN"/>
        </w:rPr>
        <w:t>°），所以，考虑了服务区的重叠以后，</w:t>
      </w:r>
      <w:r>
        <w:rPr>
          <w:rFonts w:hint="eastAsia"/>
          <w:lang w:eastAsia="zh-CN"/>
        </w:rPr>
        <w:t>HAPS</w:t>
      </w:r>
      <w:r>
        <w:rPr>
          <w:rFonts w:hint="eastAsia"/>
          <w:lang w:eastAsia="zh-CN"/>
        </w:rPr>
        <w:t>飞艇天底点的位置能够以</w:t>
      </w:r>
      <w:smartTag w:uri="urn:schemas-microsoft-com:office:smarttags" w:element="chmetcnv">
        <w:smartTagPr>
          <w:attr w:name="UnitName" w:val="km"/>
          <w:attr w:name="SourceValue" w:val="100"/>
          <w:attr w:name="HasSpace" w:val="True"/>
          <w:attr w:name="Negative" w:val="False"/>
          <w:attr w:name="NumberType" w:val="1"/>
          <w:attr w:name="TCSC" w:val="0"/>
        </w:smartTagPr>
        <w:r>
          <w:rPr>
            <w:rFonts w:hint="eastAsia"/>
            <w:lang w:eastAsia="zh-CN"/>
          </w:rPr>
          <w:t>100 km</w:t>
        </w:r>
      </w:smartTag>
      <w:r>
        <w:rPr>
          <w:rFonts w:hint="eastAsia"/>
          <w:lang w:eastAsia="zh-CN"/>
        </w:rPr>
        <w:t>的间隔均匀分布，如图</w:t>
      </w:r>
      <w:r>
        <w:rPr>
          <w:rFonts w:hint="eastAsia"/>
          <w:lang w:eastAsia="zh-CN"/>
        </w:rPr>
        <w:t>4</w:t>
      </w:r>
      <w:r>
        <w:rPr>
          <w:rFonts w:hint="eastAsia"/>
          <w:lang w:eastAsia="zh-CN"/>
        </w:rPr>
        <w:t>所示。假设，在</w:t>
      </w:r>
      <w:r>
        <w:rPr>
          <w:rFonts w:hint="eastAsia"/>
          <w:lang w:eastAsia="zh-CN"/>
        </w:rPr>
        <w:t>1 000</w:t>
      </w:r>
      <w:r>
        <w:rPr>
          <w:rFonts w:hint="eastAsia"/>
          <w:lang w:eastAsia="zh-CN"/>
        </w:rPr>
        <w:t>×</w:t>
      </w:r>
      <w:r>
        <w:rPr>
          <w:rFonts w:hint="eastAsia"/>
          <w:lang w:eastAsia="zh-CN"/>
        </w:rPr>
        <w:t xml:space="preserve">1 </w:t>
      </w:r>
      <w:smartTag w:uri="urn:schemas-microsoft-com:office:smarttags" w:element="chmetcnv">
        <w:smartTagPr>
          <w:attr w:name="UnitName" w:val="km"/>
          <w:attr w:name="SourceValue" w:val="0"/>
          <w:attr w:name="HasSpace" w:val="True"/>
          <w:attr w:name="Negative" w:val="False"/>
          <w:attr w:name="NumberType" w:val="1"/>
          <w:attr w:name="TCSC" w:val="0"/>
        </w:smartTagPr>
        <w:r>
          <w:rPr>
            <w:rFonts w:hint="eastAsia"/>
            <w:lang w:eastAsia="zh-CN"/>
          </w:rPr>
          <w:t>000 km</w:t>
        </w:r>
      </w:smartTag>
      <w:r>
        <w:rPr>
          <w:rFonts w:hint="eastAsia"/>
          <w:vertAlign w:val="superscript"/>
          <w:lang w:eastAsia="zh-CN"/>
        </w:rPr>
        <w:t>2</w:t>
      </w:r>
      <w:r>
        <w:rPr>
          <w:rFonts w:hint="eastAsia"/>
          <w:lang w:eastAsia="zh-CN"/>
        </w:rPr>
        <w:t>的区域内，</w:t>
      </w:r>
      <w:r>
        <w:rPr>
          <w:rFonts w:hint="eastAsia"/>
          <w:lang w:eastAsia="zh-CN"/>
        </w:rPr>
        <w:t>HAPS</w:t>
      </w:r>
      <w:r>
        <w:rPr>
          <w:rFonts w:hint="eastAsia"/>
          <w:lang w:eastAsia="zh-CN"/>
        </w:rPr>
        <w:t>飞艇是均匀分布的。</w:t>
      </w:r>
    </w:p>
    <w:p w:rsidR="009271C5" w:rsidRPr="00137523" w:rsidRDefault="00D44C5C" w:rsidP="00401508">
      <w:pPr>
        <w:ind w:firstLineChars="200" w:firstLine="480"/>
        <w:rPr>
          <w:lang w:val="en-US" w:eastAsia="zh-CN"/>
        </w:rPr>
      </w:pPr>
      <w:r>
        <w:rPr>
          <w:rFonts w:hint="eastAsia"/>
          <w:lang w:eastAsia="zh-CN"/>
        </w:rPr>
        <w:t>假设受干扰的固定无线系统路由由</w:t>
      </w:r>
      <w:r>
        <w:rPr>
          <w:rFonts w:hint="eastAsia"/>
          <w:lang w:eastAsia="zh-CN"/>
        </w:rPr>
        <w:t>50</w:t>
      </w:r>
      <w:r>
        <w:rPr>
          <w:rFonts w:hint="eastAsia"/>
          <w:lang w:eastAsia="zh-CN"/>
        </w:rPr>
        <w:t>跳组成，它们是散开分布的，各路由的中心都与飞艇分布的中心相一致。</w:t>
      </w:r>
    </w:p>
    <w:p w:rsidR="009271C5" w:rsidRPr="00137523" w:rsidRDefault="00D44C5C" w:rsidP="00401508">
      <w:pPr>
        <w:ind w:firstLineChars="200" w:firstLine="480"/>
        <w:rPr>
          <w:lang w:val="en-US" w:eastAsia="zh-CN"/>
        </w:rPr>
      </w:pPr>
      <w:r>
        <w:rPr>
          <w:rFonts w:hint="eastAsia"/>
          <w:lang w:eastAsia="zh-CN"/>
        </w:rPr>
        <w:t>表</w:t>
      </w:r>
      <w:r>
        <w:rPr>
          <w:rFonts w:hint="eastAsia"/>
          <w:lang w:eastAsia="zh-CN"/>
        </w:rPr>
        <w:t>1</w:t>
      </w:r>
      <w:r>
        <w:rPr>
          <w:rFonts w:hint="eastAsia"/>
          <w:lang w:eastAsia="zh-CN"/>
        </w:rPr>
        <w:t>表示了在计算中所用的固定无线系统和</w:t>
      </w:r>
      <w:r>
        <w:rPr>
          <w:rFonts w:hint="eastAsia"/>
          <w:lang w:eastAsia="zh-CN"/>
        </w:rPr>
        <w:t>HAPS</w:t>
      </w:r>
      <w:r>
        <w:rPr>
          <w:rFonts w:hint="eastAsia"/>
          <w:lang w:eastAsia="zh-CN"/>
        </w:rPr>
        <w:t>飞艇的系统参数。正好选</w:t>
      </w:r>
      <w:r>
        <w:rPr>
          <w:rFonts w:hint="eastAsia"/>
          <w:lang w:eastAsia="zh-CN"/>
        </w:rPr>
        <w:t>6 GHz</w:t>
      </w:r>
      <w:r>
        <w:rPr>
          <w:rFonts w:hint="eastAsia"/>
          <w:lang w:eastAsia="zh-CN"/>
        </w:rPr>
        <w:t>频率是为了说明干扰估计的例子。对本附件的干扰计算而言，所有的坐标都考虑了地球的曲率。</w:t>
      </w:r>
    </w:p>
    <w:p w:rsidR="009271C5" w:rsidRPr="00137523" w:rsidRDefault="00D44C5C" w:rsidP="009271C5">
      <w:pPr>
        <w:pStyle w:val="TableNo"/>
        <w:rPr>
          <w:lang w:val="en-US" w:eastAsia="ko-KR"/>
        </w:rPr>
      </w:pPr>
      <w:r>
        <w:rPr>
          <w:rFonts w:hint="eastAsia"/>
          <w:lang w:val="en-US" w:eastAsia="zh-CN"/>
        </w:rPr>
        <w:lastRenderedPageBreak/>
        <w:t>表</w:t>
      </w:r>
      <w:r w:rsidR="009271C5" w:rsidRPr="00137523">
        <w:rPr>
          <w:lang w:val="en-US" w:eastAsia="ko-KR"/>
        </w:rPr>
        <w:t xml:space="preserve"> 1</w:t>
      </w:r>
    </w:p>
    <w:p w:rsidR="009271C5" w:rsidRPr="005D08A9" w:rsidRDefault="00D44C5C" w:rsidP="009271C5">
      <w:pPr>
        <w:pStyle w:val="Tabletitle"/>
        <w:rPr>
          <w:lang w:val="en-US" w:eastAsia="zh-CN"/>
        </w:rPr>
      </w:pPr>
      <w:r>
        <w:rPr>
          <w:rFonts w:hint="eastAsia"/>
          <w:lang w:eastAsia="zh-CN"/>
        </w:rPr>
        <w:t>固定无线系统和</w:t>
      </w:r>
      <w:r>
        <w:rPr>
          <w:rFonts w:hint="eastAsia"/>
          <w:lang w:eastAsia="zh-CN"/>
        </w:rPr>
        <w:t>HAPS</w:t>
      </w:r>
      <w:r>
        <w:rPr>
          <w:rFonts w:hint="eastAsia"/>
          <w:lang w:eastAsia="zh-CN"/>
        </w:rPr>
        <w:t>飞艇的通用参数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9271C5" w:rsidRPr="00C81A43" w:rsidTr="009271C5">
        <w:trPr>
          <w:cantSplit/>
          <w:jc w:val="center"/>
        </w:trPr>
        <w:tc>
          <w:tcPr>
            <w:tcW w:w="6237" w:type="dxa"/>
            <w:gridSpan w:val="2"/>
            <w:vAlign w:val="center"/>
          </w:tcPr>
          <w:p w:rsidR="009271C5" w:rsidRPr="00D44C5C" w:rsidRDefault="00D44C5C" w:rsidP="0093281E">
            <w:pPr>
              <w:pStyle w:val="Tablehead"/>
              <w:rPr>
                <w:lang w:eastAsia="ko-KR"/>
              </w:rPr>
            </w:pPr>
            <w:r w:rsidRPr="00D44C5C">
              <w:rPr>
                <w:rFonts w:hint="eastAsia"/>
                <w:lang w:val="en-GB"/>
              </w:rPr>
              <w:t>参数</w:t>
            </w:r>
          </w:p>
        </w:tc>
        <w:tc>
          <w:tcPr>
            <w:tcW w:w="3402" w:type="dxa"/>
            <w:vAlign w:val="center"/>
          </w:tcPr>
          <w:p w:rsidR="009271C5" w:rsidRPr="00C81A43" w:rsidRDefault="00D44C5C" w:rsidP="009271C5">
            <w:pPr>
              <w:pStyle w:val="Tablehead"/>
              <w:rPr>
                <w:lang w:eastAsia="ko-KR"/>
              </w:rPr>
            </w:pPr>
            <w:r>
              <w:rPr>
                <w:rFonts w:hint="eastAsia"/>
                <w:lang w:eastAsia="zh-CN"/>
              </w:rPr>
              <w:t>数值</w:t>
            </w:r>
          </w:p>
        </w:tc>
      </w:tr>
      <w:tr w:rsidR="009271C5" w:rsidRPr="00C81A43" w:rsidTr="009271C5">
        <w:trPr>
          <w:cantSplit/>
          <w:jc w:val="center"/>
        </w:trPr>
        <w:tc>
          <w:tcPr>
            <w:tcW w:w="6237" w:type="dxa"/>
            <w:gridSpan w:val="2"/>
            <w:vAlign w:val="center"/>
          </w:tcPr>
          <w:p w:rsidR="009271C5" w:rsidRPr="00C81A43" w:rsidRDefault="00D44C5C" w:rsidP="009271C5">
            <w:pPr>
              <w:pStyle w:val="Tabletext"/>
              <w:keepNext/>
              <w:jc w:val="left"/>
              <w:rPr>
                <w:lang w:eastAsia="ko-KR"/>
              </w:rPr>
            </w:pPr>
            <w:r>
              <w:rPr>
                <w:rFonts w:hint="eastAsia"/>
                <w:lang w:eastAsia="zh-CN"/>
              </w:rPr>
              <w:t>频率</w:t>
            </w:r>
          </w:p>
        </w:tc>
        <w:tc>
          <w:tcPr>
            <w:tcW w:w="3402" w:type="dxa"/>
            <w:vAlign w:val="center"/>
          </w:tcPr>
          <w:p w:rsidR="009271C5" w:rsidRPr="00C81A43" w:rsidRDefault="009271C5" w:rsidP="009271C5">
            <w:pPr>
              <w:pStyle w:val="Tabletext"/>
              <w:keepNext/>
              <w:jc w:val="center"/>
              <w:rPr>
                <w:lang w:eastAsia="ko-KR"/>
              </w:rPr>
            </w:pPr>
            <w:r w:rsidRPr="00C81A43">
              <w:rPr>
                <w:lang w:eastAsia="ko-KR"/>
              </w:rPr>
              <w:t>6 GHz</w:t>
            </w:r>
          </w:p>
        </w:tc>
      </w:tr>
      <w:tr w:rsidR="009271C5" w:rsidRPr="00C81A43" w:rsidTr="009271C5">
        <w:trPr>
          <w:cantSplit/>
          <w:jc w:val="center"/>
        </w:trPr>
        <w:tc>
          <w:tcPr>
            <w:tcW w:w="2268" w:type="dxa"/>
            <w:vMerge w:val="restart"/>
            <w:vAlign w:val="center"/>
          </w:tcPr>
          <w:p w:rsidR="009271C5" w:rsidRPr="00C81A43" w:rsidRDefault="00D44C5C" w:rsidP="009271C5">
            <w:pPr>
              <w:pStyle w:val="Tabletext"/>
              <w:keepNext/>
              <w:rPr>
                <w:lang w:eastAsia="zh-CN"/>
              </w:rPr>
            </w:pPr>
            <w:r>
              <w:rPr>
                <w:rFonts w:hint="eastAsia"/>
                <w:lang w:val="en-GB"/>
              </w:rPr>
              <w:t>固定无线系统</w:t>
            </w:r>
          </w:p>
        </w:tc>
        <w:tc>
          <w:tcPr>
            <w:tcW w:w="3969" w:type="dxa"/>
            <w:vAlign w:val="center"/>
          </w:tcPr>
          <w:p w:rsidR="009271C5" w:rsidRPr="00137523" w:rsidRDefault="00043EA5" w:rsidP="009271C5">
            <w:pPr>
              <w:pStyle w:val="Tabletext"/>
              <w:keepNext/>
              <w:rPr>
                <w:lang w:val="en-US" w:eastAsia="ko-KR"/>
              </w:rPr>
            </w:pPr>
            <w:r>
              <w:rPr>
                <w:rFonts w:hint="eastAsia"/>
                <w:lang w:val="en-GB"/>
              </w:rPr>
              <w:t>每路由的跳数</w:t>
            </w:r>
          </w:p>
        </w:tc>
        <w:tc>
          <w:tcPr>
            <w:tcW w:w="3402" w:type="dxa"/>
            <w:vAlign w:val="center"/>
          </w:tcPr>
          <w:p w:rsidR="009271C5" w:rsidRPr="00C81A43" w:rsidRDefault="009271C5" w:rsidP="009271C5">
            <w:pPr>
              <w:pStyle w:val="Tabletext"/>
              <w:keepNext/>
              <w:jc w:val="center"/>
              <w:rPr>
                <w:caps/>
                <w:lang w:eastAsia="ko-KR"/>
              </w:rPr>
            </w:pPr>
            <w:r w:rsidRPr="00C81A43">
              <w:rPr>
                <w:caps/>
                <w:lang w:eastAsia="ko-KR"/>
              </w:rPr>
              <w:t>50</w:t>
            </w:r>
          </w:p>
        </w:tc>
      </w:tr>
      <w:tr w:rsidR="009271C5" w:rsidRPr="00C81A43" w:rsidTr="009271C5">
        <w:trPr>
          <w:cantSplit/>
          <w:jc w:val="center"/>
        </w:trPr>
        <w:tc>
          <w:tcPr>
            <w:tcW w:w="2268" w:type="dxa"/>
            <w:vMerge/>
            <w:vAlign w:val="center"/>
          </w:tcPr>
          <w:p w:rsidR="009271C5" w:rsidRPr="00C81A43" w:rsidRDefault="009271C5" w:rsidP="009271C5">
            <w:pPr>
              <w:pStyle w:val="Tabletext"/>
              <w:keepNext/>
              <w:rPr>
                <w:lang w:eastAsia="ko-KR"/>
              </w:rPr>
            </w:pPr>
          </w:p>
        </w:tc>
        <w:tc>
          <w:tcPr>
            <w:tcW w:w="3969" w:type="dxa"/>
            <w:vAlign w:val="center"/>
          </w:tcPr>
          <w:p w:rsidR="009271C5" w:rsidRPr="00C81A43" w:rsidRDefault="00043EA5" w:rsidP="009271C5">
            <w:pPr>
              <w:pStyle w:val="Tabletext"/>
              <w:keepNext/>
              <w:rPr>
                <w:lang w:eastAsia="ko-KR"/>
              </w:rPr>
            </w:pPr>
            <w:r>
              <w:rPr>
                <w:rFonts w:hint="eastAsia"/>
                <w:lang w:val="en-GB"/>
              </w:rPr>
              <w:t>跳之间的距离</w:t>
            </w:r>
          </w:p>
        </w:tc>
        <w:tc>
          <w:tcPr>
            <w:tcW w:w="3402" w:type="dxa"/>
            <w:vAlign w:val="center"/>
          </w:tcPr>
          <w:p w:rsidR="009271C5" w:rsidRPr="00C81A43" w:rsidRDefault="009271C5" w:rsidP="009271C5">
            <w:pPr>
              <w:pStyle w:val="Tabletext"/>
              <w:keepNext/>
              <w:jc w:val="center"/>
              <w:rPr>
                <w:lang w:eastAsia="ko-KR"/>
              </w:rPr>
            </w:pPr>
            <w:r w:rsidRPr="00C81A43">
              <w:t>50 km</w:t>
            </w:r>
          </w:p>
        </w:tc>
      </w:tr>
      <w:tr w:rsidR="009271C5" w:rsidRPr="00C81A43" w:rsidTr="009271C5">
        <w:trPr>
          <w:cantSplit/>
          <w:jc w:val="center"/>
        </w:trPr>
        <w:tc>
          <w:tcPr>
            <w:tcW w:w="2268" w:type="dxa"/>
            <w:vMerge/>
            <w:vAlign w:val="center"/>
          </w:tcPr>
          <w:p w:rsidR="009271C5" w:rsidRPr="00C81A43" w:rsidRDefault="009271C5" w:rsidP="009271C5">
            <w:pPr>
              <w:pStyle w:val="Tabletext"/>
              <w:keepNext/>
              <w:rPr>
                <w:lang w:eastAsia="ko-KR"/>
              </w:rPr>
            </w:pPr>
          </w:p>
        </w:tc>
        <w:tc>
          <w:tcPr>
            <w:tcW w:w="3969" w:type="dxa"/>
            <w:vAlign w:val="center"/>
          </w:tcPr>
          <w:p w:rsidR="009271C5" w:rsidRPr="00C81A43" w:rsidRDefault="00043EA5" w:rsidP="009271C5">
            <w:pPr>
              <w:pStyle w:val="Tabletext"/>
              <w:keepNext/>
              <w:rPr>
                <w:lang w:eastAsia="ko-KR"/>
              </w:rPr>
            </w:pPr>
            <w:r>
              <w:rPr>
                <w:rFonts w:hint="eastAsia"/>
                <w:lang w:val="en-GB"/>
              </w:rPr>
              <w:t>路由数</w:t>
            </w:r>
          </w:p>
        </w:tc>
        <w:tc>
          <w:tcPr>
            <w:tcW w:w="3402" w:type="dxa"/>
            <w:vAlign w:val="center"/>
          </w:tcPr>
          <w:p w:rsidR="009271C5" w:rsidRPr="00C81A43" w:rsidRDefault="009271C5" w:rsidP="009271C5">
            <w:pPr>
              <w:pStyle w:val="Tabletext"/>
              <w:keepNext/>
              <w:jc w:val="center"/>
              <w:rPr>
                <w:lang w:eastAsia="ko-KR"/>
              </w:rPr>
            </w:pPr>
            <w:r w:rsidRPr="00C81A43">
              <w:rPr>
                <w:lang w:eastAsia="ko-KR"/>
              </w:rPr>
              <w:t>600</w:t>
            </w:r>
          </w:p>
        </w:tc>
      </w:tr>
      <w:tr w:rsidR="009271C5" w:rsidRPr="00C81A43" w:rsidTr="009271C5">
        <w:trPr>
          <w:cantSplit/>
          <w:jc w:val="center"/>
        </w:trPr>
        <w:tc>
          <w:tcPr>
            <w:tcW w:w="2268" w:type="dxa"/>
            <w:vMerge w:val="restart"/>
            <w:vAlign w:val="center"/>
          </w:tcPr>
          <w:p w:rsidR="009271C5" w:rsidRPr="00C81A43" w:rsidRDefault="00043EA5" w:rsidP="009271C5">
            <w:pPr>
              <w:pStyle w:val="Tabletext"/>
              <w:rPr>
                <w:lang w:eastAsia="ko-KR"/>
              </w:rPr>
            </w:pPr>
            <w:r>
              <w:rPr>
                <w:lang w:eastAsia="ko-KR"/>
              </w:rPr>
              <w:t>HAPS</w:t>
            </w:r>
            <w:r w:rsidR="00D44C5C">
              <w:rPr>
                <w:rFonts w:hint="eastAsia"/>
                <w:lang w:val="en-GB"/>
              </w:rPr>
              <w:t>飞艇</w:t>
            </w:r>
          </w:p>
        </w:tc>
        <w:tc>
          <w:tcPr>
            <w:tcW w:w="3969" w:type="dxa"/>
            <w:vAlign w:val="center"/>
          </w:tcPr>
          <w:p w:rsidR="009271C5" w:rsidRPr="00C81A43" w:rsidRDefault="00043EA5" w:rsidP="009271C5">
            <w:pPr>
              <w:pStyle w:val="Tabletext"/>
              <w:rPr>
                <w:i/>
                <w:iCs/>
                <w:lang w:eastAsia="ko-KR"/>
              </w:rPr>
            </w:pPr>
            <w:r>
              <w:rPr>
                <w:rFonts w:hint="eastAsia"/>
                <w:lang w:val="en-GB"/>
              </w:rPr>
              <w:t>飞艇数</w:t>
            </w:r>
          </w:p>
        </w:tc>
        <w:tc>
          <w:tcPr>
            <w:tcW w:w="3402" w:type="dxa"/>
          </w:tcPr>
          <w:p w:rsidR="009271C5" w:rsidRPr="00C81A43" w:rsidRDefault="009271C5" w:rsidP="009271C5">
            <w:pPr>
              <w:pStyle w:val="Tabletext"/>
              <w:jc w:val="center"/>
              <w:rPr>
                <w:lang w:eastAsia="ko-KR"/>
              </w:rPr>
            </w:pPr>
            <w:r w:rsidRPr="00C81A43">
              <w:rPr>
                <w:lang w:eastAsia="ko-KR"/>
              </w:rPr>
              <w:t>126</w:t>
            </w:r>
          </w:p>
        </w:tc>
      </w:tr>
      <w:tr w:rsidR="009271C5" w:rsidRPr="00C81A43" w:rsidTr="009271C5">
        <w:trPr>
          <w:cantSplit/>
          <w:jc w:val="center"/>
        </w:trPr>
        <w:tc>
          <w:tcPr>
            <w:tcW w:w="2268" w:type="dxa"/>
            <w:vMerge/>
            <w:vAlign w:val="center"/>
          </w:tcPr>
          <w:p w:rsidR="009271C5" w:rsidRPr="00C81A43" w:rsidRDefault="009271C5" w:rsidP="009271C5">
            <w:pPr>
              <w:pStyle w:val="Tabletext"/>
              <w:rPr>
                <w:lang w:eastAsia="ko-KR"/>
              </w:rPr>
            </w:pPr>
          </w:p>
        </w:tc>
        <w:tc>
          <w:tcPr>
            <w:tcW w:w="3969" w:type="dxa"/>
            <w:vAlign w:val="center"/>
          </w:tcPr>
          <w:p w:rsidR="009271C5" w:rsidRPr="00C81A43" w:rsidRDefault="00043EA5" w:rsidP="009271C5">
            <w:pPr>
              <w:pStyle w:val="Tabletext"/>
              <w:rPr>
                <w:lang w:eastAsia="ko-KR"/>
              </w:rPr>
            </w:pPr>
            <w:r>
              <w:rPr>
                <w:rFonts w:hint="eastAsia"/>
                <w:lang w:val="en-GB"/>
              </w:rPr>
              <w:t>高度</w:t>
            </w:r>
          </w:p>
        </w:tc>
        <w:tc>
          <w:tcPr>
            <w:tcW w:w="3402" w:type="dxa"/>
            <w:vAlign w:val="center"/>
          </w:tcPr>
          <w:p w:rsidR="009271C5" w:rsidRPr="00C81A43" w:rsidRDefault="009271C5" w:rsidP="009271C5">
            <w:pPr>
              <w:pStyle w:val="Tabletext"/>
              <w:jc w:val="center"/>
              <w:rPr>
                <w:lang w:eastAsia="ko-KR"/>
              </w:rPr>
            </w:pPr>
            <w:r w:rsidRPr="00C81A43">
              <w:rPr>
                <w:lang w:eastAsia="ko-KR"/>
              </w:rPr>
              <w:t xml:space="preserve">20 </w:t>
            </w:r>
            <w:r w:rsidRPr="00C81A43">
              <w:t>km</w:t>
            </w:r>
          </w:p>
        </w:tc>
      </w:tr>
    </w:tbl>
    <w:p w:rsidR="009271C5" w:rsidRDefault="009271C5" w:rsidP="009271C5">
      <w:pPr>
        <w:pStyle w:val="Tablefin"/>
        <w:rPr>
          <w:lang w:eastAsia="ko-KR"/>
        </w:rPr>
      </w:pPr>
    </w:p>
    <w:p w:rsidR="009271C5" w:rsidRDefault="009271C5" w:rsidP="009271C5">
      <w:pPr>
        <w:rPr>
          <w:lang w:val="en-US" w:eastAsia="ko-KR"/>
        </w:rPr>
      </w:pPr>
    </w:p>
    <w:p w:rsidR="009271C5" w:rsidRPr="00137523" w:rsidRDefault="00043EA5" w:rsidP="00401508">
      <w:pPr>
        <w:ind w:firstLineChars="200" w:firstLine="480"/>
        <w:rPr>
          <w:lang w:val="en-US" w:eastAsia="zh-CN"/>
        </w:rPr>
      </w:pPr>
      <w:r>
        <w:rPr>
          <w:rFonts w:hint="eastAsia"/>
          <w:lang w:eastAsia="zh-CN"/>
        </w:rPr>
        <w:t>表</w:t>
      </w:r>
      <w:r>
        <w:rPr>
          <w:rFonts w:hint="eastAsia"/>
          <w:lang w:eastAsia="zh-CN"/>
        </w:rPr>
        <w:t>2</w:t>
      </w:r>
      <w:r>
        <w:rPr>
          <w:rFonts w:hint="eastAsia"/>
          <w:lang w:eastAsia="zh-CN"/>
        </w:rPr>
        <w:t>表示在计算中所使用的数字固定无线系统和</w:t>
      </w:r>
      <w:r>
        <w:rPr>
          <w:rFonts w:hint="eastAsia"/>
          <w:lang w:eastAsia="zh-CN"/>
        </w:rPr>
        <w:t>HAPS</w:t>
      </w:r>
      <w:r>
        <w:rPr>
          <w:rFonts w:hint="eastAsia"/>
          <w:lang w:eastAsia="zh-CN"/>
        </w:rPr>
        <w:t>飞艇的系统参数。用于效率共用研究的固定无线系统的系统参数也是依据</w:t>
      </w:r>
      <w:r>
        <w:rPr>
          <w:rFonts w:hint="eastAsia"/>
          <w:lang w:eastAsia="zh-CN"/>
        </w:rPr>
        <w:t>ITU-R F.758</w:t>
      </w:r>
      <w:r>
        <w:rPr>
          <w:rFonts w:hint="eastAsia"/>
          <w:lang w:eastAsia="zh-CN"/>
        </w:rPr>
        <w:t>建议书。</w:t>
      </w:r>
    </w:p>
    <w:p w:rsidR="009271C5" w:rsidRPr="00137523" w:rsidRDefault="00043EA5" w:rsidP="0044676A">
      <w:pPr>
        <w:ind w:firstLineChars="200" w:firstLine="480"/>
        <w:rPr>
          <w:lang w:val="en-US" w:eastAsia="zh-CN"/>
        </w:rPr>
      </w:pPr>
      <w:r>
        <w:rPr>
          <w:rFonts w:hint="eastAsia"/>
          <w:lang w:eastAsia="zh-CN"/>
        </w:rPr>
        <w:t>对于衰落受多径传播支配的频</w:t>
      </w:r>
      <w:r w:rsidR="00401508">
        <w:rPr>
          <w:rFonts w:hint="eastAsia"/>
          <w:lang w:eastAsia="zh-CN"/>
        </w:rPr>
        <w:t>段</w:t>
      </w:r>
      <w:r>
        <w:rPr>
          <w:rFonts w:hint="eastAsia"/>
          <w:lang w:eastAsia="zh-CN"/>
        </w:rPr>
        <w:t>，</w:t>
      </w:r>
      <w:r>
        <w:rPr>
          <w:rFonts w:hint="eastAsia"/>
          <w:lang w:eastAsia="zh-CN"/>
        </w:rPr>
        <w:t>ITU-R F.758</w:t>
      </w:r>
      <w:r>
        <w:rPr>
          <w:rFonts w:hint="eastAsia"/>
          <w:lang w:eastAsia="zh-CN"/>
        </w:rPr>
        <w:t>建议书规定原则上，干扰相对于接收机热噪声的电平不得超过</w:t>
      </w:r>
      <w:r>
        <w:rPr>
          <w:lang w:eastAsia="zh-CN"/>
        </w:rPr>
        <w:t>−</w:t>
      </w:r>
      <w:r>
        <w:rPr>
          <w:rFonts w:hint="eastAsia"/>
          <w:lang w:eastAsia="zh-CN"/>
        </w:rPr>
        <w:t>10 dB</w:t>
      </w:r>
      <w:r>
        <w:rPr>
          <w:rFonts w:hint="eastAsia"/>
          <w:lang w:eastAsia="zh-CN"/>
        </w:rPr>
        <w:t>（或</w:t>
      </w:r>
      <w:r>
        <w:rPr>
          <w:lang w:eastAsia="zh-CN"/>
        </w:rPr>
        <w:t>−</w:t>
      </w:r>
      <w:r>
        <w:rPr>
          <w:rFonts w:hint="eastAsia"/>
          <w:lang w:eastAsia="zh-CN"/>
        </w:rPr>
        <w:t>6 dB</w:t>
      </w:r>
      <w:r>
        <w:rPr>
          <w:rFonts w:hint="eastAsia"/>
          <w:lang w:eastAsia="zh-CN"/>
        </w:rPr>
        <w:t>）。在数字固定业务系统情况下，这些值分别相当于</w:t>
      </w:r>
      <w:r>
        <w:rPr>
          <w:rFonts w:hint="eastAsia"/>
          <w:lang w:eastAsia="zh-CN"/>
        </w:rPr>
        <w:t>FDP</w:t>
      </w:r>
      <w:r>
        <w:rPr>
          <w:rFonts w:hint="eastAsia"/>
          <w:lang w:eastAsia="zh-CN"/>
        </w:rPr>
        <w:t>为</w:t>
      </w:r>
      <w:r>
        <w:rPr>
          <w:rFonts w:hint="eastAsia"/>
          <w:lang w:eastAsia="zh-CN"/>
        </w:rPr>
        <w:t>10%</w:t>
      </w:r>
      <w:r>
        <w:rPr>
          <w:rFonts w:hint="eastAsia"/>
          <w:lang w:eastAsia="zh-CN"/>
        </w:rPr>
        <w:t>（或</w:t>
      </w:r>
      <w:r>
        <w:rPr>
          <w:rFonts w:hint="eastAsia"/>
          <w:lang w:eastAsia="zh-CN"/>
        </w:rPr>
        <w:t>25%</w:t>
      </w:r>
      <w:r>
        <w:rPr>
          <w:rFonts w:hint="eastAsia"/>
          <w:lang w:eastAsia="zh-CN"/>
        </w:rPr>
        <w:t>）。</w:t>
      </w:r>
      <w:r w:rsidR="0044676A">
        <w:rPr>
          <w:rFonts w:hint="eastAsia"/>
          <w:lang w:val="en-GB" w:eastAsia="zh-CN"/>
        </w:rPr>
        <w:t>但是，由于这类使用可在已存在的链路</w:t>
      </w:r>
      <w:r w:rsidR="00401508">
        <w:rPr>
          <w:rFonts w:hint="eastAsia"/>
          <w:lang w:val="en-GB" w:eastAsia="zh-CN"/>
        </w:rPr>
        <w:t>上重叠</w:t>
      </w:r>
      <w:r w:rsidR="0044676A">
        <w:rPr>
          <w:rFonts w:hint="eastAsia"/>
          <w:lang w:val="en-GB" w:eastAsia="zh-CN"/>
        </w:rPr>
        <w:t>（链路已连接到其它系统上）</w:t>
      </w:r>
      <w:r w:rsidR="00401508">
        <w:rPr>
          <w:rFonts w:hint="eastAsia"/>
          <w:lang w:val="en-GB" w:eastAsia="zh-CN"/>
        </w:rPr>
        <w:t>，</w:t>
      </w:r>
      <w:r w:rsidR="0044676A">
        <w:rPr>
          <w:rFonts w:hint="eastAsia"/>
          <w:lang w:val="en-GB" w:eastAsia="zh-CN"/>
        </w:rPr>
        <w:t>10%</w:t>
      </w:r>
      <w:r w:rsidR="0044676A">
        <w:rPr>
          <w:rFonts w:hint="eastAsia"/>
          <w:lang w:val="en-GB" w:eastAsia="zh-CN"/>
        </w:rPr>
        <w:t>的容限可能已经用尽。为不增加干扰，可能需要将干扰限制在</w:t>
      </w:r>
      <w:r w:rsidR="0044676A">
        <w:rPr>
          <w:rFonts w:hint="eastAsia"/>
          <w:lang w:val="en-GB" w:eastAsia="zh-CN"/>
        </w:rPr>
        <w:t>1%</w:t>
      </w:r>
      <w:r w:rsidR="0044676A">
        <w:rPr>
          <w:rFonts w:hint="eastAsia"/>
          <w:lang w:val="en-GB" w:eastAsia="zh-CN"/>
        </w:rPr>
        <w:t>至</w:t>
      </w:r>
      <w:r w:rsidR="0044676A">
        <w:rPr>
          <w:rFonts w:hint="eastAsia"/>
          <w:lang w:val="en-GB" w:eastAsia="zh-CN"/>
        </w:rPr>
        <w:t>2%</w:t>
      </w:r>
      <w:r w:rsidR="0044676A">
        <w:rPr>
          <w:rFonts w:hint="eastAsia"/>
          <w:lang w:val="en-GB" w:eastAsia="zh-CN"/>
        </w:rPr>
        <w:t>以下。尽管如此，为说明这一方法，假定</w:t>
      </w:r>
      <w:r w:rsidR="00401508">
        <w:rPr>
          <w:rFonts w:hint="eastAsia"/>
          <w:lang w:eastAsia="zh-CN"/>
        </w:rPr>
        <w:t>所要求的保护电平为</w:t>
      </w:r>
      <w:r w:rsidR="00401508">
        <w:rPr>
          <w:rFonts w:hint="eastAsia"/>
          <w:lang w:eastAsia="zh-CN"/>
        </w:rPr>
        <w:t>10%</w:t>
      </w:r>
      <w:r w:rsidR="00401508">
        <w:rPr>
          <w:rFonts w:hint="eastAsia"/>
          <w:lang w:eastAsia="zh-CN"/>
        </w:rPr>
        <w:t>，所计算出的</w:t>
      </w:r>
      <w:r w:rsidR="00401508">
        <w:rPr>
          <w:rFonts w:hint="eastAsia"/>
          <w:lang w:eastAsia="zh-CN"/>
        </w:rPr>
        <w:t>HAPS</w:t>
      </w:r>
      <w:r w:rsidR="00401508">
        <w:rPr>
          <w:rFonts w:hint="eastAsia"/>
          <w:lang w:eastAsia="zh-CN"/>
        </w:rPr>
        <w:t>飞艇对数字</w:t>
      </w:r>
      <w:r w:rsidR="0044676A">
        <w:rPr>
          <w:rFonts w:hint="eastAsia"/>
          <w:lang w:eastAsia="zh-CN"/>
        </w:rPr>
        <w:t>固定无线</w:t>
      </w:r>
      <w:r w:rsidR="00401508">
        <w:rPr>
          <w:rFonts w:hint="eastAsia"/>
          <w:lang w:eastAsia="zh-CN"/>
        </w:rPr>
        <w:t>站的干扰分布如图</w:t>
      </w:r>
      <w:r w:rsidR="0044676A">
        <w:rPr>
          <w:rFonts w:hint="eastAsia"/>
          <w:lang w:eastAsia="zh-CN"/>
        </w:rPr>
        <w:t>5</w:t>
      </w:r>
      <w:r w:rsidR="00401508">
        <w:rPr>
          <w:rFonts w:hint="eastAsia"/>
          <w:lang w:eastAsia="zh-CN"/>
        </w:rPr>
        <w:t>和图</w:t>
      </w:r>
      <w:r w:rsidR="0044676A">
        <w:rPr>
          <w:rFonts w:hint="eastAsia"/>
          <w:lang w:eastAsia="zh-CN"/>
        </w:rPr>
        <w:t>6</w:t>
      </w:r>
      <w:r w:rsidR="00401508">
        <w:rPr>
          <w:rFonts w:hint="eastAsia"/>
          <w:lang w:eastAsia="zh-CN"/>
        </w:rPr>
        <w:t>所示，图中以</w:t>
      </w:r>
      <w:r w:rsidR="00401508">
        <w:rPr>
          <w:rFonts w:hint="eastAsia"/>
          <w:i/>
          <w:iCs/>
          <w:lang w:eastAsia="zh-CN"/>
        </w:rPr>
        <w:t>pfd</w:t>
      </w:r>
      <w:r w:rsidR="00401508">
        <w:rPr>
          <w:rFonts w:hint="eastAsia"/>
          <w:i/>
          <w:iCs/>
          <w:vertAlign w:val="subscript"/>
          <w:lang w:eastAsia="zh-CN"/>
        </w:rPr>
        <w:t>low</w:t>
      </w:r>
      <w:r w:rsidR="00401508">
        <w:rPr>
          <w:rFonts w:hint="eastAsia"/>
          <w:lang w:eastAsia="zh-CN"/>
        </w:rPr>
        <w:t>和</w:t>
      </w:r>
      <w:r w:rsidR="00401508">
        <w:rPr>
          <w:rFonts w:hint="eastAsia"/>
          <w:i/>
          <w:iCs/>
          <w:lang w:eastAsia="zh-CN"/>
        </w:rPr>
        <w:t>pfd</w:t>
      </w:r>
      <w:r w:rsidR="00401508">
        <w:rPr>
          <w:rFonts w:hint="eastAsia"/>
          <w:i/>
          <w:iCs/>
          <w:vertAlign w:val="subscript"/>
          <w:lang w:eastAsia="zh-CN"/>
        </w:rPr>
        <w:t>high</w:t>
      </w:r>
      <w:r w:rsidR="00401508">
        <w:rPr>
          <w:rFonts w:hint="eastAsia"/>
          <w:lang w:eastAsia="zh-CN"/>
        </w:rPr>
        <w:t>作</w:t>
      </w:r>
      <w:r w:rsidR="0044676A">
        <w:rPr>
          <w:rFonts w:hint="eastAsia"/>
          <w:lang w:eastAsia="zh-CN"/>
        </w:rPr>
        <w:t>为</w:t>
      </w:r>
      <w:r w:rsidR="00401508">
        <w:rPr>
          <w:rFonts w:hint="eastAsia"/>
          <w:lang w:eastAsia="zh-CN"/>
        </w:rPr>
        <w:t>变量。</w:t>
      </w:r>
    </w:p>
    <w:p w:rsidR="009271C5" w:rsidRPr="00137523" w:rsidRDefault="009271C5" w:rsidP="009271C5">
      <w:pPr>
        <w:rPr>
          <w:lang w:val="en-US" w:eastAsia="ko-KR"/>
        </w:rPr>
      </w:pPr>
    </w:p>
    <w:p w:rsidR="009271C5" w:rsidRPr="00137523" w:rsidRDefault="00043EA5" w:rsidP="009271C5">
      <w:pPr>
        <w:pStyle w:val="TableNo"/>
        <w:rPr>
          <w:lang w:val="en-US" w:eastAsia="ko-KR"/>
        </w:rPr>
      </w:pPr>
      <w:r>
        <w:rPr>
          <w:rFonts w:hint="eastAsia"/>
          <w:lang w:val="en-US" w:eastAsia="zh-CN"/>
        </w:rPr>
        <w:t>表</w:t>
      </w:r>
      <w:r w:rsidR="009271C5" w:rsidRPr="00137523">
        <w:rPr>
          <w:lang w:val="en-US" w:eastAsia="ko-KR"/>
        </w:rPr>
        <w:t xml:space="preserve"> </w:t>
      </w:r>
      <w:r w:rsidR="009271C5">
        <w:rPr>
          <w:lang w:val="en-US" w:eastAsia="ko-KR"/>
        </w:rPr>
        <w:t>2</w:t>
      </w:r>
    </w:p>
    <w:p w:rsidR="009271C5" w:rsidRPr="00137523" w:rsidRDefault="00043EA5" w:rsidP="009271C5">
      <w:pPr>
        <w:pStyle w:val="Tabletitle"/>
        <w:rPr>
          <w:lang w:val="en-US" w:eastAsia="zh-CN"/>
        </w:rPr>
      </w:pPr>
      <w:r>
        <w:rPr>
          <w:rFonts w:hint="eastAsia"/>
          <w:lang w:eastAsia="zh-CN"/>
        </w:rPr>
        <w:t>数字固定无线系统和</w:t>
      </w:r>
      <w:r>
        <w:rPr>
          <w:rFonts w:hint="eastAsia"/>
          <w:lang w:eastAsia="zh-CN"/>
        </w:rPr>
        <w:t>HAPS</w:t>
      </w:r>
      <w:r>
        <w:rPr>
          <w:rFonts w:hint="eastAsia"/>
          <w:lang w:eastAsia="zh-CN"/>
        </w:rPr>
        <w:t>飞艇的系统参数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9271C5" w:rsidRPr="00C81A43" w:rsidTr="009271C5">
        <w:trPr>
          <w:cantSplit/>
          <w:jc w:val="center"/>
        </w:trPr>
        <w:tc>
          <w:tcPr>
            <w:tcW w:w="6237" w:type="dxa"/>
            <w:gridSpan w:val="2"/>
            <w:vAlign w:val="center"/>
          </w:tcPr>
          <w:p w:rsidR="009271C5" w:rsidRPr="00C81A43" w:rsidRDefault="00043EA5" w:rsidP="009271C5">
            <w:pPr>
              <w:pStyle w:val="Tablehead"/>
              <w:rPr>
                <w:lang w:eastAsia="ko-KR"/>
              </w:rPr>
            </w:pPr>
            <w:r>
              <w:rPr>
                <w:rFonts w:hint="eastAsia"/>
                <w:lang w:eastAsia="zh-CN"/>
              </w:rPr>
              <w:t>参数</w:t>
            </w:r>
          </w:p>
        </w:tc>
        <w:tc>
          <w:tcPr>
            <w:tcW w:w="3402" w:type="dxa"/>
            <w:vAlign w:val="center"/>
          </w:tcPr>
          <w:p w:rsidR="009271C5" w:rsidRPr="00C81A43" w:rsidRDefault="00043EA5" w:rsidP="009271C5">
            <w:pPr>
              <w:pStyle w:val="Tablehead"/>
              <w:rPr>
                <w:lang w:eastAsia="ko-KR"/>
              </w:rPr>
            </w:pPr>
            <w:r>
              <w:rPr>
                <w:rFonts w:hint="eastAsia"/>
                <w:lang w:eastAsia="zh-CN"/>
              </w:rPr>
              <w:t>规格</w:t>
            </w:r>
          </w:p>
        </w:tc>
      </w:tr>
      <w:tr w:rsidR="009271C5" w:rsidRPr="00C81A43" w:rsidTr="009271C5">
        <w:trPr>
          <w:cantSplit/>
          <w:jc w:val="center"/>
        </w:trPr>
        <w:tc>
          <w:tcPr>
            <w:tcW w:w="2268" w:type="dxa"/>
            <w:vMerge w:val="restart"/>
          </w:tcPr>
          <w:p w:rsidR="009271C5" w:rsidRPr="00C81A43" w:rsidRDefault="00043EA5" w:rsidP="00043EA5">
            <w:pPr>
              <w:pStyle w:val="Tabletext"/>
              <w:rPr>
                <w:lang w:eastAsia="ko-KR"/>
              </w:rPr>
            </w:pPr>
            <w:r>
              <w:rPr>
                <w:rFonts w:ascii="SimSun" w:hAnsi="SimSun" w:hint="eastAsia"/>
                <w:lang w:eastAsia="zh-CN"/>
              </w:rPr>
              <w:t>固定无线系统</w:t>
            </w:r>
          </w:p>
        </w:tc>
        <w:tc>
          <w:tcPr>
            <w:tcW w:w="3969" w:type="dxa"/>
            <w:vAlign w:val="center"/>
          </w:tcPr>
          <w:p w:rsidR="009271C5" w:rsidRPr="00C81A43" w:rsidRDefault="00043EA5" w:rsidP="009271C5">
            <w:pPr>
              <w:pStyle w:val="Tabletext"/>
              <w:rPr>
                <w:lang w:eastAsia="ko-KR"/>
              </w:rPr>
            </w:pPr>
            <w:r>
              <w:rPr>
                <w:rFonts w:hint="eastAsia"/>
              </w:rPr>
              <w:t>天线辐射图</w:t>
            </w:r>
          </w:p>
        </w:tc>
        <w:tc>
          <w:tcPr>
            <w:tcW w:w="3402" w:type="dxa"/>
            <w:vAlign w:val="center"/>
          </w:tcPr>
          <w:p w:rsidR="009271C5" w:rsidRPr="00C81A43" w:rsidRDefault="009271C5" w:rsidP="009271C5">
            <w:pPr>
              <w:pStyle w:val="Tabletext"/>
              <w:jc w:val="center"/>
              <w:rPr>
                <w:caps/>
                <w:lang w:eastAsia="ko-KR"/>
              </w:rPr>
            </w:pPr>
            <w:r w:rsidRPr="00C81A43">
              <w:rPr>
                <w:lang w:eastAsia="ko-KR"/>
              </w:rPr>
              <w:t>ITU-R F.1245</w:t>
            </w:r>
            <w:r w:rsidR="00043EA5">
              <w:rPr>
                <w:rFonts w:hint="eastAsia"/>
                <w:lang w:eastAsia="zh-CN"/>
              </w:rPr>
              <w:t>建议书</w:t>
            </w:r>
          </w:p>
        </w:tc>
      </w:tr>
      <w:tr w:rsidR="009271C5" w:rsidRPr="00C81A43" w:rsidTr="009271C5">
        <w:trPr>
          <w:cantSplit/>
          <w:jc w:val="center"/>
        </w:trPr>
        <w:tc>
          <w:tcPr>
            <w:tcW w:w="2268" w:type="dxa"/>
            <w:vMerge/>
          </w:tcPr>
          <w:p w:rsidR="009271C5" w:rsidRPr="00C81A43" w:rsidRDefault="009271C5" w:rsidP="009271C5">
            <w:pPr>
              <w:pStyle w:val="Tabletext"/>
              <w:rPr>
                <w:lang w:eastAsia="ko-KR"/>
              </w:rPr>
            </w:pPr>
          </w:p>
        </w:tc>
        <w:tc>
          <w:tcPr>
            <w:tcW w:w="3969" w:type="dxa"/>
            <w:vAlign w:val="center"/>
          </w:tcPr>
          <w:p w:rsidR="009271C5" w:rsidRPr="00C81A43" w:rsidRDefault="00043EA5" w:rsidP="009271C5">
            <w:pPr>
              <w:pStyle w:val="Tabletext"/>
              <w:rPr>
                <w:lang w:eastAsia="ko-KR"/>
              </w:rPr>
            </w:pPr>
            <w:r>
              <w:rPr>
                <w:rFonts w:hint="eastAsia"/>
                <w:lang w:eastAsia="zh-CN"/>
              </w:rPr>
              <w:t>天线最大增益</w:t>
            </w:r>
          </w:p>
        </w:tc>
        <w:tc>
          <w:tcPr>
            <w:tcW w:w="3402" w:type="dxa"/>
            <w:vAlign w:val="center"/>
          </w:tcPr>
          <w:p w:rsidR="009271C5" w:rsidRPr="00C81A43" w:rsidRDefault="009271C5" w:rsidP="009271C5">
            <w:pPr>
              <w:pStyle w:val="Tabletext"/>
              <w:jc w:val="center"/>
              <w:rPr>
                <w:lang w:eastAsia="ko-KR"/>
              </w:rPr>
            </w:pPr>
            <w:r w:rsidRPr="00C81A43">
              <w:rPr>
                <w:lang w:eastAsia="ko-KR"/>
              </w:rPr>
              <w:t>45 dB</w:t>
            </w:r>
            <w:r>
              <w:rPr>
                <w:lang w:eastAsia="ko-KR"/>
              </w:rPr>
              <w:t>i</w:t>
            </w:r>
          </w:p>
        </w:tc>
      </w:tr>
      <w:tr w:rsidR="009271C5" w:rsidRPr="00C81A43" w:rsidTr="009271C5">
        <w:trPr>
          <w:cantSplit/>
          <w:jc w:val="center"/>
        </w:trPr>
        <w:tc>
          <w:tcPr>
            <w:tcW w:w="2268" w:type="dxa"/>
            <w:vMerge/>
          </w:tcPr>
          <w:p w:rsidR="009271C5" w:rsidRPr="00C81A43" w:rsidRDefault="009271C5" w:rsidP="009271C5">
            <w:pPr>
              <w:pStyle w:val="Tabletext"/>
              <w:rPr>
                <w:lang w:eastAsia="ko-KR"/>
              </w:rPr>
            </w:pPr>
          </w:p>
        </w:tc>
        <w:tc>
          <w:tcPr>
            <w:tcW w:w="3969" w:type="dxa"/>
            <w:vAlign w:val="center"/>
          </w:tcPr>
          <w:p w:rsidR="009271C5" w:rsidRPr="00C81A43" w:rsidRDefault="00043EA5" w:rsidP="009271C5">
            <w:pPr>
              <w:pStyle w:val="Tabletext"/>
              <w:rPr>
                <w:lang w:eastAsia="ko-KR"/>
              </w:rPr>
            </w:pPr>
            <w:r>
              <w:rPr>
                <w:rFonts w:hint="eastAsia"/>
              </w:rPr>
              <w:t>馈线损耗</w:t>
            </w:r>
          </w:p>
        </w:tc>
        <w:tc>
          <w:tcPr>
            <w:tcW w:w="3402" w:type="dxa"/>
            <w:vAlign w:val="center"/>
          </w:tcPr>
          <w:p w:rsidR="009271C5" w:rsidRPr="00C81A43" w:rsidRDefault="009271C5" w:rsidP="009271C5">
            <w:pPr>
              <w:pStyle w:val="Tabletext"/>
              <w:jc w:val="center"/>
              <w:rPr>
                <w:lang w:eastAsia="ko-KR"/>
              </w:rPr>
            </w:pPr>
            <w:r w:rsidRPr="00C81A43">
              <w:rPr>
                <w:lang w:eastAsia="ko-KR"/>
              </w:rPr>
              <w:t>5.5 dB</w:t>
            </w:r>
          </w:p>
        </w:tc>
      </w:tr>
      <w:tr w:rsidR="009271C5" w:rsidRPr="00C81A43" w:rsidTr="009271C5">
        <w:trPr>
          <w:cantSplit/>
          <w:jc w:val="center"/>
        </w:trPr>
        <w:tc>
          <w:tcPr>
            <w:tcW w:w="2268" w:type="dxa"/>
            <w:vMerge/>
          </w:tcPr>
          <w:p w:rsidR="009271C5" w:rsidRPr="00C81A43" w:rsidRDefault="009271C5" w:rsidP="009271C5">
            <w:pPr>
              <w:pStyle w:val="Tabletext"/>
              <w:rPr>
                <w:lang w:eastAsia="ko-KR"/>
              </w:rPr>
            </w:pPr>
          </w:p>
        </w:tc>
        <w:tc>
          <w:tcPr>
            <w:tcW w:w="3969" w:type="dxa"/>
            <w:vAlign w:val="center"/>
          </w:tcPr>
          <w:p w:rsidR="009271C5" w:rsidRPr="00C81A43" w:rsidRDefault="00043EA5" w:rsidP="009271C5">
            <w:pPr>
              <w:pStyle w:val="Tabletext"/>
              <w:rPr>
                <w:lang w:eastAsia="ko-KR"/>
              </w:rPr>
            </w:pPr>
            <w:r>
              <w:rPr>
                <w:rFonts w:hint="eastAsia"/>
              </w:rPr>
              <w:t>接收机噪声系数</w:t>
            </w:r>
          </w:p>
        </w:tc>
        <w:tc>
          <w:tcPr>
            <w:tcW w:w="3402" w:type="dxa"/>
            <w:vAlign w:val="center"/>
          </w:tcPr>
          <w:p w:rsidR="009271C5" w:rsidRPr="00C81A43" w:rsidRDefault="009271C5" w:rsidP="009271C5">
            <w:pPr>
              <w:pStyle w:val="Tabletext"/>
              <w:jc w:val="center"/>
              <w:rPr>
                <w:lang w:eastAsia="ko-KR"/>
              </w:rPr>
            </w:pPr>
            <w:r w:rsidRPr="00C81A43">
              <w:rPr>
                <w:lang w:eastAsia="ko-KR"/>
              </w:rPr>
              <w:t>4 dB</w:t>
            </w:r>
          </w:p>
        </w:tc>
      </w:tr>
      <w:tr w:rsidR="009271C5" w:rsidRPr="00C81A43" w:rsidTr="009271C5">
        <w:trPr>
          <w:cantSplit/>
          <w:jc w:val="center"/>
        </w:trPr>
        <w:tc>
          <w:tcPr>
            <w:tcW w:w="2268" w:type="dxa"/>
            <w:vMerge/>
          </w:tcPr>
          <w:p w:rsidR="009271C5" w:rsidRPr="00C81A43" w:rsidRDefault="009271C5" w:rsidP="009271C5">
            <w:pPr>
              <w:pStyle w:val="Tabletext"/>
              <w:rPr>
                <w:lang w:eastAsia="ko-KR"/>
              </w:rPr>
            </w:pPr>
          </w:p>
        </w:tc>
        <w:tc>
          <w:tcPr>
            <w:tcW w:w="3969" w:type="dxa"/>
            <w:vAlign w:val="center"/>
          </w:tcPr>
          <w:p w:rsidR="009271C5" w:rsidRPr="005058EA" w:rsidRDefault="00043EA5" w:rsidP="009271C5">
            <w:pPr>
              <w:pStyle w:val="Tabletext"/>
              <w:jc w:val="left"/>
              <w:rPr>
                <w:lang w:val="en-US" w:eastAsia="ko-KR"/>
              </w:rPr>
            </w:pPr>
            <w:r>
              <w:rPr>
                <w:rFonts w:hint="eastAsia"/>
                <w:lang w:eastAsia="zh-CN"/>
              </w:rPr>
              <w:t>固定无线站之间的仰角</w:t>
            </w:r>
          </w:p>
        </w:tc>
        <w:tc>
          <w:tcPr>
            <w:tcW w:w="3402" w:type="dxa"/>
            <w:vAlign w:val="center"/>
          </w:tcPr>
          <w:p w:rsidR="009271C5" w:rsidRPr="00C81A43" w:rsidRDefault="00043EA5" w:rsidP="009271C5">
            <w:pPr>
              <w:pStyle w:val="Tabletext"/>
              <w:jc w:val="center"/>
              <w:rPr>
                <w:lang w:eastAsia="ko-KR"/>
              </w:rPr>
            </w:pPr>
            <w:r>
              <w:rPr>
                <w:rFonts w:hint="eastAsia"/>
                <w:lang w:eastAsia="zh-CN"/>
              </w:rPr>
              <w:t>高斯分配</w:t>
            </w:r>
          </w:p>
        </w:tc>
      </w:tr>
      <w:tr w:rsidR="009271C5" w:rsidRPr="00C81A43" w:rsidTr="009271C5">
        <w:trPr>
          <w:cantSplit/>
          <w:jc w:val="center"/>
        </w:trPr>
        <w:tc>
          <w:tcPr>
            <w:tcW w:w="2268" w:type="dxa"/>
            <w:vMerge w:val="restart"/>
          </w:tcPr>
          <w:p w:rsidR="009271C5" w:rsidRPr="00C81A43" w:rsidRDefault="009271C5" w:rsidP="009271C5">
            <w:pPr>
              <w:pStyle w:val="Tabletext"/>
              <w:rPr>
                <w:lang w:eastAsia="ko-KR"/>
              </w:rPr>
            </w:pPr>
            <w:r w:rsidRPr="00C81A43">
              <w:rPr>
                <w:lang w:eastAsia="ko-KR"/>
              </w:rPr>
              <w:t>HAPS</w:t>
            </w:r>
            <w:r w:rsidR="00043EA5">
              <w:rPr>
                <w:rFonts w:hint="eastAsia"/>
                <w:lang w:eastAsia="zh-CN"/>
              </w:rPr>
              <w:t>飞艇</w:t>
            </w:r>
          </w:p>
        </w:tc>
        <w:tc>
          <w:tcPr>
            <w:tcW w:w="3969" w:type="dxa"/>
            <w:vAlign w:val="center"/>
          </w:tcPr>
          <w:p w:rsidR="009271C5" w:rsidRPr="00217B86" w:rsidRDefault="009271C5" w:rsidP="009271C5">
            <w:pPr>
              <w:pStyle w:val="Tabletext"/>
              <w:rPr>
                <w:i/>
                <w:iCs/>
                <w:lang w:eastAsia="ko-KR"/>
              </w:rPr>
            </w:pPr>
            <w:r w:rsidRPr="00217B86">
              <w:rPr>
                <w:i/>
                <w:iCs/>
                <w:lang w:eastAsia="ko-KR"/>
              </w:rPr>
              <w:t>pfd</w:t>
            </w:r>
            <w:r w:rsidRPr="00217B86">
              <w:rPr>
                <w:i/>
                <w:iCs/>
                <w:szCs w:val="22"/>
                <w:vertAlign w:val="subscript"/>
                <w:lang w:eastAsia="ko-KR"/>
              </w:rPr>
              <w:t>low</w:t>
            </w:r>
          </w:p>
        </w:tc>
        <w:tc>
          <w:tcPr>
            <w:tcW w:w="3402" w:type="dxa"/>
          </w:tcPr>
          <w:p w:rsidR="009271C5" w:rsidRPr="00C81A43" w:rsidRDefault="009271C5" w:rsidP="009271C5">
            <w:pPr>
              <w:pStyle w:val="Tabletext"/>
              <w:jc w:val="center"/>
              <w:rPr>
                <w:lang w:eastAsia="ko-KR"/>
              </w:rPr>
            </w:pPr>
            <w:r w:rsidRPr="00C81A43">
              <w:rPr>
                <w:lang w:eastAsia="ko-KR"/>
              </w:rPr>
              <w:t xml:space="preserve">–146 </w:t>
            </w:r>
            <w:r w:rsidRPr="00122B8D">
              <w:rPr>
                <w:position w:val="-6"/>
              </w:rPr>
              <w:object w:dxaOrig="200" w:dyaOrig="180">
                <v:shape id="_x0000_i1030" type="#_x0000_t75" style="width:10.5pt;height:9pt" o:ole="">
                  <v:imagedata r:id="rId32" o:title=""/>
                </v:shape>
                <o:OLEObject Type="Embed" ProgID="Equation.3" ShapeID="_x0000_i1030" DrawAspect="Content" ObjectID="_1376136952" r:id="rId33"/>
              </w:object>
            </w:r>
            <w:r>
              <w:t>–</w:t>
            </w:r>
            <w:r w:rsidRPr="00C81A43">
              <w:rPr>
                <w:lang w:eastAsia="ko-KR"/>
              </w:rPr>
              <w:t>140 (dB(W/(m</w:t>
            </w:r>
            <w:r w:rsidRPr="00C81A43">
              <w:rPr>
                <w:szCs w:val="22"/>
                <w:vertAlign w:val="superscript"/>
                <w:lang w:eastAsia="ko-KR"/>
              </w:rPr>
              <w:t>2</w:t>
            </w:r>
            <w:r w:rsidRPr="00C81A43">
              <w:rPr>
                <w:lang w:eastAsia="ko-KR"/>
              </w:rPr>
              <w:t xml:space="preserve"> </w:t>
            </w:r>
            <w:r w:rsidRPr="00C81A43">
              <w:rPr>
                <w:lang w:eastAsia="ko-KR"/>
              </w:rPr>
              <w:sym w:font="Symbol" w:char="F0D7"/>
            </w:r>
            <w:r w:rsidRPr="00C81A43">
              <w:rPr>
                <w:lang w:eastAsia="ko-KR"/>
              </w:rPr>
              <w:t xml:space="preserve"> MHz)))</w:t>
            </w:r>
          </w:p>
        </w:tc>
      </w:tr>
      <w:tr w:rsidR="009271C5" w:rsidRPr="00C81A43" w:rsidTr="009271C5">
        <w:trPr>
          <w:cantSplit/>
          <w:jc w:val="center"/>
        </w:trPr>
        <w:tc>
          <w:tcPr>
            <w:tcW w:w="2268" w:type="dxa"/>
            <w:vMerge/>
            <w:vAlign w:val="center"/>
          </w:tcPr>
          <w:p w:rsidR="009271C5" w:rsidRPr="00C81A43" w:rsidRDefault="009271C5" w:rsidP="009271C5">
            <w:pPr>
              <w:pStyle w:val="Tabletext"/>
              <w:rPr>
                <w:lang w:eastAsia="ko-KR"/>
              </w:rPr>
            </w:pPr>
          </w:p>
        </w:tc>
        <w:tc>
          <w:tcPr>
            <w:tcW w:w="3969" w:type="dxa"/>
            <w:vAlign w:val="center"/>
          </w:tcPr>
          <w:p w:rsidR="009271C5" w:rsidRPr="00217B86" w:rsidRDefault="009271C5" w:rsidP="009271C5">
            <w:pPr>
              <w:pStyle w:val="Tabletext"/>
              <w:rPr>
                <w:i/>
                <w:lang w:eastAsia="ko-KR"/>
              </w:rPr>
            </w:pPr>
            <w:r w:rsidRPr="00217B86">
              <w:rPr>
                <w:i/>
                <w:lang w:eastAsia="ko-KR"/>
              </w:rPr>
              <w:t>pfd</w:t>
            </w:r>
            <w:r w:rsidRPr="00217B86">
              <w:rPr>
                <w:i/>
                <w:szCs w:val="22"/>
                <w:vertAlign w:val="subscript"/>
                <w:lang w:eastAsia="ko-KR"/>
              </w:rPr>
              <w:t>high</w:t>
            </w:r>
          </w:p>
        </w:tc>
        <w:tc>
          <w:tcPr>
            <w:tcW w:w="3402" w:type="dxa"/>
            <w:vAlign w:val="center"/>
          </w:tcPr>
          <w:p w:rsidR="009271C5" w:rsidRPr="00C81A43" w:rsidRDefault="009271C5" w:rsidP="009271C5">
            <w:pPr>
              <w:pStyle w:val="Tabletext"/>
              <w:jc w:val="center"/>
              <w:rPr>
                <w:lang w:eastAsia="ko-KR"/>
              </w:rPr>
            </w:pPr>
            <w:r w:rsidRPr="00C81A43">
              <w:rPr>
                <w:lang w:eastAsia="ko-KR"/>
              </w:rPr>
              <w:t xml:space="preserve">–127 </w:t>
            </w:r>
            <w:r w:rsidRPr="00122B8D">
              <w:rPr>
                <w:position w:val="-6"/>
              </w:rPr>
              <w:object w:dxaOrig="200" w:dyaOrig="180">
                <v:shape id="_x0000_i1031" type="#_x0000_t75" style="width:10.5pt;height:9pt" o:ole="">
                  <v:imagedata r:id="rId32" o:title=""/>
                </v:shape>
                <o:OLEObject Type="Embed" ProgID="Equation.3" ShapeID="_x0000_i1031" DrawAspect="Content" ObjectID="_1376136953" r:id="rId34"/>
              </w:object>
            </w:r>
            <w:r>
              <w:t>–</w:t>
            </w:r>
            <w:r w:rsidRPr="00C81A43">
              <w:rPr>
                <w:lang w:eastAsia="ko-KR"/>
              </w:rPr>
              <w:t>118 (dB(W/(m</w:t>
            </w:r>
            <w:r w:rsidRPr="00C81A43">
              <w:rPr>
                <w:szCs w:val="22"/>
                <w:vertAlign w:val="superscript"/>
                <w:lang w:eastAsia="ko-KR"/>
              </w:rPr>
              <w:t>2</w:t>
            </w:r>
            <w:r w:rsidRPr="00C81A43">
              <w:rPr>
                <w:lang w:eastAsia="ko-KR"/>
              </w:rPr>
              <w:t xml:space="preserve"> </w:t>
            </w:r>
            <w:r w:rsidRPr="00C81A43">
              <w:rPr>
                <w:lang w:eastAsia="ko-KR"/>
              </w:rPr>
              <w:sym w:font="Symbol" w:char="F0D7"/>
            </w:r>
            <w:r w:rsidRPr="00C81A43">
              <w:rPr>
                <w:lang w:eastAsia="ko-KR"/>
              </w:rPr>
              <w:t xml:space="preserve"> MHz)))</w:t>
            </w:r>
          </w:p>
        </w:tc>
      </w:tr>
    </w:tbl>
    <w:p w:rsidR="009271C5" w:rsidRPr="00C81A43" w:rsidRDefault="009271C5" w:rsidP="009271C5">
      <w:pPr>
        <w:pStyle w:val="Tablefin"/>
        <w:rPr>
          <w:lang w:eastAsia="ko-KR"/>
        </w:rPr>
      </w:pPr>
    </w:p>
    <w:p w:rsidR="00486666" w:rsidRDefault="0048666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9271C5" w:rsidRDefault="00043EA5" w:rsidP="0044676A">
      <w:pPr>
        <w:ind w:firstLineChars="200" w:firstLine="480"/>
        <w:rPr>
          <w:lang w:val="en-US" w:eastAsia="zh-CN"/>
        </w:rPr>
      </w:pPr>
      <w:r>
        <w:rPr>
          <w:rFonts w:hint="eastAsia"/>
          <w:lang w:eastAsia="zh-CN"/>
        </w:rPr>
        <w:lastRenderedPageBreak/>
        <w:t>图</w:t>
      </w:r>
      <w:r>
        <w:rPr>
          <w:rFonts w:hint="eastAsia"/>
          <w:lang w:eastAsia="zh-CN"/>
        </w:rPr>
        <w:t>5</w:t>
      </w:r>
      <w:r>
        <w:rPr>
          <w:rFonts w:hint="eastAsia"/>
          <w:lang w:eastAsia="zh-CN"/>
        </w:rPr>
        <w:t>中，当假设</w:t>
      </w:r>
      <w:r>
        <w:rPr>
          <w:rFonts w:hint="eastAsia"/>
          <w:lang w:eastAsia="zh-CN"/>
        </w:rPr>
        <w:t>HAPS</w:t>
      </w:r>
      <w:r>
        <w:rPr>
          <w:rFonts w:hint="eastAsia"/>
          <w:lang w:eastAsia="zh-CN"/>
        </w:rPr>
        <w:t>飞艇的</w:t>
      </w:r>
      <w:r>
        <w:rPr>
          <w:rFonts w:hint="eastAsia"/>
          <w:lang w:eastAsia="zh-CN"/>
        </w:rPr>
        <w:t>pfd</w:t>
      </w:r>
      <w:r>
        <w:rPr>
          <w:rFonts w:hint="eastAsia"/>
          <w:lang w:eastAsia="zh-CN"/>
        </w:rPr>
        <w:t>电平为</w:t>
      </w:r>
      <w:r>
        <w:rPr>
          <w:lang w:eastAsia="zh-CN"/>
        </w:rPr>
        <w:t>−</w:t>
      </w:r>
      <w:r>
        <w:rPr>
          <w:rFonts w:hint="eastAsia"/>
          <w:lang w:eastAsia="zh-CN"/>
        </w:rPr>
        <w:t>140/</w:t>
      </w:r>
      <w:r>
        <w:rPr>
          <w:lang w:eastAsia="zh-CN"/>
        </w:rPr>
        <w:t>−</w:t>
      </w:r>
      <w:r>
        <w:rPr>
          <w:rFonts w:hint="eastAsia"/>
          <w:lang w:eastAsia="zh-CN"/>
        </w:rPr>
        <w:t>118(dB(W/(m</w:t>
      </w:r>
      <w:r>
        <w:rPr>
          <w:rFonts w:hint="eastAsia"/>
          <w:vertAlign w:val="superscript"/>
          <w:lang w:eastAsia="zh-CN"/>
        </w:rPr>
        <w:t>2</w:t>
      </w:r>
      <w:r>
        <w:rPr>
          <w:rFonts w:hint="eastAsia"/>
          <w:sz w:val="15"/>
          <w:lang w:eastAsia="zh-CN"/>
        </w:rPr>
        <w:t>·</w:t>
      </w:r>
      <w:r>
        <w:rPr>
          <w:rFonts w:hint="eastAsia"/>
          <w:lang w:eastAsia="zh-CN"/>
        </w:rPr>
        <w:t>MHz)))</w:t>
      </w:r>
      <w:r>
        <w:rPr>
          <w:rFonts w:hint="eastAsia"/>
          <w:lang w:eastAsia="zh-CN"/>
        </w:rPr>
        <w:t>时，约在</w:t>
      </w:r>
      <w:r>
        <w:rPr>
          <w:rFonts w:hint="eastAsia"/>
          <w:lang w:eastAsia="zh-CN"/>
        </w:rPr>
        <w:t>58%</w:t>
      </w:r>
      <w:r>
        <w:rPr>
          <w:rFonts w:hint="eastAsia"/>
          <w:lang w:eastAsia="zh-CN"/>
        </w:rPr>
        <w:t>的路由中，固定无线站的</w:t>
      </w:r>
      <w:r>
        <w:rPr>
          <w:rFonts w:hint="eastAsia"/>
          <w:lang w:eastAsia="zh-CN"/>
        </w:rPr>
        <w:t>FDP</w:t>
      </w:r>
      <w:r>
        <w:rPr>
          <w:rFonts w:hint="eastAsia"/>
          <w:lang w:eastAsia="zh-CN"/>
        </w:rPr>
        <w:t>将小于</w:t>
      </w:r>
      <w:r>
        <w:rPr>
          <w:rFonts w:hint="eastAsia"/>
          <w:lang w:eastAsia="zh-CN"/>
        </w:rPr>
        <w:t>10%</w:t>
      </w:r>
      <w:r>
        <w:rPr>
          <w:rFonts w:hint="eastAsia"/>
          <w:lang w:eastAsia="zh-CN"/>
        </w:rPr>
        <w:t>。随着</w:t>
      </w:r>
      <w:r>
        <w:rPr>
          <w:rFonts w:hint="eastAsia"/>
          <w:i/>
          <w:iCs/>
          <w:lang w:eastAsia="zh-CN"/>
        </w:rPr>
        <w:t>pfd</w:t>
      </w:r>
      <w:r>
        <w:rPr>
          <w:rFonts w:hint="eastAsia"/>
          <w:i/>
          <w:iCs/>
          <w:vertAlign w:val="subscript"/>
          <w:lang w:eastAsia="zh-CN"/>
        </w:rPr>
        <w:t>low</w:t>
      </w:r>
      <w:r>
        <w:rPr>
          <w:rFonts w:hint="eastAsia"/>
          <w:lang w:eastAsia="zh-CN"/>
        </w:rPr>
        <w:t>的减小，所受到的干扰也随之减小。例如，当</w:t>
      </w:r>
      <w:r>
        <w:rPr>
          <w:rFonts w:hint="eastAsia"/>
          <w:i/>
          <w:iCs/>
          <w:lang w:eastAsia="zh-CN"/>
        </w:rPr>
        <w:t>pfd</w:t>
      </w:r>
      <w:r>
        <w:rPr>
          <w:rFonts w:hint="eastAsia"/>
          <w:i/>
          <w:iCs/>
          <w:vertAlign w:val="subscript"/>
          <w:lang w:eastAsia="zh-CN"/>
        </w:rPr>
        <w:t>low</w:t>
      </w:r>
      <w:r>
        <w:rPr>
          <w:rFonts w:hint="eastAsia"/>
          <w:lang w:eastAsia="zh-CN"/>
        </w:rPr>
        <w:t>减小</w:t>
      </w:r>
      <w:r>
        <w:rPr>
          <w:rFonts w:hint="eastAsia"/>
          <w:lang w:eastAsia="zh-CN"/>
        </w:rPr>
        <w:t>6 dB</w:t>
      </w:r>
      <w:r>
        <w:rPr>
          <w:rFonts w:hint="eastAsia"/>
          <w:lang w:eastAsia="zh-CN"/>
        </w:rPr>
        <w:t>时，即</w:t>
      </w:r>
      <w:r>
        <w:rPr>
          <w:rFonts w:hint="eastAsia"/>
          <w:i/>
          <w:iCs/>
          <w:lang w:eastAsia="zh-CN"/>
        </w:rPr>
        <w:t>pfd</w:t>
      </w:r>
      <w:r>
        <w:rPr>
          <w:rFonts w:hint="eastAsia"/>
          <w:i/>
          <w:iCs/>
          <w:vertAlign w:val="subscript"/>
          <w:lang w:eastAsia="zh-CN"/>
        </w:rPr>
        <w:t>low</w:t>
      </w:r>
      <w:r>
        <w:rPr>
          <w:rFonts w:hint="eastAsia"/>
          <w:lang w:eastAsia="zh-CN"/>
        </w:rPr>
        <w:t xml:space="preserve"> = </w:t>
      </w:r>
      <w:r>
        <w:rPr>
          <w:lang w:eastAsia="zh-CN"/>
        </w:rPr>
        <w:t>−</w:t>
      </w:r>
      <w:r>
        <w:rPr>
          <w:rFonts w:hint="eastAsia"/>
          <w:lang w:eastAsia="zh-CN"/>
        </w:rPr>
        <w:t>146(dB(W/(m</w:t>
      </w:r>
      <w:r>
        <w:rPr>
          <w:rFonts w:hint="eastAsia"/>
          <w:vertAlign w:val="superscript"/>
          <w:lang w:eastAsia="zh-CN"/>
        </w:rPr>
        <w:t>2</w:t>
      </w:r>
      <w:r>
        <w:rPr>
          <w:rFonts w:hint="eastAsia"/>
          <w:sz w:val="15"/>
          <w:lang w:eastAsia="zh-CN"/>
        </w:rPr>
        <w:t>·</w:t>
      </w:r>
      <w:r>
        <w:rPr>
          <w:rFonts w:hint="eastAsia"/>
          <w:lang w:eastAsia="zh-CN"/>
        </w:rPr>
        <w:t>MHz)))</w:t>
      </w:r>
      <w:r>
        <w:rPr>
          <w:rFonts w:hint="eastAsia"/>
          <w:lang w:eastAsia="zh-CN"/>
        </w:rPr>
        <w:t>时，在</w:t>
      </w:r>
      <w:r>
        <w:rPr>
          <w:rFonts w:hint="eastAsia"/>
          <w:lang w:eastAsia="zh-CN"/>
        </w:rPr>
        <w:t>100%</w:t>
      </w:r>
      <w:r>
        <w:rPr>
          <w:rFonts w:hint="eastAsia"/>
          <w:lang w:eastAsia="zh-CN"/>
        </w:rPr>
        <w:t>的路由中，固定无线站的</w:t>
      </w:r>
      <w:r>
        <w:rPr>
          <w:rFonts w:hint="eastAsia"/>
          <w:lang w:eastAsia="zh-CN"/>
        </w:rPr>
        <w:t>FDP</w:t>
      </w:r>
      <w:r>
        <w:rPr>
          <w:rFonts w:hint="eastAsia"/>
          <w:lang w:eastAsia="zh-CN"/>
        </w:rPr>
        <w:t>都将小于所假设的干扰标准</w:t>
      </w:r>
      <w:r>
        <w:rPr>
          <w:rFonts w:hint="eastAsia"/>
          <w:lang w:eastAsia="zh-CN"/>
        </w:rPr>
        <w:t>10%</w:t>
      </w:r>
      <w:r>
        <w:rPr>
          <w:rFonts w:hint="eastAsia"/>
          <w:lang w:eastAsia="zh-CN"/>
        </w:rPr>
        <w:t>。</w:t>
      </w:r>
    </w:p>
    <w:p w:rsidR="009271C5" w:rsidRPr="00137523" w:rsidRDefault="009271C5" w:rsidP="009271C5">
      <w:pPr>
        <w:keepNext/>
        <w:rPr>
          <w:lang w:val="en-US" w:eastAsia="ko-KR"/>
        </w:rPr>
      </w:pPr>
    </w:p>
    <w:p w:rsidR="009271C5" w:rsidRPr="00137523" w:rsidRDefault="00043EA5" w:rsidP="009271C5">
      <w:pPr>
        <w:pStyle w:val="FigureNo"/>
        <w:rPr>
          <w:lang w:val="en-US" w:eastAsia="ko-KR"/>
        </w:rPr>
      </w:pPr>
      <w:r>
        <w:rPr>
          <w:rFonts w:hint="eastAsia"/>
          <w:lang w:val="en-US" w:eastAsia="zh-CN"/>
        </w:rPr>
        <w:t>图</w:t>
      </w:r>
      <w:r w:rsidR="009271C5" w:rsidRPr="00137523">
        <w:rPr>
          <w:lang w:val="en-US" w:eastAsia="ko-KR"/>
        </w:rPr>
        <w:t xml:space="preserve"> </w:t>
      </w:r>
      <w:r w:rsidR="009271C5">
        <w:rPr>
          <w:lang w:val="en-US" w:eastAsia="ko-KR"/>
        </w:rPr>
        <w:t>5</w:t>
      </w:r>
    </w:p>
    <w:p w:rsidR="009271C5" w:rsidRPr="00137523" w:rsidRDefault="00043EA5" w:rsidP="009271C5">
      <w:pPr>
        <w:pStyle w:val="Figuretitle"/>
        <w:rPr>
          <w:lang w:val="en-US" w:eastAsia="zh-CN"/>
        </w:rPr>
      </w:pPr>
      <w:r>
        <w:rPr>
          <w:rFonts w:hint="eastAsia"/>
          <w:lang w:eastAsia="zh-CN"/>
        </w:rPr>
        <w:t>HAPS</w:t>
      </w:r>
      <w:r>
        <w:rPr>
          <w:rFonts w:hint="eastAsia"/>
          <w:lang w:eastAsia="zh-CN"/>
        </w:rPr>
        <w:t>飞艇产生的</w:t>
      </w:r>
      <w:r>
        <w:rPr>
          <w:rFonts w:hint="eastAsia"/>
          <w:lang w:eastAsia="zh-CN"/>
        </w:rPr>
        <w:t>FDP</w:t>
      </w:r>
      <w:r>
        <w:rPr>
          <w:rFonts w:hint="eastAsia"/>
          <w:lang w:eastAsia="zh-CN"/>
        </w:rPr>
        <w:t>随</w:t>
      </w:r>
      <w:r>
        <w:rPr>
          <w:rFonts w:hint="eastAsia"/>
          <w:i/>
          <w:iCs/>
          <w:lang w:eastAsia="zh-CN"/>
        </w:rPr>
        <w:t>pfd</w:t>
      </w:r>
      <w:r>
        <w:rPr>
          <w:rFonts w:hint="eastAsia"/>
          <w:i/>
          <w:iCs/>
          <w:vertAlign w:val="subscript"/>
          <w:lang w:eastAsia="zh-CN"/>
        </w:rPr>
        <w:t>low</w:t>
      </w:r>
      <w:r>
        <w:rPr>
          <w:rFonts w:hint="eastAsia"/>
          <w:lang w:eastAsia="zh-CN"/>
        </w:rPr>
        <w:t>的分布</w:t>
      </w:r>
    </w:p>
    <w:p w:rsidR="00E05C4E" w:rsidRPr="00137523" w:rsidRDefault="00E05C4E" w:rsidP="00E05C4E">
      <w:pPr>
        <w:pStyle w:val="Figuretitle"/>
        <w:rPr>
          <w:lang w:val="en-US" w:eastAsia="zh-CN"/>
        </w:rPr>
      </w:pPr>
    </w:p>
    <w:p w:rsidR="00E05C4E" w:rsidRDefault="00E05C4E" w:rsidP="00E05C4E">
      <w:pPr>
        <w:rPr>
          <w:lang w:eastAsia="zh-CN"/>
        </w:rPr>
      </w:pP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-116840</wp:posOffset>
                </wp:positionH>
                <wp:positionV relativeFrom="paragraph">
                  <wp:posOffset>1071880</wp:posOffset>
                </wp:positionV>
                <wp:extent cx="302260" cy="1198880"/>
                <wp:effectExtent l="0" t="0" r="2540" b="1270"/>
                <wp:wrapNone/>
                <wp:docPr id="6" name="Text Box 6"/>
                <wp:cNvGraphicFramePr/>
                <a:graphic xmlns:a="http://schemas.openxmlformats.org/drawingml/2006/main">
                  <a:graphicData uri="http://schemas.microsoft.com/office/word/2010/wordprocessingShape">
                    <wps:wsp>
                      <wps:cNvSpPr txBox="1"/>
                      <wps:spPr>
                        <a:xfrm>
                          <a:off x="0" y="0"/>
                          <a:ext cx="302260" cy="1198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Pr="00E05C4E" w:rsidRDefault="003C393D" w:rsidP="0093281E">
                            <w:pPr>
                              <w:keepNext/>
                              <w:keepLines/>
                              <w:spacing w:before="0"/>
                              <w:jc w:val="right"/>
                              <w:rPr>
                                <w:sz w:val="18"/>
                                <w:szCs w:val="18"/>
                                <w:lang w:eastAsia="zh-CN"/>
                              </w:rPr>
                            </w:pPr>
                            <w:r w:rsidRPr="00E05C4E">
                              <w:rPr>
                                <w:rFonts w:hint="eastAsia"/>
                                <w:sz w:val="18"/>
                                <w:szCs w:val="18"/>
                                <w:lang w:eastAsia="zh-CN"/>
                              </w:rPr>
                              <w:t>干扰分布</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205" type="#_x0000_t202" style="position:absolute;left:0;text-align:left;margin-left:-9.2pt;margin-top:84.4pt;width:23.8pt;height:9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" fillcolor="white [3212]" stroked="f" strokeweight=".5pt">
                <v:textbox style="layout-flow:vertical;mso-layout-flow-alt:bottom-to-top">
                  <w:txbxContent>
                    <w:p w:rsidR="0093281E" w:rsidRPr="00E05C4E" w:rsidRDefault="0093281E" w:rsidP="0093281E">
                      <w:pPr>
                        <w:keepNext/>
                        <w:keepLines/>
                        <w:spacing w:before="0"/>
                        <w:jc w:val="right"/>
                        <w:rPr>
                          <w:rFonts w:hint="eastAsia"/>
                          <w:sz w:val="18"/>
                          <w:szCs w:val="18"/>
                          <w:lang w:eastAsia="zh-CN"/>
                        </w:rPr>
                      </w:pPr>
                      <w:r w:rsidRPr="00E05C4E">
                        <w:rPr>
                          <w:rFonts w:hint="eastAsia"/>
                          <w:sz w:val="18"/>
                          <w:szCs w:val="18"/>
                          <w:lang w:eastAsia="zh-CN"/>
                        </w:rPr>
                        <w:t>干扰分布</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74295</wp:posOffset>
                </wp:positionH>
                <wp:positionV relativeFrom="paragraph">
                  <wp:posOffset>1565910</wp:posOffset>
                </wp:positionV>
                <wp:extent cx="45719" cy="45719"/>
                <wp:effectExtent l="0" t="0" r="12065" b="12065"/>
                <wp:wrapNone/>
                <wp:docPr id="4" name="Text Box 4"/>
                <wp:cNvGraphicFramePr/>
                <a:graphic xmlns:a="http://schemas.openxmlformats.org/drawingml/2006/main">
                  <a:graphicData uri="http://schemas.microsoft.com/office/word/2010/wordprocessingShape">
                    <wps:wsp>
                      <wps:cNvSpPr txBox="1"/>
                      <wps:spPr>
                        <a:xfrm flipH="1">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93D" w:rsidRDefault="003C39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206" type="#_x0000_t202" style="position:absolute;left:0;text-align:left;margin-left:5.85pt;margin-top:123.3pt;width:3.6pt;height:3.6p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" fillcolor="white [3201]" strokeweight=".5pt">
                <v:textbox>
                  <w:txbxContent>
                    <w:p w:rsidR="0093281E" w:rsidRDefault="0093281E"/>
                  </w:txbxContent>
                </v:textbox>
              </v:shape>
            </w:pict>
          </mc:Fallback>
        </mc:AlternateContent>
      </w:r>
      <w:r>
        <w:rPr>
          <w:noProof/>
          <w:lang w:val="en-US" w:eastAsia="zh-CN"/>
        </w:rPr>
        <w:drawing>
          <wp:inline distT="0" distB="0" distL="0" distR="0">
            <wp:extent cx="5105400" cy="492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4921250"/>
                    </a:xfrm>
                    <a:prstGeom prst="rect">
                      <a:avLst/>
                    </a:prstGeom>
                    <a:noFill/>
                    <a:ln>
                      <a:noFill/>
                    </a:ln>
                  </pic:spPr>
                </pic:pic>
              </a:graphicData>
            </a:graphic>
          </wp:inline>
        </w:drawing>
      </w:r>
    </w:p>
    <w:p w:rsidR="00E05C4E" w:rsidRDefault="00E05C4E" w:rsidP="00E05C4E">
      <w:pPr>
        <w:rPr>
          <w:lang w:eastAsia="zh-CN"/>
        </w:rPr>
      </w:pPr>
    </w:p>
    <w:p w:rsidR="009271C5" w:rsidRDefault="00E46764" w:rsidP="0044676A">
      <w:pPr>
        <w:ind w:firstLineChars="200" w:firstLine="480"/>
        <w:rPr>
          <w:lang w:val="en-US" w:eastAsia="ko-KR"/>
        </w:rPr>
      </w:pPr>
      <w:r>
        <w:rPr>
          <w:rFonts w:hint="eastAsia"/>
          <w:lang w:eastAsia="zh-CN"/>
        </w:rPr>
        <w:t>图</w:t>
      </w:r>
      <w:r>
        <w:rPr>
          <w:rFonts w:hint="eastAsia"/>
          <w:lang w:eastAsia="zh-CN"/>
        </w:rPr>
        <w:t>6</w:t>
      </w:r>
      <w:r>
        <w:rPr>
          <w:rFonts w:hint="eastAsia"/>
          <w:lang w:eastAsia="zh-CN"/>
        </w:rPr>
        <w:t>表示了当</w:t>
      </w:r>
      <w:r>
        <w:rPr>
          <w:rFonts w:hint="eastAsia"/>
          <w:i/>
          <w:iCs/>
          <w:lang w:eastAsia="zh-CN"/>
        </w:rPr>
        <w:t>pfd</w:t>
      </w:r>
      <w:r>
        <w:rPr>
          <w:rFonts w:hint="eastAsia"/>
          <w:i/>
          <w:iCs/>
          <w:vertAlign w:val="subscript"/>
          <w:lang w:eastAsia="zh-CN"/>
        </w:rPr>
        <w:t>low</w:t>
      </w:r>
      <w:r>
        <w:rPr>
          <w:rFonts w:hint="eastAsia"/>
          <w:lang w:eastAsia="zh-CN"/>
        </w:rPr>
        <w:t>为</w:t>
      </w:r>
      <w:r>
        <w:rPr>
          <w:lang w:eastAsia="zh-CN"/>
        </w:rPr>
        <w:t>−</w:t>
      </w:r>
      <w:r>
        <w:rPr>
          <w:rFonts w:hint="eastAsia"/>
          <w:lang w:eastAsia="zh-CN"/>
        </w:rPr>
        <w:t>145(dB(W/(m</w:t>
      </w:r>
      <w:r>
        <w:rPr>
          <w:rFonts w:hint="eastAsia"/>
          <w:vertAlign w:val="superscript"/>
          <w:lang w:eastAsia="zh-CN"/>
        </w:rPr>
        <w:t>2</w:t>
      </w:r>
      <w:r>
        <w:rPr>
          <w:rFonts w:hint="eastAsia"/>
          <w:sz w:val="15"/>
          <w:lang w:eastAsia="zh-CN"/>
        </w:rPr>
        <w:t>·</w:t>
      </w:r>
      <w:r>
        <w:rPr>
          <w:rFonts w:hint="eastAsia"/>
          <w:lang w:eastAsia="zh-CN"/>
        </w:rPr>
        <w:t>MHz)))</w:t>
      </w:r>
      <w:r>
        <w:rPr>
          <w:rFonts w:hint="eastAsia"/>
          <w:lang w:eastAsia="zh-CN"/>
        </w:rPr>
        <w:t>时，干扰分布随</w:t>
      </w:r>
      <w:r>
        <w:rPr>
          <w:rFonts w:hint="eastAsia"/>
          <w:i/>
          <w:iCs/>
          <w:lang w:eastAsia="zh-CN"/>
        </w:rPr>
        <w:t>pfd</w:t>
      </w:r>
      <w:r>
        <w:rPr>
          <w:rFonts w:hint="eastAsia"/>
          <w:i/>
          <w:iCs/>
          <w:vertAlign w:val="subscript"/>
          <w:lang w:eastAsia="zh-CN"/>
        </w:rPr>
        <w:t>high</w:t>
      </w:r>
      <w:r>
        <w:rPr>
          <w:rFonts w:hint="eastAsia"/>
          <w:lang w:eastAsia="zh-CN"/>
        </w:rPr>
        <w:t>变化的情况。即使</w:t>
      </w:r>
      <w:r>
        <w:rPr>
          <w:rFonts w:hint="eastAsia"/>
          <w:i/>
          <w:iCs/>
          <w:lang w:eastAsia="zh-CN"/>
        </w:rPr>
        <w:t>pfd</w:t>
      </w:r>
      <w:r>
        <w:rPr>
          <w:rFonts w:hint="eastAsia"/>
          <w:i/>
          <w:iCs/>
          <w:vertAlign w:val="subscript"/>
          <w:lang w:eastAsia="zh-CN"/>
        </w:rPr>
        <w:t>high</w:t>
      </w:r>
      <w:r>
        <w:rPr>
          <w:rFonts w:hint="eastAsia"/>
          <w:lang w:eastAsia="zh-CN"/>
        </w:rPr>
        <w:t>比</w:t>
      </w:r>
      <w:r>
        <w:rPr>
          <w:lang w:eastAsia="zh-CN"/>
        </w:rPr>
        <w:t>−</w:t>
      </w:r>
      <w:r>
        <w:rPr>
          <w:rFonts w:hint="eastAsia"/>
          <w:lang w:eastAsia="zh-CN"/>
        </w:rPr>
        <w:t>121(dB(W/(m</w:t>
      </w:r>
      <w:r>
        <w:rPr>
          <w:rFonts w:hint="eastAsia"/>
          <w:vertAlign w:val="superscript"/>
          <w:lang w:eastAsia="zh-CN"/>
        </w:rPr>
        <w:t>2</w:t>
      </w:r>
      <w:r>
        <w:rPr>
          <w:rFonts w:hint="eastAsia"/>
          <w:sz w:val="15"/>
          <w:lang w:eastAsia="zh-CN"/>
        </w:rPr>
        <w:t>·</w:t>
      </w:r>
      <w:r>
        <w:rPr>
          <w:rFonts w:hint="eastAsia"/>
          <w:lang w:eastAsia="zh-CN"/>
        </w:rPr>
        <w:t>MHz)))</w:t>
      </w:r>
      <w:r>
        <w:rPr>
          <w:rFonts w:hint="eastAsia"/>
          <w:lang w:eastAsia="zh-CN"/>
        </w:rPr>
        <w:t>再减小</w:t>
      </w:r>
      <w:r>
        <w:rPr>
          <w:rFonts w:hint="eastAsia"/>
          <w:lang w:eastAsia="zh-CN"/>
        </w:rPr>
        <w:t>6 dB</w:t>
      </w:r>
      <w:r>
        <w:rPr>
          <w:rFonts w:hint="eastAsia"/>
          <w:lang w:eastAsia="zh-CN"/>
        </w:rPr>
        <w:t>，</w:t>
      </w:r>
      <w:r>
        <w:rPr>
          <w:rFonts w:hint="eastAsia"/>
          <w:lang w:eastAsia="zh-CN"/>
        </w:rPr>
        <w:t>FDP</w:t>
      </w:r>
      <w:r>
        <w:rPr>
          <w:rFonts w:hint="eastAsia"/>
          <w:lang w:eastAsia="zh-CN"/>
        </w:rPr>
        <w:t>小于</w:t>
      </w:r>
      <w:r>
        <w:rPr>
          <w:rFonts w:hint="eastAsia"/>
          <w:lang w:eastAsia="zh-CN"/>
        </w:rPr>
        <w:t>10%</w:t>
      </w:r>
      <w:r>
        <w:rPr>
          <w:rFonts w:hint="eastAsia"/>
          <w:lang w:eastAsia="zh-CN"/>
        </w:rPr>
        <w:t>的干扰分布的最大差别仅为</w:t>
      </w:r>
      <w:r>
        <w:rPr>
          <w:rFonts w:hint="eastAsia"/>
          <w:lang w:eastAsia="zh-CN"/>
        </w:rPr>
        <w:t>5%</w:t>
      </w:r>
      <w:r>
        <w:rPr>
          <w:rFonts w:hint="eastAsia"/>
          <w:lang w:eastAsia="zh-CN"/>
        </w:rPr>
        <w:t>左右。</w:t>
      </w:r>
    </w:p>
    <w:p w:rsidR="009271C5" w:rsidRPr="00137523" w:rsidRDefault="009271C5" w:rsidP="00E46764">
      <w:pPr>
        <w:pStyle w:val="Heading2"/>
        <w:rPr>
          <w:lang w:val="en-US" w:eastAsia="ko-KR"/>
        </w:rPr>
      </w:pPr>
      <w:bookmarkStart w:id="11" w:name="_Toc151539575"/>
      <w:r w:rsidRPr="00137523">
        <w:rPr>
          <w:lang w:val="en-US" w:eastAsia="ko-KR"/>
        </w:rPr>
        <w:t>3.2</w:t>
      </w:r>
      <w:r w:rsidRPr="00137523">
        <w:rPr>
          <w:lang w:val="en-US" w:eastAsia="ko-KR"/>
        </w:rPr>
        <w:tab/>
      </w:r>
      <w:bookmarkEnd w:id="11"/>
      <w:r w:rsidR="00E46764">
        <w:rPr>
          <w:rFonts w:hint="eastAsia"/>
          <w:lang w:eastAsia="zh-CN"/>
        </w:rPr>
        <w:t>HAPS</w:t>
      </w:r>
      <w:r w:rsidR="00E46764">
        <w:rPr>
          <w:rFonts w:hint="eastAsia"/>
          <w:lang w:eastAsia="zh-CN"/>
        </w:rPr>
        <w:t>地面站对固定无线站的干扰</w:t>
      </w:r>
    </w:p>
    <w:p w:rsidR="009271C5" w:rsidRPr="00137523" w:rsidRDefault="00E46764" w:rsidP="0044676A">
      <w:pPr>
        <w:ind w:firstLineChars="200" w:firstLine="480"/>
        <w:rPr>
          <w:lang w:val="en-US" w:eastAsia="zh-CN"/>
        </w:rPr>
      </w:pPr>
      <w:r>
        <w:rPr>
          <w:rFonts w:hint="eastAsia"/>
          <w:lang w:eastAsia="zh-CN"/>
        </w:rPr>
        <w:t>表</w:t>
      </w:r>
      <w:r>
        <w:rPr>
          <w:rFonts w:hint="eastAsia"/>
          <w:lang w:eastAsia="zh-CN"/>
        </w:rPr>
        <w:t>3</w:t>
      </w:r>
      <w:r>
        <w:rPr>
          <w:rFonts w:hint="eastAsia"/>
          <w:lang w:eastAsia="zh-CN"/>
        </w:rPr>
        <w:t>列出了在计算中所使用的固定无线系统和</w:t>
      </w:r>
      <w:r>
        <w:rPr>
          <w:rFonts w:hint="eastAsia"/>
          <w:lang w:eastAsia="zh-CN"/>
        </w:rPr>
        <w:t>HAPS</w:t>
      </w:r>
      <w:r>
        <w:rPr>
          <w:rFonts w:hint="eastAsia"/>
          <w:lang w:eastAsia="zh-CN"/>
        </w:rPr>
        <w:t>系统的系统参数。</w:t>
      </w:r>
    </w:p>
    <w:p w:rsidR="009271C5" w:rsidRPr="00137523" w:rsidRDefault="00E46764" w:rsidP="009271C5">
      <w:pPr>
        <w:pStyle w:val="FigureNo"/>
        <w:rPr>
          <w:lang w:val="en-US" w:eastAsia="ko-KR"/>
        </w:rPr>
      </w:pPr>
      <w:r>
        <w:rPr>
          <w:rFonts w:hint="eastAsia"/>
          <w:lang w:val="en-US" w:eastAsia="zh-CN"/>
        </w:rPr>
        <w:lastRenderedPageBreak/>
        <w:t>图</w:t>
      </w:r>
      <w:r w:rsidR="009271C5">
        <w:rPr>
          <w:lang w:val="en-US" w:eastAsia="ko-KR"/>
        </w:rPr>
        <w:t>6</w:t>
      </w:r>
    </w:p>
    <w:p w:rsidR="009271C5" w:rsidRPr="00137523" w:rsidRDefault="00E46764" w:rsidP="009271C5">
      <w:pPr>
        <w:pStyle w:val="Figuretitle"/>
        <w:rPr>
          <w:lang w:val="en-US" w:eastAsia="ko-KR"/>
        </w:rPr>
      </w:pPr>
      <w:r>
        <w:rPr>
          <w:rFonts w:hint="eastAsia"/>
          <w:lang w:eastAsia="zh-CN"/>
        </w:rPr>
        <w:t>HAPS</w:t>
      </w:r>
      <w:r>
        <w:rPr>
          <w:rFonts w:hint="eastAsia"/>
          <w:lang w:eastAsia="zh-CN"/>
        </w:rPr>
        <w:t>飞艇引</w:t>
      </w:r>
      <w:r>
        <w:rPr>
          <w:rFonts w:hint="eastAsia"/>
        </w:rPr>
        <w:t>起的</w:t>
      </w:r>
      <w:r>
        <w:rPr>
          <w:rFonts w:hint="eastAsia"/>
        </w:rPr>
        <w:t>FDP</w:t>
      </w:r>
      <w:r>
        <w:rPr>
          <w:rFonts w:hint="eastAsia"/>
        </w:rPr>
        <w:t>随</w:t>
      </w:r>
      <w:r>
        <w:rPr>
          <w:rFonts w:hint="eastAsia"/>
          <w:i/>
          <w:iCs/>
        </w:rPr>
        <w:t>pfd</w:t>
      </w:r>
      <w:r>
        <w:rPr>
          <w:rFonts w:hint="eastAsia"/>
          <w:i/>
          <w:iCs/>
          <w:vertAlign w:val="subscript"/>
        </w:rPr>
        <w:t>high</w:t>
      </w:r>
      <w:r>
        <w:rPr>
          <w:rFonts w:hint="eastAsia"/>
        </w:rPr>
        <w:t>的分布</w:t>
      </w:r>
    </w:p>
    <w:p w:rsidR="009271C5" w:rsidRDefault="0093281E" w:rsidP="009271C5">
      <w:pPr>
        <w:pStyle w:val="Figure"/>
        <w:rPr>
          <w:rFonts w:hint="eastAsia"/>
          <w:lang w:eastAsia="zh-CN"/>
        </w:rPr>
      </w:pPr>
      <w:r>
        <w:rPr>
          <w:noProof/>
          <w:lang w:val="en-US" w:eastAsia="zh-CN"/>
        </w:rPr>
        <mc:AlternateContent>
          <mc:Choice Requires="wps">
            <w:drawing>
              <wp:anchor distT="0" distB="0" distL="114300" distR="114300" simplePos="0" relativeHeight="251673600" behindDoc="0" locked="0" layoutInCell="1" allowOverlap="1" wp14:anchorId="46343969" wp14:editId="5C8B4836">
                <wp:simplePos x="0" y="0"/>
                <wp:positionH relativeFrom="column">
                  <wp:posOffset>4823460</wp:posOffset>
                </wp:positionH>
                <wp:positionV relativeFrom="paragraph">
                  <wp:posOffset>4246245</wp:posOffset>
                </wp:positionV>
                <wp:extent cx="654050" cy="2413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65405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Default="003C393D" w:rsidP="0093281E">
                            <w:pPr>
                              <w:spacing w:before="0"/>
                              <w:rPr>
                                <w:lang w:eastAsia="zh-CN"/>
                              </w:rPr>
                            </w:pPr>
                            <w:r>
                              <w:rPr>
                                <w:rFonts w:hint="eastAsia"/>
                                <w:sz w:val="16"/>
                                <w:szCs w:val="16"/>
                                <w:lang w:eastAsia="zh-CN"/>
                              </w:rPr>
                              <w:t>1764-6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207" type="#_x0000_t202" style="position:absolute;left:0;text-align:left;margin-left:379.8pt;margin-top:334.35pt;width:51.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" fillcolor="white [3201]" stroked="f" strokeweight=".5pt">
                <v:textbox>
                  <w:txbxContent>
                    <w:p w:rsidR="0093281E" w:rsidRDefault="0093281E" w:rsidP="0093281E">
                      <w:pPr>
                        <w:spacing w:before="0"/>
                        <w:rPr>
                          <w:rFonts w:hint="eastAsia"/>
                          <w:lang w:eastAsia="zh-CN"/>
                        </w:rPr>
                      </w:pPr>
                      <w:r>
                        <w:rPr>
                          <w:rFonts w:hint="eastAsia"/>
                          <w:sz w:val="16"/>
                          <w:szCs w:val="16"/>
                          <w:lang w:eastAsia="zh-CN"/>
                        </w:rPr>
                        <w:t>1764-6</w:t>
                      </w:r>
                    </w:p>
                  </w:txbxContent>
                </v:textbox>
              </v:shape>
            </w:pict>
          </mc:Fallback>
        </mc:AlternateContent>
      </w:r>
      <w:r w:rsidR="00E46764">
        <w:rPr>
          <w:noProof/>
          <w:lang w:val="en-US" w:eastAsia="zh-CN"/>
        </w:rPr>
        <w:drawing>
          <wp:inline distT="0" distB="0" distL="0" distR="0" wp14:anchorId="3DFB0E1C" wp14:editId="635924B5">
            <wp:extent cx="4819650" cy="442912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cstate="print"/>
                    <a:srcRect/>
                    <a:stretch>
                      <a:fillRect/>
                    </a:stretch>
                  </pic:blipFill>
                  <pic:spPr bwMode="auto">
                    <a:xfrm>
                      <a:off x="0" y="0"/>
                      <a:ext cx="4819650" cy="4429125"/>
                    </a:xfrm>
                    <a:prstGeom prst="rect">
                      <a:avLst/>
                    </a:prstGeom>
                    <a:noFill/>
                    <a:ln w="9525">
                      <a:noFill/>
                      <a:miter lim="800000"/>
                      <a:headEnd/>
                      <a:tailEnd/>
                    </a:ln>
                  </pic:spPr>
                </pic:pic>
              </a:graphicData>
            </a:graphic>
          </wp:inline>
        </w:drawing>
      </w:r>
    </w:p>
    <w:p w:rsidR="00486666" w:rsidRPr="00486666" w:rsidRDefault="00486666" w:rsidP="00486666">
      <w:pPr>
        <w:rPr>
          <w:lang w:eastAsia="zh-CN"/>
        </w:rPr>
      </w:pPr>
    </w:p>
    <w:p w:rsidR="009271C5" w:rsidRPr="005D08A9" w:rsidRDefault="00E46764" w:rsidP="009271C5">
      <w:pPr>
        <w:pStyle w:val="TableNo"/>
        <w:rPr>
          <w:lang w:val="en-US" w:eastAsia="ko-KR"/>
        </w:rPr>
      </w:pPr>
      <w:r>
        <w:rPr>
          <w:rFonts w:hint="eastAsia"/>
          <w:lang w:val="en-US" w:eastAsia="zh-CN"/>
        </w:rPr>
        <w:t>表</w:t>
      </w:r>
      <w:r w:rsidR="009271C5" w:rsidRPr="005D08A9">
        <w:rPr>
          <w:lang w:val="en-US" w:eastAsia="ko-KR"/>
        </w:rPr>
        <w:t xml:space="preserve"> </w:t>
      </w:r>
      <w:r w:rsidR="009271C5">
        <w:rPr>
          <w:lang w:val="en-US" w:eastAsia="ko-KR"/>
        </w:rPr>
        <w:t>3</w:t>
      </w:r>
    </w:p>
    <w:p w:rsidR="009271C5" w:rsidRPr="00137523" w:rsidRDefault="00E46764" w:rsidP="009271C5">
      <w:pPr>
        <w:pStyle w:val="Tabletitle"/>
        <w:rPr>
          <w:sz w:val="22"/>
          <w:lang w:val="en-US" w:eastAsia="ko-KR"/>
        </w:rPr>
      </w:pPr>
      <w:r>
        <w:rPr>
          <w:rFonts w:hint="eastAsia"/>
          <w:lang w:eastAsia="zh-CN"/>
        </w:rPr>
        <w:t>固定无线系统和</w:t>
      </w:r>
      <w:r>
        <w:rPr>
          <w:rFonts w:hint="eastAsia"/>
          <w:lang w:eastAsia="zh-CN"/>
        </w:rPr>
        <w:t>HAPS</w:t>
      </w:r>
      <w:r>
        <w:rPr>
          <w:rFonts w:hint="eastAsia"/>
          <w:lang w:eastAsia="zh-CN"/>
        </w:rPr>
        <w:t>系统的系统参数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9271C5" w:rsidRPr="00C81A43" w:rsidTr="009271C5">
        <w:trPr>
          <w:cantSplit/>
          <w:jc w:val="center"/>
        </w:trPr>
        <w:tc>
          <w:tcPr>
            <w:tcW w:w="6237" w:type="dxa"/>
            <w:gridSpan w:val="2"/>
          </w:tcPr>
          <w:p w:rsidR="009271C5" w:rsidRPr="00C81A43" w:rsidRDefault="00E46764" w:rsidP="009271C5">
            <w:pPr>
              <w:pStyle w:val="Tablehead"/>
              <w:rPr>
                <w:lang w:eastAsia="ko-KR"/>
              </w:rPr>
            </w:pPr>
            <w:r>
              <w:rPr>
                <w:rFonts w:hint="eastAsia"/>
                <w:lang w:eastAsia="zh-CN"/>
              </w:rPr>
              <w:t>参数</w:t>
            </w:r>
          </w:p>
        </w:tc>
        <w:tc>
          <w:tcPr>
            <w:tcW w:w="3402" w:type="dxa"/>
          </w:tcPr>
          <w:p w:rsidR="009271C5" w:rsidRPr="00C81A43" w:rsidRDefault="00E46764" w:rsidP="009271C5">
            <w:pPr>
              <w:pStyle w:val="Tablehead"/>
              <w:rPr>
                <w:lang w:eastAsia="ko-KR"/>
              </w:rPr>
            </w:pPr>
            <w:r>
              <w:rPr>
                <w:rFonts w:hint="eastAsia"/>
                <w:lang w:eastAsia="zh-CN"/>
              </w:rPr>
              <w:t>数值</w:t>
            </w:r>
          </w:p>
        </w:tc>
      </w:tr>
      <w:tr w:rsidR="009271C5" w:rsidRPr="00C81A43" w:rsidTr="009271C5">
        <w:trPr>
          <w:cantSplit/>
          <w:jc w:val="center"/>
        </w:trPr>
        <w:tc>
          <w:tcPr>
            <w:tcW w:w="6237" w:type="dxa"/>
            <w:gridSpan w:val="2"/>
          </w:tcPr>
          <w:p w:rsidR="009271C5" w:rsidRPr="00C81A43" w:rsidRDefault="00E85E70" w:rsidP="009271C5">
            <w:pPr>
              <w:pStyle w:val="Tabletext"/>
              <w:keepNext/>
              <w:jc w:val="left"/>
              <w:rPr>
                <w:lang w:eastAsia="ko-KR"/>
              </w:rPr>
            </w:pPr>
            <w:r>
              <w:rPr>
                <w:rFonts w:hint="eastAsia"/>
                <w:lang w:eastAsia="zh-CN"/>
              </w:rPr>
              <w:t>频率</w:t>
            </w:r>
          </w:p>
        </w:tc>
        <w:tc>
          <w:tcPr>
            <w:tcW w:w="3402" w:type="dxa"/>
          </w:tcPr>
          <w:p w:rsidR="009271C5" w:rsidRPr="00C81A43" w:rsidRDefault="009271C5" w:rsidP="009271C5">
            <w:pPr>
              <w:pStyle w:val="Tabletext"/>
              <w:keepNext/>
              <w:jc w:val="center"/>
              <w:rPr>
                <w:lang w:eastAsia="ko-KR"/>
              </w:rPr>
            </w:pPr>
            <w:r w:rsidRPr="00C81A43">
              <w:rPr>
                <w:lang w:eastAsia="ko-KR"/>
              </w:rPr>
              <w:t>6 GHz</w:t>
            </w:r>
          </w:p>
        </w:tc>
      </w:tr>
      <w:tr w:rsidR="009271C5" w:rsidRPr="00C81A43" w:rsidTr="009271C5">
        <w:trPr>
          <w:cantSplit/>
          <w:jc w:val="center"/>
        </w:trPr>
        <w:tc>
          <w:tcPr>
            <w:tcW w:w="2268" w:type="dxa"/>
            <w:vMerge w:val="restart"/>
          </w:tcPr>
          <w:p w:rsidR="009271C5" w:rsidRPr="00C81A43" w:rsidRDefault="00E85E70" w:rsidP="009271C5">
            <w:pPr>
              <w:pStyle w:val="Tabletext"/>
              <w:keepNext/>
              <w:rPr>
                <w:lang w:eastAsia="ko-KR"/>
              </w:rPr>
            </w:pPr>
            <w:r>
              <w:rPr>
                <w:rFonts w:ascii="SimSun" w:hAnsi="SimSun" w:hint="eastAsia"/>
                <w:lang w:eastAsia="zh-CN"/>
              </w:rPr>
              <w:t>固定无线系统</w:t>
            </w:r>
          </w:p>
        </w:tc>
        <w:tc>
          <w:tcPr>
            <w:tcW w:w="3969" w:type="dxa"/>
            <w:vAlign w:val="center"/>
          </w:tcPr>
          <w:p w:rsidR="009271C5" w:rsidRPr="00C81A43" w:rsidRDefault="003C6506" w:rsidP="009271C5">
            <w:pPr>
              <w:pStyle w:val="Tabletext"/>
              <w:keepNext/>
              <w:jc w:val="left"/>
              <w:rPr>
                <w:lang w:eastAsia="ko-KR"/>
              </w:rPr>
            </w:pPr>
            <w:r>
              <w:rPr>
                <w:rFonts w:hint="eastAsia"/>
                <w:lang w:eastAsia="zh-CN"/>
              </w:rPr>
              <w:t>天线辐射图</w:t>
            </w:r>
          </w:p>
        </w:tc>
        <w:tc>
          <w:tcPr>
            <w:tcW w:w="3402" w:type="dxa"/>
            <w:vAlign w:val="center"/>
          </w:tcPr>
          <w:p w:rsidR="009271C5" w:rsidRPr="00C81A43" w:rsidRDefault="009271C5" w:rsidP="009271C5">
            <w:pPr>
              <w:pStyle w:val="Tabletext"/>
              <w:keepNext/>
              <w:jc w:val="center"/>
              <w:rPr>
                <w:lang w:eastAsia="ko-KR"/>
              </w:rPr>
            </w:pPr>
            <w:r w:rsidRPr="00C81A43">
              <w:rPr>
                <w:lang w:eastAsia="ko-KR"/>
              </w:rPr>
              <w:t>ITU-R F.1245</w:t>
            </w:r>
            <w:r w:rsidR="003C6506">
              <w:rPr>
                <w:rFonts w:hint="eastAsia"/>
                <w:lang w:eastAsia="zh-CN"/>
              </w:rPr>
              <w:t>建议书</w:t>
            </w:r>
          </w:p>
        </w:tc>
      </w:tr>
      <w:tr w:rsidR="009271C5" w:rsidRPr="00C81A43" w:rsidTr="009271C5">
        <w:trPr>
          <w:cantSplit/>
          <w:jc w:val="center"/>
        </w:trPr>
        <w:tc>
          <w:tcPr>
            <w:tcW w:w="2268" w:type="dxa"/>
            <w:vMerge/>
          </w:tcPr>
          <w:p w:rsidR="009271C5" w:rsidRPr="00C81A43" w:rsidRDefault="009271C5" w:rsidP="009271C5">
            <w:pPr>
              <w:pStyle w:val="Tabletext"/>
              <w:keepNext/>
              <w:rPr>
                <w:lang w:eastAsia="ko-KR"/>
              </w:rPr>
            </w:pPr>
          </w:p>
        </w:tc>
        <w:tc>
          <w:tcPr>
            <w:tcW w:w="3969" w:type="dxa"/>
          </w:tcPr>
          <w:p w:rsidR="009271C5" w:rsidRPr="00C81A43" w:rsidRDefault="003C6506" w:rsidP="009271C5">
            <w:pPr>
              <w:pStyle w:val="Tabletext"/>
              <w:keepNext/>
              <w:jc w:val="left"/>
              <w:rPr>
                <w:lang w:eastAsia="ko-KR"/>
              </w:rPr>
            </w:pPr>
            <w:r>
              <w:rPr>
                <w:rFonts w:hint="eastAsia"/>
                <w:lang w:val="en-GB"/>
              </w:rPr>
              <w:t>天线最大增益</w:t>
            </w:r>
          </w:p>
        </w:tc>
        <w:tc>
          <w:tcPr>
            <w:tcW w:w="3402" w:type="dxa"/>
          </w:tcPr>
          <w:p w:rsidR="009271C5" w:rsidRPr="00C81A43" w:rsidRDefault="009271C5" w:rsidP="009271C5">
            <w:pPr>
              <w:pStyle w:val="Tabletext"/>
              <w:keepNext/>
              <w:jc w:val="center"/>
              <w:rPr>
                <w:lang w:eastAsia="ko-KR"/>
              </w:rPr>
            </w:pPr>
            <w:r w:rsidRPr="00C81A43">
              <w:rPr>
                <w:lang w:eastAsia="ko-KR"/>
              </w:rPr>
              <w:t>45 dBi</w:t>
            </w:r>
          </w:p>
        </w:tc>
      </w:tr>
      <w:tr w:rsidR="009271C5" w:rsidRPr="00C81A43" w:rsidTr="009271C5">
        <w:trPr>
          <w:cantSplit/>
          <w:jc w:val="center"/>
        </w:trPr>
        <w:tc>
          <w:tcPr>
            <w:tcW w:w="2268" w:type="dxa"/>
            <w:vMerge/>
          </w:tcPr>
          <w:p w:rsidR="009271C5" w:rsidRPr="00C81A43" w:rsidRDefault="009271C5" w:rsidP="009271C5">
            <w:pPr>
              <w:pStyle w:val="Tabletext"/>
              <w:keepNext/>
              <w:rPr>
                <w:lang w:eastAsia="ko-KR"/>
              </w:rPr>
            </w:pPr>
          </w:p>
        </w:tc>
        <w:tc>
          <w:tcPr>
            <w:tcW w:w="3969" w:type="dxa"/>
          </w:tcPr>
          <w:p w:rsidR="009271C5" w:rsidRPr="00F22FDB" w:rsidRDefault="003C6506" w:rsidP="00F22FDB">
            <w:pPr>
              <w:pStyle w:val="Tabletext"/>
              <w:keepNext/>
              <w:jc w:val="left"/>
              <w:rPr>
                <w:lang w:val="en-US" w:eastAsia="zh-CN"/>
              </w:rPr>
            </w:pPr>
            <w:r>
              <w:rPr>
                <w:rFonts w:hint="eastAsia"/>
                <w:lang w:val="en-US" w:eastAsia="zh-CN"/>
              </w:rPr>
              <w:t>噪声系数</w:t>
            </w:r>
          </w:p>
        </w:tc>
        <w:tc>
          <w:tcPr>
            <w:tcW w:w="3402" w:type="dxa"/>
          </w:tcPr>
          <w:p w:rsidR="009271C5" w:rsidRPr="00C81A43" w:rsidRDefault="009271C5" w:rsidP="009271C5">
            <w:pPr>
              <w:pStyle w:val="Tabletext"/>
              <w:keepNext/>
              <w:jc w:val="center"/>
              <w:rPr>
                <w:lang w:eastAsia="ko-KR"/>
              </w:rPr>
            </w:pPr>
            <w:r w:rsidRPr="00C81A43">
              <w:rPr>
                <w:lang w:eastAsia="ko-KR"/>
              </w:rPr>
              <w:t>4 dB</w:t>
            </w:r>
          </w:p>
        </w:tc>
      </w:tr>
      <w:tr w:rsidR="009271C5" w:rsidRPr="00C81A43" w:rsidTr="009271C5">
        <w:trPr>
          <w:cantSplit/>
          <w:jc w:val="center"/>
        </w:trPr>
        <w:tc>
          <w:tcPr>
            <w:tcW w:w="2268" w:type="dxa"/>
            <w:vMerge/>
          </w:tcPr>
          <w:p w:rsidR="009271C5" w:rsidRPr="00C81A43" w:rsidRDefault="009271C5" w:rsidP="009271C5">
            <w:pPr>
              <w:pStyle w:val="Tabletext"/>
              <w:keepNext/>
              <w:rPr>
                <w:lang w:eastAsia="ko-KR"/>
              </w:rPr>
            </w:pPr>
          </w:p>
        </w:tc>
        <w:tc>
          <w:tcPr>
            <w:tcW w:w="3969" w:type="dxa"/>
          </w:tcPr>
          <w:p w:rsidR="009271C5" w:rsidRPr="00C81A43" w:rsidRDefault="00F22FDB" w:rsidP="009271C5">
            <w:pPr>
              <w:pStyle w:val="Tabletext"/>
              <w:keepNext/>
              <w:jc w:val="left"/>
              <w:rPr>
                <w:lang w:eastAsia="ko-KR"/>
              </w:rPr>
            </w:pPr>
            <w:r>
              <w:rPr>
                <w:rFonts w:hint="eastAsia"/>
                <w:lang w:val="en-GB"/>
              </w:rPr>
              <w:t>馈线损耗</w:t>
            </w:r>
          </w:p>
        </w:tc>
        <w:tc>
          <w:tcPr>
            <w:tcW w:w="3402" w:type="dxa"/>
          </w:tcPr>
          <w:p w:rsidR="009271C5" w:rsidRPr="00C81A43" w:rsidRDefault="009271C5" w:rsidP="009271C5">
            <w:pPr>
              <w:pStyle w:val="Tabletext"/>
              <w:keepNext/>
              <w:jc w:val="center"/>
              <w:rPr>
                <w:lang w:eastAsia="ko-KR"/>
              </w:rPr>
            </w:pPr>
            <w:r w:rsidRPr="00C81A43">
              <w:rPr>
                <w:lang w:eastAsia="ko-KR"/>
              </w:rPr>
              <w:t>5.5 dB</w:t>
            </w:r>
          </w:p>
        </w:tc>
      </w:tr>
      <w:tr w:rsidR="009271C5" w:rsidRPr="00C81A43" w:rsidTr="009271C5">
        <w:trPr>
          <w:cantSplit/>
          <w:jc w:val="center"/>
        </w:trPr>
        <w:tc>
          <w:tcPr>
            <w:tcW w:w="2268" w:type="dxa"/>
            <w:vMerge w:val="restart"/>
          </w:tcPr>
          <w:p w:rsidR="009271C5" w:rsidRPr="00C81A43" w:rsidRDefault="009271C5" w:rsidP="009271C5">
            <w:pPr>
              <w:pStyle w:val="Tabletext"/>
              <w:keepNext/>
              <w:rPr>
                <w:lang w:eastAsia="ko-KR"/>
              </w:rPr>
            </w:pPr>
            <w:r w:rsidRPr="00C81A43">
              <w:rPr>
                <w:sz w:val="24"/>
              </w:rPr>
              <w:br w:type="page"/>
            </w:r>
            <w:r w:rsidRPr="00C81A43">
              <w:rPr>
                <w:sz w:val="24"/>
              </w:rPr>
              <w:br w:type="page"/>
            </w:r>
            <w:r w:rsidRPr="00C81A43">
              <w:rPr>
                <w:sz w:val="24"/>
              </w:rPr>
              <w:br w:type="page"/>
            </w:r>
            <w:r w:rsidRPr="00C81A43">
              <w:rPr>
                <w:lang w:eastAsia="ko-KR"/>
              </w:rPr>
              <w:t>HAPS</w:t>
            </w:r>
            <w:r w:rsidR="00E85E70">
              <w:rPr>
                <w:rFonts w:hint="eastAsia"/>
                <w:lang w:eastAsia="zh-CN"/>
              </w:rPr>
              <w:t>系统</w:t>
            </w:r>
          </w:p>
        </w:tc>
        <w:tc>
          <w:tcPr>
            <w:tcW w:w="3969" w:type="dxa"/>
          </w:tcPr>
          <w:p w:rsidR="009271C5" w:rsidRPr="00C81A43" w:rsidRDefault="00F22FDB" w:rsidP="009271C5">
            <w:pPr>
              <w:pStyle w:val="Tabletext"/>
              <w:keepNext/>
              <w:jc w:val="left"/>
              <w:rPr>
                <w:lang w:eastAsia="ko-KR"/>
              </w:rPr>
            </w:pPr>
            <w:r>
              <w:rPr>
                <w:rFonts w:hint="eastAsia"/>
                <w:lang w:val="en-GB"/>
              </w:rPr>
              <w:t>业务覆盖区的直径</w:t>
            </w:r>
          </w:p>
        </w:tc>
        <w:tc>
          <w:tcPr>
            <w:tcW w:w="3402" w:type="dxa"/>
          </w:tcPr>
          <w:p w:rsidR="009271C5" w:rsidRPr="00C81A43" w:rsidRDefault="009271C5" w:rsidP="009271C5">
            <w:pPr>
              <w:pStyle w:val="Tabletext"/>
              <w:keepNext/>
              <w:jc w:val="center"/>
              <w:rPr>
                <w:lang w:eastAsia="ko-KR"/>
              </w:rPr>
            </w:pPr>
            <w:r w:rsidRPr="00C81A43">
              <w:rPr>
                <w:lang w:eastAsia="ko-KR"/>
              </w:rPr>
              <w:t>110</w:t>
            </w:r>
            <w:r w:rsidRPr="00C81A43">
              <w:t xml:space="preserve"> km</w:t>
            </w:r>
          </w:p>
        </w:tc>
      </w:tr>
      <w:tr w:rsidR="009271C5" w:rsidRPr="00C81A43" w:rsidTr="009271C5">
        <w:trPr>
          <w:cantSplit/>
          <w:jc w:val="center"/>
        </w:trPr>
        <w:tc>
          <w:tcPr>
            <w:tcW w:w="2268" w:type="dxa"/>
            <w:vMerge/>
          </w:tcPr>
          <w:p w:rsidR="009271C5" w:rsidRPr="00C81A43" w:rsidRDefault="009271C5" w:rsidP="009271C5">
            <w:pPr>
              <w:pStyle w:val="Tabletext"/>
              <w:keepNext/>
              <w:rPr>
                <w:lang w:eastAsia="ko-KR"/>
              </w:rPr>
            </w:pPr>
          </w:p>
        </w:tc>
        <w:tc>
          <w:tcPr>
            <w:tcW w:w="3969" w:type="dxa"/>
          </w:tcPr>
          <w:p w:rsidR="009271C5" w:rsidRPr="00C81A43" w:rsidRDefault="00F22FDB" w:rsidP="009271C5">
            <w:pPr>
              <w:pStyle w:val="Tabletext"/>
              <w:keepNext/>
              <w:jc w:val="left"/>
              <w:rPr>
                <w:lang w:eastAsia="ko-KR"/>
              </w:rPr>
            </w:pPr>
            <w:r>
              <w:rPr>
                <w:rFonts w:hint="eastAsia"/>
                <w:lang w:val="en-GB"/>
              </w:rPr>
              <w:t>飞艇高度</w:t>
            </w:r>
          </w:p>
        </w:tc>
        <w:tc>
          <w:tcPr>
            <w:tcW w:w="3402" w:type="dxa"/>
          </w:tcPr>
          <w:p w:rsidR="009271C5" w:rsidRPr="00C81A43" w:rsidRDefault="009271C5" w:rsidP="009271C5">
            <w:pPr>
              <w:pStyle w:val="Tabletext"/>
              <w:keepNext/>
              <w:jc w:val="center"/>
              <w:rPr>
                <w:lang w:eastAsia="ko-KR"/>
              </w:rPr>
            </w:pPr>
            <w:r w:rsidRPr="00C81A43">
              <w:t>20 km</w:t>
            </w:r>
          </w:p>
        </w:tc>
      </w:tr>
      <w:tr w:rsidR="009271C5" w:rsidRPr="00C81A43" w:rsidTr="009271C5">
        <w:trPr>
          <w:cantSplit/>
          <w:jc w:val="center"/>
        </w:trPr>
        <w:tc>
          <w:tcPr>
            <w:tcW w:w="2268" w:type="dxa"/>
            <w:vMerge/>
          </w:tcPr>
          <w:p w:rsidR="009271C5" w:rsidRPr="00C81A43" w:rsidRDefault="009271C5" w:rsidP="009271C5">
            <w:pPr>
              <w:pStyle w:val="Tabletext"/>
              <w:keepNext/>
              <w:rPr>
                <w:lang w:eastAsia="ko-KR"/>
              </w:rPr>
            </w:pPr>
          </w:p>
        </w:tc>
        <w:tc>
          <w:tcPr>
            <w:tcW w:w="3969" w:type="dxa"/>
            <w:vAlign w:val="center"/>
          </w:tcPr>
          <w:p w:rsidR="009271C5" w:rsidRPr="00137523" w:rsidRDefault="00F22FDB" w:rsidP="009271C5">
            <w:pPr>
              <w:pStyle w:val="Tabletext"/>
              <w:keepNext/>
              <w:jc w:val="left"/>
              <w:rPr>
                <w:lang w:val="en-US" w:eastAsia="ko-KR"/>
              </w:rPr>
            </w:pPr>
            <w:r>
              <w:rPr>
                <w:rFonts w:hint="eastAsia"/>
                <w:lang w:val="en-GB"/>
              </w:rPr>
              <w:t>地面站的天线辐射图</w:t>
            </w:r>
          </w:p>
        </w:tc>
        <w:tc>
          <w:tcPr>
            <w:tcW w:w="3402" w:type="dxa"/>
            <w:vAlign w:val="center"/>
          </w:tcPr>
          <w:p w:rsidR="009271C5" w:rsidRPr="00C81A43" w:rsidRDefault="009271C5" w:rsidP="009271C5">
            <w:pPr>
              <w:pStyle w:val="Tabletext"/>
              <w:keepNext/>
              <w:jc w:val="center"/>
              <w:rPr>
                <w:lang w:eastAsia="ko-KR"/>
              </w:rPr>
            </w:pPr>
            <w:r w:rsidRPr="00C81A43">
              <w:rPr>
                <w:lang w:eastAsia="ko-KR"/>
              </w:rPr>
              <w:t>ITU-R F.1245</w:t>
            </w:r>
            <w:r w:rsidR="003C6506">
              <w:rPr>
                <w:rFonts w:hint="eastAsia"/>
                <w:lang w:eastAsia="zh-CN"/>
              </w:rPr>
              <w:t>建议书</w:t>
            </w:r>
          </w:p>
        </w:tc>
      </w:tr>
      <w:tr w:rsidR="009271C5" w:rsidRPr="00C81A43" w:rsidTr="009271C5">
        <w:trPr>
          <w:cantSplit/>
          <w:jc w:val="center"/>
        </w:trPr>
        <w:tc>
          <w:tcPr>
            <w:tcW w:w="2268" w:type="dxa"/>
            <w:vMerge/>
          </w:tcPr>
          <w:p w:rsidR="009271C5" w:rsidRPr="00C81A43" w:rsidRDefault="009271C5" w:rsidP="009271C5">
            <w:pPr>
              <w:pStyle w:val="Tabletext"/>
              <w:keepNext/>
              <w:rPr>
                <w:lang w:eastAsia="ko-KR"/>
              </w:rPr>
            </w:pPr>
          </w:p>
        </w:tc>
        <w:tc>
          <w:tcPr>
            <w:tcW w:w="3969" w:type="dxa"/>
          </w:tcPr>
          <w:p w:rsidR="009271C5" w:rsidRPr="00137523" w:rsidRDefault="00F22FDB" w:rsidP="009271C5">
            <w:pPr>
              <w:pStyle w:val="Tabletext"/>
              <w:keepNext/>
              <w:jc w:val="left"/>
              <w:rPr>
                <w:lang w:val="en-US" w:eastAsia="ko-KR"/>
              </w:rPr>
            </w:pPr>
            <w:r>
              <w:rPr>
                <w:rFonts w:hint="eastAsia"/>
                <w:lang w:val="en-GB" w:eastAsia="zh-CN"/>
              </w:rPr>
              <w:t>地面站天线的最大增益</w:t>
            </w:r>
          </w:p>
        </w:tc>
        <w:tc>
          <w:tcPr>
            <w:tcW w:w="3402" w:type="dxa"/>
          </w:tcPr>
          <w:p w:rsidR="009271C5" w:rsidRPr="00C81A43" w:rsidRDefault="009271C5" w:rsidP="009271C5">
            <w:pPr>
              <w:pStyle w:val="Tabletext"/>
              <w:keepNext/>
              <w:jc w:val="center"/>
              <w:rPr>
                <w:lang w:eastAsia="ko-KR"/>
              </w:rPr>
            </w:pPr>
            <w:r w:rsidRPr="00C81A43">
              <w:rPr>
                <w:lang w:eastAsia="ko-KR"/>
              </w:rPr>
              <w:t>45 dBi</w:t>
            </w:r>
          </w:p>
        </w:tc>
      </w:tr>
      <w:tr w:rsidR="009271C5" w:rsidRPr="00C81A43" w:rsidTr="009271C5">
        <w:trPr>
          <w:cantSplit/>
          <w:jc w:val="center"/>
        </w:trPr>
        <w:tc>
          <w:tcPr>
            <w:tcW w:w="2268" w:type="dxa"/>
            <w:vMerge/>
          </w:tcPr>
          <w:p w:rsidR="009271C5" w:rsidRPr="00C81A43" w:rsidRDefault="009271C5" w:rsidP="009271C5">
            <w:pPr>
              <w:pStyle w:val="Tabletext"/>
              <w:rPr>
                <w:lang w:eastAsia="ko-KR"/>
              </w:rPr>
            </w:pPr>
          </w:p>
        </w:tc>
        <w:tc>
          <w:tcPr>
            <w:tcW w:w="3969" w:type="dxa"/>
          </w:tcPr>
          <w:p w:rsidR="009271C5" w:rsidRPr="00C81A43" w:rsidRDefault="00F22FDB" w:rsidP="009271C5">
            <w:pPr>
              <w:pStyle w:val="Tabletext"/>
              <w:jc w:val="left"/>
              <w:rPr>
                <w:lang w:eastAsia="ko-KR"/>
              </w:rPr>
            </w:pPr>
            <w:r>
              <w:rPr>
                <w:rFonts w:hint="eastAsia"/>
                <w:lang w:val="en-GB"/>
              </w:rPr>
              <w:t>地面站的数目</w:t>
            </w:r>
          </w:p>
        </w:tc>
        <w:tc>
          <w:tcPr>
            <w:tcW w:w="3402" w:type="dxa"/>
          </w:tcPr>
          <w:p w:rsidR="009271C5" w:rsidRPr="00C81A43" w:rsidRDefault="009271C5" w:rsidP="00E46764">
            <w:pPr>
              <w:pStyle w:val="Tabletext"/>
              <w:jc w:val="center"/>
              <w:rPr>
                <w:lang w:eastAsia="ko-KR"/>
              </w:rPr>
            </w:pPr>
            <w:r w:rsidRPr="00C81A43">
              <w:rPr>
                <w:lang w:eastAsia="ko-KR"/>
              </w:rPr>
              <w:t>367</w:t>
            </w:r>
            <w:r w:rsidR="00E46764">
              <w:rPr>
                <w:rFonts w:hint="eastAsia"/>
                <w:lang w:val="en-GB"/>
              </w:rPr>
              <w:t>（均匀分布）</w:t>
            </w:r>
          </w:p>
        </w:tc>
      </w:tr>
      <w:tr w:rsidR="009271C5" w:rsidRPr="00C81A43" w:rsidTr="009271C5">
        <w:trPr>
          <w:cantSplit/>
          <w:jc w:val="center"/>
        </w:trPr>
        <w:tc>
          <w:tcPr>
            <w:tcW w:w="2268" w:type="dxa"/>
            <w:vMerge/>
          </w:tcPr>
          <w:p w:rsidR="009271C5" w:rsidRPr="00C81A43" w:rsidRDefault="009271C5" w:rsidP="009271C5">
            <w:pPr>
              <w:pStyle w:val="Tabletext"/>
              <w:rPr>
                <w:lang w:eastAsia="ko-KR"/>
              </w:rPr>
            </w:pPr>
          </w:p>
        </w:tc>
        <w:tc>
          <w:tcPr>
            <w:tcW w:w="3969" w:type="dxa"/>
          </w:tcPr>
          <w:p w:rsidR="009271C5" w:rsidRPr="00C81A43" w:rsidRDefault="00F22FDB" w:rsidP="009271C5">
            <w:pPr>
              <w:pStyle w:val="Tabletext"/>
              <w:jc w:val="left"/>
              <w:rPr>
                <w:lang w:eastAsia="ko-KR"/>
              </w:rPr>
            </w:pPr>
            <w:r>
              <w:rPr>
                <w:rFonts w:hint="eastAsia"/>
                <w:lang w:val="en-GB"/>
              </w:rPr>
              <w:t>地面站之间的距离</w:t>
            </w:r>
          </w:p>
        </w:tc>
        <w:tc>
          <w:tcPr>
            <w:tcW w:w="3402" w:type="dxa"/>
          </w:tcPr>
          <w:p w:rsidR="009271C5" w:rsidRPr="00C81A43" w:rsidRDefault="009271C5" w:rsidP="009271C5">
            <w:pPr>
              <w:pStyle w:val="Tabletext"/>
              <w:jc w:val="center"/>
              <w:rPr>
                <w:lang w:eastAsia="ko-KR"/>
              </w:rPr>
            </w:pPr>
            <w:r w:rsidRPr="00C81A43">
              <w:t>5.5 km</w:t>
            </w:r>
          </w:p>
        </w:tc>
      </w:tr>
    </w:tbl>
    <w:p w:rsidR="009271C5" w:rsidRPr="00F8669F" w:rsidRDefault="009271C5" w:rsidP="009271C5">
      <w:pPr>
        <w:pStyle w:val="Tablefin"/>
        <w:rPr>
          <w:sz w:val="2"/>
          <w:lang w:eastAsia="ko-KR"/>
        </w:rPr>
      </w:pPr>
    </w:p>
    <w:p w:rsidR="009271C5" w:rsidRPr="00137523" w:rsidRDefault="003C6506" w:rsidP="00DB00C3">
      <w:pPr>
        <w:ind w:firstLineChars="200" w:firstLine="480"/>
        <w:rPr>
          <w:lang w:val="en-US" w:eastAsia="zh-CN"/>
        </w:rPr>
      </w:pPr>
      <w:r>
        <w:rPr>
          <w:rFonts w:hint="eastAsia"/>
          <w:lang w:val="en-GB" w:eastAsia="zh-CN"/>
        </w:rPr>
        <w:lastRenderedPageBreak/>
        <w:t>假设</w:t>
      </w:r>
      <w:r>
        <w:rPr>
          <w:rFonts w:hint="eastAsia"/>
          <w:i/>
          <w:iCs/>
          <w:lang w:val="en-GB" w:eastAsia="zh-CN"/>
        </w:rPr>
        <w:t>T</w:t>
      </w:r>
      <w:r>
        <w:rPr>
          <w:rFonts w:hint="eastAsia"/>
          <w:lang w:val="en-GB" w:eastAsia="zh-CN"/>
        </w:rPr>
        <w:t xml:space="preserve"> = 293 </w:t>
      </w:r>
      <w:r>
        <w:rPr>
          <w:rFonts w:hint="eastAsia"/>
          <w:i/>
          <w:iCs/>
          <w:lang w:val="en-GB" w:eastAsia="zh-CN"/>
        </w:rPr>
        <w:t>K</w:t>
      </w:r>
      <w:r>
        <w:rPr>
          <w:rFonts w:hint="eastAsia"/>
          <w:lang w:val="en-GB" w:eastAsia="zh-CN"/>
        </w:rPr>
        <w:t>，</w:t>
      </w:r>
      <w:r>
        <w:rPr>
          <w:rFonts w:hint="eastAsia"/>
          <w:i/>
          <w:iCs/>
          <w:lang w:val="en-GB" w:eastAsia="zh-CN"/>
        </w:rPr>
        <w:t>B</w:t>
      </w:r>
      <w:r>
        <w:rPr>
          <w:rFonts w:hint="eastAsia"/>
          <w:lang w:val="en-GB" w:eastAsia="zh-CN"/>
        </w:rPr>
        <w:t xml:space="preserve"> = 1MHz</w:t>
      </w:r>
      <w:r>
        <w:rPr>
          <w:rFonts w:hint="eastAsia"/>
          <w:lang w:val="en-GB" w:eastAsia="zh-CN"/>
        </w:rPr>
        <w:t>和</w:t>
      </w:r>
      <w:r>
        <w:rPr>
          <w:rFonts w:hint="eastAsia"/>
          <w:i/>
          <w:iCs/>
          <w:lang w:val="en-GB" w:eastAsia="zh-CN"/>
        </w:rPr>
        <w:t>NF</w:t>
      </w:r>
      <w:r>
        <w:rPr>
          <w:rFonts w:hint="eastAsia"/>
          <w:lang w:val="en-GB" w:eastAsia="zh-CN"/>
        </w:rPr>
        <w:t xml:space="preserve"> = 6 dB</w:t>
      </w:r>
      <w:r>
        <w:rPr>
          <w:rFonts w:hint="eastAsia"/>
          <w:lang w:val="en-GB" w:eastAsia="zh-CN"/>
        </w:rPr>
        <w:t>，则噪声功率为</w:t>
      </w:r>
      <w:r>
        <w:rPr>
          <w:lang w:eastAsia="zh-CN"/>
        </w:rPr>
        <w:t>−</w:t>
      </w:r>
      <w:r>
        <w:rPr>
          <w:rFonts w:hint="eastAsia"/>
          <w:lang w:eastAsia="zh-CN"/>
        </w:rPr>
        <w:t>137.93(dB(W/MHz))</w:t>
      </w:r>
      <w:r>
        <w:rPr>
          <w:rFonts w:hint="eastAsia"/>
          <w:lang w:val="en-GB" w:eastAsia="zh-CN"/>
        </w:rPr>
        <w:t>。</w:t>
      </w:r>
      <w:r>
        <w:rPr>
          <w:rFonts w:hint="eastAsia"/>
          <w:lang w:eastAsia="zh-CN"/>
        </w:rPr>
        <w:t>若以</w:t>
      </w:r>
      <w:r>
        <w:rPr>
          <w:rFonts w:hint="eastAsia"/>
          <w:i/>
          <w:iCs/>
          <w:lang w:eastAsia="zh-CN"/>
        </w:rPr>
        <w:t>I</w:t>
      </w:r>
      <w:r>
        <w:rPr>
          <w:rFonts w:hint="eastAsia"/>
          <w:lang w:eastAsia="zh-CN"/>
        </w:rPr>
        <w:t>/</w:t>
      </w:r>
      <w:r>
        <w:rPr>
          <w:rFonts w:hint="eastAsia"/>
          <w:i/>
          <w:iCs/>
          <w:lang w:eastAsia="zh-CN"/>
        </w:rPr>
        <w:t>N</w:t>
      </w:r>
      <w:r>
        <w:rPr>
          <w:rFonts w:hint="eastAsia"/>
          <w:lang w:eastAsia="zh-CN"/>
        </w:rPr>
        <w:t xml:space="preserve"> = 10%</w:t>
      </w:r>
      <w:r>
        <w:rPr>
          <w:rFonts w:hint="eastAsia"/>
          <w:lang w:eastAsia="zh-CN"/>
        </w:rPr>
        <w:t>作为标准，则可以容许的干扰功率</w:t>
      </w:r>
      <w:r>
        <w:rPr>
          <w:rFonts w:hint="eastAsia"/>
          <w:i/>
          <w:iCs/>
          <w:lang w:eastAsia="zh-CN"/>
        </w:rPr>
        <w:t>I</w:t>
      </w:r>
      <w:r>
        <w:rPr>
          <w:rFonts w:hint="eastAsia"/>
          <w:i/>
          <w:iCs/>
          <w:vertAlign w:val="subscript"/>
          <w:lang w:eastAsia="zh-CN"/>
        </w:rPr>
        <w:t>G</w:t>
      </w:r>
      <w:r>
        <w:rPr>
          <w:vertAlign w:val="subscript"/>
          <w:lang w:eastAsia="zh-CN"/>
        </w:rPr>
        <w:t>−</w:t>
      </w:r>
      <w:r>
        <w:rPr>
          <w:rFonts w:hint="eastAsia"/>
          <w:i/>
          <w:iCs/>
          <w:vertAlign w:val="subscript"/>
          <w:lang w:eastAsia="zh-CN"/>
        </w:rPr>
        <w:t>T</w:t>
      </w:r>
      <w:r>
        <w:rPr>
          <w:rFonts w:hint="eastAsia"/>
          <w:lang w:eastAsia="zh-CN"/>
        </w:rPr>
        <w:t>必须小于</w:t>
      </w:r>
      <w:r>
        <w:rPr>
          <w:lang w:eastAsia="zh-CN"/>
        </w:rPr>
        <w:t>−</w:t>
      </w:r>
      <w:r>
        <w:rPr>
          <w:rFonts w:hint="eastAsia"/>
          <w:lang w:eastAsia="zh-CN"/>
        </w:rPr>
        <w:t>147.93 (dB(W/MHz))</w:t>
      </w:r>
      <w:r>
        <w:rPr>
          <w:rFonts w:hint="eastAsia"/>
          <w:lang w:eastAsia="zh-CN"/>
        </w:rPr>
        <w:t>。</w:t>
      </w:r>
    </w:p>
    <w:p w:rsidR="009271C5" w:rsidRPr="00137523" w:rsidRDefault="003C6506" w:rsidP="00DB00C3">
      <w:pPr>
        <w:ind w:firstLineChars="200" w:firstLine="480"/>
        <w:rPr>
          <w:lang w:val="en-US" w:eastAsia="ko-KR"/>
        </w:rPr>
      </w:pPr>
      <w:r>
        <w:rPr>
          <w:rFonts w:hint="eastAsia"/>
          <w:lang w:eastAsia="zh-CN"/>
        </w:rPr>
        <w:t>因为</w:t>
      </w:r>
      <w:r>
        <w:rPr>
          <w:rFonts w:hint="eastAsia"/>
          <w:i/>
          <w:iCs/>
          <w:lang w:eastAsia="zh-CN"/>
        </w:rPr>
        <w:t>I</w:t>
      </w:r>
      <w:r>
        <w:rPr>
          <w:rFonts w:hint="eastAsia"/>
          <w:i/>
          <w:iCs/>
          <w:vertAlign w:val="subscript"/>
          <w:lang w:eastAsia="zh-CN"/>
        </w:rPr>
        <w:t>G</w:t>
      </w:r>
      <w:r>
        <w:rPr>
          <w:vertAlign w:val="subscript"/>
          <w:lang w:eastAsia="zh-CN"/>
        </w:rPr>
        <w:t>−</w:t>
      </w:r>
      <w:r>
        <w:rPr>
          <w:rFonts w:hint="eastAsia"/>
          <w:i/>
          <w:iCs/>
          <w:vertAlign w:val="subscript"/>
          <w:lang w:eastAsia="zh-CN"/>
        </w:rPr>
        <w:t>T</w:t>
      </w:r>
      <w:r>
        <w:rPr>
          <w:rFonts w:hint="eastAsia"/>
          <w:lang w:eastAsia="zh-CN"/>
        </w:rPr>
        <w:t>决定于</w:t>
      </w:r>
      <w:r>
        <w:rPr>
          <w:rFonts w:hint="eastAsia"/>
          <w:lang w:eastAsia="zh-CN"/>
        </w:rPr>
        <w:t>HAPS</w:t>
      </w:r>
      <w:r>
        <w:rPr>
          <w:rFonts w:hint="eastAsia"/>
          <w:lang w:eastAsia="zh-CN"/>
        </w:rPr>
        <w:t>地面站的发射功率、信号路径之间的夹角和固定无线站与</w:t>
      </w:r>
      <w:r>
        <w:rPr>
          <w:rFonts w:hint="eastAsia"/>
          <w:lang w:eastAsia="zh-CN"/>
        </w:rPr>
        <w:t>HAPS</w:t>
      </w:r>
      <w:r>
        <w:rPr>
          <w:rFonts w:hint="eastAsia"/>
          <w:lang w:eastAsia="zh-CN"/>
        </w:rPr>
        <w:t>天底点之间的距离，借助于这些参数，用公式（</w:t>
      </w:r>
      <w:r>
        <w:rPr>
          <w:rFonts w:hint="eastAsia"/>
          <w:lang w:eastAsia="zh-CN"/>
        </w:rPr>
        <w:t>8</w:t>
      </w:r>
      <w:r>
        <w:rPr>
          <w:rFonts w:hint="eastAsia"/>
          <w:lang w:eastAsia="zh-CN"/>
        </w:rPr>
        <w:t>）能够计算出</w:t>
      </w:r>
      <w:r>
        <w:rPr>
          <w:rFonts w:hint="eastAsia"/>
          <w:i/>
          <w:iCs/>
          <w:lang w:eastAsia="zh-CN"/>
        </w:rPr>
        <w:t>I</w:t>
      </w:r>
      <w:r>
        <w:rPr>
          <w:rFonts w:hint="eastAsia"/>
          <w:lang w:eastAsia="zh-CN"/>
        </w:rPr>
        <w:t>/</w:t>
      </w:r>
      <w:r>
        <w:rPr>
          <w:rFonts w:hint="eastAsia"/>
          <w:i/>
          <w:iCs/>
          <w:lang w:eastAsia="zh-CN"/>
        </w:rPr>
        <w:t>N</w:t>
      </w:r>
      <w:r>
        <w:rPr>
          <w:rFonts w:hint="eastAsia"/>
          <w:lang w:eastAsia="zh-CN"/>
        </w:rPr>
        <w:t>。</w:t>
      </w:r>
    </w:p>
    <w:p w:rsidR="009271C5" w:rsidRDefault="003C6506" w:rsidP="00DB00C3">
      <w:pPr>
        <w:ind w:firstLineChars="200" w:firstLine="480"/>
        <w:rPr>
          <w:lang w:val="en-US" w:eastAsia="zh-CN"/>
        </w:rPr>
      </w:pPr>
      <w:r>
        <w:rPr>
          <w:rFonts w:hint="eastAsia"/>
          <w:lang w:eastAsia="zh-CN"/>
        </w:rPr>
        <w:t>图</w:t>
      </w:r>
      <w:r>
        <w:rPr>
          <w:rFonts w:hint="eastAsia"/>
          <w:lang w:eastAsia="zh-CN"/>
        </w:rPr>
        <w:t>9</w:t>
      </w:r>
      <w:r>
        <w:rPr>
          <w:rFonts w:hint="eastAsia"/>
          <w:lang w:eastAsia="zh-CN"/>
        </w:rPr>
        <w:t>表明了当距离</w:t>
      </w:r>
      <w:r>
        <w:rPr>
          <w:rFonts w:hint="eastAsia"/>
          <w:i/>
          <w:iCs/>
          <w:lang w:eastAsia="zh-CN"/>
        </w:rPr>
        <w:t>r</w:t>
      </w:r>
      <w:r>
        <w:rPr>
          <w:rFonts w:hint="eastAsia"/>
          <w:lang w:eastAsia="zh-CN"/>
        </w:rPr>
        <w:t>为</w:t>
      </w:r>
      <w:smartTag w:uri="urn:schemas-microsoft-com:office:smarttags" w:element="chmetcnv">
        <w:smartTagPr>
          <w:attr w:name="UnitName" w:val="km"/>
          <w:attr w:name="SourceValue" w:val="100"/>
          <w:attr w:name="HasSpace" w:val="True"/>
          <w:attr w:name="Negative" w:val="False"/>
          <w:attr w:name="NumberType" w:val="1"/>
          <w:attr w:name="TCSC" w:val="0"/>
        </w:smartTagPr>
        <w:r>
          <w:rPr>
            <w:rFonts w:hint="eastAsia"/>
            <w:lang w:eastAsia="zh-CN"/>
          </w:rPr>
          <w:t>100 km</w:t>
        </w:r>
      </w:smartTag>
      <w:r>
        <w:rPr>
          <w:rFonts w:hint="eastAsia"/>
          <w:lang w:eastAsia="zh-CN"/>
        </w:rPr>
        <w:t>时，在每一方位角</w:t>
      </w:r>
      <w:r>
        <w:rPr>
          <w:rFonts w:hint="eastAsia"/>
        </w:rPr>
        <w:sym w:font="Symbol" w:char="F064"/>
      </w:r>
      <w:r>
        <w:rPr>
          <w:rFonts w:hint="eastAsia"/>
          <w:lang w:eastAsia="zh-CN"/>
        </w:rPr>
        <w:t>上，</w:t>
      </w:r>
      <w:r>
        <w:rPr>
          <w:rFonts w:hint="eastAsia"/>
          <w:i/>
          <w:iCs/>
          <w:lang w:eastAsia="zh-CN"/>
        </w:rPr>
        <w:t>I</w:t>
      </w:r>
      <w:r>
        <w:rPr>
          <w:rFonts w:hint="eastAsia"/>
          <w:lang w:eastAsia="zh-CN"/>
        </w:rPr>
        <w:t>/</w:t>
      </w:r>
      <w:r>
        <w:rPr>
          <w:rFonts w:hint="eastAsia"/>
          <w:i/>
          <w:iCs/>
          <w:lang w:eastAsia="zh-CN"/>
        </w:rPr>
        <w:t>N</w:t>
      </w:r>
      <w:r>
        <w:rPr>
          <w:rFonts w:hint="eastAsia"/>
          <w:lang w:eastAsia="zh-CN"/>
        </w:rPr>
        <w:t>的值与发射功率</w:t>
      </w:r>
      <w:r>
        <w:rPr>
          <w:rFonts w:hint="eastAsia"/>
          <w:i/>
          <w:iCs/>
          <w:lang w:eastAsia="zh-CN"/>
        </w:rPr>
        <w:t>P</w:t>
      </w:r>
      <w:r>
        <w:rPr>
          <w:rFonts w:hint="eastAsia"/>
          <w:i/>
          <w:iCs/>
          <w:vertAlign w:val="subscript"/>
          <w:lang w:eastAsia="zh-CN"/>
        </w:rPr>
        <w:t>HG</w:t>
      </w:r>
      <w:r>
        <w:rPr>
          <w:rFonts w:hint="eastAsia"/>
          <w:lang w:eastAsia="zh-CN"/>
        </w:rPr>
        <w:t>的关系。从这一图可以证明干扰功率必然受每一</w:t>
      </w:r>
      <w:r>
        <w:rPr>
          <w:rFonts w:hint="eastAsia"/>
          <w:lang w:eastAsia="zh-CN"/>
        </w:rPr>
        <w:t>HAPS</w:t>
      </w:r>
      <w:r>
        <w:rPr>
          <w:rFonts w:hint="eastAsia"/>
          <w:lang w:eastAsia="zh-CN"/>
        </w:rPr>
        <w:t>地面站的发射功率所影响，并且当</w:t>
      </w:r>
      <w:r>
        <w:rPr>
          <w:rFonts w:hint="eastAsia"/>
          <w:i/>
          <w:iCs/>
          <w:lang w:eastAsia="zh-CN"/>
        </w:rPr>
        <w:t>P</w:t>
      </w:r>
      <w:r>
        <w:rPr>
          <w:rFonts w:hint="eastAsia"/>
          <w:i/>
          <w:iCs/>
          <w:vertAlign w:val="subscript"/>
          <w:lang w:eastAsia="zh-CN"/>
        </w:rPr>
        <w:t>HG</w:t>
      </w:r>
      <w:r>
        <w:rPr>
          <w:rFonts w:hint="eastAsia"/>
          <w:lang w:eastAsia="zh-CN"/>
        </w:rPr>
        <w:t>为</w:t>
      </w:r>
      <w:r>
        <w:rPr>
          <w:lang w:eastAsia="zh-CN"/>
        </w:rPr>
        <w:t>−</w:t>
      </w:r>
      <w:r>
        <w:rPr>
          <w:rFonts w:hint="eastAsia"/>
          <w:lang w:eastAsia="zh-CN"/>
        </w:rPr>
        <w:t>50 (dB(W/MHz))</w:t>
      </w:r>
      <w:r>
        <w:rPr>
          <w:rFonts w:hint="eastAsia"/>
          <w:lang w:eastAsia="zh-CN"/>
        </w:rPr>
        <w:t>时，在所有方位角上，</w:t>
      </w:r>
      <w:r>
        <w:rPr>
          <w:rFonts w:hint="eastAsia"/>
          <w:i/>
          <w:iCs/>
          <w:lang w:eastAsia="zh-CN"/>
        </w:rPr>
        <w:t>I</w:t>
      </w:r>
      <w:r>
        <w:rPr>
          <w:rFonts w:hint="eastAsia"/>
          <w:lang w:eastAsia="zh-CN"/>
        </w:rPr>
        <w:t>/</w:t>
      </w:r>
      <w:r>
        <w:rPr>
          <w:rFonts w:hint="eastAsia"/>
          <w:i/>
          <w:iCs/>
          <w:lang w:eastAsia="zh-CN"/>
        </w:rPr>
        <w:t>N</w:t>
      </w:r>
      <w:r>
        <w:rPr>
          <w:rFonts w:hint="eastAsia"/>
          <w:lang w:eastAsia="zh-CN"/>
        </w:rPr>
        <w:t>都不超过</w:t>
      </w:r>
      <w:r>
        <w:rPr>
          <w:lang w:eastAsia="zh-CN"/>
        </w:rPr>
        <w:t>−</w:t>
      </w:r>
      <w:r>
        <w:rPr>
          <w:rFonts w:hint="eastAsia"/>
          <w:lang w:eastAsia="zh-CN"/>
        </w:rPr>
        <w:t>10 dB</w:t>
      </w:r>
      <w:r>
        <w:rPr>
          <w:rFonts w:hint="eastAsia"/>
          <w:lang w:eastAsia="zh-CN"/>
        </w:rPr>
        <w:t>。</w:t>
      </w:r>
    </w:p>
    <w:p w:rsidR="009271C5" w:rsidRDefault="009271C5" w:rsidP="009271C5">
      <w:pPr>
        <w:rPr>
          <w:lang w:val="en-US" w:eastAsia="zh-CN"/>
        </w:rPr>
      </w:pPr>
    </w:p>
    <w:p w:rsidR="009271C5" w:rsidRPr="00137523" w:rsidRDefault="003C6506" w:rsidP="009271C5">
      <w:pPr>
        <w:pStyle w:val="FigureNo"/>
        <w:rPr>
          <w:lang w:val="en-US" w:eastAsia="ko-KR"/>
        </w:rPr>
      </w:pPr>
      <w:r>
        <w:rPr>
          <w:rFonts w:hint="eastAsia"/>
          <w:lang w:val="en-US" w:eastAsia="zh-CN"/>
        </w:rPr>
        <w:t>图</w:t>
      </w:r>
      <w:r w:rsidR="009271C5">
        <w:rPr>
          <w:lang w:val="en-US" w:eastAsia="ko-KR"/>
        </w:rPr>
        <w:t>7</w:t>
      </w:r>
    </w:p>
    <w:p w:rsidR="009271C5" w:rsidRPr="00137523" w:rsidRDefault="003C6506" w:rsidP="003C6506">
      <w:pPr>
        <w:pStyle w:val="Figuretitle"/>
        <w:rPr>
          <w:vertAlign w:val="subscript"/>
          <w:lang w:val="en-US" w:eastAsia="ko-KR"/>
        </w:rPr>
      </w:pPr>
      <w:r>
        <w:rPr>
          <w:rFonts w:hint="eastAsia"/>
          <w:i/>
          <w:iCs/>
        </w:rPr>
        <w:t>I</w:t>
      </w:r>
      <w:r>
        <w:rPr>
          <w:rFonts w:hint="eastAsia"/>
        </w:rPr>
        <w:t>/</w:t>
      </w:r>
      <w:r>
        <w:rPr>
          <w:rFonts w:hint="eastAsia"/>
          <w:i/>
          <w:iCs/>
        </w:rPr>
        <w:t>N</w:t>
      </w:r>
      <w:r>
        <w:rPr>
          <w:rFonts w:hint="eastAsia"/>
        </w:rPr>
        <w:t>与发射功率</w:t>
      </w:r>
      <w:r>
        <w:rPr>
          <w:rFonts w:hint="eastAsia"/>
          <w:i/>
          <w:iCs/>
        </w:rPr>
        <w:t>P</w:t>
      </w:r>
      <w:r>
        <w:rPr>
          <w:rFonts w:hint="eastAsia"/>
          <w:i/>
          <w:iCs/>
          <w:vertAlign w:val="subscript"/>
        </w:rPr>
        <w:t>HG</w:t>
      </w:r>
      <w:r>
        <w:rPr>
          <w:rFonts w:hint="eastAsia"/>
        </w:rPr>
        <w:t>的关系</w:t>
      </w:r>
    </w:p>
    <w:p w:rsidR="001C35C6" w:rsidRPr="00C81A43" w:rsidRDefault="001C35C6" w:rsidP="001C35C6">
      <w:pPr>
        <w:pStyle w:val="Figure"/>
        <w:rPr>
          <w:lang w:eastAsia="ko-KR"/>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2010410</wp:posOffset>
                </wp:positionH>
                <wp:positionV relativeFrom="paragraph">
                  <wp:posOffset>2955925</wp:posOffset>
                </wp:positionV>
                <wp:extent cx="2298700" cy="2095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22987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Default="003C393D" w:rsidP="001C35C6">
                            <w:pPr>
                              <w:spacing w:before="0"/>
                              <w:rPr>
                                <w:lang w:eastAsia="zh-CN"/>
                              </w:rPr>
                            </w:pPr>
                            <w:r w:rsidRPr="001C35C6">
                              <w:rPr>
                                <w:rFonts w:hint="eastAsia"/>
                                <w:sz w:val="16"/>
                                <w:szCs w:val="16"/>
                                <w:lang w:eastAsia="zh-CN"/>
                              </w:rPr>
                              <w:t>固定</w:t>
                            </w:r>
                            <w:r>
                              <w:rPr>
                                <w:rFonts w:hint="eastAsia"/>
                                <w:sz w:val="16"/>
                                <w:szCs w:val="16"/>
                                <w:lang w:eastAsia="zh-CN"/>
                              </w:rPr>
                              <w:t>无线站的方位角（度）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208" type="#_x0000_t202" style="position:absolute;left:0;text-align:left;margin-left:158.3pt;margin-top:232.75pt;width:181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" fillcolor="white [3201]" stroked="f" strokeweight=".5pt">
                <v:textbox>
                  <w:txbxContent>
                    <w:p w:rsidR="0093281E" w:rsidRDefault="0093281E" w:rsidP="001C35C6">
                      <w:pPr>
                        <w:spacing w:before="0"/>
                        <w:rPr>
                          <w:rFonts w:hint="eastAsia"/>
                          <w:lang w:eastAsia="zh-CN"/>
                        </w:rPr>
                      </w:pPr>
                      <w:r w:rsidRPr="001C35C6">
                        <w:rPr>
                          <w:rFonts w:hint="eastAsia"/>
                          <w:sz w:val="16"/>
                          <w:szCs w:val="16"/>
                          <w:lang w:eastAsia="zh-CN"/>
                        </w:rPr>
                        <w:t>固定</w:t>
                      </w:r>
                      <w:r>
                        <w:rPr>
                          <w:rFonts w:hint="eastAsia"/>
                          <w:sz w:val="16"/>
                          <w:szCs w:val="16"/>
                          <w:lang w:eastAsia="zh-CN"/>
                        </w:rPr>
                        <w:t>无线站的方位角（度）</w:t>
                      </w:r>
                    </w:p>
                  </w:txbxContent>
                </v:textbox>
              </v:shape>
            </w:pict>
          </mc:Fallback>
        </mc:AlternateContent>
      </w:r>
      <w:r>
        <w:rPr>
          <w:noProof/>
          <w:lang w:val="en-US" w:eastAsia="zh-CN"/>
        </w:rPr>
        <w:drawing>
          <wp:inline distT="0" distB="0" distL="0" distR="0">
            <wp:extent cx="4819650" cy="413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0" cy="4133850"/>
                    </a:xfrm>
                    <a:prstGeom prst="rect">
                      <a:avLst/>
                    </a:prstGeom>
                    <a:noFill/>
                    <a:ln>
                      <a:noFill/>
                    </a:ln>
                  </pic:spPr>
                </pic:pic>
              </a:graphicData>
            </a:graphic>
          </wp:inline>
        </w:drawing>
      </w:r>
    </w:p>
    <w:p w:rsidR="009271C5" w:rsidRDefault="009271C5" w:rsidP="00BD3BA6">
      <w:pPr>
        <w:pStyle w:val="Figure"/>
        <w:rPr>
          <w:lang w:eastAsia="zh-CN"/>
        </w:rPr>
      </w:pPr>
    </w:p>
    <w:p w:rsidR="00BD3BA6" w:rsidRDefault="00E05C4E" w:rsidP="00BD3BA6">
      <w:pPr>
        <w:rPr>
          <w:lang w:eastAsia="zh-CN"/>
        </w:rPr>
      </w:pPr>
      <w:r>
        <w:rPr>
          <w:noProof/>
          <w:lang w:val="en-US" w:eastAsia="zh-CN"/>
        </w:rPr>
        <mc:AlternateContent>
          <mc:Choice Requires="wps">
            <w:drawing>
              <wp:anchor distT="0" distB="0" distL="114300" distR="114300" simplePos="0" relativeHeight="251662336" behindDoc="0" locked="0" layoutInCell="1" allowOverlap="1" wp14:anchorId="2BB8F384" wp14:editId="7162D9CE">
                <wp:simplePos x="0" y="0"/>
                <wp:positionH relativeFrom="column">
                  <wp:posOffset>-567690</wp:posOffset>
                </wp:positionH>
                <wp:positionV relativeFrom="paragraph">
                  <wp:posOffset>-4754245</wp:posOffset>
                </wp:positionV>
                <wp:extent cx="193676" cy="1626236"/>
                <wp:effectExtent l="0" t="0" r="0" b="0"/>
                <wp:wrapNone/>
                <wp:docPr id="7" name="Text Box 6"/>
                <wp:cNvGraphicFramePr/>
                <a:graphic xmlns:a="http://schemas.openxmlformats.org/drawingml/2006/main">
                  <a:graphicData uri="http://schemas.microsoft.com/office/word/2010/wordprocessingShape">
                    <wps:wsp>
                      <wps:cNvSpPr txBox="1"/>
                      <wps:spPr>
                        <a:xfrm>
                          <a:off x="0" y="0"/>
                          <a:ext cx="193676" cy="16262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Default="003C393D" w:rsidP="00E05C4E">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sz w:val="18"/>
                                <w:szCs w:val="18"/>
                              </w:rPr>
                              <w:t>干扰分布</w:t>
                            </w:r>
                          </w:p>
                        </w:txbxContent>
                      </wps:txbx>
                      <wps:bodyPr rot="0" spcFirstLastPara="0"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209" type="#_x0000_t202" style="position:absolute;left:0;text-align:left;margin-left:-44.7pt;margin-top:-374.35pt;width:15.25pt;height:128.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" fillcolor="white [3212]" stroked="f" strokeweight=".5pt">
                <v:textbox style="layout-flow:vertical;mso-layout-flow-alt:bottom-to-top">
                  <w:txbxContent>
                    <w:p w:rsidR="0093281E" w:rsidRDefault="0093281E" w:rsidP="00E05C4E">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sz w:val="18"/>
                          <w:szCs w:val="18"/>
                        </w:rPr>
                        <w:t>干扰分布</w:t>
                      </w:r>
                    </w:p>
                  </w:txbxContent>
                </v:textbox>
              </v:shape>
            </w:pict>
          </mc:Fallback>
        </mc:AlternateContent>
      </w:r>
    </w:p>
    <w:p w:rsidR="009271C5" w:rsidRDefault="003C6506" w:rsidP="00DB00C3">
      <w:pPr>
        <w:ind w:firstLineChars="200" w:firstLine="480"/>
        <w:rPr>
          <w:lang w:eastAsia="zh-CN"/>
        </w:rPr>
      </w:pPr>
      <w:r>
        <w:rPr>
          <w:rFonts w:hint="eastAsia"/>
          <w:lang w:eastAsia="zh-CN"/>
        </w:rPr>
        <w:t>图</w:t>
      </w:r>
      <w:r>
        <w:rPr>
          <w:rFonts w:hint="eastAsia"/>
          <w:lang w:eastAsia="zh-CN"/>
        </w:rPr>
        <w:t>8</w:t>
      </w:r>
      <w:r>
        <w:rPr>
          <w:rFonts w:hint="eastAsia"/>
          <w:lang w:eastAsia="zh-CN"/>
        </w:rPr>
        <w:t>和图</w:t>
      </w:r>
      <w:r>
        <w:rPr>
          <w:rFonts w:hint="eastAsia"/>
          <w:lang w:eastAsia="zh-CN"/>
        </w:rPr>
        <w:t>9</w:t>
      </w:r>
      <w:r>
        <w:rPr>
          <w:rFonts w:hint="eastAsia"/>
          <w:lang w:eastAsia="zh-CN"/>
        </w:rPr>
        <w:t>表示了固定无线站和</w:t>
      </w:r>
      <w:r>
        <w:rPr>
          <w:rFonts w:hint="eastAsia"/>
          <w:lang w:eastAsia="zh-CN"/>
        </w:rPr>
        <w:t>HAPS</w:t>
      </w:r>
      <w:r>
        <w:rPr>
          <w:rFonts w:hint="eastAsia"/>
          <w:lang w:eastAsia="zh-CN"/>
        </w:rPr>
        <w:t>天底点之间的间隔距离。在方位角</w:t>
      </w:r>
      <w:r>
        <w:rPr>
          <w:rFonts w:hint="eastAsia"/>
        </w:rPr>
        <w:sym w:font="Symbol" w:char="F064"/>
      </w:r>
      <w:r>
        <w:rPr>
          <w:rFonts w:hint="eastAsia"/>
          <w:lang w:eastAsia="zh-CN"/>
        </w:rPr>
        <w:t xml:space="preserve"> = 0</w:t>
      </w:r>
      <w:r>
        <w:rPr>
          <w:rFonts w:hint="eastAsia"/>
          <w:lang w:eastAsia="zh-CN"/>
        </w:rPr>
        <w:t>°时，要求的间隔距离最大。而且，当</w:t>
      </w:r>
      <w:r>
        <w:rPr>
          <w:rFonts w:hint="eastAsia"/>
          <w:lang w:eastAsia="zh-CN"/>
        </w:rPr>
        <w:t>HAPS</w:t>
      </w:r>
      <w:r>
        <w:rPr>
          <w:rFonts w:hint="eastAsia"/>
          <w:lang w:eastAsia="zh-CN"/>
        </w:rPr>
        <w:t>的覆盖半径为</w:t>
      </w:r>
      <w:smartTag w:uri="urn:schemas-microsoft-com:office:smarttags" w:element="chmetcnv">
        <w:smartTagPr>
          <w:attr w:name="UnitName" w:val="km"/>
          <w:attr w:name="SourceValue" w:val="55"/>
          <w:attr w:name="HasSpace" w:val="True"/>
          <w:attr w:name="Negative" w:val="False"/>
          <w:attr w:name="NumberType" w:val="1"/>
          <w:attr w:name="TCSC" w:val="0"/>
        </w:smartTagPr>
        <w:r>
          <w:rPr>
            <w:rFonts w:hint="eastAsia"/>
            <w:lang w:eastAsia="zh-CN"/>
          </w:rPr>
          <w:t>55 km</w:t>
        </w:r>
      </w:smartTag>
      <w:r>
        <w:rPr>
          <w:rFonts w:hint="eastAsia"/>
          <w:lang w:eastAsia="zh-CN"/>
        </w:rPr>
        <w:t>和每一</w:t>
      </w:r>
      <w:r>
        <w:rPr>
          <w:rFonts w:hint="eastAsia"/>
          <w:lang w:eastAsia="zh-CN"/>
        </w:rPr>
        <w:t>HAPS</w:t>
      </w:r>
      <w:r>
        <w:rPr>
          <w:rFonts w:hint="eastAsia"/>
          <w:lang w:eastAsia="zh-CN"/>
        </w:rPr>
        <w:t>地面站的发射功率</w:t>
      </w:r>
      <w:r>
        <w:rPr>
          <w:rFonts w:hint="eastAsia"/>
          <w:i/>
          <w:iCs/>
          <w:lang w:eastAsia="zh-CN"/>
        </w:rPr>
        <w:t>P</w:t>
      </w:r>
      <w:r>
        <w:rPr>
          <w:rFonts w:hint="eastAsia"/>
          <w:i/>
          <w:iCs/>
          <w:vertAlign w:val="subscript"/>
          <w:lang w:eastAsia="zh-CN"/>
        </w:rPr>
        <w:t>HG</w:t>
      </w:r>
      <w:r>
        <w:rPr>
          <w:rFonts w:hint="eastAsia"/>
          <w:lang w:eastAsia="zh-CN"/>
        </w:rPr>
        <w:t>为</w:t>
      </w:r>
      <w:r>
        <w:rPr>
          <w:lang w:eastAsia="zh-CN"/>
        </w:rPr>
        <w:t>−</w:t>
      </w:r>
      <w:r>
        <w:rPr>
          <w:rFonts w:hint="eastAsia"/>
          <w:lang w:eastAsia="zh-CN"/>
        </w:rPr>
        <w:t>50 (dB(W/MHz))</w:t>
      </w:r>
      <w:r>
        <w:rPr>
          <w:rFonts w:hint="eastAsia"/>
          <w:lang w:eastAsia="zh-CN"/>
        </w:rPr>
        <w:t>时，在</w:t>
      </w:r>
      <w:r w:rsidR="00BA33EF">
        <w:rPr>
          <w:rFonts w:hint="eastAsia"/>
          <w:lang w:eastAsia="zh-CN"/>
        </w:rPr>
        <w:t>固定无线</w:t>
      </w:r>
      <w:r>
        <w:rPr>
          <w:rFonts w:hint="eastAsia"/>
          <w:lang w:eastAsia="zh-CN"/>
        </w:rPr>
        <w:t>站和</w:t>
      </w:r>
      <w:r>
        <w:rPr>
          <w:rFonts w:hint="eastAsia"/>
          <w:lang w:eastAsia="zh-CN"/>
        </w:rPr>
        <w:t>HAPS</w:t>
      </w:r>
      <w:r>
        <w:rPr>
          <w:rFonts w:hint="eastAsia"/>
          <w:lang w:eastAsia="zh-CN"/>
        </w:rPr>
        <w:t>地面站之间频率共用时所需要的间隔距离在从</w:t>
      </w:r>
      <w:smartTag w:uri="urn:schemas-microsoft-com:office:smarttags" w:element="chmetcnv">
        <w:smartTagPr>
          <w:attr w:name="UnitName" w:val="km"/>
          <w:attr w:name="SourceValue" w:val="56"/>
          <w:attr w:name="HasSpace" w:val="True"/>
          <w:attr w:name="Negative" w:val="False"/>
          <w:attr w:name="NumberType" w:val="1"/>
          <w:attr w:name="TCSC" w:val="0"/>
        </w:smartTagPr>
        <w:r>
          <w:rPr>
            <w:rFonts w:hint="eastAsia"/>
            <w:lang w:eastAsia="zh-CN"/>
          </w:rPr>
          <w:t>56 km</w:t>
        </w:r>
      </w:smartTag>
      <w:r>
        <w:rPr>
          <w:rFonts w:hint="eastAsia"/>
          <w:lang w:eastAsia="zh-CN"/>
        </w:rPr>
        <w:t>到</w:t>
      </w:r>
      <w:smartTag w:uri="urn:schemas-microsoft-com:office:smarttags" w:element="chmetcnv">
        <w:smartTagPr>
          <w:attr w:name="UnitName" w:val="km"/>
          <w:attr w:name="SourceValue" w:val="73"/>
          <w:attr w:name="HasSpace" w:val="True"/>
          <w:attr w:name="Negative" w:val="False"/>
          <w:attr w:name="NumberType" w:val="1"/>
          <w:attr w:name="TCSC" w:val="0"/>
        </w:smartTagPr>
        <w:r>
          <w:rPr>
            <w:rFonts w:hint="eastAsia"/>
            <w:lang w:eastAsia="zh-CN"/>
          </w:rPr>
          <w:t>73 km</w:t>
        </w:r>
      </w:smartTag>
      <w:r>
        <w:rPr>
          <w:rFonts w:hint="eastAsia"/>
          <w:lang w:eastAsia="zh-CN"/>
        </w:rPr>
        <w:t>的范围以内。</w:t>
      </w:r>
    </w:p>
    <w:p w:rsidR="00D317DE" w:rsidRPr="00137523" w:rsidRDefault="00D317DE" w:rsidP="00D317DE">
      <w:pPr>
        <w:pStyle w:val="FigureNo"/>
        <w:rPr>
          <w:lang w:val="en-US" w:eastAsia="ko-KR"/>
        </w:rPr>
      </w:pPr>
      <w:r>
        <w:rPr>
          <w:rFonts w:hint="eastAsia"/>
          <w:lang w:val="en-US" w:eastAsia="zh-CN"/>
        </w:rPr>
        <w:lastRenderedPageBreak/>
        <w:t>图</w:t>
      </w:r>
      <w:r>
        <w:rPr>
          <w:lang w:val="en-US" w:eastAsia="ko-KR"/>
        </w:rPr>
        <w:t>8</w:t>
      </w:r>
    </w:p>
    <w:p w:rsidR="000C00A0" w:rsidRPr="00137523" w:rsidRDefault="00D317DE" w:rsidP="00D317DE">
      <w:pPr>
        <w:pStyle w:val="Figuretitle"/>
        <w:rPr>
          <w:lang w:val="en-US" w:eastAsia="ko-KR"/>
        </w:rPr>
      </w:pPr>
      <w:r>
        <w:rPr>
          <w:rFonts w:hint="eastAsia"/>
          <w:lang w:eastAsia="zh-CN"/>
        </w:rPr>
        <w:t>固定无线站和</w:t>
      </w:r>
      <w:r>
        <w:rPr>
          <w:rFonts w:hint="eastAsia"/>
          <w:lang w:eastAsia="zh-CN"/>
        </w:rPr>
        <w:t>HAPS</w:t>
      </w:r>
      <w:r>
        <w:rPr>
          <w:rFonts w:hint="eastAsia"/>
          <w:lang w:eastAsia="zh-CN"/>
        </w:rPr>
        <w:t>飞艇星下点之间的间隔距离与</w:t>
      </w:r>
      <w:r>
        <w:rPr>
          <w:rFonts w:hint="eastAsia"/>
          <w:lang w:eastAsia="zh-CN"/>
        </w:rPr>
        <w:t>HAPS</w:t>
      </w:r>
      <w:r>
        <w:rPr>
          <w:rFonts w:hint="eastAsia"/>
          <w:lang w:eastAsia="zh-CN"/>
        </w:rPr>
        <w:t>地面站的发射功率的关系</w:t>
      </w:r>
    </w:p>
    <w:p w:rsidR="000C00A0" w:rsidRDefault="00D317DE" w:rsidP="000C00A0">
      <w:pPr>
        <w:pStyle w:val="FigureNo"/>
        <w:rPr>
          <w:lang w:val="en-US" w:eastAsia="zh-CN"/>
        </w:rPr>
      </w:pPr>
      <w:r>
        <w:rPr>
          <w:noProof/>
          <w:lang w:val="en-US" w:eastAsia="zh-CN"/>
        </w:rPr>
        <mc:AlternateContent>
          <mc:Choice Requires="wps">
            <w:drawing>
              <wp:anchor distT="0" distB="0" distL="114300" distR="114300" simplePos="0" relativeHeight="251667456" behindDoc="0" locked="0" layoutInCell="1" allowOverlap="1" wp14:anchorId="26D41E8D" wp14:editId="32A4DE97">
                <wp:simplePos x="0" y="0"/>
                <wp:positionH relativeFrom="column">
                  <wp:posOffset>651510</wp:posOffset>
                </wp:positionH>
                <wp:positionV relativeFrom="paragraph">
                  <wp:posOffset>629285</wp:posOffset>
                </wp:positionV>
                <wp:extent cx="342900" cy="1682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2900" cy="168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Default="003C393D" w:rsidP="00D317DE">
                            <w:pPr>
                              <w:spacing w:before="0"/>
                              <w:rPr>
                                <w:lang w:eastAsia="zh-CN"/>
                              </w:rPr>
                            </w:pPr>
                            <w:r>
                              <w:rPr>
                                <w:rFonts w:hint="eastAsia"/>
                                <w:sz w:val="16"/>
                                <w:szCs w:val="16"/>
                                <w:lang w:eastAsia="zh-CN"/>
                              </w:rPr>
                              <w:t>间隔距离</w:t>
                            </w:r>
                            <w:r>
                              <w:rPr>
                                <w:rFonts w:hint="eastAsia"/>
                                <w:sz w:val="16"/>
                                <w:szCs w:val="16"/>
                                <w:lang w:eastAsia="zh-CN"/>
                              </w:rPr>
                              <w:t>(km)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210" type="#_x0000_t202" style="position:absolute;left:0;text-align:left;margin-left:51.3pt;margin-top:49.55pt;width:27pt;height: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" fillcolor="white [3201]" stroked="f" strokeweight=".5pt">
                <v:textbox style="layout-flow:vertical;mso-layout-flow-alt:bottom-to-top">
                  <w:txbxContent>
                    <w:p w:rsidR="0093281E" w:rsidRDefault="0093281E" w:rsidP="00D317DE">
                      <w:pPr>
                        <w:spacing w:before="0"/>
                        <w:rPr>
                          <w:rFonts w:hint="eastAsia"/>
                          <w:lang w:eastAsia="zh-CN"/>
                        </w:rPr>
                      </w:pPr>
                      <w:r>
                        <w:rPr>
                          <w:rFonts w:hint="eastAsia"/>
                          <w:sz w:val="16"/>
                          <w:szCs w:val="16"/>
                          <w:lang w:eastAsia="zh-CN"/>
                        </w:rPr>
                        <w:t>间隔距离</w:t>
                      </w:r>
                      <w:r>
                        <w:rPr>
                          <w:rFonts w:hint="eastAsia"/>
                          <w:sz w:val="16"/>
                          <w:szCs w:val="16"/>
                          <w:lang w:eastAsia="zh-CN"/>
                        </w:rPr>
                        <w:t>(km)</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79FC18C0" wp14:editId="574E6C0B">
                <wp:simplePos x="0" y="0"/>
                <wp:positionH relativeFrom="column">
                  <wp:posOffset>2073910</wp:posOffset>
                </wp:positionH>
                <wp:positionV relativeFrom="paragraph">
                  <wp:posOffset>3162935</wp:posOffset>
                </wp:positionV>
                <wp:extent cx="2387600" cy="2032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238760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Default="003C393D" w:rsidP="00D317DE">
                            <w:pPr>
                              <w:spacing w:before="0"/>
                              <w:rPr>
                                <w:lang w:eastAsia="zh-CN"/>
                              </w:rPr>
                            </w:pPr>
                            <w:r w:rsidRPr="001C35C6">
                              <w:rPr>
                                <w:rFonts w:hint="eastAsia"/>
                                <w:sz w:val="16"/>
                                <w:szCs w:val="16"/>
                                <w:lang w:eastAsia="zh-CN"/>
                              </w:rPr>
                              <w:t>固定</w:t>
                            </w:r>
                            <w:r>
                              <w:rPr>
                                <w:rFonts w:hint="eastAsia"/>
                                <w:sz w:val="16"/>
                                <w:szCs w:val="16"/>
                                <w:lang w:eastAsia="zh-CN"/>
                              </w:rPr>
                              <w:t>无线站的方位角（度）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211" type="#_x0000_t202" style="position:absolute;left:0;text-align:left;margin-left:163.3pt;margin-top:249.05pt;width:188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" fillcolor="white [3201]" stroked="f" strokeweight=".5pt">
                <v:textbox>
                  <w:txbxContent>
                    <w:p w:rsidR="0093281E" w:rsidRDefault="0093281E" w:rsidP="00D317DE">
                      <w:pPr>
                        <w:spacing w:before="0"/>
                        <w:rPr>
                          <w:rFonts w:hint="eastAsia"/>
                          <w:lang w:eastAsia="zh-CN"/>
                        </w:rPr>
                      </w:pPr>
                      <w:r w:rsidRPr="001C35C6">
                        <w:rPr>
                          <w:rFonts w:hint="eastAsia"/>
                          <w:sz w:val="16"/>
                          <w:szCs w:val="16"/>
                          <w:lang w:eastAsia="zh-CN"/>
                        </w:rPr>
                        <w:t>固定</w:t>
                      </w:r>
                      <w:r>
                        <w:rPr>
                          <w:rFonts w:hint="eastAsia"/>
                          <w:sz w:val="16"/>
                          <w:szCs w:val="16"/>
                          <w:lang w:eastAsia="zh-CN"/>
                        </w:rPr>
                        <w:t>无线站的方位角（度）</w:t>
                      </w:r>
                    </w:p>
                  </w:txbxContent>
                </v:textbox>
              </v:shape>
            </w:pict>
          </mc:Fallback>
        </mc:AlternateContent>
      </w:r>
      <w:r w:rsidR="000C00A0">
        <w:rPr>
          <w:noProof/>
          <w:lang w:val="en-US" w:eastAsia="zh-CN"/>
        </w:rPr>
        <w:drawing>
          <wp:inline distT="0" distB="0" distL="0" distR="0" wp14:anchorId="7693CA38" wp14:editId="1EC1B996">
            <wp:extent cx="4819650" cy="3968750"/>
            <wp:effectExtent l="0" t="0" r="0" b="0"/>
            <wp:docPr id="6166" name="Picture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9650" cy="3968750"/>
                    </a:xfrm>
                    <a:prstGeom prst="rect">
                      <a:avLst/>
                    </a:prstGeom>
                    <a:noFill/>
                    <a:ln>
                      <a:noFill/>
                    </a:ln>
                  </pic:spPr>
                </pic:pic>
              </a:graphicData>
            </a:graphic>
          </wp:inline>
        </w:drawing>
      </w:r>
    </w:p>
    <w:p w:rsidR="009271C5" w:rsidRPr="00137523" w:rsidRDefault="00BA33EF" w:rsidP="009271C5">
      <w:pPr>
        <w:pStyle w:val="FigureNo"/>
        <w:rPr>
          <w:lang w:val="en-US" w:eastAsia="ko-KR"/>
        </w:rPr>
      </w:pPr>
      <w:r>
        <w:rPr>
          <w:rFonts w:hint="eastAsia"/>
          <w:lang w:val="en-US" w:eastAsia="zh-CN"/>
        </w:rPr>
        <w:t>图</w:t>
      </w:r>
      <w:r w:rsidR="009271C5" w:rsidRPr="00137523">
        <w:rPr>
          <w:lang w:val="en-US" w:eastAsia="zh-CN"/>
        </w:rPr>
        <w:t xml:space="preserve"> </w:t>
      </w:r>
      <w:r w:rsidR="009271C5">
        <w:rPr>
          <w:lang w:val="en-US" w:eastAsia="ko-KR"/>
        </w:rPr>
        <w:t>9</w:t>
      </w:r>
    </w:p>
    <w:p w:rsidR="009271C5" w:rsidRPr="00137523" w:rsidRDefault="00BA33EF" w:rsidP="009271C5">
      <w:pPr>
        <w:pStyle w:val="Figuretitle"/>
        <w:rPr>
          <w:lang w:val="en-US" w:eastAsia="zh-CN"/>
        </w:rPr>
      </w:pPr>
      <w:r>
        <w:rPr>
          <w:rFonts w:hint="eastAsia"/>
          <w:lang w:eastAsia="zh-CN"/>
        </w:rPr>
        <w:t>固定无线站和</w:t>
      </w:r>
      <w:r>
        <w:rPr>
          <w:rFonts w:hint="eastAsia"/>
          <w:lang w:eastAsia="zh-CN"/>
        </w:rPr>
        <w:t>HAPS</w:t>
      </w:r>
      <w:r>
        <w:rPr>
          <w:rFonts w:hint="eastAsia"/>
          <w:lang w:eastAsia="zh-CN"/>
        </w:rPr>
        <w:t>飞艇的天底点之间的间隔距离</w:t>
      </w:r>
    </w:p>
    <w:p w:rsidR="009271C5" w:rsidRPr="00C81A43" w:rsidRDefault="0093281E" w:rsidP="009271C5">
      <w:pPr>
        <w:pStyle w:val="Figure"/>
        <w:rPr>
          <w:lang w:eastAsia="zh-CN"/>
        </w:rPr>
      </w:pPr>
      <w:r>
        <w:rPr>
          <w:noProof/>
          <w:lang w:val="en-US" w:eastAsia="zh-CN"/>
        </w:rPr>
        <mc:AlternateContent>
          <mc:Choice Requires="wps">
            <w:drawing>
              <wp:anchor distT="0" distB="0" distL="114300" distR="114300" simplePos="0" relativeHeight="251671552" behindDoc="0" locked="0" layoutInCell="1" allowOverlap="1" wp14:anchorId="49CF5261" wp14:editId="319835C5">
                <wp:simplePos x="0" y="0"/>
                <wp:positionH relativeFrom="column">
                  <wp:posOffset>4023360</wp:posOffset>
                </wp:positionH>
                <wp:positionV relativeFrom="paragraph">
                  <wp:posOffset>3262630</wp:posOffset>
                </wp:positionV>
                <wp:extent cx="673100" cy="2222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731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Pr="0093281E" w:rsidRDefault="003C393D" w:rsidP="0093281E">
                            <w:pPr>
                              <w:spacing w:before="0"/>
                              <w:rPr>
                                <w:sz w:val="16"/>
                                <w:szCs w:val="16"/>
                                <w:lang w:eastAsia="zh-CN"/>
                              </w:rPr>
                            </w:pPr>
                            <w:r>
                              <w:rPr>
                                <w:rFonts w:hint="eastAsia"/>
                                <w:sz w:val="16"/>
                                <w:szCs w:val="16"/>
                                <w:lang w:eastAsia="zh-CN"/>
                              </w:rPr>
                              <w:t>1764-09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212" type="#_x0000_t202" style="position:absolute;left:0;text-align:left;margin-left:316.8pt;margin-top:256.9pt;width:53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" fillcolor="white [3201]" stroked="f" strokeweight=".5pt">
                <v:textbox>
                  <w:txbxContent>
                    <w:p w:rsidR="0093281E" w:rsidRPr="0093281E" w:rsidRDefault="0093281E" w:rsidP="0093281E">
                      <w:pPr>
                        <w:spacing w:before="0"/>
                        <w:rPr>
                          <w:rFonts w:hint="eastAsia"/>
                          <w:sz w:val="16"/>
                          <w:szCs w:val="16"/>
                          <w:lang w:eastAsia="zh-CN"/>
                        </w:rPr>
                      </w:pPr>
                      <w:r>
                        <w:rPr>
                          <w:rFonts w:hint="eastAsia"/>
                          <w:sz w:val="16"/>
                          <w:szCs w:val="16"/>
                          <w:lang w:eastAsia="zh-CN"/>
                        </w:rPr>
                        <w:t>1764-09</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19B63F59" wp14:editId="7FA90348">
                <wp:simplePos x="0" y="0"/>
                <wp:positionH relativeFrom="column">
                  <wp:posOffset>4328160</wp:posOffset>
                </wp:positionH>
                <wp:positionV relativeFrom="paragraph">
                  <wp:posOffset>697230</wp:posOffset>
                </wp:positionV>
                <wp:extent cx="419100" cy="1447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91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93D" w:rsidRDefault="003C393D" w:rsidP="0093281E">
                            <w:pPr>
                              <w:spacing w:before="0"/>
                              <w:rPr>
                                <w:lang w:eastAsia="zh-CN"/>
                              </w:rPr>
                            </w:pPr>
                            <w:r w:rsidRPr="001C35C6">
                              <w:rPr>
                                <w:rFonts w:hint="eastAsia"/>
                                <w:sz w:val="16"/>
                                <w:szCs w:val="16"/>
                                <w:lang w:eastAsia="zh-CN"/>
                              </w:rPr>
                              <w:t>固定</w:t>
                            </w:r>
                            <w:r>
                              <w:rPr>
                                <w:rFonts w:hint="eastAsia"/>
                                <w:sz w:val="16"/>
                                <w:szCs w:val="16"/>
                                <w:lang w:eastAsia="zh-CN"/>
                              </w:rPr>
                              <w:t>无线站的方位角（度）</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213" type="#_x0000_t202" style="position:absolute;left:0;text-align:left;margin-left:340.8pt;margin-top:54.9pt;width:33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" fillcolor="white [3201]" stroked="f" strokeweight=".5pt">
                <v:textbox style="layout-flow:vertical;mso-layout-flow-alt:bottom-to-top">
                  <w:txbxContent>
                    <w:p w:rsidR="0093281E" w:rsidRDefault="0093281E" w:rsidP="0093281E">
                      <w:pPr>
                        <w:spacing w:before="0"/>
                        <w:rPr>
                          <w:rFonts w:hint="eastAsia"/>
                          <w:lang w:eastAsia="zh-CN"/>
                        </w:rPr>
                      </w:pPr>
                      <w:r w:rsidRPr="001C35C6">
                        <w:rPr>
                          <w:rFonts w:hint="eastAsia"/>
                          <w:sz w:val="16"/>
                          <w:szCs w:val="16"/>
                          <w:lang w:eastAsia="zh-CN"/>
                        </w:rPr>
                        <w:t>固定</w:t>
                      </w:r>
                      <w:r>
                        <w:rPr>
                          <w:rFonts w:hint="eastAsia"/>
                          <w:sz w:val="16"/>
                          <w:szCs w:val="16"/>
                          <w:lang w:eastAsia="zh-CN"/>
                        </w:rPr>
                        <w:t>无线站的方位角（度）</w:t>
                      </w:r>
                    </w:p>
                  </w:txbxContent>
                </v:textbox>
              </v:shape>
            </w:pict>
          </mc:Fallback>
        </mc:AlternateContent>
      </w:r>
      <w:r w:rsidR="00BA33EF">
        <w:rPr>
          <w:noProof/>
          <w:lang w:val="en-US" w:eastAsia="zh-CN"/>
        </w:rPr>
        <w:drawing>
          <wp:inline distT="0" distB="0" distL="0" distR="0" wp14:anchorId="506D69B0" wp14:editId="107C6227">
            <wp:extent cx="3257550" cy="3581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3257550" cy="3581400"/>
                    </a:xfrm>
                    <a:prstGeom prst="rect">
                      <a:avLst/>
                    </a:prstGeom>
                    <a:noFill/>
                    <a:ln w="9525">
                      <a:noFill/>
                      <a:miter lim="800000"/>
                      <a:headEnd/>
                      <a:tailEnd/>
                    </a:ln>
                  </pic:spPr>
                </pic:pic>
              </a:graphicData>
            </a:graphic>
          </wp:inline>
        </w:drawing>
      </w:r>
    </w:p>
    <w:p w:rsidR="009271C5" w:rsidRPr="00137523" w:rsidRDefault="009271C5" w:rsidP="00BA33EF">
      <w:pPr>
        <w:pStyle w:val="Heading1"/>
        <w:rPr>
          <w:lang w:val="en-US" w:eastAsia="ko-KR"/>
        </w:rPr>
      </w:pPr>
      <w:bookmarkStart w:id="12" w:name="_Toc151539576"/>
      <w:r>
        <w:rPr>
          <w:lang w:val="en-US" w:eastAsia="ko-KR"/>
        </w:rPr>
        <w:lastRenderedPageBreak/>
        <w:t>4</w:t>
      </w:r>
      <w:r>
        <w:rPr>
          <w:lang w:val="en-US" w:eastAsia="ko-KR"/>
        </w:rPr>
        <w:tab/>
      </w:r>
      <w:bookmarkEnd w:id="12"/>
      <w:r w:rsidR="00BA33EF">
        <w:rPr>
          <w:rFonts w:hint="eastAsia"/>
          <w:lang w:val="en-US" w:eastAsia="zh-CN"/>
        </w:rPr>
        <w:t>总结</w:t>
      </w:r>
    </w:p>
    <w:p w:rsidR="009271C5" w:rsidRPr="000A494F" w:rsidRDefault="00BA33EF" w:rsidP="00922A1F">
      <w:pPr>
        <w:ind w:firstLineChars="200" w:firstLine="480"/>
        <w:rPr>
          <w:lang w:val="en-US" w:eastAsia="zh-CN"/>
        </w:rPr>
      </w:pPr>
      <w:r>
        <w:rPr>
          <w:rFonts w:hint="eastAsia"/>
          <w:lang w:eastAsia="zh-CN"/>
        </w:rPr>
        <w:t>本附件说明了估计</w:t>
      </w:r>
      <w:r>
        <w:rPr>
          <w:rFonts w:hint="eastAsia"/>
          <w:lang w:eastAsia="zh-CN"/>
        </w:rPr>
        <w:t>HAPS</w:t>
      </w:r>
      <w:r>
        <w:rPr>
          <w:rFonts w:hint="eastAsia"/>
          <w:lang w:eastAsia="zh-CN"/>
        </w:rPr>
        <w:t>系统</w:t>
      </w:r>
      <w:r w:rsidR="00D74493">
        <w:rPr>
          <w:rFonts w:hint="eastAsia"/>
          <w:lang w:eastAsia="zh-CN"/>
        </w:rPr>
        <w:t>用户链路</w:t>
      </w:r>
      <w:r>
        <w:rPr>
          <w:rFonts w:hint="eastAsia"/>
          <w:lang w:eastAsia="zh-CN"/>
        </w:rPr>
        <w:t>对固定无线系统的干扰的方法和</w:t>
      </w:r>
      <w:r>
        <w:rPr>
          <w:rFonts w:hint="eastAsia"/>
          <w:lang w:eastAsia="zh-CN"/>
        </w:rPr>
        <w:t>6 GHz</w:t>
      </w:r>
      <w:r>
        <w:rPr>
          <w:rFonts w:hint="eastAsia"/>
          <w:lang w:eastAsia="zh-CN"/>
        </w:rPr>
        <w:t>频带上干扰计算的例子。假设该频率仅是为了说明一个干扰计算的例子。</w:t>
      </w:r>
    </w:p>
    <w:p w:rsidR="009271C5" w:rsidRPr="000A494F" w:rsidRDefault="00BA33EF" w:rsidP="00C52B9C">
      <w:pPr>
        <w:ind w:firstLineChars="200" w:firstLine="480"/>
        <w:rPr>
          <w:lang w:val="en-US" w:eastAsia="zh-CN"/>
        </w:rPr>
      </w:pPr>
      <w:r>
        <w:rPr>
          <w:rFonts w:hint="eastAsia"/>
          <w:lang w:eastAsia="zh-CN"/>
        </w:rPr>
        <w:t>以</w:t>
      </w:r>
      <w:r>
        <w:rPr>
          <w:rFonts w:hint="eastAsia"/>
          <w:lang w:eastAsia="zh-CN"/>
        </w:rPr>
        <w:t>HAPS</w:t>
      </w:r>
      <w:r>
        <w:rPr>
          <w:rFonts w:hint="eastAsia"/>
          <w:lang w:eastAsia="zh-CN"/>
        </w:rPr>
        <w:t>飞艇在地球表面上的</w:t>
      </w:r>
      <w:r>
        <w:rPr>
          <w:rFonts w:hint="eastAsia"/>
          <w:lang w:eastAsia="zh-CN"/>
        </w:rPr>
        <w:t>pfd</w:t>
      </w:r>
      <w:r>
        <w:rPr>
          <w:rFonts w:hint="eastAsia"/>
          <w:lang w:eastAsia="zh-CN"/>
        </w:rPr>
        <w:t>电平为变量，计算</w:t>
      </w:r>
      <w:r>
        <w:rPr>
          <w:rFonts w:hint="eastAsia"/>
          <w:lang w:eastAsia="zh-CN"/>
        </w:rPr>
        <w:t>HAPS</w:t>
      </w:r>
      <w:r>
        <w:rPr>
          <w:rFonts w:hint="eastAsia"/>
          <w:lang w:eastAsia="zh-CN"/>
        </w:rPr>
        <w:t>飞艇对</w:t>
      </w:r>
      <w:r w:rsidR="00922A1F">
        <w:rPr>
          <w:rFonts w:hint="eastAsia"/>
          <w:lang w:eastAsia="zh-CN"/>
        </w:rPr>
        <w:t>固定无线</w:t>
      </w:r>
      <w:r>
        <w:rPr>
          <w:rFonts w:hint="eastAsia"/>
          <w:lang w:eastAsia="zh-CN"/>
        </w:rPr>
        <w:t>站的干扰。</w:t>
      </w:r>
      <w:r w:rsidR="00922A1F">
        <w:rPr>
          <w:rFonts w:hint="eastAsia"/>
          <w:lang w:val="en-US" w:eastAsia="zh-CN"/>
        </w:rPr>
        <w:t>该模式使用</w:t>
      </w:r>
      <w:r w:rsidR="00267A8C">
        <w:rPr>
          <w:rFonts w:hint="eastAsia"/>
          <w:lang w:val="en-US" w:eastAsia="zh-CN"/>
        </w:rPr>
        <w:t>比例为</w:t>
      </w:r>
      <w:r w:rsidR="00267A8C">
        <w:rPr>
          <w:rFonts w:hint="eastAsia"/>
          <w:lang w:val="en-US" w:eastAsia="zh-CN"/>
        </w:rPr>
        <w:t>10%</w:t>
      </w:r>
      <w:r w:rsidR="00267A8C">
        <w:rPr>
          <w:rFonts w:hint="eastAsia"/>
          <w:lang w:val="en-US" w:eastAsia="zh-CN"/>
        </w:rPr>
        <w:t>的端到端性能</w:t>
      </w:r>
      <w:r w:rsidR="00267A8C" w:rsidRPr="00267A8C">
        <w:rPr>
          <w:rFonts w:hint="eastAsia"/>
          <w:lang w:val="en-US" w:eastAsia="zh-CN"/>
        </w:rPr>
        <w:t>部分降级</w:t>
      </w:r>
      <w:r w:rsidR="00267A8C">
        <w:rPr>
          <w:rFonts w:hint="eastAsia"/>
          <w:lang w:val="en-US" w:eastAsia="zh-CN"/>
        </w:rPr>
        <w:t>，编译超过</w:t>
      </w:r>
      <w:r w:rsidR="00267A8C">
        <w:rPr>
          <w:rFonts w:hint="eastAsia"/>
          <w:lang w:val="en-US" w:eastAsia="zh-CN"/>
        </w:rPr>
        <w:t>50</w:t>
      </w:r>
      <w:r w:rsidR="00267A8C">
        <w:rPr>
          <w:rFonts w:hint="eastAsia"/>
          <w:lang w:val="en-US" w:eastAsia="zh-CN"/>
        </w:rPr>
        <w:t>跳。但是，由于每一跳均需要单独保护，因此保护标准应基于每个受害接收机的</w:t>
      </w:r>
      <w:r w:rsidR="00267A8C" w:rsidRPr="000A494F">
        <w:rPr>
          <w:i/>
          <w:lang w:val="en-US" w:eastAsia="zh-CN"/>
        </w:rPr>
        <w:t>I</w:t>
      </w:r>
      <w:r w:rsidR="00267A8C" w:rsidRPr="000A494F">
        <w:rPr>
          <w:lang w:val="en-US" w:eastAsia="zh-CN"/>
        </w:rPr>
        <w:t>/</w:t>
      </w:r>
      <w:r w:rsidR="00267A8C" w:rsidRPr="000A494F">
        <w:rPr>
          <w:i/>
          <w:lang w:val="en-US" w:eastAsia="zh-CN"/>
        </w:rPr>
        <w:t>N</w:t>
      </w:r>
      <w:r w:rsidR="00267A8C" w:rsidRPr="00267A8C">
        <w:rPr>
          <w:rFonts w:hint="eastAsia"/>
          <w:iCs/>
          <w:lang w:val="en-US" w:eastAsia="zh-CN"/>
        </w:rPr>
        <w:t>保护。</w:t>
      </w:r>
      <w:r w:rsidR="00267A8C">
        <w:rPr>
          <w:rFonts w:hint="eastAsia"/>
          <w:iCs/>
          <w:lang w:val="en-US" w:eastAsia="zh-CN"/>
        </w:rPr>
        <w:t>此外，由于</w:t>
      </w:r>
      <w:r w:rsidR="00267A8C">
        <w:rPr>
          <w:rFonts w:hint="eastAsia"/>
          <w:iCs/>
          <w:lang w:val="en-US" w:eastAsia="zh-CN"/>
        </w:rPr>
        <w:t>HAPS</w:t>
      </w:r>
      <w:r w:rsidR="00C52B9C">
        <w:rPr>
          <w:rFonts w:hint="eastAsia"/>
          <w:iCs/>
          <w:lang w:val="en-US" w:eastAsia="zh-CN"/>
        </w:rPr>
        <w:t>业务将在已经拥挤的频段</w:t>
      </w:r>
      <w:r w:rsidR="00267A8C">
        <w:rPr>
          <w:rFonts w:hint="eastAsia"/>
          <w:iCs/>
          <w:lang w:val="en-US" w:eastAsia="zh-CN"/>
        </w:rPr>
        <w:t>上叠加，因此必须采用适当的标准。</w:t>
      </w:r>
    </w:p>
    <w:p w:rsidR="009271C5" w:rsidRPr="000A494F" w:rsidRDefault="00BA33EF" w:rsidP="00922A1F">
      <w:pPr>
        <w:ind w:firstLineChars="200" w:firstLine="480"/>
        <w:rPr>
          <w:lang w:val="en-US" w:eastAsia="zh-CN"/>
        </w:rPr>
      </w:pPr>
      <w:r>
        <w:rPr>
          <w:rFonts w:hint="eastAsia"/>
          <w:lang w:eastAsia="zh-CN"/>
        </w:rPr>
        <w:t>而</w:t>
      </w:r>
      <w:r>
        <w:rPr>
          <w:rFonts w:hint="eastAsia"/>
          <w:lang w:eastAsia="zh-CN"/>
        </w:rPr>
        <w:t>HAPS</w:t>
      </w:r>
      <w:r>
        <w:rPr>
          <w:rFonts w:hint="eastAsia"/>
          <w:lang w:eastAsia="zh-CN"/>
        </w:rPr>
        <w:t>地球站对</w:t>
      </w:r>
      <w:r w:rsidR="00922A1F">
        <w:rPr>
          <w:rFonts w:hint="eastAsia"/>
          <w:lang w:eastAsia="zh-CN"/>
        </w:rPr>
        <w:t>固定无线</w:t>
      </w:r>
      <w:r>
        <w:rPr>
          <w:rFonts w:hint="eastAsia"/>
          <w:lang w:eastAsia="zh-CN"/>
        </w:rPr>
        <w:t>站的干扰</w:t>
      </w:r>
      <w:r w:rsidR="00922A1F">
        <w:rPr>
          <w:rFonts w:hint="eastAsia"/>
          <w:lang w:eastAsia="zh-CN"/>
        </w:rPr>
        <w:t>将</w:t>
      </w:r>
      <w:r>
        <w:rPr>
          <w:rFonts w:hint="eastAsia"/>
          <w:lang w:eastAsia="zh-CN"/>
        </w:rPr>
        <w:t>用</w:t>
      </w:r>
      <w:r>
        <w:rPr>
          <w:rFonts w:hint="eastAsia"/>
          <w:i/>
          <w:iCs/>
          <w:lang w:eastAsia="zh-CN"/>
        </w:rPr>
        <w:t>I</w:t>
      </w:r>
      <w:r>
        <w:rPr>
          <w:rFonts w:hint="eastAsia"/>
          <w:lang w:eastAsia="zh-CN"/>
        </w:rPr>
        <w:t>/</w:t>
      </w:r>
      <w:r>
        <w:rPr>
          <w:rFonts w:hint="eastAsia"/>
          <w:i/>
          <w:iCs/>
          <w:lang w:eastAsia="zh-CN"/>
        </w:rPr>
        <w:t>N</w:t>
      </w:r>
      <w:r w:rsidR="00922A1F">
        <w:rPr>
          <w:rFonts w:hint="eastAsia"/>
          <w:lang w:eastAsia="zh-CN"/>
        </w:rPr>
        <w:t>计算</w:t>
      </w:r>
      <w:r>
        <w:rPr>
          <w:rFonts w:hint="eastAsia"/>
          <w:lang w:eastAsia="zh-CN"/>
        </w:rPr>
        <w:t>，并且计算了频率共用所需要的间隔距离与方位角的关系。</w:t>
      </w:r>
    </w:p>
    <w:p w:rsidR="009271C5" w:rsidRDefault="009271C5" w:rsidP="009271C5">
      <w:pPr>
        <w:rPr>
          <w:lang w:val="en-US" w:eastAsia="zh-CN"/>
        </w:rPr>
      </w:pPr>
    </w:p>
    <w:p w:rsidR="009271C5" w:rsidRDefault="009271C5" w:rsidP="009271C5">
      <w:pPr>
        <w:rPr>
          <w:lang w:val="en-US" w:eastAsia="zh-CN"/>
        </w:rPr>
      </w:pPr>
    </w:p>
    <w:p w:rsidR="009271C5" w:rsidRPr="00576EEB" w:rsidRDefault="009271C5" w:rsidP="009271C5">
      <w:pPr>
        <w:pStyle w:val="Line"/>
        <w:rPr>
          <w:lang w:eastAsia="zh-CN"/>
        </w:rPr>
      </w:pPr>
    </w:p>
    <w:sectPr w:rsidR="009271C5" w:rsidRPr="00576EEB" w:rsidSect="009271C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93D" w:rsidRDefault="003C393D">
      <w:r>
        <w:separator/>
      </w:r>
    </w:p>
  </w:endnote>
  <w:endnote w:type="continuationSeparator" w:id="0">
    <w:p w:rsidR="003C393D" w:rsidRDefault="003C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93D" w:rsidRDefault="003C393D">
      <w:r>
        <w:separator/>
      </w:r>
    </w:p>
  </w:footnote>
  <w:footnote w:type="continuationSeparator" w:id="0">
    <w:p w:rsidR="003C393D" w:rsidRDefault="003C393D">
      <w:r>
        <w:continuationSeparator/>
      </w:r>
    </w:p>
  </w:footnote>
  <w:footnote w:id="1">
    <w:p w:rsidR="003C393D" w:rsidRPr="00137523" w:rsidRDefault="003C393D" w:rsidP="00597F3C">
      <w:pPr>
        <w:pStyle w:val="FootnoteText"/>
        <w:rPr>
          <w:lang w:val="en-US" w:eastAsia="zh-CN"/>
        </w:rPr>
      </w:pPr>
      <w:r w:rsidRPr="00137523">
        <w:rPr>
          <w:rStyle w:val="FootnoteReference"/>
          <w:lang w:val="en-US" w:eastAsia="zh-CN"/>
        </w:rPr>
        <w:t>*</w:t>
      </w:r>
      <w:r w:rsidRPr="00137523">
        <w:rPr>
          <w:lang w:val="en-US" w:eastAsia="zh-CN"/>
        </w:rPr>
        <w:tab/>
      </w:r>
      <w:r>
        <w:rPr>
          <w:rFonts w:hint="eastAsia"/>
          <w:lang w:eastAsia="zh-CN"/>
        </w:rPr>
        <w:t>在本建议书中使用的术语“固定无线系统”是指点对点固定无线系统。所以，使用术语“固定无线站”。</w:t>
      </w:r>
    </w:p>
  </w:footnote>
  <w:footnote w:id="2">
    <w:p w:rsidR="003C393D" w:rsidRDefault="003C393D" w:rsidP="00597F3C">
      <w:pPr>
        <w:pStyle w:val="FootnoteText"/>
        <w:ind w:left="213" w:hanging="213"/>
        <w:rPr>
          <w:position w:val="6"/>
          <w:sz w:val="16"/>
          <w:lang w:eastAsia="zh-CN"/>
        </w:rPr>
      </w:pPr>
      <w:r>
        <w:rPr>
          <w:rStyle w:val="FootnoteReference"/>
          <w:sz w:val="16"/>
          <w:lang w:eastAsia="zh-CN"/>
        </w:rPr>
        <w:t>1</w:t>
      </w:r>
      <w:r>
        <w:rPr>
          <w:rFonts w:hint="eastAsia"/>
          <w:position w:val="6"/>
          <w:sz w:val="16"/>
          <w:lang w:eastAsia="zh-CN"/>
        </w:rPr>
        <w:tab/>
      </w:r>
      <w:r>
        <w:rPr>
          <w:rFonts w:hint="eastAsia"/>
          <w:lang w:eastAsia="zh-CN"/>
        </w:rPr>
        <w:t>认识到</w:t>
      </w:r>
      <w:r>
        <w:rPr>
          <w:rFonts w:hint="eastAsia"/>
          <w:lang w:eastAsia="zh-CN"/>
        </w:rPr>
        <w:t>6 GHz</w:t>
      </w:r>
      <w:r>
        <w:rPr>
          <w:rFonts w:hint="eastAsia"/>
          <w:lang w:eastAsia="zh-CN"/>
        </w:rPr>
        <w:t>频率不是专门分配给地面无线电通信用的频带。它是为了这一分析而选择的，以便于制定出计算干扰的方法，因为这一频带有广泛的关于地面系统的可用技术数。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3D" w:rsidRDefault="003C393D"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68F1">
      <w:rPr>
        <w:rStyle w:val="PageNumber"/>
        <w:b/>
        <w:bCs/>
        <w:noProof/>
        <w:lang w:val="en-US"/>
      </w:rPr>
      <w:t>13</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3D" w:rsidRDefault="00486666"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60651075" wp14:editId="203552B7">
          <wp:simplePos x="0" y="0"/>
          <wp:positionH relativeFrom="column">
            <wp:posOffset>-748665</wp:posOffset>
          </wp:positionH>
          <wp:positionV relativeFrom="paragraph">
            <wp:posOffset>-445770</wp:posOffset>
          </wp:positionV>
          <wp:extent cx="7696200" cy="1078230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sidR="003C393D">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3D" w:rsidRPr="00FC42AF" w:rsidRDefault="003C393D" w:rsidP="00A66FE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97F2F">
      <w:rPr>
        <w:rStyle w:val="PageNumber"/>
        <w:b/>
        <w:bCs/>
        <w:noProof/>
      </w:rPr>
      <w:t>ii</w:t>
    </w:r>
    <w:r>
      <w:rPr>
        <w:rStyle w:val="PageNumber"/>
        <w:b/>
        <w:bCs/>
      </w:rPr>
      <w:fldChar w:fldCharType="end"/>
    </w:r>
    <w:r w:rsidRPr="00FC42AF">
      <w:tab/>
    </w:r>
    <w:r w:rsidRPr="00182179">
      <w:rPr>
        <w:b/>
        <w:bCs/>
      </w:rPr>
      <w:t>ITU-R  F.</w:t>
    </w:r>
    <w:r>
      <w:rPr>
        <w:rFonts w:hint="eastAsia"/>
        <w:b/>
        <w:bCs/>
        <w:lang w:eastAsia="zh-CN"/>
      </w:rPr>
      <w:t xml:space="preserve">1764-1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3D" w:rsidRDefault="003C393D" w:rsidP="00486666">
    <w:pPr>
      <w:pStyle w:val="Header"/>
    </w:pPr>
    <w:r>
      <w:tab/>
    </w:r>
    <w:r w:rsidR="00486666" w:rsidRPr="00486666">
      <w:rPr>
        <w:b/>
        <w:bCs/>
      </w:rPr>
      <w:t>ITU-R  F.1764-1</w:t>
    </w:r>
    <w:r w:rsidR="00486666">
      <w:rPr>
        <w:rFonts w:hint="eastAsia"/>
        <w:b/>
        <w:bCs/>
        <w:lang w:eastAsia="zh-CN"/>
      </w:rPr>
      <w:t xml:space="preserve"> </w:t>
    </w:r>
    <w:r w:rsidR="00486666" w:rsidRPr="0048666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42594">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6561">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6399"/>
    <w:rsid w:val="00020110"/>
    <w:rsid w:val="00021D97"/>
    <w:rsid w:val="00024876"/>
    <w:rsid w:val="00024FA3"/>
    <w:rsid w:val="00041654"/>
    <w:rsid w:val="00043EA5"/>
    <w:rsid w:val="000565E5"/>
    <w:rsid w:val="00072814"/>
    <w:rsid w:val="000730EF"/>
    <w:rsid w:val="0007390C"/>
    <w:rsid w:val="0007403D"/>
    <w:rsid w:val="00077426"/>
    <w:rsid w:val="00083F9B"/>
    <w:rsid w:val="000853CE"/>
    <w:rsid w:val="000A32DC"/>
    <w:rsid w:val="000A5F9E"/>
    <w:rsid w:val="000C00A0"/>
    <w:rsid w:val="000C5AA2"/>
    <w:rsid w:val="000D1CAC"/>
    <w:rsid w:val="000D4855"/>
    <w:rsid w:val="000E3734"/>
    <w:rsid w:val="000E4D31"/>
    <w:rsid w:val="000E61E6"/>
    <w:rsid w:val="000E65A8"/>
    <w:rsid w:val="000F2C64"/>
    <w:rsid w:val="000F300A"/>
    <w:rsid w:val="0010032E"/>
    <w:rsid w:val="00101069"/>
    <w:rsid w:val="00114596"/>
    <w:rsid w:val="00116A00"/>
    <w:rsid w:val="00116FE4"/>
    <w:rsid w:val="00117ED1"/>
    <w:rsid w:val="0012213B"/>
    <w:rsid w:val="00125160"/>
    <w:rsid w:val="00137752"/>
    <w:rsid w:val="001456B3"/>
    <w:rsid w:val="0017241C"/>
    <w:rsid w:val="00177761"/>
    <w:rsid w:val="00182179"/>
    <w:rsid w:val="00193516"/>
    <w:rsid w:val="00196E23"/>
    <w:rsid w:val="001A0AC5"/>
    <w:rsid w:val="001C1F0B"/>
    <w:rsid w:val="001C35C6"/>
    <w:rsid w:val="001E61A5"/>
    <w:rsid w:val="002043A0"/>
    <w:rsid w:val="00216F6F"/>
    <w:rsid w:val="00217AC3"/>
    <w:rsid w:val="00217F33"/>
    <w:rsid w:val="00221687"/>
    <w:rsid w:val="00222B3C"/>
    <w:rsid w:val="002274B3"/>
    <w:rsid w:val="00234786"/>
    <w:rsid w:val="00234AD7"/>
    <w:rsid w:val="0023668D"/>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67A8C"/>
    <w:rsid w:val="002928EE"/>
    <w:rsid w:val="00297EAD"/>
    <w:rsid w:val="002A2EDC"/>
    <w:rsid w:val="002B0821"/>
    <w:rsid w:val="002B4067"/>
    <w:rsid w:val="002C25B1"/>
    <w:rsid w:val="002D35E6"/>
    <w:rsid w:val="002D48FD"/>
    <w:rsid w:val="002D76C4"/>
    <w:rsid w:val="002E6AC3"/>
    <w:rsid w:val="002F4FC1"/>
    <w:rsid w:val="00311E37"/>
    <w:rsid w:val="00313CEE"/>
    <w:rsid w:val="003146A2"/>
    <w:rsid w:val="003174DA"/>
    <w:rsid w:val="00321FA5"/>
    <w:rsid w:val="00325D04"/>
    <w:rsid w:val="0034089B"/>
    <w:rsid w:val="00343747"/>
    <w:rsid w:val="0034469F"/>
    <w:rsid w:val="003479AA"/>
    <w:rsid w:val="00350D63"/>
    <w:rsid w:val="003553E5"/>
    <w:rsid w:val="003561C7"/>
    <w:rsid w:val="003613D3"/>
    <w:rsid w:val="00363E29"/>
    <w:rsid w:val="003722F9"/>
    <w:rsid w:val="003725D0"/>
    <w:rsid w:val="00382927"/>
    <w:rsid w:val="00385EFE"/>
    <w:rsid w:val="003871A3"/>
    <w:rsid w:val="00394A94"/>
    <w:rsid w:val="00395284"/>
    <w:rsid w:val="0039737D"/>
    <w:rsid w:val="003A0527"/>
    <w:rsid w:val="003A0E59"/>
    <w:rsid w:val="003A600D"/>
    <w:rsid w:val="003A7EFC"/>
    <w:rsid w:val="003B4C92"/>
    <w:rsid w:val="003B75C5"/>
    <w:rsid w:val="003C393D"/>
    <w:rsid w:val="003C6506"/>
    <w:rsid w:val="003C6C12"/>
    <w:rsid w:val="003D26DD"/>
    <w:rsid w:val="003D2C57"/>
    <w:rsid w:val="003D6870"/>
    <w:rsid w:val="003D7CF8"/>
    <w:rsid w:val="003E3042"/>
    <w:rsid w:val="003E6FDB"/>
    <w:rsid w:val="003F246E"/>
    <w:rsid w:val="003F673B"/>
    <w:rsid w:val="003F7781"/>
    <w:rsid w:val="004010CA"/>
    <w:rsid w:val="00401508"/>
    <w:rsid w:val="0040517F"/>
    <w:rsid w:val="00410BB8"/>
    <w:rsid w:val="0041229F"/>
    <w:rsid w:val="00414FE8"/>
    <w:rsid w:val="00416DF7"/>
    <w:rsid w:val="004228B2"/>
    <w:rsid w:val="00440775"/>
    <w:rsid w:val="004419D2"/>
    <w:rsid w:val="0044676A"/>
    <w:rsid w:val="00447123"/>
    <w:rsid w:val="00451B6D"/>
    <w:rsid w:val="004641C6"/>
    <w:rsid w:val="00480EC3"/>
    <w:rsid w:val="00486666"/>
    <w:rsid w:val="004A6B2E"/>
    <w:rsid w:val="004B45DA"/>
    <w:rsid w:val="004C2370"/>
    <w:rsid w:val="004C456E"/>
    <w:rsid w:val="004E2102"/>
    <w:rsid w:val="00501903"/>
    <w:rsid w:val="00527E05"/>
    <w:rsid w:val="00530FEE"/>
    <w:rsid w:val="00541FBC"/>
    <w:rsid w:val="00542594"/>
    <w:rsid w:val="00552ED9"/>
    <w:rsid w:val="005562FC"/>
    <w:rsid w:val="00571F2A"/>
    <w:rsid w:val="00573698"/>
    <w:rsid w:val="0057679F"/>
    <w:rsid w:val="005878CC"/>
    <w:rsid w:val="00590477"/>
    <w:rsid w:val="0059088F"/>
    <w:rsid w:val="0059220E"/>
    <w:rsid w:val="00593DFC"/>
    <w:rsid w:val="00597F3C"/>
    <w:rsid w:val="005A0840"/>
    <w:rsid w:val="005A6E5E"/>
    <w:rsid w:val="005A79E5"/>
    <w:rsid w:val="005B3D01"/>
    <w:rsid w:val="005B5431"/>
    <w:rsid w:val="005D4B13"/>
    <w:rsid w:val="005E1604"/>
    <w:rsid w:val="005F1DDB"/>
    <w:rsid w:val="006022CD"/>
    <w:rsid w:val="006039B7"/>
    <w:rsid w:val="00607D68"/>
    <w:rsid w:val="0061001A"/>
    <w:rsid w:val="00610658"/>
    <w:rsid w:val="006106CD"/>
    <w:rsid w:val="00610F02"/>
    <w:rsid w:val="006124D5"/>
    <w:rsid w:val="00616ABE"/>
    <w:rsid w:val="00622884"/>
    <w:rsid w:val="006231E3"/>
    <w:rsid w:val="006468E0"/>
    <w:rsid w:val="00676BB1"/>
    <w:rsid w:val="00685191"/>
    <w:rsid w:val="006B036F"/>
    <w:rsid w:val="006B5AF0"/>
    <w:rsid w:val="006B63E7"/>
    <w:rsid w:val="006C050A"/>
    <w:rsid w:val="006C0B84"/>
    <w:rsid w:val="006D148B"/>
    <w:rsid w:val="006D5A28"/>
    <w:rsid w:val="006D61DA"/>
    <w:rsid w:val="006E1235"/>
    <w:rsid w:val="006F716A"/>
    <w:rsid w:val="006F7FFE"/>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6310A"/>
    <w:rsid w:val="007714B9"/>
    <w:rsid w:val="0077605E"/>
    <w:rsid w:val="00781DC5"/>
    <w:rsid w:val="00784DBC"/>
    <w:rsid w:val="00791701"/>
    <w:rsid w:val="00792F49"/>
    <w:rsid w:val="007A19FA"/>
    <w:rsid w:val="007A200D"/>
    <w:rsid w:val="007A66FF"/>
    <w:rsid w:val="007B1021"/>
    <w:rsid w:val="007C0AA2"/>
    <w:rsid w:val="007C1228"/>
    <w:rsid w:val="007C1E8D"/>
    <w:rsid w:val="007C2E8D"/>
    <w:rsid w:val="007D142E"/>
    <w:rsid w:val="007E3D17"/>
    <w:rsid w:val="007E6507"/>
    <w:rsid w:val="007E675E"/>
    <w:rsid w:val="007E6A35"/>
    <w:rsid w:val="00806D3D"/>
    <w:rsid w:val="0080790D"/>
    <w:rsid w:val="0081000D"/>
    <w:rsid w:val="008212D4"/>
    <w:rsid w:val="008216B6"/>
    <w:rsid w:val="00830F4C"/>
    <w:rsid w:val="008379C1"/>
    <w:rsid w:val="008407A7"/>
    <w:rsid w:val="00840A01"/>
    <w:rsid w:val="008427E5"/>
    <w:rsid w:val="00843970"/>
    <w:rsid w:val="00863E2F"/>
    <w:rsid w:val="00865A38"/>
    <w:rsid w:val="00872937"/>
    <w:rsid w:val="00876043"/>
    <w:rsid w:val="00876263"/>
    <w:rsid w:val="00876879"/>
    <w:rsid w:val="0087784C"/>
    <w:rsid w:val="00886AAE"/>
    <w:rsid w:val="0088779E"/>
    <w:rsid w:val="00893181"/>
    <w:rsid w:val="008A2409"/>
    <w:rsid w:val="008A3A84"/>
    <w:rsid w:val="008A7392"/>
    <w:rsid w:val="008B4AB3"/>
    <w:rsid w:val="008C2C03"/>
    <w:rsid w:val="008C2FB6"/>
    <w:rsid w:val="008C3AC9"/>
    <w:rsid w:val="008D59A4"/>
    <w:rsid w:val="008E0635"/>
    <w:rsid w:val="008F2525"/>
    <w:rsid w:val="00906628"/>
    <w:rsid w:val="00912C2D"/>
    <w:rsid w:val="00921569"/>
    <w:rsid w:val="009228B1"/>
    <w:rsid w:val="00922A1F"/>
    <w:rsid w:val="009268A4"/>
    <w:rsid w:val="009271C5"/>
    <w:rsid w:val="0093281E"/>
    <w:rsid w:val="00934E41"/>
    <w:rsid w:val="00944DBF"/>
    <w:rsid w:val="00946B44"/>
    <w:rsid w:val="00955214"/>
    <w:rsid w:val="00957AE3"/>
    <w:rsid w:val="009651C3"/>
    <w:rsid w:val="00966856"/>
    <w:rsid w:val="00971711"/>
    <w:rsid w:val="00973278"/>
    <w:rsid w:val="00980122"/>
    <w:rsid w:val="0099336A"/>
    <w:rsid w:val="009A3D45"/>
    <w:rsid w:val="009A3E6F"/>
    <w:rsid w:val="009A4D74"/>
    <w:rsid w:val="009A738B"/>
    <w:rsid w:val="009B2C72"/>
    <w:rsid w:val="009B45A0"/>
    <w:rsid w:val="009D2DD4"/>
    <w:rsid w:val="009D5D14"/>
    <w:rsid w:val="009E118F"/>
    <w:rsid w:val="009E1D8C"/>
    <w:rsid w:val="009E6337"/>
    <w:rsid w:val="009F1889"/>
    <w:rsid w:val="009F2436"/>
    <w:rsid w:val="00A0435E"/>
    <w:rsid w:val="00A0563C"/>
    <w:rsid w:val="00A05979"/>
    <w:rsid w:val="00A12442"/>
    <w:rsid w:val="00A233B7"/>
    <w:rsid w:val="00A234E0"/>
    <w:rsid w:val="00A369C4"/>
    <w:rsid w:val="00A47FB3"/>
    <w:rsid w:val="00A53A0A"/>
    <w:rsid w:val="00A624AC"/>
    <w:rsid w:val="00A6617B"/>
    <w:rsid w:val="00A66ECD"/>
    <w:rsid w:val="00A66FE4"/>
    <w:rsid w:val="00A73C22"/>
    <w:rsid w:val="00A75E67"/>
    <w:rsid w:val="00A86529"/>
    <w:rsid w:val="00A870E8"/>
    <w:rsid w:val="00A8737F"/>
    <w:rsid w:val="00AB0DC8"/>
    <w:rsid w:val="00AD2B20"/>
    <w:rsid w:val="00AD3530"/>
    <w:rsid w:val="00AD553B"/>
    <w:rsid w:val="00AE137D"/>
    <w:rsid w:val="00AF295B"/>
    <w:rsid w:val="00B15F0F"/>
    <w:rsid w:val="00B2282A"/>
    <w:rsid w:val="00B247ED"/>
    <w:rsid w:val="00B249EF"/>
    <w:rsid w:val="00B351AF"/>
    <w:rsid w:val="00B35B43"/>
    <w:rsid w:val="00B44AC9"/>
    <w:rsid w:val="00B44E24"/>
    <w:rsid w:val="00B569A3"/>
    <w:rsid w:val="00B56AE4"/>
    <w:rsid w:val="00B62A0B"/>
    <w:rsid w:val="00B65BB0"/>
    <w:rsid w:val="00B66CA9"/>
    <w:rsid w:val="00B71E95"/>
    <w:rsid w:val="00B77B92"/>
    <w:rsid w:val="00B82265"/>
    <w:rsid w:val="00B82F5E"/>
    <w:rsid w:val="00B863B3"/>
    <w:rsid w:val="00B92FBC"/>
    <w:rsid w:val="00BA040D"/>
    <w:rsid w:val="00BA33EF"/>
    <w:rsid w:val="00BC13B9"/>
    <w:rsid w:val="00BC1451"/>
    <w:rsid w:val="00BC7609"/>
    <w:rsid w:val="00BD3BA6"/>
    <w:rsid w:val="00BE5CD9"/>
    <w:rsid w:val="00BF4D76"/>
    <w:rsid w:val="00BF558D"/>
    <w:rsid w:val="00BF66A0"/>
    <w:rsid w:val="00BF7610"/>
    <w:rsid w:val="00C0396D"/>
    <w:rsid w:val="00C05412"/>
    <w:rsid w:val="00C07B78"/>
    <w:rsid w:val="00C213D2"/>
    <w:rsid w:val="00C35542"/>
    <w:rsid w:val="00C37292"/>
    <w:rsid w:val="00C46455"/>
    <w:rsid w:val="00C50C57"/>
    <w:rsid w:val="00C51490"/>
    <w:rsid w:val="00C52B9C"/>
    <w:rsid w:val="00C54166"/>
    <w:rsid w:val="00C55015"/>
    <w:rsid w:val="00C60A26"/>
    <w:rsid w:val="00C62D32"/>
    <w:rsid w:val="00C66ECE"/>
    <w:rsid w:val="00C70E0A"/>
    <w:rsid w:val="00C740F1"/>
    <w:rsid w:val="00C7551B"/>
    <w:rsid w:val="00C77A37"/>
    <w:rsid w:val="00C81D1F"/>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04C41"/>
    <w:rsid w:val="00D1413A"/>
    <w:rsid w:val="00D16A06"/>
    <w:rsid w:val="00D20278"/>
    <w:rsid w:val="00D20530"/>
    <w:rsid w:val="00D23C76"/>
    <w:rsid w:val="00D317DE"/>
    <w:rsid w:val="00D36D18"/>
    <w:rsid w:val="00D370D1"/>
    <w:rsid w:val="00D40586"/>
    <w:rsid w:val="00D44C5C"/>
    <w:rsid w:val="00D468F1"/>
    <w:rsid w:val="00D46F53"/>
    <w:rsid w:val="00D573E8"/>
    <w:rsid w:val="00D6107A"/>
    <w:rsid w:val="00D63889"/>
    <w:rsid w:val="00D74493"/>
    <w:rsid w:val="00D76410"/>
    <w:rsid w:val="00D77A3E"/>
    <w:rsid w:val="00D873C2"/>
    <w:rsid w:val="00D87CB3"/>
    <w:rsid w:val="00D96038"/>
    <w:rsid w:val="00D9699E"/>
    <w:rsid w:val="00D97F2F"/>
    <w:rsid w:val="00DA0791"/>
    <w:rsid w:val="00DA1C84"/>
    <w:rsid w:val="00DA2BAD"/>
    <w:rsid w:val="00DA59E9"/>
    <w:rsid w:val="00DB00C3"/>
    <w:rsid w:val="00DB6073"/>
    <w:rsid w:val="00DC3E0C"/>
    <w:rsid w:val="00DC5085"/>
    <w:rsid w:val="00DC6595"/>
    <w:rsid w:val="00DE74A4"/>
    <w:rsid w:val="00DF4176"/>
    <w:rsid w:val="00E05C4E"/>
    <w:rsid w:val="00E0650B"/>
    <w:rsid w:val="00E07A1F"/>
    <w:rsid w:val="00E120AE"/>
    <w:rsid w:val="00E150B4"/>
    <w:rsid w:val="00E16CD1"/>
    <w:rsid w:val="00E23399"/>
    <w:rsid w:val="00E326B2"/>
    <w:rsid w:val="00E37698"/>
    <w:rsid w:val="00E46764"/>
    <w:rsid w:val="00E472E9"/>
    <w:rsid w:val="00E636CB"/>
    <w:rsid w:val="00E63A33"/>
    <w:rsid w:val="00E84601"/>
    <w:rsid w:val="00E85E70"/>
    <w:rsid w:val="00E8673F"/>
    <w:rsid w:val="00EA1ACA"/>
    <w:rsid w:val="00EA516E"/>
    <w:rsid w:val="00EB2456"/>
    <w:rsid w:val="00ED2891"/>
    <w:rsid w:val="00ED2D44"/>
    <w:rsid w:val="00ED6642"/>
    <w:rsid w:val="00EE17FD"/>
    <w:rsid w:val="00EE2869"/>
    <w:rsid w:val="00EF0EE1"/>
    <w:rsid w:val="00F066E1"/>
    <w:rsid w:val="00F07AC3"/>
    <w:rsid w:val="00F15338"/>
    <w:rsid w:val="00F16604"/>
    <w:rsid w:val="00F22FDB"/>
    <w:rsid w:val="00F32CE2"/>
    <w:rsid w:val="00F35E10"/>
    <w:rsid w:val="00F37BCA"/>
    <w:rsid w:val="00F44E03"/>
    <w:rsid w:val="00F51BE0"/>
    <w:rsid w:val="00F5430D"/>
    <w:rsid w:val="00F61D92"/>
    <w:rsid w:val="00F66AEA"/>
    <w:rsid w:val="00F71B8B"/>
    <w:rsid w:val="00F82750"/>
    <w:rsid w:val="00F87A7C"/>
    <w:rsid w:val="00F90ADA"/>
    <w:rsid w:val="00F950AB"/>
    <w:rsid w:val="00FA5052"/>
    <w:rsid w:val="00FB4824"/>
    <w:rsid w:val="00FC0ABE"/>
    <w:rsid w:val="00FC2E3F"/>
    <w:rsid w:val="00FC721D"/>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6561">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1">
    <w:name w:val="正文 1"/>
    <w:basedOn w:val="Normal"/>
    <w:rsid w:val="0059220E"/>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styleId="NormalWeb">
    <w:name w:val="Normal (Web)"/>
    <w:basedOn w:val="Normal"/>
    <w:uiPriority w:val="99"/>
    <w:unhideWhenUsed/>
    <w:rsid w:val="00E05C4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1">
    <w:name w:val="正文 1"/>
    <w:basedOn w:val="Normal"/>
    <w:rsid w:val="0059220E"/>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styleId="NormalWeb">
    <w:name w:val="Normal (Web)"/>
    <w:basedOn w:val="Normal"/>
    <w:uiPriority w:val="99"/>
    <w:unhideWhenUsed/>
    <w:rsid w:val="00E05C4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wmf"/><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hyperlink" Target="http://www.itu.int/publ/R-REC/en" TargetMode="External"/><Relationship Id="rId25" Type="http://schemas.openxmlformats.org/officeDocument/2006/relationships/image" Target="media/image6.wmf"/><Relationship Id="rId33" Type="http://schemas.openxmlformats.org/officeDocument/2006/relationships/oleObject" Target="embeddings/oleObject6.bin"/><Relationship Id="rId38" Type="http://schemas.openxmlformats.org/officeDocument/2006/relationships/image" Target="media/image15.emf"/><Relationship Id="rId2" Type="http://schemas.openxmlformats.org/officeDocument/2006/relationships/numbering" Target="numbering.xml"/><Relationship Id="rId20" Type="http://schemas.openxmlformats.org/officeDocument/2006/relationships/oleObject" Target="embeddings/oleObject1.bin"/><Relationship Id="rId29" Type="http://schemas.openxmlformats.org/officeDocument/2006/relationships/image" Target="media/image9.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image" Target="media/image11.wmf"/><Relationship Id="rId37" Type="http://schemas.openxmlformats.org/officeDocument/2006/relationships/image" Target="media/image14.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3.wmf"/><Relationship Id="rId10" Type="http://schemas.openxmlformats.org/officeDocument/2006/relationships/header" Target="header2.xml"/><Relationship Id="rId19" Type="http://schemas.openxmlformats.org/officeDocument/2006/relationships/image" Target="media/image3.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AD65-30BD-4616-B741-5820D7FE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187</TotalTime>
  <Pages>14</Pages>
  <Words>4017</Words>
  <Characters>2004</Characters>
  <Application>Microsoft Office Word</Application>
  <DocSecurity>0</DocSecurity>
  <Lines>16</Lines>
  <Paragraphs>12</Paragraphs>
  <ScaleCrop>false</ScaleCrop>
  <HeadingPairs>
    <vt:vector size="2" baseType="variant">
      <vt:variant>
        <vt:lpstr>Title</vt:lpstr>
      </vt:variant>
      <vt:variant>
        <vt:i4>1</vt:i4>
      </vt:variant>
    </vt:vector>
  </HeadingPairs>
  <TitlesOfParts>
    <vt:vector size="1" baseType="lpstr">
      <vt:lpstr>ITU-R F.387-11建议书 - 工作于11 GHz频带的固定无线系统的射频波道配置</vt:lpstr>
    </vt:vector>
  </TitlesOfParts>
  <Manager/>
  <Company>ITU</Company>
  <LinksUpToDate>false</LinksUpToDate>
  <CharactersWithSpaces>6009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F.1764-1建议书 - 评估3 GHz以上频段中使用高空平台电台的固定业务系统中的用户链路对固定无线系统的干扰的方法</dc:title>
  <dc:subject/>
  <dc:creator>wangl</dc:creator>
  <cp:keywords/>
  <dc:description/>
  <cp:lastModifiedBy>lij</cp:lastModifiedBy>
  <cp:revision>13</cp:revision>
  <cp:lastPrinted>2011-07-07T12:50:00Z</cp:lastPrinted>
  <dcterms:created xsi:type="dcterms:W3CDTF">2011-07-07T08:53:00Z</dcterms:created>
  <dcterms:modified xsi:type="dcterms:W3CDTF">2011-08-29T13:29:00Z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